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E50" w:rsidRPr="006622C1" w:rsidRDefault="00E30E50" w:rsidP="007E4DD1">
      <w:pPr>
        <w:pStyle w:val="6"/>
        <w:spacing w:before="0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6622C1">
        <w:rPr>
          <w:bCs w:val="0"/>
          <w:color w:val="000000"/>
          <w:sz w:val="28"/>
          <w:szCs w:val="28"/>
        </w:rPr>
        <w:t>Совет народных депутатов Воронцовского сельского поселения</w:t>
      </w:r>
    </w:p>
    <w:p w:rsidR="00E30E50" w:rsidRPr="006622C1" w:rsidRDefault="00E30E50" w:rsidP="00E30E50">
      <w:pPr>
        <w:pStyle w:val="6"/>
        <w:spacing w:before="0"/>
        <w:jc w:val="center"/>
        <w:rPr>
          <w:bCs w:val="0"/>
          <w:color w:val="000000"/>
          <w:sz w:val="28"/>
          <w:szCs w:val="28"/>
        </w:rPr>
      </w:pPr>
      <w:r w:rsidRPr="006622C1">
        <w:rPr>
          <w:bCs w:val="0"/>
          <w:color w:val="000000"/>
          <w:sz w:val="28"/>
          <w:szCs w:val="28"/>
        </w:rPr>
        <w:t xml:space="preserve"> Павловского муниципального района </w:t>
      </w:r>
    </w:p>
    <w:p w:rsidR="00E30E50" w:rsidRPr="006622C1" w:rsidRDefault="00E30E50" w:rsidP="00E30E50">
      <w:pPr>
        <w:pStyle w:val="6"/>
        <w:spacing w:before="0"/>
        <w:jc w:val="center"/>
        <w:rPr>
          <w:bCs w:val="0"/>
          <w:color w:val="000000"/>
          <w:spacing w:val="20"/>
          <w:sz w:val="28"/>
          <w:szCs w:val="28"/>
        </w:rPr>
      </w:pPr>
      <w:r w:rsidRPr="006622C1">
        <w:rPr>
          <w:bCs w:val="0"/>
          <w:color w:val="000000"/>
          <w:sz w:val="28"/>
          <w:szCs w:val="28"/>
        </w:rPr>
        <w:t>Воронежской области</w:t>
      </w:r>
    </w:p>
    <w:p w:rsidR="00E30E50" w:rsidRPr="006622C1" w:rsidRDefault="00E30E50" w:rsidP="00E30E50">
      <w:pPr>
        <w:jc w:val="center"/>
        <w:rPr>
          <w:b/>
          <w:bCs/>
          <w:color w:val="000000"/>
          <w:sz w:val="28"/>
          <w:szCs w:val="28"/>
        </w:rPr>
      </w:pPr>
    </w:p>
    <w:p w:rsidR="00E30E50" w:rsidRPr="006622C1" w:rsidRDefault="00E30E50" w:rsidP="00E30E50">
      <w:pPr>
        <w:pStyle w:val="2"/>
        <w:rPr>
          <w:color w:val="000000"/>
          <w:spacing w:val="120"/>
          <w:sz w:val="32"/>
          <w:szCs w:val="32"/>
        </w:rPr>
      </w:pPr>
      <w:r w:rsidRPr="006622C1">
        <w:rPr>
          <w:color w:val="000000"/>
          <w:spacing w:val="120"/>
          <w:sz w:val="32"/>
          <w:szCs w:val="32"/>
        </w:rPr>
        <w:t>РЕШЕНИЕ</w:t>
      </w:r>
    </w:p>
    <w:p w:rsidR="00E30E50" w:rsidRDefault="00E30E50" w:rsidP="00E30E50">
      <w:pPr>
        <w:pBdr>
          <w:bottom w:val="thinThickSmallGap" w:sz="24" w:space="1" w:color="auto"/>
        </w:pBdr>
        <w:rPr>
          <w:sz w:val="24"/>
          <w:szCs w:val="24"/>
        </w:rPr>
      </w:pPr>
    </w:p>
    <w:p w:rsidR="00E30E50" w:rsidRDefault="00E30E50" w:rsidP="00E30E50">
      <w:pPr>
        <w:pBdr>
          <w:bottom w:val="single" w:sz="4" w:space="1" w:color="auto"/>
        </w:pBdr>
        <w:ind w:right="4534" w:firstLine="2835"/>
      </w:pPr>
    </w:p>
    <w:p w:rsidR="00E30E50" w:rsidRPr="006622C1" w:rsidRDefault="00E30E50" w:rsidP="00E30E50">
      <w:pPr>
        <w:pBdr>
          <w:bottom w:val="single" w:sz="4" w:space="1" w:color="auto"/>
        </w:pBdr>
        <w:ind w:right="4534"/>
        <w:rPr>
          <w:sz w:val="26"/>
          <w:szCs w:val="26"/>
        </w:rPr>
      </w:pPr>
      <w:r w:rsidRPr="006622C1">
        <w:rPr>
          <w:sz w:val="26"/>
          <w:szCs w:val="26"/>
        </w:rPr>
        <w:t xml:space="preserve">от  </w:t>
      </w:r>
      <w:r>
        <w:rPr>
          <w:sz w:val="26"/>
          <w:szCs w:val="26"/>
        </w:rPr>
        <w:t xml:space="preserve"> </w:t>
      </w:r>
      <w:r w:rsidR="00C67554">
        <w:rPr>
          <w:sz w:val="26"/>
          <w:szCs w:val="26"/>
        </w:rPr>
        <w:t>30.06.2023 г.</w:t>
      </w:r>
      <w:r w:rsidRPr="006622C1">
        <w:rPr>
          <w:sz w:val="26"/>
          <w:szCs w:val="26"/>
        </w:rPr>
        <w:t xml:space="preserve">                  №  </w:t>
      </w:r>
      <w:r w:rsidR="00C67554">
        <w:rPr>
          <w:sz w:val="26"/>
          <w:szCs w:val="26"/>
        </w:rPr>
        <w:t>168</w:t>
      </w:r>
      <w:r w:rsidRPr="006622C1">
        <w:rPr>
          <w:sz w:val="26"/>
          <w:szCs w:val="26"/>
        </w:rPr>
        <w:t xml:space="preserve">  </w:t>
      </w:r>
    </w:p>
    <w:p w:rsidR="00E30E50" w:rsidRPr="006622C1" w:rsidRDefault="00E30E50" w:rsidP="00C67554">
      <w:pPr>
        <w:ind w:right="-58"/>
        <w:rPr>
          <w:sz w:val="26"/>
          <w:szCs w:val="26"/>
        </w:rPr>
      </w:pPr>
      <w:proofErr w:type="gramStart"/>
      <w:r w:rsidRPr="006622C1">
        <w:rPr>
          <w:sz w:val="26"/>
          <w:szCs w:val="26"/>
        </w:rPr>
        <w:t>с</w:t>
      </w:r>
      <w:proofErr w:type="gramEnd"/>
      <w:r w:rsidRPr="006622C1">
        <w:rPr>
          <w:sz w:val="26"/>
          <w:szCs w:val="26"/>
        </w:rPr>
        <w:t>. Воронцовка</w:t>
      </w:r>
    </w:p>
    <w:p w:rsidR="00E30E50" w:rsidRPr="0094535F" w:rsidRDefault="00E30E50" w:rsidP="00C67554">
      <w:pPr>
        <w:ind w:left="5670"/>
        <w:rPr>
          <w:sz w:val="26"/>
          <w:szCs w:val="26"/>
        </w:rPr>
      </w:pPr>
    </w:p>
    <w:p w:rsidR="00E30E50" w:rsidRPr="00C67554" w:rsidRDefault="00E30E50" w:rsidP="00C67554">
      <w:pPr>
        <w:tabs>
          <w:tab w:val="left" w:pos="342"/>
        </w:tabs>
        <w:ind w:right="3691"/>
        <w:jc w:val="both"/>
        <w:rPr>
          <w:bCs/>
          <w:sz w:val="26"/>
          <w:szCs w:val="26"/>
        </w:rPr>
      </w:pPr>
      <w:r w:rsidRPr="00C67554">
        <w:rPr>
          <w:bCs/>
          <w:sz w:val="26"/>
          <w:szCs w:val="26"/>
        </w:rPr>
        <w:t>О внесении изменений в решение Совета народных депутатов Воронцовского сельского поселения Павловского муниципального района Воронежской области от 26.12.2011г. № 119 «Об утверждении генерального плана Воронцовского сельского поселения Павловского муниципального района Воронежской области»</w:t>
      </w:r>
    </w:p>
    <w:p w:rsidR="00E30E50" w:rsidRPr="00C67554" w:rsidRDefault="00E30E50" w:rsidP="007E7121">
      <w:pPr>
        <w:pStyle w:val="Standard"/>
        <w:rPr>
          <w:rFonts w:eastAsia="Times New Roman" w:cs="Times New Roman"/>
          <w:kern w:val="0"/>
          <w:sz w:val="26"/>
          <w:szCs w:val="26"/>
          <w:lang w:bidi="ar-SA"/>
        </w:rPr>
      </w:pPr>
    </w:p>
    <w:p w:rsidR="00E30E50" w:rsidRPr="00C67554" w:rsidRDefault="00E30E50" w:rsidP="00E30E50">
      <w:pPr>
        <w:pStyle w:val="2"/>
        <w:numPr>
          <w:ilvl w:val="4"/>
          <w:numId w:val="15"/>
        </w:numPr>
        <w:suppressAutoHyphens/>
        <w:ind w:firstLine="709"/>
        <w:jc w:val="both"/>
        <w:rPr>
          <w:color w:val="000000"/>
          <w:sz w:val="26"/>
          <w:szCs w:val="26"/>
        </w:rPr>
      </w:pPr>
      <w:proofErr w:type="gramStart"/>
      <w:r w:rsidRPr="00C67554">
        <w:rPr>
          <w:sz w:val="26"/>
          <w:szCs w:val="26"/>
        </w:rPr>
        <w:t>В соответствии с Градостроительным кодексом РФ, Федеральным законом  от 06.10.2003 г. № 131-ФЗ «Об общих принципах организации местного самоуправления в Российской Федерации», рассмотрев проект изменений в генеральный план Воронцовского сельского поселения Павловского муниципального района Воронежской области</w:t>
      </w:r>
      <w:r w:rsidR="00C67554">
        <w:rPr>
          <w:sz w:val="26"/>
          <w:szCs w:val="26"/>
        </w:rPr>
        <w:t>,</w:t>
      </w:r>
      <w:r w:rsidRPr="00C67554">
        <w:rPr>
          <w:sz w:val="26"/>
          <w:szCs w:val="26"/>
        </w:rPr>
        <w:t xml:space="preserve"> протокол публичных слушаний от «</w:t>
      </w:r>
      <w:r w:rsidR="007E4DD1" w:rsidRPr="00C67554">
        <w:rPr>
          <w:sz w:val="26"/>
          <w:szCs w:val="26"/>
        </w:rPr>
        <w:t>12</w:t>
      </w:r>
      <w:r w:rsidRPr="00C67554">
        <w:rPr>
          <w:sz w:val="26"/>
          <w:szCs w:val="26"/>
        </w:rPr>
        <w:t>»</w:t>
      </w:r>
      <w:r w:rsidR="007E4DD1" w:rsidRPr="00C67554">
        <w:rPr>
          <w:sz w:val="26"/>
          <w:szCs w:val="26"/>
        </w:rPr>
        <w:t xml:space="preserve"> июня </w:t>
      </w:r>
      <w:r w:rsidRPr="00C67554">
        <w:rPr>
          <w:sz w:val="26"/>
          <w:szCs w:val="26"/>
        </w:rPr>
        <w:t>2023г., учитывая заключение о результатах публичных слушаний от «</w:t>
      </w:r>
      <w:r w:rsidR="007E4DD1" w:rsidRPr="00C67554">
        <w:rPr>
          <w:sz w:val="26"/>
          <w:szCs w:val="26"/>
        </w:rPr>
        <w:t xml:space="preserve">13» июня </w:t>
      </w:r>
      <w:r w:rsidRPr="00C67554">
        <w:rPr>
          <w:sz w:val="26"/>
          <w:szCs w:val="26"/>
        </w:rPr>
        <w:t>2023г., руководствуясь Уставом Воронцовского сельского поселения, Совет народных депутатов</w:t>
      </w:r>
      <w:proofErr w:type="gramEnd"/>
      <w:r w:rsidRPr="00C67554">
        <w:rPr>
          <w:sz w:val="26"/>
          <w:szCs w:val="26"/>
        </w:rPr>
        <w:t xml:space="preserve"> Воронцовского сельского поселения Павловского муниципального района Воронежской области </w:t>
      </w:r>
    </w:p>
    <w:p w:rsidR="00E30E50" w:rsidRPr="00C67554" w:rsidRDefault="00E30E50" w:rsidP="00E30E50">
      <w:pPr>
        <w:pStyle w:val="2"/>
        <w:numPr>
          <w:ilvl w:val="4"/>
          <w:numId w:val="15"/>
        </w:numPr>
        <w:suppressAutoHyphens/>
        <w:ind w:firstLine="709"/>
        <w:rPr>
          <w:color w:val="000000"/>
          <w:sz w:val="26"/>
          <w:szCs w:val="26"/>
        </w:rPr>
      </w:pPr>
    </w:p>
    <w:p w:rsidR="00E30E50" w:rsidRDefault="00E30E50" w:rsidP="00E30E50">
      <w:pPr>
        <w:pStyle w:val="2"/>
        <w:numPr>
          <w:ilvl w:val="4"/>
          <w:numId w:val="15"/>
        </w:numPr>
        <w:suppressAutoHyphens/>
        <w:ind w:firstLine="709"/>
        <w:rPr>
          <w:color w:val="000000"/>
          <w:sz w:val="26"/>
          <w:szCs w:val="26"/>
        </w:rPr>
      </w:pPr>
      <w:r w:rsidRPr="00C67554">
        <w:rPr>
          <w:color w:val="000000"/>
          <w:sz w:val="26"/>
          <w:szCs w:val="26"/>
        </w:rPr>
        <w:t>РЕШИЛ:</w:t>
      </w:r>
    </w:p>
    <w:p w:rsidR="00C67554" w:rsidRPr="00C67554" w:rsidRDefault="00C67554" w:rsidP="00C67554"/>
    <w:p w:rsidR="00E30E50" w:rsidRPr="00C67554" w:rsidRDefault="00E81533" w:rsidP="00C67554">
      <w:pPr>
        <w:pStyle w:val="Standard"/>
        <w:numPr>
          <w:ilvl w:val="0"/>
          <w:numId w:val="16"/>
        </w:numPr>
        <w:ind w:left="0" w:firstLine="709"/>
        <w:jc w:val="both"/>
        <w:rPr>
          <w:rFonts w:eastAsia="Times New Roman" w:cs="Times New Roman"/>
          <w:kern w:val="0"/>
          <w:sz w:val="26"/>
          <w:szCs w:val="26"/>
          <w:lang w:bidi="ar-SA"/>
        </w:rPr>
      </w:pPr>
      <w:proofErr w:type="gramStart"/>
      <w:r w:rsidRPr="00C67554">
        <w:rPr>
          <w:rFonts w:eastAsia="Times New Roman" w:cs="Times New Roman"/>
          <w:kern w:val="0"/>
          <w:sz w:val="26"/>
          <w:szCs w:val="26"/>
          <w:lang w:bidi="ar-SA"/>
        </w:rPr>
        <w:t>В решение Совета народных депутатов Воронцовского сельского поселения Павловского муниципального района Воронежской области от 26.12.2011 г. № 119 «Об утверждении Генерального плана Воронцовского сельского поселения (с учетом изменений, внесенных решениями Совета народных депутатов Воронцовского сельского поселения Павловского муниципального района Воронежской области от 01.10.2015 № 16, от 13.04.2018 № 192, от</w:t>
      </w:r>
      <w:proofErr w:type="gramEnd"/>
      <w:r w:rsidRPr="00C67554">
        <w:rPr>
          <w:rFonts w:eastAsia="Times New Roman" w:cs="Times New Roman"/>
          <w:kern w:val="0"/>
          <w:sz w:val="26"/>
          <w:szCs w:val="26"/>
          <w:lang w:bidi="ar-SA"/>
        </w:rPr>
        <w:t xml:space="preserve"> </w:t>
      </w:r>
      <w:proofErr w:type="gramStart"/>
      <w:r w:rsidRPr="00C67554">
        <w:rPr>
          <w:rFonts w:eastAsia="Times New Roman" w:cs="Times New Roman"/>
          <w:kern w:val="0"/>
          <w:sz w:val="26"/>
          <w:szCs w:val="26"/>
          <w:lang w:bidi="ar-SA"/>
        </w:rPr>
        <w:t>23.01.2019 № 245) внести следующие изменения:</w:t>
      </w:r>
      <w:proofErr w:type="gramEnd"/>
    </w:p>
    <w:p w:rsidR="00E81533" w:rsidRPr="00C67554" w:rsidRDefault="00E81533" w:rsidP="00C67554">
      <w:pPr>
        <w:pStyle w:val="Standard"/>
        <w:numPr>
          <w:ilvl w:val="1"/>
          <w:numId w:val="16"/>
        </w:numPr>
        <w:ind w:left="0" w:firstLine="709"/>
        <w:jc w:val="both"/>
        <w:rPr>
          <w:rFonts w:eastAsia="Times New Roman" w:cs="Times New Roman"/>
          <w:kern w:val="0"/>
          <w:sz w:val="26"/>
          <w:szCs w:val="26"/>
          <w:lang w:bidi="ar-SA"/>
        </w:rPr>
      </w:pPr>
      <w:r w:rsidRPr="00C67554">
        <w:rPr>
          <w:rFonts w:eastAsia="Times New Roman" w:cs="Times New Roman"/>
          <w:kern w:val="0"/>
          <w:sz w:val="26"/>
          <w:szCs w:val="26"/>
          <w:lang w:bidi="ar-SA"/>
        </w:rPr>
        <w:t>Том I Положение о территориальном планировании Генерального плана Воронцовского сельского поселения Павловского муниципального района Воронежской области  изложить в новой редакции согласно приложению № 1</w:t>
      </w:r>
      <w:r w:rsidR="00C67554">
        <w:rPr>
          <w:rFonts w:eastAsia="Times New Roman" w:cs="Times New Roman"/>
          <w:kern w:val="0"/>
          <w:sz w:val="26"/>
          <w:szCs w:val="26"/>
          <w:lang w:bidi="ar-SA"/>
        </w:rPr>
        <w:t xml:space="preserve"> к настоящему решению</w:t>
      </w:r>
      <w:r w:rsidRPr="00C67554">
        <w:rPr>
          <w:rFonts w:eastAsia="Times New Roman" w:cs="Times New Roman"/>
          <w:kern w:val="0"/>
          <w:sz w:val="26"/>
          <w:szCs w:val="26"/>
          <w:lang w:bidi="ar-SA"/>
        </w:rPr>
        <w:t>.</w:t>
      </w:r>
    </w:p>
    <w:p w:rsidR="00E81533" w:rsidRPr="00C67554" w:rsidRDefault="00E81533" w:rsidP="00C67554">
      <w:pPr>
        <w:numPr>
          <w:ilvl w:val="1"/>
          <w:numId w:val="16"/>
        </w:numPr>
        <w:ind w:left="0" w:firstLine="709"/>
        <w:jc w:val="both"/>
        <w:rPr>
          <w:color w:val="000000"/>
          <w:sz w:val="26"/>
          <w:szCs w:val="26"/>
        </w:rPr>
      </w:pPr>
      <w:r w:rsidRPr="00C67554">
        <w:rPr>
          <w:color w:val="000000"/>
          <w:sz w:val="26"/>
          <w:szCs w:val="26"/>
        </w:rPr>
        <w:t>Приложение к Генеральному плану Воронцовского сельского поселения Павловского муниципального района Воронежской области «</w:t>
      </w:r>
      <w:r w:rsidR="00CA7165" w:rsidRPr="00C67554">
        <w:rPr>
          <w:color w:val="000000"/>
          <w:sz w:val="26"/>
          <w:szCs w:val="26"/>
        </w:rPr>
        <w:t>Графическое описание местоположения населенного пункта села Воронцовка</w:t>
      </w:r>
      <w:r w:rsidRPr="00C67554">
        <w:rPr>
          <w:color w:val="000000"/>
          <w:sz w:val="26"/>
          <w:szCs w:val="26"/>
        </w:rPr>
        <w:t xml:space="preserve">» </w:t>
      </w:r>
      <w:r w:rsidR="00C67554" w:rsidRPr="00C67554">
        <w:rPr>
          <w:sz w:val="26"/>
          <w:szCs w:val="26"/>
        </w:rPr>
        <w:t xml:space="preserve">изложить в новой редакции согласно приложению № </w:t>
      </w:r>
      <w:r w:rsidR="00C67554">
        <w:rPr>
          <w:sz w:val="26"/>
          <w:szCs w:val="26"/>
        </w:rPr>
        <w:t>2 к настоящему решению</w:t>
      </w:r>
      <w:r w:rsidRPr="00C67554">
        <w:rPr>
          <w:color w:val="000000"/>
          <w:sz w:val="26"/>
          <w:szCs w:val="26"/>
        </w:rPr>
        <w:t>.</w:t>
      </w:r>
    </w:p>
    <w:p w:rsidR="00647B23" w:rsidRPr="00C67554" w:rsidRDefault="00647B23" w:rsidP="00C67554">
      <w:pPr>
        <w:numPr>
          <w:ilvl w:val="1"/>
          <w:numId w:val="16"/>
        </w:numPr>
        <w:ind w:left="0" w:firstLine="709"/>
        <w:jc w:val="both"/>
        <w:rPr>
          <w:color w:val="000000"/>
          <w:sz w:val="26"/>
          <w:szCs w:val="26"/>
        </w:rPr>
      </w:pPr>
      <w:r w:rsidRPr="00C67554">
        <w:rPr>
          <w:color w:val="000000"/>
          <w:sz w:val="26"/>
          <w:szCs w:val="26"/>
        </w:rPr>
        <w:t>1(</w:t>
      </w:r>
      <w:r w:rsidRPr="00C67554">
        <w:rPr>
          <w:color w:val="000000"/>
          <w:sz w:val="26"/>
          <w:szCs w:val="26"/>
          <w:lang w:val="en-US"/>
        </w:rPr>
        <w:t>I</w:t>
      </w:r>
      <w:r w:rsidRPr="00C67554">
        <w:rPr>
          <w:color w:val="000000"/>
          <w:sz w:val="26"/>
          <w:szCs w:val="26"/>
        </w:rPr>
        <w:t>) Карт</w:t>
      </w:r>
      <w:r w:rsidR="00CA7165" w:rsidRPr="00C67554">
        <w:rPr>
          <w:color w:val="000000"/>
          <w:sz w:val="26"/>
          <w:szCs w:val="26"/>
        </w:rPr>
        <w:t>а</w:t>
      </w:r>
      <w:r w:rsidRPr="00C67554">
        <w:rPr>
          <w:color w:val="000000"/>
          <w:sz w:val="26"/>
          <w:szCs w:val="26"/>
        </w:rPr>
        <w:t xml:space="preserve"> Генерального плана Воронцовского сельского поселения Павловского муниципального района Воронежской области изложить в новой редакции согласно приложению № </w:t>
      </w:r>
      <w:r w:rsidR="002353E9" w:rsidRPr="00C67554">
        <w:rPr>
          <w:color w:val="000000"/>
          <w:sz w:val="26"/>
          <w:szCs w:val="26"/>
        </w:rPr>
        <w:t>3</w:t>
      </w:r>
      <w:r w:rsidR="00C67554">
        <w:rPr>
          <w:color w:val="000000"/>
          <w:sz w:val="26"/>
          <w:szCs w:val="26"/>
        </w:rPr>
        <w:t xml:space="preserve"> к настоящему решению</w:t>
      </w:r>
      <w:r w:rsidRPr="00C67554">
        <w:rPr>
          <w:color w:val="000000"/>
          <w:sz w:val="26"/>
          <w:szCs w:val="26"/>
        </w:rPr>
        <w:t>.</w:t>
      </w:r>
    </w:p>
    <w:p w:rsidR="00E81533" w:rsidRPr="00C67554" w:rsidRDefault="00647B23" w:rsidP="00C67554">
      <w:pPr>
        <w:pStyle w:val="Standard"/>
        <w:numPr>
          <w:ilvl w:val="0"/>
          <w:numId w:val="16"/>
        </w:numPr>
        <w:ind w:left="0" w:firstLine="709"/>
        <w:jc w:val="both"/>
        <w:rPr>
          <w:rFonts w:eastAsia="Times New Roman" w:cs="Times New Roman"/>
          <w:kern w:val="0"/>
          <w:sz w:val="26"/>
          <w:szCs w:val="26"/>
          <w:lang w:bidi="ar-SA"/>
        </w:rPr>
      </w:pPr>
      <w:r w:rsidRPr="00C67554">
        <w:rPr>
          <w:rFonts w:eastAsia="Times New Roman" w:cs="Times New Roman"/>
          <w:kern w:val="0"/>
          <w:sz w:val="26"/>
          <w:szCs w:val="26"/>
          <w:lang w:bidi="ar-SA"/>
        </w:rPr>
        <w:t xml:space="preserve">Настоящее решение обнародовать в соответствии с Уставом Воронцовского сельского поселения и разместить на официальном сайте Воронцовского сельского поселения Павловского муниципального района </w:t>
      </w:r>
      <w:r w:rsidRPr="00C67554">
        <w:rPr>
          <w:rFonts w:eastAsia="Times New Roman" w:cs="Times New Roman"/>
          <w:kern w:val="0"/>
          <w:sz w:val="26"/>
          <w:szCs w:val="26"/>
          <w:lang w:bidi="ar-SA"/>
        </w:rPr>
        <w:lastRenderedPageBreak/>
        <w:t>Воронежской области в сети Интернет https://voroncovskoe-r20.gosweb.gosuslugi.ru/, в Федеральной государственной информационной системе территориального планирования и информационной системе обеспечения градостроительной деятельности.</w:t>
      </w:r>
    </w:p>
    <w:p w:rsidR="00647B23" w:rsidRPr="00C67554" w:rsidRDefault="00647B23" w:rsidP="00647B23">
      <w:pPr>
        <w:pStyle w:val="Standard"/>
        <w:ind w:left="1080"/>
        <w:jc w:val="both"/>
        <w:rPr>
          <w:rFonts w:eastAsia="Times New Roman" w:cs="Times New Roman"/>
          <w:kern w:val="0"/>
          <w:sz w:val="26"/>
          <w:szCs w:val="26"/>
          <w:lang w:bidi="ar-SA"/>
        </w:rPr>
      </w:pPr>
    </w:p>
    <w:p w:rsidR="00647B23" w:rsidRPr="00C67554" w:rsidRDefault="00647B23" w:rsidP="00647B23">
      <w:pPr>
        <w:pStyle w:val="Standard"/>
        <w:ind w:left="1080"/>
        <w:jc w:val="both"/>
        <w:rPr>
          <w:rFonts w:eastAsia="Times New Roman" w:cs="Times New Roman"/>
          <w:kern w:val="0"/>
          <w:sz w:val="26"/>
          <w:szCs w:val="26"/>
          <w:lang w:bidi="ar-SA"/>
        </w:rPr>
      </w:pPr>
    </w:p>
    <w:p w:rsidR="00647B23" w:rsidRPr="00C67554" w:rsidRDefault="00647B23" w:rsidP="00647B23">
      <w:pPr>
        <w:pStyle w:val="Standard"/>
        <w:ind w:left="1080"/>
        <w:jc w:val="both"/>
        <w:rPr>
          <w:rFonts w:eastAsia="Times New Roman" w:cs="Times New Roman"/>
          <w:kern w:val="0"/>
          <w:sz w:val="26"/>
          <w:szCs w:val="26"/>
          <w:lang w:bidi="ar-SA"/>
        </w:rPr>
      </w:pPr>
    </w:p>
    <w:p w:rsidR="00647B23" w:rsidRPr="00C67554" w:rsidRDefault="00647B23" w:rsidP="00647B23">
      <w:pPr>
        <w:pStyle w:val="Standard"/>
        <w:rPr>
          <w:rFonts w:eastAsia="Times New Roman" w:cs="Times New Roman"/>
          <w:kern w:val="0"/>
          <w:sz w:val="26"/>
          <w:szCs w:val="26"/>
          <w:lang w:bidi="ar-SA"/>
        </w:rPr>
      </w:pPr>
      <w:r w:rsidRPr="00C67554">
        <w:rPr>
          <w:rFonts w:eastAsia="Times New Roman" w:cs="Times New Roman"/>
          <w:kern w:val="0"/>
          <w:sz w:val="26"/>
          <w:szCs w:val="26"/>
          <w:lang w:bidi="ar-SA"/>
        </w:rPr>
        <w:t xml:space="preserve">Глава </w:t>
      </w:r>
      <w:proofErr w:type="spellStart"/>
      <w:r w:rsidRPr="00C67554">
        <w:rPr>
          <w:rFonts w:eastAsia="Times New Roman" w:cs="Times New Roman"/>
          <w:kern w:val="0"/>
          <w:sz w:val="26"/>
          <w:szCs w:val="26"/>
          <w:lang w:bidi="ar-SA"/>
        </w:rPr>
        <w:t>Воронцовского</w:t>
      </w:r>
      <w:proofErr w:type="spellEnd"/>
      <w:r w:rsidRPr="00C67554">
        <w:rPr>
          <w:rFonts w:eastAsia="Times New Roman" w:cs="Times New Roman"/>
          <w:kern w:val="0"/>
          <w:sz w:val="26"/>
          <w:szCs w:val="26"/>
          <w:lang w:bidi="ar-SA"/>
        </w:rPr>
        <w:t xml:space="preserve"> сельского поселения  </w:t>
      </w:r>
    </w:p>
    <w:p w:rsidR="00647B23" w:rsidRPr="00C67554" w:rsidRDefault="00647B23" w:rsidP="00647B23">
      <w:pPr>
        <w:pStyle w:val="Standard"/>
        <w:rPr>
          <w:rFonts w:eastAsia="Times New Roman" w:cs="Times New Roman"/>
          <w:kern w:val="0"/>
          <w:sz w:val="26"/>
          <w:szCs w:val="26"/>
          <w:lang w:bidi="ar-SA"/>
        </w:rPr>
      </w:pPr>
      <w:r w:rsidRPr="00C67554">
        <w:rPr>
          <w:rFonts w:eastAsia="Times New Roman" w:cs="Times New Roman"/>
          <w:kern w:val="0"/>
          <w:sz w:val="26"/>
          <w:szCs w:val="26"/>
          <w:lang w:bidi="ar-SA"/>
        </w:rPr>
        <w:t xml:space="preserve">Павловского муниципального района                                                       </w:t>
      </w:r>
    </w:p>
    <w:p w:rsidR="00647B23" w:rsidRPr="00C67554" w:rsidRDefault="00647B23" w:rsidP="00647B23">
      <w:pPr>
        <w:pStyle w:val="Standard"/>
        <w:jc w:val="both"/>
        <w:rPr>
          <w:rFonts w:eastAsia="Times New Roman" w:cs="Times New Roman"/>
          <w:kern w:val="0"/>
          <w:sz w:val="26"/>
          <w:szCs w:val="26"/>
          <w:lang w:bidi="ar-SA"/>
        </w:rPr>
      </w:pPr>
      <w:r w:rsidRPr="00C67554">
        <w:rPr>
          <w:rFonts w:eastAsia="Times New Roman" w:cs="Times New Roman"/>
          <w:kern w:val="0"/>
          <w:sz w:val="26"/>
          <w:szCs w:val="26"/>
          <w:lang w:bidi="ar-SA"/>
        </w:rPr>
        <w:t>Воронежской области</w:t>
      </w:r>
      <w:r w:rsidR="00C67554" w:rsidRPr="00C67554">
        <w:rPr>
          <w:rFonts w:eastAsia="Times New Roman" w:cs="Times New Roman"/>
          <w:kern w:val="0"/>
          <w:sz w:val="26"/>
          <w:szCs w:val="26"/>
          <w:lang w:bidi="ar-SA"/>
        </w:rPr>
        <w:t xml:space="preserve"> </w:t>
      </w:r>
      <w:r w:rsidR="00C67554">
        <w:rPr>
          <w:rFonts w:eastAsia="Times New Roman" w:cs="Times New Roman"/>
          <w:kern w:val="0"/>
          <w:sz w:val="26"/>
          <w:szCs w:val="26"/>
          <w:lang w:bidi="ar-SA"/>
        </w:rPr>
        <w:t xml:space="preserve">                                                                                </w:t>
      </w:r>
      <w:proofErr w:type="spellStart"/>
      <w:r w:rsidR="00C67554" w:rsidRPr="00C67554">
        <w:rPr>
          <w:rFonts w:eastAsia="Times New Roman" w:cs="Times New Roman"/>
          <w:kern w:val="0"/>
          <w:sz w:val="26"/>
          <w:szCs w:val="26"/>
          <w:lang w:bidi="ar-SA"/>
        </w:rPr>
        <w:t>Е.И.Ржевская</w:t>
      </w:r>
      <w:proofErr w:type="spellEnd"/>
    </w:p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P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647B23" w:rsidRDefault="00647B23" w:rsidP="00647B23"/>
    <w:p w:rsidR="002353E9" w:rsidRDefault="002353E9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2353E9" w:rsidRDefault="002353E9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7E4DD1" w:rsidRDefault="007E4DD1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7E4DD1" w:rsidRDefault="007E4DD1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7E4DD1" w:rsidRDefault="007E4DD1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7E4DD1" w:rsidRDefault="007E4DD1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7E4DD1" w:rsidRDefault="007E4DD1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7E4DD1" w:rsidRDefault="007E4DD1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7E4DD1" w:rsidRDefault="007E4DD1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7E4DD1" w:rsidRDefault="007E4DD1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2353E9" w:rsidRDefault="002353E9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2353E9" w:rsidRDefault="002353E9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</w:p>
    <w:p w:rsidR="00C67554" w:rsidRDefault="00C67554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47B23" w:rsidRPr="00122792" w:rsidRDefault="00647B23" w:rsidP="00647B23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  <w:r w:rsidRPr="00122792">
        <w:rPr>
          <w:sz w:val="26"/>
          <w:szCs w:val="26"/>
        </w:rPr>
        <w:lastRenderedPageBreak/>
        <w:t xml:space="preserve">Приложение № </w:t>
      </w:r>
      <w:r>
        <w:rPr>
          <w:sz w:val="26"/>
          <w:szCs w:val="26"/>
        </w:rPr>
        <w:t>1</w:t>
      </w:r>
      <w:r w:rsidRPr="00122792">
        <w:rPr>
          <w:sz w:val="26"/>
          <w:szCs w:val="26"/>
        </w:rPr>
        <w:t xml:space="preserve"> </w:t>
      </w:r>
      <w:r w:rsidRPr="00122792">
        <w:rPr>
          <w:sz w:val="26"/>
          <w:szCs w:val="26"/>
        </w:rPr>
        <w:tab/>
        <w:t xml:space="preserve">                       к решению Совета народных депутатов </w:t>
      </w:r>
      <w:r>
        <w:rPr>
          <w:sz w:val="26"/>
          <w:szCs w:val="26"/>
        </w:rPr>
        <w:t>Воронцовского</w:t>
      </w:r>
      <w:r w:rsidRPr="0012279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сельского поселения Павловского </w:t>
      </w:r>
      <w:r w:rsidRPr="00122792">
        <w:rPr>
          <w:sz w:val="26"/>
          <w:szCs w:val="26"/>
        </w:rPr>
        <w:t>муниципального района Воронежской области</w:t>
      </w:r>
      <w:r>
        <w:rPr>
          <w:sz w:val="26"/>
          <w:szCs w:val="26"/>
        </w:rPr>
        <w:t xml:space="preserve">                           </w:t>
      </w:r>
      <w:r w:rsidRPr="00122792">
        <w:rPr>
          <w:sz w:val="26"/>
          <w:szCs w:val="26"/>
        </w:rPr>
        <w:t xml:space="preserve"> от </w:t>
      </w:r>
      <w:r>
        <w:rPr>
          <w:sz w:val="26"/>
          <w:szCs w:val="26"/>
        </w:rPr>
        <w:t xml:space="preserve">  </w:t>
      </w:r>
      <w:r w:rsidR="00C67554">
        <w:rPr>
          <w:sz w:val="26"/>
          <w:szCs w:val="26"/>
        </w:rPr>
        <w:t>30.06.</w:t>
      </w:r>
      <w:r>
        <w:rPr>
          <w:sz w:val="26"/>
          <w:szCs w:val="26"/>
        </w:rPr>
        <w:t>202</w:t>
      </w:r>
      <w:r w:rsidR="00A54F40">
        <w:rPr>
          <w:sz w:val="26"/>
          <w:szCs w:val="26"/>
        </w:rPr>
        <w:t>3</w:t>
      </w:r>
      <w:r>
        <w:rPr>
          <w:sz w:val="26"/>
          <w:szCs w:val="26"/>
        </w:rPr>
        <w:t xml:space="preserve"> г. № </w:t>
      </w:r>
      <w:r w:rsidR="00C67554">
        <w:rPr>
          <w:sz w:val="26"/>
          <w:szCs w:val="26"/>
        </w:rPr>
        <w:t>168</w:t>
      </w:r>
    </w:p>
    <w:p w:rsidR="002353E9" w:rsidRDefault="002353E9" w:rsidP="002353E9">
      <w:pPr>
        <w:ind w:firstLine="142"/>
        <w:jc w:val="center"/>
        <w:rPr>
          <w:b/>
          <w:bCs/>
          <w:color w:val="0070C0"/>
          <w:sz w:val="28"/>
          <w:szCs w:val="28"/>
        </w:rPr>
      </w:pPr>
    </w:p>
    <w:p w:rsidR="002353E9" w:rsidRDefault="002353E9" w:rsidP="002353E9">
      <w:pPr>
        <w:ind w:firstLine="142"/>
        <w:jc w:val="center"/>
        <w:rPr>
          <w:b/>
          <w:bCs/>
          <w:color w:val="0070C0"/>
          <w:sz w:val="28"/>
          <w:szCs w:val="28"/>
        </w:rPr>
      </w:pPr>
    </w:p>
    <w:p w:rsidR="002353E9" w:rsidRDefault="002353E9" w:rsidP="002353E9">
      <w:pPr>
        <w:pStyle w:val="ad"/>
        <w:jc w:val="center"/>
        <w:outlineLvl w:val="0"/>
        <w:rPr>
          <w:b/>
          <w:bCs/>
          <w:sz w:val="26"/>
          <w:szCs w:val="26"/>
        </w:rPr>
      </w:pPr>
    </w:p>
    <w:p w:rsidR="002353E9" w:rsidRPr="005B765C" w:rsidRDefault="002353E9" w:rsidP="002353E9">
      <w:pPr>
        <w:pStyle w:val="ad"/>
        <w:jc w:val="center"/>
        <w:outlineLvl w:val="0"/>
        <w:rPr>
          <w:b/>
          <w:bCs/>
          <w:sz w:val="26"/>
          <w:szCs w:val="26"/>
        </w:rPr>
      </w:pPr>
      <w:r w:rsidRPr="005B765C">
        <w:rPr>
          <w:b/>
          <w:bCs/>
          <w:sz w:val="26"/>
          <w:szCs w:val="26"/>
        </w:rPr>
        <w:t>ГЕНЕРАЛЬНЫЙ ПЛАН</w:t>
      </w:r>
    </w:p>
    <w:p w:rsidR="002353E9" w:rsidRPr="005B765C" w:rsidRDefault="002353E9" w:rsidP="002353E9">
      <w:pPr>
        <w:pStyle w:val="ad"/>
        <w:jc w:val="center"/>
        <w:rPr>
          <w:b/>
          <w:bCs/>
          <w:sz w:val="26"/>
          <w:szCs w:val="26"/>
        </w:rPr>
      </w:pPr>
      <w:r w:rsidRPr="005B765C">
        <w:rPr>
          <w:b/>
          <w:bCs/>
          <w:sz w:val="26"/>
          <w:szCs w:val="26"/>
        </w:rPr>
        <w:t>ВОРОНЦОВСКОГО СЕЛЬСКОГО ПОСЕЛЕНИЯ</w:t>
      </w:r>
    </w:p>
    <w:p w:rsidR="002353E9" w:rsidRPr="005B765C" w:rsidRDefault="002353E9" w:rsidP="002353E9">
      <w:pPr>
        <w:pStyle w:val="ad"/>
        <w:jc w:val="center"/>
        <w:outlineLvl w:val="0"/>
        <w:rPr>
          <w:b/>
          <w:bCs/>
          <w:sz w:val="26"/>
          <w:szCs w:val="26"/>
        </w:rPr>
      </w:pPr>
      <w:r w:rsidRPr="005B765C">
        <w:rPr>
          <w:b/>
          <w:bCs/>
          <w:sz w:val="26"/>
          <w:szCs w:val="26"/>
        </w:rPr>
        <w:t>ПАВЛОВСКОГО МУНИЦИПАЛЬНОГО РАЙОНА</w:t>
      </w:r>
    </w:p>
    <w:p w:rsidR="00647B23" w:rsidRDefault="002353E9" w:rsidP="002353E9">
      <w:pPr>
        <w:jc w:val="center"/>
        <w:rPr>
          <w:b/>
          <w:bCs/>
          <w:sz w:val="26"/>
          <w:szCs w:val="26"/>
        </w:rPr>
      </w:pPr>
      <w:r w:rsidRPr="005B765C">
        <w:rPr>
          <w:b/>
          <w:bCs/>
          <w:sz w:val="26"/>
          <w:szCs w:val="26"/>
        </w:rPr>
        <w:t>ВОРОНЕЖСКОЙ ОБЛАСТИ</w:t>
      </w:r>
    </w:p>
    <w:p w:rsidR="002353E9" w:rsidRDefault="002353E9" w:rsidP="002353E9">
      <w:pPr>
        <w:jc w:val="center"/>
        <w:rPr>
          <w:b/>
          <w:bCs/>
          <w:sz w:val="26"/>
          <w:szCs w:val="26"/>
        </w:rPr>
      </w:pPr>
    </w:p>
    <w:p w:rsidR="002353E9" w:rsidRDefault="002353E9" w:rsidP="002353E9">
      <w:pPr>
        <w:jc w:val="center"/>
        <w:outlineLvl w:val="0"/>
        <w:rPr>
          <w:b/>
          <w:bCs/>
        </w:rPr>
      </w:pPr>
    </w:p>
    <w:p w:rsidR="002353E9" w:rsidRDefault="002353E9" w:rsidP="002353E9">
      <w:pPr>
        <w:jc w:val="center"/>
        <w:outlineLvl w:val="0"/>
        <w:rPr>
          <w:b/>
          <w:bCs/>
        </w:rPr>
      </w:pPr>
    </w:p>
    <w:p w:rsidR="002353E9" w:rsidRDefault="002353E9" w:rsidP="002353E9">
      <w:pPr>
        <w:pStyle w:val="ad"/>
        <w:jc w:val="center"/>
        <w:outlineLvl w:val="0"/>
        <w:rPr>
          <w:b/>
          <w:bCs/>
        </w:rPr>
      </w:pPr>
      <w:r>
        <w:rPr>
          <w:b/>
          <w:bCs/>
        </w:rPr>
        <w:t>ТОМ I</w:t>
      </w:r>
    </w:p>
    <w:p w:rsidR="002353E9" w:rsidRDefault="002353E9" w:rsidP="002353E9">
      <w:pPr>
        <w:pStyle w:val="ad"/>
        <w:jc w:val="center"/>
        <w:outlineLvl w:val="0"/>
        <w:rPr>
          <w:b/>
          <w:bCs/>
        </w:rPr>
      </w:pPr>
    </w:p>
    <w:p w:rsidR="002353E9" w:rsidRDefault="002353E9" w:rsidP="002353E9">
      <w:pPr>
        <w:pStyle w:val="ad"/>
        <w:jc w:val="center"/>
        <w:outlineLvl w:val="0"/>
      </w:pPr>
      <w:r>
        <w:rPr>
          <w:b/>
          <w:bCs/>
          <w:color w:val="000000"/>
          <w:sz w:val="26"/>
          <w:szCs w:val="26"/>
        </w:rPr>
        <w:t xml:space="preserve">ПОЛОЖЕНИЕ О ТЕРРИТОРИАЛЬНОМ ПЛАНИРОВАНИИ </w:t>
      </w:r>
    </w:p>
    <w:p w:rsidR="002353E9" w:rsidRDefault="002353E9" w:rsidP="002353E9">
      <w:pPr>
        <w:jc w:val="center"/>
      </w:pPr>
    </w:p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Default="002353E9" w:rsidP="002353E9"/>
    <w:p w:rsidR="002353E9" w:rsidRDefault="002353E9" w:rsidP="002353E9"/>
    <w:p w:rsidR="002353E9" w:rsidRDefault="002353E9" w:rsidP="002353E9"/>
    <w:p w:rsidR="002353E9" w:rsidRDefault="002353E9" w:rsidP="002353E9"/>
    <w:p w:rsidR="002353E9" w:rsidRDefault="002353E9" w:rsidP="002353E9"/>
    <w:p w:rsidR="002353E9" w:rsidRDefault="002353E9" w:rsidP="002353E9"/>
    <w:p w:rsidR="002353E9" w:rsidRDefault="002353E9" w:rsidP="002353E9"/>
    <w:p w:rsidR="002353E9" w:rsidRDefault="002353E9" w:rsidP="002353E9"/>
    <w:p w:rsidR="002353E9" w:rsidRDefault="002353E9" w:rsidP="002353E9">
      <w:pPr>
        <w:pStyle w:val="ad"/>
        <w:jc w:val="center"/>
      </w:pPr>
    </w:p>
    <w:tbl>
      <w:tblPr>
        <w:tblW w:w="9476" w:type="dxa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0"/>
        <w:gridCol w:w="600"/>
        <w:gridCol w:w="900"/>
        <w:gridCol w:w="7556"/>
      </w:tblGrid>
      <w:tr w:rsidR="002353E9" w:rsidRPr="002764C6" w:rsidTr="00310D95">
        <w:trPr>
          <w:tblCellSpacing w:w="0" w:type="dxa"/>
        </w:trPr>
        <w:tc>
          <w:tcPr>
            <w:tcW w:w="9476" w:type="dxa"/>
            <w:gridSpan w:val="4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DAEEF3"/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  <w:r w:rsidRPr="002764C6">
              <w:rPr>
                <w:b/>
                <w:bCs/>
                <w:sz w:val="23"/>
                <w:szCs w:val="23"/>
              </w:rPr>
              <w:t>СОДЕРЖАНИЕ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sz w:val="23"/>
                <w:szCs w:val="23"/>
              </w:rPr>
            </w:pPr>
            <w:r w:rsidRPr="002764C6">
              <w:rPr>
                <w:b/>
                <w:bCs/>
                <w:sz w:val="23"/>
                <w:szCs w:val="23"/>
              </w:rPr>
              <w:t>ВВЕДЕНИЕ</w:t>
            </w:r>
          </w:p>
        </w:tc>
      </w:tr>
      <w:tr w:rsidR="002353E9" w:rsidRPr="002764C6" w:rsidTr="00310D95">
        <w:trPr>
          <w:trHeight w:val="105"/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spacing w:line="105" w:lineRule="atLeast"/>
              <w:jc w:val="right"/>
              <w:rPr>
                <w:sz w:val="23"/>
                <w:szCs w:val="23"/>
              </w:rPr>
            </w:pPr>
            <w:r w:rsidRPr="002764C6">
              <w:rPr>
                <w:b/>
                <w:bCs/>
                <w:sz w:val="23"/>
                <w:szCs w:val="23"/>
              </w:rPr>
              <w:lastRenderedPageBreak/>
              <w:t>1.</w:t>
            </w: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spacing w:line="105" w:lineRule="atLeast"/>
              <w:rPr>
                <w:sz w:val="23"/>
                <w:szCs w:val="23"/>
              </w:rPr>
            </w:pPr>
            <w:r w:rsidRPr="002764C6">
              <w:rPr>
                <w:b/>
                <w:bCs/>
                <w:sz w:val="23"/>
                <w:szCs w:val="23"/>
              </w:rPr>
              <w:t>ЦЕЛИ И ЗАДАЧИ ТЕРРИТОРИАЛЬНОГО ПЛАНИРОВАНИЯ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  <w:r w:rsidRPr="002764C6">
              <w:rPr>
                <w:b/>
                <w:bCs/>
                <w:sz w:val="23"/>
                <w:szCs w:val="23"/>
              </w:rPr>
              <w:t>2.</w:t>
            </w: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sz w:val="23"/>
                <w:szCs w:val="23"/>
              </w:rPr>
            </w:pPr>
            <w:r w:rsidRPr="002764C6">
              <w:rPr>
                <w:b/>
                <w:bCs/>
                <w:color w:val="000000"/>
                <w:sz w:val="23"/>
                <w:szCs w:val="23"/>
              </w:rPr>
              <w:t>ПЕРЕЧЕНЬ МЕРОПРИЯТИЙ ПО ТЕРРИТОРИАЛЬНОМУ ПЛАНИРОВАНИЮ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  <w:r w:rsidRPr="002764C6">
              <w:rPr>
                <w:sz w:val="23"/>
                <w:szCs w:val="23"/>
              </w:rPr>
              <w:t>2.1.</w:t>
            </w:r>
          </w:p>
        </w:tc>
        <w:tc>
          <w:tcPr>
            <w:tcW w:w="8456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b/>
                <w:sz w:val="23"/>
                <w:szCs w:val="23"/>
              </w:rPr>
            </w:pPr>
            <w:r w:rsidRPr="002764C6">
              <w:rPr>
                <w:rFonts w:ascii="Times New Roman" w:hAnsi="Times New Roman"/>
                <w:sz w:val="23"/>
                <w:szCs w:val="23"/>
              </w:rPr>
              <w:t>Мероприятия по оптимизации административного деления территории Воронцовского сельского поселения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EA229F">
              <w:rPr>
                <w:rFonts w:ascii="Times New Roman" w:hAnsi="Times New Roman"/>
                <w:color w:val="0070C0"/>
                <w:sz w:val="23"/>
                <w:szCs w:val="23"/>
              </w:rPr>
              <w:t>и переводу земельных участков из одной категории в другую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  <w:r w:rsidRPr="002764C6">
              <w:rPr>
                <w:sz w:val="23"/>
                <w:szCs w:val="23"/>
              </w:rPr>
              <w:t>2.</w:t>
            </w:r>
            <w:r>
              <w:rPr>
                <w:sz w:val="23"/>
                <w:szCs w:val="23"/>
              </w:rPr>
              <w:t>2</w:t>
            </w:r>
            <w:r w:rsidRPr="002764C6">
              <w:rPr>
                <w:sz w:val="23"/>
                <w:szCs w:val="23"/>
              </w:rPr>
              <w:t>.</w:t>
            </w:r>
          </w:p>
        </w:tc>
        <w:tc>
          <w:tcPr>
            <w:tcW w:w="8456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tabs>
                <w:tab w:val="left" w:pos="700"/>
              </w:tabs>
              <w:jc w:val="both"/>
              <w:rPr>
                <w:sz w:val="23"/>
                <w:szCs w:val="23"/>
              </w:rPr>
            </w:pPr>
            <w:r w:rsidRPr="002764C6">
              <w:rPr>
                <w:sz w:val="23"/>
                <w:szCs w:val="23"/>
              </w:rPr>
              <w:t xml:space="preserve">Мероприятия по градостроительному зонированию 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  <w:r w:rsidRPr="002764C6">
              <w:rPr>
                <w:sz w:val="23"/>
                <w:szCs w:val="23"/>
              </w:rPr>
              <w:t>2.</w:t>
            </w:r>
            <w:r>
              <w:rPr>
                <w:sz w:val="23"/>
                <w:szCs w:val="23"/>
              </w:rPr>
              <w:t>3</w:t>
            </w:r>
            <w:r w:rsidRPr="002764C6">
              <w:rPr>
                <w:sz w:val="23"/>
                <w:szCs w:val="23"/>
              </w:rPr>
              <w:t>.</w:t>
            </w:r>
          </w:p>
        </w:tc>
        <w:tc>
          <w:tcPr>
            <w:tcW w:w="8456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b/>
                <w:sz w:val="23"/>
                <w:szCs w:val="23"/>
              </w:rPr>
            </w:pPr>
            <w:r w:rsidRPr="002764C6">
              <w:rPr>
                <w:rFonts w:ascii="Times New Roman" w:hAnsi="Times New Roman"/>
                <w:sz w:val="23"/>
                <w:szCs w:val="23"/>
              </w:rPr>
              <w:t>Мероприятия по решению вопросов местного значения поселения методами территориального планирования и размещению на территории Воронцовского сельского поселения объектов капитального строительства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i/>
                <w:sz w:val="23"/>
                <w:szCs w:val="23"/>
              </w:rPr>
            </w:pPr>
            <w:r w:rsidRPr="002764C6">
              <w:rPr>
                <w:i/>
                <w:sz w:val="23"/>
                <w:szCs w:val="23"/>
              </w:rPr>
              <w:t>2.</w:t>
            </w:r>
            <w:r>
              <w:rPr>
                <w:i/>
                <w:sz w:val="23"/>
                <w:szCs w:val="23"/>
              </w:rPr>
              <w:t>3</w:t>
            </w:r>
            <w:r w:rsidRPr="002764C6">
              <w:rPr>
                <w:i/>
                <w:sz w:val="23"/>
                <w:szCs w:val="23"/>
              </w:rPr>
              <w:t>.1.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b/>
                <w:i/>
                <w:sz w:val="23"/>
                <w:szCs w:val="23"/>
              </w:rPr>
            </w:pPr>
            <w:r w:rsidRPr="002764C6">
              <w:rPr>
                <w:rFonts w:ascii="Times New Roman" w:hAnsi="Times New Roman"/>
                <w:i/>
                <w:sz w:val="23"/>
                <w:szCs w:val="23"/>
              </w:rPr>
              <w:t>Мероприятия по модернизации и развитию инженерной инфраструктуры сельского поселения</w:t>
            </w:r>
          </w:p>
        </w:tc>
      </w:tr>
      <w:tr w:rsidR="002353E9" w:rsidRPr="002764C6" w:rsidTr="00310D95">
        <w:trPr>
          <w:trHeight w:val="711"/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i/>
                <w:sz w:val="23"/>
                <w:szCs w:val="23"/>
              </w:rPr>
            </w:pPr>
            <w:r w:rsidRPr="002764C6">
              <w:rPr>
                <w:i/>
                <w:sz w:val="23"/>
                <w:szCs w:val="23"/>
              </w:rPr>
              <w:t>2.</w:t>
            </w:r>
            <w:r>
              <w:rPr>
                <w:i/>
                <w:sz w:val="23"/>
                <w:szCs w:val="23"/>
              </w:rPr>
              <w:t>3</w:t>
            </w:r>
            <w:r w:rsidRPr="002764C6">
              <w:rPr>
                <w:i/>
                <w:sz w:val="23"/>
                <w:szCs w:val="23"/>
              </w:rPr>
              <w:t>.2.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b/>
                <w:i/>
                <w:sz w:val="23"/>
                <w:szCs w:val="23"/>
              </w:rPr>
            </w:pPr>
            <w:r w:rsidRPr="002764C6">
              <w:rPr>
                <w:rFonts w:ascii="Times New Roman" w:hAnsi="Times New Roman"/>
                <w:i/>
                <w:sz w:val="23"/>
                <w:szCs w:val="23"/>
              </w:rPr>
              <w:t>Мероприятия по обеспечению территории сельского поселения объектами транспортной инфраструктуры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i/>
                <w:sz w:val="23"/>
                <w:szCs w:val="23"/>
              </w:rPr>
            </w:pPr>
            <w:r w:rsidRPr="002764C6">
              <w:rPr>
                <w:i/>
                <w:sz w:val="23"/>
                <w:szCs w:val="23"/>
              </w:rPr>
              <w:t>2.</w:t>
            </w:r>
            <w:r>
              <w:rPr>
                <w:i/>
                <w:sz w:val="23"/>
                <w:szCs w:val="23"/>
              </w:rPr>
              <w:t>3</w:t>
            </w:r>
            <w:r w:rsidRPr="002764C6">
              <w:rPr>
                <w:i/>
                <w:sz w:val="23"/>
                <w:szCs w:val="23"/>
              </w:rPr>
              <w:t>.3.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2764C6">
              <w:rPr>
                <w:rFonts w:ascii="Times New Roman" w:hAnsi="Times New Roman"/>
                <w:i/>
                <w:sz w:val="23"/>
                <w:szCs w:val="23"/>
              </w:rPr>
              <w:t>Мероприятия по обеспечению территории сельского поселения объектами жилой  инфраструктуры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i/>
                <w:sz w:val="23"/>
                <w:szCs w:val="23"/>
              </w:rPr>
            </w:pPr>
            <w:r w:rsidRPr="002764C6">
              <w:rPr>
                <w:i/>
                <w:sz w:val="23"/>
                <w:szCs w:val="23"/>
              </w:rPr>
              <w:t>2.</w:t>
            </w:r>
            <w:r>
              <w:rPr>
                <w:i/>
                <w:sz w:val="23"/>
                <w:szCs w:val="23"/>
              </w:rPr>
              <w:t>3</w:t>
            </w:r>
            <w:r w:rsidRPr="002764C6">
              <w:rPr>
                <w:i/>
                <w:sz w:val="23"/>
                <w:szCs w:val="23"/>
              </w:rPr>
              <w:t>.4.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2764C6">
              <w:rPr>
                <w:rFonts w:ascii="Times New Roman" w:hAnsi="Times New Roman"/>
                <w:i/>
                <w:sz w:val="23"/>
                <w:szCs w:val="23"/>
              </w:rPr>
              <w:t>Мероприятия по развитию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i/>
                <w:sz w:val="23"/>
                <w:szCs w:val="23"/>
              </w:rPr>
            </w:pPr>
            <w:r w:rsidRPr="002764C6">
              <w:rPr>
                <w:i/>
                <w:sz w:val="23"/>
                <w:szCs w:val="23"/>
              </w:rPr>
              <w:t>2.</w:t>
            </w:r>
            <w:r>
              <w:rPr>
                <w:i/>
                <w:sz w:val="23"/>
                <w:szCs w:val="23"/>
              </w:rPr>
              <w:t>3</w:t>
            </w:r>
            <w:r w:rsidRPr="002764C6">
              <w:rPr>
                <w:i/>
                <w:sz w:val="23"/>
                <w:szCs w:val="23"/>
              </w:rPr>
              <w:t>.5.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2764C6">
              <w:rPr>
                <w:rFonts w:ascii="Times New Roman" w:hAnsi="Times New Roman"/>
                <w:i/>
                <w:sz w:val="23"/>
                <w:szCs w:val="23"/>
              </w:rPr>
              <w:t xml:space="preserve">Мероприятия по </w:t>
            </w:r>
            <w:r w:rsidRPr="002764C6">
              <w:rPr>
                <w:rFonts w:ascii="Times New Roman" w:hAnsi="Times New Roman"/>
                <w:bCs/>
                <w:i/>
                <w:iCs/>
                <w:sz w:val="23"/>
                <w:szCs w:val="23"/>
              </w:rPr>
              <w:t>обеспечению территории сельского поселения объектами социальной инфраструктуры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i/>
                <w:sz w:val="23"/>
                <w:szCs w:val="23"/>
              </w:rPr>
            </w:pPr>
            <w:r w:rsidRPr="002764C6">
              <w:rPr>
                <w:i/>
                <w:sz w:val="23"/>
                <w:szCs w:val="23"/>
              </w:rPr>
              <w:t>2.</w:t>
            </w:r>
            <w:r>
              <w:rPr>
                <w:i/>
                <w:sz w:val="23"/>
                <w:szCs w:val="23"/>
              </w:rPr>
              <w:t>3</w:t>
            </w:r>
            <w:r w:rsidRPr="002764C6">
              <w:rPr>
                <w:i/>
                <w:sz w:val="23"/>
                <w:szCs w:val="23"/>
              </w:rPr>
              <w:t>.6.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2764C6">
              <w:rPr>
                <w:rFonts w:ascii="Times New Roman" w:hAnsi="Times New Roman"/>
                <w:i/>
                <w:sz w:val="23"/>
                <w:szCs w:val="23"/>
              </w:rPr>
              <w:t>Мероприятия по обеспечению территории сельского поселения объектами массового отдыха жителей, благоустройства и озеленения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i/>
                <w:sz w:val="23"/>
                <w:szCs w:val="23"/>
              </w:rPr>
            </w:pPr>
            <w:r w:rsidRPr="002764C6">
              <w:rPr>
                <w:i/>
                <w:sz w:val="23"/>
                <w:szCs w:val="23"/>
              </w:rPr>
              <w:t>2.</w:t>
            </w:r>
            <w:r>
              <w:rPr>
                <w:i/>
                <w:sz w:val="23"/>
                <w:szCs w:val="23"/>
              </w:rPr>
              <w:t>3</w:t>
            </w:r>
            <w:r w:rsidRPr="002764C6">
              <w:rPr>
                <w:i/>
                <w:sz w:val="23"/>
                <w:szCs w:val="23"/>
              </w:rPr>
              <w:t>.7.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2764C6">
              <w:rPr>
                <w:rFonts w:ascii="Times New Roman" w:hAnsi="Times New Roman"/>
                <w:i/>
                <w:sz w:val="23"/>
                <w:szCs w:val="23"/>
              </w:rPr>
              <w:t>Мероприятия по организации сбора и вывоза бытовых отходов и мусора, организации мест захоронения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i/>
                <w:sz w:val="23"/>
                <w:szCs w:val="23"/>
              </w:rPr>
            </w:pPr>
            <w:r w:rsidRPr="002764C6">
              <w:rPr>
                <w:i/>
                <w:sz w:val="23"/>
                <w:szCs w:val="23"/>
              </w:rPr>
              <w:t>2.</w:t>
            </w:r>
            <w:r>
              <w:rPr>
                <w:i/>
                <w:sz w:val="23"/>
                <w:szCs w:val="23"/>
              </w:rPr>
              <w:t>3</w:t>
            </w:r>
            <w:r w:rsidRPr="002764C6">
              <w:rPr>
                <w:i/>
                <w:sz w:val="23"/>
                <w:szCs w:val="23"/>
              </w:rPr>
              <w:t>.8.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2764C6">
              <w:rPr>
                <w:rFonts w:ascii="Times New Roman" w:hAnsi="Times New Roman"/>
                <w:i/>
                <w:iCs/>
                <w:sz w:val="23"/>
                <w:szCs w:val="23"/>
              </w:rPr>
              <w:t>Мероприятия по сохранению, использованию и популяризации объектов культурного наследия, расположенных на территории поселения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center"/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i/>
                <w:sz w:val="23"/>
                <w:szCs w:val="23"/>
              </w:rPr>
            </w:pPr>
            <w:r w:rsidRPr="002764C6">
              <w:rPr>
                <w:i/>
                <w:sz w:val="23"/>
                <w:szCs w:val="23"/>
              </w:rPr>
              <w:t>2.</w:t>
            </w:r>
            <w:r>
              <w:rPr>
                <w:i/>
                <w:sz w:val="23"/>
                <w:szCs w:val="23"/>
              </w:rPr>
              <w:t>3</w:t>
            </w:r>
            <w:r w:rsidRPr="002764C6">
              <w:rPr>
                <w:i/>
                <w:sz w:val="23"/>
                <w:szCs w:val="23"/>
              </w:rPr>
              <w:t>.9.</w:t>
            </w:r>
          </w:p>
        </w:tc>
        <w:tc>
          <w:tcPr>
            <w:tcW w:w="75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i/>
                <w:sz w:val="23"/>
                <w:szCs w:val="23"/>
              </w:rPr>
            </w:pPr>
            <w:r w:rsidRPr="002764C6">
              <w:rPr>
                <w:rFonts w:ascii="Times New Roman" w:hAnsi="Times New Roman"/>
                <w:i/>
                <w:sz w:val="23"/>
                <w:szCs w:val="23"/>
              </w:rPr>
              <w:t>Мероприятия по предотвращению чрезвычайных ситуаций природного и техногенного характера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both"/>
              <w:rPr>
                <w:sz w:val="23"/>
                <w:szCs w:val="23"/>
              </w:rPr>
            </w:pPr>
            <w:r w:rsidRPr="002764C6">
              <w:rPr>
                <w:sz w:val="23"/>
                <w:szCs w:val="23"/>
              </w:rPr>
              <w:t>2.</w:t>
            </w:r>
            <w:r>
              <w:rPr>
                <w:sz w:val="23"/>
                <w:szCs w:val="23"/>
              </w:rPr>
              <w:t>4</w:t>
            </w:r>
            <w:r w:rsidRPr="002764C6">
              <w:rPr>
                <w:sz w:val="23"/>
                <w:szCs w:val="23"/>
              </w:rPr>
              <w:t>.</w:t>
            </w:r>
          </w:p>
        </w:tc>
        <w:tc>
          <w:tcPr>
            <w:tcW w:w="8456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ConsPlusNormal"/>
              <w:widowControl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2764C6">
              <w:rPr>
                <w:rFonts w:ascii="Times New Roman" w:hAnsi="Times New Roman"/>
                <w:sz w:val="23"/>
                <w:szCs w:val="23"/>
              </w:rPr>
              <w:t>Мероприятия по охране окружающей среды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b/>
                <w:sz w:val="23"/>
                <w:szCs w:val="23"/>
              </w:rPr>
            </w:pPr>
            <w:r w:rsidRPr="002764C6">
              <w:rPr>
                <w:b/>
                <w:sz w:val="23"/>
                <w:szCs w:val="23"/>
              </w:rPr>
              <w:t>3.</w:t>
            </w: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b/>
                <w:sz w:val="23"/>
                <w:szCs w:val="23"/>
              </w:rPr>
            </w:pPr>
            <w:r w:rsidRPr="002764C6">
              <w:rPr>
                <w:b/>
                <w:sz w:val="23"/>
                <w:szCs w:val="23"/>
              </w:rPr>
              <w:t>ЗАКЛЮЧЕНИЕ</w:t>
            </w:r>
          </w:p>
        </w:tc>
      </w:tr>
      <w:tr w:rsidR="002353E9" w:rsidRPr="002764C6" w:rsidTr="00310D95">
        <w:trPr>
          <w:tblCellSpacing w:w="0" w:type="dxa"/>
        </w:trPr>
        <w:tc>
          <w:tcPr>
            <w:tcW w:w="4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jc w:val="righ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4.</w:t>
            </w:r>
          </w:p>
        </w:tc>
        <w:tc>
          <w:tcPr>
            <w:tcW w:w="9056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2353E9" w:rsidRPr="002764C6" w:rsidRDefault="002353E9" w:rsidP="00310D95">
            <w:pPr>
              <w:pStyle w:val="ad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ПРИЛОЖЕНИЯ: </w:t>
            </w:r>
            <w:r w:rsidRPr="00C640F0">
              <w:rPr>
                <w:color w:val="0070C0"/>
              </w:rPr>
              <w:t xml:space="preserve">«Графическое описание местоположения границ населенного пункта села Воронцовка», </w:t>
            </w:r>
            <w:r w:rsidRPr="007A07DE">
              <w:rPr>
                <w:color w:val="0070C0"/>
              </w:rPr>
              <w:t>«Графическое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 посёлка Новенький»</w:t>
            </w:r>
          </w:p>
        </w:tc>
      </w:tr>
    </w:tbl>
    <w:p w:rsidR="002353E9" w:rsidRPr="005C3CA8" w:rsidRDefault="002353E9" w:rsidP="002353E9">
      <w:pPr>
        <w:pStyle w:val="ad"/>
        <w:pageBreakBefore/>
        <w:jc w:val="center"/>
      </w:pPr>
      <w:r w:rsidRPr="005C3CA8">
        <w:rPr>
          <w:b/>
          <w:bCs/>
        </w:rPr>
        <w:lastRenderedPageBreak/>
        <w:t>СОСТАВ ПРОЕКТА</w:t>
      </w:r>
    </w:p>
    <w:p w:rsidR="002353E9" w:rsidRPr="005C3CA8" w:rsidRDefault="002353E9" w:rsidP="002353E9">
      <w:pPr>
        <w:pStyle w:val="ad"/>
        <w:jc w:val="center"/>
      </w:pPr>
    </w:p>
    <w:tbl>
      <w:tblPr>
        <w:tblW w:w="9431" w:type="dxa"/>
        <w:tblCellSpacing w:w="0" w:type="dxa"/>
        <w:tblBorders>
          <w:top w:val="outset" w:sz="4" w:space="0" w:color="000000"/>
          <w:left w:val="outset" w:sz="4" w:space="0" w:color="000000"/>
          <w:bottom w:val="outset" w:sz="4" w:space="0" w:color="000000"/>
          <w:right w:val="outset" w:sz="4" w:space="0" w:color="000000"/>
          <w:insideH w:val="outset" w:sz="4" w:space="0" w:color="000000"/>
          <w:insideV w:val="outset" w:sz="4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21"/>
        <w:gridCol w:w="1996"/>
        <w:gridCol w:w="6414"/>
      </w:tblGrid>
      <w:tr w:rsidR="002353E9" w:rsidRPr="005C3CA8" w:rsidTr="00310D95">
        <w:trPr>
          <w:trHeight w:val="330"/>
          <w:tblCellSpacing w:w="0" w:type="dxa"/>
        </w:trPr>
        <w:tc>
          <w:tcPr>
            <w:tcW w:w="1021" w:type="dxa"/>
            <w:shd w:val="clear" w:color="auto" w:fill="DAEEF3"/>
          </w:tcPr>
          <w:p w:rsidR="002353E9" w:rsidRPr="005C3CA8" w:rsidRDefault="002353E9" w:rsidP="00310D95">
            <w:pPr>
              <w:pStyle w:val="ad"/>
              <w:jc w:val="center"/>
            </w:pPr>
            <w:r w:rsidRPr="005C3CA8">
              <w:t xml:space="preserve">№ </w:t>
            </w:r>
            <w:proofErr w:type="gramStart"/>
            <w:r w:rsidRPr="005C3CA8">
              <w:rPr>
                <w:b/>
                <w:bCs/>
              </w:rPr>
              <w:t>п</w:t>
            </w:r>
            <w:proofErr w:type="gramEnd"/>
            <w:r w:rsidRPr="005C3CA8">
              <w:rPr>
                <w:b/>
                <w:bCs/>
              </w:rPr>
              <w:t>/п</w:t>
            </w:r>
          </w:p>
        </w:tc>
        <w:tc>
          <w:tcPr>
            <w:tcW w:w="1996" w:type="dxa"/>
            <w:shd w:val="clear" w:color="auto" w:fill="DAEEF3"/>
          </w:tcPr>
          <w:p w:rsidR="002353E9" w:rsidRPr="005C3CA8" w:rsidRDefault="002353E9" w:rsidP="00310D95">
            <w:pPr>
              <w:pStyle w:val="ad"/>
              <w:jc w:val="center"/>
            </w:pPr>
            <w:r w:rsidRPr="005C3CA8">
              <w:rPr>
                <w:b/>
                <w:bCs/>
              </w:rPr>
              <w:t>Обозначение</w:t>
            </w:r>
          </w:p>
        </w:tc>
        <w:tc>
          <w:tcPr>
            <w:tcW w:w="6414" w:type="dxa"/>
            <w:shd w:val="clear" w:color="auto" w:fill="DAEEF3"/>
          </w:tcPr>
          <w:p w:rsidR="002353E9" w:rsidRPr="005C3CA8" w:rsidRDefault="002353E9" w:rsidP="00310D95">
            <w:pPr>
              <w:pStyle w:val="ad"/>
              <w:jc w:val="center"/>
            </w:pPr>
            <w:r w:rsidRPr="005C3CA8">
              <w:rPr>
                <w:b/>
                <w:bCs/>
              </w:rPr>
              <w:t>Наименование</w:t>
            </w:r>
          </w:p>
        </w:tc>
      </w:tr>
      <w:tr w:rsidR="002353E9" w:rsidRPr="005C3CA8" w:rsidTr="00310D95">
        <w:trPr>
          <w:trHeight w:val="195"/>
          <w:tblCellSpacing w:w="0" w:type="dxa"/>
        </w:trPr>
        <w:tc>
          <w:tcPr>
            <w:tcW w:w="9431" w:type="dxa"/>
            <w:gridSpan w:val="3"/>
            <w:shd w:val="clear" w:color="auto" w:fill="DAEEF3"/>
          </w:tcPr>
          <w:p w:rsidR="002353E9" w:rsidRPr="005C3CA8" w:rsidRDefault="002353E9" w:rsidP="00310D95">
            <w:pPr>
              <w:pStyle w:val="ad"/>
              <w:spacing w:line="195" w:lineRule="atLeast"/>
              <w:jc w:val="center"/>
            </w:pPr>
            <w:r w:rsidRPr="005C3CA8">
              <w:rPr>
                <w:b/>
                <w:bCs/>
              </w:rPr>
              <w:t>Текстовая часть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shd w:val="clear" w:color="auto" w:fill="DAEEF3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 w:rsidRPr="005C3CA8">
              <w:t>1.</w:t>
            </w:r>
          </w:p>
        </w:tc>
        <w:tc>
          <w:tcPr>
            <w:tcW w:w="1996" w:type="dxa"/>
            <w:shd w:val="clear" w:color="auto" w:fill="DAEEF3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 w:rsidRPr="005C3CA8">
              <w:t xml:space="preserve">Том </w:t>
            </w:r>
            <w:r w:rsidRPr="005C3CA8">
              <w:rPr>
                <w:lang w:val="en-US"/>
              </w:rPr>
              <w:t>I</w:t>
            </w:r>
          </w:p>
        </w:tc>
        <w:tc>
          <w:tcPr>
            <w:tcW w:w="6414" w:type="dxa"/>
            <w:shd w:val="clear" w:color="auto" w:fill="DAEEF3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5C3CA8">
              <w:t xml:space="preserve">Положения о территориальном планировании </w:t>
            </w:r>
            <w:r>
              <w:t>Воронцовского</w:t>
            </w:r>
            <w:r w:rsidRPr="005C3CA8">
              <w:t xml:space="preserve"> сельского поселения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shd w:val="clear" w:color="auto" w:fill="auto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</w:p>
        </w:tc>
        <w:tc>
          <w:tcPr>
            <w:tcW w:w="1996" w:type="dxa"/>
            <w:shd w:val="clear" w:color="auto" w:fill="auto"/>
          </w:tcPr>
          <w:p w:rsidR="002353E9" w:rsidRPr="00393BB2" w:rsidRDefault="002353E9" w:rsidP="00310D95">
            <w:pPr>
              <w:pStyle w:val="ad"/>
              <w:spacing w:line="150" w:lineRule="atLeast"/>
              <w:jc w:val="center"/>
              <w:rPr>
                <w:color w:val="0070C0"/>
              </w:rPr>
            </w:pPr>
            <w:r w:rsidRPr="00393BB2">
              <w:rPr>
                <w:color w:val="0070C0"/>
              </w:rPr>
              <w:t>Приложение к Тому I</w:t>
            </w:r>
          </w:p>
        </w:tc>
        <w:tc>
          <w:tcPr>
            <w:tcW w:w="6414" w:type="dxa"/>
            <w:shd w:val="clear" w:color="auto" w:fill="auto"/>
          </w:tcPr>
          <w:p w:rsidR="002353E9" w:rsidRPr="00393BB2" w:rsidRDefault="002353E9" w:rsidP="00310D95">
            <w:pPr>
              <w:pStyle w:val="ad"/>
              <w:spacing w:line="150" w:lineRule="atLeast"/>
              <w:rPr>
                <w:color w:val="0070C0"/>
              </w:rPr>
            </w:pPr>
            <w:r w:rsidRPr="0023256F">
              <w:rPr>
                <w:color w:val="0070C0"/>
              </w:rPr>
              <w:t>Графическое описание местоположения границ населенного пункта села Воронцовка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shd w:val="clear" w:color="auto" w:fill="auto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</w:p>
        </w:tc>
        <w:tc>
          <w:tcPr>
            <w:tcW w:w="1996" w:type="dxa"/>
            <w:shd w:val="clear" w:color="auto" w:fill="auto"/>
          </w:tcPr>
          <w:p w:rsidR="002353E9" w:rsidRPr="00393BB2" w:rsidRDefault="002353E9" w:rsidP="00310D95">
            <w:pPr>
              <w:pStyle w:val="ad"/>
              <w:spacing w:line="150" w:lineRule="atLeast"/>
              <w:jc w:val="center"/>
              <w:rPr>
                <w:color w:val="0070C0"/>
              </w:rPr>
            </w:pPr>
            <w:r w:rsidRPr="00393BB2">
              <w:rPr>
                <w:color w:val="0070C0"/>
              </w:rPr>
              <w:t>Приложение к Тому I</w:t>
            </w:r>
          </w:p>
        </w:tc>
        <w:tc>
          <w:tcPr>
            <w:tcW w:w="6414" w:type="dxa"/>
            <w:shd w:val="clear" w:color="auto" w:fill="auto"/>
          </w:tcPr>
          <w:p w:rsidR="002353E9" w:rsidRPr="00393BB2" w:rsidRDefault="002353E9" w:rsidP="00310D95">
            <w:pPr>
              <w:pStyle w:val="ad"/>
              <w:spacing w:line="150" w:lineRule="atLeast"/>
              <w:rPr>
                <w:color w:val="0070C0"/>
              </w:rPr>
            </w:pPr>
            <w:r w:rsidRPr="00717BC3">
              <w:rPr>
                <w:color w:val="0070C0"/>
              </w:rPr>
              <w:t>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 посёлка Новенький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shd w:val="clear" w:color="auto" w:fill="auto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 w:rsidRPr="005C3CA8">
              <w:t>2.</w:t>
            </w:r>
          </w:p>
        </w:tc>
        <w:tc>
          <w:tcPr>
            <w:tcW w:w="1996" w:type="dxa"/>
            <w:shd w:val="clear" w:color="auto" w:fill="auto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 w:rsidRPr="005C3CA8">
              <w:t xml:space="preserve">Том </w:t>
            </w:r>
            <w:r w:rsidRPr="005C3CA8">
              <w:rPr>
                <w:lang w:val="en-US"/>
              </w:rPr>
              <w:t>II</w:t>
            </w:r>
          </w:p>
        </w:tc>
        <w:tc>
          <w:tcPr>
            <w:tcW w:w="6414" w:type="dxa"/>
            <w:shd w:val="clear" w:color="auto" w:fill="auto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5C3CA8">
              <w:t xml:space="preserve">Материалы по обоснованию проекта Генерального плана </w:t>
            </w:r>
            <w:r>
              <w:t>Воронцовского</w:t>
            </w:r>
            <w:r w:rsidRPr="005C3CA8">
              <w:t xml:space="preserve"> сельского поселения (пояснительная записка)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 w:rsidRPr="005C3CA8">
              <w:t>3.</w:t>
            </w:r>
          </w:p>
        </w:tc>
        <w:tc>
          <w:tcPr>
            <w:tcW w:w="1996" w:type="dxa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 w:rsidRPr="005C3CA8">
              <w:t xml:space="preserve">Том </w:t>
            </w:r>
            <w:r w:rsidRPr="005C3CA8">
              <w:rPr>
                <w:lang w:val="en-US"/>
              </w:rPr>
              <w:t>III</w:t>
            </w:r>
          </w:p>
        </w:tc>
        <w:tc>
          <w:tcPr>
            <w:tcW w:w="6414" w:type="dxa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5C3CA8">
              <w:t>Перечень основных факторов риска возникновения чрезвычайных ситуаций природного и техногенного характера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9431" w:type="dxa"/>
            <w:gridSpan w:val="3"/>
            <w:shd w:val="clear" w:color="auto" w:fill="DAEEF3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 w:rsidRPr="005C3CA8">
              <w:rPr>
                <w:b/>
                <w:bCs/>
              </w:rPr>
              <w:t>Графическая часть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 w:val="restart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>
              <w:t>2</w:t>
            </w:r>
            <w:r w:rsidRPr="005C3CA8">
              <w:t>.</w:t>
            </w:r>
          </w:p>
        </w:tc>
        <w:tc>
          <w:tcPr>
            <w:tcW w:w="1996" w:type="dxa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>
              <w:t>1</w:t>
            </w:r>
          </w:p>
        </w:tc>
        <w:tc>
          <w:tcPr>
            <w:tcW w:w="6414" w:type="dxa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216244">
              <w:t>Схема современного состояния территории</w:t>
            </w:r>
            <w:r>
              <w:t xml:space="preserve"> Воронцовского</w:t>
            </w:r>
            <w:r w:rsidRPr="00216244">
              <w:t xml:space="preserve"> сельского поселения с отображением распределения земель по категориям и размещения объектов промышленности, энергетики, транспорта, связи (утверждаемая схема)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>
              <w:t>2</w:t>
            </w:r>
          </w:p>
        </w:tc>
        <w:tc>
          <w:tcPr>
            <w:tcW w:w="6414" w:type="dxa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216244">
              <w:rPr>
                <w:rFonts w:eastAsia="Lucida Sans Unicode"/>
              </w:rPr>
              <w:t xml:space="preserve">Схема современного состояния территории </w:t>
            </w:r>
            <w:r>
              <w:t>Воронцовского</w:t>
            </w:r>
            <w:r w:rsidRPr="00216244">
              <w:t xml:space="preserve"> сельского поселения</w:t>
            </w:r>
            <w:r w:rsidRPr="00216244">
              <w:rPr>
                <w:rFonts w:eastAsia="Lucida Sans Unicode"/>
              </w:rPr>
              <w:t xml:space="preserve"> с отображением границ функциональных зон</w:t>
            </w:r>
            <w:r>
              <w:rPr>
                <w:rFonts w:eastAsia="Lucida Sans Unicode"/>
              </w:rPr>
              <w:t xml:space="preserve"> в границах населенных пунктов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Default="002353E9" w:rsidP="00310D95">
            <w:pPr>
              <w:pStyle w:val="ad"/>
              <w:spacing w:line="150" w:lineRule="atLeast"/>
              <w:jc w:val="center"/>
            </w:pPr>
            <w:r>
              <w:t>3</w:t>
            </w:r>
          </w:p>
        </w:tc>
        <w:tc>
          <w:tcPr>
            <w:tcW w:w="6414" w:type="dxa"/>
          </w:tcPr>
          <w:p w:rsidR="002353E9" w:rsidRPr="00216244" w:rsidRDefault="002353E9" w:rsidP="00310D95">
            <w:pPr>
              <w:pStyle w:val="ad"/>
              <w:spacing w:line="150" w:lineRule="atLeast"/>
              <w:rPr>
                <w:rFonts w:eastAsia="Lucida Sans Unicode"/>
              </w:rPr>
            </w:pPr>
            <w:r w:rsidRPr="00216244">
              <w:rPr>
                <w:rFonts w:eastAsia="Lucida Sans Unicode"/>
              </w:rPr>
              <w:t xml:space="preserve">Схема современного состояния территории </w:t>
            </w:r>
            <w:r>
              <w:t>Воронцовского</w:t>
            </w:r>
            <w:r w:rsidRPr="00216244">
              <w:t xml:space="preserve"> сельского поселения</w:t>
            </w:r>
            <w:r w:rsidRPr="00216244">
              <w:rPr>
                <w:rFonts w:eastAsia="Lucida Sans Unicode"/>
              </w:rPr>
              <w:t xml:space="preserve"> с отображением результатов анализа комплексного развития и зон с особыми условиями использования территории </w:t>
            </w:r>
            <w:r w:rsidRPr="00216244">
              <w:t>(утверждаемая схема)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Pr="007D2334" w:rsidRDefault="002353E9" w:rsidP="00310D95">
            <w:pPr>
              <w:pStyle w:val="ad"/>
              <w:spacing w:line="150" w:lineRule="atLeast"/>
              <w:jc w:val="center"/>
            </w:pPr>
            <w:r>
              <w:t>4</w:t>
            </w:r>
          </w:p>
        </w:tc>
        <w:tc>
          <w:tcPr>
            <w:tcW w:w="6414" w:type="dxa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216244">
              <w:rPr>
                <w:rFonts w:eastAsia="Lucida Sans Unicode"/>
              </w:rPr>
              <w:t xml:space="preserve">Схема развития транспортной инфраструктуры </w:t>
            </w:r>
            <w:r>
              <w:t>Воронцовского</w:t>
            </w:r>
            <w:r w:rsidRPr="00216244">
              <w:t xml:space="preserve"> сельского поселения (утверждаемая схема)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Default="002353E9" w:rsidP="00310D95">
            <w:pPr>
              <w:pStyle w:val="ad"/>
              <w:spacing w:line="150" w:lineRule="atLeast"/>
              <w:jc w:val="center"/>
            </w:pPr>
            <w:r>
              <w:t>5</w:t>
            </w:r>
          </w:p>
        </w:tc>
        <w:tc>
          <w:tcPr>
            <w:tcW w:w="6414" w:type="dxa"/>
          </w:tcPr>
          <w:p w:rsidR="002353E9" w:rsidRPr="00216244" w:rsidRDefault="002353E9" w:rsidP="00310D95">
            <w:pPr>
              <w:pStyle w:val="ad"/>
              <w:spacing w:line="150" w:lineRule="atLeast"/>
              <w:rPr>
                <w:rFonts w:eastAsia="Lucida Sans Unicode"/>
              </w:rPr>
            </w:pPr>
            <w:r w:rsidRPr="00216244">
              <w:rPr>
                <w:rFonts w:eastAsia="Lucida Sans Unicode"/>
              </w:rPr>
              <w:t xml:space="preserve">Схема </w:t>
            </w:r>
            <w:r>
              <w:rPr>
                <w:rFonts w:eastAsia="Lucida Sans Unicode"/>
              </w:rPr>
              <w:t>современного состояния территории с отображением границ землепользований земель сельскохозяйственного назначения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Pr="007D2334" w:rsidRDefault="002353E9" w:rsidP="00310D95">
            <w:pPr>
              <w:pStyle w:val="ad"/>
              <w:spacing w:line="150" w:lineRule="atLeast"/>
              <w:jc w:val="center"/>
            </w:pPr>
            <w:r>
              <w:t>6</w:t>
            </w:r>
          </w:p>
        </w:tc>
        <w:tc>
          <w:tcPr>
            <w:tcW w:w="6414" w:type="dxa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5C3CA8">
              <w:t xml:space="preserve">Схема развития инженерной инфраструктуры </w:t>
            </w:r>
            <w:r>
              <w:t>Воронцовского</w:t>
            </w:r>
            <w:r w:rsidRPr="005C3CA8">
              <w:t xml:space="preserve"> сельского поселения. Система водоснабжения и водоотведения</w:t>
            </w:r>
            <w:r>
              <w:t xml:space="preserve"> </w:t>
            </w:r>
            <w:r w:rsidRPr="00216244">
              <w:t>(утверждаемая схема)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Pr="007D2334" w:rsidRDefault="002353E9" w:rsidP="00310D95">
            <w:pPr>
              <w:pStyle w:val="ad"/>
              <w:spacing w:line="150" w:lineRule="atLeast"/>
              <w:jc w:val="center"/>
            </w:pPr>
            <w:r>
              <w:t>7</w:t>
            </w:r>
          </w:p>
        </w:tc>
        <w:tc>
          <w:tcPr>
            <w:tcW w:w="6414" w:type="dxa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5C3CA8">
              <w:t xml:space="preserve">Схема развития инженерной инфраструктуры </w:t>
            </w:r>
            <w:r>
              <w:t>Воронцовского</w:t>
            </w:r>
            <w:r w:rsidRPr="005C3CA8">
              <w:t xml:space="preserve"> сельского поселения. Система газоснабжения и теплоснабжения</w:t>
            </w:r>
            <w:r>
              <w:t xml:space="preserve"> </w:t>
            </w:r>
            <w:r w:rsidRPr="00216244">
              <w:t>(утверждаемая схема)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Pr="007D2334" w:rsidRDefault="002353E9" w:rsidP="00310D95">
            <w:pPr>
              <w:pStyle w:val="ad"/>
              <w:spacing w:line="150" w:lineRule="atLeast"/>
              <w:jc w:val="center"/>
            </w:pPr>
            <w:r>
              <w:t>8</w:t>
            </w:r>
          </w:p>
        </w:tc>
        <w:tc>
          <w:tcPr>
            <w:tcW w:w="6414" w:type="dxa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5C3CA8">
              <w:t xml:space="preserve">Схема развития инженерной инфраструктуры </w:t>
            </w:r>
            <w:r>
              <w:t>Воронцовского</w:t>
            </w:r>
            <w:r w:rsidRPr="005C3CA8">
              <w:t xml:space="preserve"> сельского поселения. Система электроснабжения</w:t>
            </w:r>
            <w:r>
              <w:t xml:space="preserve"> </w:t>
            </w:r>
            <w:r w:rsidRPr="00216244">
              <w:t>(утверждаемая схема)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Pr="007D2334" w:rsidRDefault="002353E9" w:rsidP="00310D95">
            <w:pPr>
              <w:pStyle w:val="ad"/>
              <w:spacing w:line="150" w:lineRule="atLeast"/>
              <w:jc w:val="center"/>
            </w:pPr>
            <w:r>
              <w:t>9</w:t>
            </w:r>
          </w:p>
        </w:tc>
        <w:tc>
          <w:tcPr>
            <w:tcW w:w="6414" w:type="dxa"/>
          </w:tcPr>
          <w:p w:rsidR="002353E9" w:rsidRPr="00535C2D" w:rsidRDefault="002353E9" w:rsidP="00310D95">
            <w:pPr>
              <w:pStyle w:val="ad"/>
              <w:spacing w:line="150" w:lineRule="atLeast"/>
            </w:pPr>
            <w:r w:rsidRPr="005C3CA8">
              <w:t xml:space="preserve">Схема развития инженерной инфраструктуры </w:t>
            </w:r>
            <w:r>
              <w:t>Воронцовского</w:t>
            </w:r>
            <w:r w:rsidRPr="005C3CA8">
              <w:t xml:space="preserve"> сельского поселения. Система </w:t>
            </w:r>
            <w:r>
              <w:t xml:space="preserve">линий </w:t>
            </w:r>
            <w:r w:rsidRPr="005C3CA8">
              <w:t>связи</w:t>
            </w:r>
            <w:r>
              <w:t xml:space="preserve"> (Кабельных и ВОЛС) </w:t>
            </w:r>
            <w:r w:rsidRPr="00216244">
              <w:t>(утверждаемая схема)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Default="002353E9" w:rsidP="00310D95">
            <w:pPr>
              <w:pStyle w:val="ad"/>
              <w:spacing w:line="150" w:lineRule="atLeast"/>
              <w:jc w:val="center"/>
            </w:pPr>
            <w:r>
              <w:t>10</w:t>
            </w:r>
          </w:p>
        </w:tc>
        <w:tc>
          <w:tcPr>
            <w:tcW w:w="6414" w:type="dxa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CF00CE">
              <w:t xml:space="preserve">Схема территориальной доступности учреждений социального и культурно-бытового обслуживания </w:t>
            </w:r>
            <w:r>
              <w:t xml:space="preserve">Воронцовского </w:t>
            </w:r>
            <w:r w:rsidRPr="00CF00CE">
              <w:t>сельского поселения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Default="002353E9" w:rsidP="00310D95">
            <w:pPr>
              <w:pStyle w:val="ad"/>
              <w:spacing w:line="150" w:lineRule="atLeast"/>
              <w:jc w:val="center"/>
            </w:pPr>
            <w:r>
              <w:t>11</w:t>
            </w:r>
          </w:p>
        </w:tc>
        <w:tc>
          <w:tcPr>
            <w:tcW w:w="6414" w:type="dxa"/>
          </w:tcPr>
          <w:p w:rsidR="002353E9" w:rsidRPr="00CF00CE" w:rsidRDefault="002353E9" w:rsidP="00310D95">
            <w:pPr>
              <w:pStyle w:val="ad"/>
              <w:spacing w:line="150" w:lineRule="atLeast"/>
            </w:pPr>
            <w:r w:rsidRPr="00CF00CE">
              <w:t>Схема территориальной доступности</w:t>
            </w:r>
            <w:r>
              <w:t xml:space="preserve"> проектируемых объектов</w:t>
            </w:r>
          </w:p>
        </w:tc>
      </w:tr>
      <w:tr w:rsidR="002353E9" w:rsidRPr="005C3CA8" w:rsidTr="00310D95">
        <w:trPr>
          <w:trHeight w:val="150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jc w:val="center"/>
              <w:rPr>
                <w:sz w:val="16"/>
              </w:rPr>
            </w:pPr>
          </w:p>
        </w:tc>
        <w:tc>
          <w:tcPr>
            <w:tcW w:w="1996" w:type="dxa"/>
          </w:tcPr>
          <w:p w:rsidR="002353E9" w:rsidRPr="005C3CA8" w:rsidRDefault="002353E9" w:rsidP="00310D95">
            <w:pPr>
              <w:pStyle w:val="ad"/>
              <w:spacing w:line="150" w:lineRule="atLeast"/>
              <w:jc w:val="center"/>
            </w:pPr>
            <w:r>
              <w:t>12</w:t>
            </w:r>
          </w:p>
        </w:tc>
        <w:tc>
          <w:tcPr>
            <w:tcW w:w="6414" w:type="dxa"/>
          </w:tcPr>
          <w:p w:rsidR="002353E9" w:rsidRPr="005B765C" w:rsidRDefault="002353E9" w:rsidP="00310D95">
            <w:pPr>
              <w:pStyle w:val="ad"/>
              <w:spacing w:line="150" w:lineRule="atLeast"/>
            </w:pPr>
            <w:r w:rsidRPr="005B765C">
              <w:t>Карта Генерального плана Воронцовского сельского поселения (утверждаемая)</w:t>
            </w:r>
          </w:p>
        </w:tc>
      </w:tr>
      <w:tr w:rsidR="002353E9" w:rsidRPr="005C3CA8" w:rsidTr="00310D95">
        <w:trPr>
          <w:trHeight w:val="135"/>
          <w:tblCellSpacing w:w="0" w:type="dxa"/>
        </w:trPr>
        <w:tc>
          <w:tcPr>
            <w:tcW w:w="9431" w:type="dxa"/>
            <w:gridSpan w:val="3"/>
            <w:shd w:val="clear" w:color="auto" w:fill="DAEEF3"/>
          </w:tcPr>
          <w:p w:rsidR="002353E9" w:rsidRPr="007D2334" w:rsidRDefault="002353E9" w:rsidP="00310D95">
            <w:pPr>
              <w:pStyle w:val="ad"/>
              <w:spacing w:line="150" w:lineRule="atLeast"/>
              <w:jc w:val="center"/>
              <w:rPr>
                <w:b/>
              </w:rPr>
            </w:pPr>
            <w:r w:rsidRPr="007D2334">
              <w:rPr>
                <w:b/>
              </w:rPr>
              <w:t xml:space="preserve">Том </w:t>
            </w:r>
            <w:r w:rsidRPr="007D2334">
              <w:rPr>
                <w:b/>
                <w:lang w:val="en-US"/>
              </w:rPr>
              <w:t>III</w:t>
            </w:r>
          </w:p>
        </w:tc>
      </w:tr>
      <w:tr w:rsidR="002353E9" w:rsidRPr="005C3CA8" w:rsidTr="00310D95">
        <w:trPr>
          <w:trHeight w:val="135"/>
          <w:tblCellSpacing w:w="0" w:type="dxa"/>
        </w:trPr>
        <w:tc>
          <w:tcPr>
            <w:tcW w:w="1021" w:type="dxa"/>
            <w:vMerge w:val="restart"/>
          </w:tcPr>
          <w:p w:rsidR="002353E9" w:rsidRPr="005C3CA8" w:rsidRDefault="002353E9" w:rsidP="00310D95">
            <w:pPr>
              <w:pStyle w:val="ad"/>
              <w:spacing w:line="135" w:lineRule="atLeast"/>
              <w:jc w:val="center"/>
            </w:pPr>
            <w:r w:rsidRPr="005C3CA8">
              <w:t>3.</w:t>
            </w:r>
          </w:p>
        </w:tc>
        <w:tc>
          <w:tcPr>
            <w:tcW w:w="1996" w:type="dxa"/>
          </w:tcPr>
          <w:p w:rsidR="002353E9" w:rsidRPr="005C3CA8" w:rsidRDefault="002353E9" w:rsidP="00310D95">
            <w:pPr>
              <w:pStyle w:val="ad"/>
              <w:jc w:val="center"/>
            </w:pPr>
            <w:r w:rsidRPr="005C3CA8">
              <w:t>1(</w:t>
            </w:r>
            <w:r w:rsidRPr="005C3CA8">
              <w:rPr>
                <w:lang w:val="en-US"/>
              </w:rPr>
              <w:t>III</w:t>
            </w:r>
            <w:r w:rsidRPr="005C3CA8">
              <w:t>)</w:t>
            </w:r>
          </w:p>
        </w:tc>
        <w:tc>
          <w:tcPr>
            <w:tcW w:w="6414" w:type="dxa"/>
          </w:tcPr>
          <w:p w:rsidR="002353E9" w:rsidRPr="005C3CA8" w:rsidRDefault="002353E9" w:rsidP="00310D95">
            <w:pPr>
              <w:pStyle w:val="ad"/>
              <w:spacing w:line="150" w:lineRule="atLeast"/>
            </w:pPr>
            <w:r w:rsidRPr="005C3CA8">
              <w:t xml:space="preserve">Зоны действия поражающих факторов, возможных аварий на транспортных коммуникациях </w:t>
            </w:r>
            <w:r>
              <w:t>Воронцовского</w:t>
            </w:r>
            <w:r w:rsidRPr="005C3CA8">
              <w:t xml:space="preserve"> сельского поселения </w:t>
            </w:r>
            <w:r>
              <w:t>Павловского</w:t>
            </w:r>
            <w:r w:rsidRPr="005C3CA8">
              <w:t xml:space="preserve"> муниципального района Воронежской области</w:t>
            </w:r>
          </w:p>
        </w:tc>
      </w:tr>
      <w:tr w:rsidR="002353E9" w:rsidTr="00310D95">
        <w:trPr>
          <w:trHeight w:val="135"/>
          <w:tblCellSpacing w:w="0" w:type="dxa"/>
        </w:trPr>
        <w:tc>
          <w:tcPr>
            <w:tcW w:w="1021" w:type="dxa"/>
            <w:vMerge/>
          </w:tcPr>
          <w:p w:rsidR="002353E9" w:rsidRPr="005C3CA8" w:rsidRDefault="002353E9" w:rsidP="00310D95">
            <w:pPr>
              <w:pStyle w:val="ad"/>
              <w:spacing w:line="135" w:lineRule="atLeast"/>
              <w:jc w:val="center"/>
            </w:pPr>
          </w:p>
        </w:tc>
        <w:tc>
          <w:tcPr>
            <w:tcW w:w="1996" w:type="dxa"/>
          </w:tcPr>
          <w:p w:rsidR="002353E9" w:rsidRPr="005C3CA8" w:rsidRDefault="002353E9" w:rsidP="00310D95">
            <w:pPr>
              <w:pStyle w:val="ad"/>
              <w:jc w:val="center"/>
            </w:pPr>
            <w:r w:rsidRPr="005C3CA8">
              <w:t>2</w:t>
            </w:r>
            <w:r w:rsidRPr="005C3CA8">
              <w:rPr>
                <w:lang w:val="en-US"/>
              </w:rPr>
              <w:t>(III</w:t>
            </w:r>
            <w:r w:rsidRPr="005C3CA8">
              <w:t>)</w:t>
            </w:r>
          </w:p>
        </w:tc>
        <w:tc>
          <w:tcPr>
            <w:tcW w:w="6414" w:type="dxa"/>
          </w:tcPr>
          <w:p w:rsidR="002353E9" w:rsidRPr="00110148" w:rsidRDefault="002353E9" w:rsidP="00310D95">
            <w:pPr>
              <w:pStyle w:val="ad"/>
              <w:spacing w:line="150" w:lineRule="atLeast"/>
            </w:pPr>
            <w:r w:rsidRPr="005C3CA8"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:rsidR="002353E9" w:rsidRPr="007D2334" w:rsidRDefault="002353E9" w:rsidP="002353E9">
      <w:pPr>
        <w:pStyle w:val="ad"/>
        <w:rPr>
          <w:b/>
          <w:bCs/>
        </w:rPr>
      </w:pPr>
    </w:p>
    <w:p w:rsidR="002353E9" w:rsidRDefault="002353E9" w:rsidP="002353E9">
      <w:pPr>
        <w:pStyle w:val="ConsPlusNormal"/>
        <w:widowControl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b/>
          <w:bCs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1. ЦЕЛИ И ЗАДАЧИ ТЕРРИТОРИАЛЬНОГО ПЛАНИРОВАНИЯ</w:t>
      </w:r>
    </w:p>
    <w:p w:rsidR="002353E9" w:rsidRDefault="002353E9" w:rsidP="002353E9">
      <w:pPr>
        <w:pStyle w:val="aff7"/>
        <w:ind w:firstLine="0"/>
        <w:jc w:val="center"/>
        <w:rPr>
          <w:color w:val="000000"/>
          <w:sz w:val="24"/>
        </w:rPr>
      </w:pPr>
    </w:p>
    <w:p w:rsidR="002353E9" w:rsidRPr="00081029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Генеральный план </w:t>
      </w:r>
      <w:r>
        <w:rPr>
          <w:rFonts w:ascii="Times New Roman" w:hAnsi="Times New Roman"/>
          <w:sz w:val="24"/>
          <w:szCs w:val="24"/>
        </w:rPr>
        <w:t>Воронцовского</w:t>
      </w:r>
      <w:r>
        <w:rPr>
          <w:rFonts w:ascii="Times New Roman" w:hAnsi="Times New Roman"/>
          <w:sz w:val="24"/>
        </w:rPr>
        <w:t xml:space="preserve"> сельского поселения Павловского муниципального района Воронежской области разработан по заказу администрации </w:t>
      </w:r>
      <w:r>
        <w:rPr>
          <w:rFonts w:ascii="Times New Roman" w:hAnsi="Times New Roman"/>
          <w:sz w:val="24"/>
          <w:szCs w:val="24"/>
        </w:rPr>
        <w:t>Воронцовского</w:t>
      </w:r>
      <w:r>
        <w:rPr>
          <w:rFonts w:ascii="Times New Roman" w:hAnsi="Times New Roman"/>
          <w:sz w:val="24"/>
        </w:rPr>
        <w:t xml:space="preserve"> сельского поселения в соответствии с муниципальным </w:t>
      </w:r>
      <w:r w:rsidRPr="00081029">
        <w:rPr>
          <w:rFonts w:ascii="Times New Roman" w:hAnsi="Times New Roman"/>
          <w:sz w:val="24"/>
        </w:rPr>
        <w:t xml:space="preserve">контрактом  от </w:t>
      </w:r>
      <w:r>
        <w:rPr>
          <w:rFonts w:ascii="Times New Roman" w:hAnsi="Times New Roman"/>
          <w:sz w:val="24"/>
        </w:rPr>
        <w:t>2</w:t>
      </w:r>
      <w:r w:rsidRPr="00081029">
        <w:rPr>
          <w:rFonts w:ascii="Times New Roman" w:hAnsi="Times New Roman"/>
          <w:sz w:val="24"/>
        </w:rPr>
        <w:t xml:space="preserve">0 </w:t>
      </w:r>
      <w:r>
        <w:rPr>
          <w:rFonts w:ascii="Times New Roman" w:hAnsi="Times New Roman"/>
          <w:sz w:val="24"/>
        </w:rPr>
        <w:t>ноября</w:t>
      </w:r>
      <w:r w:rsidRPr="00081029">
        <w:rPr>
          <w:rFonts w:ascii="Times New Roman" w:hAnsi="Times New Roman"/>
          <w:sz w:val="24"/>
        </w:rPr>
        <w:t xml:space="preserve"> 2008 года.</w:t>
      </w:r>
    </w:p>
    <w:p w:rsidR="002353E9" w:rsidRDefault="002353E9" w:rsidP="002353E9">
      <w:pPr>
        <w:pStyle w:val="ad"/>
        <w:ind w:firstLine="567"/>
        <w:jc w:val="both"/>
        <w:rPr>
          <w:shd w:val="clear" w:color="auto" w:fill="FFFFFF"/>
        </w:rPr>
      </w:pPr>
      <w:proofErr w:type="gramStart"/>
      <w:r w:rsidRPr="00081029">
        <w:rPr>
          <w:lang w:eastAsia="en-US" w:bidi="en-US"/>
        </w:rPr>
        <w:t xml:space="preserve">Основанием для разработки настоящего Генерального плана послужили положения статей 23-25 </w:t>
      </w:r>
      <w:r w:rsidRPr="00081029">
        <w:rPr>
          <w:shd w:val="clear" w:color="auto" w:fill="FFFFFF"/>
        </w:rPr>
        <w:t>Градостроительного кодекса Российской Федерации (</w:t>
      </w:r>
      <w:r>
        <w:rPr>
          <w:shd w:val="clear" w:color="auto" w:fill="FFFFFF"/>
        </w:rPr>
        <w:t xml:space="preserve">№ </w:t>
      </w:r>
      <w:r w:rsidRPr="00081029">
        <w:rPr>
          <w:shd w:val="clear" w:color="auto" w:fill="FFFFFF"/>
        </w:rPr>
        <w:t>190</w:t>
      </w:r>
      <w:r>
        <w:rPr>
          <w:shd w:val="clear" w:color="auto" w:fill="FFFFFF"/>
        </w:rPr>
        <w:t xml:space="preserve">-ФЗ </w:t>
      </w:r>
      <w:r w:rsidRPr="00081029">
        <w:rPr>
          <w:shd w:val="clear" w:color="auto" w:fill="FFFFFF"/>
        </w:rPr>
        <w:t xml:space="preserve">от 29.12. </w:t>
      </w:r>
      <w:smartTag w:uri="urn:schemas-microsoft-com:office:smarttags" w:element="metricconverter">
        <w:smartTagPr>
          <w:attr w:name="ProductID" w:val="2004 г"/>
        </w:smartTagPr>
        <w:r w:rsidRPr="00081029">
          <w:rPr>
            <w:shd w:val="clear" w:color="auto" w:fill="FFFFFF"/>
          </w:rPr>
          <w:t>2004 г</w:t>
        </w:r>
      </w:smartTag>
      <w:r w:rsidRPr="00081029">
        <w:rPr>
          <w:shd w:val="clear" w:color="auto" w:fill="FFFFFF"/>
        </w:rPr>
        <w:t xml:space="preserve">.), положения статьи 14 Федерального закона «Об общих принципах организации местного самоуправления в Российской Федерации» от 06.10. 2003 года № 131-ФЗ, распоряжение администрации </w:t>
      </w:r>
      <w:r>
        <w:t>Воронцовского</w:t>
      </w:r>
      <w:r w:rsidRPr="00081029">
        <w:rPr>
          <w:shd w:val="clear" w:color="auto" w:fill="FFFFFF"/>
        </w:rPr>
        <w:t xml:space="preserve"> сельского поселения № 08</w:t>
      </w:r>
      <w:r>
        <w:rPr>
          <w:shd w:val="clear" w:color="auto" w:fill="FFFFFF"/>
        </w:rPr>
        <w:t>3</w:t>
      </w:r>
      <w:r w:rsidRPr="00081029">
        <w:rPr>
          <w:shd w:val="clear" w:color="auto" w:fill="FFFFFF"/>
        </w:rPr>
        <w:t xml:space="preserve"> от 3</w:t>
      </w:r>
      <w:r>
        <w:rPr>
          <w:shd w:val="clear" w:color="auto" w:fill="FFFFFF"/>
        </w:rPr>
        <w:t>0</w:t>
      </w:r>
      <w:r w:rsidRPr="00081029">
        <w:rPr>
          <w:shd w:val="clear" w:color="auto" w:fill="FFFFFF"/>
        </w:rPr>
        <w:t>.1</w:t>
      </w:r>
      <w:r>
        <w:rPr>
          <w:shd w:val="clear" w:color="auto" w:fill="FFFFFF"/>
        </w:rPr>
        <w:t>2</w:t>
      </w:r>
      <w:r w:rsidRPr="00081029">
        <w:rPr>
          <w:shd w:val="clear" w:color="auto" w:fill="FFFFFF"/>
        </w:rPr>
        <w:t xml:space="preserve">.2008 г., техническое задание – приложение к муниципальному контракту от </w:t>
      </w:r>
      <w:r>
        <w:rPr>
          <w:shd w:val="clear" w:color="auto" w:fill="FFFFFF"/>
        </w:rPr>
        <w:t>2</w:t>
      </w:r>
      <w:r w:rsidRPr="00081029">
        <w:rPr>
          <w:shd w:val="clear" w:color="auto" w:fill="FFFFFF"/>
        </w:rPr>
        <w:t>0.1</w:t>
      </w:r>
      <w:r>
        <w:rPr>
          <w:shd w:val="clear" w:color="auto" w:fill="FFFFFF"/>
        </w:rPr>
        <w:t>1</w:t>
      </w:r>
      <w:r w:rsidRPr="00081029">
        <w:rPr>
          <w:shd w:val="clear" w:color="auto" w:fill="FFFFFF"/>
        </w:rPr>
        <w:t>. 2008 г.</w:t>
      </w:r>
      <w:proofErr w:type="gramEnd"/>
    </w:p>
    <w:p w:rsidR="002353E9" w:rsidRPr="00124C91" w:rsidRDefault="002353E9" w:rsidP="002353E9">
      <w:pPr>
        <w:ind w:firstLine="567"/>
        <w:jc w:val="both"/>
        <w:rPr>
          <w:color w:val="0070C0"/>
        </w:rPr>
      </w:pPr>
      <w:r w:rsidRPr="00124C91">
        <w:rPr>
          <w:color w:val="0070C0"/>
        </w:rPr>
        <w:t>Генеральный план Воронцовского сельского поселения Павловского муниципального района Воронежской области утвержден решением Совета народных депутатов Воронцовского сельского поселения Павловского муниципального района Воронежской области от 26.12.2011 № 119 (в ред. решения от 01.10.2015 № 16, от 13.04.2018 № 192, от 23.01.2019 № 245).</w:t>
      </w:r>
    </w:p>
    <w:p w:rsidR="002353E9" w:rsidRPr="00124C91" w:rsidRDefault="002353E9" w:rsidP="002353E9">
      <w:pPr>
        <w:ind w:firstLine="567"/>
        <w:jc w:val="both"/>
        <w:rPr>
          <w:color w:val="0070C0"/>
        </w:rPr>
      </w:pPr>
      <w:r w:rsidRPr="00124C91">
        <w:rPr>
          <w:color w:val="0070C0"/>
        </w:rPr>
        <w:t>Внесение изменений в генеральный план выполнено БУВО «Нормативно-проектный центр» на основании постановления администрации Воронцовского сельского поселения Павловского муниципального района Воронежской области от 18.11.2021 № 126 в части:</w:t>
      </w:r>
    </w:p>
    <w:p w:rsidR="002353E9" w:rsidRPr="00124C91" w:rsidRDefault="002353E9" w:rsidP="002353E9">
      <w:pPr>
        <w:tabs>
          <w:tab w:val="left" w:pos="993"/>
        </w:tabs>
        <w:ind w:firstLine="567"/>
        <w:jc w:val="both"/>
        <w:rPr>
          <w:color w:val="0070C0"/>
        </w:rPr>
      </w:pPr>
      <w:proofErr w:type="gramStart"/>
      <w:r w:rsidRPr="00124C91">
        <w:rPr>
          <w:color w:val="0070C0"/>
        </w:rPr>
        <w:t>1.</w:t>
      </w:r>
      <w:r w:rsidRPr="00124C91">
        <w:rPr>
          <w:color w:val="0070C0"/>
        </w:rPr>
        <w:tab/>
        <w:t xml:space="preserve">корректировки границ населенного пункта с. Воронцовка в части исключения из границ населенного пункта земельного участка с кадастровым номером 36:20:1200046:127 площадью 30850 </w:t>
      </w:r>
      <w:proofErr w:type="spellStart"/>
      <w:r w:rsidRPr="00124C91">
        <w:rPr>
          <w:color w:val="0070C0"/>
        </w:rPr>
        <w:t>кв.м</w:t>
      </w:r>
      <w:proofErr w:type="spellEnd"/>
      <w:r w:rsidRPr="00124C91">
        <w:rPr>
          <w:color w:val="0070C0"/>
        </w:rPr>
        <w:t>. (категория земель - земли населенных пунктов, вид разрешенного использования - обеспечение сельскохозяйственного производства, местоположение:</w:t>
      </w:r>
      <w:proofErr w:type="gramEnd"/>
      <w:r w:rsidRPr="00124C91">
        <w:rPr>
          <w:color w:val="0070C0"/>
        </w:rPr>
        <w:t xml:space="preserve"> </w:t>
      </w:r>
      <w:proofErr w:type="gramStart"/>
      <w:r w:rsidRPr="00124C91">
        <w:rPr>
          <w:color w:val="0070C0"/>
        </w:rPr>
        <w:t>Воронежская обл., Павловский р-н, с. Воронцовка, ул. Комсомольская, 22в), на котором располагаются объекты недвижимости, используемые в сельскохозяйственном производстве, с переводом из категории «Земли населенных пунктов» в категорию «Земли сельскохозяйственного назначения» для обеспечения сельскохозяйственного производства;</w:t>
      </w:r>
      <w:proofErr w:type="gramEnd"/>
    </w:p>
    <w:p w:rsidR="002353E9" w:rsidRPr="00124C91" w:rsidRDefault="002353E9" w:rsidP="002353E9">
      <w:pPr>
        <w:tabs>
          <w:tab w:val="left" w:pos="993"/>
        </w:tabs>
        <w:ind w:firstLine="567"/>
        <w:jc w:val="both"/>
        <w:rPr>
          <w:color w:val="0070C0"/>
        </w:rPr>
      </w:pPr>
      <w:proofErr w:type="gramStart"/>
      <w:r w:rsidRPr="00124C91">
        <w:rPr>
          <w:color w:val="0070C0"/>
        </w:rPr>
        <w:t>2.</w:t>
      </w:r>
      <w:r w:rsidRPr="00124C91">
        <w:rPr>
          <w:color w:val="0070C0"/>
        </w:rPr>
        <w:tab/>
        <w:t xml:space="preserve">корректировки границ населенного пункта с. Воронцовка в части исключения из границ населенного пункта земельного участка с кадастровым номером 36:20:1200026:69 площадью 85454 </w:t>
      </w:r>
      <w:proofErr w:type="spellStart"/>
      <w:r w:rsidRPr="00124C91">
        <w:rPr>
          <w:color w:val="0070C0"/>
        </w:rPr>
        <w:t>кв.м</w:t>
      </w:r>
      <w:proofErr w:type="spellEnd"/>
      <w:r w:rsidRPr="00124C91">
        <w:rPr>
          <w:color w:val="0070C0"/>
        </w:rPr>
        <w:t>. (категория земель - земли населенных пунктов, вид разрешенного использования - скотоводство, местоположение:</w:t>
      </w:r>
      <w:proofErr w:type="gramEnd"/>
      <w:r w:rsidRPr="00124C91">
        <w:rPr>
          <w:color w:val="0070C0"/>
        </w:rPr>
        <w:t xml:space="preserve"> Воронежская обл., Павловский р-н, </w:t>
      </w:r>
      <w:proofErr w:type="spellStart"/>
      <w:r w:rsidRPr="00124C91">
        <w:rPr>
          <w:color w:val="0070C0"/>
        </w:rPr>
        <w:t>с</w:t>
      </w:r>
      <w:proofErr w:type="gramStart"/>
      <w:r w:rsidRPr="00124C91">
        <w:rPr>
          <w:color w:val="0070C0"/>
        </w:rPr>
        <w:t>.В</w:t>
      </w:r>
      <w:proofErr w:type="gramEnd"/>
      <w:r w:rsidRPr="00124C91">
        <w:rPr>
          <w:color w:val="0070C0"/>
        </w:rPr>
        <w:t>оронцовка</w:t>
      </w:r>
      <w:proofErr w:type="spellEnd"/>
      <w:r w:rsidRPr="00124C91">
        <w:rPr>
          <w:color w:val="0070C0"/>
        </w:rPr>
        <w:t>, ул. Саши Могильниченко, 1а) с переводом из категории «Земли населенных пунктов» в категорию «Земли сельскохозяйственного назначения»</w:t>
      </w:r>
      <w:r w:rsidRPr="00956700">
        <w:rPr>
          <w:color w:val="0070C0"/>
        </w:rPr>
        <w:t xml:space="preserve"> с</w:t>
      </w:r>
      <w:r w:rsidRPr="00124C91">
        <w:rPr>
          <w:color w:val="0070C0"/>
        </w:rPr>
        <w:t xml:space="preserve"> целью размещения коровника на 250 голов КРС;</w:t>
      </w:r>
    </w:p>
    <w:p w:rsidR="002353E9" w:rsidRPr="00124C91" w:rsidRDefault="002353E9" w:rsidP="002353E9">
      <w:pPr>
        <w:tabs>
          <w:tab w:val="left" w:pos="993"/>
        </w:tabs>
        <w:ind w:firstLine="567"/>
        <w:jc w:val="both"/>
        <w:rPr>
          <w:color w:val="0070C0"/>
        </w:rPr>
      </w:pPr>
      <w:r w:rsidRPr="00124C91">
        <w:rPr>
          <w:color w:val="0070C0"/>
        </w:rPr>
        <w:t>3.</w:t>
      </w:r>
      <w:r w:rsidRPr="00124C91">
        <w:rPr>
          <w:color w:val="0070C0"/>
        </w:rPr>
        <w:tab/>
        <w:t xml:space="preserve">корректировки границ населенного пункта </w:t>
      </w:r>
      <w:proofErr w:type="gramStart"/>
      <w:r w:rsidRPr="00124C91">
        <w:rPr>
          <w:color w:val="0070C0"/>
        </w:rPr>
        <w:t>с</w:t>
      </w:r>
      <w:proofErr w:type="gramEnd"/>
      <w:r w:rsidRPr="00124C91">
        <w:rPr>
          <w:color w:val="0070C0"/>
        </w:rPr>
        <w:t xml:space="preserve">. </w:t>
      </w:r>
      <w:proofErr w:type="gramStart"/>
      <w:r w:rsidRPr="00124C91">
        <w:rPr>
          <w:color w:val="0070C0"/>
        </w:rPr>
        <w:t>Воронцовка</w:t>
      </w:r>
      <w:proofErr w:type="gramEnd"/>
      <w:r w:rsidRPr="00124C91">
        <w:rPr>
          <w:color w:val="0070C0"/>
        </w:rPr>
        <w:t xml:space="preserve"> в части исключения из границ населенного пункта земельных участков с переводом из категории «Земли населенных пунктов» в категорию «Земли сельскохозяйственного назначения» с целью размещения объектов хранения и переработки сельскохозяйственной продукции:</w:t>
      </w:r>
    </w:p>
    <w:p w:rsidR="002353E9" w:rsidRPr="00124C91" w:rsidRDefault="002353E9" w:rsidP="002353E9">
      <w:pPr>
        <w:ind w:firstLine="567"/>
        <w:jc w:val="both"/>
        <w:rPr>
          <w:color w:val="0070C0"/>
        </w:rPr>
      </w:pPr>
      <w:proofErr w:type="gramStart"/>
      <w:r w:rsidRPr="00124C91">
        <w:rPr>
          <w:color w:val="0070C0"/>
        </w:rPr>
        <w:t xml:space="preserve">- 36:20:0000000:3745 площадью 3323 </w:t>
      </w:r>
      <w:proofErr w:type="spellStart"/>
      <w:r w:rsidRPr="00124C91">
        <w:rPr>
          <w:color w:val="0070C0"/>
        </w:rPr>
        <w:t>кв.м</w:t>
      </w:r>
      <w:proofErr w:type="spellEnd"/>
      <w:r w:rsidRPr="00124C91">
        <w:rPr>
          <w:color w:val="0070C0"/>
        </w:rPr>
        <w:t>. (категория земель - земли населенных пунктов, вид разрешенного использования - для ведения личного подсобного хозяйства, местоположение:</w:t>
      </w:r>
      <w:proofErr w:type="gramEnd"/>
      <w:r w:rsidRPr="00124C91">
        <w:rPr>
          <w:color w:val="0070C0"/>
        </w:rPr>
        <w:t xml:space="preserve"> </w:t>
      </w:r>
      <w:proofErr w:type="gramStart"/>
      <w:r w:rsidRPr="00124C91">
        <w:rPr>
          <w:color w:val="0070C0"/>
        </w:rPr>
        <w:t>Воронежская обл., Павловский р-н, с. Воронцовка, ул. Большая, 94а);</w:t>
      </w:r>
      <w:proofErr w:type="gramEnd"/>
    </w:p>
    <w:p w:rsidR="002353E9" w:rsidRPr="00124C91" w:rsidRDefault="002353E9" w:rsidP="002353E9">
      <w:pPr>
        <w:ind w:firstLine="567"/>
        <w:jc w:val="both"/>
        <w:rPr>
          <w:color w:val="0070C0"/>
        </w:rPr>
      </w:pPr>
      <w:proofErr w:type="gramStart"/>
      <w:r w:rsidRPr="00124C91">
        <w:rPr>
          <w:color w:val="0070C0"/>
        </w:rPr>
        <w:t xml:space="preserve">- 36:20:1200029:2 площадью 2496 </w:t>
      </w:r>
      <w:proofErr w:type="spellStart"/>
      <w:r w:rsidRPr="00124C91">
        <w:rPr>
          <w:color w:val="0070C0"/>
        </w:rPr>
        <w:t>кв.м</w:t>
      </w:r>
      <w:proofErr w:type="spellEnd"/>
      <w:r w:rsidRPr="00124C91">
        <w:rPr>
          <w:color w:val="0070C0"/>
        </w:rPr>
        <w:t>. (категория земель - земли сельскохозяйственного назначения, вид разрешенного использования - для ведения личного подсобного хозяйства, местоположение:</w:t>
      </w:r>
      <w:proofErr w:type="gramEnd"/>
      <w:r w:rsidRPr="00124C91">
        <w:rPr>
          <w:color w:val="0070C0"/>
        </w:rPr>
        <w:t xml:space="preserve"> </w:t>
      </w:r>
      <w:proofErr w:type="gramStart"/>
      <w:r w:rsidRPr="00124C91">
        <w:rPr>
          <w:color w:val="0070C0"/>
        </w:rPr>
        <w:t>Воронежская обл., Павловский р-н, ул. Большая, 98);</w:t>
      </w:r>
      <w:proofErr w:type="gramEnd"/>
    </w:p>
    <w:p w:rsidR="002353E9" w:rsidRPr="00124C91" w:rsidRDefault="002353E9" w:rsidP="002353E9">
      <w:pPr>
        <w:ind w:firstLine="567"/>
        <w:jc w:val="both"/>
        <w:rPr>
          <w:color w:val="0070C0"/>
        </w:rPr>
      </w:pPr>
      <w:proofErr w:type="gramStart"/>
      <w:r w:rsidRPr="00124C91">
        <w:rPr>
          <w:color w:val="0070C0"/>
        </w:rPr>
        <w:t xml:space="preserve">- 36:20:0000000:3737 площадью 117190 </w:t>
      </w:r>
      <w:proofErr w:type="spellStart"/>
      <w:r w:rsidRPr="00124C91">
        <w:rPr>
          <w:color w:val="0070C0"/>
        </w:rPr>
        <w:t>кв.м</w:t>
      </w:r>
      <w:proofErr w:type="spellEnd"/>
      <w:r w:rsidRPr="00124C91">
        <w:rPr>
          <w:color w:val="0070C0"/>
        </w:rPr>
        <w:t>. (категория земель - земли населенных пунктов, вид разрешенного использования - хранение и переработка сельскохозяйственной продукции, местоположение:</w:t>
      </w:r>
      <w:proofErr w:type="gramEnd"/>
      <w:r w:rsidRPr="00124C91">
        <w:rPr>
          <w:color w:val="0070C0"/>
        </w:rPr>
        <w:t xml:space="preserve"> </w:t>
      </w:r>
      <w:proofErr w:type="gramStart"/>
      <w:r w:rsidRPr="00124C91">
        <w:rPr>
          <w:color w:val="0070C0"/>
        </w:rPr>
        <w:t>Воронежская обл., Павловский р-н, с. Воронцовка, ул. Большая, 96);</w:t>
      </w:r>
      <w:proofErr w:type="gramEnd"/>
    </w:p>
    <w:p w:rsidR="002353E9" w:rsidRPr="00124C91" w:rsidRDefault="002353E9" w:rsidP="002353E9">
      <w:pPr>
        <w:ind w:firstLine="567"/>
        <w:jc w:val="both"/>
        <w:rPr>
          <w:color w:val="0070C0"/>
        </w:rPr>
      </w:pPr>
      <w:r w:rsidRPr="00124C91">
        <w:rPr>
          <w:color w:val="0070C0"/>
        </w:rPr>
        <w:t xml:space="preserve">-  36:20:1200029:45 площадью 14734 </w:t>
      </w:r>
      <w:proofErr w:type="spellStart"/>
      <w:r w:rsidRPr="00124C91">
        <w:rPr>
          <w:color w:val="0070C0"/>
        </w:rPr>
        <w:t>кв.м</w:t>
      </w:r>
      <w:proofErr w:type="spellEnd"/>
      <w:r w:rsidRPr="00124C91">
        <w:rPr>
          <w:color w:val="0070C0"/>
        </w:rPr>
        <w:t xml:space="preserve">. (категория земель - земли населенных пунктов, вид разрешенного использования </w:t>
      </w:r>
      <w:proofErr w:type="gramStart"/>
      <w:r w:rsidRPr="00124C91">
        <w:rPr>
          <w:color w:val="0070C0"/>
        </w:rPr>
        <w:t>-о</w:t>
      </w:r>
      <w:proofErr w:type="gramEnd"/>
      <w:r w:rsidRPr="00124C91">
        <w:rPr>
          <w:color w:val="0070C0"/>
        </w:rPr>
        <w:t xml:space="preserve">беспечение сельскохозяйственного производства, местоположение: </w:t>
      </w:r>
      <w:proofErr w:type="gramStart"/>
      <w:r w:rsidRPr="00124C91">
        <w:rPr>
          <w:color w:val="0070C0"/>
        </w:rPr>
        <w:t>Воронежская обл., Павловский р-н, с. Воронцовка, ул. Большая, 96а);</w:t>
      </w:r>
      <w:proofErr w:type="gramEnd"/>
    </w:p>
    <w:p w:rsidR="002353E9" w:rsidRPr="00124C91" w:rsidRDefault="002353E9" w:rsidP="002353E9">
      <w:pPr>
        <w:ind w:firstLine="567"/>
        <w:jc w:val="both"/>
        <w:rPr>
          <w:color w:val="0070C0"/>
        </w:rPr>
      </w:pPr>
      <w:proofErr w:type="gramStart"/>
      <w:r w:rsidRPr="00124C91">
        <w:rPr>
          <w:color w:val="0070C0"/>
        </w:rPr>
        <w:t xml:space="preserve">-  36:20:1200029:157 площадью 5437 </w:t>
      </w:r>
      <w:proofErr w:type="spellStart"/>
      <w:r w:rsidRPr="00124C91">
        <w:rPr>
          <w:color w:val="0070C0"/>
        </w:rPr>
        <w:t>кв.м</w:t>
      </w:r>
      <w:proofErr w:type="spellEnd"/>
      <w:r w:rsidRPr="00124C91">
        <w:rPr>
          <w:color w:val="0070C0"/>
        </w:rPr>
        <w:t>. (категория земель - земли населенных пунктов, вид разрешенного использования - хранение и переработка сельскохозяйственной продукции, местоположение:</w:t>
      </w:r>
      <w:proofErr w:type="gramEnd"/>
      <w:r w:rsidRPr="00124C91">
        <w:rPr>
          <w:color w:val="0070C0"/>
        </w:rPr>
        <w:t xml:space="preserve"> </w:t>
      </w:r>
      <w:proofErr w:type="gramStart"/>
      <w:r w:rsidRPr="00124C91">
        <w:rPr>
          <w:color w:val="0070C0"/>
        </w:rPr>
        <w:t>Воронежская обл., Павловский р-н, с. Воронцовка, юго-восточная часть кадастрового квартала 36:20:1200029);</w:t>
      </w:r>
      <w:proofErr w:type="gramEnd"/>
    </w:p>
    <w:p w:rsidR="002353E9" w:rsidRDefault="002353E9" w:rsidP="002353E9">
      <w:pPr>
        <w:ind w:firstLine="567"/>
        <w:jc w:val="both"/>
        <w:rPr>
          <w:color w:val="0070C0"/>
        </w:rPr>
      </w:pPr>
      <w:proofErr w:type="gramStart"/>
      <w:r w:rsidRPr="00124C91">
        <w:rPr>
          <w:color w:val="0070C0"/>
        </w:rPr>
        <w:t xml:space="preserve">- 36:20:1200033:164 площадью 30204 </w:t>
      </w:r>
      <w:proofErr w:type="spellStart"/>
      <w:r w:rsidRPr="00124C91">
        <w:rPr>
          <w:color w:val="0070C0"/>
        </w:rPr>
        <w:t>кв.м</w:t>
      </w:r>
      <w:proofErr w:type="spellEnd"/>
      <w:r w:rsidRPr="00124C91">
        <w:rPr>
          <w:color w:val="0070C0"/>
        </w:rPr>
        <w:t>. (категория земель - земли населенных пунктов, вид разрешенного использования - хранение и переработка сельскохозяйственной продукции, местоположение:</w:t>
      </w:r>
      <w:proofErr w:type="gramEnd"/>
      <w:r w:rsidRPr="00124C91">
        <w:rPr>
          <w:color w:val="0070C0"/>
        </w:rPr>
        <w:t xml:space="preserve"> </w:t>
      </w:r>
      <w:proofErr w:type="gramStart"/>
      <w:r w:rsidRPr="00124C91">
        <w:rPr>
          <w:color w:val="0070C0"/>
        </w:rPr>
        <w:t>Воронежская обл., Павловский р-н, с. Воронцовка, юго-восточная часть кадастрового квартала 36:20:1200033).</w:t>
      </w:r>
      <w:proofErr w:type="gramEnd"/>
    </w:p>
    <w:p w:rsidR="002353E9" w:rsidRPr="00060043" w:rsidRDefault="002353E9" w:rsidP="002353E9">
      <w:pPr>
        <w:ind w:firstLine="567"/>
        <w:jc w:val="both"/>
      </w:pPr>
      <w:r w:rsidRPr="00081029">
        <w:t xml:space="preserve">Генеральный план разработан на расчетный срок до 2030 года, с выделением первой очереди реализации – 2020 год. </w:t>
      </w:r>
      <w:proofErr w:type="gramStart"/>
      <w:r w:rsidRPr="00081029">
        <w:t>Генеральный план</w:t>
      </w:r>
      <w:r w:rsidRPr="00060043">
        <w:t xml:space="preserve"> </w:t>
      </w:r>
      <w:r>
        <w:t>Воронцовского</w:t>
      </w:r>
      <w:r w:rsidRPr="00060043">
        <w:t xml:space="preserve"> сельского поселения –</w:t>
      </w:r>
      <w:r>
        <w:t xml:space="preserve"> </w:t>
      </w:r>
      <w:r w:rsidRPr="00060043">
        <w:t xml:space="preserve">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>
        <w:t>Павловского</w:t>
      </w:r>
      <w:r w:rsidRPr="00060043">
        <w:t xml:space="preserve"> муниципального района.</w:t>
      </w:r>
      <w:proofErr w:type="gramEnd"/>
    </w:p>
    <w:p w:rsidR="002353E9" w:rsidRPr="00887095" w:rsidRDefault="002353E9" w:rsidP="002353E9">
      <w:pPr>
        <w:ind w:firstLine="567"/>
        <w:jc w:val="both"/>
        <w:rPr>
          <w:lang w:eastAsia="en-US" w:bidi="en-US"/>
        </w:rPr>
      </w:pPr>
      <w:r w:rsidRPr="00060043">
        <w:rPr>
          <w:bCs/>
        </w:rPr>
        <w:lastRenderedPageBreak/>
        <w:t>Основной целью Генерального</w:t>
      </w:r>
      <w:r w:rsidRPr="00887095">
        <w:rPr>
          <w:bCs/>
        </w:rPr>
        <w:t xml:space="preserve"> плана </w:t>
      </w:r>
      <w:r>
        <w:t>Воронцовского</w:t>
      </w:r>
      <w:r w:rsidRPr="00887095">
        <w:rPr>
          <w:bCs/>
        </w:rPr>
        <w:t xml:space="preserve"> сельского поселения является разработка комплекса мероприятий для устойчивого развития сельского поселения как единой градостроительной системы</w:t>
      </w:r>
      <w:r>
        <w:rPr>
          <w:bCs/>
        </w:rPr>
        <w:t>.</w:t>
      </w:r>
    </w:p>
    <w:p w:rsidR="002353E9" w:rsidRPr="00887095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Устойчивое развитие территории сельского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</w:t>
      </w:r>
      <w:r>
        <w:rPr>
          <w:rFonts w:ascii="Times New Roman" w:hAnsi="Times New Roman"/>
          <w:bCs/>
          <w:sz w:val="24"/>
        </w:rPr>
        <w:t>е</w:t>
      </w:r>
      <w:r w:rsidRPr="00887095">
        <w:rPr>
          <w:rFonts w:ascii="Times New Roman" w:hAnsi="Times New Roman"/>
          <w:bCs/>
          <w:sz w:val="24"/>
        </w:rPr>
        <w:t xml:space="preserve"> негативного воздействия хозяйственной и иной деятельности на окружающую среду и обеспечени</w:t>
      </w:r>
      <w:r>
        <w:rPr>
          <w:rFonts w:ascii="Times New Roman" w:hAnsi="Times New Roman"/>
          <w:bCs/>
          <w:sz w:val="24"/>
        </w:rPr>
        <w:t>е</w:t>
      </w:r>
      <w:r w:rsidRPr="00887095">
        <w:rPr>
          <w:rFonts w:ascii="Times New Roman" w:hAnsi="Times New Roman"/>
          <w:bCs/>
          <w:sz w:val="24"/>
        </w:rPr>
        <w:t xml:space="preserve"> охраны и рационального использования природных ресурсов настоящего и будущего поколений.</w:t>
      </w:r>
    </w:p>
    <w:p w:rsidR="002353E9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sz w:val="24"/>
          <w:highlight w:val="darkGray"/>
        </w:rPr>
      </w:pPr>
    </w:p>
    <w:p w:rsidR="002353E9" w:rsidRPr="00887095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sz w:val="24"/>
        </w:rPr>
      </w:pPr>
      <w:r w:rsidRPr="00887095">
        <w:rPr>
          <w:rFonts w:ascii="Times New Roman" w:hAnsi="Times New Roman"/>
          <w:b/>
          <w:bCs/>
          <w:sz w:val="24"/>
        </w:rPr>
        <w:t xml:space="preserve">Цели территориального планирования для </w:t>
      </w:r>
      <w:r>
        <w:rPr>
          <w:rFonts w:ascii="Times New Roman" w:hAnsi="Times New Roman"/>
          <w:b/>
          <w:sz w:val="24"/>
          <w:szCs w:val="24"/>
        </w:rPr>
        <w:t>Воронцовского</w:t>
      </w:r>
      <w:r w:rsidRPr="00887095">
        <w:rPr>
          <w:rFonts w:ascii="Times New Roman" w:hAnsi="Times New Roman"/>
          <w:b/>
          <w:bCs/>
          <w:sz w:val="24"/>
        </w:rPr>
        <w:t xml:space="preserve"> сельского поселения:</w:t>
      </w:r>
    </w:p>
    <w:p w:rsidR="002353E9" w:rsidRPr="00887095" w:rsidRDefault="002353E9" w:rsidP="002353E9">
      <w:pPr>
        <w:pStyle w:val="ConsPlusNormal"/>
        <w:numPr>
          <w:ilvl w:val="0"/>
          <w:numId w:val="19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обеспечение прогресса в развитии основных секторов экономики;</w:t>
      </w:r>
    </w:p>
    <w:p w:rsidR="002353E9" w:rsidRPr="00887095" w:rsidRDefault="002353E9" w:rsidP="002353E9">
      <w:pPr>
        <w:pStyle w:val="ConsPlusNormal"/>
        <w:numPr>
          <w:ilvl w:val="0"/>
          <w:numId w:val="19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повышение инвестиционной привлекательности территории поселения;</w:t>
      </w:r>
    </w:p>
    <w:p w:rsidR="002353E9" w:rsidRPr="00887095" w:rsidRDefault="002353E9" w:rsidP="002353E9">
      <w:pPr>
        <w:pStyle w:val="ConsPlusNormal"/>
        <w:numPr>
          <w:ilvl w:val="0"/>
          <w:numId w:val="19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повышения уровня жизни и условий проживания населения;</w:t>
      </w:r>
    </w:p>
    <w:p w:rsidR="002353E9" w:rsidRPr="00887095" w:rsidRDefault="002353E9" w:rsidP="002353E9">
      <w:pPr>
        <w:pStyle w:val="ConsPlusNormal"/>
        <w:numPr>
          <w:ilvl w:val="0"/>
          <w:numId w:val="19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развитие инженерной, транспортной и социальной инфраструктур поселения;</w:t>
      </w:r>
    </w:p>
    <w:p w:rsidR="002353E9" w:rsidRPr="00887095" w:rsidRDefault="002353E9" w:rsidP="002353E9">
      <w:pPr>
        <w:pStyle w:val="ConsPlusNormal"/>
        <w:numPr>
          <w:ilvl w:val="0"/>
          <w:numId w:val="19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 xml:space="preserve">обеспечение учета интересов граждан и их объединений, Российской Федерации, Воронежской области, </w:t>
      </w:r>
      <w:r>
        <w:rPr>
          <w:rFonts w:ascii="Times New Roman" w:hAnsi="Times New Roman"/>
          <w:bCs/>
          <w:sz w:val="24"/>
        </w:rPr>
        <w:t>Павловского</w:t>
      </w:r>
      <w:r w:rsidRPr="00887095">
        <w:rPr>
          <w:rFonts w:ascii="Times New Roman" w:hAnsi="Times New Roman"/>
          <w:bCs/>
          <w:sz w:val="24"/>
        </w:rPr>
        <w:t xml:space="preserve"> района, </w:t>
      </w:r>
      <w:r>
        <w:rPr>
          <w:rFonts w:ascii="Times New Roman" w:hAnsi="Times New Roman"/>
          <w:sz w:val="24"/>
          <w:szCs w:val="24"/>
        </w:rPr>
        <w:t>Воронцовского</w:t>
      </w:r>
      <w:r w:rsidRPr="00887095">
        <w:rPr>
          <w:rFonts w:ascii="Times New Roman" w:hAnsi="Times New Roman"/>
          <w:bCs/>
          <w:sz w:val="24"/>
        </w:rPr>
        <w:t xml:space="preserve"> сельского поселения;</w:t>
      </w:r>
    </w:p>
    <w:p w:rsidR="002353E9" w:rsidRPr="00887095" w:rsidRDefault="002353E9" w:rsidP="002353E9">
      <w:pPr>
        <w:pStyle w:val="ConsPlusNormal"/>
        <w:numPr>
          <w:ilvl w:val="0"/>
          <w:numId w:val="19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поселения;</w:t>
      </w:r>
    </w:p>
    <w:p w:rsidR="002353E9" w:rsidRPr="00887095" w:rsidRDefault="002353E9" w:rsidP="002353E9">
      <w:pPr>
        <w:pStyle w:val="ConsPlusNormal"/>
        <w:numPr>
          <w:ilvl w:val="0"/>
          <w:numId w:val="19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экологическая безопасность, сохранение и рациональное использование природных ресурсов.</w:t>
      </w:r>
    </w:p>
    <w:p w:rsidR="002353E9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sz w:val="24"/>
          <w:highlight w:val="darkGray"/>
        </w:rPr>
      </w:pPr>
    </w:p>
    <w:p w:rsidR="002353E9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sz w:val="24"/>
        </w:rPr>
      </w:pPr>
    </w:p>
    <w:p w:rsidR="002353E9" w:rsidRPr="00887095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/>
          <w:bCs/>
          <w:sz w:val="24"/>
        </w:rPr>
      </w:pPr>
      <w:r w:rsidRPr="00887095">
        <w:rPr>
          <w:rFonts w:ascii="Times New Roman" w:hAnsi="Times New Roman"/>
          <w:b/>
          <w:bCs/>
          <w:sz w:val="24"/>
        </w:rPr>
        <w:t xml:space="preserve">Задачами территориального планирования для </w:t>
      </w:r>
      <w:r>
        <w:rPr>
          <w:rFonts w:ascii="Times New Roman" w:hAnsi="Times New Roman"/>
          <w:b/>
          <w:sz w:val="24"/>
          <w:szCs w:val="24"/>
        </w:rPr>
        <w:t>Воронцовского</w:t>
      </w:r>
      <w:r w:rsidRPr="00887095">
        <w:rPr>
          <w:rFonts w:ascii="Times New Roman" w:hAnsi="Times New Roman"/>
          <w:b/>
          <w:bCs/>
          <w:sz w:val="24"/>
        </w:rPr>
        <w:t xml:space="preserve"> сельского поселения являются: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создание условий для устойчивого развития территории сельского поселения;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определение назначений территорий сельского поселения исходя из совокупности социальных, экономических и экологических и других факторов;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 xml:space="preserve">восстановление </w:t>
      </w:r>
      <w:proofErr w:type="spellStart"/>
      <w:r w:rsidRPr="00887095">
        <w:rPr>
          <w:rFonts w:ascii="Times New Roman" w:hAnsi="Times New Roman"/>
          <w:bCs/>
          <w:sz w:val="24"/>
        </w:rPr>
        <w:t>агропроизводственного</w:t>
      </w:r>
      <w:proofErr w:type="spellEnd"/>
      <w:r w:rsidRPr="00887095">
        <w:rPr>
          <w:rFonts w:ascii="Times New Roman" w:hAnsi="Times New Roman"/>
          <w:bCs/>
          <w:sz w:val="24"/>
        </w:rPr>
        <w:t xml:space="preserve"> комплекса </w:t>
      </w:r>
      <w:proofErr w:type="spellStart"/>
      <w:r>
        <w:rPr>
          <w:rFonts w:ascii="Times New Roman" w:hAnsi="Times New Roman"/>
          <w:sz w:val="24"/>
          <w:szCs w:val="24"/>
        </w:rPr>
        <w:t>Воронцовского</w:t>
      </w:r>
      <w:proofErr w:type="spellEnd"/>
      <w:r w:rsidRPr="00887095">
        <w:rPr>
          <w:rFonts w:ascii="Times New Roman" w:hAnsi="Times New Roman"/>
          <w:bCs/>
          <w:sz w:val="24"/>
        </w:rPr>
        <w:t xml:space="preserve"> сельского поселения как одной из главных точек роста экономики сельского поселения;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модернизация существующей транспортной инфраструктуры;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газификация населенных пунктов;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реконструкция и модернизация существующей инженерной инфраструктуры;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реализация мероприятий по привлечению квалифицированных специалистов;</w:t>
      </w:r>
    </w:p>
    <w:p w:rsidR="002353E9" w:rsidRPr="00887095" w:rsidRDefault="002353E9" w:rsidP="002353E9">
      <w:pPr>
        <w:pStyle w:val="ConsPlusNormal"/>
        <w:numPr>
          <w:ilvl w:val="0"/>
          <w:numId w:val="20"/>
        </w:numPr>
        <w:tabs>
          <w:tab w:val="left" w:pos="12960"/>
        </w:tabs>
        <w:suppressAutoHyphens/>
        <w:autoSpaceDE/>
        <w:autoSpaceDN/>
        <w:ind w:hanging="153"/>
        <w:jc w:val="both"/>
        <w:rPr>
          <w:rFonts w:ascii="Times New Roman" w:hAnsi="Times New Roman"/>
          <w:bCs/>
          <w:sz w:val="24"/>
        </w:rPr>
      </w:pPr>
      <w:r w:rsidRPr="00887095">
        <w:rPr>
          <w:rFonts w:ascii="Times New Roman" w:hAnsi="Times New Roman"/>
          <w:bCs/>
          <w:sz w:val="24"/>
        </w:rPr>
        <w:t>сохранение природной окружающей среды.</w:t>
      </w:r>
    </w:p>
    <w:p w:rsidR="002353E9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  <w:highlight w:val="darkGray"/>
        </w:rPr>
      </w:pPr>
    </w:p>
    <w:p w:rsidR="002353E9" w:rsidRPr="000F4E02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 w:rsidRPr="000F4E02">
        <w:rPr>
          <w:rFonts w:ascii="Times New Roman" w:hAnsi="Times New Roman"/>
          <w:bCs/>
          <w:sz w:val="24"/>
        </w:rPr>
        <w:t xml:space="preserve">Цели, задачи  и мероприятия территориального планирования Генерального плана </w:t>
      </w:r>
      <w:r>
        <w:rPr>
          <w:rFonts w:ascii="Times New Roman" w:hAnsi="Times New Roman"/>
          <w:sz w:val="24"/>
          <w:szCs w:val="24"/>
        </w:rPr>
        <w:t>Воронцовского</w:t>
      </w:r>
      <w:r w:rsidRPr="000F4E02">
        <w:rPr>
          <w:rFonts w:ascii="Times New Roman" w:hAnsi="Times New Roman"/>
          <w:bCs/>
          <w:sz w:val="24"/>
        </w:rPr>
        <w:t xml:space="preserve"> сельского поселения 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территории </w:t>
      </w:r>
      <w:r>
        <w:rPr>
          <w:rFonts w:ascii="Times New Roman" w:hAnsi="Times New Roman"/>
          <w:bCs/>
          <w:sz w:val="24"/>
        </w:rPr>
        <w:t>Павловского</w:t>
      </w:r>
      <w:r w:rsidRPr="000F4E02">
        <w:rPr>
          <w:rFonts w:ascii="Times New Roman" w:hAnsi="Times New Roman"/>
          <w:bCs/>
          <w:sz w:val="24"/>
        </w:rPr>
        <w:t xml:space="preserve"> муниципального района, инвестиционных проектов и ведомственных целевых программ.</w:t>
      </w:r>
    </w:p>
    <w:p w:rsidR="002353E9" w:rsidRPr="000F4E02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 w:rsidRPr="000F4E02">
        <w:rPr>
          <w:rFonts w:ascii="Times New Roman" w:hAnsi="Times New Roman"/>
          <w:bCs/>
          <w:sz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2353E9" w:rsidRPr="000F4E02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 w:rsidRPr="000F4E02">
        <w:rPr>
          <w:rFonts w:ascii="Times New Roman" w:hAnsi="Times New Roman"/>
          <w:bCs/>
          <w:sz w:val="24"/>
        </w:rPr>
        <w:lastRenderedPageBreak/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2353E9" w:rsidRPr="000F4E02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 w:rsidRPr="000F4E02">
        <w:rPr>
          <w:rFonts w:ascii="Times New Roman" w:hAnsi="Times New Roman"/>
          <w:bCs/>
          <w:sz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2353E9" w:rsidRPr="00195982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 w:rsidRPr="0061207D">
        <w:rPr>
          <w:rFonts w:ascii="Times New Roman" w:hAnsi="Times New Roman"/>
          <w:bCs/>
          <w:sz w:val="24"/>
        </w:rPr>
        <w:t xml:space="preserve">Работы над проектом Генерального плана </w:t>
      </w:r>
      <w:r>
        <w:rPr>
          <w:rFonts w:ascii="Times New Roman" w:hAnsi="Times New Roman"/>
          <w:sz w:val="24"/>
          <w:szCs w:val="24"/>
        </w:rPr>
        <w:t>Воронцовского</w:t>
      </w:r>
      <w:r w:rsidRPr="0061207D">
        <w:rPr>
          <w:rFonts w:ascii="Times New Roman" w:hAnsi="Times New Roman"/>
          <w:bCs/>
          <w:sz w:val="24"/>
        </w:rPr>
        <w:t xml:space="preserve"> сельского поселения выполнялись с учетом решений ранее </w:t>
      </w:r>
      <w:r w:rsidRPr="00D84DDF">
        <w:rPr>
          <w:rFonts w:ascii="Times New Roman" w:hAnsi="Times New Roman"/>
          <w:bCs/>
          <w:sz w:val="24"/>
        </w:rPr>
        <w:t xml:space="preserve">разработанной </w:t>
      </w:r>
      <w:r w:rsidRPr="0004145A">
        <w:rPr>
          <w:rFonts w:ascii="Times New Roman" w:hAnsi="Times New Roman"/>
          <w:bCs/>
          <w:sz w:val="24"/>
        </w:rPr>
        <w:t>Схемы территориального планирования Воронежской области, выполненной в 200</w:t>
      </w:r>
      <w:r w:rsidRPr="00D84DDF">
        <w:rPr>
          <w:rFonts w:ascii="Times New Roman" w:hAnsi="Times New Roman"/>
          <w:bCs/>
          <w:sz w:val="24"/>
        </w:rPr>
        <w:t>7 году и утвержденной Постановлением Правительства Воронежской области</w:t>
      </w:r>
      <w:r>
        <w:rPr>
          <w:rFonts w:ascii="Times New Roman" w:hAnsi="Times New Roman"/>
          <w:bCs/>
          <w:sz w:val="24"/>
        </w:rPr>
        <w:t xml:space="preserve"> № 158 от 05.03.</w:t>
      </w:r>
      <w:r w:rsidRPr="00D84DDF">
        <w:rPr>
          <w:rFonts w:ascii="Times New Roman" w:hAnsi="Times New Roman"/>
          <w:bCs/>
          <w:sz w:val="24"/>
        </w:rPr>
        <w:t>2009 г</w:t>
      </w:r>
      <w:r>
        <w:rPr>
          <w:rFonts w:ascii="Times New Roman" w:hAnsi="Times New Roman"/>
          <w:bCs/>
          <w:sz w:val="24"/>
        </w:rPr>
        <w:t xml:space="preserve">ода «Об утверждении </w:t>
      </w:r>
      <w:r w:rsidRPr="00324E82">
        <w:rPr>
          <w:rFonts w:ascii="Times New Roman" w:hAnsi="Times New Roman"/>
          <w:sz w:val="24"/>
          <w:szCs w:val="24"/>
        </w:rPr>
        <w:t>Схемы территориального планирования Воронежской области</w:t>
      </w:r>
      <w:r>
        <w:rPr>
          <w:rFonts w:ascii="Times New Roman" w:hAnsi="Times New Roman"/>
          <w:sz w:val="24"/>
          <w:szCs w:val="24"/>
        </w:rPr>
        <w:t>»</w:t>
      </w:r>
      <w:r w:rsidRPr="00D84DDF">
        <w:rPr>
          <w:rFonts w:ascii="Times New Roman" w:hAnsi="Times New Roman"/>
          <w:bCs/>
          <w:sz w:val="24"/>
        </w:rPr>
        <w:t>.</w:t>
      </w:r>
    </w:p>
    <w:p w:rsidR="002353E9" w:rsidRPr="000F4E02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 w:rsidRPr="00195982">
        <w:rPr>
          <w:rFonts w:ascii="Times New Roman" w:hAnsi="Times New Roman"/>
          <w:bCs/>
          <w:sz w:val="24"/>
        </w:rPr>
        <w:t xml:space="preserve">Одновременно следует отметить, что разработка проекта Генерального плана </w:t>
      </w:r>
      <w:r>
        <w:rPr>
          <w:rFonts w:ascii="Times New Roman" w:hAnsi="Times New Roman"/>
          <w:sz w:val="24"/>
          <w:szCs w:val="24"/>
        </w:rPr>
        <w:t>Воронцовского</w:t>
      </w:r>
      <w:r w:rsidRPr="00195982">
        <w:rPr>
          <w:rFonts w:ascii="Times New Roman" w:hAnsi="Times New Roman"/>
          <w:bCs/>
          <w:sz w:val="24"/>
        </w:rPr>
        <w:t xml:space="preserve"> сельского поселения велась в отсутствие утвержденной схемы территориального планирования </w:t>
      </w:r>
      <w:r>
        <w:rPr>
          <w:rFonts w:ascii="Times New Roman" w:hAnsi="Times New Roman"/>
          <w:bCs/>
          <w:sz w:val="24"/>
        </w:rPr>
        <w:t>Павловского</w:t>
      </w:r>
      <w:r w:rsidRPr="00195982">
        <w:rPr>
          <w:rFonts w:ascii="Times New Roman" w:hAnsi="Times New Roman"/>
          <w:bCs/>
          <w:sz w:val="24"/>
        </w:rPr>
        <w:t xml:space="preserve">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:rsidR="002353E9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 w:rsidRPr="000F4E02">
        <w:rPr>
          <w:rFonts w:ascii="Times New Roman" w:hAnsi="Times New Roman"/>
          <w:bCs/>
          <w:sz w:val="24"/>
        </w:rPr>
        <w:t xml:space="preserve">Работу над Генеральным планом осложняло неудовлетворительное состояние статистической базы по сельскому поселению. Территориальное </w:t>
      </w:r>
      <w:r>
        <w:rPr>
          <w:rFonts w:ascii="Times New Roman" w:hAnsi="Times New Roman"/>
          <w:bCs/>
          <w:sz w:val="24"/>
        </w:rPr>
        <w:t>отделение</w:t>
      </w:r>
      <w:r w:rsidRPr="000F4E02">
        <w:rPr>
          <w:rFonts w:ascii="Times New Roman" w:hAnsi="Times New Roman"/>
          <w:bCs/>
          <w:sz w:val="24"/>
        </w:rPr>
        <w:t xml:space="preserve"> Росстата и большинство отраслевых органов Администрации </w:t>
      </w:r>
      <w:r>
        <w:rPr>
          <w:rFonts w:ascii="Times New Roman" w:hAnsi="Times New Roman"/>
          <w:bCs/>
          <w:sz w:val="24"/>
        </w:rPr>
        <w:t>Павловского</w:t>
      </w:r>
      <w:r w:rsidRPr="000F4E02">
        <w:rPr>
          <w:rFonts w:ascii="Times New Roman" w:hAnsi="Times New Roman"/>
          <w:bCs/>
          <w:sz w:val="24"/>
        </w:rPr>
        <w:t xml:space="preserve">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</w:t>
      </w:r>
      <w:r>
        <w:rPr>
          <w:rFonts w:ascii="Times New Roman" w:hAnsi="Times New Roman"/>
          <w:bCs/>
          <w:sz w:val="24"/>
        </w:rPr>
        <w:t xml:space="preserve">Поэтому не представилось </w:t>
      </w:r>
      <w:proofErr w:type="gramStart"/>
      <w:r>
        <w:rPr>
          <w:rFonts w:ascii="Times New Roman" w:hAnsi="Times New Roman"/>
          <w:bCs/>
          <w:sz w:val="24"/>
        </w:rPr>
        <w:t>возможным</w:t>
      </w:r>
      <w:proofErr w:type="gramEnd"/>
      <w:r>
        <w:rPr>
          <w:rFonts w:ascii="Times New Roman" w:hAnsi="Times New Roman"/>
          <w:bCs/>
          <w:sz w:val="24"/>
        </w:rPr>
        <w:t xml:space="preserve"> из части показателей социально-экономического и </w:t>
      </w:r>
      <w:r w:rsidRPr="000F4E02">
        <w:rPr>
          <w:rFonts w:ascii="Times New Roman" w:hAnsi="Times New Roman"/>
          <w:bCs/>
          <w:sz w:val="24"/>
        </w:rPr>
        <w:t>пространственного развития</w:t>
      </w:r>
      <w:r>
        <w:rPr>
          <w:rFonts w:ascii="Times New Roman" w:hAnsi="Times New Roman"/>
          <w:bCs/>
          <w:sz w:val="24"/>
        </w:rPr>
        <w:t xml:space="preserve"> района вычленить показатели </w:t>
      </w:r>
      <w:r>
        <w:rPr>
          <w:rFonts w:ascii="Times New Roman" w:hAnsi="Times New Roman"/>
          <w:sz w:val="24"/>
          <w:szCs w:val="24"/>
        </w:rPr>
        <w:t>Воронцовского</w:t>
      </w:r>
      <w:r w:rsidRPr="000F4E02">
        <w:rPr>
          <w:rFonts w:ascii="Times New Roman" w:hAnsi="Times New Roman"/>
          <w:bCs/>
          <w:sz w:val="24"/>
        </w:rPr>
        <w:t xml:space="preserve"> сельско</w:t>
      </w:r>
      <w:r>
        <w:rPr>
          <w:rFonts w:ascii="Times New Roman" w:hAnsi="Times New Roman"/>
          <w:bCs/>
          <w:sz w:val="24"/>
        </w:rPr>
        <w:t>го</w:t>
      </w:r>
      <w:r w:rsidRPr="000F4E02">
        <w:rPr>
          <w:rFonts w:ascii="Times New Roman" w:hAnsi="Times New Roman"/>
          <w:bCs/>
          <w:sz w:val="24"/>
        </w:rPr>
        <w:t xml:space="preserve"> поселени</w:t>
      </w:r>
      <w:r>
        <w:rPr>
          <w:rFonts w:ascii="Times New Roman" w:hAnsi="Times New Roman"/>
          <w:bCs/>
          <w:sz w:val="24"/>
        </w:rPr>
        <w:t>я</w:t>
      </w:r>
      <w:r w:rsidRPr="000F4E02">
        <w:rPr>
          <w:rFonts w:ascii="Times New Roman" w:hAnsi="Times New Roman"/>
          <w:bCs/>
          <w:sz w:val="24"/>
        </w:rPr>
        <w:t>.</w:t>
      </w:r>
    </w:p>
    <w:p w:rsidR="002353E9" w:rsidRPr="000F4E02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 w:rsidRPr="000F4E02">
        <w:rPr>
          <w:rFonts w:ascii="Times New Roman" w:hAnsi="Times New Roman"/>
          <w:bCs/>
          <w:sz w:val="24"/>
        </w:rPr>
        <w:t xml:space="preserve">Генеральным планом определено, исходя из совокупности социальных, экономических, экологических и иных факторов, назначение территорий </w:t>
      </w:r>
      <w:r>
        <w:rPr>
          <w:rFonts w:ascii="Times New Roman" w:hAnsi="Times New Roman"/>
          <w:sz w:val="24"/>
          <w:szCs w:val="24"/>
        </w:rPr>
        <w:t>Воронцовского</w:t>
      </w:r>
      <w:r w:rsidRPr="000F4E02">
        <w:rPr>
          <w:rFonts w:ascii="Times New Roman" w:hAnsi="Times New Roman"/>
          <w:bCs/>
          <w:sz w:val="24"/>
        </w:rPr>
        <w:t xml:space="preserve">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2353E9" w:rsidRDefault="002353E9" w:rsidP="002353E9">
      <w:pPr>
        <w:pStyle w:val="ConsPlusNormal"/>
        <w:ind w:firstLine="567"/>
        <w:jc w:val="both"/>
        <w:rPr>
          <w:rFonts w:ascii="Times New Roman" w:hAnsi="Times New Roman"/>
          <w:sz w:val="24"/>
        </w:rPr>
      </w:pPr>
      <w:proofErr w:type="gramStart"/>
      <w:r w:rsidRPr="000F4E02">
        <w:rPr>
          <w:rFonts w:ascii="Times New Roman" w:hAnsi="Times New Roman"/>
          <w:sz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</w:t>
      </w:r>
      <w:r>
        <w:rPr>
          <w:rFonts w:ascii="Times New Roman" w:hAnsi="Times New Roman"/>
          <w:sz w:val="24"/>
        </w:rPr>
        <w:t xml:space="preserve"> Лесным кодексом, Водным кодексом,</w:t>
      </w:r>
      <w:r w:rsidRPr="000F4E02">
        <w:rPr>
          <w:rFonts w:ascii="Times New Roman" w:hAnsi="Times New Roman"/>
          <w:sz w:val="24"/>
        </w:rPr>
        <w:t xml:space="preserve"> Федеральным законом </w:t>
      </w:r>
      <w:r w:rsidRPr="000F4E02">
        <w:rPr>
          <w:rFonts w:ascii="Times New Roman" w:hAnsi="Times New Roman"/>
          <w:bCs/>
          <w:sz w:val="24"/>
        </w:rPr>
        <w:t>«Об общих принципах организации местного самоуправления в Российской Федерации»</w:t>
      </w:r>
      <w:r w:rsidRPr="000F4E02">
        <w:rPr>
          <w:rFonts w:ascii="Times New Roman" w:hAnsi="Times New Roman"/>
          <w:sz w:val="24"/>
        </w:rPr>
        <w:t xml:space="preserve">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>
        <w:rPr>
          <w:rFonts w:ascii="Times New Roman" w:hAnsi="Times New Roman"/>
          <w:sz w:val="24"/>
          <w:szCs w:val="24"/>
        </w:rPr>
        <w:t>Воронцовского</w:t>
      </w:r>
      <w:r w:rsidRPr="000F4E02">
        <w:rPr>
          <w:rFonts w:ascii="Times New Roman" w:hAnsi="Times New Roman"/>
          <w:sz w:val="24"/>
        </w:rPr>
        <w:t xml:space="preserve"> сельского поселения.</w:t>
      </w:r>
      <w:proofErr w:type="gramEnd"/>
    </w:p>
    <w:p w:rsidR="002353E9" w:rsidRDefault="002353E9" w:rsidP="002353E9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ab/>
        <w:t xml:space="preserve">она </w:t>
      </w:r>
    </w:p>
    <w:p w:rsidR="002353E9" w:rsidRDefault="002353E9" w:rsidP="002353E9">
      <w:pPr>
        <w:pStyle w:val="ConsPlusNormal"/>
        <w:pageBreakBefore/>
        <w:tabs>
          <w:tab w:val="left" w:pos="5040"/>
        </w:tabs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 </w:t>
      </w:r>
      <w:r>
        <w:rPr>
          <w:rFonts w:ascii="Times New Roman" w:hAnsi="Times New Roman"/>
          <w:b/>
          <w:bCs/>
          <w:sz w:val="24"/>
          <w:szCs w:val="24"/>
        </w:rPr>
        <w:t>ПЕРЕЧЕНЬ МЕРОПРИЯТИЙ ПО ТЕРРИТОРИАЛЬНОМУ ПЛАНИРОВАНИЮ</w:t>
      </w:r>
    </w:p>
    <w:p w:rsidR="002353E9" w:rsidRDefault="002353E9" w:rsidP="002353E9">
      <w:pPr>
        <w:pStyle w:val="ConsPlu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Настоящий раздел содержит проектные варианты решения задач территориального планирования Воронцовского сельского поселения - перечень мероприятий по территориальному планированию и этапы их реализации.</w:t>
      </w:r>
    </w:p>
    <w:p w:rsidR="002353E9" w:rsidRDefault="002353E9" w:rsidP="002353E9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органов местного самоуправления Воронцовского сельского поселения. </w:t>
      </w:r>
    </w:p>
    <w:p w:rsidR="002353E9" w:rsidRDefault="002353E9" w:rsidP="002353E9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Вопросы местного значения поселения установлены статьёй 14 Федерального закона от 06.10. 2003 г. № 131-ФЗ «Об общих принципах организации местного самоуправления в Российской Федерации». Кроме того, статьёй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</w:t>
      </w:r>
      <w:r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2353E9" w:rsidRPr="00331F02" w:rsidRDefault="002353E9" w:rsidP="002353E9">
      <w:pPr>
        <w:pStyle w:val="ConsPlusNormal"/>
        <w:widowControl/>
        <w:numPr>
          <w:ilvl w:val="0"/>
          <w:numId w:val="21"/>
        </w:numPr>
        <w:shd w:val="clear" w:color="auto" w:fill="FFFFFF"/>
        <w:suppressAutoHyphens/>
        <w:autoSpaceDN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331F02">
        <w:rPr>
          <w:rFonts w:ascii="Times New Roman" w:hAnsi="Times New Roman"/>
          <w:sz w:val="24"/>
          <w:szCs w:val="24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</w:t>
      </w:r>
      <w:r>
        <w:rPr>
          <w:rFonts w:ascii="Times New Roman" w:hAnsi="Times New Roman"/>
          <w:sz w:val="24"/>
          <w:szCs w:val="24"/>
        </w:rPr>
        <w:t>ъятие, в том числе, путем выкупа</w:t>
      </w:r>
      <w:r w:rsidRPr="00331F02">
        <w:rPr>
          <w:rFonts w:ascii="Times New Roman" w:hAnsi="Times New Roman"/>
          <w:sz w:val="24"/>
          <w:szCs w:val="24"/>
        </w:rPr>
        <w:t xml:space="preserve"> земельных участков в</w:t>
      </w:r>
      <w:proofErr w:type="gramEnd"/>
      <w:r w:rsidRPr="00331F0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31F02">
        <w:rPr>
          <w:rFonts w:ascii="Times New Roman" w:hAnsi="Times New Roman"/>
          <w:sz w:val="24"/>
          <w:szCs w:val="24"/>
        </w:rPr>
        <w:t>границах</w:t>
      </w:r>
      <w:proofErr w:type="gramEnd"/>
      <w:r w:rsidRPr="00331F02">
        <w:rPr>
          <w:rFonts w:ascii="Times New Roman" w:hAnsi="Times New Roman"/>
          <w:sz w:val="24"/>
          <w:szCs w:val="24"/>
        </w:rPr>
        <w:t xml:space="preserve"> поселения для муниципальных нужд, осуществление земельного контроля за использованием земель поселения</w:t>
      </w:r>
      <w:r>
        <w:rPr>
          <w:rFonts w:ascii="Times New Roman" w:hAnsi="Times New Roman"/>
          <w:sz w:val="24"/>
          <w:szCs w:val="24"/>
        </w:rPr>
        <w:t>;</w:t>
      </w:r>
    </w:p>
    <w:p w:rsidR="002353E9" w:rsidRPr="00485A68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85A68">
        <w:t>организация в границах поселения электро-, тепл</w:t>
      </w:r>
      <w:proofErr w:type="gramStart"/>
      <w:r w:rsidRPr="00485A68">
        <w:t>о-</w:t>
      </w:r>
      <w:proofErr w:type="gramEnd"/>
      <w:r w:rsidRPr="00485A68">
        <w:t>, газо- и водоснабжения населения, водоотведения, снабжения населения топливом;</w:t>
      </w:r>
    </w:p>
    <w:p w:rsidR="002353E9" w:rsidRPr="00485A68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85A68">
        <w:t>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создание условий для предоставления транспортных услуг населению и организации транспортного обслуживания населения в границах поселения;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обеспечение малоимущих граждан, проживающих в сельском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создание условий для организации досуга и обеспечения жителей поселения услугами организаций культур;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поселения;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 xml:space="preserve">создание условий для массового отдыха жителей поселения и организация обустройства мест массового отдыха населения; 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lastRenderedPageBreak/>
        <w:t>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</w:t>
      </w:r>
      <w:r>
        <w:t>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организация сбора и вывоза бытовых отходов и мусора;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организация ритуальных услуг и содержание мест захоронения;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2353E9" w:rsidRPr="004F119D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2353E9" w:rsidRPr="00485A68" w:rsidRDefault="002353E9" w:rsidP="002353E9">
      <w:pPr>
        <w:widowControl w:val="0"/>
        <w:numPr>
          <w:ilvl w:val="0"/>
          <w:numId w:val="21"/>
        </w:numPr>
        <w:suppressAutoHyphens/>
        <w:jc w:val="both"/>
      </w:pPr>
      <w:r w:rsidRPr="004F119D">
        <w:t>создание условий для деятельности добровольных формирований населения по охране общественного порядка.</w:t>
      </w:r>
    </w:p>
    <w:p w:rsidR="002353E9" w:rsidRPr="008C2DAA" w:rsidRDefault="002353E9" w:rsidP="002353E9">
      <w:pPr>
        <w:pStyle w:val="ConsPlusNormal"/>
        <w:widowControl/>
        <w:tabs>
          <w:tab w:val="left" w:pos="0"/>
        </w:tabs>
        <w:autoSpaceDE/>
        <w:ind w:firstLine="567"/>
        <w:jc w:val="both"/>
        <w:rPr>
          <w:rFonts w:ascii="Times New Roman" w:hAnsi="Times New Roman"/>
          <w:sz w:val="24"/>
          <w:szCs w:val="24"/>
        </w:rPr>
      </w:pPr>
      <w:r w:rsidRPr="008C2DAA">
        <w:rPr>
          <w:rFonts w:ascii="Times New Roman" w:hAnsi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</w:t>
      </w:r>
      <w:r>
        <w:rPr>
          <w:rFonts w:ascii="Times New Roman" w:hAnsi="Times New Roman"/>
          <w:sz w:val="24"/>
          <w:szCs w:val="24"/>
        </w:rPr>
        <w:t>х предотвращению, приводятся в Т</w:t>
      </w:r>
      <w:r w:rsidRPr="008C2DAA">
        <w:rPr>
          <w:rFonts w:ascii="Times New Roman" w:hAnsi="Times New Roman"/>
          <w:sz w:val="24"/>
          <w:szCs w:val="24"/>
        </w:rPr>
        <w:t>оме</w:t>
      </w:r>
      <w:r w:rsidRPr="004C0E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8C2D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настоящего Генерального плана</w:t>
      </w:r>
      <w:r w:rsidRPr="008C2DAA">
        <w:rPr>
          <w:rFonts w:ascii="Times New Roman" w:hAnsi="Times New Roman"/>
          <w:sz w:val="24"/>
          <w:szCs w:val="24"/>
        </w:rPr>
        <w:t>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353E9" w:rsidRPr="00CD63B2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 w:rsidRPr="00CD63B2">
        <w:rPr>
          <w:rFonts w:ascii="Times New Roman" w:hAnsi="Times New Roman"/>
          <w:sz w:val="24"/>
          <w:szCs w:val="24"/>
        </w:rPr>
        <w:t xml:space="preserve">При разработке Генерального плана </w:t>
      </w:r>
      <w:r>
        <w:rPr>
          <w:rFonts w:ascii="Times New Roman" w:hAnsi="Times New Roman"/>
          <w:sz w:val="24"/>
          <w:szCs w:val="24"/>
        </w:rPr>
        <w:t>Воронцовского</w:t>
      </w:r>
      <w:r w:rsidRPr="00CD63B2">
        <w:rPr>
          <w:rFonts w:ascii="Times New Roman" w:hAnsi="Times New Roman"/>
          <w:sz w:val="24"/>
          <w:szCs w:val="24"/>
        </w:rPr>
        <w:t xml:space="preserve"> сельского поселения уч</w:t>
      </w:r>
      <w:r>
        <w:rPr>
          <w:rFonts w:ascii="Times New Roman" w:hAnsi="Times New Roman"/>
          <w:sz w:val="24"/>
          <w:szCs w:val="24"/>
        </w:rPr>
        <w:t>тено</w:t>
      </w:r>
      <w:r w:rsidRPr="00CD63B2">
        <w:rPr>
          <w:rFonts w:ascii="Times New Roman" w:hAnsi="Times New Roman"/>
          <w:sz w:val="24"/>
          <w:szCs w:val="24"/>
        </w:rPr>
        <w:t xml:space="preserve"> размещение объектов федерального, регионального и районного значения.</w:t>
      </w:r>
    </w:p>
    <w:p w:rsidR="002353E9" w:rsidRPr="0036381D" w:rsidRDefault="002353E9" w:rsidP="002353E9">
      <w:pPr>
        <w:ind w:firstLine="567"/>
        <w:jc w:val="both"/>
        <w:outlineLvl w:val="0"/>
        <w:rPr>
          <w:lang w:eastAsia="en-US" w:bidi="en-US"/>
        </w:rPr>
      </w:pPr>
      <w:r w:rsidRPr="002F60CF">
        <w:rPr>
          <w:u w:val="single"/>
          <w:lang w:eastAsia="en-US" w:bidi="en-US"/>
        </w:rPr>
        <w:t xml:space="preserve">Объекты капитального строительства </w:t>
      </w:r>
      <w:r w:rsidRPr="0036381D">
        <w:rPr>
          <w:u w:val="single"/>
          <w:lang w:eastAsia="en-US" w:bidi="en-US"/>
        </w:rPr>
        <w:t>федерального значения</w:t>
      </w:r>
      <w:r w:rsidRPr="0036381D">
        <w:rPr>
          <w:lang w:eastAsia="en-US" w:bidi="en-US"/>
        </w:rPr>
        <w:t>:</w:t>
      </w:r>
    </w:p>
    <w:p w:rsidR="002353E9" w:rsidRDefault="002353E9" w:rsidP="002353E9">
      <w:pPr>
        <w:ind w:firstLine="567"/>
        <w:jc w:val="both"/>
        <w:rPr>
          <w:i/>
          <w:color w:val="000000"/>
        </w:rPr>
      </w:pPr>
      <w:r w:rsidRPr="0036381D">
        <w:rPr>
          <w:i/>
          <w:color w:val="000000"/>
        </w:rPr>
        <w:t xml:space="preserve">-Объекты инженерной инфраструктуры: </w:t>
      </w:r>
      <w:r>
        <w:rPr>
          <w:i/>
          <w:color w:val="000000"/>
        </w:rPr>
        <w:t>газопровод отвод «ГРС Бутурлиновка»</w:t>
      </w:r>
      <w:r>
        <w:rPr>
          <w:rFonts w:eastAsia="TimesNewRoman"/>
          <w:i/>
        </w:rPr>
        <w:t>.</w:t>
      </w:r>
    </w:p>
    <w:p w:rsidR="002353E9" w:rsidRPr="004A1BE5" w:rsidRDefault="002353E9" w:rsidP="002353E9">
      <w:pPr>
        <w:ind w:firstLine="567"/>
        <w:jc w:val="both"/>
        <w:rPr>
          <w:i/>
          <w:color w:val="000000"/>
        </w:rPr>
      </w:pPr>
      <w:r w:rsidRPr="0036381D">
        <w:rPr>
          <w:i/>
          <w:color w:val="000000"/>
        </w:rPr>
        <w:t xml:space="preserve">-Объекты </w:t>
      </w:r>
      <w:r>
        <w:rPr>
          <w:i/>
          <w:color w:val="000000"/>
        </w:rPr>
        <w:t>транспортной</w:t>
      </w:r>
      <w:r w:rsidRPr="0036381D">
        <w:rPr>
          <w:i/>
          <w:color w:val="000000"/>
        </w:rPr>
        <w:t xml:space="preserve"> инфраструктуры: </w:t>
      </w:r>
      <w:r>
        <w:rPr>
          <w:i/>
          <w:color w:val="000000"/>
        </w:rPr>
        <w:t>железная дорога «</w:t>
      </w:r>
      <w:proofErr w:type="spellStart"/>
      <w:r>
        <w:rPr>
          <w:i/>
          <w:color w:val="000000"/>
        </w:rPr>
        <w:t>Шкурлат</w:t>
      </w:r>
      <w:proofErr w:type="spellEnd"/>
      <w:r>
        <w:rPr>
          <w:i/>
          <w:color w:val="000000"/>
        </w:rPr>
        <w:t xml:space="preserve"> 3-й – Бутурлиновка»</w:t>
      </w:r>
      <w:r w:rsidRPr="0036381D">
        <w:rPr>
          <w:i/>
          <w:color w:val="000000"/>
        </w:rPr>
        <w:t>.</w:t>
      </w:r>
    </w:p>
    <w:p w:rsidR="002353E9" w:rsidRPr="002F60CF" w:rsidRDefault="002353E9" w:rsidP="002353E9">
      <w:pPr>
        <w:ind w:firstLine="567"/>
        <w:jc w:val="both"/>
        <w:outlineLvl w:val="0"/>
        <w:rPr>
          <w:lang w:eastAsia="en-US" w:bidi="en-US"/>
        </w:rPr>
      </w:pPr>
      <w:r w:rsidRPr="0036381D">
        <w:rPr>
          <w:u w:val="single"/>
          <w:lang w:eastAsia="en-US" w:bidi="en-US"/>
        </w:rPr>
        <w:t>Объекты капитального строительства регионального</w:t>
      </w:r>
      <w:r w:rsidRPr="002F60CF">
        <w:rPr>
          <w:u w:val="single"/>
          <w:lang w:eastAsia="en-US" w:bidi="en-US"/>
        </w:rPr>
        <w:t xml:space="preserve"> значения</w:t>
      </w:r>
      <w:r w:rsidRPr="002F60CF">
        <w:rPr>
          <w:lang w:eastAsia="en-US" w:bidi="en-US"/>
        </w:rPr>
        <w:t>:</w:t>
      </w:r>
    </w:p>
    <w:p w:rsidR="002353E9" w:rsidRDefault="002353E9" w:rsidP="002353E9">
      <w:pPr>
        <w:ind w:firstLine="567"/>
        <w:jc w:val="both"/>
        <w:rPr>
          <w:rFonts w:eastAsia="TimesNewRoman"/>
          <w:i/>
        </w:rPr>
      </w:pPr>
      <w:r w:rsidRPr="002F60CF">
        <w:rPr>
          <w:i/>
          <w:lang w:eastAsia="en-US" w:bidi="en-US"/>
        </w:rPr>
        <w:t>- Транспортная инфраструктура: участки автомобильн</w:t>
      </w:r>
      <w:r>
        <w:rPr>
          <w:i/>
          <w:lang w:eastAsia="en-US" w:bidi="en-US"/>
        </w:rPr>
        <w:t>ых дорог</w:t>
      </w:r>
    </w:p>
    <w:p w:rsidR="002353E9" w:rsidRPr="0059435B" w:rsidRDefault="002353E9" w:rsidP="002353E9">
      <w:pPr>
        <w:widowControl w:val="0"/>
        <w:numPr>
          <w:ilvl w:val="0"/>
          <w:numId w:val="26"/>
        </w:numPr>
        <w:tabs>
          <w:tab w:val="left" w:pos="0"/>
        </w:tabs>
        <w:suppressAutoHyphens/>
        <w:ind w:left="0" w:firstLine="567"/>
        <w:jc w:val="both"/>
        <w:rPr>
          <w:i/>
        </w:rPr>
      </w:pPr>
      <w:r w:rsidRPr="0059435B">
        <w:rPr>
          <w:bCs/>
          <w:i/>
        </w:rPr>
        <w:t xml:space="preserve"> </w:t>
      </w:r>
      <w:r w:rsidRPr="0059435B">
        <w:rPr>
          <w:i/>
        </w:rPr>
        <w:t>«Павловск – Калач – Петропавловка» - Бутурлиновка</w:t>
      </w:r>
      <w:r w:rsidRPr="0059435B">
        <w:rPr>
          <w:i/>
          <w:shd w:val="clear" w:color="auto" w:fill="FFFFFF"/>
        </w:rPr>
        <w:t xml:space="preserve">, </w:t>
      </w:r>
      <w:r w:rsidRPr="0059435B">
        <w:rPr>
          <w:bCs/>
          <w:i/>
        </w:rPr>
        <w:t>(В 16-0)</w:t>
      </w:r>
      <w:r w:rsidRPr="0059435B">
        <w:rPr>
          <w:rFonts w:eastAsia="Arial Unicode MS" w:cs="Arial"/>
          <w:bCs/>
          <w:i/>
          <w:color w:val="000000"/>
        </w:rPr>
        <w:t>;</w:t>
      </w:r>
    </w:p>
    <w:p w:rsidR="002353E9" w:rsidRPr="0059435B" w:rsidRDefault="002353E9" w:rsidP="002353E9">
      <w:pPr>
        <w:widowControl w:val="0"/>
        <w:numPr>
          <w:ilvl w:val="0"/>
          <w:numId w:val="26"/>
        </w:numPr>
        <w:tabs>
          <w:tab w:val="left" w:pos="0"/>
        </w:tabs>
        <w:suppressAutoHyphens/>
        <w:ind w:left="0" w:firstLine="567"/>
        <w:jc w:val="both"/>
        <w:rPr>
          <w:i/>
        </w:rPr>
      </w:pPr>
      <w:r w:rsidRPr="0059435B">
        <w:rPr>
          <w:bCs/>
          <w:i/>
        </w:rPr>
        <w:t xml:space="preserve"> </w:t>
      </w:r>
      <w:r w:rsidRPr="0059435B">
        <w:rPr>
          <w:i/>
        </w:rPr>
        <w:t xml:space="preserve">«Павловск – Калач – Петропавловка» - Бутурлиновка» - Воронцовка – </w:t>
      </w:r>
      <w:proofErr w:type="spellStart"/>
      <w:r w:rsidRPr="0059435B">
        <w:rPr>
          <w:i/>
        </w:rPr>
        <w:t>Ерышевка</w:t>
      </w:r>
      <w:proofErr w:type="spellEnd"/>
      <w:r w:rsidRPr="0059435B">
        <w:rPr>
          <w:bCs/>
          <w:i/>
        </w:rPr>
        <w:t xml:space="preserve"> (12-20)</w:t>
      </w:r>
      <w:r w:rsidRPr="0059435B">
        <w:rPr>
          <w:rFonts w:eastAsia="Arial Unicode MS" w:cs="Arial"/>
          <w:bCs/>
          <w:i/>
          <w:color w:val="000000"/>
        </w:rPr>
        <w:t>;</w:t>
      </w:r>
    </w:p>
    <w:p w:rsidR="002353E9" w:rsidRPr="0059435B" w:rsidRDefault="002353E9" w:rsidP="002353E9">
      <w:pPr>
        <w:widowControl w:val="0"/>
        <w:numPr>
          <w:ilvl w:val="0"/>
          <w:numId w:val="26"/>
        </w:numPr>
        <w:tabs>
          <w:tab w:val="left" w:pos="0"/>
        </w:tabs>
        <w:suppressAutoHyphens/>
        <w:ind w:left="0" w:firstLine="567"/>
        <w:jc w:val="both"/>
        <w:rPr>
          <w:rFonts w:eastAsia="Arial Unicode MS" w:cs="Arial"/>
          <w:bCs/>
          <w:i/>
          <w:color w:val="000000"/>
        </w:rPr>
      </w:pPr>
      <w:r w:rsidRPr="0059435B">
        <w:rPr>
          <w:bCs/>
          <w:i/>
        </w:rPr>
        <w:t xml:space="preserve"> </w:t>
      </w:r>
      <w:r w:rsidRPr="0059435B">
        <w:rPr>
          <w:i/>
        </w:rPr>
        <w:t>«Павловск – Калач – Петропавловка» - Бутурлиновка» - х. Шувалов (ч-з Данило)</w:t>
      </w:r>
      <w:r w:rsidRPr="0059435B">
        <w:rPr>
          <w:bCs/>
          <w:i/>
        </w:rPr>
        <w:t xml:space="preserve"> (15-20)</w:t>
      </w:r>
      <w:r w:rsidRPr="0059435B">
        <w:rPr>
          <w:rFonts w:eastAsia="Arial Unicode MS" w:cs="Arial"/>
          <w:bCs/>
          <w:i/>
          <w:color w:val="000000"/>
        </w:rPr>
        <w:t>;</w:t>
      </w:r>
    </w:p>
    <w:p w:rsidR="002353E9" w:rsidRDefault="002353E9" w:rsidP="002353E9">
      <w:pPr>
        <w:widowControl w:val="0"/>
        <w:numPr>
          <w:ilvl w:val="0"/>
          <w:numId w:val="26"/>
        </w:numPr>
        <w:tabs>
          <w:tab w:val="left" w:pos="0"/>
        </w:tabs>
        <w:suppressAutoHyphens/>
        <w:ind w:left="0" w:firstLine="567"/>
        <w:jc w:val="both"/>
      </w:pPr>
      <w:r w:rsidRPr="0059435B">
        <w:rPr>
          <w:bCs/>
          <w:i/>
        </w:rPr>
        <w:t xml:space="preserve"> </w:t>
      </w:r>
      <w:r w:rsidRPr="0059435B">
        <w:rPr>
          <w:i/>
        </w:rPr>
        <w:t>«Павловск – Калач – Петропавловка» - Бутурлиновка» - Шувалов» - ст. Шипов Лес (26-20</w:t>
      </w:r>
      <w:r>
        <w:rPr>
          <w:i/>
        </w:rPr>
        <w:t>)</w:t>
      </w:r>
      <w:r>
        <w:rPr>
          <w:shd w:val="clear" w:color="auto" w:fill="FFFFFF"/>
        </w:rPr>
        <w:t>.</w:t>
      </w:r>
    </w:p>
    <w:p w:rsidR="002353E9" w:rsidRPr="002F60CF" w:rsidRDefault="002353E9" w:rsidP="002353E9">
      <w:pPr>
        <w:tabs>
          <w:tab w:val="left" w:pos="0"/>
        </w:tabs>
        <w:ind w:firstLine="567"/>
        <w:jc w:val="both"/>
        <w:rPr>
          <w:i/>
        </w:rPr>
      </w:pPr>
      <w:r w:rsidRPr="002F60CF">
        <w:rPr>
          <w:i/>
        </w:rPr>
        <w:t xml:space="preserve">- Объекты культурного наследия: </w:t>
      </w:r>
      <w:r>
        <w:rPr>
          <w:i/>
        </w:rPr>
        <w:t>11 объектов.</w:t>
      </w:r>
    </w:p>
    <w:p w:rsidR="002353E9" w:rsidRPr="00CD63B2" w:rsidRDefault="002353E9" w:rsidP="002353E9">
      <w:pPr>
        <w:ind w:firstLine="567"/>
        <w:jc w:val="both"/>
        <w:outlineLvl w:val="0"/>
        <w:rPr>
          <w:lang w:eastAsia="en-US" w:bidi="en-US"/>
        </w:rPr>
      </w:pPr>
      <w:r w:rsidRPr="002F60CF">
        <w:rPr>
          <w:u w:val="single"/>
          <w:lang w:eastAsia="en-US" w:bidi="en-US"/>
        </w:rPr>
        <w:t>Объекты капитального строительства районного значения</w:t>
      </w:r>
      <w:r w:rsidRPr="00CD63B2">
        <w:rPr>
          <w:lang w:eastAsia="en-US" w:bidi="en-US"/>
        </w:rPr>
        <w:t>:</w:t>
      </w:r>
    </w:p>
    <w:p w:rsidR="002353E9" w:rsidRPr="00CD63B2" w:rsidRDefault="002353E9" w:rsidP="002353E9">
      <w:pPr>
        <w:ind w:firstLine="567"/>
        <w:jc w:val="both"/>
        <w:rPr>
          <w:i/>
          <w:lang w:eastAsia="en-US" w:bidi="en-US"/>
        </w:rPr>
      </w:pPr>
      <w:r w:rsidRPr="00CD63B2">
        <w:rPr>
          <w:i/>
          <w:lang w:eastAsia="en-US" w:bidi="en-US"/>
        </w:rPr>
        <w:t>- Здани</w:t>
      </w:r>
      <w:r>
        <w:rPr>
          <w:i/>
          <w:lang w:eastAsia="en-US" w:bidi="en-US"/>
        </w:rPr>
        <w:t>е</w:t>
      </w:r>
      <w:r w:rsidRPr="00CD63B2">
        <w:rPr>
          <w:i/>
          <w:lang w:eastAsia="en-US" w:bidi="en-US"/>
        </w:rPr>
        <w:t xml:space="preserve"> школ</w:t>
      </w:r>
      <w:r>
        <w:rPr>
          <w:i/>
          <w:lang w:eastAsia="en-US" w:bidi="en-US"/>
        </w:rPr>
        <w:t>ы</w:t>
      </w:r>
      <w:r w:rsidRPr="00CD63B2">
        <w:rPr>
          <w:i/>
          <w:lang w:eastAsia="en-US" w:bidi="en-US"/>
        </w:rPr>
        <w:t>, здани</w:t>
      </w:r>
      <w:r>
        <w:rPr>
          <w:i/>
          <w:lang w:eastAsia="en-US" w:bidi="en-US"/>
        </w:rPr>
        <w:t>е</w:t>
      </w:r>
      <w:r w:rsidRPr="00CD63B2">
        <w:rPr>
          <w:i/>
          <w:lang w:eastAsia="en-US" w:bidi="en-US"/>
        </w:rPr>
        <w:t xml:space="preserve"> </w:t>
      </w:r>
      <w:r>
        <w:rPr>
          <w:i/>
          <w:lang w:eastAsia="en-US" w:bidi="en-US"/>
        </w:rPr>
        <w:t>больницы, здание детского сада</w:t>
      </w:r>
      <w:r w:rsidRPr="00CD63B2">
        <w:rPr>
          <w:i/>
          <w:lang w:eastAsia="en-US" w:bidi="en-US"/>
        </w:rPr>
        <w:t>.</w:t>
      </w: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Учет интересов Российской Федерации, Воронежской области, Павловского муниципального района, сопредельных муниципальных образований в составе Генерального плана Воронцовского сельского поселения, осуществляется следующими мероприятиями территориального планирования:</w:t>
      </w: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реализацией программы социально-экономического развития Павловского муниципального района, целевых программ и иных документов программного характера в области развития территорий в пределах полномочий поселения;</w:t>
      </w: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Воронцовского сельского поселения.</w:t>
      </w:r>
    </w:p>
    <w:p w:rsidR="002353E9" w:rsidRDefault="002353E9" w:rsidP="002353E9">
      <w:pPr>
        <w:rPr>
          <w:lang w:eastAsia="en-US" w:bidi="en-US"/>
        </w:rPr>
      </w:pPr>
    </w:p>
    <w:p w:rsidR="002353E9" w:rsidRPr="000D33E6" w:rsidRDefault="002353E9" w:rsidP="002353E9">
      <w:pPr>
        <w:pStyle w:val="ConsPlusNormal"/>
        <w:widowControl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557EB">
        <w:rPr>
          <w:rFonts w:ascii="Times New Roman" w:hAnsi="Times New Roman"/>
          <w:b/>
          <w:sz w:val="24"/>
          <w:szCs w:val="24"/>
        </w:rPr>
        <w:t>2.1</w:t>
      </w:r>
      <w:r>
        <w:rPr>
          <w:rFonts w:ascii="Times New Roman" w:hAnsi="Times New Roman"/>
          <w:b/>
          <w:sz w:val="24"/>
          <w:szCs w:val="24"/>
        </w:rPr>
        <w:t>.</w:t>
      </w:r>
      <w:r w:rsidRPr="005557EB">
        <w:rPr>
          <w:rFonts w:ascii="Times New Roman" w:hAnsi="Times New Roman"/>
          <w:b/>
          <w:sz w:val="24"/>
          <w:szCs w:val="24"/>
        </w:rPr>
        <w:t xml:space="preserve"> Мероприятия по оптимизации административного деления территории </w:t>
      </w:r>
      <w:r>
        <w:rPr>
          <w:rFonts w:ascii="Times New Roman" w:hAnsi="Times New Roman"/>
          <w:b/>
          <w:sz w:val="24"/>
          <w:szCs w:val="24"/>
        </w:rPr>
        <w:t>Воронцовского</w:t>
      </w:r>
      <w:r w:rsidRPr="000D33E6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14B6B">
        <w:rPr>
          <w:rFonts w:ascii="Times New Roman" w:hAnsi="Times New Roman"/>
          <w:b/>
          <w:color w:val="0070C0"/>
          <w:sz w:val="24"/>
          <w:szCs w:val="24"/>
        </w:rPr>
        <w:t>и переводу земельных участков из одной категории в другую</w:t>
      </w:r>
    </w:p>
    <w:p w:rsidR="002353E9" w:rsidRDefault="002353E9" w:rsidP="002353E9">
      <w:pPr>
        <w:ind w:firstLine="567"/>
        <w:jc w:val="center"/>
        <w:rPr>
          <w:b/>
          <w:bCs/>
          <w:i/>
          <w:iCs/>
        </w:rPr>
      </w:pPr>
    </w:p>
    <w:p w:rsidR="002353E9" w:rsidRDefault="002353E9" w:rsidP="002353E9">
      <w:pPr>
        <w:ind w:firstLine="567"/>
        <w:jc w:val="both"/>
        <w:rPr>
          <w:bCs/>
          <w:iCs/>
          <w:color w:val="0070C0"/>
        </w:rPr>
      </w:pPr>
      <w:r>
        <w:rPr>
          <w:bCs/>
          <w:iCs/>
          <w:color w:val="0070C0"/>
        </w:rPr>
        <w:t xml:space="preserve">Границы населенного пункта посёлка Новенький </w:t>
      </w:r>
      <w:r w:rsidRPr="008E7398">
        <w:rPr>
          <w:bCs/>
          <w:iCs/>
          <w:color w:val="0070C0"/>
        </w:rPr>
        <w:t>утверждены решением Совета народных депутатов Воронцовского сельского поселения Павловского муниципального района Воронежской области от</w:t>
      </w:r>
      <w:r>
        <w:rPr>
          <w:bCs/>
          <w:iCs/>
          <w:color w:val="0070C0"/>
        </w:rPr>
        <w:t xml:space="preserve"> 23.01.2019 №245. </w:t>
      </w:r>
      <w:r w:rsidRPr="008E7398">
        <w:rPr>
          <w:bCs/>
          <w:iCs/>
          <w:color w:val="0070C0"/>
        </w:rPr>
        <w:t>Сведения о границах</w:t>
      </w:r>
      <w:r>
        <w:rPr>
          <w:bCs/>
          <w:iCs/>
          <w:color w:val="0070C0"/>
        </w:rPr>
        <w:t xml:space="preserve"> </w:t>
      </w:r>
      <w:r w:rsidRPr="008E7398">
        <w:rPr>
          <w:bCs/>
          <w:iCs/>
          <w:color w:val="0070C0"/>
        </w:rPr>
        <w:t>населенного пункта внесены в ЕГРН.</w:t>
      </w:r>
    </w:p>
    <w:p w:rsidR="002353E9" w:rsidRDefault="002353E9" w:rsidP="002353E9">
      <w:pPr>
        <w:ind w:firstLine="567"/>
        <w:jc w:val="both"/>
        <w:rPr>
          <w:bCs/>
          <w:iCs/>
          <w:color w:val="0070C0"/>
        </w:rPr>
      </w:pPr>
      <w:r>
        <w:rPr>
          <w:bCs/>
          <w:iCs/>
          <w:color w:val="0070C0"/>
        </w:rPr>
        <w:t xml:space="preserve">Генеральный план дополнен приложением: </w:t>
      </w:r>
      <w:r w:rsidRPr="003F5F60">
        <w:rPr>
          <w:bCs/>
          <w:iCs/>
          <w:color w:val="0070C0"/>
        </w:rPr>
        <w:t>«Графическое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 посёлка Новенький»</w:t>
      </w:r>
      <w:r>
        <w:rPr>
          <w:bCs/>
          <w:iCs/>
          <w:color w:val="0070C0"/>
        </w:rPr>
        <w:t>.</w:t>
      </w:r>
    </w:p>
    <w:p w:rsidR="002353E9" w:rsidRDefault="002353E9" w:rsidP="002353E9">
      <w:pPr>
        <w:ind w:firstLine="567"/>
        <w:jc w:val="both"/>
        <w:rPr>
          <w:bCs/>
          <w:iCs/>
          <w:color w:val="0070C0"/>
        </w:rPr>
      </w:pPr>
      <w:r w:rsidRPr="008E7398">
        <w:rPr>
          <w:bCs/>
          <w:iCs/>
          <w:color w:val="0070C0"/>
        </w:rPr>
        <w:lastRenderedPageBreak/>
        <w:t>Границы населенного пункта села Воронцовка утверждены решением Совета народных депутатов Воронцовского сельского поселения Павловского муниципального района Воронежской области от 01.10.2015 №16.</w:t>
      </w:r>
      <w:r>
        <w:rPr>
          <w:bCs/>
          <w:iCs/>
          <w:color w:val="0070C0"/>
        </w:rPr>
        <w:t xml:space="preserve"> Сведения о границах населенного пункта внесены в ЕГРН.</w:t>
      </w:r>
    </w:p>
    <w:p w:rsidR="002353E9" w:rsidRDefault="002353E9" w:rsidP="002353E9">
      <w:pPr>
        <w:ind w:firstLine="709"/>
        <w:jc w:val="both"/>
        <w:rPr>
          <w:color w:val="0070C0"/>
        </w:rPr>
      </w:pPr>
      <w:r>
        <w:rPr>
          <w:color w:val="0070C0"/>
        </w:rPr>
        <w:t>В рамках настоящего проекта Г</w:t>
      </w:r>
      <w:r w:rsidRPr="003F5F60">
        <w:rPr>
          <w:color w:val="0070C0"/>
        </w:rPr>
        <w:t>енерального плана проведены работы по корректировке ранее подготовленных материалов о границах населенн</w:t>
      </w:r>
      <w:r>
        <w:rPr>
          <w:color w:val="0070C0"/>
        </w:rPr>
        <w:t>ого</w:t>
      </w:r>
      <w:r w:rsidRPr="003F5F60">
        <w:rPr>
          <w:color w:val="0070C0"/>
        </w:rPr>
        <w:t xml:space="preserve"> пункт</w:t>
      </w:r>
      <w:r>
        <w:rPr>
          <w:color w:val="0070C0"/>
        </w:rPr>
        <w:t>а</w:t>
      </w:r>
      <w:r w:rsidRPr="003F5F60">
        <w:rPr>
          <w:color w:val="0070C0"/>
        </w:rPr>
        <w:t xml:space="preserve"> села </w:t>
      </w:r>
      <w:r>
        <w:rPr>
          <w:color w:val="0070C0"/>
        </w:rPr>
        <w:t>Воронцовка</w:t>
      </w:r>
      <w:r w:rsidRPr="003F5F60">
        <w:rPr>
          <w:color w:val="0070C0"/>
        </w:rPr>
        <w:t>.</w:t>
      </w:r>
    </w:p>
    <w:p w:rsidR="002353E9" w:rsidRPr="003F5F60" w:rsidRDefault="002353E9" w:rsidP="002353E9">
      <w:pPr>
        <w:ind w:firstLine="709"/>
        <w:jc w:val="both"/>
        <w:rPr>
          <w:color w:val="0070C0"/>
        </w:rPr>
      </w:pPr>
      <w:r>
        <w:rPr>
          <w:color w:val="0070C0"/>
        </w:rPr>
        <w:t xml:space="preserve">Генеральный план дополнен приложением: </w:t>
      </w:r>
      <w:r w:rsidRPr="003F5F60">
        <w:rPr>
          <w:color w:val="0070C0"/>
        </w:rPr>
        <w:t>«Графическое описание местоположения границ населенного пункта села Воронцовка».</w:t>
      </w:r>
    </w:p>
    <w:p w:rsidR="002353E9" w:rsidRDefault="002353E9" w:rsidP="002353E9">
      <w:pPr>
        <w:rPr>
          <w:b/>
          <w:bCs/>
          <w:i/>
          <w:iCs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237"/>
        <w:gridCol w:w="2552"/>
      </w:tblGrid>
      <w:tr w:rsidR="002353E9" w:rsidRPr="000A4984" w:rsidTr="00310D95">
        <w:tc>
          <w:tcPr>
            <w:tcW w:w="567" w:type="dxa"/>
            <w:shd w:val="clear" w:color="auto" w:fill="DAEEF3"/>
          </w:tcPr>
          <w:p w:rsidR="002353E9" w:rsidRPr="000A4984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49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0A498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Pr="000A498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6237" w:type="dxa"/>
            <w:shd w:val="clear" w:color="auto" w:fill="DAEEF3"/>
          </w:tcPr>
          <w:p w:rsidR="002353E9" w:rsidRPr="000A4984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498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52" w:type="dxa"/>
            <w:shd w:val="clear" w:color="auto" w:fill="DAEEF3"/>
          </w:tcPr>
          <w:p w:rsidR="002353E9" w:rsidRPr="000A4984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b/>
                <w:bCs/>
                <w:szCs w:val="22"/>
              </w:rPr>
            </w:pPr>
            <w:r w:rsidRPr="000A4984">
              <w:rPr>
                <w:rFonts w:ascii="Times New Roman" w:hAnsi="Times New Roman"/>
                <w:b/>
                <w:bCs/>
                <w:szCs w:val="22"/>
              </w:rPr>
              <w:t>Этапы реализации</w:t>
            </w:r>
          </w:p>
        </w:tc>
      </w:tr>
      <w:tr w:rsidR="002353E9" w:rsidRPr="00B61D5E" w:rsidTr="00310D95">
        <w:tc>
          <w:tcPr>
            <w:tcW w:w="56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Утратил силу</w:t>
            </w:r>
          </w:p>
        </w:tc>
        <w:tc>
          <w:tcPr>
            <w:tcW w:w="2552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2353E9" w:rsidRPr="00B61D5E" w:rsidTr="00310D95">
        <w:tc>
          <w:tcPr>
            <w:tcW w:w="56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Утратил силу</w:t>
            </w:r>
          </w:p>
        </w:tc>
        <w:tc>
          <w:tcPr>
            <w:tcW w:w="2552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2353E9" w:rsidRPr="00B61D5E" w:rsidTr="00310D95">
        <w:tc>
          <w:tcPr>
            <w:tcW w:w="56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Утратил силу</w:t>
            </w:r>
          </w:p>
        </w:tc>
        <w:tc>
          <w:tcPr>
            <w:tcW w:w="2552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2353E9" w:rsidRPr="00B61D5E" w:rsidTr="00310D95">
        <w:tc>
          <w:tcPr>
            <w:tcW w:w="56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Включение в границы поселка Новенький 7 земельных участков общей площадью 5,07 га, расположенных на землях сельскохозяйственного назначения в кадастровых кварталах 36:20:6000004, 36:20:5800007, 36:20:1300001 с целью уточнения границ населенного пункта.</w:t>
            </w:r>
          </w:p>
        </w:tc>
        <w:tc>
          <w:tcPr>
            <w:tcW w:w="2552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Cs w:val="22"/>
              </w:rPr>
            </w:pPr>
            <w:r w:rsidRPr="00B61D5E">
              <w:rPr>
                <w:rFonts w:ascii="Times New Roman" w:hAnsi="Times New Roman"/>
                <w:szCs w:val="22"/>
              </w:rPr>
              <w:t>Первая очередь</w:t>
            </w:r>
          </w:p>
        </w:tc>
      </w:tr>
      <w:tr w:rsidR="002353E9" w:rsidRPr="00B61D5E" w:rsidTr="00310D95">
        <w:tc>
          <w:tcPr>
            <w:tcW w:w="56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D5E">
              <w:rPr>
                <w:rFonts w:ascii="Times New Roman" w:hAnsi="Times New Roman"/>
                <w:sz w:val="24"/>
                <w:szCs w:val="24"/>
              </w:rPr>
              <w:t>Проведение комплекса мероприятий по установлению (изменению) границы населенных пунктов, в порядке, определенном действующим законодательством.</w:t>
            </w:r>
          </w:p>
        </w:tc>
        <w:tc>
          <w:tcPr>
            <w:tcW w:w="2552" w:type="dxa"/>
          </w:tcPr>
          <w:p w:rsidR="002353E9" w:rsidRPr="00B61D5E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Cs w:val="22"/>
              </w:rPr>
            </w:pPr>
            <w:r w:rsidRPr="00B61D5E">
              <w:rPr>
                <w:rFonts w:ascii="Times New Roman" w:hAnsi="Times New Roman"/>
                <w:szCs w:val="22"/>
              </w:rPr>
              <w:t>Первая очередь</w:t>
            </w:r>
          </w:p>
        </w:tc>
      </w:tr>
      <w:tr w:rsidR="002353E9" w:rsidRPr="00B61D5E" w:rsidTr="00310D95">
        <w:tc>
          <w:tcPr>
            <w:tcW w:w="567" w:type="dxa"/>
          </w:tcPr>
          <w:p w:rsidR="002353E9" w:rsidRPr="00BD3360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BD3360">
              <w:rPr>
                <w:rFonts w:ascii="Times New Roman" w:hAnsi="Times New Roman"/>
                <w:color w:val="0070C0"/>
                <w:sz w:val="24"/>
                <w:szCs w:val="24"/>
              </w:rPr>
              <w:t>6.</w:t>
            </w:r>
          </w:p>
        </w:tc>
        <w:tc>
          <w:tcPr>
            <w:tcW w:w="6237" w:type="dxa"/>
          </w:tcPr>
          <w:p w:rsidR="002353E9" w:rsidRPr="00BD3360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124C91">
              <w:rPr>
                <w:rFonts w:ascii="Times New Roman" w:hAnsi="Times New Roman"/>
                <w:color w:val="0070C0"/>
                <w:sz w:val="24"/>
                <w:szCs w:val="24"/>
              </w:rPr>
              <w:t>Исключение из границ села Воронцовка земельного участка с кадастровым номером 36:20:1200046:127 площадью 30850 м² для обеспечения сельскохозяйственного производства.</w:t>
            </w:r>
          </w:p>
        </w:tc>
        <w:tc>
          <w:tcPr>
            <w:tcW w:w="2552" w:type="dxa"/>
          </w:tcPr>
          <w:p w:rsidR="002353E9" w:rsidRPr="00BD3360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color w:val="0070C0"/>
                <w:szCs w:val="22"/>
              </w:rPr>
            </w:pPr>
            <w:r w:rsidRPr="00BD3360">
              <w:rPr>
                <w:rFonts w:ascii="Times New Roman" w:hAnsi="Times New Roman"/>
                <w:color w:val="0070C0"/>
                <w:szCs w:val="22"/>
              </w:rPr>
              <w:t>Расчетный срок</w:t>
            </w:r>
          </w:p>
        </w:tc>
      </w:tr>
      <w:tr w:rsidR="002353E9" w:rsidRPr="00B61D5E" w:rsidTr="00310D95">
        <w:tc>
          <w:tcPr>
            <w:tcW w:w="567" w:type="dxa"/>
          </w:tcPr>
          <w:p w:rsidR="002353E9" w:rsidRPr="00BD3360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BD3360">
              <w:rPr>
                <w:rFonts w:ascii="Times New Roman" w:hAnsi="Times New Roman"/>
                <w:color w:val="0070C0"/>
                <w:sz w:val="24"/>
                <w:szCs w:val="24"/>
              </w:rPr>
              <w:t>7.</w:t>
            </w:r>
          </w:p>
        </w:tc>
        <w:tc>
          <w:tcPr>
            <w:tcW w:w="6237" w:type="dxa"/>
          </w:tcPr>
          <w:p w:rsidR="002353E9" w:rsidRPr="00BD3360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124C91">
              <w:rPr>
                <w:rFonts w:ascii="Times New Roman" w:hAnsi="Times New Roman"/>
                <w:color w:val="0070C0"/>
                <w:sz w:val="24"/>
                <w:szCs w:val="24"/>
              </w:rPr>
              <w:t>Исключение из границ села Воронцовка земельного участка с кадастровым номером 36:20:1200026:69 площадью 85454 м² с целью размещения коровника на 250 голов КРС.</w:t>
            </w:r>
          </w:p>
        </w:tc>
        <w:tc>
          <w:tcPr>
            <w:tcW w:w="2552" w:type="dxa"/>
          </w:tcPr>
          <w:p w:rsidR="002353E9" w:rsidRPr="00BD3360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color w:val="0070C0"/>
                <w:szCs w:val="22"/>
              </w:rPr>
            </w:pPr>
            <w:r w:rsidRPr="00BD3360">
              <w:rPr>
                <w:rFonts w:ascii="Times New Roman" w:hAnsi="Times New Roman"/>
                <w:color w:val="0070C0"/>
                <w:szCs w:val="22"/>
              </w:rPr>
              <w:t>Расчетный срок</w:t>
            </w:r>
          </w:p>
        </w:tc>
      </w:tr>
      <w:tr w:rsidR="002353E9" w:rsidRPr="00B61D5E" w:rsidTr="00310D95">
        <w:tc>
          <w:tcPr>
            <w:tcW w:w="567" w:type="dxa"/>
          </w:tcPr>
          <w:p w:rsidR="002353E9" w:rsidRPr="00BD3360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BD3360">
              <w:rPr>
                <w:rFonts w:ascii="Times New Roman" w:hAnsi="Times New Roman"/>
                <w:color w:val="0070C0"/>
                <w:sz w:val="24"/>
                <w:szCs w:val="24"/>
              </w:rPr>
              <w:t>8.</w:t>
            </w:r>
          </w:p>
        </w:tc>
        <w:tc>
          <w:tcPr>
            <w:tcW w:w="6237" w:type="dxa"/>
          </w:tcPr>
          <w:p w:rsidR="002353E9" w:rsidRPr="00BD3360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124C91">
              <w:rPr>
                <w:rFonts w:ascii="Times New Roman" w:hAnsi="Times New Roman"/>
                <w:color w:val="0070C0"/>
                <w:sz w:val="24"/>
                <w:szCs w:val="24"/>
              </w:rPr>
              <w:t>Исключение из границ села Воронцовка земельн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ых</w:t>
            </w:r>
            <w:r w:rsidRPr="00124C91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ов</w:t>
            </w:r>
            <w:r w:rsidRPr="00124C91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 с кадастровым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и</w:t>
            </w:r>
            <w:r w:rsidRPr="00124C91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 номер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а</w:t>
            </w:r>
            <w:r w:rsidRPr="00124C91">
              <w:rPr>
                <w:rFonts w:ascii="Times New Roman" w:hAnsi="Times New Roman"/>
                <w:color w:val="0070C0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70C0"/>
                <w:sz w:val="24"/>
                <w:szCs w:val="24"/>
              </w:rPr>
              <w:t>и</w:t>
            </w:r>
            <w:r w:rsidRPr="00124C91">
              <w:rPr>
                <w:rFonts w:ascii="Times New Roman" w:hAnsi="Times New Roman"/>
                <w:color w:val="0070C0"/>
                <w:sz w:val="24"/>
                <w:szCs w:val="24"/>
              </w:rPr>
              <w:t xml:space="preserve"> 36:20:0000000:3745, 36:20:1200029:2, 36:20:0000000:3737, 36:20:1200029:45, 36:20:1200029:157, 36:20:1200033:164 общей площадью 173384 м² с целью размещения объектов хранения и переработки сельскохозяйственной продукции.</w:t>
            </w:r>
          </w:p>
        </w:tc>
        <w:tc>
          <w:tcPr>
            <w:tcW w:w="2552" w:type="dxa"/>
          </w:tcPr>
          <w:p w:rsidR="002353E9" w:rsidRPr="00BD3360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color w:val="0070C0"/>
                <w:szCs w:val="22"/>
              </w:rPr>
            </w:pPr>
            <w:r w:rsidRPr="00BD3360">
              <w:rPr>
                <w:rFonts w:ascii="Times New Roman" w:hAnsi="Times New Roman"/>
                <w:color w:val="0070C0"/>
                <w:szCs w:val="22"/>
              </w:rPr>
              <w:t>Расчетный срок</w:t>
            </w:r>
          </w:p>
        </w:tc>
      </w:tr>
    </w:tbl>
    <w:p w:rsidR="002353E9" w:rsidRDefault="002353E9" w:rsidP="002353E9">
      <w:pPr>
        <w:pStyle w:val="ad"/>
        <w:jc w:val="both"/>
        <w:rPr>
          <w:color w:val="0070C0"/>
        </w:rPr>
      </w:pPr>
    </w:p>
    <w:p w:rsidR="002353E9" w:rsidRPr="00175ECE" w:rsidRDefault="002353E9" w:rsidP="002353E9">
      <w:pPr>
        <w:ind w:firstLine="567"/>
        <w:jc w:val="center"/>
        <w:rPr>
          <w:b/>
          <w:bCs/>
          <w:i/>
          <w:iCs/>
          <w:color w:val="0070C0"/>
        </w:rPr>
      </w:pPr>
      <w:r w:rsidRPr="00175ECE">
        <w:rPr>
          <w:b/>
          <w:bCs/>
          <w:i/>
          <w:iCs/>
          <w:color w:val="0070C0"/>
        </w:rPr>
        <w:t>Перечень мероприятий по переводу земельных участков из одной категории в другую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6237"/>
        <w:gridCol w:w="2552"/>
      </w:tblGrid>
      <w:tr w:rsidR="002353E9" w:rsidRPr="00175ECE" w:rsidTr="00310D95">
        <w:tc>
          <w:tcPr>
            <w:tcW w:w="567" w:type="dxa"/>
            <w:shd w:val="clear" w:color="auto" w:fill="DAEEF3"/>
          </w:tcPr>
          <w:p w:rsidR="002353E9" w:rsidRPr="00175ECE" w:rsidRDefault="002353E9" w:rsidP="00310D95">
            <w:pPr>
              <w:jc w:val="center"/>
              <w:rPr>
                <w:b/>
                <w:bCs/>
                <w:iCs/>
                <w:color w:val="0070C0"/>
              </w:rPr>
            </w:pPr>
            <w:r w:rsidRPr="00175ECE">
              <w:rPr>
                <w:b/>
                <w:bCs/>
                <w:iCs/>
                <w:color w:val="0070C0"/>
              </w:rPr>
              <w:t xml:space="preserve">№ </w:t>
            </w:r>
            <w:proofErr w:type="gramStart"/>
            <w:r w:rsidRPr="00175ECE">
              <w:rPr>
                <w:b/>
                <w:bCs/>
                <w:iCs/>
                <w:color w:val="0070C0"/>
              </w:rPr>
              <w:t>п</w:t>
            </w:r>
            <w:proofErr w:type="gramEnd"/>
            <w:r w:rsidRPr="00175ECE">
              <w:rPr>
                <w:b/>
                <w:bCs/>
                <w:iCs/>
                <w:color w:val="0070C0"/>
              </w:rPr>
              <w:t>/п</w:t>
            </w:r>
          </w:p>
        </w:tc>
        <w:tc>
          <w:tcPr>
            <w:tcW w:w="6237" w:type="dxa"/>
            <w:shd w:val="clear" w:color="auto" w:fill="DAEEF3"/>
          </w:tcPr>
          <w:p w:rsidR="002353E9" w:rsidRPr="00175ECE" w:rsidRDefault="002353E9" w:rsidP="00310D95">
            <w:pPr>
              <w:jc w:val="center"/>
              <w:rPr>
                <w:b/>
                <w:bCs/>
                <w:iCs/>
                <w:color w:val="0070C0"/>
              </w:rPr>
            </w:pPr>
            <w:r w:rsidRPr="00175ECE">
              <w:rPr>
                <w:b/>
                <w:bCs/>
                <w:iCs/>
                <w:color w:val="0070C0"/>
              </w:rPr>
              <w:t>Наименование мероприятия</w:t>
            </w:r>
          </w:p>
        </w:tc>
        <w:tc>
          <w:tcPr>
            <w:tcW w:w="2552" w:type="dxa"/>
            <w:shd w:val="clear" w:color="auto" w:fill="DAEEF3"/>
          </w:tcPr>
          <w:p w:rsidR="002353E9" w:rsidRPr="00175ECE" w:rsidRDefault="002353E9" w:rsidP="00310D95">
            <w:pPr>
              <w:jc w:val="center"/>
              <w:rPr>
                <w:b/>
                <w:bCs/>
                <w:iCs/>
                <w:color w:val="0070C0"/>
              </w:rPr>
            </w:pPr>
            <w:r w:rsidRPr="00175ECE">
              <w:rPr>
                <w:b/>
                <w:bCs/>
                <w:iCs/>
                <w:color w:val="0070C0"/>
              </w:rPr>
              <w:t>Этапы реализации</w:t>
            </w:r>
          </w:p>
        </w:tc>
      </w:tr>
      <w:tr w:rsidR="002353E9" w:rsidRPr="00175ECE" w:rsidTr="00310D95">
        <w:tc>
          <w:tcPr>
            <w:tcW w:w="567" w:type="dxa"/>
          </w:tcPr>
          <w:p w:rsidR="002353E9" w:rsidRPr="00175ECE" w:rsidRDefault="002353E9" w:rsidP="00310D95">
            <w:pPr>
              <w:jc w:val="both"/>
              <w:rPr>
                <w:bCs/>
                <w:iCs/>
                <w:color w:val="0070C0"/>
              </w:rPr>
            </w:pPr>
            <w:r w:rsidRPr="00175ECE">
              <w:rPr>
                <w:bCs/>
                <w:iCs/>
                <w:color w:val="0070C0"/>
              </w:rPr>
              <w:t>1.</w:t>
            </w:r>
          </w:p>
        </w:tc>
        <w:tc>
          <w:tcPr>
            <w:tcW w:w="6237" w:type="dxa"/>
          </w:tcPr>
          <w:p w:rsidR="002353E9" w:rsidRPr="00175ECE" w:rsidRDefault="002353E9" w:rsidP="00310D95">
            <w:pPr>
              <w:jc w:val="both"/>
              <w:rPr>
                <w:bCs/>
                <w:iCs/>
                <w:color w:val="0070C0"/>
              </w:rPr>
            </w:pPr>
            <w:r w:rsidRPr="00124C91">
              <w:rPr>
                <w:bCs/>
                <w:iCs/>
                <w:color w:val="0070C0"/>
              </w:rPr>
              <w:t xml:space="preserve">Перевод земельного участка с кадастровым номером 36:20:1200046:127 площадью 30850 м², расположенного по адресу: </w:t>
            </w:r>
            <w:proofErr w:type="gramStart"/>
            <w:r w:rsidRPr="00124C91">
              <w:rPr>
                <w:bCs/>
                <w:iCs/>
                <w:color w:val="0070C0"/>
              </w:rPr>
              <w:t>Воронежская обл., Павловский р-н,                     с. Воронцовка, ул. Комсомольская, 22в, из категории «Земли населенных пунктов» в категорию «Земли сельскохозяйственного назначения» для обеспечения сельскохозяйственного производства.</w:t>
            </w:r>
            <w:proofErr w:type="gramEnd"/>
          </w:p>
        </w:tc>
        <w:tc>
          <w:tcPr>
            <w:tcW w:w="2552" w:type="dxa"/>
          </w:tcPr>
          <w:p w:rsidR="002353E9" w:rsidRPr="00175ECE" w:rsidRDefault="002353E9" w:rsidP="00310D95">
            <w:pPr>
              <w:jc w:val="center"/>
              <w:rPr>
                <w:bCs/>
                <w:iCs/>
                <w:color w:val="0070C0"/>
              </w:rPr>
            </w:pPr>
            <w:r w:rsidRPr="00175ECE">
              <w:rPr>
                <w:bCs/>
                <w:iCs/>
                <w:color w:val="0070C0"/>
              </w:rPr>
              <w:t>Расчетный срок</w:t>
            </w:r>
          </w:p>
        </w:tc>
      </w:tr>
      <w:tr w:rsidR="002353E9" w:rsidRPr="00175ECE" w:rsidTr="00310D95">
        <w:tc>
          <w:tcPr>
            <w:tcW w:w="567" w:type="dxa"/>
          </w:tcPr>
          <w:p w:rsidR="002353E9" w:rsidRPr="00175ECE" w:rsidRDefault="002353E9" w:rsidP="00310D95">
            <w:pPr>
              <w:jc w:val="both"/>
              <w:rPr>
                <w:bCs/>
                <w:iCs/>
                <w:color w:val="0070C0"/>
              </w:rPr>
            </w:pPr>
            <w:r>
              <w:rPr>
                <w:bCs/>
                <w:iCs/>
                <w:color w:val="0070C0"/>
              </w:rPr>
              <w:t>2.</w:t>
            </w:r>
          </w:p>
        </w:tc>
        <w:tc>
          <w:tcPr>
            <w:tcW w:w="6237" w:type="dxa"/>
          </w:tcPr>
          <w:p w:rsidR="002353E9" w:rsidRPr="00175ECE" w:rsidRDefault="002353E9" w:rsidP="00310D95">
            <w:pPr>
              <w:jc w:val="both"/>
              <w:rPr>
                <w:bCs/>
                <w:iCs/>
                <w:color w:val="0070C0"/>
              </w:rPr>
            </w:pPr>
            <w:r w:rsidRPr="00124C91">
              <w:rPr>
                <w:bCs/>
                <w:iCs/>
                <w:color w:val="0070C0"/>
              </w:rPr>
              <w:t xml:space="preserve">Перевод земельного участка с кадастровым номером 36:20:1200026:69 площадью 85454 м², расположенного по адресу: </w:t>
            </w:r>
            <w:proofErr w:type="gramStart"/>
            <w:r w:rsidRPr="00124C91">
              <w:rPr>
                <w:bCs/>
                <w:iCs/>
                <w:color w:val="0070C0"/>
              </w:rPr>
              <w:t>Воронежская обл., Павловский р-н, с. Воронцовка, ул. Саши Могильниченко, 1а, из категории «Земли населенных пунктов» в категорию «Земли сельскохозяйственного назначения»  с целью размещения коровника на 250 голов КРС.</w:t>
            </w:r>
            <w:proofErr w:type="gramEnd"/>
          </w:p>
        </w:tc>
        <w:tc>
          <w:tcPr>
            <w:tcW w:w="2552" w:type="dxa"/>
          </w:tcPr>
          <w:p w:rsidR="002353E9" w:rsidRPr="00175ECE" w:rsidRDefault="002353E9" w:rsidP="00310D95">
            <w:pPr>
              <w:jc w:val="center"/>
              <w:rPr>
                <w:bCs/>
                <w:iCs/>
                <w:color w:val="0070C0"/>
              </w:rPr>
            </w:pPr>
            <w:r w:rsidRPr="00CD46E4">
              <w:rPr>
                <w:bCs/>
                <w:iCs/>
                <w:color w:val="0070C0"/>
              </w:rPr>
              <w:t>Расчетный срок</w:t>
            </w:r>
          </w:p>
        </w:tc>
      </w:tr>
      <w:tr w:rsidR="002353E9" w:rsidRPr="00175ECE" w:rsidTr="00310D95">
        <w:tc>
          <w:tcPr>
            <w:tcW w:w="567" w:type="dxa"/>
          </w:tcPr>
          <w:p w:rsidR="002353E9" w:rsidRPr="00175ECE" w:rsidRDefault="002353E9" w:rsidP="00310D95">
            <w:pPr>
              <w:jc w:val="both"/>
              <w:rPr>
                <w:bCs/>
                <w:iCs/>
                <w:color w:val="0070C0"/>
              </w:rPr>
            </w:pPr>
            <w:r>
              <w:rPr>
                <w:bCs/>
                <w:iCs/>
                <w:color w:val="0070C0"/>
              </w:rPr>
              <w:t>3.</w:t>
            </w:r>
          </w:p>
        </w:tc>
        <w:tc>
          <w:tcPr>
            <w:tcW w:w="6237" w:type="dxa"/>
          </w:tcPr>
          <w:p w:rsidR="002353E9" w:rsidRPr="00175ECE" w:rsidRDefault="002353E9" w:rsidP="00310D95">
            <w:pPr>
              <w:jc w:val="both"/>
              <w:rPr>
                <w:bCs/>
                <w:iCs/>
                <w:color w:val="0070C0"/>
              </w:rPr>
            </w:pPr>
            <w:proofErr w:type="gramStart"/>
            <w:r w:rsidRPr="00124C91">
              <w:rPr>
                <w:bCs/>
                <w:iCs/>
                <w:color w:val="0070C0"/>
              </w:rPr>
              <w:t>Перевод земельных участков с кадастровыми номерами 36:20:0000000:3745, 36:20:1200029:2, 36:20:0000000:3737, 36:20:1200029:45, 36:20:1200029:157, 36:20:1200033:164 общей площадью 173384 м² из категории «Земли населенных пунктов» в категорию «Земли сельскохозяйственного назначения» с целью размещения объектов хранения и переработки сельскохозяйственной продукции.</w:t>
            </w:r>
            <w:proofErr w:type="gramEnd"/>
          </w:p>
        </w:tc>
        <w:tc>
          <w:tcPr>
            <w:tcW w:w="2552" w:type="dxa"/>
          </w:tcPr>
          <w:p w:rsidR="002353E9" w:rsidRPr="00175ECE" w:rsidRDefault="002353E9" w:rsidP="00310D95">
            <w:pPr>
              <w:jc w:val="center"/>
              <w:rPr>
                <w:bCs/>
                <w:iCs/>
                <w:color w:val="0070C0"/>
              </w:rPr>
            </w:pPr>
            <w:r w:rsidRPr="00CD46E4">
              <w:rPr>
                <w:bCs/>
                <w:iCs/>
                <w:color w:val="0070C0"/>
              </w:rPr>
              <w:t>Расчетный срок</w:t>
            </w:r>
          </w:p>
        </w:tc>
      </w:tr>
    </w:tbl>
    <w:p w:rsidR="002353E9" w:rsidRDefault="002353E9" w:rsidP="002353E9">
      <w:pPr>
        <w:pStyle w:val="ad"/>
        <w:ind w:firstLine="708"/>
        <w:jc w:val="both"/>
        <w:rPr>
          <w:color w:val="0070C0"/>
        </w:rPr>
      </w:pPr>
    </w:p>
    <w:p w:rsidR="002353E9" w:rsidRDefault="002353E9" w:rsidP="002353E9">
      <w:pPr>
        <w:ind w:firstLine="567"/>
        <w:jc w:val="both"/>
        <w:rPr>
          <w:b/>
          <w:bCs/>
          <w:i/>
          <w:iCs/>
        </w:rPr>
      </w:pPr>
    </w:p>
    <w:p w:rsidR="002353E9" w:rsidRPr="00E37B9A" w:rsidRDefault="002353E9" w:rsidP="002353E9">
      <w:pPr>
        <w:ind w:firstLine="567"/>
        <w:jc w:val="both"/>
        <w:rPr>
          <w:b/>
          <w:bCs/>
          <w:i/>
          <w:iCs/>
        </w:rPr>
      </w:pPr>
      <w:r w:rsidRPr="00CC4173">
        <w:rPr>
          <w:b/>
          <w:bCs/>
          <w:i/>
          <w:iCs/>
        </w:rPr>
        <w:lastRenderedPageBreak/>
        <w:t>Проектные предложения по изменению и уточнению границ населенных пунктов приведены</w:t>
      </w:r>
      <w:r w:rsidRPr="006D2337">
        <w:rPr>
          <w:b/>
          <w:bCs/>
          <w:i/>
          <w:iCs/>
        </w:rPr>
        <w:t xml:space="preserve"> на карте генерального плана.</w:t>
      </w:r>
    </w:p>
    <w:p w:rsidR="002353E9" w:rsidRDefault="002353E9" w:rsidP="002353E9">
      <w:pPr>
        <w:ind w:firstLine="567"/>
        <w:jc w:val="both"/>
        <w:rPr>
          <w:b/>
          <w:bCs/>
          <w:i/>
          <w:iCs/>
        </w:rPr>
      </w:pPr>
    </w:p>
    <w:p w:rsidR="002353E9" w:rsidRDefault="002353E9" w:rsidP="002353E9">
      <w:pPr>
        <w:jc w:val="center"/>
        <w:outlineLvl w:val="0"/>
        <w:rPr>
          <w:b/>
        </w:rPr>
      </w:pPr>
      <w:r w:rsidRPr="000D33E6">
        <w:rPr>
          <w:b/>
        </w:rPr>
        <w:t>2.</w:t>
      </w:r>
      <w:r>
        <w:rPr>
          <w:b/>
        </w:rPr>
        <w:t>2</w:t>
      </w:r>
      <w:r w:rsidRPr="000D33E6">
        <w:rPr>
          <w:b/>
        </w:rPr>
        <w:t xml:space="preserve">. Мероприятия </w:t>
      </w:r>
      <w:r w:rsidRPr="00FB5A0C">
        <w:rPr>
          <w:b/>
        </w:rPr>
        <w:t xml:space="preserve">по </w:t>
      </w:r>
      <w:r>
        <w:rPr>
          <w:b/>
        </w:rPr>
        <w:t>градостроительному</w:t>
      </w:r>
      <w:r w:rsidRPr="00FB5A0C">
        <w:rPr>
          <w:b/>
        </w:rPr>
        <w:t xml:space="preserve"> зонировани</w:t>
      </w:r>
      <w:r>
        <w:rPr>
          <w:b/>
        </w:rPr>
        <w:t>ю</w:t>
      </w:r>
    </w:p>
    <w:p w:rsidR="002353E9" w:rsidRPr="00A108A6" w:rsidRDefault="002353E9" w:rsidP="002353E9">
      <w:pPr>
        <w:jc w:val="center"/>
        <w:rPr>
          <w:b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8647"/>
      </w:tblGrid>
      <w:tr w:rsidR="002353E9" w:rsidRPr="000D33E6" w:rsidTr="00310D95">
        <w:trPr>
          <w:trHeight w:val="276"/>
        </w:trPr>
        <w:tc>
          <w:tcPr>
            <w:tcW w:w="703" w:type="dxa"/>
            <w:shd w:val="clear" w:color="auto" w:fill="DAEEF3"/>
          </w:tcPr>
          <w:p w:rsidR="002353E9" w:rsidRPr="000D33E6" w:rsidRDefault="002353E9" w:rsidP="00310D95">
            <w:pPr>
              <w:snapToGrid w:val="0"/>
              <w:jc w:val="center"/>
              <w:rPr>
                <w:b/>
                <w:bCs/>
              </w:rPr>
            </w:pPr>
            <w:r w:rsidRPr="000D33E6">
              <w:rPr>
                <w:b/>
                <w:bCs/>
              </w:rPr>
              <w:t xml:space="preserve">№ </w:t>
            </w:r>
            <w:proofErr w:type="gramStart"/>
            <w:r w:rsidRPr="000D33E6">
              <w:rPr>
                <w:b/>
                <w:bCs/>
              </w:rPr>
              <w:t>п</w:t>
            </w:r>
            <w:proofErr w:type="gramEnd"/>
            <w:r w:rsidRPr="000D33E6">
              <w:rPr>
                <w:b/>
                <w:bCs/>
              </w:rPr>
              <w:t xml:space="preserve">/п </w:t>
            </w:r>
          </w:p>
        </w:tc>
        <w:tc>
          <w:tcPr>
            <w:tcW w:w="8647" w:type="dxa"/>
            <w:shd w:val="clear" w:color="auto" w:fill="DAEEF3"/>
          </w:tcPr>
          <w:p w:rsidR="002353E9" w:rsidRPr="000D33E6" w:rsidRDefault="002353E9" w:rsidP="00310D95">
            <w:pPr>
              <w:snapToGrid w:val="0"/>
              <w:jc w:val="center"/>
              <w:rPr>
                <w:b/>
                <w:bCs/>
              </w:rPr>
            </w:pPr>
            <w:r w:rsidRPr="000D33E6">
              <w:rPr>
                <w:b/>
                <w:bCs/>
              </w:rPr>
              <w:t xml:space="preserve">Наименование мероприятия </w:t>
            </w:r>
          </w:p>
          <w:p w:rsidR="002353E9" w:rsidRPr="000D33E6" w:rsidRDefault="002353E9" w:rsidP="00310D95">
            <w:pPr>
              <w:jc w:val="center"/>
              <w:rPr>
                <w:b/>
                <w:bCs/>
              </w:rPr>
            </w:pPr>
          </w:p>
        </w:tc>
      </w:tr>
      <w:tr w:rsidR="002353E9" w:rsidRPr="000D33E6" w:rsidTr="00310D95">
        <w:trPr>
          <w:trHeight w:val="276"/>
        </w:trPr>
        <w:tc>
          <w:tcPr>
            <w:tcW w:w="703" w:type="dxa"/>
          </w:tcPr>
          <w:p w:rsidR="002353E9" w:rsidRPr="000D33E6" w:rsidRDefault="002353E9" w:rsidP="00310D95">
            <w:pPr>
              <w:snapToGrid w:val="0"/>
              <w:jc w:val="center"/>
              <w:rPr>
                <w:sz w:val="22"/>
                <w:szCs w:val="22"/>
              </w:rPr>
            </w:pPr>
            <w:r w:rsidRPr="000D33E6">
              <w:rPr>
                <w:sz w:val="22"/>
                <w:szCs w:val="22"/>
              </w:rPr>
              <w:t>1.</w:t>
            </w:r>
          </w:p>
        </w:tc>
        <w:tc>
          <w:tcPr>
            <w:tcW w:w="8647" w:type="dxa"/>
          </w:tcPr>
          <w:p w:rsidR="002353E9" w:rsidRPr="000D33E6" w:rsidRDefault="002353E9" w:rsidP="00310D95">
            <w:pPr>
              <w:pStyle w:val="afa"/>
              <w:snapToGrid w:val="0"/>
              <w:jc w:val="both"/>
              <w:rPr>
                <w:sz w:val="22"/>
                <w:szCs w:val="22"/>
              </w:rPr>
            </w:pPr>
            <w:r w:rsidRPr="009103BB">
              <w:rPr>
                <w:sz w:val="22"/>
                <w:szCs w:val="22"/>
              </w:rPr>
              <w:t>Подготовка документа</w:t>
            </w:r>
            <w:r w:rsidRPr="000D33E6">
              <w:rPr>
                <w:sz w:val="22"/>
                <w:szCs w:val="22"/>
              </w:rPr>
              <w:t xml:space="preserve"> градостроительного зонирования  -  </w:t>
            </w:r>
            <w:r>
              <w:rPr>
                <w:sz w:val="22"/>
                <w:szCs w:val="22"/>
              </w:rPr>
              <w:t>П</w:t>
            </w:r>
            <w:r w:rsidRPr="000D33E6">
              <w:rPr>
                <w:sz w:val="22"/>
                <w:szCs w:val="22"/>
              </w:rPr>
              <w:t xml:space="preserve">равил землепользования и застройки </w:t>
            </w:r>
            <w:r>
              <w:rPr>
                <w:sz w:val="22"/>
                <w:szCs w:val="22"/>
              </w:rPr>
              <w:t>Воронцовского</w:t>
            </w:r>
            <w:r w:rsidRPr="000D33E6">
              <w:rPr>
                <w:sz w:val="22"/>
                <w:szCs w:val="22"/>
              </w:rPr>
              <w:t xml:space="preserve"> сельского поселения в  соответствии со ст. 30-32 Градостроительного кодекса РФ</w:t>
            </w:r>
          </w:p>
        </w:tc>
      </w:tr>
    </w:tbl>
    <w:p w:rsidR="002353E9" w:rsidRDefault="002353E9" w:rsidP="002353E9">
      <w:pPr>
        <w:pStyle w:val="ConsPlusNormal"/>
        <w:widowControl/>
        <w:jc w:val="center"/>
        <w:rPr>
          <w:rFonts w:ascii="Times New Roman" w:hAnsi="Times New Roman"/>
          <w:b/>
          <w:sz w:val="24"/>
          <w:szCs w:val="24"/>
        </w:rPr>
      </w:pPr>
    </w:p>
    <w:p w:rsidR="002353E9" w:rsidRPr="005557EB" w:rsidRDefault="002353E9" w:rsidP="002353E9">
      <w:pPr>
        <w:pStyle w:val="ConsPlusNormal"/>
        <w:widowControl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r w:rsidRPr="005557EB">
        <w:rPr>
          <w:rFonts w:ascii="Times New Roman" w:hAnsi="Times New Roman"/>
          <w:b/>
          <w:sz w:val="24"/>
          <w:szCs w:val="24"/>
        </w:rPr>
        <w:t xml:space="preserve">. Мероприятия по решению вопросов местного значения поселения методами территориального планирования и размещению на территории </w:t>
      </w:r>
      <w:r>
        <w:rPr>
          <w:rFonts w:ascii="Times New Roman" w:hAnsi="Times New Roman"/>
          <w:b/>
          <w:sz w:val="24"/>
          <w:szCs w:val="24"/>
        </w:rPr>
        <w:t>Воронцовского</w:t>
      </w:r>
      <w:r w:rsidRPr="005557EB">
        <w:rPr>
          <w:rFonts w:ascii="Times New Roman" w:hAnsi="Times New Roman"/>
          <w:b/>
          <w:sz w:val="24"/>
          <w:szCs w:val="24"/>
        </w:rPr>
        <w:t xml:space="preserve"> сельского поселения объектов капитального строительства</w:t>
      </w: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353E9" w:rsidRDefault="002353E9" w:rsidP="002353E9">
      <w:pPr>
        <w:shd w:val="clear" w:color="auto" w:fill="FFFFFF"/>
        <w:tabs>
          <w:tab w:val="left" w:pos="360"/>
          <w:tab w:val="left" w:pos="700"/>
        </w:tabs>
        <w:snapToGrid w:val="0"/>
        <w:ind w:firstLine="720"/>
        <w:jc w:val="center"/>
        <w:outlineLvl w:val="0"/>
        <w:rPr>
          <w:b/>
          <w:i/>
        </w:rPr>
      </w:pPr>
      <w:r w:rsidRPr="00056D61">
        <w:rPr>
          <w:b/>
          <w:i/>
        </w:rPr>
        <w:t>2.</w:t>
      </w:r>
      <w:r>
        <w:rPr>
          <w:b/>
          <w:i/>
        </w:rPr>
        <w:t>3</w:t>
      </w:r>
      <w:r w:rsidRPr="00056D61">
        <w:rPr>
          <w:b/>
          <w:i/>
        </w:rPr>
        <w:t>.1. Мероприятия по модернизации и развитию инженерной инфраструктуры сельского поселения</w:t>
      </w:r>
    </w:p>
    <w:tbl>
      <w:tblPr>
        <w:tblW w:w="9356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60"/>
        <w:gridCol w:w="5786"/>
        <w:gridCol w:w="2410"/>
      </w:tblGrid>
      <w:tr w:rsidR="002353E9" w:rsidRPr="002B31F6" w:rsidTr="00310D95">
        <w:trPr>
          <w:trHeight w:val="276"/>
        </w:trPr>
        <w:tc>
          <w:tcPr>
            <w:tcW w:w="1160" w:type="dxa"/>
            <w:shd w:val="clear" w:color="auto" w:fill="DAEEF3"/>
          </w:tcPr>
          <w:p w:rsidR="002353E9" w:rsidRPr="002B31F6" w:rsidRDefault="002353E9" w:rsidP="00310D95">
            <w:pPr>
              <w:jc w:val="center"/>
              <w:rPr>
                <w:b/>
              </w:rPr>
            </w:pPr>
            <w:r w:rsidRPr="002B31F6">
              <w:rPr>
                <w:b/>
              </w:rPr>
              <w:t xml:space="preserve">№ </w:t>
            </w:r>
            <w:proofErr w:type="gramStart"/>
            <w:r w:rsidRPr="002B31F6">
              <w:rPr>
                <w:b/>
              </w:rPr>
              <w:t>п</w:t>
            </w:r>
            <w:proofErr w:type="gramEnd"/>
            <w:r w:rsidRPr="002B31F6">
              <w:rPr>
                <w:b/>
              </w:rPr>
              <w:t>/п</w:t>
            </w:r>
          </w:p>
        </w:tc>
        <w:tc>
          <w:tcPr>
            <w:tcW w:w="5786" w:type="dxa"/>
            <w:shd w:val="clear" w:color="auto" w:fill="DAEEF3"/>
          </w:tcPr>
          <w:p w:rsidR="002353E9" w:rsidRPr="002B31F6" w:rsidRDefault="002353E9" w:rsidP="00310D95">
            <w:pPr>
              <w:jc w:val="center"/>
              <w:rPr>
                <w:b/>
              </w:rPr>
            </w:pPr>
            <w:r w:rsidRPr="002B31F6">
              <w:rPr>
                <w:b/>
              </w:rPr>
              <w:t>Наименование мероприятия</w:t>
            </w:r>
          </w:p>
        </w:tc>
        <w:tc>
          <w:tcPr>
            <w:tcW w:w="2410" w:type="dxa"/>
            <w:shd w:val="clear" w:color="auto" w:fill="DAEEF3"/>
          </w:tcPr>
          <w:p w:rsidR="002353E9" w:rsidRPr="002B31F6" w:rsidRDefault="002353E9" w:rsidP="00310D95">
            <w:pPr>
              <w:jc w:val="center"/>
              <w:rPr>
                <w:b/>
              </w:rPr>
            </w:pPr>
            <w:r w:rsidRPr="002B31F6">
              <w:rPr>
                <w:b/>
              </w:rPr>
              <w:t>Сроки реализации</w:t>
            </w:r>
          </w:p>
        </w:tc>
      </w:tr>
      <w:tr w:rsidR="002353E9" w:rsidRPr="002B31F6" w:rsidTr="00310D95">
        <w:trPr>
          <w:trHeight w:val="276"/>
        </w:trPr>
        <w:tc>
          <w:tcPr>
            <w:tcW w:w="9356" w:type="dxa"/>
            <w:gridSpan w:val="3"/>
          </w:tcPr>
          <w:p w:rsidR="002353E9" w:rsidRPr="002B31F6" w:rsidRDefault="002353E9" w:rsidP="00310D95">
            <w:pPr>
              <w:pStyle w:val="afa"/>
              <w:jc w:val="both"/>
              <w:rPr>
                <w:rFonts w:eastAsia="Times New Roman" w:cs="Arial"/>
                <w:b/>
                <w:bCs/>
              </w:rPr>
            </w:pPr>
            <w:r w:rsidRPr="002B31F6">
              <w:rPr>
                <w:rFonts w:eastAsia="Times New Roman" w:cs="Arial"/>
                <w:b/>
                <w:bCs/>
              </w:rPr>
              <w:t xml:space="preserve">1. Водоснабжение </w:t>
            </w:r>
          </w:p>
        </w:tc>
      </w:tr>
      <w:tr w:rsidR="002353E9" w:rsidRPr="002D09F5" w:rsidTr="00310D95">
        <w:trPr>
          <w:trHeight w:val="1412"/>
        </w:trPr>
        <w:tc>
          <w:tcPr>
            <w:tcW w:w="116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1.1.</w:t>
            </w:r>
          </w:p>
        </w:tc>
        <w:tc>
          <w:tcPr>
            <w:tcW w:w="5786" w:type="dxa"/>
          </w:tcPr>
          <w:p w:rsidR="002353E9" w:rsidRPr="002D09F5" w:rsidRDefault="002353E9" w:rsidP="00310D95">
            <w:pPr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>Реконструкци</w:t>
            </w:r>
            <w:r>
              <w:rPr>
                <w:shd w:val="clear" w:color="auto" w:fill="FFFFFF"/>
              </w:rPr>
              <w:t>я</w:t>
            </w:r>
            <w:r w:rsidRPr="002D09F5">
              <w:rPr>
                <w:shd w:val="clear" w:color="auto" w:fill="FFFFFF"/>
              </w:rPr>
              <w:t xml:space="preserve"> существующих водопроводов, в точках подключения новых объектов, а также водопроводов нуждающихся в замене и ремонте, с использованием современных технологий прокладки и восстановления инженерных сетей.</w:t>
            </w:r>
          </w:p>
        </w:tc>
        <w:tc>
          <w:tcPr>
            <w:tcW w:w="241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 очередь</w:t>
            </w:r>
          </w:p>
        </w:tc>
      </w:tr>
      <w:tr w:rsidR="002353E9" w:rsidRPr="002D09F5" w:rsidTr="00310D95">
        <w:trPr>
          <w:trHeight w:val="646"/>
        </w:trPr>
        <w:tc>
          <w:tcPr>
            <w:tcW w:w="116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1.2.</w:t>
            </w:r>
          </w:p>
        </w:tc>
        <w:tc>
          <w:tcPr>
            <w:tcW w:w="5786" w:type="dxa"/>
          </w:tcPr>
          <w:p w:rsidR="002353E9" w:rsidRPr="002D09F5" w:rsidRDefault="002353E9" w:rsidP="00310D95">
            <w:pPr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 xml:space="preserve">Обследование существующих скважин и </w:t>
            </w:r>
            <w:r>
              <w:rPr>
                <w:shd w:val="clear" w:color="auto" w:fill="FFFFFF"/>
              </w:rPr>
              <w:t xml:space="preserve">проведение </w:t>
            </w:r>
            <w:r w:rsidRPr="002D09F5">
              <w:rPr>
                <w:shd w:val="clear" w:color="auto" w:fill="FFFFFF"/>
              </w:rPr>
              <w:t>необходимы</w:t>
            </w:r>
            <w:r>
              <w:rPr>
                <w:shd w:val="clear" w:color="auto" w:fill="FFFFFF"/>
              </w:rPr>
              <w:t>х</w:t>
            </w:r>
            <w:r w:rsidRPr="002D09F5">
              <w:rPr>
                <w:shd w:val="clear" w:color="auto" w:fill="FFFFFF"/>
              </w:rPr>
              <w:t xml:space="preserve"> мероприяти</w:t>
            </w:r>
            <w:r>
              <w:rPr>
                <w:shd w:val="clear" w:color="auto" w:fill="FFFFFF"/>
              </w:rPr>
              <w:t>й</w:t>
            </w:r>
            <w:r w:rsidRPr="002D09F5">
              <w:rPr>
                <w:shd w:val="clear" w:color="auto" w:fill="FFFFFF"/>
              </w:rPr>
              <w:t xml:space="preserve"> по их реконструкции.</w:t>
            </w:r>
          </w:p>
        </w:tc>
        <w:tc>
          <w:tcPr>
            <w:tcW w:w="241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 очередь</w:t>
            </w:r>
          </w:p>
        </w:tc>
      </w:tr>
      <w:tr w:rsidR="002353E9" w:rsidRPr="002D09F5" w:rsidTr="00310D95">
        <w:trPr>
          <w:trHeight w:val="646"/>
        </w:trPr>
        <w:tc>
          <w:tcPr>
            <w:tcW w:w="116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1.3.</w:t>
            </w:r>
          </w:p>
        </w:tc>
        <w:tc>
          <w:tcPr>
            <w:tcW w:w="5786" w:type="dxa"/>
          </w:tcPr>
          <w:p w:rsidR="002353E9" w:rsidRPr="002D09F5" w:rsidRDefault="002353E9" w:rsidP="00310D95">
            <w:pPr>
              <w:tabs>
                <w:tab w:val="num" w:pos="1140"/>
              </w:tabs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 xml:space="preserve">Проектирование и монтаж системы водоснабжения </w:t>
            </w:r>
            <w:proofErr w:type="gramStart"/>
            <w:r w:rsidRPr="002D09F5">
              <w:rPr>
                <w:shd w:val="clear" w:color="auto" w:fill="FFFFFF"/>
              </w:rPr>
              <w:t>для</w:t>
            </w:r>
            <w:proofErr w:type="gramEnd"/>
            <w:r w:rsidRPr="002D09F5">
              <w:rPr>
                <w:shd w:val="clear" w:color="auto" w:fill="FFFFFF"/>
              </w:rPr>
              <w:t>:</w:t>
            </w:r>
          </w:p>
          <w:p w:rsidR="002353E9" w:rsidRPr="002D09F5" w:rsidRDefault="002353E9" w:rsidP="002353E9">
            <w:pPr>
              <w:widowControl w:val="0"/>
              <w:numPr>
                <w:ilvl w:val="1"/>
                <w:numId w:val="23"/>
              </w:numPr>
              <w:tabs>
                <w:tab w:val="left" w:pos="1276"/>
              </w:tabs>
              <w:ind w:left="1080" w:hanging="360"/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 xml:space="preserve">детского сада на 90 мест в </w:t>
            </w:r>
            <w:proofErr w:type="spellStart"/>
            <w:r w:rsidRPr="002D09F5">
              <w:rPr>
                <w:shd w:val="clear" w:color="auto" w:fill="FFFFFF"/>
              </w:rPr>
              <w:t>с</w:t>
            </w:r>
            <w:proofErr w:type="gramStart"/>
            <w:r w:rsidRPr="002D09F5">
              <w:rPr>
                <w:shd w:val="clear" w:color="auto" w:fill="FFFFFF"/>
              </w:rPr>
              <w:t>.В</w:t>
            </w:r>
            <w:proofErr w:type="gramEnd"/>
            <w:r w:rsidRPr="002D09F5">
              <w:rPr>
                <w:shd w:val="clear" w:color="auto" w:fill="FFFFFF"/>
              </w:rPr>
              <w:t>оронцовка</w:t>
            </w:r>
            <w:proofErr w:type="spellEnd"/>
            <w:r w:rsidRPr="002D09F5">
              <w:rPr>
                <w:shd w:val="clear" w:color="auto" w:fill="FFFFFF"/>
              </w:rPr>
              <w:t>;</w:t>
            </w:r>
          </w:p>
          <w:p w:rsidR="002353E9" w:rsidRPr="002D09F5" w:rsidRDefault="002353E9" w:rsidP="002353E9">
            <w:pPr>
              <w:widowControl w:val="0"/>
              <w:numPr>
                <w:ilvl w:val="1"/>
                <w:numId w:val="23"/>
              </w:numPr>
              <w:tabs>
                <w:tab w:val="left" w:pos="1276"/>
              </w:tabs>
              <w:ind w:left="1080" w:hanging="360"/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 xml:space="preserve">школы на 250 мест </w:t>
            </w:r>
            <w:proofErr w:type="gramStart"/>
            <w:r w:rsidRPr="002D09F5">
              <w:rPr>
                <w:shd w:val="clear" w:color="auto" w:fill="FFFFFF"/>
              </w:rPr>
              <w:t>в</w:t>
            </w:r>
            <w:proofErr w:type="gramEnd"/>
            <w:r w:rsidRPr="002D09F5">
              <w:rPr>
                <w:shd w:val="clear" w:color="auto" w:fill="FFFFFF"/>
              </w:rPr>
              <w:t xml:space="preserve"> с. Воронцовка;</w:t>
            </w:r>
          </w:p>
          <w:p w:rsidR="002353E9" w:rsidRPr="002D09F5" w:rsidRDefault="002353E9" w:rsidP="002353E9">
            <w:pPr>
              <w:widowControl w:val="0"/>
              <w:numPr>
                <w:ilvl w:val="1"/>
                <w:numId w:val="23"/>
              </w:numPr>
              <w:tabs>
                <w:tab w:val="left" w:pos="1276"/>
              </w:tabs>
              <w:ind w:left="1080" w:hanging="360"/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 xml:space="preserve">спортивного зала при </w:t>
            </w:r>
            <w:proofErr w:type="spellStart"/>
            <w:r w:rsidRPr="002D09F5">
              <w:rPr>
                <w:shd w:val="clear" w:color="auto" w:fill="FFFFFF"/>
              </w:rPr>
              <w:t>Воронцовской</w:t>
            </w:r>
            <w:proofErr w:type="spellEnd"/>
            <w:r w:rsidRPr="002D09F5">
              <w:rPr>
                <w:shd w:val="clear" w:color="auto" w:fill="FFFFFF"/>
              </w:rPr>
              <w:t xml:space="preserve"> СОШ;</w:t>
            </w:r>
          </w:p>
          <w:p w:rsidR="002353E9" w:rsidRPr="002D09F5" w:rsidRDefault="002353E9" w:rsidP="002353E9">
            <w:pPr>
              <w:widowControl w:val="0"/>
              <w:numPr>
                <w:ilvl w:val="1"/>
                <w:numId w:val="23"/>
              </w:numPr>
              <w:tabs>
                <w:tab w:val="left" w:pos="1276"/>
              </w:tabs>
              <w:ind w:left="1080" w:hanging="360"/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 xml:space="preserve">спортивного комплекса </w:t>
            </w:r>
            <w:proofErr w:type="gramStart"/>
            <w:r w:rsidRPr="002D09F5">
              <w:rPr>
                <w:shd w:val="clear" w:color="auto" w:fill="FFFFFF"/>
              </w:rPr>
              <w:t>в</w:t>
            </w:r>
            <w:proofErr w:type="gramEnd"/>
            <w:r w:rsidRPr="002D09F5">
              <w:rPr>
                <w:shd w:val="clear" w:color="auto" w:fill="FFFFFF"/>
              </w:rPr>
              <w:t xml:space="preserve"> с. Воронцовка;</w:t>
            </w:r>
          </w:p>
          <w:p w:rsidR="002353E9" w:rsidRPr="002D09F5" w:rsidRDefault="002353E9" w:rsidP="002353E9">
            <w:pPr>
              <w:widowControl w:val="0"/>
              <w:numPr>
                <w:ilvl w:val="1"/>
                <w:numId w:val="23"/>
              </w:numPr>
              <w:tabs>
                <w:tab w:val="left" w:pos="1276"/>
              </w:tabs>
              <w:ind w:left="1080" w:hanging="360"/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 xml:space="preserve">здания сбербанка </w:t>
            </w:r>
            <w:proofErr w:type="gramStart"/>
            <w:r w:rsidRPr="002D09F5">
              <w:rPr>
                <w:shd w:val="clear" w:color="auto" w:fill="FFFFFF"/>
              </w:rPr>
              <w:t>в</w:t>
            </w:r>
            <w:proofErr w:type="gramEnd"/>
            <w:r w:rsidRPr="002D09F5">
              <w:rPr>
                <w:shd w:val="clear" w:color="auto" w:fill="FFFFFF"/>
              </w:rPr>
              <w:t xml:space="preserve"> с. Воронцовка;</w:t>
            </w:r>
          </w:p>
          <w:p w:rsidR="002353E9" w:rsidRPr="002D09F5" w:rsidRDefault="002353E9" w:rsidP="002353E9">
            <w:pPr>
              <w:widowControl w:val="0"/>
              <w:numPr>
                <w:ilvl w:val="1"/>
                <w:numId w:val="23"/>
              </w:numPr>
              <w:tabs>
                <w:tab w:val="left" w:pos="1276"/>
              </w:tabs>
              <w:ind w:left="1080" w:hanging="360"/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 xml:space="preserve">рынков </w:t>
            </w:r>
            <w:proofErr w:type="gramStart"/>
            <w:r w:rsidRPr="002D09F5">
              <w:rPr>
                <w:shd w:val="clear" w:color="auto" w:fill="FFFFFF"/>
              </w:rPr>
              <w:t>в</w:t>
            </w:r>
            <w:proofErr w:type="gramEnd"/>
            <w:r w:rsidRPr="002D09F5">
              <w:rPr>
                <w:shd w:val="clear" w:color="auto" w:fill="FFFFFF"/>
              </w:rPr>
              <w:t xml:space="preserve"> с. Воронцовка.</w:t>
            </w:r>
          </w:p>
        </w:tc>
        <w:tc>
          <w:tcPr>
            <w:tcW w:w="241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 очередь</w:t>
            </w:r>
          </w:p>
        </w:tc>
      </w:tr>
      <w:tr w:rsidR="002353E9" w:rsidRPr="002D09F5" w:rsidTr="00310D95">
        <w:trPr>
          <w:trHeight w:val="276"/>
        </w:trPr>
        <w:tc>
          <w:tcPr>
            <w:tcW w:w="9356" w:type="dxa"/>
            <w:gridSpan w:val="3"/>
          </w:tcPr>
          <w:p w:rsidR="002353E9" w:rsidRPr="002D09F5" w:rsidRDefault="002353E9" w:rsidP="00310D95">
            <w:pPr>
              <w:pStyle w:val="afa"/>
              <w:jc w:val="both"/>
              <w:rPr>
                <w:rFonts w:eastAsia="Times New Roman" w:cs="Arial"/>
                <w:b/>
                <w:bCs/>
              </w:rPr>
            </w:pPr>
            <w:r w:rsidRPr="002D09F5">
              <w:rPr>
                <w:rFonts w:eastAsia="Times New Roman" w:cs="Arial"/>
                <w:b/>
                <w:bCs/>
              </w:rPr>
              <w:t>2. Водоотведение</w:t>
            </w:r>
          </w:p>
        </w:tc>
      </w:tr>
      <w:tr w:rsidR="002353E9" w:rsidRPr="002D09F5" w:rsidTr="00310D95">
        <w:trPr>
          <w:trHeight w:val="276"/>
        </w:trPr>
        <w:tc>
          <w:tcPr>
            <w:tcW w:w="116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2.1.</w:t>
            </w:r>
          </w:p>
        </w:tc>
        <w:tc>
          <w:tcPr>
            <w:tcW w:w="5786" w:type="dxa"/>
          </w:tcPr>
          <w:p w:rsidR="002353E9" w:rsidRPr="002D09F5" w:rsidRDefault="002353E9" w:rsidP="00310D95">
            <w:pPr>
              <w:jc w:val="both"/>
              <w:rPr>
                <w:rFonts w:cs="Arial"/>
              </w:rPr>
            </w:pPr>
            <w:r w:rsidRPr="002D09F5">
              <w:rPr>
                <w:shd w:val="clear" w:color="auto" w:fill="FFFFFF"/>
              </w:rPr>
              <w:t>Проведение изыскательских и проектных работ по размещению и строительству очистных сооружений канализации.</w:t>
            </w:r>
          </w:p>
        </w:tc>
        <w:tc>
          <w:tcPr>
            <w:tcW w:w="241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 очередь</w:t>
            </w:r>
          </w:p>
        </w:tc>
      </w:tr>
      <w:tr w:rsidR="002353E9" w:rsidRPr="002D09F5" w:rsidTr="00310D95">
        <w:trPr>
          <w:trHeight w:val="276"/>
        </w:trPr>
        <w:tc>
          <w:tcPr>
            <w:tcW w:w="116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2.2.</w:t>
            </w:r>
          </w:p>
        </w:tc>
        <w:tc>
          <w:tcPr>
            <w:tcW w:w="5786" w:type="dxa"/>
          </w:tcPr>
          <w:p w:rsidR="002353E9" w:rsidRPr="002D09F5" w:rsidRDefault="002353E9" w:rsidP="00310D95">
            <w:pPr>
              <w:jc w:val="both"/>
              <w:rPr>
                <w:rFonts w:cs="Arial"/>
              </w:rPr>
            </w:pPr>
            <w:r w:rsidRPr="002D09F5">
              <w:rPr>
                <w:shd w:val="clear" w:color="auto" w:fill="FFFFFF"/>
              </w:rPr>
              <w:t xml:space="preserve">Проведение мероприятий по снижению  объемов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2D09F5">
              <w:rPr>
                <w:shd w:val="clear" w:color="auto" w:fill="FFFFFF"/>
              </w:rPr>
              <w:t>водосберегающих</w:t>
            </w:r>
            <w:proofErr w:type="spellEnd"/>
            <w:r w:rsidRPr="002D09F5">
              <w:rPr>
                <w:shd w:val="clear" w:color="auto" w:fill="FFFFFF"/>
              </w:rPr>
              <w:t xml:space="preserve"> технологий.</w:t>
            </w:r>
          </w:p>
        </w:tc>
        <w:tc>
          <w:tcPr>
            <w:tcW w:w="241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 очередь</w:t>
            </w:r>
          </w:p>
        </w:tc>
      </w:tr>
      <w:tr w:rsidR="002353E9" w:rsidRPr="002D09F5" w:rsidTr="00310D95">
        <w:trPr>
          <w:trHeight w:val="276"/>
        </w:trPr>
        <w:tc>
          <w:tcPr>
            <w:tcW w:w="116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2.3.</w:t>
            </w:r>
          </w:p>
        </w:tc>
        <w:tc>
          <w:tcPr>
            <w:tcW w:w="5786" w:type="dxa"/>
          </w:tcPr>
          <w:p w:rsidR="002353E9" w:rsidRPr="002D09F5" w:rsidRDefault="002353E9" w:rsidP="00310D95">
            <w:pPr>
              <w:jc w:val="both"/>
              <w:rPr>
                <w:rFonts w:cs="Arial"/>
              </w:rPr>
            </w:pPr>
            <w:proofErr w:type="spellStart"/>
            <w:r w:rsidRPr="002D09F5">
              <w:rPr>
                <w:shd w:val="clear" w:color="auto" w:fill="FFFFFF"/>
              </w:rPr>
              <w:t>Канализование</w:t>
            </w:r>
            <w:proofErr w:type="spellEnd"/>
            <w:r w:rsidRPr="002D09F5">
              <w:rPr>
                <w:shd w:val="clear" w:color="auto" w:fill="FFFFFF"/>
              </w:rPr>
              <w:t xml:space="preserve"> новых площадок строительства и существующего </w:t>
            </w:r>
            <w:proofErr w:type="spellStart"/>
            <w:r w:rsidRPr="002D09F5">
              <w:rPr>
                <w:shd w:val="clear" w:color="auto" w:fill="FFFFFF"/>
              </w:rPr>
              <w:t>неканализованного</w:t>
            </w:r>
            <w:proofErr w:type="spellEnd"/>
            <w:r w:rsidRPr="002D09F5">
              <w:rPr>
                <w:shd w:val="clear" w:color="auto" w:fill="FFFFFF"/>
              </w:rPr>
              <w:t xml:space="preserve"> жилого фонда через проектируемые самотечные коллекторы.</w:t>
            </w:r>
          </w:p>
        </w:tc>
        <w:tc>
          <w:tcPr>
            <w:tcW w:w="241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 очередь</w:t>
            </w:r>
          </w:p>
        </w:tc>
      </w:tr>
      <w:tr w:rsidR="002353E9" w:rsidRPr="002D09F5" w:rsidTr="00310D95">
        <w:trPr>
          <w:trHeight w:val="276"/>
        </w:trPr>
        <w:tc>
          <w:tcPr>
            <w:tcW w:w="116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2.4.</w:t>
            </w:r>
          </w:p>
        </w:tc>
        <w:tc>
          <w:tcPr>
            <w:tcW w:w="5786" w:type="dxa"/>
          </w:tcPr>
          <w:p w:rsidR="002353E9" w:rsidRPr="002D09F5" w:rsidRDefault="002353E9" w:rsidP="00310D95">
            <w:pPr>
              <w:jc w:val="both"/>
              <w:rPr>
                <w:shd w:val="clear" w:color="auto" w:fill="FFFFFF"/>
              </w:rPr>
            </w:pPr>
            <w:r w:rsidRPr="002D09F5">
              <w:rPr>
                <w:shd w:val="clear" w:color="auto" w:fill="FFFFFF"/>
              </w:rPr>
              <w:t>Проектирование и монтаж системы водоотведения для проектируемых объектов.</w:t>
            </w:r>
          </w:p>
        </w:tc>
        <w:tc>
          <w:tcPr>
            <w:tcW w:w="241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 очередь</w:t>
            </w:r>
          </w:p>
        </w:tc>
      </w:tr>
      <w:tr w:rsidR="002353E9" w:rsidRPr="002D09F5" w:rsidTr="00310D95">
        <w:trPr>
          <w:trHeight w:val="276"/>
        </w:trPr>
        <w:tc>
          <w:tcPr>
            <w:tcW w:w="9356" w:type="dxa"/>
            <w:gridSpan w:val="3"/>
          </w:tcPr>
          <w:p w:rsidR="002353E9" w:rsidRPr="002D09F5" w:rsidRDefault="002353E9" w:rsidP="00310D95">
            <w:pPr>
              <w:pStyle w:val="afa"/>
              <w:jc w:val="both"/>
              <w:rPr>
                <w:rFonts w:eastAsia="Times New Roman" w:cs="Arial"/>
                <w:b/>
                <w:bCs/>
              </w:rPr>
            </w:pPr>
            <w:r w:rsidRPr="002D09F5">
              <w:rPr>
                <w:rFonts w:eastAsia="Times New Roman" w:cs="Arial"/>
                <w:b/>
                <w:bCs/>
              </w:rPr>
              <w:t xml:space="preserve">3. Газоснабжение </w:t>
            </w:r>
          </w:p>
        </w:tc>
      </w:tr>
      <w:tr w:rsidR="002353E9" w:rsidRPr="002D09F5" w:rsidTr="00310D95">
        <w:trPr>
          <w:trHeight w:val="276"/>
        </w:trPr>
        <w:tc>
          <w:tcPr>
            <w:tcW w:w="116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3.1.</w:t>
            </w:r>
          </w:p>
        </w:tc>
        <w:tc>
          <w:tcPr>
            <w:tcW w:w="5786" w:type="dxa"/>
          </w:tcPr>
          <w:p w:rsidR="002353E9" w:rsidRPr="002D09F5" w:rsidRDefault="002353E9" w:rsidP="00310D95">
            <w:pPr>
              <w:jc w:val="both"/>
              <w:rPr>
                <w:rFonts w:cs="Arial"/>
              </w:rPr>
            </w:pPr>
            <w:r w:rsidRPr="002D09F5">
              <w:rPr>
                <w:rFonts w:cs="Arial"/>
              </w:rPr>
              <w:t>Строительство и реконструкция котельных на природном газе</w:t>
            </w:r>
            <w:r w:rsidRPr="002D09F5">
              <w:rPr>
                <w:rFonts w:eastAsia="Arial" w:cs="Arial"/>
                <w:color w:val="000000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 очередь</w:t>
            </w:r>
          </w:p>
        </w:tc>
      </w:tr>
      <w:tr w:rsidR="002353E9" w:rsidRPr="002D09F5" w:rsidTr="00310D95">
        <w:trPr>
          <w:trHeight w:val="276"/>
        </w:trPr>
        <w:tc>
          <w:tcPr>
            <w:tcW w:w="116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3.2.</w:t>
            </w:r>
          </w:p>
        </w:tc>
        <w:tc>
          <w:tcPr>
            <w:tcW w:w="5786" w:type="dxa"/>
          </w:tcPr>
          <w:p w:rsidR="002353E9" w:rsidRPr="002D09F5" w:rsidRDefault="002353E9" w:rsidP="00310D95">
            <w:pPr>
              <w:jc w:val="both"/>
              <w:rPr>
                <w:rFonts w:cs="Arial"/>
              </w:rPr>
            </w:pPr>
            <w:r w:rsidRPr="002D09F5">
              <w:rPr>
                <w:rFonts w:cs="Arial"/>
              </w:rPr>
              <w:t>Перекладка ветхих газопроводов.</w:t>
            </w:r>
          </w:p>
        </w:tc>
        <w:tc>
          <w:tcPr>
            <w:tcW w:w="2410" w:type="dxa"/>
          </w:tcPr>
          <w:p w:rsidR="002353E9" w:rsidRPr="002D09F5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2D09F5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3.3.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shd w:val="clear" w:color="auto" w:fill="FFFFFF"/>
              <w:autoSpaceDE w:val="0"/>
              <w:jc w:val="both"/>
              <w:rPr>
                <w:rFonts w:eastAsia="Arial" w:cs="Arial"/>
                <w:shd w:val="clear" w:color="auto" w:fill="FFFFFF"/>
              </w:rPr>
            </w:pPr>
            <w:r w:rsidRPr="00566B81">
              <w:rPr>
                <w:rFonts w:eastAsia="Arial" w:cs="Arial"/>
                <w:shd w:val="clear" w:color="auto" w:fill="FFFFFF"/>
              </w:rPr>
              <w:t xml:space="preserve">Строительство газопровода высокого давления до ж/д станции «Шипов лес» в </w:t>
            </w:r>
            <w:proofErr w:type="spellStart"/>
            <w:r w:rsidRPr="00566B81">
              <w:rPr>
                <w:rFonts w:eastAsia="Arial" w:cs="Arial"/>
                <w:shd w:val="clear" w:color="auto" w:fill="FFFFFF"/>
              </w:rPr>
              <w:t>с</w:t>
            </w:r>
            <w:proofErr w:type="gramStart"/>
            <w:r w:rsidRPr="00566B81">
              <w:rPr>
                <w:rFonts w:eastAsia="Arial" w:cs="Arial"/>
                <w:shd w:val="clear" w:color="auto" w:fill="FFFFFF"/>
              </w:rPr>
              <w:t>.В</w:t>
            </w:r>
            <w:proofErr w:type="gramEnd"/>
            <w:r w:rsidRPr="00566B81">
              <w:rPr>
                <w:rFonts w:eastAsia="Arial" w:cs="Arial"/>
                <w:shd w:val="clear" w:color="auto" w:fill="FFFFFF"/>
              </w:rPr>
              <w:t>оронцовка</w:t>
            </w:r>
            <w:proofErr w:type="spellEnd"/>
            <w:r w:rsidRPr="00566B81">
              <w:rPr>
                <w:rFonts w:eastAsia="Arial" w:cs="Arial"/>
                <w:shd w:val="clear" w:color="auto" w:fill="FFFFFF"/>
              </w:rPr>
              <w:t xml:space="preserve"> (протяжённость 1,6км).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3.4.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shd w:val="clear" w:color="auto" w:fill="FFFFFF"/>
              <w:autoSpaceDE w:val="0"/>
              <w:jc w:val="both"/>
              <w:rPr>
                <w:rFonts w:eastAsia="Arial" w:cs="Arial"/>
                <w:shd w:val="clear" w:color="auto" w:fill="FFFFFF"/>
              </w:rPr>
            </w:pPr>
            <w:r w:rsidRPr="00566B81">
              <w:rPr>
                <w:rFonts w:eastAsia="Arial" w:cs="Arial"/>
                <w:shd w:val="clear" w:color="auto" w:fill="FFFFFF"/>
              </w:rPr>
              <w:t xml:space="preserve">Газоснабжение ж/д станции «Шипов лес» </w:t>
            </w:r>
            <w:proofErr w:type="gramStart"/>
            <w:r w:rsidRPr="00566B81">
              <w:rPr>
                <w:rFonts w:eastAsia="Arial" w:cs="Arial"/>
                <w:shd w:val="clear" w:color="auto" w:fill="FFFFFF"/>
              </w:rPr>
              <w:t>в</w:t>
            </w:r>
            <w:proofErr w:type="gramEnd"/>
            <w:r w:rsidRPr="00566B81">
              <w:rPr>
                <w:rFonts w:eastAsia="Arial" w:cs="Arial"/>
                <w:shd w:val="clear" w:color="auto" w:fill="FFFFFF"/>
              </w:rPr>
              <w:t xml:space="preserve"> </w:t>
            </w:r>
            <w:proofErr w:type="gramStart"/>
            <w:r w:rsidRPr="00566B81">
              <w:rPr>
                <w:rFonts w:eastAsia="Arial" w:cs="Arial"/>
                <w:shd w:val="clear" w:color="auto" w:fill="FFFFFF"/>
              </w:rPr>
              <w:t>с</w:t>
            </w:r>
            <w:proofErr w:type="gramEnd"/>
            <w:r w:rsidRPr="00566B81">
              <w:rPr>
                <w:rFonts w:eastAsia="Arial" w:cs="Arial"/>
                <w:shd w:val="clear" w:color="auto" w:fill="FFFFFF"/>
              </w:rPr>
              <w:t>. Воронцовка (протяжённость 1,1км)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3.5.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jc w:val="both"/>
              <w:rPr>
                <w:rFonts w:cs="Arial"/>
              </w:rPr>
            </w:pPr>
            <w:r w:rsidRPr="00566B81">
              <w:rPr>
                <w:rFonts w:eastAsia="Arial" w:cs="Arial"/>
                <w:shd w:val="clear" w:color="auto" w:fill="FFFFFF"/>
              </w:rPr>
              <w:t>Строительство ШРП для блочных газовых котельных.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9356" w:type="dxa"/>
            <w:gridSpan w:val="3"/>
          </w:tcPr>
          <w:p w:rsidR="002353E9" w:rsidRPr="00566B81" w:rsidRDefault="002353E9" w:rsidP="00310D95">
            <w:pPr>
              <w:pStyle w:val="afa"/>
              <w:jc w:val="both"/>
              <w:rPr>
                <w:rFonts w:eastAsia="Times New Roman" w:cs="Arial"/>
                <w:b/>
                <w:bCs/>
              </w:rPr>
            </w:pPr>
            <w:r w:rsidRPr="00566B81">
              <w:rPr>
                <w:rFonts w:eastAsia="Times New Roman" w:cs="Arial"/>
                <w:b/>
                <w:bCs/>
              </w:rPr>
              <w:t>4. Теплоснабжение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lastRenderedPageBreak/>
              <w:t>4.1.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jc w:val="both"/>
              <w:rPr>
                <w:rFonts w:cs="Arial"/>
              </w:rPr>
            </w:pPr>
            <w:r w:rsidRPr="00566B81">
              <w:rPr>
                <w:rFonts w:cs="Arial"/>
              </w:rPr>
              <w:t>Применение газа на всех источниках теплоснабжения (котельных, локальных системах отопления в малоэтажной застройке района), как более дешёвого и экологического вида топлива.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4.2.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jc w:val="both"/>
              <w:rPr>
                <w:rFonts w:cs="Arial"/>
              </w:rPr>
            </w:pPr>
            <w:r w:rsidRPr="00566B81">
              <w:rPr>
                <w:rFonts w:cs="Arial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4.3.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jc w:val="both"/>
              <w:rPr>
                <w:rFonts w:cs="Arial"/>
              </w:rPr>
            </w:pPr>
            <w:r w:rsidRPr="00566B81">
              <w:rPr>
                <w:rFonts w:cs="Arial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4.4.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jc w:val="both"/>
              <w:rPr>
                <w:rFonts w:cs="Arial"/>
              </w:rPr>
            </w:pPr>
            <w:r w:rsidRPr="00566B81">
              <w:rPr>
                <w:rFonts w:cs="Arial"/>
              </w:rPr>
              <w:t>Применение для строящихся и реконструируемых тепловых сетей прокладк</w:t>
            </w:r>
            <w:r>
              <w:rPr>
                <w:rFonts w:cs="Arial"/>
              </w:rPr>
              <w:t>и</w:t>
            </w:r>
            <w:r w:rsidRPr="00566B81">
              <w:rPr>
                <w:rFonts w:cs="Arial"/>
              </w:rPr>
              <w:t xml:space="preserve"> труб повышенной надёжности.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4.5.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jc w:val="both"/>
              <w:rPr>
                <w:color w:val="000000"/>
              </w:rPr>
            </w:pPr>
            <w:r w:rsidRPr="00566B81">
              <w:rPr>
                <w:color w:val="000000"/>
              </w:rPr>
              <w:t xml:space="preserve">Использование для районов нового строительства </w:t>
            </w:r>
            <w:proofErr w:type="gramStart"/>
            <w:r w:rsidRPr="00566B81">
              <w:rPr>
                <w:color w:val="000000"/>
              </w:rPr>
              <w:t>блок-модульных</w:t>
            </w:r>
            <w:proofErr w:type="gramEnd"/>
            <w:r w:rsidRPr="00566B81">
              <w:rPr>
                <w:color w:val="000000"/>
              </w:rPr>
              <w:t xml:space="preserve"> котельных (БМК) полной заводской готовности, для индивидуальной застройки — автономных генераторов тепла, работающие на газе.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4.6.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tabs>
                <w:tab w:val="left" w:pos="-1418"/>
                <w:tab w:val="left" w:pos="567"/>
                <w:tab w:val="num" w:pos="720"/>
              </w:tabs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</w:t>
            </w:r>
            <w:r w:rsidRPr="00566B81">
              <w:rPr>
                <w:shd w:val="clear" w:color="auto" w:fill="FFFFFF"/>
              </w:rPr>
              <w:t xml:space="preserve">троительство газовых котельных </w:t>
            </w:r>
            <w:proofErr w:type="gramStart"/>
            <w:r w:rsidRPr="00566B81">
              <w:rPr>
                <w:shd w:val="clear" w:color="auto" w:fill="FFFFFF"/>
              </w:rPr>
              <w:t>для</w:t>
            </w:r>
            <w:proofErr w:type="gramEnd"/>
            <w:r w:rsidRPr="00566B81">
              <w:rPr>
                <w:shd w:val="clear" w:color="auto" w:fill="FFFFFF"/>
              </w:rPr>
              <w:t>:</w:t>
            </w:r>
          </w:p>
          <w:p w:rsidR="002353E9" w:rsidRPr="00566B81" w:rsidRDefault="002353E9" w:rsidP="002353E9">
            <w:pPr>
              <w:widowControl w:val="0"/>
              <w:numPr>
                <w:ilvl w:val="1"/>
                <w:numId w:val="22"/>
              </w:numPr>
              <w:tabs>
                <w:tab w:val="left" w:pos="1276"/>
              </w:tabs>
              <w:ind w:firstLine="770"/>
              <w:jc w:val="both"/>
              <w:rPr>
                <w:shd w:val="clear" w:color="auto" w:fill="FFFFFF"/>
              </w:rPr>
            </w:pPr>
            <w:r w:rsidRPr="00566B81">
              <w:rPr>
                <w:shd w:val="clear" w:color="auto" w:fill="FFFFFF"/>
              </w:rPr>
              <w:t xml:space="preserve">детского сада на 90 мест в </w:t>
            </w:r>
            <w:proofErr w:type="spellStart"/>
            <w:r w:rsidRPr="00566B81">
              <w:rPr>
                <w:shd w:val="clear" w:color="auto" w:fill="FFFFFF"/>
              </w:rPr>
              <w:t>с</w:t>
            </w:r>
            <w:proofErr w:type="gramStart"/>
            <w:r w:rsidRPr="00566B81">
              <w:rPr>
                <w:shd w:val="clear" w:color="auto" w:fill="FFFFFF"/>
              </w:rPr>
              <w:t>.В</w:t>
            </w:r>
            <w:proofErr w:type="gramEnd"/>
            <w:r w:rsidRPr="00566B81">
              <w:rPr>
                <w:shd w:val="clear" w:color="auto" w:fill="FFFFFF"/>
              </w:rPr>
              <w:t>оронцовка</w:t>
            </w:r>
            <w:proofErr w:type="spellEnd"/>
            <w:r w:rsidRPr="00566B81">
              <w:rPr>
                <w:shd w:val="clear" w:color="auto" w:fill="FFFFFF"/>
              </w:rPr>
              <w:t>;</w:t>
            </w:r>
          </w:p>
          <w:p w:rsidR="002353E9" w:rsidRPr="00566B81" w:rsidRDefault="002353E9" w:rsidP="002353E9">
            <w:pPr>
              <w:widowControl w:val="0"/>
              <w:numPr>
                <w:ilvl w:val="1"/>
                <w:numId w:val="22"/>
              </w:numPr>
              <w:tabs>
                <w:tab w:val="left" w:pos="1276"/>
              </w:tabs>
              <w:ind w:firstLine="770"/>
              <w:jc w:val="both"/>
              <w:rPr>
                <w:shd w:val="clear" w:color="auto" w:fill="FFFFFF"/>
              </w:rPr>
            </w:pPr>
            <w:r w:rsidRPr="00566B81">
              <w:rPr>
                <w:shd w:val="clear" w:color="auto" w:fill="FFFFFF"/>
              </w:rPr>
              <w:t xml:space="preserve">школы на 250 мест </w:t>
            </w:r>
            <w:proofErr w:type="gramStart"/>
            <w:r w:rsidRPr="00566B81">
              <w:rPr>
                <w:shd w:val="clear" w:color="auto" w:fill="FFFFFF"/>
              </w:rPr>
              <w:t>в</w:t>
            </w:r>
            <w:proofErr w:type="gramEnd"/>
            <w:r w:rsidRPr="00566B81">
              <w:rPr>
                <w:shd w:val="clear" w:color="auto" w:fill="FFFFFF"/>
              </w:rPr>
              <w:t xml:space="preserve"> с. Воронцовка;</w:t>
            </w:r>
          </w:p>
          <w:p w:rsidR="002353E9" w:rsidRPr="00566B81" w:rsidRDefault="002353E9" w:rsidP="002353E9">
            <w:pPr>
              <w:widowControl w:val="0"/>
              <w:numPr>
                <w:ilvl w:val="1"/>
                <w:numId w:val="22"/>
              </w:numPr>
              <w:tabs>
                <w:tab w:val="left" w:pos="1276"/>
              </w:tabs>
              <w:ind w:firstLine="770"/>
              <w:jc w:val="both"/>
              <w:rPr>
                <w:shd w:val="clear" w:color="auto" w:fill="FFFFFF"/>
              </w:rPr>
            </w:pPr>
            <w:r w:rsidRPr="00566B81">
              <w:rPr>
                <w:shd w:val="clear" w:color="auto" w:fill="FFFFFF"/>
              </w:rPr>
              <w:t xml:space="preserve">спортивного зала при </w:t>
            </w:r>
            <w:proofErr w:type="spellStart"/>
            <w:r w:rsidRPr="00566B81">
              <w:rPr>
                <w:shd w:val="clear" w:color="auto" w:fill="FFFFFF"/>
              </w:rPr>
              <w:t>Воронцовской</w:t>
            </w:r>
            <w:proofErr w:type="spellEnd"/>
            <w:r w:rsidRPr="00566B81">
              <w:rPr>
                <w:shd w:val="clear" w:color="auto" w:fill="FFFFFF"/>
              </w:rPr>
              <w:t xml:space="preserve"> СОШ;</w:t>
            </w:r>
          </w:p>
          <w:p w:rsidR="002353E9" w:rsidRPr="00566B81" w:rsidRDefault="002353E9" w:rsidP="002353E9">
            <w:pPr>
              <w:widowControl w:val="0"/>
              <w:numPr>
                <w:ilvl w:val="1"/>
                <w:numId w:val="22"/>
              </w:numPr>
              <w:tabs>
                <w:tab w:val="left" w:pos="1276"/>
              </w:tabs>
              <w:ind w:firstLine="770"/>
              <w:jc w:val="both"/>
              <w:rPr>
                <w:shd w:val="clear" w:color="auto" w:fill="FFFFFF"/>
              </w:rPr>
            </w:pPr>
            <w:r w:rsidRPr="00566B81">
              <w:rPr>
                <w:shd w:val="clear" w:color="auto" w:fill="FFFFFF"/>
              </w:rPr>
              <w:t xml:space="preserve">спортивного комплекса </w:t>
            </w:r>
            <w:proofErr w:type="gramStart"/>
            <w:r w:rsidRPr="00566B81">
              <w:rPr>
                <w:shd w:val="clear" w:color="auto" w:fill="FFFFFF"/>
              </w:rPr>
              <w:t>в</w:t>
            </w:r>
            <w:proofErr w:type="gramEnd"/>
            <w:r w:rsidRPr="00566B81">
              <w:rPr>
                <w:shd w:val="clear" w:color="auto" w:fill="FFFFFF"/>
              </w:rPr>
              <w:t xml:space="preserve"> с. Воронцовка;</w:t>
            </w:r>
          </w:p>
          <w:p w:rsidR="002353E9" w:rsidRDefault="002353E9" w:rsidP="002353E9">
            <w:pPr>
              <w:widowControl w:val="0"/>
              <w:numPr>
                <w:ilvl w:val="1"/>
                <w:numId w:val="22"/>
              </w:numPr>
              <w:tabs>
                <w:tab w:val="left" w:pos="1276"/>
              </w:tabs>
              <w:ind w:firstLine="770"/>
              <w:jc w:val="both"/>
              <w:rPr>
                <w:shd w:val="clear" w:color="auto" w:fill="FFFFFF"/>
              </w:rPr>
            </w:pPr>
            <w:r w:rsidRPr="00566B81">
              <w:rPr>
                <w:shd w:val="clear" w:color="auto" w:fill="FFFFFF"/>
              </w:rPr>
              <w:t xml:space="preserve">здания сбербанка </w:t>
            </w:r>
            <w:proofErr w:type="gramStart"/>
            <w:r w:rsidRPr="00566B81">
              <w:rPr>
                <w:shd w:val="clear" w:color="auto" w:fill="FFFFFF"/>
              </w:rPr>
              <w:t>в</w:t>
            </w:r>
            <w:proofErr w:type="gramEnd"/>
            <w:r w:rsidRPr="00566B81">
              <w:rPr>
                <w:shd w:val="clear" w:color="auto" w:fill="FFFFFF"/>
              </w:rPr>
              <w:t xml:space="preserve"> с. Воронцовка;</w:t>
            </w:r>
          </w:p>
          <w:p w:rsidR="002353E9" w:rsidRPr="00566B81" w:rsidRDefault="002353E9" w:rsidP="002353E9">
            <w:pPr>
              <w:widowControl w:val="0"/>
              <w:numPr>
                <w:ilvl w:val="1"/>
                <w:numId w:val="22"/>
              </w:numPr>
              <w:tabs>
                <w:tab w:val="left" w:pos="1276"/>
              </w:tabs>
              <w:ind w:firstLine="770"/>
              <w:jc w:val="both"/>
              <w:rPr>
                <w:shd w:val="clear" w:color="auto" w:fill="FFFFFF"/>
              </w:rPr>
            </w:pPr>
            <w:r w:rsidRPr="00566B81">
              <w:rPr>
                <w:shd w:val="clear" w:color="auto" w:fill="FFFFFF"/>
              </w:rPr>
              <w:t xml:space="preserve">рынков </w:t>
            </w:r>
            <w:proofErr w:type="gramStart"/>
            <w:r w:rsidRPr="00566B81">
              <w:rPr>
                <w:shd w:val="clear" w:color="auto" w:fill="FFFFFF"/>
              </w:rPr>
              <w:t>в</w:t>
            </w:r>
            <w:proofErr w:type="gramEnd"/>
            <w:r w:rsidRPr="00566B81">
              <w:rPr>
                <w:shd w:val="clear" w:color="auto" w:fill="FFFFFF"/>
              </w:rPr>
              <w:t xml:space="preserve"> с. Воронцовка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9356" w:type="dxa"/>
            <w:gridSpan w:val="3"/>
          </w:tcPr>
          <w:p w:rsidR="002353E9" w:rsidRPr="00566B81" w:rsidRDefault="002353E9" w:rsidP="00310D95">
            <w:pPr>
              <w:pStyle w:val="afa"/>
              <w:jc w:val="both"/>
              <w:rPr>
                <w:rFonts w:eastAsia="Times New Roman" w:cs="Arial"/>
                <w:b/>
                <w:bCs/>
              </w:rPr>
            </w:pPr>
            <w:r w:rsidRPr="00566B81">
              <w:rPr>
                <w:rFonts w:eastAsia="Times New Roman" w:cs="Arial"/>
                <w:b/>
                <w:bCs/>
              </w:rPr>
              <w:t>5. Электроснабжение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5.</w:t>
            </w:r>
            <w:r>
              <w:rPr>
                <w:rFonts w:eastAsia="Times New Roman" w:cs="Arial"/>
              </w:rPr>
              <w:t>1</w:t>
            </w:r>
            <w:r w:rsidRPr="00566B81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pStyle w:val="a8"/>
              <w:ind w:left="0"/>
              <w:jc w:val="both"/>
              <w:rPr>
                <w:rFonts w:cs="Arial"/>
              </w:rPr>
            </w:pPr>
            <w:r w:rsidRPr="00566B81">
              <w:rPr>
                <w:rFonts w:eastAsia="Arial" w:cs="Arial"/>
                <w:color w:val="000000"/>
                <w:shd w:val="clear" w:color="auto" w:fill="FFFFFF"/>
              </w:rPr>
              <w:t>Переоборудование систем электроснабжения жилого фонда.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566B81" w:rsidTr="00310D95">
        <w:trPr>
          <w:trHeight w:val="276"/>
        </w:trPr>
        <w:tc>
          <w:tcPr>
            <w:tcW w:w="116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5.</w:t>
            </w:r>
            <w:r>
              <w:rPr>
                <w:rFonts w:eastAsia="Times New Roman" w:cs="Arial"/>
              </w:rPr>
              <w:t>2</w:t>
            </w:r>
            <w:r w:rsidRPr="00566B81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566B81" w:rsidRDefault="002353E9" w:rsidP="00310D95">
            <w:pPr>
              <w:pStyle w:val="a8"/>
              <w:ind w:left="0"/>
              <w:jc w:val="both"/>
              <w:rPr>
                <w:rFonts w:cs="Arial"/>
              </w:rPr>
            </w:pPr>
            <w:r w:rsidRPr="00566B81">
              <w:rPr>
                <w:rFonts w:eastAsia="Arial" w:cs="Arial"/>
                <w:color w:val="000000"/>
                <w:shd w:val="clear" w:color="auto" w:fill="FFFFFF"/>
              </w:rPr>
              <w:t xml:space="preserve">Реконструкция существующих подстанций с заменой трансформаторов на более </w:t>
            </w:r>
            <w:proofErr w:type="gramStart"/>
            <w:r w:rsidRPr="00566B81">
              <w:rPr>
                <w:rFonts w:eastAsia="Arial" w:cs="Arial"/>
                <w:color w:val="000000"/>
                <w:shd w:val="clear" w:color="auto" w:fill="FFFFFF"/>
              </w:rPr>
              <w:t>мощные</w:t>
            </w:r>
            <w:proofErr w:type="gramEnd"/>
            <w:r w:rsidRPr="00566B81">
              <w:rPr>
                <w:rFonts w:eastAsia="Arial" w:cs="Arial"/>
                <w:color w:val="000000"/>
                <w:shd w:val="clear" w:color="auto" w:fill="FFFFFF"/>
              </w:rPr>
              <w:t xml:space="preserve"> и установка дополнительных трансформаторов.</w:t>
            </w:r>
          </w:p>
        </w:tc>
        <w:tc>
          <w:tcPr>
            <w:tcW w:w="2410" w:type="dxa"/>
          </w:tcPr>
          <w:p w:rsidR="002353E9" w:rsidRPr="00566B81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566B81">
              <w:rPr>
                <w:rFonts w:eastAsia="Times New Roman" w:cs="Arial"/>
              </w:rPr>
              <w:t>1 очередь</w:t>
            </w:r>
          </w:p>
        </w:tc>
      </w:tr>
      <w:tr w:rsidR="002353E9" w:rsidRPr="00D55B3A" w:rsidTr="00310D95">
        <w:trPr>
          <w:trHeight w:val="276"/>
        </w:trPr>
        <w:tc>
          <w:tcPr>
            <w:tcW w:w="9356" w:type="dxa"/>
            <w:gridSpan w:val="3"/>
          </w:tcPr>
          <w:p w:rsidR="002353E9" w:rsidRPr="00566B81" w:rsidRDefault="002353E9" w:rsidP="00310D95">
            <w:pPr>
              <w:pStyle w:val="afa"/>
              <w:jc w:val="both"/>
              <w:rPr>
                <w:rFonts w:eastAsia="Times New Roman" w:cs="Arial"/>
                <w:b/>
                <w:bCs/>
              </w:rPr>
            </w:pPr>
            <w:r w:rsidRPr="00566B81">
              <w:rPr>
                <w:rFonts w:eastAsia="Times New Roman" w:cs="Arial"/>
                <w:b/>
                <w:bCs/>
              </w:rPr>
              <w:t xml:space="preserve">6. Связь </w:t>
            </w:r>
          </w:p>
        </w:tc>
      </w:tr>
      <w:tr w:rsidR="002353E9" w:rsidRPr="00DC44AF" w:rsidTr="00310D95">
        <w:trPr>
          <w:trHeight w:val="276"/>
        </w:trPr>
        <w:tc>
          <w:tcPr>
            <w:tcW w:w="9356" w:type="dxa"/>
            <w:gridSpan w:val="3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  <w:bCs w:val="0"/>
                <w:i/>
                <w:iCs/>
              </w:rPr>
            </w:pPr>
            <w:r w:rsidRPr="00DC44AF">
              <w:rPr>
                <w:rStyle w:val="ac"/>
                <w:rFonts w:cs="Arial"/>
                <w:b w:val="0"/>
                <w:bCs w:val="0"/>
                <w:i/>
                <w:iCs/>
              </w:rPr>
              <w:t>Развитие сетей фиксированной связи</w:t>
            </w:r>
          </w:p>
        </w:tc>
      </w:tr>
      <w:tr w:rsidR="002353E9" w:rsidRPr="00DC44AF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6.1.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b w:val="0"/>
              </w:rPr>
            </w:pPr>
            <w:r w:rsidRPr="00DC44AF">
              <w:rPr>
                <w:rStyle w:val="ac"/>
                <w:b w:val="0"/>
              </w:rPr>
              <w:t xml:space="preserve">Переход от существующих сетей с технологией коммуникации каналов к </w:t>
            </w:r>
            <w:proofErr w:type="spellStart"/>
            <w:r w:rsidRPr="00DC44AF">
              <w:rPr>
                <w:rStyle w:val="ac"/>
                <w:b w:val="0"/>
              </w:rPr>
              <w:t>мультисервисным</w:t>
            </w:r>
            <w:proofErr w:type="spellEnd"/>
            <w:r w:rsidRPr="00DC44AF">
              <w:rPr>
                <w:rStyle w:val="ac"/>
                <w:b w:val="0"/>
              </w:rPr>
              <w:t xml:space="preserve"> сетям с технологией коммуникации пакетов.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Расчетный срок</w:t>
            </w:r>
          </w:p>
        </w:tc>
      </w:tr>
      <w:tr w:rsidR="002353E9" w:rsidRPr="00D55B3A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6.2.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</w:rPr>
            </w:pPr>
            <w:r w:rsidRPr="00DC44AF">
              <w:rPr>
                <w:rStyle w:val="ac"/>
                <w:rFonts w:cs="Arial"/>
                <w:b w:val="0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1 очередь</w:t>
            </w:r>
          </w:p>
        </w:tc>
      </w:tr>
      <w:tr w:rsidR="002353E9" w:rsidRPr="00DC44AF" w:rsidTr="00310D95">
        <w:trPr>
          <w:trHeight w:val="276"/>
        </w:trPr>
        <w:tc>
          <w:tcPr>
            <w:tcW w:w="9356" w:type="dxa"/>
            <w:gridSpan w:val="3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  <w:bCs w:val="0"/>
                <w:i/>
                <w:iCs/>
              </w:rPr>
            </w:pPr>
            <w:r w:rsidRPr="00DC44AF">
              <w:rPr>
                <w:rStyle w:val="ac"/>
                <w:rFonts w:cs="Arial"/>
                <w:b w:val="0"/>
                <w:bCs w:val="0"/>
                <w:i/>
                <w:iCs/>
              </w:rPr>
              <w:t>Развитие телекоммуникационных сетей</w:t>
            </w:r>
          </w:p>
        </w:tc>
      </w:tr>
      <w:tr w:rsidR="002353E9" w:rsidRPr="00DC44AF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</w:t>
            </w:r>
            <w:r>
              <w:rPr>
                <w:rFonts w:eastAsia="Times New Roman" w:cs="Arial"/>
              </w:rPr>
              <w:t>3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b w:val="0"/>
              </w:rPr>
            </w:pPr>
            <w:r w:rsidRPr="00DC44AF">
              <w:rPr>
                <w:rStyle w:val="ac"/>
                <w:b w:val="0"/>
              </w:rPr>
              <w:t>Расширение сети «Интернет».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Расчетный срок</w:t>
            </w:r>
          </w:p>
        </w:tc>
      </w:tr>
      <w:tr w:rsidR="002353E9" w:rsidRPr="00DC44AF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</w:t>
            </w:r>
            <w:r>
              <w:rPr>
                <w:rFonts w:eastAsia="Times New Roman" w:cs="Arial"/>
              </w:rPr>
              <w:t>4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</w:rPr>
            </w:pPr>
            <w:r w:rsidRPr="00DC44AF">
              <w:rPr>
                <w:rStyle w:val="ac"/>
                <w:rFonts w:cs="Arial"/>
                <w:b w:val="0"/>
              </w:rPr>
              <w:t>Обеспечение доступа сельского населения к универсальным услугам связи.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Расчетный срок</w:t>
            </w:r>
          </w:p>
        </w:tc>
      </w:tr>
      <w:tr w:rsidR="002353E9" w:rsidRPr="00D55B3A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</w:t>
            </w:r>
            <w:r>
              <w:rPr>
                <w:rFonts w:eastAsia="Times New Roman" w:cs="Arial"/>
              </w:rPr>
              <w:t>5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</w:rPr>
            </w:pPr>
            <w:r w:rsidRPr="00DC44AF">
              <w:rPr>
                <w:rStyle w:val="ac"/>
                <w:rFonts w:cs="Arial"/>
                <w:b w:val="0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Расчетный срок</w:t>
            </w:r>
          </w:p>
        </w:tc>
      </w:tr>
      <w:tr w:rsidR="002353E9" w:rsidRPr="00DC44AF" w:rsidTr="00310D95">
        <w:trPr>
          <w:trHeight w:val="276"/>
        </w:trPr>
        <w:tc>
          <w:tcPr>
            <w:tcW w:w="9356" w:type="dxa"/>
            <w:gridSpan w:val="3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  <w:bCs w:val="0"/>
                <w:i/>
                <w:iCs/>
              </w:rPr>
            </w:pPr>
            <w:r w:rsidRPr="00DC44AF">
              <w:rPr>
                <w:rStyle w:val="ac"/>
                <w:rFonts w:cs="Arial"/>
                <w:b w:val="0"/>
                <w:bCs w:val="0"/>
                <w:i/>
                <w:iCs/>
              </w:rPr>
              <w:t>Развитие сетей сотовой подвижной связи</w:t>
            </w:r>
          </w:p>
        </w:tc>
      </w:tr>
      <w:tr w:rsidR="002353E9" w:rsidRPr="00DC44AF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</w:t>
            </w:r>
            <w:r>
              <w:rPr>
                <w:rFonts w:eastAsia="Times New Roman" w:cs="Arial"/>
              </w:rPr>
              <w:t>6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b w:val="0"/>
              </w:rPr>
            </w:pPr>
            <w:r w:rsidRPr="00DC44AF">
              <w:rPr>
                <w:rStyle w:val="ac"/>
                <w:b w:val="0"/>
              </w:rPr>
              <w:t xml:space="preserve">Замена аналоговых сетей </w:t>
            </w:r>
            <w:proofErr w:type="gramStart"/>
            <w:r w:rsidRPr="00DC44AF">
              <w:rPr>
                <w:rStyle w:val="ac"/>
                <w:b w:val="0"/>
              </w:rPr>
              <w:t>цифровыми</w:t>
            </w:r>
            <w:proofErr w:type="gramEnd"/>
            <w:r w:rsidRPr="00DC44AF">
              <w:rPr>
                <w:rStyle w:val="ac"/>
                <w:b w:val="0"/>
              </w:rPr>
              <w:t>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Расчетный срок</w:t>
            </w:r>
          </w:p>
        </w:tc>
      </w:tr>
      <w:tr w:rsidR="002353E9" w:rsidRPr="00DC44AF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</w:t>
            </w:r>
            <w:r>
              <w:rPr>
                <w:rFonts w:eastAsia="Times New Roman" w:cs="Arial"/>
              </w:rPr>
              <w:t>7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</w:rPr>
            </w:pPr>
            <w:r w:rsidRPr="00DC44AF">
              <w:rPr>
                <w:rStyle w:val="ac"/>
                <w:rFonts w:cs="Arial"/>
                <w:b w:val="0"/>
              </w:rPr>
              <w:t>Повышение степени проникновения сотовой подвижности.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1 очередь</w:t>
            </w:r>
          </w:p>
        </w:tc>
      </w:tr>
      <w:tr w:rsidR="002353E9" w:rsidRPr="00D55B3A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</w:t>
            </w:r>
            <w:r>
              <w:rPr>
                <w:rFonts w:eastAsia="Times New Roman" w:cs="Arial"/>
              </w:rPr>
              <w:t>8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</w:rPr>
            </w:pPr>
            <w:r w:rsidRPr="00DC44AF">
              <w:rPr>
                <w:rStyle w:val="ac"/>
                <w:rFonts w:cs="Arial"/>
                <w:b w:val="0"/>
              </w:rPr>
              <w:t>Увеличение числа абонентов.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1 очередь</w:t>
            </w:r>
          </w:p>
        </w:tc>
      </w:tr>
      <w:tr w:rsidR="002353E9" w:rsidRPr="00DC44AF" w:rsidTr="00310D95">
        <w:trPr>
          <w:trHeight w:val="276"/>
        </w:trPr>
        <w:tc>
          <w:tcPr>
            <w:tcW w:w="9356" w:type="dxa"/>
            <w:gridSpan w:val="3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  <w:bCs w:val="0"/>
                <w:i/>
                <w:iCs/>
              </w:rPr>
            </w:pPr>
            <w:r w:rsidRPr="00DC44AF">
              <w:rPr>
                <w:rStyle w:val="ac"/>
                <w:rFonts w:cs="Arial"/>
                <w:b w:val="0"/>
                <w:bCs w:val="0"/>
                <w:i/>
                <w:iCs/>
              </w:rPr>
              <w:t>Развитие систем телевидения, радиовещания и СКТ</w:t>
            </w:r>
          </w:p>
        </w:tc>
      </w:tr>
      <w:tr w:rsidR="002353E9" w:rsidRPr="00DC44AF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</w:t>
            </w:r>
            <w:r>
              <w:rPr>
                <w:rFonts w:eastAsia="Times New Roman" w:cs="Arial"/>
              </w:rPr>
              <w:t>9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b w:val="0"/>
              </w:rPr>
            </w:pPr>
            <w:r w:rsidRPr="00DC44AF">
              <w:rPr>
                <w:rStyle w:val="ac"/>
                <w:b w:val="0"/>
              </w:rPr>
              <w:t xml:space="preserve">Переход на цифровое телевидение стандарта </w:t>
            </w:r>
            <w:r w:rsidRPr="00DC44AF">
              <w:rPr>
                <w:rStyle w:val="ac"/>
                <w:b w:val="0"/>
                <w:lang w:val="en-US"/>
              </w:rPr>
              <w:t>DVB</w:t>
            </w:r>
            <w:r w:rsidRPr="00DC44AF">
              <w:rPr>
                <w:rStyle w:val="ac"/>
                <w:b w:val="0"/>
              </w:rPr>
              <w:t>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Расчетный срок</w:t>
            </w:r>
          </w:p>
        </w:tc>
      </w:tr>
      <w:tr w:rsidR="002353E9" w:rsidRPr="00DC44AF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lastRenderedPageBreak/>
              <w:t>6.1</w:t>
            </w:r>
            <w:r>
              <w:rPr>
                <w:rFonts w:eastAsia="Times New Roman" w:cs="Arial"/>
              </w:rPr>
              <w:t>0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</w:rPr>
            </w:pPr>
            <w:r w:rsidRPr="00DC44AF">
              <w:rPr>
                <w:rStyle w:val="ac"/>
                <w:rFonts w:cs="Arial"/>
                <w:b w:val="0"/>
              </w:rPr>
              <w:t xml:space="preserve">Реализация наземных радиовещательных сетей на базе стандарта цифрового телевизионного вещания </w:t>
            </w:r>
            <w:r w:rsidRPr="00DC44AF">
              <w:rPr>
                <w:rStyle w:val="ac"/>
                <w:rFonts w:cs="Arial"/>
                <w:b w:val="0"/>
                <w:lang w:val="en-US"/>
              </w:rPr>
              <w:t>DVD</w:t>
            </w:r>
            <w:r w:rsidRPr="00DC44AF">
              <w:rPr>
                <w:rStyle w:val="ac"/>
                <w:rFonts w:cs="Arial"/>
                <w:b w:val="0"/>
              </w:rPr>
              <w:t>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Расчетный срок</w:t>
            </w:r>
          </w:p>
        </w:tc>
      </w:tr>
      <w:tr w:rsidR="002353E9" w:rsidRPr="00DC44AF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6.1</w:t>
            </w:r>
            <w:r>
              <w:rPr>
                <w:rFonts w:eastAsia="Times New Roman" w:cs="Arial"/>
              </w:rPr>
              <w:t>1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rFonts w:cs="Arial"/>
                <w:b w:val="0"/>
              </w:rPr>
            </w:pPr>
            <w:r w:rsidRPr="00DC44AF">
              <w:rPr>
                <w:rStyle w:val="ac"/>
                <w:rFonts w:cs="Arial"/>
                <w:b w:val="0"/>
              </w:rPr>
              <w:t>Объединение сетей кабельного телевидения в единую областную сеть.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Расчетный срок</w:t>
            </w:r>
          </w:p>
        </w:tc>
      </w:tr>
      <w:tr w:rsidR="002353E9" w:rsidRPr="00DC44AF" w:rsidTr="00310D95">
        <w:trPr>
          <w:trHeight w:val="276"/>
        </w:trPr>
        <w:tc>
          <w:tcPr>
            <w:tcW w:w="9356" w:type="dxa"/>
            <w:gridSpan w:val="3"/>
          </w:tcPr>
          <w:p w:rsidR="002353E9" w:rsidRPr="00DC44AF" w:rsidRDefault="002353E9" w:rsidP="00310D95">
            <w:pPr>
              <w:pStyle w:val="afa"/>
              <w:rPr>
                <w:rFonts w:eastAsia="Times New Roman" w:cs="Arial"/>
                <w:i/>
              </w:rPr>
            </w:pPr>
            <w:r w:rsidRPr="00DC44AF">
              <w:rPr>
                <w:rFonts w:eastAsia="Times New Roman" w:cs="Arial"/>
                <w:i/>
              </w:rPr>
              <w:t>Развитие почтовой связи</w:t>
            </w:r>
          </w:p>
        </w:tc>
      </w:tr>
      <w:tr w:rsidR="002353E9" w:rsidRPr="00DC44AF" w:rsidTr="00310D95">
        <w:trPr>
          <w:trHeight w:val="276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6.1</w:t>
            </w:r>
            <w:r>
              <w:rPr>
                <w:rFonts w:eastAsia="Times New Roman" w:cs="Arial"/>
              </w:rPr>
              <w:t>2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b w:val="0"/>
                <w:bCs w:val="0"/>
                <w:shd w:val="clear" w:color="auto" w:fill="FFFFFF"/>
              </w:rPr>
            </w:pPr>
            <w:r w:rsidRPr="00DC44AF">
              <w:rPr>
                <w:rStyle w:val="ac"/>
                <w:b w:val="0"/>
                <w:bCs w:val="0"/>
                <w:shd w:val="clear" w:color="auto" w:fill="FFFFFF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1 очередь</w:t>
            </w:r>
          </w:p>
        </w:tc>
      </w:tr>
      <w:tr w:rsidR="002353E9" w:rsidRPr="00DC44AF" w:rsidTr="00310D95">
        <w:trPr>
          <w:trHeight w:val="440"/>
        </w:trPr>
        <w:tc>
          <w:tcPr>
            <w:tcW w:w="116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6.1</w:t>
            </w:r>
            <w:r>
              <w:rPr>
                <w:rFonts w:eastAsia="Times New Roman" w:cs="Arial"/>
              </w:rPr>
              <w:t>3</w:t>
            </w:r>
            <w:r w:rsidRPr="00DC44AF">
              <w:rPr>
                <w:rFonts w:eastAsia="Times New Roman" w:cs="Arial"/>
              </w:rPr>
              <w:t>.</w:t>
            </w:r>
          </w:p>
        </w:tc>
        <w:tc>
          <w:tcPr>
            <w:tcW w:w="5786" w:type="dxa"/>
          </w:tcPr>
          <w:p w:rsidR="002353E9" w:rsidRPr="00DC44AF" w:rsidRDefault="002353E9" w:rsidP="00310D95">
            <w:pPr>
              <w:jc w:val="both"/>
              <w:rPr>
                <w:rStyle w:val="ac"/>
                <w:b w:val="0"/>
                <w:shd w:val="clear" w:color="auto" w:fill="FFFFFF"/>
              </w:rPr>
            </w:pPr>
            <w:r w:rsidRPr="00DC44AF">
              <w:rPr>
                <w:rStyle w:val="ac"/>
                <w:b w:val="0"/>
                <w:shd w:val="clear" w:color="auto" w:fill="FFFFFF"/>
              </w:rPr>
              <w:t>Улучшение быстроты и качества обслуживания.</w:t>
            </w:r>
          </w:p>
          <w:p w:rsidR="002353E9" w:rsidRPr="00DC44AF" w:rsidRDefault="002353E9" w:rsidP="00310D95">
            <w:pPr>
              <w:jc w:val="both"/>
              <w:rPr>
                <w:rStyle w:val="ac"/>
                <w:b w:val="0"/>
                <w:bCs w:val="0"/>
                <w:shd w:val="clear" w:color="auto" w:fill="FFFFFF"/>
              </w:rPr>
            </w:pPr>
          </w:p>
        </w:tc>
        <w:tc>
          <w:tcPr>
            <w:tcW w:w="2410" w:type="dxa"/>
          </w:tcPr>
          <w:p w:rsidR="002353E9" w:rsidRPr="00DC44AF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DC44AF">
              <w:rPr>
                <w:rFonts w:eastAsia="Times New Roman" w:cs="Arial"/>
              </w:rPr>
              <w:t>1 очередь</w:t>
            </w:r>
          </w:p>
        </w:tc>
      </w:tr>
    </w:tbl>
    <w:p w:rsidR="002353E9" w:rsidRDefault="002353E9" w:rsidP="002353E9">
      <w:pPr>
        <w:shd w:val="clear" w:color="auto" w:fill="FFFFFF"/>
        <w:tabs>
          <w:tab w:val="left" w:pos="360"/>
          <w:tab w:val="left" w:pos="700"/>
        </w:tabs>
        <w:autoSpaceDE w:val="0"/>
        <w:ind w:firstLine="567"/>
        <w:jc w:val="both"/>
        <w:rPr>
          <w:rFonts w:eastAsia="TimesNewRomanPS-BoldItalicMT" w:cs="TimesNewRomanPS-BoldItalicMT"/>
          <w:b/>
          <w:i/>
          <w:spacing w:val="-10"/>
        </w:rPr>
      </w:pPr>
      <w:r w:rsidRPr="00DC44AF">
        <w:rPr>
          <w:rFonts w:eastAsia="TimesNewRomanPS-BoldItalicMT" w:cs="TimesNewRomanPS-BoldItalicMT"/>
          <w:b/>
          <w:i/>
          <w:spacing w:val="-10"/>
        </w:rPr>
        <w:t xml:space="preserve">Места размещения объектов инженерной инфраструктуры показаны на </w:t>
      </w:r>
      <w:r w:rsidRPr="009575F6">
        <w:rPr>
          <w:rFonts w:eastAsia="TimesNewRomanPS-BoldItalicMT" w:cs="TimesNewRomanPS-BoldItalicMT"/>
          <w:b/>
          <w:i/>
          <w:spacing w:val="-10"/>
        </w:rPr>
        <w:t>схемах 6-9.</w:t>
      </w:r>
    </w:p>
    <w:p w:rsidR="002353E9" w:rsidRDefault="002353E9" w:rsidP="002353E9">
      <w:pPr>
        <w:jc w:val="center"/>
        <w:rPr>
          <w:b/>
          <w:i/>
        </w:rPr>
      </w:pPr>
    </w:p>
    <w:p w:rsidR="002353E9" w:rsidRDefault="002353E9" w:rsidP="002353E9">
      <w:pPr>
        <w:jc w:val="center"/>
        <w:outlineLvl w:val="0"/>
        <w:rPr>
          <w:b/>
          <w:i/>
        </w:rPr>
      </w:pPr>
      <w:r w:rsidRPr="00FC5AC5">
        <w:rPr>
          <w:b/>
          <w:i/>
        </w:rPr>
        <w:t>2.</w:t>
      </w:r>
      <w:r>
        <w:rPr>
          <w:b/>
          <w:i/>
        </w:rPr>
        <w:t>3</w:t>
      </w:r>
      <w:r w:rsidRPr="00FC5AC5">
        <w:rPr>
          <w:b/>
          <w:i/>
        </w:rPr>
        <w:t>.2. Мероприятия по обеспечению территории сельского поселения объектами транспортной инфраструктуры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954"/>
        <w:gridCol w:w="2835"/>
      </w:tblGrid>
      <w:tr w:rsidR="002353E9" w:rsidRPr="00F86364" w:rsidTr="00310D95">
        <w:trPr>
          <w:trHeight w:val="528"/>
        </w:trPr>
        <w:tc>
          <w:tcPr>
            <w:tcW w:w="567" w:type="dxa"/>
            <w:shd w:val="clear" w:color="auto" w:fill="DAEEF3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636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2353E9" w:rsidRPr="00F86364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8636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86364">
              <w:rPr>
                <w:rFonts w:ascii="Times New Roman" w:hAnsi="Times New Roman"/>
                <w:b/>
                <w:sz w:val="24"/>
                <w:szCs w:val="24"/>
              </w:rPr>
              <w:t xml:space="preserve">/п </w:t>
            </w:r>
          </w:p>
        </w:tc>
        <w:tc>
          <w:tcPr>
            <w:tcW w:w="5954" w:type="dxa"/>
            <w:shd w:val="clear" w:color="auto" w:fill="DAEEF3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6364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835" w:type="dxa"/>
            <w:shd w:val="clear" w:color="auto" w:fill="DAEEF3"/>
          </w:tcPr>
          <w:p w:rsidR="002353E9" w:rsidRPr="00F86364" w:rsidRDefault="002353E9" w:rsidP="00310D95">
            <w:pPr>
              <w:pStyle w:val="afa"/>
              <w:widowControl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F86364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2353E9" w:rsidRPr="00F86364" w:rsidTr="00310D95">
        <w:trPr>
          <w:trHeight w:val="528"/>
        </w:trPr>
        <w:tc>
          <w:tcPr>
            <w:tcW w:w="567" w:type="dxa"/>
            <w:shd w:val="clear" w:color="auto" w:fill="auto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36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shd w:val="clear" w:color="auto" w:fill="auto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6364">
              <w:rPr>
                <w:rFonts w:ascii="Times New Roman" w:hAnsi="Times New Roman"/>
                <w:sz w:val="24"/>
                <w:szCs w:val="24"/>
              </w:rPr>
              <w:t>Асфальтирование дорог с гравийно-песчаным покрытием в населенных пунктах Воронцовского сельского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(30,45 км)</w:t>
            </w:r>
          </w:p>
        </w:tc>
        <w:tc>
          <w:tcPr>
            <w:tcW w:w="2835" w:type="dxa"/>
            <w:shd w:val="clear" w:color="auto" w:fill="auto"/>
          </w:tcPr>
          <w:p w:rsidR="002353E9" w:rsidRPr="00F86364" w:rsidRDefault="002353E9" w:rsidP="00310D95">
            <w:pPr>
              <w:pStyle w:val="afa"/>
              <w:widowControl/>
              <w:snapToGrid w:val="0"/>
              <w:jc w:val="center"/>
              <w:rPr>
                <w:rFonts w:eastAsia="Times New Roman" w:cs="Arial"/>
                <w:bCs/>
              </w:rPr>
            </w:pPr>
            <w:r w:rsidRPr="00F86364">
              <w:rPr>
                <w:rFonts w:eastAsia="Times New Roman" w:cs="Arial"/>
                <w:bCs/>
              </w:rPr>
              <w:t>Первая очередь</w:t>
            </w:r>
          </w:p>
        </w:tc>
      </w:tr>
      <w:tr w:rsidR="002353E9" w:rsidRPr="00F86364" w:rsidTr="00310D95">
        <w:trPr>
          <w:trHeight w:val="528"/>
        </w:trPr>
        <w:tc>
          <w:tcPr>
            <w:tcW w:w="567" w:type="dxa"/>
            <w:shd w:val="clear" w:color="auto" w:fill="auto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36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  <w:shd w:val="clear" w:color="auto" w:fill="auto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6364">
              <w:rPr>
                <w:rFonts w:ascii="Times New Roman" w:hAnsi="Times New Roman"/>
                <w:sz w:val="24"/>
                <w:szCs w:val="24"/>
              </w:rPr>
              <w:t>Капитальный ремонт дорог с асфальтированным покрытием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(11,6 км)</w:t>
            </w:r>
          </w:p>
        </w:tc>
        <w:tc>
          <w:tcPr>
            <w:tcW w:w="2835" w:type="dxa"/>
            <w:shd w:val="clear" w:color="auto" w:fill="auto"/>
          </w:tcPr>
          <w:p w:rsidR="002353E9" w:rsidRPr="00F86364" w:rsidRDefault="002353E9" w:rsidP="00310D95">
            <w:pPr>
              <w:pStyle w:val="afa"/>
              <w:widowControl/>
              <w:snapToGrid w:val="0"/>
              <w:jc w:val="center"/>
              <w:rPr>
                <w:rFonts w:eastAsia="Times New Roman" w:cs="Arial"/>
                <w:bCs/>
              </w:rPr>
            </w:pPr>
            <w:r w:rsidRPr="00F86364">
              <w:rPr>
                <w:rFonts w:eastAsia="Times New Roman" w:cs="Arial"/>
                <w:bCs/>
              </w:rPr>
              <w:t>Первая очередь</w:t>
            </w:r>
          </w:p>
        </w:tc>
      </w:tr>
      <w:tr w:rsidR="002353E9" w:rsidRPr="00F86364" w:rsidTr="00310D95">
        <w:trPr>
          <w:trHeight w:val="528"/>
        </w:trPr>
        <w:tc>
          <w:tcPr>
            <w:tcW w:w="567" w:type="dxa"/>
            <w:shd w:val="clear" w:color="auto" w:fill="auto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36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  <w:shd w:val="clear" w:color="auto" w:fill="auto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6364">
              <w:rPr>
                <w:rFonts w:ascii="Times New Roman" w:hAnsi="Times New Roman"/>
                <w:sz w:val="24"/>
                <w:szCs w:val="24"/>
              </w:rPr>
              <w:t xml:space="preserve">Устройство дорог с </w:t>
            </w:r>
            <w:r>
              <w:rPr>
                <w:rFonts w:ascii="Times New Roman" w:hAnsi="Times New Roman"/>
                <w:sz w:val="24"/>
                <w:szCs w:val="24"/>
              </w:rPr>
              <w:t>твердым</w:t>
            </w:r>
            <w:r w:rsidRPr="00F86364">
              <w:rPr>
                <w:rFonts w:ascii="Times New Roman" w:hAnsi="Times New Roman"/>
                <w:sz w:val="24"/>
                <w:szCs w:val="24"/>
              </w:rPr>
              <w:t xml:space="preserve"> покрытием к местам массового отдыха жителей</w:t>
            </w:r>
          </w:p>
        </w:tc>
        <w:tc>
          <w:tcPr>
            <w:tcW w:w="2835" w:type="dxa"/>
            <w:shd w:val="clear" w:color="auto" w:fill="auto"/>
          </w:tcPr>
          <w:p w:rsidR="002353E9" w:rsidRPr="00F86364" w:rsidRDefault="002353E9" w:rsidP="00310D95">
            <w:pPr>
              <w:pStyle w:val="afa"/>
              <w:widowControl/>
              <w:snapToGrid w:val="0"/>
              <w:jc w:val="center"/>
              <w:rPr>
                <w:rFonts w:eastAsia="Times New Roman" w:cs="Arial"/>
                <w:bCs/>
              </w:rPr>
            </w:pPr>
            <w:r w:rsidRPr="00F86364">
              <w:rPr>
                <w:rFonts w:eastAsia="Times New Roman" w:cs="Arial"/>
                <w:bCs/>
              </w:rPr>
              <w:t>Первая очередь</w:t>
            </w:r>
          </w:p>
        </w:tc>
      </w:tr>
      <w:tr w:rsidR="002353E9" w:rsidRPr="00F86364" w:rsidTr="00310D95">
        <w:trPr>
          <w:trHeight w:val="589"/>
        </w:trPr>
        <w:tc>
          <w:tcPr>
            <w:tcW w:w="567" w:type="dxa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6364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2353E9" w:rsidRPr="00F86364" w:rsidRDefault="002353E9" w:rsidP="00310D95">
            <w:pPr>
              <w:jc w:val="both"/>
            </w:pPr>
            <w:r w:rsidRPr="00F86364">
              <w:t xml:space="preserve">Обустройство остановочных павильонов на сложившихся остановках общественного транспорта </w:t>
            </w:r>
            <w:r>
              <w:t>(5шт.)</w:t>
            </w:r>
          </w:p>
        </w:tc>
        <w:tc>
          <w:tcPr>
            <w:tcW w:w="2835" w:type="dxa"/>
          </w:tcPr>
          <w:p w:rsidR="002353E9" w:rsidRPr="00F86364" w:rsidRDefault="002353E9" w:rsidP="00310D95">
            <w:pPr>
              <w:pStyle w:val="ConsPlusNormal"/>
              <w:widowControl/>
              <w:tabs>
                <w:tab w:val="left" w:pos="2149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364">
              <w:rPr>
                <w:rFonts w:ascii="Times New Roman" w:hAnsi="Times New Roman"/>
                <w:sz w:val="24"/>
                <w:szCs w:val="24"/>
              </w:rPr>
              <w:t>Первая очередь</w:t>
            </w:r>
          </w:p>
        </w:tc>
      </w:tr>
      <w:tr w:rsidR="002353E9" w:rsidRPr="00F86364" w:rsidTr="00310D95">
        <w:trPr>
          <w:trHeight w:val="589"/>
        </w:trPr>
        <w:tc>
          <w:tcPr>
            <w:tcW w:w="567" w:type="dxa"/>
          </w:tcPr>
          <w:p w:rsidR="002353E9" w:rsidRPr="00F86364" w:rsidRDefault="002353E9" w:rsidP="00310D95">
            <w:pPr>
              <w:pStyle w:val="ConsPlusNormal"/>
              <w:widowControl/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6364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2353E9" w:rsidRPr="00F86364" w:rsidRDefault="002353E9" w:rsidP="00310D95">
            <w:pPr>
              <w:jc w:val="both"/>
            </w:pPr>
            <w:r w:rsidRPr="00F86364">
              <w:t>Устройство парковок и автостоянок в общественных зонах населенных пунктов сельского поселения</w:t>
            </w:r>
          </w:p>
        </w:tc>
        <w:tc>
          <w:tcPr>
            <w:tcW w:w="2835" w:type="dxa"/>
          </w:tcPr>
          <w:p w:rsidR="002353E9" w:rsidRPr="00F86364" w:rsidRDefault="002353E9" w:rsidP="00310D95">
            <w:pPr>
              <w:pStyle w:val="ConsPlusNormal"/>
              <w:widowControl/>
              <w:tabs>
                <w:tab w:val="left" w:pos="2149"/>
              </w:tabs>
              <w:snapToGrid w:val="0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F86364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</w:tbl>
    <w:p w:rsidR="002353E9" w:rsidRDefault="002353E9" w:rsidP="002353E9">
      <w:pPr>
        <w:ind w:firstLine="284"/>
        <w:jc w:val="both"/>
        <w:rPr>
          <w:b/>
          <w:i/>
        </w:rPr>
      </w:pPr>
      <w:r w:rsidRPr="00F86364">
        <w:rPr>
          <w:b/>
          <w:i/>
        </w:rPr>
        <w:t xml:space="preserve">Места размещения объектов транспортной инфраструктуры показаны </w:t>
      </w:r>
      <w:r w:rsidRPr="009575F6">
        <w:rPr>
          <w:b/>
          <w:i/>
        </w:rPr>
        <w:t>на схеме 4.</w:t>
      </w:r>
    </w:p>
    <w:p w:rsidR="002353E9" w:rsidRDefault="002353E9" w:rsidP="002353E9">
      <w:pPr>
        <w:jc w:val="center"/>
        <w:rPr>
          <w:b/>
          <w:i/>
        </w:rPr>
      </w:pPr>
    </w:p>
    <w:p w:rsidR="002353E9" w:rsidRDefault="002353E9" w:rsidP="002353E9">
      <w:pPr>
        <w:jc w:val="center"/>
        <w:rPr>
          <w:b/>
          <w:i/>
        </w:rPr>
      </w:pPr>
      <w:r w:rsidRPr="00FC5AC5">
        <w:rPr>
          <w:b/>
          <w:i/>
        </w:rPr>
        <w:t>2.</w:t>
      </w:r>
      <w:r>
        <w:rPr>
          <w:b/>
          <w:i/>
        </w:rPr>
        <w:t>3</w:t>
      </w:r>
      <w:r w:rsidRPr="00FC5AC5">
        <w:rPr>
          <w:b/>
          <w:i/>
        </w:rPr>
        <w:t>.3. Мероприятия по обеспечению территории сельского поселения объектами жилой  инфраструктуры</w:t>
      </w:r>
    </w:p>
    <w:p w:rsidR="002353E9" w:rsidRPr="00A05823" w:rsidRDefault="002353E9" w:rsidP="002353E9">
      <w:pPr>
        <w:jc w:val="center"/>
        <w:rPr>
          <w:b/>
          <w:bCs/>
          <w:i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72"/>
        <w:gridCol w:w="6469"/>
        <w:gridCol w:w="2315"/>
      </w:tblGrid>
      <w:tr w:rsidR="002353E9" w:rsidRPr="00A05823" w:rsidTr="00310D95">
        <w:trPr>
          <w:trHeight w:val="27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353E9" w:rsidRPr="00A05823" w:rsidRDefault="002353E9" w:rsidP="00310D95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58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0582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A058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/п 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353E9" w:rsidRPr="00A05823" w:rsidRDefault="002353E9" w:rsidP="00310D95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58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353E9" w:rsidRPr="00A05823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 w:rsidRPr="00A05823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2353E9" w:rsidRPr="00A05823" w:rsidTr="00310D9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7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82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pStyle w:val="a3"/>
              <w:ind w:left="0"/>
            </w:pPr>
            <w:r w:rsidRPr="00A05823">
              <w:t>Обеспечение условий для увеличения объемов и повышения качества жилого фонда сельского поселения при выполнении требовании экологии, градостроительства и с учетом сложившейся архитектурно-планировочной структуры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3E9" w:rsidRPr="00A05823" w:rsidRDefault="002353E9" w:rsidP="00310D95">
            <w:pPr>
              <w:pStyle w:val="a3"/>
              <w:ind w:left="0"/>
              <w:jc w:val="center"/>
            </w:pPr>
            <w:r w:rsidRPr="00A05823">
              <w:t>Первая очередь</w:t>
            </w:r>
          </w:p>
        </w:tc>
      </w:tr>
      <w:tr w:rsidR="002353E9" w:rsidRPr="00A05823" w:rsidTr="00310D9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7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82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jc w:val="both"/>
            </w:pPr>
            <w:r w:rsidRPr="00A05823">
              <w:t xml:space="preserve">Реконструкция, модернизация и капитальный ремонт </w:t>
            </w:r>
            <w:r>
              <w:t>ведомственного</w:t>
            </w:r>
            <w:r w:rsidRPr="00A05823">
              <w:t xml:space="preserve"> жилого фонда</w:t>
            </w:r>
            <w:r>
              <w:t xml:space="preserve"> (2,1 тыс</w:t>
            </w:r>
            <w:proofErr w:type="gramStart"/>
            <w:r>
              <w:t>.м</w:t>
            </w:r>
            <w:proofErr w:type="gramEnd"/>
            <w:r>
              <w:rPr>
                <w:vertAlign w:val="superscript"/>
              </w:rPr>
              <w:t>2</w:t>
            </w:r>
            <w:r>
              <w:t>)</w:t>
            </w:r>
            <w:r w:rsidRPr="00A05823">
              <w:t>.</w:t>
            </w:r>
            <w:r>
              <w:t xml:space="preserve"> Развитие муниципального жилого фонда.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3E9" w:rsidRPr="00A05823" w:rsidRDefault="002353E9" w:rsidP="00310D95">
            <w:pPr>
              <w:pStyle w:val="a3"/>
              <w:ind w:left="0"/>
              <w:jc w:val="center"/>
            </w:pPr>
            <w:r w:rsidRPr="00A05823">
              <w:t>Первая очередь</w:t>
            </w:r>
          </w:p>
        </w:tc>
      </w:tr>
      <w:tr w:rsidR="002353E9" w:rsidRPr="00A05823" w:rsidTr="00310D95">
        <w:trPr>
          <w:trHeight w:val="27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82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pStyle w:val="a3"/>
              <w:ind w:left="0"/>
            </w:pPr>
            <w:r w:rsidRPr="00A05823">
              <w:t>Комплексное благоустройство жилых кварталов.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3E9" w:rsidRPr="00A05823" w:rsidRDefault="002353E9" w:rsidP="00310D95">
            <w:pPr>
              <w:pStyle w:val="a3"/>
              <w:ind w:left="0"/>
              <w:jc w:val="center"/>
            </w:pPr>
            <w:r w:rsidRPr="00A05823">
              <w:t>Первая очередь</w:t>
            </w:r>
          </w:p>
        </w:tc>
      </w:tr>
      <w:tr w:rsidR="002353E9" w:rsidRPr="00A05823" w:rsidTr="00310D95">
        <w:trPr>
          <w:trHeight w:val="41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82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pStyle w:val="a3"/>
              <w:ind w:left="0"/>
            </w:pPr>
            <w:r w:rsidRPr="00A05823">
              <w:t>Снос ветхого жилого фонда с последующим возведением индивидуальной жилой застройки на освободившихся территориях.</w:t>
            </w:r>
            <w:r>
              <w:t xml:space="preserve"> Строительство жилья на свободных от застройки территориях.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3E9" w:rsidRPr="00A05823" w:rsidRDefault="002353E9" w:rsidP="00310D95">
            <w:pPr>
              <w:pStyle w:val="a3"/>
              <w:ind w:left="0"/>
              <w:jc w:val="center"/>
            </w:pPr>
            <w:r w:rsidRPr="00A05823">
              <w:t>Расчетный срок</w:t>
            </w:r>
          </w:p>
        </w:tc>
      </w:tr>
      <w:tr w:rsidR="002353E9" w:rsidRPr="00A05823" w:rsidTr="00310D95">
        <w:trPr>
          <w:trHeight w:val="83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0582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6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53E9" w:rsidRPr="00A05823" w:rsidRDefault="002353E9" w:rsidP="00310D95">
            <w:pPr>
              <w:pStyle w:val="a3"/>
              <w:ind w:left="0"/>
            </w:pPr>
            <w:r w:rsidRPr="00A05823">
              <w:t>Строительство жилья для работников социальной сферы, инвалидов и ветеранов, для молодых специалистов и молодых семей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53E9" w:rsidRPr="00A05823" w:rsidRDefault="002353E9" w:rsidP="00310D95">
            <w:pPr>
              <w:pStyle w:val="a3"/>
              <w:ind w:left="0"/>
              <w:jc w:val="center"/>
            </w:pPr>
            <w:r w:rsidRPr="00A05823">
              <w:t>Расчетный срок</w:t>
            </w:r>
          </w:p>
        </w:tc>
      </w:tr>
    </w:tbl>
    <w:p w:rsidR="002353E9" w:rsidRDefault="002353E9" w:rsidP="002353E9">
      <w:pPr>
        <w:ind w:firstLine="567"/>
        <w:jc w:val="both"/>
        <w:rPr>
          <w:b/>
          <w:i/>
        </w:rPr>
      </w:pPr>
      <w:r w:rsidRPr="002C2EA2">
        <w:rPr>
          <w:b/>
          <w:i/>
        </w:rPr>
        <w:t xml:space="preserve">Места </w:t>
      </w:r>
      <w:r w:rsidRPr="00D85344">
        <w:rPr>
          <w:b/>
          <w:i/>
        </w:rPr>
        <w:t xml:space="preserve">размещения объектов </w:t>
      </w:r>
      <w:r>
        <w:rPr>
          <w:b/>
          <w:i/>
        </w:rPr>
        <w:t>жилой</w:t>
      </w:r>
      <w:r w:rsidRPr="00D85344">
        <w:rPr>
          <w:b/>
          <w:i/>
        </w:rPr>
        <w:t xml:space="preserve"> инфраструктуры показаны на схемах </w:t>
      </w:r>
      <w:r>
        <w:rPr>
          <w:b/>
          <w:i/>
        </w:rPr>
        <w:t xml:space="preserve">2, 12 </w:t>
      </w:r>
      <w:r w:rsidRPr="00D85344">
        <w:rPr>
          <w:b/>
          <w:i/>
        </w:rPr>
        <w:t>.</w:t>
      </w:r>
    </w:p>
    <w:p w:rsidR="002353E9" w:rsidRDefault="002353E9" w:rsidP="002353E9">
      <w:pPr>
        <w:pStyle w:val="ConsPlusNormal"/>
        <w:widowControl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353E9" w:rsidRDefault="002353E9" w:rsidP="002353E9">
      <w:pPr>
        <w:ind w:firstLine="567"/>
        <w:jc w:val="center"/>
        <w:outlineLvl w:val="0"/>
        <w:rPr>
          <w:b/>
          <w:bCs/>
          <w:i/>
          <w:iCs/>
        </w:rPr>
      </w:pPr>
      <w:r>
        <w:rPr>
          <w:b/>
          <w:i/>
        </w:rPr>
        <w:t xml:space="preserve">2.3.4. Мероприятия </w:t>
      </w:r>
      <w:r w:rsidRPr="00171092">
        <w:rPr>
          <w:b/>
          <w:bCs/>
          <w:i/>
          <w:iCs/>
        </w:rPr>
        <w:t>по развитию сельскохозяйственного производства, созданию условий для развития малого и среднего предпринимательства</w:t>
      </w:r>
    </w:p>
    <w:p w:rsidR="002353E9" w:rsidRPr="005047BD" w:rsidRDefault="002353E9" w:rsidP="002353E9">
      <w:pPr>
        <w:ind w:firstLine="567"/>
        <w:jc w:val="both"/>
        <w:rPr>
          <w:bCs/>
          <w:iCs/>
          <w:color w:val="0070C0"/>
        </w:rPr>
      </w:pPr>
      <w:r w:rsidRPr="005047BD">
        <w:rPr>
          <w:bCs/>
          <w:iCs/>
          <w:color w:val="0070C0"/>
        </w:rPr>
        <w:t xml:space="preserve">В настоящее время в целях развития сельского хозяйства действует государственная программа Воронежской области «Развитие сельского хозяйства, производства пищевых продуктов и инфраструктуры агропродовольственного рынка», утвержденная постановлением Правительства Воронежской области от 13.12.2013 № 1088. Программа направлена на стимулирование роста производства основных видов сельскохозяйственной продукции, стимулирование инвестиционной деятельности и инновационного развития агропромышленного комплекса, поддержка развития инфраструктуры агропродовольственного </w:t>
      </w:r>
      <w:r w:rsidRPr="005047BD">
        <w:rPr>
          <w:bCs/>
          <w:iCs/>
          <w:color w:val="0070C0"/>
        </w:rPr>
        <w:lastRenderedPageBreak/>
        <w:t>рынка, повышение уровня рентабельности в сельском хозяйстве для обеспечения его устойчивого развития, а также повышение уровня и качества жизни сельского населения.</w:t>
      </w:r>
    </w:p>
    <w:p w:rsidR="002353E9" w:rsidRPr="005047BD" w:rsidRDefault="002353E9" w:rsidP="002353E9">
      <w:pPr>
        <w:ind w:firstLine="567"/>
        <w:jc w:val="both"/>
        <w:rPr>
          <w:bCs/>
          <w:color w:val="0070C0"/>
        </w:rPr>
      </w:pPr>
      <w:r w:rsidRPr="005047BD">
        <w:rPr>
          <w:bCs/>
          <w:color w:val="0070C0"/>
        </w:rPr>
        <w:t>Для социально-экономического развития муниципального образования необходимо привлечение инвесторов и создание новых мест приложения труда.</w:t>
      </w:r>
    </w:p>
    <w:p w:rsidR="002353E9" w:rsidRDefault="002353E9" w:rsidP="002353E9">
      <w:pPr>
        <w:ind w:firstLine="567"/>
        <w:jc w:val="both"/>
        <w:rPr>
          <w:color w:val="0070C0"/>
        </w:rPr>
      </w:pPr>
      <w:r w:rsidRPr="005047BD">
        <w:rPr>
          <w:color w:val="0070C0"/>
        </w:rPr>
        <w:t>На сегодняшний день сельское хозяйство является одним из немногих быстрорастущих секторов экономики. Этому способствует Государственная аграрная политика.</w:t>
      </w:r>
    </w:p>
    <w:p w:rsidR="002353E9" w:rsidRPr="00F6367A" w:rsidRDefault="002353E9" w:rsidP="002353E9">
      <w:pPr>
        <w:ind w:firstLine="567"/>
        <w:jc w:val="both"/>
        <w:rPr>
          <w:color w:val="0070C0"/>
        </w:rPr>
      </w:pPr>
      <w:proofErr w:type="gramStart"/>
      <w:r w:rsidRPr="00F6367A">
        <w:rPr>
          <w:color w:val="0070C0"/>
        </w:rPr>
        <w:t>На территории Воронцовского сельского поселения (земельные участки с кадастровыми номерами 36:20:1200046:127, 36:20:1200026:69, 36:20:0000000:3745, 36:20:1200029:2, 36:20:0000000:3737, 36:20:1200029:45, 36:20:1200029:157, 36:20:1200033:164) находится комплексная производственная площадка, которая состоит из трех отдельно расположенных площадок, обобщенных единым технологическим процессом, осуществляемым  СХП «Воронцовское</w:t>
      </w:r>
      <w:proofErr w:type="gramEnd"/>
      <w:r w:rsidRPr="00F6367A">
        <w:rPr>
          <w:color w:val="0070C0"/>
        </w:rPr>
        <w:t>» в структуре ЗАО «Агрофирма Павловская нива».</w:t>
      </w:r>
    </w:p>
    <w:p w:rsidR="002353E9" w:rsidRPr="00F6367A" w:rsidRDefault="002353E9" w:rsidP="002353E9">
      <w:pPr>
        <w:ind w:firstLine="567"/>
        <w:jc w:val="both"/>
        <w:rPr>
          <w:color w:val="0070C0"/>
        </w:rPr>
      </w:pPr>
      <w:r w:rsidRPr="00F6367A">
        <w:rPr>
          <w:color w:val="0070C0"/>
        </w:rPr>
        <w:t>Согласно СанПиН 2.2.1/2.1.1.1200-03 «Санитарно-защитные зоны и санитарная классификация предприятий, сооружений и иных объектов» объекты комплексной производственной площадки классифицируются согласно следующим разделам:</w:t>
      </w:r>
    </w:p>
    <w:p w:rsidR="002353E9" w:rsidRPr="00F6367A" w:rsidRDefault="002353E9" w:rsidP="002353E9">
      <w:pPr>
        <w:ind w:firstLine="567"/>
        <w:jc w:val="both"/>
        <w:rPr>
          <w:color w:val="0070C0"/>
        </w:rPr>
      </w:pPr>
      <w:r w:rsidRPr="00F6367A">
        <w:rPr>
          <w:color w:val="0070C0"/>
        </w:rPr>
        <w:t xml:space="preserve">- 8. Промышленные объекты и производства по обработке пищевых продуктов и вкусовых веществ, п. 8.4.1. </w:t>
      </w:r>
      <w:proofErr w:type="gramStart"/>
      <w:r w:rsidRPr="00F6367A">
        <w:rPr>
          <w:color w:val="0070C0"/>
        </w:rPr>
        <w:t>«Элеваторы» как объект IV класса опасности с ориентировочной СЗЗ радиусом 100 м;</w:t>
      </w:r>
      <w:proofErr w:type="gramEnd"/>
    </w:p>
    <w:p w:rsidR="002353E9" w:rsidRPr="00F6367A" w:rsidRDefault="002353E9" w:rsidP="002353E9">
      <w:pPr>
        <w:ind w:firstLine="567"/>
        <w:jc w:val="both"/>
        <w:rPr>
          <w:color w:val="0070C0"/>
        </w:rPr>
      </w:pPr>
      <w:r w:rsidRPr="00F6367A">
        <w:rPr>
          <w:color w:val="0070C0"/>
        </w:rPr>
        <w:t xml:space="preserve">- 11. Объекты и производства агропромышленного комплекса, п. 11.3.2. </w:t>
      </w:r>
      <w:proofErr w:type="gramStart"/>
      <w:r w:rsidRPr="00F6367A">
        <w:rPr>
          <w:color w:val="0070C0"/>
        </w:rPr>
        <w:t>«Фермы крупного рогатого скота менее 1,2 тысяч голов (всех специализаций), фермы коневодческие» как объект III класса опасности с ориентировочной СЗЗ радиусом 300 м;</w:t>
      </w:r>
      <w:proofErr w:type="gramEnd"/>
    </w:p>
    <w:p w:rsidR="002353E9" w:rsidRPr="00F6367A" w:rsidRDefault="002353E9" w:rsidP="002353E9">
      <w:pPr>
        <w:ind w:firstLine="567"/>
        <w:jc w:val="both"/>
        <w:rPr>
          <w:color w:val="0070C0"/>
        </w:rPr>
      </w:pPr>
      <w:r w:rsidRPr="00F6367A">
        <w:rPr>
          <w:color w:val="0070C0"/>
        </w:rPr>
        <w:t xml:space="preserve">- 11. Объекты и производства агропромышленного комплекса, п. 11.4.9. </w:t>
      </w:r>
      <w:proofErr w:type="gramStart"/>
      <w:r w:rsidRPr="00F6367A">
        <w:rPr>
          <w:color w:val="0070C0"/>
        </w:rPr>
        <w:t>«Гаражи и парки по ремонту, технологическому обслуживанию и хранению грузовых автомобилей и сельскохозяйственной техники с количеством постов до 10 включительно» как объект IV класса опасности с ориентировочной СЗЗ радиусом 100 м.</w:t>
      </w:r>
      <w:proofErr w:type="gramEnd"/>
    </w:p>
    <w:p w:rsidR="002353E9" w:rsidRPr="00F6367A" w:rsidRDefault="002353E9" w:rsidP="002353E9">
      <w:pPr>
        <w:ind w:firstLine="567"/>
        <w:jc w:val="both"/>
        <w:rPr>
          <w:color w:val="0070C0"/>
        </w:rPr>
      </w:pPr>
      <w:r w:rsidRPr="00F6367A">
        <w:rPr>
          <w:color w:val="0070C0"/>
        </w:rPr>
        <w:t>Для комплексной производственной площадки разработан проект санитарно-защитной зоны  и рассчитаны максимальные концентрации загрязняющих веществ и уровней шума технологического оборудования на границе расчетной СЗЗ и в зоне жилой застройки. Проектом предлагается уменьшенная расчетная санитарно-защитная зона, проходящая по границам производственных территорий. Союзом «Торгово-промышленной палаты Воронежской области» выдано экспертное заключение от 25.01.2023 № 0025/2023 о соответствии государственным санитарно-эпидемиологическим правилам и нормативам, техническим регламентам (Приложение 6.3.).</w:t>
      </w:r>
    </w:p>
    <w:p w:rsidR="002353E9" w:rsidRDefault="002353E9" w:rsidP="002353E9">
      <w:pPr>
        <w:ind w:firstLine="567"/>
        <w:jc w:val="both"/>
        <w:rPr>
          <w:color w:val="0070C0"/>
        </w:rPr>
      </w:pPr>
      <w:r w:rsidRPr="00F6367A">
        <w:rPr>
          <w:color w:val="0070C0"/>
        </w:rPr>
        <w:t>По данным ЕГРН, от границ промышленных площадок предприятий, осуществляющих хозяйственную деятельность на территории Воронцовского сельского поселения, санитарно-защитные зоны не установлены. В соответствии со ст. 13 Федерального закона от 03.08.2018 № 342-ФЗ и Правилами необходимо установление санитарно-защитных зон.</w:t>
      </w:r>
    </w:p>
    <w:p w:rsidR="002353E9" w:rsidRDefault="002353E9" w:rsidP="002353E9">
      <w:pPr>
        <w:ind w:firstLine="567"/>
        <w:jc w:val="center"/>
        <w:outlineLvl w:val="0"/>
        <w:rPr>
          <w:b/>
          <w:bCs/>
          <w:i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6521"/>
        <w:gridCol w:w="2373"/>
      </w:tblGrid>
      <w:tr w:rsidR="002353E9" w:rsidRPr="00F55F16" w:rsidTr="00310D95">
        <w:tc>
          <w:tcPr>
            <w:tcW w:w="675" w:type="dxa"/>
            <w:shd w:val="clear" w:color="auto" w:fill="DAEEF3"/>
          </w:tcPr>
          <w:p w:rsidR="002353E9" w:rsidRPr="000F437B" w:rsidRDefault="002353E9" w:rsidP="00310D95">
            <w:pPr>
              <w:jc w:val="center"/>
              <w:rPr>
                <w:b/>
              </w:rPr>
            </w:pPr>
          </w:p>
          <w:p w:rsidR="002353E9" w:rsidRPr="00F55F16" w:rsidRDefault="002353E9" w:rsidP="00310D95">
            <w:pPr>
              <w:jc w:val="center"/>
              <w:rPr>
                <w:b/>
              </w:rPr>
            </w:pPr>
            <w:r w:rsidRPr="00F55F16">
              <w:rPr>
                <w:b/>
              </w:rPr>
              <w:t xml:space="preserve">№ </w:t>
            </w:r>
            <w:proofErr w:type="gramStart"/>
            <w:r w:rsidRPr="00F55F16">
              <w:rPr>
                <w:b/>
              </w:rPr>
              <w:t>п</w:t>
            </w:r>
            <w:proofErr w:type="gramEnd"/>
            <w:r w:rsidRPr="00F55F16">
              <w:rPr>
                <w:b/>
              </w:rPr>
              <w:t>/п</w:t>
            </w:r>
          </w:p>
        </w:tc>
        <w:tc>
          <w:tcPr>
            <w:tcW w:w="6521" w:type="dxa"/>
            <w:shd w:val="clear" w:color="auto" w:fill="DAEEF3"/>
          </w:tcPr>
          <w:p w:rsidR="002353E9" w:rsidRPr="00F55F16" w:rsidRDefault="002353E9" w:rsidP="00310D95">
            <w:pPr>
              <w:jc w:val="center"/>
              <w:rPr>
                <w:b/>
              </w:rPr>
            </w:pPr>
          </w:p>
          <w:p w:rsidR="002353E9" w:rsidRPr="00F55F16" w:rsidRDefault="002353E9" w:rsidP="00310D95">
            <w:pPr>
              <w:jc w:val="center"/>
              <w:rPr>
                <w:b/>
              </w:rPr>
            </w:pPr>
            <w:r w:rsidRPr="00F55F16">
              <w:rPr>
                <w:b/>
              </w:rPr>
              <w:t>Наименование мероприятий</w:t>
            </w:r>
          </w:p>
          <w:p w:rsidR="002353E9" w:rsidRPr="00F55F16" w:rsidRDefault="002353E9" w:rsidP="00310D95">
            <w:pPr>
              <w:jc w:val="center"/>
              <w:rPr>
                <w:b/>
              </w:rPr>
            </w:pPr>
          </w:p>
        </w:tc>
        <w:tc>
          <w:tcPr>
            <w:tcW w:w="2373" w:type="dxa"/>
            <w:shd w:val="clear" w:color="auto" w:fill="DAEEF3"/>
          </w:tcPr>
          <w:p w:rsidR="002353E9" w:rsidRPr="00F55F16" w:rsidRDefault="002353E9" w:rsidP="00310D95">
            <w:pPr>
              <w:jc w:val="center"/>
              <w:rPr>
                <w:b/>
              </w:rPr>
            </w:pPr>
          </w:p>
          <w:p w:rsidR="002353E9" w:rsidRPr="00F55F16" w:rsidRDefault="002353E9" w:rsidP="00310D95">
            <w:pPr>
              <w:jc w:val="center"/>
              <w:rPr>
                <w:b/>
              </w:rPr>
            </w:pPr>
            <w:r w:rsidRPr="00F55F16">
              <w:rPr>
                <w:b/>
              </w:rPr>
              <w:t>Сроки реализации</w:t>
            </w:r>
          </w:p>
        </w:tc>
      </w:tr>
      <w:tr w:rsidR="002353E9" w:rsidRPr="00F55F16" w:rsidTr="00310D95">
        <w:tc>
          <w:tcPr>
            <w:tcW w:w="675" w:type="dxa"/>
          </w:tcPr>
          <w:p w:rsidR="002353E9" w:rsidRPr="00F55F16" w:rsidRDefault="002353E9" w:rsidP="00310D95">
            <w:pPr>
              <w:jc w:val="center"/>
            </w:pPr>
            <w:r w:rsidRPr="00F55F16">
              <w:t>1</w:t>
            </w:r>
          </w:p>
        </w:tc>
        <w:tc>
          <w:tcPr>
            <w:tcW w:w="6521" w:type="dxa"/>
          </w:tcPr>
          <w:p w:rsidR="002353E9" w:rsidRPr="00F55F16" w:rsidRDefault="002353E9" w:rsidP="00310D95">
            <w:r>
              <w:t>Восстановление СТФ СХА «</w:t>
            </w:r>
            <w:proofErr w:type="spellStart"/>
            <w:r>
              <w:t>Воронцовская</w:t>
            </w:r>
            <w:proofErr w:type="spellEnd"/>
            <w:r>
              <w:t>»</w:t>
            </w:r>
          </w:p>
        </w:tc>
        <w:tc>
          <w:tcPr>
            <w:tcW w:w="2373" w:type="dxa"/>
          </w:tcPr>
          <w:p w:rsidR="002353E9" w:rsidRPr="00F55F16" w:rsidRDefault="002353E9" w:rsidP="00310D95">
            <w:pPr>
              <w:jc w:val="center"/>
            </w:pPr>
            <w:r>
              <w:t>Расчетный срок</w:t>
            </w:r>
          </w:p>
        </w:tc>
      </w:tr>
      <w:tr w:rsidR="002353E9" w:rsidRPr="00060BC3" w:rsidTr="00310D95">
        <w:tc>
          <w:tcPr>
            <w:tcW w:w="675" w:type="dxa"/>
          </w:tcPr>
          <w:p w:rsidR="002353E9" w:rsidRPr="00743540" w:rsidRDefault="002353E9" w:rsidP="00310D95">
            <w:pPr>
              <w:jc w:val="center"/>
            </w:pPr>
            <w:r w:rsidRPr="00743540">
              <w:t>2</w:t>
            </w:r>
          </w:p>
        </w:tc>
        <w:tc>
          <w:tcPr>
            <w:tcW w:w="6521" w:type="dxa"/>
          </w:tcPr>
          <w:p w:rsidR="002353E9" w:rsidRPr="00743540" w:rsidRDefault="002353E9" w:rsidP="00310D95">
            <w:r w:rsidRPr="00743540">
              <w:t>Размещения предприятий ЗАО «Агрофирма Павловская нива» по хранению и переработке сельскохозяйственной продукции на земельных участках с кадастровыми номерами 36:20:1200029:45, 36:20:1200033:49 и прилегающей к ним территории общей площадью 17 га. Освоение данной территории возможно при условии соблюдения требований СанПиН 2.2.1/2.1.1.1200-03.</w:t>
            </w:r>
          </w:p>
        </w:tc>
        <w:tc>
          <w:tcPr>
            <w:tcW w:w="2373" w:type="dxa"/>
          </w:tcPr>
          <w:p w:rsidR="002353E9" w:rsidRPr="00743540" w:rsidRDefault="002353E9" w:rsidP="00310D95">
            <w:pPr>
              <w:jc w:val="center"/>
            </w:pPr>
            <w:r w:rsidRPr="00743540">
              <w:t>Первая очередь</w:t>
            </w:r>
          </w:p>
        </w:tc>
      </w:tr>
      <w:tr w:rsidR="002353E9" w:rsidRPr="00060BC3" w:rsidTr="00310D95">
        <w:tc>
          <w:tcPr>
            <w:tcW w:w="675" w:type="dxa"/>
          </w:tcPr>
          <w:p w:rsidR="002353E9" w:rsidRDefault="002353E9" w:rsidP="00310D9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</w:t>
            </w:r>
          </w:p>
        </w:tc>
        <w:tc>
          <w:tcPr>
            <w:tcW w:w="6521" w:type="dxa"/>
          </w:tcPr>
          <w:p w:rsidR="002353E9" w:rsidRDefault="002353E9" w:rsidP="00310D95">
            <w:pPr>
              <w:jc w:val="both"/>
              <w:rPr>
                <w:color w:val="0070C0"/>
              </w:rPr>
            </w:pPr>
            <w:r w:rsidRPr="00743540">
              <w:rPr>
                <w:color w:val="0070C0"/>
              </w:rPr>
              <w:t>Размещение объектов ЗАО «Агрофирма Павловская нива» для хранения, ремонта и обслуживания автомобильной и сельскохозяйственной техники, используемой в осуществлении технологического процесса СХП «Воронцовское», на земельном участке с кадастровым номером 36:20:1200046:127.</w:t>
            </w:r>
          </w:p>
        </w:tc>
        <w:tc>
          <w:tcPr>
            <w:tcW w:w="2373" w:type="dxa"/>
          </w:tcPr>
          <w:p w:rsidR="002353E9" w:rsidRDefault="002353E9" w:rsidP="00310D95">
            <w:pPr>
              <w:jc w:val="center"/>
              <w:rPr>
                <w:color w:val="0070C0"/>
              </w:rPr>
            </w:pPr>
            <w:r w:rsidRPr="00010159">
              <w:rPr>
                <w:color w:val="0070C0"/>
              </w:rPr>
              <w:t>Расчетный срок</w:t>
            </w:r>
          </w:p>
        </w:tc>
      </w:tr>
      <w:tr w:rsidR="002353E9" w:rsidRPr="00060BC3" w:rsidTr="00310D95">
        <w:tc>
          <w:tcPr>
            <w:tcW w:w="675" w:type="dxa"/>
          </w:tcPr>
          <w:p w:rsidR="002353E9" w:rsidRPr="00060BC3" w:rsidRDefault="002353E9" w:rsidP="00310D9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4</w:t>
            </w:r>
          </w:p>
        </w:tc>
        <w:tc>
          <w:tcPr>
            <w:tcW w:w="6521" w:type="dxa"/>
          </w:tcPr>
          <w:p w:rsidR="002353E9" w:rsidRPr="00060BC3" w:rsidRDefault="002353E9" w:rsidP="00310D95">
            <w:pPr>
              <w:jc w:val="both"/>
              <w:rPr>
                <w:color w:val="0070C0"/>
              </w:rPr>
            </w:pPr>
            <w:r w:rsidRPr="00743540">
              <w:rPr>
                <w:color w:val="0070C0"/>
              </w:rPr>
              <w:t>Размещение коровника на 250 голов КРС ЗАО «Агрофирма Павловская нива» на земельном участке с кадастровым номером 36:20:1200026:69.</w:t>
            </w:r>
          </w:p>
        </w:tc>
        <w:tc>
          <w:tcPr>
            <w:tcW w:w="2373" w:type="dxa"/>
          </w:tcPr>
          <w:p w:rsidR="002353E9" w:rsidRPr="00060BC3" w:rsidRDefault="002353E9" w:rsidP="00310D9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Расчетный срок</w:t>
            </w:r>
          </w:p>
        </w:tc>
      </w:tr>
      <w:tr w:rsidR="002353E9" w:rsidRPr="00060BC3" w:rsidTr="00310D95">
        <w:tc>
          <w:tcPr>
            <w:tcW w:w="675" w:type="dxa"/>
          </w:tcPr>
          <w:p w:rsidR="002353E9" w:rsidRDefault="002353E9" w:rsidP="00310D95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5</w:t>
            </w:r>
          </w:p>
        </w:tc>
        <w:tc>
          <w:tcPr>
            <w:tcW w:w="6521" w:type="dxa"/>
          </w:tcPr>
          <w:p w:rsidR="002353E9" w:rsidRDefault="002353E9" w:rsidP="00310D95">
            <w:pPr>
              <w:jc w:val="both"/>
              <w:rPr>
                <w:color w:val="0070C0"/>
              </w:rPr>
            </w:pPr>
            <w:r w:rsidRPr="00743540">
              <w:rPr>
                <w:color w:val="0070C0"/>
              </w:rPr>
              <w:t>Размещение объектов ЗАО «Агрофирма Павловская нива» для хранения и переработки сельскохозяйственной продукции на земельных участках с кадастровыми номерами 36:20:0000000:3745, 36:20:1200029:2, 36:20:0000000:3737, 36:20:1200029:45, 36:20:1200029:157, 36:20:1200033:164.</w:t>
            </w:r>
          </w:p>
        </w:tc>
        <w:tc>
          <w:tcPr>
            <w:tcW w:w="2373" w:type="dxa"/>
          </w:tcPr>
          <w:p w:rsidR="002353E9" w:rsidRDefault="002353E9" w:rsidP="00310D95">
            <w:pPr>
              <w:jc w:val="center"/>
              <w:rPr>
                <w:color w:val="0070C0"/>
              </w:rPr>
            </w:pPr>
            <w:r w:rsidRPr="00711653">
              <w:rPr>
                <w:color w:val="0070C0"/>
              </w:rPr>
              <w:t>Расчетный срок</w:t>
            </w:r>
          </w:p>
        </w:tc>
      </w:tr>
    </w:tbl>
    <w:p w:rsidR="002353E9" w:rsidRDefault="002353E9" w:rsidP="002353E9">
      <w:pPr>
        <w:ind w:firstLine="567"/>
        <w:jc w:val="both"/>
        <w:rPr>
          <w:b/>
          <w:i/>
        </w:rPr>
      </w:pPr>
      <w:r w:rsidRPr="00F55F16">
        <w:rPr>
          <w:b/>
          <w:i/>
        </w:rPr>
        <w:t xml:space="preserve">Места размещения объектов </w:t>
      </w:r>
      <w:r>
        <w:rPr>
          <w:b/>
          <w:i/>
        </w:rPr>
        <w:t>сельскохозяйственного производства</w:t>
      </w:r>
      <w:r w:rsidRPr="00F55F16">
        <w:rPr>
          <w:b/>
          <w:i/>
        </w:rPr>
        <w:t xml:space="preserve"> показаны на </w:t>
      </w:r>
      <w:r w:rsidRPr="009575F6">
        <w:rPr>
          <w:b/>
          <w:i/>
        </w:rPr>
        <w:t xml:space="preserve">схемах 2, 12 </w:t>
      </w:r>
      <w:r w:rsidRPr="006D2337">
        <w:rPr>
          <w:b/>
          <w:bCs/>
          <w:i/>
          <w:iCs/>
        </w:rPr>
        <w:t>на карте генерального плана.</w:t>
      </w:r>
    </w:p>
    <w:p w:rsidR="002353E9" w:rsidRPr="00964027" w:rsidRDefault="002353E9" w:rsidP="002353E9">
      <w:pPr>
        <w:rPr>
          <w:lang w:eastAsia="en-US" w:bidi="en-US"/>
        </w:rPr>
      </w:pPr>
    </w:p>
    <w:p w:rsidR="003D5B9C" w:rsidRDefault="003D5B9C" w:rsidP="002353E9">
      <w:pPr>
        <w:pStyle w:val="ConsPlusNormal"/>
        <w:widowControl/>
        <w:ind w:firstLine="567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3D5B9C" w:rsidRDefault="003D5B9C" w:rsidP="002353E9">
      <w:pPr>
        <w:pStyle w:val="ConsPlusNormal"/>
        <w:widowControl/>
        <w:ind w:firstLine="567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3D5B9C" w:rsidRDefault="003D5B9C" w:rsidP="002353E9">
      <w:pPr>
        <w:pStyle w:val="ConsPlusNormal"/>
        <w:widowControl/>
        <w:ind w:firstLine="567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3D5B9C" w:rsidRDefault="003D5B9C" w:rsidP="002353E9">
      <w:pPr>
        <w:pStyle w:val="ConsPlusNormal"/>
        <w:widowControl/>
        <w:ind w:firstLine="567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2353E9" w:rsidRPr="00FC5AC5" w:rsidRDefault="002353E9" w:rsidP="002353E9">
      <w:pPr>
        <w:pStyle w:val="ConsPlusNormal"/>
        <w:widowControl/>
        <w:ind w:firstLine="567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FC5AC5">
        <w:rPr>
          <w:rFonts w:ascii="Times New Roman" w:hAnsi="Times New Roman"/>
          <w:b/>
          <w:i/>
          <w:sz w:val="24"/>
          <w:szCs w:val="24"/>
        </w:rPr>
        <w:lastRenderedPageBreak/>
        <w:t>2.</w:t>
      </w:r>
      <w:r>
        <w:rPr>
          <w:rFonts w:ascii="Times New Roman" w:hAnsi="Times New Roman"/>
          <w:b/>
          <w:i/>
          <w:sz w:val="24"/>
          <w:szCs w:val="24"/>
        </w:rPr>
        <w:t>3</w:t>
      </w:r>
      <w:r w:rsidRPr="00FC5AC5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5</w:t>
      </w:r>
      <w:r w:rsidRPr="00FC5AC5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3E16EF">
        <w:rPr>
          <w:rFonts w:ascii="Times New Roman" w:hAnsi="Times New Roman"/>
          <w:b/>
          <w:i/>
          <w:sz w:val="24"/>
          <w:szCs w:val="24"/>
        </w:rPr>
        <w:t xml:space="preserve">Мероприятия по </w:t>
      </w:r>
      <w:r w:rsidRPr="003E16EF">
        <w:rPr>
          <w:rFonts w:ascii="Times New Roman" w:hAnsi="Times New Roman"/>
          <w:b/>
          <w:bCs/>
          <w:i/>
          <w:iCs/>
          <w:sz w:val="24"/>
          <w:szCs w:val="24"/>
        </w:rPr>
        <w:t>обеспечению территории сельского поселения объектами социальной инфраструктуры</w:t>
      </w:r>
    </w:p>
    <w:p w:rsidR="002353E9" w:rsidRPr="002D7CB7" w:rsidRDefault="002353E9" w:rsidP="002353E9">
      <w:pPr>
        <w:jc w:val="center"/>
        <w:rPr>
          <w:b/>
          <w:bCs/>
          <w:i/>
          <w:iCs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379"/>
        <w:gridCol w:w="2410"/>
      </w:tblGrid>
      <w:tr w:rsidR="002353E9" w:rsidRPr="002D7CB7" w:rsidTr="00310D95">
        <w:trPr>
          <w:trHeight w:val="276"/>
        </w:trPr>
        <w:tc>
          <w:tcPr>
            <w:tcW w:w="567" w:type="dxa"/>
            <w:shd w:val="clear" w:color="auto" w:fill="DAEEF3"/>
          </w:tcPr>
          <w:p w:rsidR="002353E9" w:rsidRPr="002D7CB7" w:rsidRDefault="002353E9" w:rsidP="00310D95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7CB7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2353E9" w:rsidRPr="002D7CB7" w:rsidRDefault="002353E9" w:rsidP="00310D95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7C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2D7CB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D7C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/п </w:t>
            </w:r>
          </w:p>
        </w:tc>
        <w:tc>
          <w:tcPr>
            <w:tcW w:w="6379" w:type="dxa"/>
            <w:shd w:val="clear" w:color="auto" w:fill="DAEEF3"/>
          </w:tcPr>
          <w:p w:rsidR="002353E9" w:rsidRPr="002D7CB7" w:rsidRDefault="002353E9" w:rsidP="00310D95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7C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2410" w:type="dxa"/>
            <w:shd w:val="clear" w:color="auto" w:fill="DAEEF3"/>
          </w:tcPr>
          <w:p w:rsidR="002353E9" w:rsidRPr="002D7CB7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 w:rsidRPr="002D7CB7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1</w:t>
            </w:r>
          </w:p>
        </w:tc>
        <w:tc>
          <w:tcPr>
            <w:tcW w:w="6379" w:type="dxa"/>
          </w:tcPr>
          <w:p w:rsidR="002353E9" w:rsidRDefault="002353E9" w:rsidP="00310D95">
            <w:pPr>
              <w:pStyle w:val="afa"/>
              <w:jc w:val="both"/>
            </w:pPr>
            <w:r>
              <w:t xml:space="preserve">Строительство школы на 250 мест  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 w:rsidRPr="002D7CB7"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2</w:t>
            </w:r>
          </w:p>
        </w:tc>
        <w:tc>
          <w:tcPr>
            <w:tcW w:w="6379" w:type="dxa"/>
          </w:tcPr>
          <w:p w:rsidR="002353E9" w:rsidRDefault="002353E9" w:rsidP="00310D95">
            <w:pPr>
              <w:pStyle w:val="afa"/>
              <w:jc w:val="both"/>
            </w:pPr>
            <w:r>
              <w:t xml:space="preserve">Строительство детского сада на 90 мест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 w:rsidRPr="002D7CB7"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3</w:t>
            </w:r>
          </w:p>
        </w:tc>
        <w:tc>
          <w:tcPr>
            <w:tcW w:w="6379" w:type="dxa"/>
          </w:tcPr>
          <w:p w:rsidR="002353E9" w:rsidRPr="002D7CB7" w:rsidRDefault="002353E9" w:rsidP="00310D95">
            <w:pPr>
              <w:pStyle w:val="afa"/>
              <w:jc w:val="both"/>
            </w:pPr>
            <w:r>
              <w:t xml:space="preserve">Капитальный ремонт Воронцовского детского сада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 w:rsidRPr="002D7CB7"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4</w:t>
            </w:r>
          </w:p>
        </w:tc>
        <w:tc>
          <w:tcPr>
            <w:tcW w:w="6379" w:type="dxa"/>
          </w:tcPr>
          <w:p w:rsidR="002353E9" w:rsidRPr="002D7CB7" w:rsidRDefault="002353E9" w:rsidP="00310D95">
            <w:pPr>
              <w:pStyle w:val="afa"/>
              <w:jc w:val="both"/>
            </w:pPr>
            <w:r>
              <w:t xml:space="preserve">Капитальный ремонт </w:t>
            </w:r>
            <w:proofErr w:type="spellStart"/>
            <w:r>
              <w:t>Воронцовской</w:t>
            </w:r>
            <w:proofErr w:type="spellEnd"/>
            <w:r>
              <w:t xml:space="preserve"> СОШ и строительство спортивного зала при школе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 w:rsidRPr="002D7CB7"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5</w:t>
            </w:r>
          </w:p>
        </w:tc>
        <w:tc>
          <w:tcPr>
            <w:tcW w:w="6379" w:type="dxa"/>
          </w:tcPr>
          <w:p w:rsidR="002353E9" w:rsidRDefault="002353E9" w:rsidP="00310D95">
            <w:pPr>
              <w:pStyle w:val="afa"/>
              <w:jc w:val="both"/>
            </w:pPr>
            <w:r>
              <w:t xml:space="preserve">Капитальный ремонт музыкальной школы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6</w:t>
            </w:r>
          </w:p>
        </w:tc>
        <w:tc>
          <w:tcPr>
            <w:tcW w:w="6379" w:type="dxa"/>
          </w:tcPr>
          <w:p w:rsidR="002353E9" w:rsidRPr="002D7CB7" w:rsidRDefault="002353E9" w:rsidP="00310D95">
            <w:pPr>
              <w:pStyle w:val="afa"/>
              <w:jc w:val="both"/>
            </w:pPr>
            <w:r>
              <w:t xml:space="preserve">Строительство спортивного комплекса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7</w:t>
            </w:r>
          </w:p>
        </w:tc>
        <w:tc>
          <w:tcPr>
            <w:tcW w:w="6379" w:type="dxa"/>
          </w:tcPr>
          <w:p w:rsidR="002353E9" w:rsidRPr="002D7CB7" w:rsidRDefault="002353E9" w:rsidP="00310D95">
            <w:pPr>
              <w:pStyle w:val="afa"/>
              <w:jc w:val="both"/>
            </w:pPr>
            <w:r>
              <w:t xml:space="preserve">Реконструкция </w:t>
            </w:r>
            <w:proofErr w:type="spellStart"/>
            <w:r>
              <w:t>Залиманского</w:t>
            </w:r>
            <w:proofErr w:type="spellEnd"/>
            <w:r>
              <w:t xml:space="preserve"> клуба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  <w:r w:rsidRPr="002D7CB7">
              <w:rPr>
                <w:vanish/>
              </w:rPr>
              <w:t>роительство банно-оздоровительного комплекса в селе Русская Гвоздёвка ( ???  программе "етом сложившегося архитектурно-пла</w:t>
            </w:r>
            <w:r w:rsidRPr="002D7CB7">
              <w:rPr>
                <w:vanish/>
              </w:rPr>
              <w:pgNum/>
            </w:r>
            <w:r w:rsidRPr="002D7CB7">
              <w:rPr>
                <w:vanish/>
              </w:rPr>
              <w:pgNum/>
            </w:r>
            <w:r w:rsidRPr="002D7CB7">
              <w:rPr>
                <w:vanish/>
              </w:rPr>
              <w:pgNum/>
            </w:r>
            <w:r w:rsidRPr="002D7CB7">
              <w:rPr>
                <w:vanish/>
              </w:rPr>
              <w:pgNum/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 w:rsidRPr="002D7CB7"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8</w:t>
            </w:r>
          </w:p>
        </w:tc>
        <w:tc>
          <w:tcPr>
            <w:tcW w:w="6379" w:type="dxa"/>
          </w:tcPr>
          <w:p w:rsidR="002353E9" w:rsidRDefault="002353E9" w:rsidP="00310D95">
            <w:pPr>
              <w:pStyle w:val="afa"/>
              <w:jc w:val="both"/>
            </w:pPr>
            <w:r>
              <w:t xml:space="preserve">Реконструкция Воронцовского ДК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9</w:t>
            </w:r>
          </w:p>
        </w:tc>
        <w:tc>
          <w:tcPr>
            <w:tcW w:w="6379" w:type="dxa"/>
          </w:tcPr>
          <w:p w:rsidR="002353E9" w:rsidRDefault="002353E9" w:rsidP="00310D95">
            <w:pPr>
              <w:pStyle w:val="afa"/>
              <w:jc w:val="both"/>
            </w:pPr>
            <w:r>
              <w:t xml:space="preserve">Реконструкция кинотеатра «Луч» </w:t>
            </w:r>
            <w:proofErr w:type="gramStart"/>
            <w:r>
              <w:t>в</w:t>
            </w:r>
            <w:proofErr w:type="gramEnd"/>
            <w:r>
              <w:t xml:space="preserve"> с. Воронцовка под торгово-развлекательный центр</w:t>
            </w:r>
          </w:p>
        </w:tc>
        <w:tc>
          <w:tcPr>
            <w:tcW w:w="2410" w:type="dxa"/>
          </w:tcPr>
          <w:p w:rsidR="002353E9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10</w:t>
            </w:r>
          </w:p>
        </w:tc>
        <w:tc>
          <w:tcPr>
            <w:tcW w:w="6379" w:type="dxa"/>
          </w:tcPr>
          <w:p w:rsidR="002353E9" w:rsidRPr="002D7CB7" w:rsidRDefault="002353E9" w:rsidP="00310D95">
            <w:pPr>
              <w:pStyle w:val="afa"/>
              <w:jc w:val="both"/>
            </w:pPr>
            <w:r>
              <w:t xml:space="preserve">Строительство здания сбербанка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 w:rsidRPr="002D7CB7">
              <w:t>Первая очередь</w:t>
            </w:r>
          </w:p>
        </w:tc>
      </w:tr>
      <w:tr w:rsidR="002353E9" w:rsidRPr="002D7CB7" w:rsidTr="00310D95">
        <w:trPr>
          <w:trHeight w:val="276"/>
        </w:trPr>
        <w:tc>
          <w:tcPr>
            <w:tcW w:w="567" w:type="dxa"/>
          </w:tcPr>
          <w:p w:rsidR="002353E9" w:rsidRPr="002D7CB7" w:rsidRDefault="002353E9" w:rsidP="00310D95">
            <w:pPr>
              <w:pStyle w:val="afa"/>
              <w:jc w:val="center"/>
            </w:pPr>
            <w:r>
              <w:t>11</w:t>
            </w:r>
          </w:p>
        </w:tc>
        <w:tc>
          <w:tcPr>
            <w:tcW w:w="6379" w:type="dxa"/>
          </w:tcPr>
          <w:p w:rsidR="002353E9" w:rsidRPr="002D7CB7" w:rsidRDefault="002353E9" w:rsidP="00310D95">
            <w:pPr>
              <w:pStyle w:val="afa"/>
              <w:jc w:val="both"/>
            </w:pPr>
            <w:r>
              <w:t xml:space="preserve">Строительство рынка </w:t>
            </w:r>
            <w:proofErr w:type="gramStart"/>
            <w:r>
              <w:t>в</w:t>
            </w:r>
            <w:proofErr w:type="gramEnd"/>
            <w:r>
              <w:t xml:space="preserve"> с. Воронцовка</w:t>
            </w:r>
          </w:p>
        </w:tc>
        <w:tc>
          <w:tcPr>
            <w:tcW w:w="2410" w:type="dxa"/>
          </w:tcPr>
          <w:p w:rsidR="002353E9" w:rsidRPr="002D7CB7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</w:tbl>
    <w:p w:rsidR="002353E9" w:rsidRPr="004724CC" w:rsidRDefault="002353E9" w:rsidP="002353E9">
      <w:pPr>
        <w:ind w:firstLine="567"/>
        <w:jc w:val="both"/>
        <w:rPr>
          <w:b/>
          <w:i/>
        </w:rPr>
      </w:pPr>
      <w:r w:rsidRPr="002D7CB7">
        <w:rPr>
          <w:b/>
          <w:i/>
        </w:rPr>
        <w:t xml:space="preserve">Места размещения объектов </w:t>
      </w:r>
      <w:r w:rsidRPr="00881891">
        <w:rPr>
          <w:b/>
          <w:i/>
        </w:rPr>
        <w:t>социальной инфраструктуры приведены на схемах 2, 1</w:t>
      </w:r>
      <w:r>
        <w:rPr>
          <w:b/>
          <w:i/>
        </w:rPr>
        <w:t>0-</w:t>
      </w:r>
      <w:r w:rsidRPr="00881891">
        <w:rPr>
          <w:b/>
          <w:i/>
        </w:rPr>
        <w:t>1</w:t>
      </w:r>
      <w:r>
        <w:rPr>
          <w:b/>
          <w:i/>
        </w:rPr>
        <w:t>2</w:t>
      </w:r>
      <w:r w:rsidRPr="00881891">
        <w:rPr>
          <w:b/>
          <w:i/>
        </w:rPr>
        <w:t>.</w:t>
      </w:r>
    </w:p>
    <w:p w:rsidR="002353E9" w:rsidRPr="004724CC" w:rsidRDefault="002353E9" w:rsidP="002353E9">
      <w:pPr>
        <w:rPr>
          <w:b/>
          <w:i/>
        </w:rPr>
      </w:pPr>
    </w:p>
    <w:p w:rsidR="002353E9" w:rsidRDefault="002353E9" w:rsidP="002353E9">
      <w:pPr>
        <w:pStyle w:val="ConsPlusNormal"/>
        <w:widowControl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353E9" w:rsidRPr="00FC5AC5" w:rsidRDefault="002353E9" w:rsidP="002353E9">
      <w:pPr>
        <w:pStyle w:val="ConsPlusNormal"/>
        <w:widowControl/>
        <w:ind w:firstLine="567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FC5AC5">
        <w:rPr>
          <w:rFonts w:ascii="Times New Roman" w:hAnsi="Times New Roman"/>
          <w:b/>
          <w:i/>
          <w:sz w:val="24"/>
          <w:szCs w:val="24"/>
        </w:rPr>
        <w:t>2.</w:t>
      </w:r>
      <w:r>
        <w:rPr>
          <w:rFonts w:ascii="Times New Roman" w:hAnsi="Times New Roman"/>
          <w:b/>
          <w:i/>
          <w:sz w:val="24"/>
          <w:szCs w:val="24"/>
        </w:rPr>
        <w:t>3</w:t>
      </w:r>
      <w:r w:rsidRPr="00FC5AC5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6</w:t>
      </w:r>
      <w:r w:rsidRPr="00FC5AC5">
        <w:rPr>
          <w:rFonts w:ascii="Times New Roman" w:hAnsi="Times New Roman"/>
          <w:b/>
          <w:i/>
          <w:sz w:val="24"/>
          <w:szCs w:val="24"/>
        </w:rPr>
        <w:t>. Мероприятия по обеспечению территории сельского поселения объектами массового отдыха жителей, благоустройства и озеленения</w:t>
      </w:r>
    </w:p>
    <w:p w:rsidR="002353E9" w:rsidRPr="004F5A2D" w:rsidRDefault="002353E9" w:rsidP="002353E9">
      <w:pPr>
        <w:shd w:val="clear" w:color="auto" w:fill="FFFFFF"/>
        <w:tabs>
          <w:tab w:val="left" w:pos="15840"/>
        </w:tabs>
        <w:autoSpaceDE w:val="0"/>
        <w:snapToGrid w:val="0"/>
        <w:spacing w:line="100" w:lineRule="atLeast"/>
        <w:ind w:firstLine="567"/>
        <w:jc w:val="center"/>
        <w:rPr>
          <w:rFonts w:cs="Arial"/>
          <w:b/>
          <w:i/>
          <w:iCs/>
          <w:color w:val="000000"/>
          <w:spacing w:val="-3"/>
          <w:shd w:val="clear" w:color="auto" w:fill="FFFFFF"/>
        </w:rPr>
      </w:pPr>
    </w:p>
    <w:tbl>
      <w:tblPr>
        <w:tblW w:w="9356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6237"/>
        <w:gridCol w:w="2268"/>
      </w:tblGrid>
      <w:tr w:rsidR="002353E9" w:rsidRPr="004F5A2D" w:rsidTr="00310D95">
        <w:trPr>
          <w:trHeight w:val="276"/>
        </w:trPr>
        <w:tc>
          <w:tcPr>
            <w:tcW w:w="851" w:type="dxa"/>
            <w:shd w:val="clear" w:color="auto" w:fill="DAEEF3"/>
          </w:tcPr>
          <w:p w:rsidR="002353E9" w:rsidRPr="004F5A2D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 w:rsidRPr="004F5A2D">
              <w:rPr>
                <w:rFonts w:eastAsia="Times New Roman" w:cs="Arial"/>
                <w:b/>
                <w:bCs/>
              </w:rPr>
              <w:t xml:space="preserve">№ </w:t>
            </w:r>
            <w:proofErr w:type="gramStart"/>
            <w:r w:rsidRPr="004F5A2D">
              <w:rPr>
                <w:rFonts w:eastAsia="Times New Roman" w:cs="Arial"/>
                <w:b/>
                <w:bCs/>
              </w:rPr>
              <w:t>п</w:t>
            </w:r>
            <w:proofErr w:type="gramEnd"/>
            <w:r w:rsidRPr="004F5A2D">
              <w:rPr>
                <w:rFonts w:eastAsia="Times New Roman" w:cs="Arial"/>
                <w:b/>
                <w:bCs/>
              </w:rPr>
              <w:t>/п</w:t>
            </w:r>
          </w:p>
        </w:tc>
        <w:tc>
          <w:tcPr>
            <w:tcW w:w="6237" w:type="dxa"/>
            <w:shd w:val="clear" w:color="auto" w:fill="DAEEF3"/>
          </w:tcPr>
          <w:p w:rsidR="002353E9" w:rsidRPr="004F5A2D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 w:rsidRPr="004F5A2D">
              <w:rPr>
                <w:rFonts w:eastAsia="Times New Roman" w:cs="Arial"/>
                <w:b/>
                <w:bCs/>
              </w:rPr>
              <w:t>Наименование мероприятия</w:t>
            </w:r>
          </w:p>
        </w:tc>
        <w:tc>
          <w:tcPr>
            <w:tcW w:w="2268" w:type="dxa"/>
            <w:shd w:val="clear" w:color="auto" w:fill="DAEEF3"/>
          </w:tcPr>
          <w:p w:rsidR="002353E9" w:rsidRPr="004F5A2D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 w:rsidRPr="004F5A2D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2353E9" w:rsidRPr="004F5A2D" w:rsidTr="00310D95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2353E9" w:rsidRPr="004F5A2D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 w:rsidRPr="004F5A2D">
              <w:rPr>
                <w:rFonts w:eastAsia="Times New Roman" w:cs="Arial"/>
              </w:rPr>
              <w:t>1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2353E9" w:rsidRPr="00CA7165" w:rsidRDefault="002353E9" w:rsidP="00310D95">
            <w:pPr>
              <w:jc w:val="both"/>
              <w:rPr>
                <w:rFonts w:eastAsia="TimesNewRomanPSMT"/>
              </w:rPr>
            </w:pPr>
            <w:r w:rsidRPr="00CA7165">
              <w:rPr>
                <w:rFonts w:eastAsia="TimesNewRomanPSMT"/>
              </w:rPr>
              <w:t>Благоустройство и устройство зон отдыха и детских игровых площадок (3 шт.) на территории населенных пунктов.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2353E9" w:rsidRPr="004F5A2D" w:rsidRDefault="002353E9" w:rsidP="00310D95">
            <w:pPr>
              <w:pStyle w:val="a3"/>
              <w:ind w:left="0"/>
              <w:jc w:val="center"/>
            </w:pPr>
            <w:r w:rsidRPr="004F5A2D">
              <w:t>Первая очередь</w:t>
            </w:r>
          </w:p>
        </w:tc>
      </w:tr>
      <w:tr w:rsidR="002353E9" w:rsidRPr="004F5A2D" w:rsidTr="00310D95">
        <w:trPr>
          <w:trHeight w:val="276"/>
        </w:trPr>
        <w:tc>
          <w:tcPr>
            <w:tcW w:w="851" w:type="dxa"/>
            <w:tcBorders>
              <w:bottom w:val="single" w:sz="4" w:space="0" w:color="000000"/>
            </w:tcBorders>
          </w:tcPr>
          <w:p w:rsidR="002353E9" w:rsidRPr="004F5A2D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2353E9" w:rsidRPr="00CA7165" w:rsidRDefault="002353E9" w:rsidP="00310D95">
            <w:pPr>
              <w:jc w:val="both"/>
              <w:rPr>
                <w:rFonts w:eastAsia="TimesNewRomanPSMT"/>
              </w:rPr>
            </w:pPr>
            <w:r w:rsidRPr="00CA7165">
              <w:rPr>
                <w:iCs/>
                <w:spacing w:val="-3"/>
                <w:shd w:val="clear" w:color="auto" w:fill="FFFFFF"/>
              </w:rPr>
              <w:t>Устройство парков (аллей, скверов) в центрах населенных пунктов (1,5 га).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2353E9" w:rsidRPr="004F5A2D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  <w:tr w:rsidR="002353E9" w:rsidRPr="004F5A2D" w:rsidTr="00310D95">
        <w:trPr>
          <w:trHeight w:val="276"/>
        </w:trPr>
        <w:tc>
          <w:tcPr>
            <w:tcW w:w="851" w:type="dxa"/>
            <w:tcBorders>
              <w:bottom w:val="single" w:sz="4" w:space="0" w:color="auto"/>
            </w:tcBorders>
          </w:tcPr>
          <w:p w:rsidR="002353E9" w:rsidRPr="004F5A2D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2353E9" w:rsidRPr="00CA7165" w:rsidRDefault="002353E9" w:rsidP="00310D95">
            <w:pPr>
              <w:jc w:val="both"/>
              <w:rPr>
                <w:rFonts w:eastAsia="TimesNewRomanPSMT"/>
              </w:rPr>
            </w:pPr>
            <w:r w:rsidRPr="00CA7165">
              <w:rPr>
                <w:rFonts w:eastAsia="TimesNewRomanPSMT"/>
              </w:rPr>
              <w:t>Благоустройство участков, прилегающих к общественным зданиям.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353E9" w:rsidRPr="004F5A2D" w:rsidRDefault="002353E9" w:rsidP="00310D95">
            <w:pPr>
              <w:pStyle w:val="a3"/>
              <w:ind w:left="0"/>
              <w:jc w:val="center"/>
            </w:pPr>
            <w:r w:rsidRPr="004F5A2D">
              <w:t>Первая очередь</w:t>
            </w:r>
          </w:p>
        </w:tc>
      </w:tr>
      <w:tr w:rsidR="002353E9" w:rsidRPr="004F5A2D" w:rsidTr="00310D95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Pr="004F5A2D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Pr="00CA7165" w:rsidRDefault="002353E9" w:rsidP="00310D95">
            <w:pPr>
              <w:pStyle w:val="afa"/>
              <w:jc w:val="both"/>
              <w:rPr>
                <w:rFonts w:eastAsia="TimesNewRomanPSMT"/>
              </w:rPr>
            </w:pPr>
            <w:r w:rsidRPr="00CA7165">
              <w:rPr>
                <w:rFonts w:eastAsia="TimesNewRomanPSMT"/>
              </w:rPr>
              <w:t>Устройство пешеходных тротуаров по улицам населенных пунктов сельского поселения.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Pr="004F5A2D" w:rsidRDefault="002353E9" w:rsidP="00310D95">
            <w:pPr>
              <w:pStyle w:val="a3"/>
              <w:ind w:left="0"/>
              <w:jc w:val="center"/>
            </w:pPr>
            <w:r w:rsidRPr="004F5A2D">
              <w:t>Первая очередь</w:t>
            </w:r>
          </w:p>
        </w:tc>
      </w:tr>
      <w:tr w:rsidR="002353E9" w:rsidRPr="004F5A2D" w:rsidTr="00310D95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Pr="004F5A2D" w:rsidRDefault="002353E9" w:rsidP="00310D95">
            <w:pPr>
              <w:pStyle w:val="afa"/>
              <w:jc w:val="both"/>
              <w:rPr>
                <w:rFonts w:ascii="TimesNewRomanPSMT" w:eastAsia="TimesNewRomanPSMT" w:hAnsi="TimesNewRomanPSMT" w:cs="TimesNewRomanPSMT"/>
              </w:rPr>
            </w:pPr>
            <w:r w:rsidRPr="003F1663">
              <w:rPr>
                <w:bCs/>
                <w:iCs/>
                <w:spacing w:val="-3"/>
                <w:shd w:val="clear" w:color="auto" w:fill="FFFFFF"/>
              </w:rPr>
              <w:t>Благоустройство мест</w:t>
            </w:r>
            <w:r>
              <w:rPr>
                <w:bCs/>
                <w:iCs/>
                <w:spacing w:val="-3"/>
                <w:shd w:val="clear" w:color="auto" w:fill="FFFFFF"/>
              </w:rPr>
              <w:t>а</w:t>
            </w:r>
            <w:r w:rsidRPr="003F1663">
              <w:rPr>
                <w:bCs/>
                <w:iCs/>
                <w:spacing w:val="-3"/>
                <w:shd w:val="clear" w:color="auto" w:fill="FFFFFF"/>
              </w:rPr>
              <w:t xml:space="preserve"> общественного купания с обустройством площадок для отдыха</w:t>
            </w:r>
            <w:r>
              <w:rPr>
                <w:bCs/>
                <w:iCs/>
                <w:spacing w:val="-3"/>
                <w:shd w:val="clear" w:color="auto" w:fill="FFFFFF"/>
              </w:rPr>
              <w:t xml:space="preserve"> и пляжа на р. </w:t>
            </w:r>
            <w:proofErr w:type="spellStart"/>
            <w:r>
              <w:rPr>
                <w:bCs/>
                <w:iCs/>
                <w:spacing w:val="-3"/>
                <w:shd w:val="clear" w:color="auto" w:fill="FFFFFF"/>
              </w:rPr>
              <w:t>Осередь</w:t>
            </w:r>
            <w:proofErr w:type="spellEnd"/>
            <w:r w:rsidRPr="003F1663">
              <w:rPr>
                <w:bCs/>
                <w:iCs/>
                <w:spacing w:val="-3"/>
                <w:shd w:val="clear" w:color="auto" w:fill="FFFFFF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Pr="004F5A2D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  <w:tr w:rsidR="002353E9" w:rsidRPr="004F5A2D" w:rsidTr="00310D95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Default="002353E9" w:rsidP="00310D95">
            <w:pPr>
              <w:pStyle w:val="afa"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Строительство стадиона </w:t>
            </w:r>
            <w:proofErr w:type="gramStart"/>
            <w:r>
              <w:rPr>
                <w:rFonts w:eastAsia="Arial" w:cs="Arial"/>
              </w:rPr>
              <w:t>в</w:t>
            </w:r>
            <w:proofErr w:type="gramEnd"/>
            <w:r>
              <w:rPr>
                <w:rFonts w:eastAsia="Arial" w:cs="Arial"/>
              </w:rPr>
              <w:t xml:space="preserve"> с. Воронцовка.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  <w:tr w:rsidR="002353E9" w:rsidRPr="004F5A2D" w:rsidTr="00310D95">
        <w:trPr>
          <w:trHeight w:val="27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Default="002353E9" w:rsidP="00310D95">
            <w:pPr>
              <w:pStyle w:val="afa"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>Озеленение проектируемой школы на 250 мест в селе Воронцовка, из расчета не менее 50 % площади ее территории, в соответствии с требованиями СанПиН 2.4.2.2821-10.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353E9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  <w:tr w:rsidR="002353E9" w:rsidRPr="004F5A2D" w:rsidTr="00310D95">
        <w:trPr>
          <w:trHeight w:val="276"/>
        </w:trPr>
        <w:tc>
          <w:tcPr>
            <w:tcW w:w="851" w:type="dxa"/>
            <w:tcBorders>
              <w:top w:val="single" w:sz="4" w:space="0" w:color="auto"/>
            </w:tcBorders>
          </w:tcPr>
          <w:p w:rsidR="002353E9" w:rsidRDefault="002353E9" w:rsidP="00310D95">
            <w:pPr>
              <w:pStyle w:val="afa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2353E9" w:rsidRDefault="002353E9" w:rsidP="00310D95">
            <w:pPr>
              <w:pStyle w:val="afa"/>
              <w:jc w:val="both"/>
              <w:rPr>
                <w:rFonts w:eastAsia="Arial" w:cs="Arial"/>
              </w:rPr>
            </w:pPr>
            <w:r>
              <w:rPr>
                <w:bCs/>
                <w:iCs/>
                <w:spacing w:val="-3"/>
                <w:shd w:val="clear" w:color="auto" w:fill="FFFFFF"/>
              </w:rPr>
              <w:t>Создание буферной зеленой зоны, отделяющей участок включения (ст. Шипов Лес) от железной дороги.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353E9" w:rsidRDefault="002353E9" w:rsidP="00310D95">
            <w:pPr>
              <w:pStyle w:val="a3"/>
              <w:ind w:left="0"/>
              <w:jc w:val="center"/>
            </w:pPr>
            <w:r>
              <w:t>Первая очередь</w:t>
            </w:r>
          </w:p>
        </w:tc>
      </w:tr>
    </w:tbl>
    <w:p w:rsidR="002353E9" w:rsidRDefault="002353E9" w:rsidP="002353E9">
      <w:pPr>
        <w:ind w:firstLine="567"/>
        <w:jc w:val="both"/>
        <w:rPr>
          <w:b/>
          <w:i/>
        </w:rPr>
      </w:pPr>
      <w:r w:rsidRPr="004F5A2D">
        <w:rPr>
          <w:b/>
          <w:i/>
        </w:rPr>
        <w:t xml:space="preserve">Места размещения объектов приведены на </w:t>
      </w:r>
      <w:r w:rsidRPr="009575F6">
        <w:rPr>
          <w:b/>
          <w:i/>
        </w:rPr>
        <w:t>схемах 2, 12.</w:t>
      </w:r>
    </w:p>
    <w:p w:rsidR="002353E9" w:rsidRDefault="002353E9" w:rsidP="002353E9">
      <w:pPr>
        <w:ind w:firstLine="567"/>
        <w:jc w:val="center"/>
        <w:rPr>
          <w:b/>
          <w:i/>
        </w:rPr>
      </w:pPr>
    </w:p>
    <w:p w:rsidR="002353E9" w:rsidRDefault="002353E9" w:rsidP="002353E9">
      <w:pPr>
        <w:ind w:firstLine="567"/>
        <w:jc w:val="center"/>
        <w:rPr>
          <w:b/>
          <w:i/>
        </w:rPr>
      </w:pPr>
      <w:r>
        <w:rPr>
          <w:b/>
          <w:i/>
        </w:rPr>
        <w:br w:type="page"/>
      </w:r>
      <w:r w:rsidRPr="00161969">
        <w:rPr>
          <w:b/>
          <w:i/>
        </w:rPr>
        <w:lastRenderedPageBreak/>
        <w:t>2.</w:t>
      </w:r>
      <w:r>
        <w:rPr>
          <w:b/>
          <w:i/>
        </w:rPr>
        <w:t>3</w:t>
      </w:r>
      <w:r w:rsidRPr="00161969">
        <w:rPr>
          <w:b/>
          <w:i/>
        </w:rPr>
        <w:t>.</w:t>
      </w:r>
      <w:r>
        <w:rPr>
          <w:b/>
          <w:i/>
        </w:rPr>
        <w:t>7</w:t>
      </w:r>
      <w:r w:rsidRPr="00161969">
        <w:rPr>
          <w:b/>
          <w:i/>
        </w:rPr>
        <w:t>. Мероприятия по организации сбора и вывоза бытовых отходов и мусора, организации мест захоронения</w:t>
      </w:r>
    </w:p>
    <w:p w:rsidR="002353E9" w:rsidRPr="00FB7186" w:rsidRDefault="002353E9" w:rsidP="002353E9">
      <w:pPr>
        <w:ind w:firstLine="567"/>
        <w:jc w:val="center"/>
        <w:rPr>
          <w:b/>
          <w:i/>
        </w:rPr>
      </w:pPr>
    </w:p>
    <w:tbl>
      <w:tblPr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6095"/>
        <w:gridCol w:w="2410"/>
      </w:tblGrid>
      <w:tr w:rsidR="002353E9" w:rsidRPr="00FB7186" w:rsidTr="00310D95">
        <w:trPr>
          <w:trHeight w:val="276"/>
        </w:trPr>
        <w:tc>
          <w:tcPr>
            <w:tcW w:w="851" w:type="dxa"/>
            <w:shd w:val="clear" w:color="auto" w:fill="DAEEF3"/>
          </w:tcPr>
          <w:p w:rsidR="002353E9" w:rsidRPr="00FB7186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 w:rsidRPr="00FB7186">
              <w:rPr>
                <w:rFonts w:eastAsia="Times New Roman" w:cs="Arial"/>
                <w:b/>
                <w:bCs/>
              </w:rPr>
              <w:t xml:space="preserve">№ </w:t>
            </w:r>
            <w:proofErr w:type="gramStart"/>
            <w:r w:rsidRPr="00FB7186">
              <w:rPr>
                <w:rFonts w:eastAsia="Times New Roman" w:cs="Arial"/>
                <w:b/>
                <w:bCs/>
              </w:rPr>
              <w:t>п</w:t>
            </w:r>
            <w:proofErr w:type="gramEnd"/>
            <w:r w:rsidRPr="00FB7186">
              <w:rPr>
                <w:rFonts w:eastAsia="Times New Roman" w:cs="Arial"/>
                <w:b/>
                <w:bCs/>
              </w:rPr>
              <w:t>/п</w:t>
            </w:r>
          </w:p>
        </w:tc>
        <w:tc>
          <w:tcPr>
            <w:tcW w:w="6095" w:type="dxa"/>
            <w:shd w:val="clear" w:color="auto" w:fill="DAEEF3"/>
          </w:tcPr>
          <w:p w:rsidR="002353E9" w:rsidRPr="00FB7186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 w:rsidRPr="00FB7186">
              <w:rPr>
                <w:rFonts w:eastAsia="Times New Roman" w:cs="Arial"/>
                <w:b/>
                <w:bCs/>
              </w:rPr>
              <w:t>Наименование мероприятия</w:t>
            </w:r>
          </w:p>
        </w:tc>
        <w:tc>
          <w:tcPr>
            <w:tcW w:w="2410" w:type="dxa"/>
            <w:shd w:val="clear" w:color="auto" w:fill="DAEEF3"/>
          </w:tcPr>
          <w:p w:rsidR="002353E9" w:rsidRPr="00FB7186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 w:rsidRPr="00FB7186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2353E9" w:rsidRPr="00D12A13" w:rsidTr="00310D95">
        <w:trPr>
          <w:trHeight w:val="276"/>
        </w:trPr>
        <w:tc>
          <w:tcPr>
            <w:tcW w:w="851" w:type="dxa"/>
          </w:tcPr>
          <w:p w:rsidR="002353E9" w:rsidRPr="00D12A13" w:rsidRDefault="002353E9" w:rsidP="00310D95">
            <w:pPr>
              <w:pStyle w:val="afa"/>
              <w:jc w:val="center"/>
            </w:pPr>
            <w:r w:rsidRPr="00D12A13">
              <w:t>1</w:t>
            </w:r>
          </w:p>
        </w:tc>
        <w:tc>
          <w:tcPr>
            <w:tcW w:w="6095" w:type="dxa"/>
          </w:tcPr>
          <w:p w:rsidR="002353E9" w:rsidRPr="00D12A13" w:rsidRDefault="002353E9" w:rsidP="00310D95">
            <w:pPr>
              <w:jc w:val="both"/>
              <w:rPr>
                <w:rFonts w:eastAsia="TimesNewRomanPSMT" w:cs="TimesNewRomanPSMT"/>
              </w:rPr>
            </w:pPr>
            <w:r w:rsidRPr="00D12A13">
              <w:rPr>
                <w:rFonts w:eastAsia="TimesNewRomanPSMT" w:cs="TimesNewRomanPSMT"/>
              </w:rPr>
              <w:t xml:space="preserve">Разработка генеральной схемы </w:t>
            </w:r>
            <w:r>
              <w:rPr>
                <w:rFonts w:eastAsia="TimesNewRomanPSMT" w:cs="TimesNewRomanPSMT"/>
              </w:rPr>
              <w:t>очистки</w:t>
            </w:r>
            <w:r w:rsidRPr="00D12A13">
              <w:rPr>
                <w:rFonts w:eastAsia="TimesNewRomanPSMT" w:cs="TimesNewRomanPSMT"/>
              </w:rPr>
              <w:t xml:space="preserve"> территории поселения.</w:t>
            </w:r>
          </w:p>
        </w:tc>
        <w:tc>
          <w:tcPr>
            <w:tcW w:w="2410" w:type="dxa"/>
          </w:tcPr>
          <w:p w:rsidR="002353E9" w:rsidRPr="00D12A13" w:rsidRDefault="002353E9" w:rsidP="00310D95">
            <w:pPr>
              <w:pStyle w:val="afa"/>
              <w:jc w:val="center"/>
            </w:pPr>
            <w:r w:rsidRPr="00D12A13">
              <w:t>Первая очередь</w:t>
            </w:r>
          </w:p>
        </w:tc>
      </w:tr>
      <w:tr w:rsidR="002353E9" w:rsidRPr="00D12A13" w:rsidTr="00310D95">
        <w:trPr>
          <w:trHeight w:val="276"/>
        </w:trPr>
        <w:tc>
          <w:tcPr>
            <w:tcW w:w="851" w:type="dxa"/>
          </w:tcPr>
          <w:p w:rsidR="002353E9" w:rsidRPr="00D12A13" w:rsidRDefault="002353E9" w:rsidP="00310D95">
            <w:pPr>
              <w:pStyle w:val="afa"/>
              <w:jc w:val="center"/>
            </w:pPr>
            <w:r>
              <w:t>2</w:t>
            </w:r>
          </w:p>
        </w:tc>
        <w:tc>
          <w:tcPr>
            <w:tcW w:w="6095" w:type="dxa"/>
          </w:tcPr>
          <w:p w:rsidR="002353E9" w:rsidRPr="00B36C9E" w:rsidRDefault="002353E9" w:rsidP="00310D95">
            <w:pPr>
              <w:pStyle w:val="a8"/>
              <w:ind w:left="0"/>
            </w:pPr>
            <w:r w:rsidRPr="00175CED">
              <w:t>Рекультивация и санация мест размещения промышленных отходов</w:t>
            </w:r>
          </w:p>
        </w:tc>
        <w:tc>
          <w:tcPr>
            <w:tcW w:w="2410" w:type="dxa"/>
          </w:tcPr>
          <w:p w:rsidR="002353E9" w:rsidRPr="00D12A13" w:rsidRDefault="002353E9" w:rsidP="00310D95">
            <w:pPr>
              <w:pStyle w:val="afa"/>
              <w:jc w:val="center"/>
            </w:pPr>
            <w:r w:rsidRPr="00D12A13">
              <w:t>Первая очередь</w:t>
            </w:r>
          </w:p>
        </w:tc>
      </w:tr>
      <w:tr w:rsidR="002353E9" w:rsidRPr="00D12A13" w:rsidTr="00310D95">
        <w:trPr>
          <w:trHeight w:val="276"/>
        </w:trPr>
        <w:tc>
          <w:tcPr>
            <w:tcW w:w="851" w:type="dxa"/>
          </w:tcPr>
          <w:p w:rsidR="002353E9" w:rsidRPr="00D12A13" w:rsidRDefault="002353E9" w:rsidP="00310D95">
            <w:pPr>
              <w:pStyle w:val="afa"/>
              <w:jc w:val="center"/>
            </w:pPr>
            <w:r>
              <w:t>3</w:t>
            </w:r>
          </w:p>
        </w:tc>
        <w:tc>
          <w:tcPr>
            <w:tcW w:w="6095" w:type="dxa"/>
          </w:tcPr>
          <w:p w:rsidR="002353E9" w:rsidRPr="00D12A13" w:rsidRDefault="002353E9" w:rsidP="00310D95">
            <w:pPr>
              <w:jc w:val="both"/>
            </w:pPr>
            <w:r w:rsidRPr="00D12A13">
              <w:t>Выявление всех несанкционированных свалок и их рекультивация.</w:t>
            </w:r>
          </w:p>
        </w:tc>
        <w:tc>
          <w:tcPr>
            <w:tcW w:w="2410" w:type="dxa"/>
          </w:tcPr>
          <w:p w:rsidR="002353E9" w:rsidRPr="00D12A13" w:rsidRDefault="002353E9" w:rsidP="00310D95">
            <w:pPr>
              <w:pStyle w:val="afa"/>
              <w:jc w:val="center"/>
            </w:pPr>
            <w:r w:rsidRPr="00D12A13">
              <w:t>Первая очередь</w:t>
            </w:r>
          </w:p>
        </w:tc>
      </w:tr>
      <w:tr w:rsidR="002353E9" w:rsidRPr="00D46D81" w:rsidTr="00310D95">
        <w:trPr>
          <w:trHeight w:val="2786"/>
        </w:trPr>
        <w:tc>
          <w:tcPr>
            <w:tcW w:w="851" w:type="dxa"/>
          </w:tcPr>
          <w:p w:rsidR="002353E9" w:rsidRPr="00F07076" w:rsidRDefault="002353E9" w:rsidP="00310D95">
            <w:pPr>
              <w:pStyle w:val="afa"/>
              <w:jc w:val="center"/>
            </w:pPr>
            <w:r w:rsidRPr="00F07076">
              <w:t>4</w:t>
            </w:r>
          </w:p>
        </w:tc>
        <w:tc>
          <w:tcPr>
            <w:tcW w:w="6095" w:type="dxa"/>
          </w:tcPr>
          <w:p w:rsidR="002353E9" w:rsidRPr="00F07076" w:rsidRDefault="002353E9" w:rsidP="00310D95">
            <w:pPr>
              <w:pStyle w:val="FORMATTEXT"/>
              <w:jc w:val="both"/>
            </w:pPr>
            <w:proofErr w:type="gramStart"/>
            <w:r w:rsidRPr="00F07076">
              <w:t>Перевод земельного участка с кадастровым номером  36:20:6000007:69 площадью 2 га из категории земель сельскохозяйственного  назначения в категорию земель промышленности, энергетики, транспорта, связи, радиовещания, телевидения, обороны, безопасности и иного специального назначения с целью размещения площадки для сбора и хранения отходов без навоза и фекалий с последующим вывозом на объект размещения отходов, соответствующий нормативным требованиям (III класс санитарной опасности</w:t>
            </w:r>
            <w:proofErr w:type="gramEnd"/>
            <w:r w:rsidRPr="00F07076">
              <w:t xml:space="preserve"> – СЗЗ 300 м). </w:t>
            </w:r>
            <w:r w:rsidRPr="00F07076">
              <w:rPr>
                <w:b/>
              </w:rPr>
              <w:t xml:space="preserve"> </w:t>
            </w:r>
            <w:r w:rsidRPr="00F07076">
              <w:t xml:space="preserve"> Освоение данной территории возможно при условии соблюдения требований СанПиН 2.2.1/2.1.1.1200-03.</w:t>
            </w:r>
          </w:p>
        </w:tc>
        <w:tc>
          <w:tcPr>
            <w:tcW w:w="2410" w:type="dxa"/>
          </w:tcPr>
          <w:p w:rsidR="002353E9" w:rsidRPr="00F07076" w:rsidRDefault="002353E9" w:rsidP="00310D95">
            <w:pPr>
              <w:pStyle w:val="afa"/>
              <w:jc w:val="center"/>
            </w:pPr>
            <w:r w:rsidRPr="00F07076">
              <w:t>Первая очередь</w:t>
            </w:r>
          </w:p>
        </w:tc>
      </w:tr>
      <w:tr w:rsidR="002353E9" w:rsidRPr="00D46D81" w:rsidTr="00310D95">
        <w:trPr>
          <w:trHeight w:val="276"/>
        </w:trPr>
        <w:tc>
          <w:tcPr>
            <w:tcW w:w="851" w:type="dxa"/>
          </w:tcPr>
          <w:p w:rsidR="002353E9" w:rsidRPr="00D46D81" w:rsidRDefault="002353E9" w:rsidP="00310D95">
            <w:pPr>
              <w:pStyle w:val="afa"/>
              <w:jc w:val="center"/>
            </w:pPr>
            <w:r w:rsidRPr="00D46D81">
              <w:t>5</w:t>
            </w:r>
          </w:p>
        </w:tc>
        <w:tc>
          <w:tcPr>
            <w:tcW w:w="6095" w:type="dxa"/>
          </w:tcPr>
          <w:p w:rsidR="002353E9" w:rsidRPr="00D46D81" w:rsidRDefault="002353E9" w:rsidP="00310D95">
            <w:pPr>
              <w:jc w:val="both"/>
              <w:rPr>
                <w:rFonts w:eastAsia="TimesNewRomanPSMT" w:cs="TimesNewRomanPSMT"/>
              </w:rPr>
            </w:pPr>
            <w:r w:rsidRPr="00D46D81">
              <w:t xml:space="preserve">Строительство </w:t>
            </w:r>
            <w:proofErr w:type="gramStart"/>
            <w:r w:rsidRPr="00D46D81">
              <w:t>в</w:t>
            </w:r>
            <w:proofErr w:type="gramEnd"/>
            <w:r w:rsidRPr="00D46D81">
              <w:t xml:space="preserve"> </w:t>
            </w:r>
            <w:proofErr w:type="gramStart"/>
            <w:r w:rsidRPr="00D46D81">
              <w:t>с</w:t>
            </w:r>
            <w:proofErr w:type="gramEnd"/>
            <w:r w:rsidRPr="00D46D81">
              <w:t>. Воронцовка 5 контейнерных площадок для сбора и временного накопления отходов</w:t>
            </w:r>
            <w:r>
              <w:t xml:space="preserve"> </w:t>
            </w:r>
            <w:r w:rsidRPr="00D46D81">
              <w:rPr>
                <w:kern w:val="24"/>
              </w:rPr>
              <w:t xml:space="preserve">с последующим вывозом на полигон </w:t>
            </w:r>
            <w:r w:rsidRPr="00D46D81">
              <w:t>Павловского муниципального района.</w:t>
            </w:r>
          </w:p>
        </w:tc>
        <w:tc>
          <w:tcPr>
            <w:tcW w:w="2410" w:type="dxa"/>
          </w:tcPr>
          <w:p w:rsidR="002353E9" w:rsidRPr="00D46D81" w:rsidRDefault="002353E9" w:rsidP="00310D95">
            <w:pPr>
              <w:pStyle w:val="afa"/>
              <w:jc w:val="center"/>
            </w:pPr>
            <w:r w:rsidRPr="00D46D81">
              <w:t>Первая очередь</w:t>
            </w:r>
          </w:p>
        </w:tc>
      </w:tr>
      <w:tr w:rsidR="002353E9" w:rsidRPr="00D46D81" w:rsidTr="00310D95">
        <w:trPr>
          <w:trHeight w:val="276"/>
        </w:trPr>
        <w:tc>
          <w:tcPr>
            <w:tcW w:w="851" w:type="dxa"/>
          </w:tcPr>
          <w:p w:rsidR="002353E9" w:rsidRPr="00D46D81" w:rsidRDefault="002353E9" w:rsidP="00310D95">
            <w:pPr>
              <w:pStyle w:val="afa"/>
              <w:jc w:val="center"/>
            </w:pPr>
            <w:r w:rsidRPr="00D46D81">
              <w:t>6</w:t>
            </w:r>
          </w:p>
        </w:tc>
        <w:tc>
          <w:tcPr>
            <w:tcW w:w="6095" w:type="dxa"/>
          </w:tcPr>
          <w:p w:rsidR="002353E9" w:rsidRPr="00D46D81" w:rsidRDefault="002353E9" w:rsidP="00310D95">
            <w:pPr>
              <w:jc w:val="both"/>
              <w:rPr>
                <w:rFonts w:eastAsia="TimesNewRomanPSMT" w:cs="TimesNewRomanPSMT"/>
              </w:rPr>
            </w:pPr>
            <w:r w:rsidRPr="00D46D81">
              <w:t xml:space="preserve">Строительство в п. Новенький 1 контейнерной площадки для сбора и временного накопления отходов </w:t>
            </w:r>
            <w:r w:rsidRPr="00D46D81">
              <w:rPr>
                <w:kern w:val="24"/>
              </w:rPr>
              <w:t>с последующим вывозом на полигон Павловского муниципального района.</w:t>
            </w:r>
          </w:p>
        </w:tc>
        <w:tc>
          <w:tcPr>
            <w:tcW w:w="2410" w:type="dxa"/>
          </w:tcPr>
          <w:p w:rsidR="002353E9" w:rsidRPr="00D46D81" w:rsidRDefault="002353E9" w:rsidP="00310D95">
            <w:pPr>
              <w:pStyle w:val="afa"/>
              <w:jc w:val="center"/>
            </w:pPr>
            <w:r w:rsidRPr="00D46D81">
              <w:t>Первая очередь</w:t>
            </w:r>
          </w:p>
        </w:tc>
      </w:tr>
      <w:tr w:rsidR="002353E9" w:rsidRPr="00D12A13" w:rsidTr="00310D95">
        <w:trPr>
          <w:trHeight w:val="276"/>
        </w:trPr>
        <w:tc>
          <w:tcPr>
            <w:tcW w:w="851" w:type="dxa"/>
          </w:tcPr>
          <w:p w:rsidR="002353E9" w:rsidRDefault="002353E9" w:rsidP="00310D95">
            <w:pPr>
              <w:pStyle w:val="afa"/>
              <w:jc w:val="center"/>
            </w:pPr>
            <w:r>
              <w:t>7</w:t>
            </w:r>
          </w:p>
        </w:tc>
        <w:tc>
          <w:tcPr>
            <w:tcW w:w="6095" w:type="dxa"/>
          </w:tcPr>
          <w:p w:rsidR="002353E9" w:rsidRDefault="002353E9" w:rsidP="00310D95">
            <w:pPr>
              <w:jc w:val="both"/>
            </w:pPr>
            <w:r w:rsidRPr="007C0075">
              <w:t>Строительство на территории рекреационных зон контейнерных  площадок  для сбора и временного накопления отходов, с установкой контейнеров емкостью 0,75 м</w:t>
            </w:r>
            <w:r w:rsidRPr="007C0075">
              <w:rPr>
                <w:kern w:val="24"/>
                <w:vertAlign w:val="superscript"/>
              </w:rPr>
              <w:t>3</w:t>
            </w:r>
            <w:r w:rsidRPr="007C0075">
              <w:rPr>
                <w:kern w:val="24"/>
              </w:rPr>
              <w:t>.</w:t>
            </w:r>
          </w:p>
        </w:tc>
        <w:tc>
          <w:tcPr>
            <w:tcW w:w="2410" w:type="dxa"/>
          </w:tcPr>
          <w:p w:rsidR="002353E9" w:rsidRPr="00D12A13" w:rsidRDefault="002353E9" w:rsidP="00310D95">
            <w:pPr>
              <w:pStyle w:val="afa"/>
              <w:jc w:val="center"/>
            </w:pPr>
            <w:r w:rsidRPr="00D12A13">
              <w:t>Первая очередь</w:t>
            </w:r>
          </w:p>
        </w:tc>
      </w:tr>
      <w:tr w:rsidR="002353E9" w:rsidRPr="00150CF7" w:rsidTr="00310D95">
        <w:trPr>
          <w:trHeight w:val="276"/>
        </w:trPr>
        <w:tc>
          <w:tcPr>
            <w:tcW w:w="851" w:type="dxa"/>
          </w:tcPr>
          <w:p w:rsidR="002353E9" w:rsidRPr="00D12A13" w:rsidRDefault="002353E9" w:rsidP="00310D95">
            <w:pPr>
              <w:pStyle w:val="afa"/>
              <w:jc w:val="center"/>
            </w:pPr>
            <w:r>
              <w:t>8</w:t>
            </w:r>
          </w:p>
        </w:tc>
        <w:tc>
          <w:tcPr>
            <w:tcW w:w="6095" w:type="dxa"/>
          </w:tcPr>
          <w:p w:rsidR="002353E9" w:rsidRPr="00D12A13" w:rsidRDefault="002353E9" w:rsidP="00310D95">
            <w:pPr>
              <w:snapToGrid w:val="0"/>
              <w:jc w:val="both"/>
            </w:pPr>
            <w:r w:rsidRPr="00D12A13">
              <w:t>Благоустройство территории кладбищ:</w:t>
            </w:r>
          </w:p>
          <w:p w:rsidR="002353E9" w:rsidRPr="00D12A13" w:rsidRDefault="002353E9" w:rsidP="00310D95">
            <w:pPr>
              <w:tabs>
                <w:tab w:val="left" w:pos="878"/>
              </w:tabs>
              <w:snapToGrid w:val="0"/>
              <w:jc w:val="both"/>
            </w:pPr>
            <w:r w:rsidRPr="00D12A13">
              <w:t>уборка и очистка территории;</w:t>
            </w:r>
          </w:p>
          <w:p w:rsidR="002353E9" w:rsidRPr="00D12A13" w:rsidRDefault="002353E9" w:rsidP="00310D95">
            <w:pPr>
              <w:pStyle w:val="ConsPlusNormal"/>
              <w:widowControl/>
              <w:tabs>
                <w:tab w:val="left" w:pos="878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2A13">
              <w:rPr>
                <w:rFonts w:ascii="Times New Roman" w:hAnsi="Times New Roman"/>
                <w:sz w:val="24"/>
                <w:szCs w:val="24"/>
              </w:rPr>
              <w:t>устройство мест сбора мусора.</w:t>
            </w:r>
          </w:p>
        </w:tc>
        <w:tc>
          <w:tcPr>
            <w:tcW w:w="2410" w:type="dxa"/>
          </w:tcPr>
          <w:p w:rsidR="002353E9" w:rsidRPr="00150CF7" w:rsidRDefault="002353E9" w:rsidP="00310D95">
            <w:pPr>
              <w:pStyle w:val="afa"/>
              <w:jc w:val="center"/>
            </w:pPr>
            <w:r w:rsidRPr="00D12A13">
              <w:t>Первая очередь</w:t>
            </w:r>
          </w:p>
        </w:tc>
      </w:tr>
    </w:tbl>
    <w:p w:rsidR="002353E9" w:rsidRPr="00F07076" w:rsidRDefault="002353E9" w:rsidP="002353E9">
      <w:pPr>
        <w:ind w:firstLine="567"/>
        <w:jc w:val="both"/>
        <w:rPr>
          <w:b/>
          <w:i/>
        </w:rPr>
      </w:pPr>
      <w:r w:rsidRPr="00F07076">
        <w:rPr>
          <w:b/>
          <w:i/>
        </w:rPr>
        <w:t xml:space="preserve">Места размещения объектов специального назначения на схеме 3, </w:t>
      </w:r>
      <w:r w:rsidRPr="00F07076">
        <w:rPr>
          <w:b/>
          <w:bCs/>
          <w:i/>
          <w:iCs/>
        </w:rPr>
        <w:t>на карте генерального плана</w:t>
      </w:r>
      <w:r w:rsidRPr="00F07076">
        <w:rPr>
          <w:b/>
          <w:i/>
        </w:rPr>
        <w:t>.</w:t>
      </w:r>
    </w:p>
    <w:p w:rsidR="002353E9" w:rsidRPr="00F07076" w:rsidRDefault="002353E9" w:rsidP="002353E9">
      <w:pPr>
        <w:jc w:val="both"/>
        <w:rPr>
          <w:b/>
          <w:i/>
        </w:rPr>
      </w:pPr>
    </w:p>
    <w:p w:rsidR="002353E9" w:rsidRDefault="002353E9" w:rsidP="002353E9">
      <w:pPr>
        <w:ind w:firstLine="567"/>
        <w:jc w:val="center"/>
        <w:rPr>
          <w:b/>
          <w:i/>
          <w:iCs/>
          <w:color w:val="000000"/>
        </w:rPr>
      </w:pPr>
      <w:r>
        <w:rPr>
          <w:b/>
          <w:i/>
        </w:rPr>
        <w:t>2.3.8. М</w:t>
      </w:r>
      <w:r w:rsidRPr="002F4288">
        <w:rPr>
          <w:b/>
          <w:i/>
        </w:rPr>
        <w:t>ероприяти</w:t>
      </w:r>
      <w:r>
        <w:rPr>
          <w:b/>
          <w:i/>
        </w:rPr>
        <w:t>я</w:t>
      </w:r>
      <w:r w:rsidRPr="002F4288">
        <w:rPr>
          <w:b/>
          <w:i/>
        </w:rPr>
        <w:t xml:space="preserve"> </w:t>
      </w:r>
      <w:r w:rsidRPr="002F4288">
        <w:rPr>
          <w:b/>
          <w:i/>
          <w:iCs/>
          <w:color w:val="000000"/>
        </w:rPr>
        <w:t>по сохранению, использованию и популяризации объектов культурного наследия, расположенных на территории поселения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2"/>
        <w:gridCol w:w="6009"/>
        <w:gridCol w:w="2510"/>
      </w:tblGrid>
      <w:tr w:rsidR="002353E9" w:rsidTr="00310D95">
        <w:trPr>
          <w:trHeight w:val="479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EF3"/>
          </w:tcPr>
          <w:p w:rsidR="002353E9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 xml:space="preserve">№ </w:t>
            </w:r>
            <w:proofErr w:type="gramStart"/>
            <w:r>
              <w:rPr>
                <w:rFonts w:eastAsia="Times New Roman" w:cs="Arial"/>
                <w:b/>
                <w:bCs/>
              </w:rPr>
              <w:t>п</w:t>
            </w:r>
            <w:proofErr w:type="gramEnd"/>
            <w:r>
              <w:rPr>
                <w:rFonts w:cs="Arial"/>
                <w:b/>
                <w:bCs/>
              </w:rPr>
              <w:t>/</w:t>
            </w:r>
            <w:r>
              <w:rPr>
                <w:rFonts w:eastAsia="Times New Roman" w:cs="Arial"/>
                <w:b/>
                <w:bCs/>
              </w:rPr>
              <w:t>п</w:t>
            </w:r>
          </w:p>
        </w:tc>
        <w:tc>
          <w:tcPr>
            <w:tcW w:w="6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EF3"/>
          </w:tcPr>
          <w:p w:rsidR="002353E9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>Наименование мероприятия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EEF3"/>
          </w:tcPr>
          <w:p w:rsidR="002353E9" w:rsidRDefault="002353E9" w:rsidP="00310D95">
            <w:pPr>
              <w:pStyle w:val="afa"/>
              <w:jc w:val="center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2353E9" w:rsidTr="00310D95">
        <w:trPr>
          <w:trHeight w:val="537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3E9" w:rsidRPr="00ED0EFB" w:rsidRDefault="002353E9" w:rsidP="00310D95">
            <w:pPr>
              <w:pStyle w:val="afa"/>
              <w:jc w:val="center"/>
            </w:pPr>
            <w:r>
              <w:t>1</w:t>
            </w:r>
          </w:p>
        </w:tc>
        <w:tc>
          <w:tcPr>
            <w:tcW w:w="6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3E9" w:rsidRPr="00ED0EFB" w:rsidRDefault="002353E9" w:rsidP="00310D95">
            <w:pPr>
              <w:tabs>
                <w:tab w:val="left" w:pos="6816"/>
              </w:tabs>
              <w:snapToGrid w:val="0"/>
              <w:jc w:val="both"/>
              <w:rPr>
                <w:rFonts w:cs="Arial"/>
                <w:color w:val="000000"/>
                <w:spacing w:val="-10"/>
              </w:rPr>
            </w:pPr>
            <w:r>
              <w:rPr>
                <w:rFonts w:cs="Arial"/>
                <w:color w:val="000000"/>
                <w:spacing w:val="-10"/>
              </w:rPr>
              <w:t>П</w:t>
            </w:r>
            <w:r w:rsidRPr="00ED0EFB">
              <w:rPr>
                <w:rFonts w:cs="Arial"/>
                <w:color w:val="000000"/>
                <w:spacing w:val="-10"/>
              </w:rPr>
              <w:t>роведени</w:t>
            </w:r>
            <w:r>
              <w:rPr>
                <w:rFonts w:cs="Arial"/>
                <w:color w:val="000000"/>
                <w:spacing w:val="-10"/>
              </w:rPr>
              <w:t>е</w:t>
            </w:r>
            <w:r w:rsidRPr="00ED0EFB">
              <w:rPr>
                <w:rFonts w:cs="Arial"/>
                <w:color w:val="000000"/>
                <w:spacing w:val="-10"/>
              </w:rPr>
              <w:t xml:space="preserve"> историко-культурной экспертизы в отношении земельных участков, подлежащих освоению.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3E9" w:rsidRDefault="002353E9" w:rsidP="00310D95">
            <w:pPr>
              <w:pStyle w:val="afa"/>
              <w:tabs>
                <w:tab w:val="center" w:pos="1200"/>
              </w:tabs>
            </w:pPr>
            <w:r>
              <w:tab/>
            </w:r>
            <w:r w:rsidRPr="00ED0EFB">
              <w:t>Первая очередь</w:t>
            </w:r>
          </w:p>
        </w:tc>
      </w:tr>
      <w:tr w:rsidR="002353E9" w:rsidTr="00310D95">
        <w:trPr>
          <w:trHeight w:val="537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3E9" w:rsidRDefault="002353E9" w:rsidP="00310D95">
            <w:pPr>
              <w:pStyle w:val="afa"/>
              <w:jc w:val="center"/>
            </w:pPr>
            <w:r>
              <w:t>2</w:t>
            </w:r>
          </w:p>
          <w:p w:rsidR="002353E9" w:rsidRDefault="002353E9" w:rsidP="00310D95">
            <w:pPr>
              <w:pStyle w:val="afa"/>
              <w:jc w:val="center"/>
            </w:pPr>
          </w:p>
        </w:tc>
        <w:tc>
          <w:tcPr>
            <w:tcW w:w="6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3E9" w:rsidRPr="00B649C1" w:rsidRDefault="002353E9" w:rsidP="00310D9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649C1">
              <w:rPr>
                <w:color w:val="000000"/>
              </w:rPr>
              <w:t>Проведение мероприятий по разработке и утверждению</w:t>
            </w:r>
          </w:p>
          <w:p w:rsidR="002353E9" w:rsidRPr="00B649C1" w:rsidRDefault="002353E9" w:rsidP="00310D9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649C1">
              <w:rPr>
                <w:color w:val="000000"/>
              </w:rPr>
              <w:t>проектов охранных зон объектов культурного наследия,</w:t>
            </w:r>
          </w:p>
          <w:p w:rsidR="002353E9" w:rsidRPr="00B649C1" w:rsidRDefault="002353E9" w:rsidP="00310D9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649C1">
              <w:rPr>
                <w:color w:val="000000"/>
              </w:rPr>
              <w:t>назначению режимов использования территорий в границах</w:t>
            </w:r>
            <w:r>
              <w:rPr>
                <w:color w:val="000000"/>
              </w:rPr>
              <w:t xml:space="preserve"> </w:t>
            </w:r>
            <w:r w:rsidRPr="00B649C1">
              <w:rPr>
                <w:color w:val="000000"/>
              </w:rPr>
              <w:t>охранных зон</w:t>
            </w:r>
            <w:r>
              <w:rPr>
                <w:color w:val="000000"/>
              </w:rPr>
              <w:t>.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3E9" w:rsidRPr="00ED0EFB" w:rsidRDefault="002353E9" w:rsidP="00310D95">
            <w:pPr>
              <w:pStyle w:val="afa"/>
              <w:jc w:val="center"/>
            </w:pPr>
            <w:r w:rsidRPr="00ED0EFB">
              <w:t>Первая очередь</w:t>
            </w:r>
          </w:p>
        </w:tc>
      </w:tr>
      <w:tr w:rsidR="002353E9" w:rsidTr="00310D95">
        <w:trPr>
          <w:trHeight w:val="366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3E9" w:rsidRDefault="002353E9" w:rsidP="00310D95">
            <w:pPr>
              <w:pStyle w:val="afa"/>
              <w:jc w:val="center"/>
            </w:pPr>
            <w:r>
              <w:t>3</w:t>
            </w:r>
          </w:p>
        </w:tc>
        <w:tc>
          <w:tcPr>
            <w:tcW w:w="6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3E9" w:rsidRPr="00B649C1" w:rsidRDefault="002353E9" w:rsidP="00310D9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649C1">
              <w:rPr>
                <w:color w:val="000000"/>
              </w:rPr>
              <w:t>Проведение мероприятий, направленных на сохранение и</w:t>
            </w:r>
            <w:r>
              <w:rPr>
                <w:color w:val="000000"/>
              </w:rPr>
              <w:t xml:space="preserve"> </w:t>
            </w:r>
            <w:r w:rsidRPr="00B649C1">
              <w:rPr>
                <w:color w:val="000000"/>
              </w:rPr>
              <w:t>популяризацию объектов культурного наследия в рамках</w:t>
            </w:r>
            <w:r>
              <w:rPr>
                <w:color w:val="000000"/>
              </w:rPr>
              <w:t xml:space="preserve"> </w:t>
            </w:r>
            <w:r w:rsidRPr="00B649C1">
              <w:rPr>
                <w:color w:val="000000"/>
              </w:rPr>
              <w:t>работы с детьми и молодежью, в рамках организации</w:t>
            </w:r>
            <w:r>
              <w:rPr>
                <w:color w:val="000000"/>
              </w:rPr>
              <w:t xml:space="preserve"> </w:t>
            </w:r>
            <w:r w:rsidRPr="00B649C1">
              <w:rPr>
                <w:color w:val="000000"/>
              </w:rPr>
              <w:t>библиотечного обслуживания населения, в рамках создания</w:t>
            </w:r>
            <w:r>
              <w:rPr>
                <w:color w:val="000000"/>
              </w:rPr>
              <w:t xml:space="preserve"> </w:t>
            </w:r>
            <w:r w:rsidRPr="00B649C1">
              <w:rPr>
                <w:color w:val="000000"/>
              </w:rPr>
              <w:t>условий для организации досуга населения района.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53E9" w:rsidRPr="00ED0EFB" w:rsidRDefault="002353E9" w:rsidP="00310D95">
            <w:pPr>
              <w:pStyle w:val="afa"/>
              <w:jc w:val="center"/>
            </w:pPr>
            <w:r w:rsidRPr="00ED0EFB">
              <w:t>Первая очередь</w:t>
            </w:r>
          </w:p>
        </w:tc>
      </w:tr>
    </w:tbl>
    <w:p w:rsidR="002353E9" w:rsidRPr="00A76630" w:rsidRDefault="002353E9" w:rsidP="002353E9">
      <w:pPr>
        <w:ind w:firstLine="567"/>
        <w:jc w:val="both"/>
        <w:rPr>
          <w:b/>
          <w:i/>
        </w:rPr>
      </w:pPr>
      <w:r w:rsidRPr="00A76630">
        <w:rPr>
          <w:b/>
          <w:i/>
        </w:rPr>
        <w:t xml:space="preserve">Места размещения объектов приведены </w:t>
      </w:r>
      <w:r w:rsidRPr="00881891">
        <w:rPr>
          <w:b/>
          <w:i/>
        </w:rPr>
        <w:t xml:space="preserve">на схеме </w:t>
      </w:r>
      <w:r>
        <w:rPr>
          <w:b/>
          <w:i/>
        </w:rPr>
        <w:t>3</w:t>
      </w:r>
      <w:r w:rsidRPr="00881891">
        <w:rPr>
          <w:b/>
          <w:i/>
        </w:rPr>
        <w:t>.</w:t>
      </w:r>
    </w:p>
    <w:p w:rsidR="002353E9" w:rsidRDefault="002353E9" w:rsidP="002353E9">
      <w:pPr>
        <w:pStyle w:val="ConsPlusNormal"/>
        <w:widowControl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D5B9C" w:rsidRDefault="003D5B9C" w:rsidP="002353E9">
      <w:pPr>
        <w:pStyle w:val="ConsPlusNormal"/>
        <w:widowControl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D5B9C" w:rsidRDefault="003D5B9C" w:rsidP="002353E9">
      <w:pPr>
        <w:pStyle w:val="ConsPlusNormal"/>
        <w:widowControl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D5B9C" w:rsidRDefault="003D5B9C" w:rsidP="002353E9">
      <w:pPr>
        <w:pStyle w:val="ConsPlusNormal"/>
        <w:widowControl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353E9" w:rsidRPr="00257732" w:rsidRDefault="002353E9" w:rsidP="002353E9">
      <w:pPr>
        <w:pStyle w:val="ConsPlusNormal"/>
        <w:widowControl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2.3.9</w:t>
      </w:r>
      <w:r w:rsidRPr="00257732">
        <w:rPr>
          <w:rFonts w:ascii="Times New Roman" w:hAnsi="Times New Roman"/>
          <w:b/>
          <w:i/>
          <w:sz w:val="24"/>
          <w:szCs w:val="24"/>
        </w:rPr>
        <w:t>. Мероприятия по предотвращению чрезвычайных ситуаций природного и техногенного характера</w:t>
      </w:r>
    </w:p>
    <w:p w:rsidR="002353E9" w:rsidRDefault="002353E9" w:rsidP="002353E9">
      <w:pPr>
        <w:ind w:firstLine="567"/>
        <w:jc w:val="both"/>
        <w:rPr>
          <w:rFonts w:ascii="TimesNewRomanPSMT" w:eastAsia="TimesNewRomanPSMT" w:hAnsi="TimesNewRomanPSMT" w:cs="TimesNewRomanPSMT"/>
        </w:rPr>
      </w:pPr>
    </w:p>
    <w:p w:rsidR="002353E9" w:rsidRPr="00CA7165" w:rsidRDefault="002353E9" w:rsidP="002353E9">
      <w:pPr>
        <w:ind w:firstLine="567"/>
        <w:jc w:val="both"/>
        <w:rPr>
          <w:rFonts w:eastAsia="TimesNewRomanPSMT"/>
        </w:rPr>
      </w:pPr>
      <w:r w:rsidRPr="00CA7165">
        <w:rPr>
          <w:rFonts w:eastAsia="TimesNewRomanPSMT"/>
        </w:rPr>
        <w:t>Основной задачей гражданской обороны сельского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</w:t>
      </w:r>
    </w:p>
    <w:p w:rsidR="002353E9" w:rsidRPr="00CA7165" w:rsidRDefault="002353E9" w:rsidP="002353E9">
      <w:pPr>
        <w:ind w:firstLine="567"/>
        <w:jc w:val="both"/>
        <w:rPr>
          <w:rFonts w:eastAsia="TimesNewRomanPSMT"/>
        </w:rPr>
      </w:pPr>
      <w:r w:rsidRPr="00CA7165">
        <w:rPr>
          <w:rFonts w:eastAsia="TimesNewRomanPSMT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2353E9" w:rsidRPr="00CA7165" w:rsidRDefault="002353E9" w:rsidP="002353E9">
      <w:pPr>
        <w:widowControl w:val="0"/>
        <w:numPr>
          <w:ilvl w:val="0"/>
          <w:numId w:val="18"/>
        </w:numPr>
        <w:suppressAutoHyphens/>
        <w:autoSpaceDE w:val="0"/>
        <w:jc w:val="both"/>
        <w:rPr>
          <w:rFonts w:eastAsia="TimesNewRomanPSMT"/>
        </w:rPr>
      </w:pPr>
      <w:r w:rsidRPr="00CA7165">
        <w:rPr>
          <w:rFonts w:eastAsia="TimesNewRomanPSMT"/>
        </w:rPr>
        <w:t>проведением радиационной, химической и бактериологической разведки, дозиметрического и химического контроля;</w:t>
      </w:r>
    </w:p>
    <w:p w:rsidR="002353E9" w:rsidRPr="00CA7165" w:rsidRDefault="002353E9" w:rsidP="002353E9">
      <w:pPr>
        <w:widowControl w:val="0"/>
        <w:numPr>
          <w:ilvl w:val="0"/>
          <w:numId w:val="18"/>
        </w:numPr>
        <w:suppressAutoHyphens/>
        <w:autoSpaceDE w:val="0"/>
        <w:jc w:val="both"/>
        <w:rPr>
          <w:rFonts w:eastAsia="TimesNewRomanPSMT"/>
        </w:rPr>
      </w:pPr>
      <w:r w:rsidRPr="00CA7165">
        <w:rPr>
          <w:rFonts w:eastAsia="TimesNewRomanPSMT"/>
        </w:rPr>
        <w:t xml:space="preserve">защитой продовольствия, пищевого сырья, </w:t>
      </w:r>
      <w:proofErr w:type="spellStart"/>
      <w:r w:rsidRPr="00CA7165">
        <w:rPr>
          <w:rFonts w:eastAsia="TimesNewRomanPSMT"/>
        </w:rPr>
        <w:t>водоисточников</w:t>
      </w:r>
      <w:proofErr w:type="spellEnd"/>
      <w:r w:rsidRPr="00CA7165">
        <w:rPr>
          <w:rFonts w:eastAsia="TimesNewRomanPSMT"/>
        </w:rPr>
        <w:t xml:space="preserve"> и систем водоснабжения от заражения радиоактивными, отравляющими веществами и бактериальными средствами, проведением других мероприятий, предупреждающих употребление населением зараженного продовольствия и воды;</w:t>
      </w:r>
    </w:p>
    <w:p w:rsidR="002353E9" w:rsidRPr="00CA7165" w:rsidRDefault="002353E9" w:rsidP="002353E9">
      <w:pPr>
        <w:widowControl w:val="0"/>
        <w:numPr>
          <w:ilvl w:val="0"/>
          <w:numId w:val="18"/>
        </w:numPr>
        <w:suppressAutoHyphens/>
        <w:autoSpaceDE w:val="0"/>
        <w:jc w:val="both"/>
        <w:rPr>
          <w:rFonts w:eastAsia="TimesNewRomanPSMT"/>
        </w:rPr>
      </w:pPr>
      <w:r w:rsidRPr="00CA7165">
        <w:rPr>
          <w:rFonts w:eastAsia="TimesNewRomanPSMT"/>
        </w:rPr>
        <w:t>проведением противоэпидемических, санитарно-гигиенических и пожарн</w:t>
      </w:r>
      <w:proofErr w:type="gramStart"/>
      <w:r w:rsidRPr="00CA7165">
        <w:rPr>
          <w:rFonts w:eastAsia="TimesNewRomanPSMT"/>
        </w:rPr>
        <w:t>о-</w:t>
      </w:r>
      <w:proofErr w:type="gramEnd"/>
      <w:r w:rsidRPr="00CA7165">
        <w:rPr>
          <w:rFonts w:eastAsia="TimesNewRomanPSMT"/>
        </w:rPr>
        <w:t xml:space="preserve"> профилактических мероприятий, уменьшающих опасность возникновения и распространения инфекционных заболеваний и пожаров;</w:t>
      </w:r>
    </w:p>
    <w:p w:rsidR="002353E9" w:rsidRPr="00CA7165" w:rsidRDefault="002353E9" w:rsidP="002353E9">
      <w:pPr>
        <w:widowControl w:val="0"/>
        <w:numPr>
          <w:ilvl w:val="0"/>
          <w:numId w:val="18"/>
        </w:numPr>
        <w:suppressAutoHyphens/>
        <w:autoSpaceDE w:val="0"/>
        <w:jc w:val="both"/>
        <w:rPr>
          <w:rFonts w:eastAsia="TimesNewRomanPSMT"/>
        </w:rPr>
      </w:pPr>
      <w:r w:rsidRPr="00CA7165">
        <w:rPr>
          <w:rFonts w:eastAsia="TimesNewRomanPSMT"/>
        </w:rPr>
        <w:t>проведением аварийно-спасательных и других неотложных работ.</w:t>
      </w:r>
    </w:p>
    <w:p w:rsidR="002353E9" w:rsidRDefault="002353E9" w:rsidP="002353E9">
      <w:pPr>
        <w:jc w:val="both"/>
      </w:pPr>
    </w:p>
    <w:p w:rsidR="002353E9" w:rsidRDefault="002353E9" w:rsidP="002353E9">
      <w:pPr>
        <w:jc w:val="both"/>
      </w:pPr>
      <w:r>
        <w:tab/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353E9" w:rsidRPr="00D15A5C" w:rsidRDefault="002353E9" w:rsidP="002353E9">
      <w:pPr>
        <w:pStyle w:val="ConsPlusNormal"/>
        <w:widowControl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15A5C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4</w:t>
      </w:r>
      <w:r w:rsidRPr="00D15A5C">
        <w:rPr>
          <w:rFonts w:ascii="Times New Roman" w:hAnsi="Times New Roman"/>
          <w:b/>
          <w:sz w:val="24"/>
          <w:szCs w:val="24"/>
        </w:rPr>
        <w:t>. Мероприятия по охране окружающей среды</w:t>
      </w: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353E9" w:rsidRDefault="002353E9" w:rsidP="002353E9">
      <w:pPr>
        <w:pStyle w:val="ConsPlusNormal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  <w:r w:rsidRPr="00D15A5C">
        <w:rPr>
          <w:rFonts w:ascii="Times New Roman" w:hAnsi="Times New Roman"/>
          <w:sz w:val="24"/>
          <w:szCs w:val="24"/>
        </w:rPr>
        <w:t>Генеральным планом намечены следующие планируемые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сельского поселения:</w:t>
      </w:r>
    </w:p>
    <w:tbl>
      <w:tblPr>
        <w:tblW w:w="0" w:type="auto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8789"/>
      </w:tblGrid>
      <w:tr w:rsidR="002353E9" w:rsidRPr="00D15A5C" w:rsidTr="00310D95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  <w:shd w:val="clear" w:color="auto" w:fill="DAEEF3"/>
          </w:tcPr>
          <w:p w:rsidR="002353E9" w:rsidRPr="00D15A5C" w:rsidRDefault="002353E9" w:rsidP="00310D95">
            <w:pPr>
              <w:pStyle w:val="afa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15A5C">
              <w:rPr>
                <w:rFonts w:cs="Arial"/>
                <w:b/>
                <w:bCs/>
                <w:sz w:val="22"/>
                <w:szCs w:val="22"/>
              </w:rPr>
              <w:t>№</w:t>
            </w:r>
          </w:p>
          <w:p w:rsidR="002353E9" w:rsidRPr="00D15A5C" w:rsidRDefault="002353E9" w:rsidP="00310D95">
            <w:pPr>
              <w:pStyle w:val="afa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15A5C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D15A5C">
              <w:rPr>
                <w:rFonts w:cs="Arial"/>
                <w:b/>
                <w:bCs/>
                <w:sz w:val="22"/>
                <w:szCs w:val="22"/>
              </w:rPr>
              <w:t>п</w:t>
            </w:r>
            <w:proofErr w:type="gramEnd"/>
            <w:r w:rsidRPr="00D15A5C">
              <w:rPr>
                <w:rFonts w:cs="Arial"/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8789" w:type="dxa"/>
            <w:tcBorders>
              <w:bottom w:val="single" w:sz="4" w:space="0" w:color="000000"/>
            </w:tcBorders>
            <w:shd w:val="clear" w:color="auto" w:fill="DAEEF3"/>
          </w:tcPr>
          <w:p w:rsidR="002353E9" w:rsidRPr="00D15A5C" w:rsidRDefault="002353E9" w:rsidP="00310D95">
            <w:pPr>
              <w:pStyle w:val="afa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15A5C">
              <w:rPr>
                <w:rFonts w:cs="Arial"/>
                <w:b/>
                <w:bCs/>
                <w:sz w:val="22"/>
                <w:szCs w:val="22"/>
              </w:rPr>
              <w:t>Наименование мероприятия</w:t>
            </w:r>
          </w:p>
        </w:tc>
      </w:tr>
      <w:tr w:rsidR="002353E9" w:rsidRPr="00D15A5C" w:rsidTr="00310D95">
        <w:trPr>
          <w:trHeight w:val="185"/>
        </w:trPr>
        <w:tc>
          <w:tcPr>
            <w:tcW w:w="9356" w:type="dxa"/>
            <w:gridSpan w:val="2"/>
          </w:tcPr>
          <w:p w:rsidR="002353E9" w:rsidRPr="00D15A5C" w:rsidRDefault="002353E9" w:rsidP="00310D95">
            <w:pPr>
              <w:pStyle w:val="afa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Инженерная подготовка территории</w:t>
            </w:r>
          </w:p>
        </w:tc>
      </w:tr>
      <w:tr w:rsidR="002353E9" w:rsidRPr="00D15A5C" w:rsidTr="00310D95">
        <w:trPr>
          <w:trHeight w:val="276"/>
        </w:trPr>
        <w:tc>
          <w:tcPr>
            <w:tcW w:w="567" w:type="dxa"/>
          </w:tcPr>
          <w:p w:rsidR="002353E9" w:rsidRPr="004C4EE9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 w:rsidRPr="004C4EE9">
              <w:rPr>
                <w:sz w:val="22"/>
                <w:szCs w:val="22"/>
              </w:rPr>
              <w:t>1</w:t>
            </w:r>
          </w:p>
        </w:tc>
        <w:tc>
          <w:tcPr>
            <w:tcW w:w="8789" w:type="dxa"/>
          </w:tcPr>
          <w:p w:rsidR="002353E9" w:rsidRPr="004C4EE9" w:rsidRDefault="002353E9" w:rsidP="00310D95">
            <w:pPr>
              <w:pStyle w:val="afa"/>
              <w:rPr>
                <w:sz w:val="22"/>
                <w:szCs w:val="22"/>
              </w:rPr>
            </w:pPr>
            <w:r w:rsidRPr="004C4EE9">
              <w:rPr>
                <w:sz w:val="22"/>
                <w:szCs w:val="22"/>
              </w:rPr>
              <w:t>Дамбы обвал</w:t>
            </w:r>
            <w:r>
              <w:rPr>
                <w:sz w:val="22"/>
                <w:szCs w:val="22"/>
              </w:rPr>
              <w:t>о</w:t>
            </w:r>
            <w:r w:rsidRPr="004C4EE9">
              <w:rPr>
                <w:sz w:val="22"/>
                <w:szCs w:val="22"/>
              </w:rPr>
              <w:t>вания</w:t>
            </w:r>
            <w:r>
              <w:rPr>
                <w:sz w:val="22"/>
                <w:szCs w:val="22"/>
              </w:rPr>
              <w:t xml:space="preserve"> до отметок, исключающих затопление.</w:t>
            </w:r>
          </w:p>
        </w:tc>
      </w:tr>
      <w:tr w:rsidR="002353E9" w:rsidRPr="00D15A5C" w:rsidTr="00310D95">
        <w:trPr>
          <w:trHeight w:val="276"/>
        </w:trPr>
        <w:tc>
          <w:tcPr>
            <w:tcW w:w="567" w:type="dxa"/>
          </w:tcPr>
          <w:p w:rsidR="002353E9" w:rsidRPr="004C4EE9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 w:rsidRPr="004C4EE9">
              <w:rPr>
                <w:sz w:val="22"/>
                <w:szCs w:val="22"/>
              </w:rPr>
              <w:t>2</w:t>
            </w:r>
          </w:p>
        </w:tc>
        <w:tc>
          <w:tcPr>
            <w:tcW w:w="8789" w:type="dxa"/>
          </w:tcPr>
          <w:p w:rsidR="002353E9" w:rsidRPr="004C4EE9" w:rsidRDefault="002353E9" w:rsidP="00310D95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Подсыпка затапливаемых территорий.</w:t>
            </w:r>
          </w:p>
        </w:tc>
      </w:tr>
      <w:tr w:rsidR="002353E9" w:rsidRPr="00D15A5C" w:rsidTr="00310D95">
        <w:trPr>
          <w:trHeight w:val="159"/>
        </w:trPr>
        <w:tc>
          <w:tcPr>
            <w:tcW w:w="9356" w:type="dxa"/>
            <w:gridSpan w:val="2"/>
          </w:tcPr>
          <w:p w:rsidR="002353E9" w:rsidRPr="00D15A5C" w:rsidRDefault="002353E9" w:rsidP="00310D95">
            <w:pPr>
              <w:pStyle w:val="afa"/>
              <w:jc w:val="center"/>
              <w:rPr>
                <w:b/>
                <w:sz w:val="22"/>
                <w:szCs w:val="22"/>
              </w:rPr>
            </w:pPr>
            <w:r w:rsidRPr="00D15A5C">
              <w:rPr>
                <w:b/>
                <w:sz w:val="22"/>
                <w:szCs w:val="22"/>
              </w:rPr>
              <w:t>Воздушный бассейн</w:t>
            </w:r>
          </w:p>
        </w:tc>
      </w:tr>
      <w:tr w:rsidR="002353E9" w:rsidRPr="0041113D" w:rsidTr="00310D95">
        <w:trPr>
          <w:trHeight w:val="276"/>
        </w:trPr>
        <w:tc>
          <w:tcPr>
            <w:tcW w:w="567" w:type="dxa"/>
          </w:tcPr>
          <w:p w:rsidR="002353E9" w:rsidRPr="0041113D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789" w:type="dxa"/>
          </w:tcPr>
          <w:p w:rsidR="002353E9" w:rsidRPr="0041113D" w:rsidRDefault="002353E9" w:rsidP="00310D95">
            <w:pPr>
              <w:pStyle w:val="afa"/>
              <w:rPr>
                <w:sz w:val="22"/>
                <w:szCs w:val="22"/>
              </w:rPr>
            </w:pPr>
            <w:r w:rsidRPr="0041113D">
              <w:rPr>
                <w:rFonts w:eastAsia="TimesNewRomanPSMT" w:cs="TimesNewRomanPSMT"/>
                <w:sz w:val="22"/>
                <w:szCs w:val="22"/>
              </w:rPr>
              <w:t xml:space="preserve">Разработка проектов санитарно-защитных зон действующих предприятий. </w:t>
            </w:r>
          </w:p>
        </w:tc>
      </w:tr>
      <w:tr w:rsidR="002353E9" w:rsidRPr="0041113D" w:rsidTr="00310D95">
        <w:trPr>
          <w:trHeight w:val="276"/>
        </w:trPr>
        <w:tc>
          <w:tcPr>
            <w:tcW w:w="567" w:type="dxa"/>
          </w:tcPr>
          <w:p w:rsidR="002353E9" w:rsidRPr="0041113D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789" w:type="dxa"/>
          </w:tcPr>
          <w:p w:rsidR="002353E9" w:rsidRPr="0041113D" w:rsidRDefault="002353E9" w:rsidP="00310D95">
            <w:pPr>
              <w:pStyle w:val="afa"/>
              <w:rPr>
                <w:rFonts w:eastAsia="TimesNewRomanPSMT" w:cs="TimesNewRomanPSMT"/>
                <w:sz w:val="22"/>
                <w:szCs w:val="22"/>
              </w:rPr>
            </w:pPr>
            <w:r>
              <w:rPr>
                <w:rFonts w:eastAsia="TimesNewRomanPSMT" w:cs="TimesNewRomanPSMT"/>
                <w:sz w:val="22"/>
                <w:szCs w:val="22"/>
              </w:rPr>
              <w:t xml:space="preserve">Организация выбросов загрязняющих веществ в атмосферу и оснащение источников выбросов </w:t>
            </w:r>
            <w:proofErr w:type="spellStart"/>
            <w:r>
              <w:rPr>
                <w:rFonts w:eastAsia="TimesNewRomanPSMT" w:cs="TimesNewRomanPSMT"/>
                <w:sz w:val="22"/>
                <w:szCs w:val="22"/>
              </w:rPr>
              <w:t>газопылеулавливающими</w:t>
            </w:r>
            <w:proofErr w:type="spellEnd"/>
            <w:r>
              <w:rPr>
                <w:rFonts w:eastAsia="TimesNewRomanPSMT" w:cs="TimesNewRomanPSMT"/>
                <w:sz w:val="22"/>
                <w:szCs w:val="22"/>
              </w:rPr>
              <w:t xml:space="preserve"> установками.</w:t>
            </w:r>
          </w:p>
        </w:tc>
      </w:tr>
      <w:tr w:rsidR="002353E9" w:rsidRPr="0041113D" w:rsidTr="00310D95">
        <w:trPr>
          <w:trHeight w:val="276"/>
        </w:trPr>
        <w:tc>
          <w:tcPr>
            <w:tcW w:w="567" w:type="dxa"/>
          </w:tcPr>
          <w:p w:rsidR="002353E9" w:rsidRPr="0041113D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789" w:type="dxa"/>
          </w:tcPr>
          <w:p w:rsidR="002353E9" w:rsidRPr="0041113D" w:rsidRDefault="002353E9" w:rsidP="00310D95">
            <w:pPr>
              <w:pStyle w:val="afa"/>
              <w:rPr>
                <w:sz w:val="22"/>
                <w:szCs w:val="22"/>
              </w:rPr>
            </w:pPr>
            <w:r w:rsidRPr="0041113D">
              <w:rPr>
                <w:sz w:val="22"/>
                <w:szCs w:val="22"/>
              </w:rPr>
              <w:t>Перевод автотранспорта на газовое топливо.</w:t>
            </w:r>
          </w:p>
        </w:tc>
      </w:tr>
      <w:tr w:rsidR="002353E9" w:rsidRPr="0041113D" w:rsidTr="00310D95">
        <w:trPr>
          <w:trHeight w:val="276"/>
        </w:trPr>
        <w:tc>
          <w:tcPr>
            <w:tcW w:w="567" w:type="dxa"/>
          </w:tcPr>
          <w:p w:rsidR="002353E9" w:rsidRPr="0041113D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789" w:type="dxa"/>
          </w:tcPr>
          <w:p w:rsidR="002353E9" w:rsidRPr="0041113D" w:rsidRDefault="002353E9" w:rsidP="00310D95">
            <w:pPr>
              <w:pStyle w:val="afa"/>
              <w:rPr>
                <w:sz w:val="22"/>
                <w:szCs w:val="22"/>
              </w:rPr>
            </w:pPr>
            <w:r w:rsidRPr="0041113D">
              <w:rPr>
                <w:sz w:val="22"/>
                <w:szCs w:val="22"/>
              </w:rPr>
              <w:t xml:space="preserve">Озеленение </w:t>
            </w:r>
            <w:r>
              <w:rPr>
                <w:sz w:val="22"/>
                <w:szCs w:val="22"/>
              </w:rPr>
              <w:t xml:space="preserve">магистральных </w:t>
            </w:r>
            <w:r w:rsidRPr="0041113D">
              <w:rPr>
                <w:sz w:val="22"/>
                <w:szCs w:val="22"/>
              </w:rPr>
              <w:t xml:space="preserve">улиц </w:t>
            </w:r>
            <w:r>
              <w:rPr>
                <w:sz w:val="22"/>
                <w:szCs w:val="22"/>
              </w:rPr>
              <w:t xml:space="preserve">и санитарно-защитных зон </w:t>
            </w:r>
            <w:r w:rsidRPr="0041113D">
              <w:rPr>
                <w:sz w:val="22"/>
                <w:szCs w:val="22"/>
              </w:rPr>
              <w:t>двухъярусной посадкой зеленых насаждений</w:t>
            </w:r>
            <w:r w:rsidRPr="0041113D">
              <w:rPr>
                <w:rFonts w:eastAsia="TimesNewRomanPSMT" w:cs="TimesNewRomanPSMT"/>
                <w:sz w:val="22"/>
                <w:szCs w:val="22"/>
              </w:rPr>
              <w:t>.</w:t>
            </w:r>
          </w:p>
        </w:tc>
      </w:tr>
      <w:tr w:rsidR="002353E9" w:rsidRPr="0041113D" w:rsidTr="00310D95">
        <w:trPr>
          <w:trHeight w:val="276"/>
        </w:trPr>
        <w:tc>
          <w:tcPr>
            <w:tcW w:w="9356" w:type="dxa"/>
            <w:gridSpan w:val="2"/>
          </w:tcPr>
          <w:p w:rsidR="002353E9" w:rsidRPr="0041113D" w:rsidRDefault="002353E9" w:rsidP="00310D95">
            <w:pPr>
              <w:pStyle w:val="afa"/>
              <w:jc w:val="center"/>
              <w:rPr>
                <w:b/>
                <w:sz w:val="22"/>
                <w:szCs w:val="22"/>
              </w:rPr>
            </w:pPr>
            <w:r w:rsidRPr="0041113D">
              <w:rPr>
                <w:b/>
                <w:sz w:val="22"/>
                <w:szCs w:val="22"/>
              </w:rPr>
              <w:t>Поверхностные и подземные воды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789" w:type="dxa"/>
          </w:tcPr>
          <w:p w:rsidR="002353E9" w:rsidRPr="00B03EC3" w:rsidRDefault="002353E9" w:rsidP="00310D95">
            <w:pPr>
              <w:pStyle w:val="afa"/>
              <w:rPr>
                <w:sz w:val="22"/>
                <w:szCs w:val="22"/>
              </w:rPr>
            </w:pPr>
            <w:r w:rsidRPr="00B03EC3">
              <w:rPr>
                <w:sz w:val="22"/>
                <w:szCs w:val="22"/>
              </w:rPr>
              <w:t xml:space="preserve">Строительство </w:t>
            </w:r>
            <w:r>
              <w:rPr>
                <w:sz w:val="22"/>
                <w:szCs w:val="22"/>
              </w:rPr>
              <w:t xml:space="preserve">современных </w:t>
            </w:r>
            <w:r w:rsidRPr="00B03EC3">
              <w:rPr>
                <w:sz w:val="22"/>
                <w:szCs w:val="22"/>
              </w:rPr>
              <w:t>очистных сооружений</w:t>
            </w:r>
            <w:r w:rsidRPr="00B03EC3">
              <w:rPr>
                <w:rFonts w:cs="Arial"/>
                <w:sz w:val="22"/>
                <w:szCs w:val="22"/>
              </w:rPr>
              <w:t>.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789" w:type="dxa"/>
          </w:tcPr>
          <w:p w:rsidR="002353E9" w:rsidRPr="00B03EC3" w:rsidRDefault="002353E9" w:rsidP="00310D95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</w:t>
            </w:r>
            <w:r w:rsidRPr="00B03EC3">
              <w:rPr>
                <w:sz w:val="22"/>
                <w:szCs w:val="22"/>
              </w:rPr>
              <w:t xml:space="preserve"> централизованной системы водоотведения.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789" w:type="dxa"/>
          </w:tcPr>
          <w:p w:rsidR="002353E9" w:rsidRPr="00B03EC3" w:rsidRDefault="002353E9" w:rsidP="00310D95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системы сбора, отвода и очистки поверхностного стока с территории населенных пунктов.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789" w:type="dxa"/>
          </w:tcPr>
          <w:p w:rsidR="002353E9" w:rsidRDefault="002353E9" w:rsidP="00310D95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Соблюдение правил режима </w:t>
            </w:r>
            <w:proofErr w:type="spellStart"/>
            <w:r>
              <w:rPr>
                <w:sz w:val="22"/>
                <w:szCs w:val="22"/>
              </w:rPr>
              <w:t>водоохранных</w:t>
            </w:r>
            <w:proofErr w:type="spellEnd"/>
            <w:r>
              <w:rPr>
                <w:sz w:val="22"/>
                <w:szCs w:val="22"/>
              </w:rPr>
              <w:t xml:space="preserve"> зон на водосборах водных объектов.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789" w:type="dxa"/>
          </w:tcPr>
          <w:p w:rsidR="002353E9" w:rsidRPr="009103BB" w:rsidRDefault="002353E9" w:rsidP="00310D95">
            <w:pPr>
              <w:pStyle w:val="afa"/>
              <w:rPr>
                <w:sz w:val="22"/>
                <w:szCs w:val="22"/>
              </w:rPr>
            </w:pPr>
            <w:r w:rsidRPr="009103BB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а</w:t>
            </w:r>
            <w:r w:rsidRPr="009103BB">
              <w:rPr>
                <w:sz w:val="22"/>
                <w:szCs w:val="22"/>
              </w:rPr>
              <w:t>мпонирование непригодных к дальнейшей эксплуатации скважин. Соблюдение санитарно-защитных зон действующих водозаборов.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789" w:type="dxa"/>
          </w:tcPr>
          <w:p w:rsidR="002353E9" w:rsidRPr="009103BB" w:rsidRDefault="002353E9" w:rsidP="00310D95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Строительство </w:t>
            </w:r>
            <w:r w:rsidRPr="009103BB">
              <w:rPr>
                <w:sz w:val="22"/>
                <w:szCs w:val="22"/>
              </w:rPr>
              <w:t>централизованной системы водопровода.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789" w:type="dxa"/>
          </w:tcPr>
          <w:p w:rsidR="002353E9" w:rsidRPr="004E6A34" w:rsidRDefault="002353E9" w:rsidP="00310D95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4E6A34">
              <w:rPr>
                <w:sz w:val="22"/>
                <w:szCs w:val="22"/>
              </w:rPr>
              <w:t>беспечение качества питьевой воды, подаваемой населению, путем внедрения средств очистки</w:t>
            </w:r>
            <w:r>
              <w:rPr>
                <w:sz w:val="22"/>
                <w:szCs w:val="22"/>
              </w:rPr>
              <w:t>.</w:t>
            </w:r>
          </w:p>
        </w:tc>
      </w:tr>
      <w:tr w:rsidR="002353E9" w:rsidRPr="00B03EC3" w:rsidTr="00310D95">
        <w:trPr>
          <w:trHeight w:val="276"/>
        </w:trPr>
        <w:tc>
          <w:tcPr>
            <w:tcW w:w="9356" w:type="dxa"/>
            <w:gridSpan w:val="2"/>
          </w:tcPr>
          <w:p w:rsidR="003D5B9C" w:rsidRDefault="003D5B9C" w:rsidP="00310D95">
            <w:pPr>
              <w:pStyle w:val="afa"/>
              <w:jc w:val="center"/>
              <w:rPr>
                <w:b/>
                <w:sz w:val="22"/>
                <w:szCs w:val="22"/>
              </w:rPr>
            </w:pPr>
          </w:p>
          <w:p w:rsidR="003D5B9C" w:rsidRDefault="003D5B9C" w:rsidP="00310D95">
            <w:pPr>
              <w:pStyle w:val="afa"/>
              <w:jc w:val="center"/>
              <w:rPr>
                <w:b/>
                <w:sz w:val="22"/>
                <w:szCs w:val="22"/>
              </w:rPr>
            </w:pPr>
          </w:p>
          <w:p w:rsidR="002353E9" w:rsidRPr="009103BB" w:rsidRDefault="002353E9" w:rsidP="00310D95">
            <w:pPr>
              <w:pStyle w:val="afa"/>
              <w:jc w:val="center"/>
              <w:rPr>
                <w:b/>
                <w:sz w:val="22"/>
                <w:szCs w:val="22"/>
              </w:rPr>
            </w:pPr>
            <w:r w:rsidRPr="009103BB">
              <w:rPr>
                <w:b/>
                <w:sz w:val="22"/>
                <w:szCs w:val="22"/>
              </w:rPr>
              <w:lastRenderedPageBreak/>
              <w:t>Почва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8789" w:type="dxa"/>
          </w:tcPr>
          <w:p w:rsidR="002353E9" w:rsidRPr="009103BB" w:rsidRDefault="002353E9" w:rsidP="00310D95">
            <w:pPr>
              <w:pStyle w:val="afa"/>
              <w:rPr>
                <w:sz w:val="22"/>
                <w:szCs w:val="22"/>
              </w:rPr>
            </w:pPr>
            <w:r w:rsidRPr="009103BB">
              <w:rPr>
                <w:sz w:val="22"/>
                <w:szCs w:val="22"/>
              </w:rPr>
              <w:t>Создание вдоль автомобильных дорог лесных полезащитных полос.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789" w:type="dxa"/>
          </w:tcPr>
          <w:p w:rsidR="002353E9" w:rsidRPr="009103BB" w:rsidRDefault="002353E9" w:rsidP="00310D95">
            <w:pPr>
              <w:pStyle w:val="afa"/>
              <w:rPr>
                <w:sz w:val="22"/>
                <w:szCs w:val="22"/>
              </w:rPr>
            </w:pPr>
            <w:r w:rsidRPr="009103BB">
              <w:rPr>
                <w:sz w:val="22"/>
                <w:szCs w:val="22"/>
              </w:rPr>
              <w:t>Проведение мероприятий по сохранению плодородия почв и защиты их от эрозии.</w:t>
            </w:r>
          </w:p>
        </w:tc>
      </w:tr>
      <w:tr w:rsidR="002353E9" w:rsidRPr="00B03EC3" w:rsidTr="00310D95">
        <w:trPr>
          <w:trHeight w:val="276"/>
        </w:trPr>
        <w:tc>
          <w:tcPr>
            <w:tcW w:w="9356" w:type="dxa"/>
            <w:gridSpan w:val="2"/>
          </w:tcPr>
          <w:p w:rsidR="002353E9" w:rsidRPr="009103BB" w:rsidRDefault="002353E9" w:rsidP="00310D95">
            <w:pPr>
              <w:pStyle w:val="afa"/>
              <w:jc w:val="center"/>
              <w:rPr>
                <w:b/>
                <w:sz w:val="22"/>
                <w:szCs w:val="22"/>
              </w:rPr>
            </w:pPr>
            <w:r w:rsidRPr="009103BB">
              <w:rPr>
                <w:b/>
                <w:sz w:val="22"/>
                <w:szCs w:val="22"/>
              </w:rPr>
              <w:t>Обращение с отходами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789" w:type="dxa"/>
          </w:tcPr>
          <w:p w:rsidR="002353E9" w:rsidRPr="00B86D2E" w:rsidRDefault="002353E9" w:rsidP="00310D95">
            <w:pPr>
              <w:pStyle w:val="afa"/>
              <w:rPr>
                <w:sz w:val="22"/>
                <w:szCs w:val="22"/>
              </w:rPr>
            </w:pPr>
            <w:r w:rsidRPr="00B86D2E">
              <w:rPr>
                <w:rFonts w:eastAsia="TimesNewRomanPSMT" w:cs="TimesNewRomanPSMT"/>
                <w:sz w:val="22"/>
                <w:szCs w:val="22"/>
              </w:rPr>
              <w:t xml:space="preserve">Разработка генеральной схемы </w:t>
            </w:r>
            <w:r>
              <w:rPr>
                <w:rFonts w:eastAsia="TimesNewRomanPSMT" w:cs="TimesNewRomanPSMT"/>
                <w:sz w:val="22"/>
                <w:szCs w:val="22"/>
              </w:rPr>
              <w:t xml:space="preserve">очистки территории и </w:t>
            </w:r>
            <w:r w:rsidRPr="00B86D2E">
              <w:rPr>
                <w:rFonts w:eastAsia="TimesNewRomanPSMT" w:cs="TimesNewRomanPSMT"/>
                <w:sz w:val="22"/>
                <w:szCs w:val="22"/>
              </w:rPr>
              <w:t>системы сбора и транспортировки бытовых отходов на территории сельского поселения.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789" w:type="dxa"/>
          </w:tcPr>
          <w:p w:rsidR="002353E9" w:rsidRPr="00B86D2E" w:rsidRDefault="002353E9" w:rsidP="00310D95">
            <w:pPr>
              <w:pStyle w:val="afa"/>
              <w:rPr>
                <w:rFonts w:eastAsia="TimesNewRomanPSMT" w:cs="TimesNewRomanPSMT"/>
                <w:sz w:val="22"/>
                <w:szCs w:val="22"/>
              </w:rPr>
            </w:pPr>
            <w:r>
              <w:rPr>
                <w:rFonts w:eastAsia="TimesNewRomanPSMT" w:cs="TimesNewRomanPSMT"/>
                <w:sz w:val="22"/>
                <w:szCs w:val="22"/>
              </w:rPr>
              <w:t>Рекультивация и санация мест размещения промышленных отходов.</w:t>
            </w:r>
          </w:p>
        </w:tc>
      </w:tr>
      <w:tr w:rsidR="002353E9" w:rsidRPr="00B03EC3" w:rsidTr="00310D95">
        <w:trPr>
          <w:trHeight w:val="276"/>
        </w:trPr>
        <w:tc>
          <w:tcPr>
            <w:tcW w:w="567" w:type="dxa"/>
          </w:tcPr>
          <w:p w:rsidR="002353E9" w:rsidRPr="00B03EC3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789" w:type="dxa"/>
          </w:tcPr>
          <w:p w:rsidR="002353E9" w:rsidRPr="009103BB" w:rsidRDefault="002353E9" w:rsidP="00310D95">
            <w:pPr>
              <w:pStyle w:val="af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сбора и вывоза бытовых отходов с территории населенных пунктов поселения</w:t>
            </w:r>
            <w:r w:rsidRPr="009103BB">
              <w:rPr>
                <w:sz w:val="22"/>
                <w:szCs w:val="22"/>
              </w:rPr>
              <w:t>.</w:t>
            </w:r>
          </w:p>
        </w:tc>
      </w:tr>
      <w:tr w:rsidR="002353E9" w:rsidRPr="00572A95" w:rsidTr="00310D95">
        <w:trPr>
          <w:trHeight w:val="276"/>
        </w:trPr>
        <w:tc>
          <w:tcPr>
            <w:tcW w:w="567" w:type="dxa"/>
          </w:tcPr>
          <w:p w:rsidR="002353E9" w:rsidRPr="00572A95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789" w:type="dxa"/>
          </w:tcPr>
          <w:p w:rsidR="002353E9" w:rsidRPr="009103BB" w:rsidRDefault="002353E9" w:rsidP="00310D95">
            <w:pPr>
              <w:pStyle w:val="afa"/>
              <w:rPr>
                <w:sz w:val="22"/>
                <w:szCs w:val="22"/>
              </w:rPr>
            </w:pPr>
            <w:r w:rsidRPr="009103BB">
              <w:rPr>
                <w:sz w:val="22"/>
                <w:szCs w:val="22"/>
              </w:rPr>
              <w:t>Выявление и рекультивация всех несанкционированных свалок ТБО.</w:t>
            </w:r>
          </w:p>
        </w:tc>
      </w:tr>
      <w:tr w:rsidR="002353E9" w:rsidRPr="00572A95" w:rsidTr="00310D95">
        <w:trPr>
          <w:trHeight w:val="276"/>
        </w:trPr>
        <w:tc>
          <w:tcPr>
            <w:tcW w:w="567" w:type="dxa"/>
          </w:tcPr>
          <w:p w:rsidR="002353E9" w:rsidRPr="00572A95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789" w:type="dxa"/>
          </w:tcPr>
          <w:p w:rsidR="002353E9" w:rsidRPr="004C4EE9" w:rsidRDefault="002353E9" w:rsidP="00310D95">
            <w:pPr>
              <w:jc w:val="both"/>
              <w:rPr>
                <w:sz w:val="22"/>
                <w:szCs w:val="22"/>
              </w:rPr>
            </w:pPr>
            <w:r w:rsidRPr="004C4EE9">
              <w:rPr>
                <w:sz w:val="22"/>
                <w:szCs w:val="22"/>
              </w:rPr>
              <w:t>Строительство 5 контейнерных площадок для сбора и временного накопления отходов (</w:t>
            </w:r>
            <w:proofErr w:type="spellStart"/>
            <w:r w:rsidRPr="004C4EE9">
              <w:rPr>
                <w:sz w:val="22"/>
                <w:szCs w:val="22"/>
              </w:rPr>
              <w:t>с</w:t>
            </w:r>
            <w:proofErr w:type="gramStart"/>
            <w:r w:rsidRPr="004C4EE9">
              <w:rPr>
                <w:sz w:val="22"/>
                <w:szCs w:val="22"/>
              </w:rPr>
              <w:t>.В</w:t>
            </w:r>
            <w:proofErr w:type="gramEnd"/>
            <w:r w:rsidRPr="004C4EE9">
              <w:rPr>
                <w:sz w:val="22"/>
                <w:szCs w:val="22"/>
              </w:rPr>
              <w:t>оронцовка</w:t>
            </w:r>
            <w:proofErr w:type="spellEnd"/>
            <w:r w:rsidRPr="004C4EE9">
              <w:rPr>
                <w:sz w:val="22"/>
                <w:szCs w:val="22"/>
              </w:rPr>
              <w:t>), с установкой контейнеров емкостью 30 м</w:t>
            </w:r>
            <w:r w:rsidRPr="004C4EE9">
              <w:rPr>
                <w:kern w:val="24"/>
                <w:sz w:val="22"/>
                <w:szCs w:val="22"/>
                <w:vertAlign w:val="superscript"/>
              </w:rPr>
              <w:t>3</w:t>
            </w:r>
            <w:r w:rsidRPr="004C4EE9">
              <w:rPr>
                <w:kern w:val="24"/>
                <w:sz w:val="22"/>
                <w:szCs w:val="22"/>
              </w:rPr>
              <w:t>, оснащенных системой «</w:t>
            </w:r>
            <w:proofErr w:type="spellStart"/>
            <w:r w:rsidRPr="004C4EE9">
              <w:rPr>
                <w:kern w:val="24"/>
                <w:sz w:val="22"/>
                <w:szCs w:val="22"/>
              </w:rPr>
              <w:t>Мультилифт</w:t>
            </w:r>
            <w:proofErr w:type="spellEnd"/>
            <w:r w:rsidRPr="004C4EE9">
              <w:rPr>
                <w:kern w:val="24"/>
                <w:sz w:val="22"/>
                <w:szCs w:val="22"/>
              </w:rPr>
              <w:t>»</w:t>
            </w:r>
            <w:r>
              <w:rPr>
                <w:kern w:val="24"/>
                <w:sz w:val="22"/>
                <w:szCs w:val="22"/>
              </w:rPr>
              <w:t>,</w:t>
            </w:r>
            <w:r w:rsidRPr="004C4EE9">
              <w:rPr>
                <w:kern w:val="24"/>
                <w:sz w:val="22"/>
                <w:szCs w:val="22"/>
              </w:rPr>
              <w:t xml:space="preserve"> с последующим вывозом на полигон </w:t>
            </w:r>
            <w:r w:rsidRPr="004C4EE9">
              <w:rPr>
                <w:sz w:val="22"/>
                <w:szCs w:val="22"/>
              </w:rPr>
              <w:t>Павловского муниципального района.</w:t>
            </w:r>
          </w:p>
        </w:tc>
      </w:tr>
      <w:tr w:rsidR="002353E9" w:rsidRPr="00572A95" w:rsidTr="00310D95">
        <w:trPr>
          <w:trHeight w:val="276"/>
        </w:trPr>
        <w:tc>
          <w:tcPr>
            <w:tcW w:w="567" w:type="dxa"/>
          </w:tcPr>
          <w:p w:rsidR="002353E9" w:rsidRPr="00572A95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789" w:type="dxa"/>
          </w:tcPr>
          <w:p w:rsidR="002353E9" w:rsidRPr="004C4EE9" w:rsidRDefault="002353E9" w:rsidP="00310D95">
            <w:pPr>
              <w:pStyle w:val="ConsPlusCell"/>
              <w:widowControl/>
              <w:autoSpaceDE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C4EE9">
              <w:rPr>
                <w:rFonts w:ascii="Times New Roman" w:hAnsi="Times New Roman"/>
                <w:sz w:val="22"/>
                <w:szCs w:val="22"/>
                <w:lang w:eastAsia="ru-RU"/>
              </w:rPr>
              <w:t>Строительство 1 контейнерной площадки для сбора и временного накопления отходов (</w:t>
            </w:r>
            <w:proofErr w:type="spellStart"/>
            <w:r w:rsidRPr="004C4EE9">
              <w:rPr>
                <w:rFonts w:ascii="Times New Roman" w:hAnsi="Times New Roman"/>
                <w:sz w:val="22"/>
                <w:szCs w:val="22"/>
                <w:lang w:eastAsia="ru-RU"/>
              </w:rPr>
              <w:t>п</w:t>
            </w:r>
            <w:proofErr w:type="gramStart"/>
            <w:r w:rsidRPr="004C4EE9">
              <w:rPr>
                <w:rFonts w:ascii="Times New Roman" w:hAnsi="Times New Roman"/>
                <w:sz w:val="22"/>
                <w:szCs w:val="22"/>
                <w:lang w:eastAsia="ru-RU"/>
              </w:rPr>
              <w:t>.Н</w:t>
            </w:r>
            <w:proofErr w:type="gramEnd"/>
            <w:r w:rsidRPr="004C4EE9">
              <w:rPr>
                <w:rFonts w:ascii="Times New Roman" w:hAnsi="Times New Roman"/>
                <w:sz w:val="22"/>
                <w:szCs w:val="22"/>
                <w:lang w:eastAsia="ru-RU"/>
              </w:rPr>
              <w:t>овенький</w:t>
            </w:r>
            <w:proofErr w:type="spellEnd"/>
            <w:r w:rsidRPr="004C4EE9">
              <w:rPr>
                <w:rFonts w:ascii="Times New Roman" w:hAnsi="Times New Roman"/>
                <w:sz w:val="22"/>
                <w:szCs w:val="22"/>
                <w:lang w:eastAsia="ru-RU"/>
              </w:rPr>
              <w:t>), с установкой контейнера емкостью 30 м</w:t>
            </w:r>
            <w:r w:rsidRPr="004C4EE9">
              <w:rPr>
                <w:rFonts w:ascii="Times New Roman" w:hAnsi="Times New Roman"/>
                <w:kern w:val="24"/>
                <w:sz w:val="22"/>
                <w:szCs w:val="22"/>
                <w:vertAlign w:val="superscript"/>
                <w:lang w:eastAsia="ru-RU"/>
              </w:rPr>
              <w:t>3</w:t>
            </w:r>
            <w:r w:rsidRPr="004C4EE9">
              <w:rPr>
                <w:rFonts w:ascii="Times New Roman" w:hAnsi="Times New Roman"/>
                <w:kern w:val="24"/>
                <w:sz w:val="22"/>
                <w:szCs w:val="22"/>
                <w:lang w:eastAsia="ru-RU"/>
              </w:rPr>
              <w:t>, оснащенного системой «</w:t>
            </w:r>
            <w:proofErr w:type="spellStart"/>
            <w:r w:rsidRPr="004C4EE9">
              <w:rPr>
                <w:rFonts w:ascii="Times New Roman" w:hAnsi="Times New Roman"/>
                <w:kern w:val="24"/>
                <w:sz w:val="22"/>
                <w:szCs w:val="22"/>
                <w:lang w:eastAsia="ru-RU"/>
              </w:rPr>
              <w:t>Мультилифт</w:t>
            </w:r>
            <w:proofErr w:type="spellEnd"/>
            <w:r w:rsidRPr="004C4EE9">
              <w:rPr>
                <w:rFonts w:ascii="Times New Roman" w:hAnsi="Times New Roman"/>
                <w:kern w:val="24"/>
                <w:sz w:val="22"/>
                <w:szCs w:val="22"/>
                <w:lang w:eastAsia="ru-RU"/>
              </w:rPr>
              <w:t>»</w:t>
            </w:r>
            <w:r>
              <w:rPr>
                <w:rFonts w:ascii="Times New Roman" w:hAnsi="Times New Roman"/>
                <w:kern w:val="24"/>
                <w:sz w:val="22"/>
                <w:szCs w:val="22"/>
                <w:lang w:eastAsia="ru-RU"/>
              </w:rPr>
              <w:t>,</w:t>
            </w:r>
            <w:r w:rsidRPr="004C4EE9">
              <w:rPr>
                <w:rFonts w:ascii="Times New Roman" w:hAnsi="Times New Roman"/>
                <w:kern w:val="24"/>
                <w:sz w:val="22"/>
                <w:szCs w:val="22"/>
                <w:lang w:eastAsia="ru-RU"/>
              </w:rPr>
              <w:t xml:space="preserve"> с последующим вывозом на полигон Павловского муниципального района</w:t>
            </w:r>
            <w:r w:rsidRPr="004C4EE9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2353E9" w:rsidRPr="00572A95" w:rsidTr="00310D95">
        <w:trPr>
          <w:trHeight w:val="276"/>
        </w:trPr>
        <w:tc>
          <w:tcPr>
            <w:tcW w:w="567" w:type="dxa"/>
          </w:tcPr>
          <w:p w:rsidR="002353E9" w:rsidRDefault="002353E9" w:rsidP="00310D95">
            <w:pPr>
              <w:pStyle w:val="af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789" w:type="dxa"/>
          </w:tcPr>
          <w:p w:rsidR="002353E9" w:rsidRPr="008526E0" w:rsidRDefault="002353E9" w:rsidP="00310D95">
            <w:pPr>
              <w:pStyle w:val="afa"/>
              <w:rPr>
                <w:sz w:val="22"/>
                <w:szCs w:val="22"/>
              </w:rPr>
            </w:pPr>
            <w:r w:rsidRPr="008526E0">
              <w:rPr>
                <w:sz w:val="22"/>
                <w:szCs w:val="22"/>
              </w:rPr>
              <w:t>Строительство на территории рекреационных зон</w:t>
            </w:r>
            <w:r w:rsidRPr="008526E0">
              <w:rPr>
                <w:sz w:val="22"/>
                <w:szCs w:val="22"/>
                <w:lang w:eastAsia="ru-RU"/>
              </w:rPr>
              <w:t xml:space="preserve"> контейнерных  площадок  для сбора и временного накопления отходов, с установкой контейнеров емкостью 0,75 м</w:t>
            </w:r>
            <w:r w:rsidRPr="008526E0">
              <w:rPr>
                <w:kern w:val="24"/>
                <w:sz w:val="22"/>
                <w:szCs w:val="22"/>
                <w:vertAlign w:val="superscript"/>
                <w:lang w:eastAsia="ru-RU"/>
              </w:rPr>
              <w:t>3</w:t>
            </w:r>
            <w:r w:rsidRPr="008526E0">
              <w:rPr>
                <w:kern w:val="24"/>
                <w:sz w:val="22"/>
                <w:szCs w:val="22"/>
                <w:lang w:eastAsia="ru-RU"/>
              </w:rPr>
              <w:t>.</w:t>
            </w:r>
          </w:p>
        </w:tc>
      </w:tr>
    </w:tbl>
    <w:p w:rsidR="002353E9" w:rsidRDefault="002353E9" w:rsidP="002353E9">
      <w:pPr>
        <w:ind w:firstLine="567"/>
        <w:jc w:val="center"/>
        <w:rPr>
          <w:rFonts w:cs="Arial"/>
          <w:b/>
          <w:color w:val="000000"/>
          <w:spacing w:val="-10"/>
        </w:rPr>
      </w:pPr>
    </w:p>
    <w:p w:rsidR="002353E9" w:rsidRDefault="002353E9" w:rsidP="002353E9">
      <w:pPr>
        <w:ind w:firstLine="567"/>
        <w:jc w:val="center"/>
        <w:rPr>
          <w:rFonts w:cs="Arial"/>
          <w:b/>
          <w:color w:val="000000"/>
          <w:spacing w:val="-10"/>
        </w:rPr>
      </w:pPr>
    </w:p>
    <w:p w:rsidR="002353E9" w:rsidRDefault="002353E9" w:rsidP="002353E9">
      <w:pPr>
        <w:ind w:firstLine="567"/>
        <w:jc w:val="center"/>
        <w:rPr>
          <w:rFonts w:cs="Arial"/>
          <w:b/>
          <w:color w:val="000000"/>
          <w:spacing w:val="-10"/>
        </w:rPr>
      </w:pPr>
      <w:r>
        <w:rPr>
          <w:rFonts w:cs="Arial"/>
          <w:b/>
          <w:color w:val="000000"/>
          <w:spacing w:val="-10"/>
        </w:rPr>
        <w:t>3. ЗАКЛЮЧЕНИЕ</w:t>
      </w:r>
    </w:p>
    <w:p w:rsidR="002353E9" w:rsidRDefault="002353E9" w:rsidP="002353E9">
      <w:pPr>
        <w:autoSpaceDE w:val="0"/>
        <w:ind w:firstLine="567"/>
        <w:jc w:val="both"/>
        <w:rPr>
          <w:rFonts w:cs="Arial"/>
        </w:rPr>
      </w:pPr>
    </w:p>
    <w:p w:rsidR="002353E9" w:rsidRDefault="002353E9" w:rsidP="002353E9">
      <w:pPr>
        <w:autoSpaceDE w:val="0"/>
        <w:ind w:firstLine="567"/>
        <w:jc w:val="both"/>
        <w:rPr>
          <w:rFonts w:cs="Arial"/>
        </w:rPr>
      </w:pPr>
      <w:r>
        <w:rPr>
          <w:rFonts w:cs="Arial"/>
        </w:rPr>
        <w:t xml:space="preserve">Утвержденный Генеральный план Воронцовского сельского поселения, как основной градостроительный документ муниципального образования, является основанием для подготовки и утверждения плана </w:t>
      </w:r>
      <w:r w:rsidRPr="00B018F5">
        <w:rPr>
          <w:rFonts w:cs="Arial"/>
        </w:rPr>
        <w:t>реализации Генерального</w:t>
      </w:r>
      <w:r>
        <w:rPr>
          <w:rFonts w:cs="Arial"/>
        </w:rPr>
        <w:t xml:space="preserve"> плана.</w:t>
      </w:r>
    </w:p>
    <w:p w:rsidR="002353E9" w:rsidRDefault="002353E9" w:rsidP="002353E9">
      <w:pPr>
        <w:autoSpaceDE w:val="0"/>
        <w:ind w:firstLine="567"/>
        <w:jc w:val="both"/>
        <w:rPr>
          <w:rFonts w:cs="Arial"/>
        </w:rPr>
      </w:pPr>
      <w:r>
        <w:rPr>
          <w:rFonts w:cs="Arial"/>
        </w:rPr>
        <w:t xml:space="preserve"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</w:t>
      </w:r>
      <w:proofErr w:type="spellStart"/>
      <w:r>
        <w:rPr>
          <w:rFonts w:cs="Arial"/>
        </w:rPr>
        <w:t>т.ч</w:t>
      </w:r>
      <w:proofErr w:type="spellEnd"/>
      <w:r>
        <w:rPr>
          <w:rFonts w:cs="Arial"/>
        </w:rPr>
        <w:t>. реализацию генерального плана, включает механизмы как регионального, так и муниципального уровней.</w:t>
      </w:r>
    </w:p>
    <w:p w:rsidR="002353E9" w:rsidRDefault="002353E9" w:rsidP="002353E9">
      <w:pPr>
        <w:autoSpaceDE w:val="0"/>
        <w:ind w:firstLine="567"/>
        <w:jc w:val="both"/>
        <w:rPr>
          <w:rFonts w:cs="Arial"/>
        </w:rPr>
      </w:pPr>
      <w:r>
        <w:rPr>
          <w:rFonts w:cs="Arial"/>
        </w:rPr>
        <w:t>В Генеральны</w:t>
      </w:r>
      <w:r w:rsidRPr="009103BB">
        <w:rPr>
          <w:rFonts w:cs="Arial"/>
        </w:rPr>
        <w:t>й</w:t>
      </w:r>
      <w:r>
        <w:rPr>
          <w:rFonts w:cs="Arial"/>
        </w:rPr>
        <w:t xml:space="preserve"> план Воронцовского сельского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 </w:t>
      </w:r>
    </w:p>
    <w:p w:rsidR="002353E9" w:rsidRPr="00060BC3" w:rsidRDefault="002353E9" w:rsidP="002353E9">
      <w:pPr>
        <w:ind w:firstLine="567"/>
        <w:jc w:val="both"/>
      </w:pPr>
      <w:r w:rsidRPr="00060BC3">
        <w:rPr>
          <w:rFonts w:cs="Arial"/>
          <w:bCs/>
          <w:color w:val="000000"/>
          <w:spacing w:val="-10"/>
        </w:rPr>
        <w:t xml:space="preserve">Порядок внесения изменений в генеральные планы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</w:t>
      </w:r>
      <w:proofErr w:type="gramStart"/>
      <w:r w:rsidRPr="00060BC3">
        <w:rPr>
          <w:rFonts w:cs="Arial"/>
          <w:bCs/>
          <w:color w:val="000000"/>
          <w:spacing w:val="-10"/>
        </w:rPr>
        <w:t>Соответственно, после утверждения внесенных изменений в генеральный плана поселения, должны быть внесены и изменения в план реализации генерального плана.</w:t>
      </w:r>
      <w:proofErr w:type="gramEnd"/>
    </w:p>
    <w:p w:rsidR="002353E9" w:rsidRDefault="002353E9" w:rsidP="002353E9"/>
    <w:p w:rsid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Pr="002353E9" w:rsidRDefault="002353E9" w:rsidP="002353E9"/>
    <w:p w:rsidR="002353E9" w:rsidRDefault="002353E9" w:rsidP="002353E9"/>
    <w:p w:rsidR="002353E9" w:rsidRDefault="002353E9" w:rsidP="002353E9"/>
    <w:p w:rsidR="002353E9" w:rsidRDefault="002353E9" w:rsidP="002353E9"/>
    <w:p w:rsidR="002353E9" w:rsidRPr="00122792" w:rsidRDefault="002353E9" w:rsidP="002353E9">
      <w:pPr>
        <w:tabs>
          <w:tab w:val="left" w:pos="4590"/>
          <w:tab w:val="center" w:pos="4677"/>
        </w:tabs>
        <w:ind w:left="5812"/>
        <w:rPr>
          <w:sz w:val="26"/>
          <w:szCs w:val="26"/>
        </w:rPr>
      </w:pPr>
      <w:r w:rsidRPr="00187308">
        <w:rPr>
          <w:bCs/>
          <w:sz w:val="26"/>
          <w:szCs w:val="26"/>
        </w:rPr>
        <w:lastRenderedPageBreak/>
        <w:t>Приложение №</w:t>
      </w:r>
      <w:r>
        <w:rPr>
          <w:bCs/>
          <w:sz w:val="26"/>
          <w:szCs w:val="26"/>
        </w:rPr>
        <w:t>2</w:t>
      </w:r>
      <w:r w:rsidRPr="00187308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 </w:t>
      </w:r>
      <w:r>
        <w:rPr>
          <w:bCs/>
          <w:sz w:val="26"/>
          <w:szCs w:val="26"/>
        </w:rPr>
        <w:tab/>
        <w:t xml:space="preserve">                           </w:t>
      </w:r>
      <w:r w:rsidRPr="00187308">
        <w:rPr>
          <w:bCs/>
          <w:sz w:val="26"/>
          <w:szCs w:val="26"/>
        </w:rPr>
        <w:t>к решению Совета народных</w:t>
      </w:r>
      <w:r>
        <w:rPr>
          <w:bCs/>
          <w:sz w:val="26"/>
          <w:szCs w:val="26"/>
        </w:rPr>
        <w:t xml:space="preserve"> </w:t>
      </w:r>
      <w:r w:rsidRPr="00187308">
        <w:rPr>
          <w:bCs/>
          <w:sz w:val="26"/>
          <w:szCs w:val="26"/>
        </w:rPr>
        <w:t xml:space="preserve">депутатов </w:t>
      </w:r>
      <w:r>
        <w:rPr>
          <w:sz w:val="26"/>
          <w:szCs w:val="26"/>
        </w:rPr>
        <w:t>Воронцовского п</w:t>
      </w:r>
      <w:r w:rsidRPr="00187308">
        <w:rPr>
          <w:sz w:val="26"/>
          <w:szCs w:val="26"/>
        </w:rPr>
        <w:t xml:space="preserve">оселения </w:t>
      </w:r>
      <w:r>
        <w:rPr>
          <w:bCs/>
          <w:sz w:val="26"/>
          <w:szCs w:val="26"/>
        </w:rPr>
        <w:t xml:space="preserve">Павловского </w:t>
      </w:r>
      <w:r w:rsidRPr="00187308">
        <w:rPr>
          <w:bCs/>
          <w:sz w:val="26"/>
          <w:szCs w:val="26"/>
        </w:rPr>
        <w:t>муниципального района</w:t>
      </w:r>
      <w:r>
        <w:rPr>
          <w:bCs/>
          <w:sz w:val="26"/>
          <w:szCs w:val="26"/>
        </w:rPr>
        <w:t xml:space="preserve"> </w:t>
      </w:r>
      <w:r w:rsidRPr="00187308">
        <w:rPr>
          <w:bCs/>
          <w:sz w:val="26"/>
          <w:szCs w:val="26"/>
        </w:rPr>
        <w:t>Воронежской области</w:t>
      </w:r>
      <w:r>
        <w:rPr>
          <w:bCs/>
          <w:sz w:val="26"/>
          <w:szCs w:val="26"/>
        </w:rPr>
        <w:t xml:space="preserve">                           </w:t>
      </w:r>
      <w:r w:rsidRPr="00122792">
        <w:rPr>
          <w:sz w:val="26"/>
          <w:szCs w:val="26"/>
        </w:rPr>
        <w:t xml:space="preserve">от </w:t>
      </w:r>
      <w:r w:rsidR="00C67554">
        <w:rPr>
          <w:sz w:val="26"/>
          <w:szCs w:val="26"/>
        </w:rPr>
        <w:t>30.06.</w:t>
      </w:r>
      <w:r>
        <w:rPr>
          <w:sz w:val="26"/>
          <w:szCs w:val="26"/>
        </w:rPr>
        <w:t xml:space="preserve">2023 г. № </w:t>
      </w:r>
      <w:r w:rsidR="00C67554">
        <w:rPr>
          <w:sz w:val="26"/>
          <w:szCs w:val="26"/>
        </w:rPr>
        <w:t>168</w:t>
      </w:r>
    </w:p>
    <w:p w:rsidR="002353E9" w:rsidRDefault="002353E9" w:rsidP="002353E9"/>
    <w:p w:rsidR="00CA7165" w:rsidRDefault="00CA7165" w:rsidP="002353E9"/>
    <w:p w:rsidR="00CA7165" w:rsidRDefault="00CA7165" w:rsidP="00CA7165">
      <w:pPr>
        <w:widowControl w:val="0"/>
        <w:ind w:left="7289" w:right="-53" w:firstLine="878"/>
        <w:rPr>
          <w:color w:val="000000"/>
        </w:rPr>
      </w:pPr>
      <w:bookmarkStart w:id="1" w:name="_page_1_0"/>
      <w:r>
        <w:rPr>
          <w:color w:val="000000"/>
          <w:sz w:val="22"/>
          <w:szCs w:val="22"/>
        </w:rPr>
        <w:t>Приложение к генеральному плану</w:t>
      </w:r>
    </w:p>
    <w:p w:rsidR="00CA7165" w:rsidRDefault="00CA7165" w:rsidP="00CA7165">
      <w:pPr>
        <w:widowControl w:val="0"/>
        <w:spacing w:line="239" w:lineRule="auto"/>
        <w:ind w:left="5771"/>
        <w:jc w:val="right"/>
        <w:rPr>
          <w:color w:val="000000"/>
        </w:rPr>
      </w:pPr>
      <w:r>
        <w:rPr>
          <w:color w:val="000000"/>
          <w:sz w:val="22"/>
          <w:szCs w:val="22"/>
        </w:rPr>
        <w:t>Воронцовского сельского поселения Павловского муниципального района Воронежской области</w:t>
      </w:r>
    </w:p>
    <w:p w:rsidR="00CA7165" w:rsidRDefault="00CA7165" w:rsidP="00CA7165">
      <w:pPr>
        <w:spacing w:line="240" w:lineRule="exact"/>
        <w:rPr>
          <w:sz w:val="24"/>
          <w:szCs w:val="24"/>
        </w:rPr>
      </w:pPr>
    </w:p>
    <w:p w:rsidR="00CA7165" w:rsidRDefault="00CA7165" w:rsidP="00CA7165">
      <w:pPr>
        <w:spacing w:line="240" w:lineRule="exact"/>
        <w:rPr>
          <w:sz w:val="24"/>
          <w:szCs w:val="24"/>
        </w:rPr>
      </w:pPr>
    </w:p>
    <w:p w:rsidR="00CA7165" w:rsidRDefault="00CA7165" w:rsidP="00CA7165">
      <w:pPr>
        <w:spacing w:line="240" w:lineRule="exact"/>
        <w:rPr>
          <w:sz w:val="24"/>
          <w:szCs w:val="24"/>
        </w:rPr>
      </w:pPr>
    </w:p>
    <w:p w:rsidR="00CA7165" w:rsidRDefault="00CA7165" w:rsidP="00CA7165">
      <w:pPr>
        <w:spacing w:line="240" w:lineRule="exact"/>
        <w:rPr>
          <w:sz w:val="24"/>
          <w:szCs w:val="24"/>
        </w:rPr>
      </w:pPr>
    </w:p>
    <w:p w:rsidR="00CA7165" w:rsidRDefault="00CA7165" w:rsidP="00CA7165">
      <w:pPr>
        <w:spacing w:line="240" w:lineRule="exact"/>
        <w:rPr>
          <w:sz w:val="24"/>
          <w:szCs w:val="24"/>
        </w:rPr>
      </w:pPr>
    </w:p>
    <w:p w:rsidR="00CA7165" w:rsidRDefault="00CA7165" w:rsidP="00CA7165">
      <w:pPr>
        <w:spacing w:line="240" w:lineRule="exact"/>
        <w:rPr>
          <w:sz w:val="24"/>
          <w:szCs w:val="24"/>
        </w:rPr>
      </w:pPr>
    </w:p>
    <w:p w:rsidR="00CA7165" w:rsidRDefault="00CA7165" w:rsidP="00CA7165">
      <w:pPr>
        <w:spacing w:line="240" w:lineRule="exact"/>
        <w:rPr>
          <w:sz w:val="24"/>
          <w:szCs w:val="24"/>
        </w:rPr>
      </w:pPr>
    </w:p>
    <w:p w:rsidR="00CA7165" w:rsidRDefault="00CA7165" w:rsidP="00CA7165">
      <w:pPr>
        <w:spacing w:line="240" w:lineRule="exact"/>
        <w:rPr>
          <w:sz w:val="24"/>
          <w:szCs w:val="24"/>
        </w:rPr>
      </w:pPr>
    </w:p>
    <w:p w:rsidR="00CA7165" w:rsidRDefault="00CA7165" w:rsidP="00CA7165">
      <w:pPr>
        <w:spacing w:after="1" w:line="240" w:lineRule="exact"/>
        <w:rPr>
          <w:sz w:val="24"/>
          <w:szCs w:val="24"/>
        </w:rPr>
      </w:pPr>
    </w:p>
    <w:p w:rsidR="00CA7165" w:rsidRDefault="00CA7165" w:rsidP="00CA7165">
      <w:pPr>
        <w:widowControl w:val="0"/>
        <w:spacing w:line="277" w:lineRule="auto"/>
        <w:ind w:left="1604" w:right="741" w:hanging="797"/>
        <w:rPr>
          <w:color w:val="000000"/>
          <w:sz w:val="28"/>
          <w:szCs w:val="28"/>
        </w:rPr>
        <w:sectPr w:rsidR="00CA7165" w:rsidSect="00CA7165">
          <w:pgSz w:w="11906" w:h="16838"/>
          <w:pgMar w:top="426" w:right="844" w:bottom="709" w:left="1701" w:header="0" w:footer="0" w:gutter="0"/>
          <w:cols w:space="708"/>
        </w:sectPr>
      </w:pPr>
      <w:bookmarkStart w:id="2" w:name="_page_19_0"/>
      <w:bookmarkEnd w:id="1"/>
      <w:r>
        <w:rPr>
          <w:color w:val="000000"/>
          <w:sz w:val="28"/>
          <w:szCs w:val="28"/>
        </w:rPr>
        <w:t>ГРАФИЧЕСКОЕ ОПИСАНИЕ МЕСТОПОЛОЖЕНИЯ ГРАНИЦ НАСЕЛЕННОГО ПУНКТА СЕЛА ВОРОНЦОВКА</w:t>
      </w:r>
    </w:p>
    <w:p w:rsidR="00CA7165" w:rsidRDefault="00CA7165" w:rsidP="00CA7165">
      <w:pPr>
        <w:widowControl w:val="0"/>
        <w:spacing w:line="264" w:lineRule="auto"/>
        <w:ind w:right="2908"/>
        <w:rPr>
          <w:color w:val="000000"/>
          <w:sz w:val="28"/>
          <w:szCs w:val="28"/>
        </w:rPr>
      </w:pPr>
    </w:p>
    <w:bookmarkEnd w:id="2"/>
    <w:p w:rsidR="00B67DB1" w:rsidRDefault="00B67DB1" w:rsidP="00B67DB1">
      <w:pPr>
        <w:widowControl w:val="0"/>
        <w:spacing w:line="264" w:lineRule="auto"/>
        <w:ind w:left="2504" w:right="2908" w:firstLine="542"/>
        <w:rPr>
          <w:color w:val="000000"/>
        </w:rPr>
      </w:pPr>
      <w:r>
        <w:rPr>
          <w:b/>
          <w:bCs/>
          <w:color w:val="000000"/>
          <w:sz w:val="22"/>
          <w:szCs w:val="22"/>
        </w:rPr>
        <w:t>Г</w:t>
      </w:r>
      <w:r>
        <w:rPr>
          <w:b/>
          <w:bCs/>
          <w:color w:val="000000"/>
          <w:spacing w:val="2"/>
          <w:sz w:val="22"/>
          <w:szCs w:val="22"/>
        </w:rPr>
        <w:t>Р</w:t>
      </w:r>
      <w:r>
        <w:rPr>
          <w:b/>
          <w:bCs/>
          <w:color w:val="000000"/>
          <w:sz w:val="22"/>
          <w:szCs w:val="22"/>
        </w:rPr>
        <w:t>А</w:t>
      </w:r>
      <w:r>
        <w:rPr>
          <w:b/>
          <w:bCs/>
          <w:color w:val="000000"/>
          <w:spacing w:val="-2"/>
          <w:sz w:val="22"/>
          <w:szCs w:val="22"/>
        </w:rPr>
        <w:t>Ф</w:t>
      </w:r>
      <w:r>
        <w:rPr>
          <w:b/>
          <w:bCs/>
          <w:color w:val="000000"/>
          <w:sz w:val="22"/>
          <w:szCs w:val="22"/>
        </w:rPr>
        <w:t>ИЧЕСК</w:t>
      </w:r>
      <w:r>
        <w:rPr>
          <w:b/>
          <w:bCs/>
          <w:color w:val="000000"/>
          <w:spacing w:val="1"/>
          <w:sz w:val="22"/>
          <w:szCs w:val="22"/>
        </w:rPr>
        <w:t>О</w:t>
      </w:r>
      <w:r>
        <w:rPr>
          <w:b/>
          <w:bCs/>
          <w:color w:val="000000"/>
          <w:sz w:val="22"/>
          <w:szCs w:val="22"/>
        </w:rPr>
        <w:t>Е О</w:t>
      </w:r>
      <w:r>
        <w:rPr>
          <w:b/>
          <w:bCs/>
          <w:color w:val="000000"/>
          <w:spacing w:val="2"/>
          <w:sz w:val="22"/>
          <w:szCs w:val="22"/>
        </w:rPr>
        <w:t>ПИ</w:t>
      </w:r>
      <w:r>
        <w:rPr>
          <w:b/>
          <w:bCs/>
          <w:color w:val="000000"/>
          <w:sz w:val="22"/>
          <w:szCs w:val="22"/>
        </w:rPr>
        <w:t>САН</w:t>
      </w:r>
      <w:r>
        <w:rPr>
          <w:b/>
          <w:bCs/>
          <w:color w:val="000000"/>
          <w:spacing w:val="2"/>
          <w:sz w:val="22"/>
          <w:szCs w:val="22"/>
        </w:rPr>
        <w:t>И</w:t>
      </w:r>
      <w:r>
        <w:rPr>
          <w:b/>
          <w:bCs/>
          <w:color w:val="000000"/>
          <w:sz w:val="22"/>
          <w:szCs w:val="22"/>
        </w:rPr>
        <w:t xml:space="preserve">Е </w:t>
      </w:r>
      <w:r>
        <w:rPr>
          <w:color w:val="000000"/>
          <w:sz w:val="22"/>
          <w:szCs w:val="22"/>
        </w:rPr>
        <w:t>местоположения границ населенного п</w:t>
      </w:r>
      <w:r>
        <w:rPr>
          <w:color w:val="000000"/>
          <w:spacing w:val="-1"/>
          <w:sz w:val="22"/>
          <w:szCs w:val="22"/>
        </w:rPr>
        <w:t>у</w:t>
      </w:r>
      <w:r>
        <w:rPr>
          <w:color w:val="000000"/>
          <w:sz w:val="22"/>
          <w:szCs w:val="22"/>
        </w:rPr>
        <w:t>нкта</w:t>
      </w:r>
    </w:p>
    <w:p w:rsidR="00B67DB1" w:rsidRDefault="00B67DB1" w:rsidP="00B67DB1">
      <w:pPr>
        <w:widowControl w:val="0"/>
        <w:spacing w:before="72" w:line="264" w:lineRule="auto"/>
        <w:ind w:left="1772" w:right="2176" w:firstLine="283"/>
        <w:rPr>
          <w:color w:val="000000"/>
        </w:rPr>
      </w:pPr>
      <w:r>
        <w:rPr>
          <w:color w:val="000000"/>
          <w:sz w:val="22"/>
          <w:szCs w:val="22"/>
        </w:rPr>
        <w:t>село Воронцовка Воронцо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z w:val="22"/>
          <w:szCs w:val="22"/>
        </w:rPr>
        <w:t>ско</w:t>
      </w:r>
      <w:r>
        <w:rPr>
          <w:color w:val="000000"/>
          <w:spacing w:val="1"/>
          <w:sz w:val="22"/>
          <w:szCs w:val="22"/>
        </w:rPr>
        <w:t>г</w:t>
      </w:r>
      <w:r>
        <w:rPr>
          <w:color w:val="000000"/>
          <w:sz w:val="22"/>
          <w:szCs w:val="22"/>
        </w:rPr>
        <w:t>о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сель</w:t>
      </w:r>
      <w:r>
        <w:rPr>
          <w:color w:val="000000"/>
          <w:spacing w:val="1"/>
          <w:sz w:val="22"/>
          <w:szCs w:val="22"/>
        </w:rPr>
        <w:t>с</w:t>
      </w:r>
      <w:r>
        <w:rPr>
          <w:color w:val="000000"/>
          <w:sz w:val="22"/>
          <w:szCs w:val="22"/>
        </w:rPr>
        <w:t>кого поселения Павло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z w:val="22"/>
          <w:szCs w:val="22"/>
        </w:rPr>
        <w:t>ского м</w:t>
      </w:r>
      <w:r>
        <w:rPr>
          <w:color w:val="000000"/>
          <w:spacing w:val="-1"/>
          <w:sz w:val="22"/>
          <w:szCs w:val="22"/>
        </w:rPr>
        <w:t>у</w:t>
      </w:r>
      <w:r>
        <w:rPr>
          <w:color w:val="000000"/>
          <w:sz w:val="22"/>
          <w:szCs w:val="22"/>
        </w:rPr>
        <w:t>ниц</w:t>
      </w:r>
      <w:r>
        <w:rPr>
          <w:color w:val="000000"/>
          <w:spacing w:val="-1"/>
          <w:sz w:val="22"/>
          <w:szCs w:val="22"/>
        </w:rPr>
        <w:t>и</w:t>
      </w:r>
      <w:r>
        <w:rPr>
          <w:color w:val="000000"/>
          <w:sz w:val="22"/>
          <w:szCs w:val="22"/>
        </w:rPr>
        <w:t>пального района Воронежской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области</w:t>
      </w:r>
    </w:p>
    <w:p w:rsidR="00B67DB1" w:rsidRDefault="0046538D" w:rsidP="00B67DB1">
      <w:pPr>
        <w:widowControl w:val="0"/>
        <w:spacing w:before="51" w:line="264" w:lineRule="auto"/>
        <w:ind w:left="3865" w:right="1853" w:hanging="2419"/>
        <w:rPr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9536" behindDoc="1" locked="0" layoutInCell="0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25399</wp:posOffset>
                </wp:positionV>
                <wp:extent cx="5904865" cy="0"/>
                <wp:effectExtent l="0" t="0" r="19685" b="19050"/>
                <wp:wrapNone/>
                <wp:docPr id="1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48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04864">
                              <a:moveTo>
                                <a:pt x="0" y="0"/>
                              </a:moveTo>
                              <a:lnTo>
                                <a:pt x="5904864" y="0"/>
                              </a:lnTo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rawingObject1" o:spid="_x0000_s1026" style="position:absolute;margin-left:66.5pt;margin-top:2pt;width:464.95pt;height:0;z-index:-2516669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coordsize="59048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" o:allowincell="f" path="m,l5904864,e" filled="f" strokeweight=".33864mm">
                <v:path arrowok="t" textboxrect="0,0,5904864,0"/>
                <w10:wrap anchorx="page"/>
              </v:shape>
            </w:pict>
          </mc:Fallback>
        </mc:AlternateContent>
      </w:r>
      <w:proofErr w:type="gramStart"/>
      <w:r w:rsidR="00B67DB1">
        <w:rPr>
          <w:color w:val="000000"/>
          <w:sz w:val="22"/>
          <w:szCs w:val="22"/>
        </w:rPr>
        <w:t>(наиме</w:t>
      </w:r>
      <w:r w:rsidR="00B67DB1">
        <w:rPr>
          <w:color w:val="000000"/>
          <w:spacing w:val="-1"/>
          <w:sz w:val="22"/>
          <w:szCs w:val="22"/>
        </w:rPr>
        <w:t>н</w:t>
      </w:r>
      <w:r w:rsidR="00B67DB1">
        <w:rPr>
          <w:color w:val="000000"/>
          <w:sz w:val="22"/>
          <w:szCs w:val="22"/>
        </w:rPr>
        <w:t>ование об</w:t>
      </w:r>
      <w:r w:rsidR="00B67DB1">
        <w:rPr>
          <w:color w:val="000000"/>
          <w:spacing w:val="1"/>
          <w:sz w:val="22"/>
          <w:szCs w:val="22"/>
        </w:rPr>
        <w:t>ъ</w:t>
      </w:r>
      <w:r w:rsidR="00B67DB1">
        <w:rPr>
          <w:color w:val="000000"/>
          <w:sz w:val="22"/>
          <w:szCs w:val="22"/>
        </w:rPr>
        <w:t>е</w:t>
      </w:r>
      <w:r w:rsidR="00B67DB1">
        <w:rPr>
          <w:color w:val="000000"/>
          <w:spacing w:val="1"/>
          <w:sz w:val="22"/>
          <w:szCs w:val="22"/>
        </w:rPr>
        <w:t>к</w:t>
      </w:r>
      <w:r w:rsidR="00B67DB1">
        <w:rPr>
          <w:color w:val="000000"/>
          <w:sz w:val="22"/>
          <w:szCs w:val="22"/>
        </w:rPr>
        <w:t>та, место</w:t>
      </w:r>
      <w:r w:rsidR="00B67DB1">
        <w:rPr>
          <w:color w:val="000000"/>
          <w:spacing w:val="-1"/>
          <w:sz w:val="22"/>
          <w:szCs w:val="22"/>
        </w:rPr>
        <w:t>п</w:t>
      </w:r>
      <w:r w:rsidR="00B67DB1">
        <w:rPr>
          <w:color w:val="000000"/>
          <w:sz w:val="22"/>
          <w:szCs w:val="22"/>
        </w:rPr>
        <w:t>оло</w:t>
      </w:r>
      <w:r w:rsidR="00B67DB1">
        <w:rPr>
          <w:color w:val="000000"/>
          <w:spacing w:val="1"/>
          <w:sz w:val="22"/>
          <w:szCs w:val="22"/>
        </w:rPr>
        <w:t>ж</w:t>
      </w:r>
      <w:r w:rsidR="00B67DB1">
        <w:rPr>
          <w:color w:val="000000"/>
          <w:sz w:val="22"/>
          <w:szCs w:val="22"/>
        </w:rPr>
        <w:t>ение границ которого описано (д</w:t>
      </w:r>
      <w:r w:rsidR="00B67DB1">
        <w:rPr>
          <w:color w:val="000000"/>
          <w:spacing w:val="1"/>
          <w:sz w:val="22"/>
          <w:szCs w:val="22"/>
        </w:rPr>
        <w:t>а</w:t>
      </w:r>
      <w:r w:rsidR="00B67DB1">
        <w:rPr>
          <w:color w:val="000000"/>
          <w:sz w:val="22"/>
          <w:szCs w:val="22"/>
        </w:rPr>
        <w:t>лее -</w:t>
      </w:r>
      <w:r w:rsidR="00B67DB1">
        <w:rPr>
          <w:color w:val="000000"/>
          <w:spacing w:val="-3"/>
          <w:sz w:val="22"/>
          <w:szCs w:val="22"/>
        </w:rPr>
        <w:t xml:space="preserve"> </w:t>
      </w:r>
      <w:r w:rsidR="00B67DB1">
        <w:rPr>
          <w:color w:val="000000"/>
          <w:sz w:val="22"/>
          <w:szCs w:val="22"/>
        </w:rPr>
        <w:t>объект)</w:t>
      </w:r>
      <w:proofErr w:type="gramEnd"/>
    </w:p>
    <w:p w:rsidR="00B67DB1" w:rsidRDefault="00B67DB1" w:rsidP="00B67DB1">
      <w:pPr>
        <w:widowControl w:val="0"/>
        <w:spacing w:before="79"/>
        <w:ind w:left="4213" w:right="-20"/>
        <w:rPr>
          <w:color w:val="000000"/>
        </w:rPr>
      </w:pPr>
      <w:r>
        <w:rPr>
          <w:color w:val="000000"/>
          <w:sz w:val="22"/>
          <w:szCs w:val="22"/>
        </w:rPr>
        <w:t xml:space="preserve">Раздел </w:t>
      </w:r>
      <w:r>
        <w:rPr>
          <w:color w:val="000000"/>
          <w:spacing w:val="1"/>
          <w:sz w:val="22"/>
          <w:szCs w:val="22"/>
        </w:rPr>
        <w:t>1</w:t>
      </w:r>
    </w:p>
    <w:p w:rsidR="00B67DB1" w:rsidRDefault="00B67DB1" w:rsidP="00B67DB1">
      <w:pPr>
        <w:spacing w:after="88" w:line="240" w:lineRule="exact"/>
        <w:rPr>
          <w:sz w:val="24"/>
          <w:szCs w:val="24"/>
        </w:rPr>
      </w:pPr>
    </w:p>
    <w:p w:rsidR="00B67DB1" w:rsidRDefault="0046538D" w:rsidP="00B67DB1">
      <w:pPr>
        <w:widowControl w:val="0"/>
        <w:ind w:left="3606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-120650</wp:posOffset>
                </wp:positionV>
                <wp:extent cx="6138545" cy="2856230"/>
                <wp:effectExtent l="0" t="0" r="14605" b="20320"/>
                <wp:wrapNone/>
                <wp:docPr id="2" name="drawingObject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8545" cy="2856230"/>
                          <a:chOff x="0" y="0"/>
                          <a:chExt cx="6138416" cy="285622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2856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6228">
                                <a:moveTo>
                                  <a:pt x="0" y="2856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6132321" y="12190"/>
                            <a:ext cx="0" cy="284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4038">
                                <a:moveTo>
                                  <a:pt x="0" y="2844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475791" y="417574"/>
                            <a:ext cx="0" cy="243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654">
                                <a:moveTo>
                                  <a:pt x="0" y="2438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213226" y="417574"/>
                            <a:ext cx="0" cy="243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654">
                                <a:moveTo>
                                  <a:pt x="0" y="2438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5" y="5967"/>
                            <a:ext cx="613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320">
                                <a:moveTo>
                                  <a:pt x="0" y="0"/>
                                </a:moveTo>
                                <a:lnTo>
                                  <a:pt x="61323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5" y="411352"/>
                            <a:ext cx="613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320">
                                <a:moveTo>
                                  <a:pt x="0" y="0"/>
                                </a:moveTo>
                                <a:lnTo>
                                  <a:pt x="61323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5" y="905127"/>
                            <a:ext cx="613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320">
                                <a:moveTo>
                                  <a:pt x="0" y="0"/>
                                </a:moveTo>
                                <a:lnTo>
                                  <a:pt x="61323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095" y="1098676"/>
                            <a:ext cx="613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320">
                                <a:moveTo>
                                  <a:pt x="0" y="0"/>
                                </a:moveTo>
                                <a:lnTo>
                                  <a:pt x="61323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095" y="1865628"/>
                            <a:ext cx="613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320">
                                <a:moveTo>
                                  <a:pt x="0" y="0"/>
                                </a:moveTo>
                                <a:lnTo>
                                  <a:pt x="61323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5" y="2481324"/>
                            <a:ext cx="613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320">
                                <a:moveTo>
                                  <a:pt x="0" y="0"/>
                                </a:moveTo>
                                <a:lnTo>
                                  <a:pt x="61323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5" y="2850133"/>
                            <a:ext cx="6132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320">
                                <a:moveTo>
                                  <a:pt x="0" y="0"/>
                                </a:moveTo>
                                <a:lnTo>
                                  <a:pt x="61323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2" o:spid="_x0000_s1026" style="position:absolute;margin-left:57.1pt;margin-top:-9.5pt;width:483.35pt;height:224.9pt;z-index:-251665920;mso-position-horizontal-relative:page" coordsize="61384,28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" o:allowincell="f">
                <v:shape id="Shape 3" o:spid="_x0000_s1027" style="position:absolute;width:0;height:28562;visibility:visible;mso-wrap-style:square;v-text-anchor:top" coordsize="0,285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OXcQA&#10;AADaAAAADwAAAGRycy9kb3ducmV2LnhtbESPzWrDMBCE74W8g9hAb40cB5fiRAlJSqHQg2maQ46L&#10;tbGcWCtjqf55+6pQ6HGYmW+YzW60jeip87VjBctFAoK4dLrmSsH56+3pBYQPyBobx6RgIg+77exh&#10;g7l2A39SfwqViBD2OSowIbS5lL40ZNEvXEscvavrLIYou0rqDocIt41Mk+RZWqw5Lhhs6WiovJ++&#10;rYJDOrwW46q9DkmamVuRuWn5cVHqcT7u1yACjeE//Nd+1wpW8Hsl3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Dl3EAAAA2gAAAA8AAAAAAAAAAAAAAAAAmAIAAGRycy9k&#10;b3ducmV2LnhtbFBLBQYAAAAABAAEAPUAAACJAwAAAAA=&#10;" path="m,2856228l,e" filled="f" strokeweight=".33864mm">
                  <v:path arrowok="t" textboxrect="0,0,0,2856228"/>
                </v:shape>
                <v:shape id="Shape 4" o:spid="_x0000_s1028" style="position:absolute;left:61323;top:121;width:0;height:28441;visibility:visible;mso-wrap-style:square;v-text-anchor:top" coordsize="0,2844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7yMMA&#10;AADaAAAADwAAAGRycy9kb3ducmV2LnhtbESPQWvCQBSE70L/w/IKvelGKbZEVwmlYhE8GKt4fGSf&#10;STT7NuxuNf57Vyh4HGbmG2Y670wjLuR8bVnBcJCAIC6srrlU8Ltd9D9B+ICssbFMCm7kYT576U0x&#10;1fbKG7rkoRQRwj5FBVUIbSqlLyoy6Ae2JY7e0TqDIUpXSu3wGuGmkaMkGUuDNceFClv6qqg4539G&#10;gVvyMFtnPm9W37vD/mNlT8eFVerttcsmIAJ14Rn+b/9oBe/wuB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37yMMAAADaAAAADwAAAAAAAAAAAAAAAACYAgAAZHJzL2Rv&#10;d25yZXYueG1sUEsFBgAAAAAEAAQA9QAAAIgDAAAAAA==&#10;" path="m,2844038l,e" filled="f" strokeweight=".33861mm">
                  <v:path arrowok="t" textboxrect="0,0,0,2844038"/>
                </v:shape>
                <v:shape id="Shape 5" o:spid="_x0000_s1029" style="position:absolute;left:4757;top:4175;width:0;height:24387;visibility:visible;mso-wrap-style:square;v-text-anchor:top" coordsize="0,243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b08QA&#10;AADaAAAADwAAAGRycy9kb3ducmV2LnhtbESPT2sCMRTE74LfITyhN81aVOxqFCmIpR7EbYt4e2ze&#10;/tHNy7JJdf32RhA8DjPzG2a+bE0lLtS40rKC4SACQZxaXXKu4Pdn3Z+CcB5ZY2WZFNzIwXLR7cwx&#10;1vbKe7okPhcBwi5GBYX3dSylSwsy6Aa2Jg5eZhuDPsgml7rBa4CbSr5H0UQaLDksFFjTZ0HpOfk3&#10;Ck7f9e582Gb++Ddaf9AtybbTTabUW69dzUB4av0r/Gx/aQVjeFw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429PEAAAA2gAAAA8AAAAAAAAAAAAAAAAAmAIAAGRycy9k&#10;b3ducmV2LnhtbFBLBQYAAAAABAAEAPUAAACJAwAAAAA=&#10;" path="m,2438654l,e" filled="f" strokeweight=".96pt">
                  <v:path arrowok="t" textboxrect="0,0,0,2438654"/>
                </v:shape>
                <v:shape id="Shape 6" o:spid="_x0000_s1030" style="position:absolute;left:32132;top:4175;width:0;height:24387;visibility:visible;mso-wrap-style:square;v-text-anchor:top" coordsize="0,243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4vcQA&#10;AADaAAAADwAAAGRycy9kb3ducmV2LnhtbESPQWvCQBSE74L/YXlCL1I3epA0dRNEaZEKgragx0f2&#10;NQlm34bdrcb+erdQ8DjMzDfMouhNKy7kfGNZwXSSgCAurW64UvD1+facgvABWWNrmRTcyEORDwcL&#10;zLS98p4uh1CJCGGfoYI6hC6T0pc1GfQT2xFH79s6gyFKV0nt8BrhppWzJJlLgw3HhRo7WtVUng8/&#10;RkGV7o9jN0t32/X69NJ9GNr9vpNST6N++QoiUB8e4f/2RiuYw9+Ve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OL3EAAAA2gAAAA8AAAAAAAAAAAAAAAAAmAIAAGRycy9k&#10;b3ducmV2LnhtbFBLBQYAAAAABAAEAPUAAACJAwAAAAA=&#10;" path="m,2438654l,e" filled="f" strokeweight=".33861mm">
                  <v:path arrowok="t" textboxrect="0,0,0,2438654"/>
                </v:shape>
                <v:shape id="Shape 7" o:spid="_x0000_s1031" style="position:absolute;left:60;top:59;width:61324;height:0;visibility:visible;mso-wrap-style:square;v-text-anchor:top" coordsize="613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oxsIA&#10;AADaAAAADwAAAGRycy9kb3ducmV2LnhtbESPQWvCQBSE7wX/w/KE3upGC6lEVwmWSm+1qXp+ZJ9J&#10;NPs27K4a/70rCD0OM/MNM1/2phUXcr6xrGA8SkAQl1Y3XCnY/n29TUH4gKyxtUwKbuRhuRi8zDHT&#10;9sq/dClCJSKEfYYK6hC6TEpf1mTQj2xHHL2DdQZDlK6S2uE1wk0rJ0mSSoMNx4UaO1rVVJ6Ks1Hw&#10;s9lv17l831H+eZgc0/0t3blCqddhn89ABOrDf/jZ/tYKPuBxJd4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2jGwgAAANoAAAAPAAAAAAAAAAAAAAAAAJgCAABkcnMvZG93&#10;bnJldi54bWxQSwUGAAAAAAQABAD1AAAAhwMAAAAA&#10;" path="m,l6132320,e" filled="f" strokeweight=".33864mm">
                  <v:path arrowok="t" textboxrect="0,0,6132320,0"/>
                </v:shape>
                <v:shape id="Shape 8" o:spid="_x0000_s1032" style="position:absolute;left:60;top:4113;width:61324;height:0;visibility:visible;mso-wrap-style:square;v-text-anchor:top" coordsize="613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KcrsA&#10;AADaAAAADwAAAGRycy9kb3ducmV2LnhtbERPvQrCMBDeBd8hnOCmqQ4i1SitIIjgYNX9aM622FxK&#10;E2316c0gOH58/+ttb2rxotZVlhXMphEI4tzqigsF18t+sgThPLLG2jIpeJOD7WY4WGOsbcdnemW+&#10;ECGEXYwKSu+bWEqXl2TQTW1DHLi7bQ36ANtC6ha7EG5qOY+ihTRYcWgosaFdSfkjexoF89vx1Fn9&#10;yaRMDvs0/eg6clqp8ahPViA89f4v/rkPWkHYGq6EG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LrynK7AAAA2gAAAA8AAAAAAAAAAAAAAAAAmAIAAGRycy9kb3ducmV2Lnht&#10;bFBLBQYAAAAABAAEAPUAAACAAwAAAAA=&#10;" path="m,l6132320,e" filled="f" strokeweight=".33869mm">
                  <v:path arrowok="t" textboxrect="0,0,6132320,0"/>
                </v:shape>
                <v:shape id="Shape 9" o:spid="_x0000_s1033" style="position:absolute;left:60;top:9051;width:61324;height:0;visibility:visible;mso-wrap-style:square;v-text-anchor:top" coordsize="613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ZL8IA&#10;AADaAAAADwAAAGRycy9kb3ducmV2LnhtbESPQWvCQBSE7wX/w/KE3upGC6FGVwmWSm+1qXp+ZJ9J&#10;NPs27K4a/70rCD0OM/MNM1/2phUXcr6xrGA8SkAQl1Y3XCnY/n29fYDwAVlja5kU3MjDcjF4mWOm&#10;7ZV/6VKESkQI+wwV1CF0mZS+rMmgH9mOOHoH6wyGKF0ltcNrhJtWTpIklQYbjgs1drSqqTwVZ6Pg&#10;Z7PfrnP5vqP88zA5pvtbunOFUq/DPp+BCNSH//Cz/a0VTOFxJd4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FkvwgAAANoAAAAPAAAAAAAAAAAAAAAAAJgCAABkcnMvZG93&#10;bnJldi54bWxQSwUGAAAAAAQABAD1AAAAhwMAAAAA&#10;" path="m,l6132320,e" filled="f" strokeweight=".33864mm">
                  <v:path arrowok="t" textboxrect="0,0,6132320,0"/>
                </v:shape>
                <v:shape id="Shape 10" o:spid="_x0000_s1034" style="position:absolute;left:60;top:10986;width:61324;height:0;visibility:visible;mso-wrap-style:square;v-text-anchor:top" coordsize="613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rZcYA&#10;AADbAAAADwAAAGRycy9kb3ducmV2LnhtbESPQWvCQBCF70L/wzIFL6VuFC0ldRURFBFUtIXS2zQ7&#10;TdJmZ0N2jfHfO4eCtxnem/e+mc47V6mWmlB6NjAcJKCIM29Lzg18vK+eX0GFiGyx8kwGrhRgPnvo&#10;TTG1/sJHak8xVxLCIUUDRYx1qnXICnIYBr4mFu3HNw6jrE2ubYMXCXeVHiXJi3ZYsjQUWNOyoOzv&#10;dHYGvsbt76FdjbOnz7W/bvaTnf/eWmP6j93iDVSkLt7N/9cbK/hCL7/IA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8rZcYAAADbAAAADwAAAAAAAAAAAAAAAACYAgAAZHJz&#10;L2Rvd25yZXYueG1sUEsFBgAAAAAEAAQA9QAAAIsDAAAAAA==&#10;" path="m,l6132320,e" filled="f" strokeweight=".33861mm">
                  <v:path arrowok="t" textboxrect="0,0,6132320,0"/>
                </v:shape>
                <v:shape id="Shape 11" o:spid="_x0000_s1035" style="position:absolute;left:60;top:18656;width:61324;height:0;visibility:visible;mso-wrap-style:square;v-text-anchor:top" coordsize="613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rasAA&#10;AADbAAAADwAAAGRycy9kb3ducmV2LnhtbERPTYvCMBC9L/gfwgh7W1NdKEvXKEVRvOl21fPQjG21&#10;mZQkav33RljY2zze50znvWnFjZxvLCsYjxIQxKXVDVcK9r+rjy8QPiBrbC2Tggd5mM8Gb1PMtL3z&#10;D92KUIkYwj5DBXUIXSalL2sy6Ee2I47cyTqDIUJXSe3wHsNNKydJkkqDDceGGjta1FReiqtRsN0d&#10;9+tcfh4oX54m5/T4SA+uUOp92OffIAL14V/859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drasAAAADbAAAADwAAAAAAAAAAAAAAAACYAgAAZHJzL2Rvd25y&#10;ZXYueG1sUEsFBgAAAAAEAAQA9QAAAIUDAAAAAA==&#10;" path="m,l6132320,e" filled="f" strokeweight=".33864mm">
                  <v:path arrowok="t" textboxrect="0,0,6132320,0"/>
                </v:shape>
                <v:shape id="Shape 12" o:spid="_x0000_s1036" style="position:absolute;left:60;top:24813;width:61324;height:0;visibility:visible;mso-wrap-style:square;v-text-anchor:top" coordsize="613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1HcEA&#10;AADbAAAADwAAAGRycy9kb3ducmV2LnhtbERPS2vCQBC+F/wPywi91Y0phJK6Sqgo3rTxcR6yY5I2&#10;Oxt2V43/3hUKvc3H95zZYjCduJLzrWUF00kCgriyuuVawWG/evsA4QOyxs4yKbiTh8V89DLDXNsb&#10;f9O1DLWIIexzVNCE0OdS+qohg35ie+LIna0zGCJ0tdQObzHcdDJNkkwabDk2NNjTV0PVb3kxCra7&#10;02FdyPcjFctz+pOd7tnRlUq9jofiE0SgIfyL/9wbHeen8PwlH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9R3BAAAA2wAAAA8AAAAAAAAAAAAAAAAAmAIAAGRycy9kb3du&#10;cmV2LnhtbFBLBQYAAAAABAAEAPUAAACGAwAAAAA=&#10;" path="m,l6132320,e" filled="f" strokeweight=".33864mm">
                  <v:path arrowok="t" textboxrect="0,0,6132320,0"/>
                </v:shape>
                <v:shape id="Shape 13" o:spid="_x0000_s1037" style="position:absolute;left:60;top:28501;width:61324;height:0;visibility:visible;mso-wrap-style:square;v-text-anchor:top" coordsize="6132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QhsAA&#10;AADbAAAADwAAAGRycy9kb3ducmV2LnhtbERPTYvCMBC9L/gfwgje1lSFsnSNUhQXb6td9Tw0Y1tt&#10;JiXJav33G0HY2zze58yXvWnFjZxvLCuYjBMQxKXVDVcKDj+b9w8QPiBrbC2Tggd5WC4Gb3PMtL3z&#10;nm5FqEQMYZ+hgjqELpPSlzUZ9GPbEUfubJ3BEKGrpHZ4j+GmldMkSaXBhmNDjR2taiqvxa9R8L07&#10;Hb5yOTtSvj5PL+npkR5dodRo2OefIAL14V/8cm91nD+D5y/xAL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lQhsAAAADbAAAADwAAAAAAAAAAAAAAAACYAgAAZHJzL2Rvd25y&#10;ZXYueG1sUEsFBgAAAAAEAAQA9QAAAIUDAAAAAA==&#10;" path="m,l6132320,e" filled="f" strokeweight=".33864mm">
                  <v:path arrowok="t" textboxrect="0,0,6132320,0"/>
                </v:shape>
                <w10:wrap anchorx="page"/>
              </v:group>
            </w:pict>
          </mc:Fallback>
        </mc:AlternateContent>
      </w:r>
      <w:r w:rsidR="00B67DB1">
        <w:rPr>
          <w:color w:val="000000"/>
          <w:sz w:val="22"/>
          <w:szCs w:val="22"/>
        </w:rPr>
        <w:t>С</w:t>
      </w:r>
      <w:r w:rsidR="00B67DB1">
        <w:rPr>
          <w:color w:val="000000"/>
          <w:spacing w:val="-1"/>
          <w:sz w:val="22"/>
          <w:szCs w:val="22"/>
        </w:rPr>
        <w:t>в</w:t>
      </w:r>
      <w:r w:rsidR="00B67DB1">
        <w:rPr>
          <w:color w:val="000000"/>
          <w:sz w:val="22"/>
          <w:szCs w:val="22"/>
        </w:rPr>
        <w:t>еден</w:t>
      </w:r>
      <w:r w:rsidR="00B67DB1">
        <w:rPr>
          <w:color w:val="000000"/>
          <w:spacing w:val="-1"/>
          <w:sz w:val="22"/>
          <w:szCs w:val="22"/>
        </w:rPr>
        <w:t>и</w:t>
      </w:r>
      <w:r w:rsidR="00B67DB1">
        <w:rPr>
          <w:color w:val="000000"/>
          <w:sz w:val="22"/>
          <w:szCs w:val="22"/>
        </w:rPr>
        <w:t>я об объекте</w:t>
      </w:r>
    </w:p>
    <w:p w:rsidR="00B67DB1" w:rsidRDefault="00B67DB1" w:rsidP="00B67DB1">
      <w:pPr>
        <w:spacing w:after="75" w:line="240" w:lineRule="exact"/>
        <w:rPr>
          <w:sz w:val="24"/>
          <w:szCs w:val="24"/>
        </w:rPr>
      </w:pPr>
    </w:p>
    <w:p w:rsidR="00B67DB1" w:rsidRDefault="00B67DB1" w:rsidP="00B67DB1">
      <w:pPr>
        <w:sectPr w:rsidR="00B67DB1">
          <w:pgSz w:w="11899" w:h="16840"/>
          <w:pgMar w:top="896" w:right="850" w:bottom="0" w:left="1370" w:header="0" w:footer="0" w:gutter="0"/>
          <w:cols w:space="708"/>
        </w:sectPr>
      </w:pPr>
    </w:p>
    <w:p w:rsidR="00B67DB1" w:rsidRDefault="00B67DB1" w:rsidP="00B67DB1">
      <w:pPr>
        <w:widowControl w:val="0"/>
        <w:spacing w:line="264" w:lineRule="auto"/>
        <w:ind w:right="-53" w:firstLine="43"/>
        <w:rPr>
          <w:color w:val="000000"/>
        </w:rPr>
      </w:pPr>
      <w:r>
        <w:rPr>
          <w:color w:val="000000"/>
          <w:sz w:val="22"/>
          <w:szCs w:val="22"/>
        </w:rPr>
        <w:lastRenderedPageBreak/>
        <w:t xml:space="preserve">№ </w:t>
      </w:r>
      <w:proofErr w:type="gramStart"/>
      <w:r>
        <w:rPr>
          <w:color w:val="000000"/>
          <w:sz w:val="22"/>
          <w:szCs w:val="22"/>
        </w:rPr>
        <w:t>п</w:t>
      </w:r>
      <w:proofErr w:type="gramEnd"/>
      <w:r>
        <w:rPr>
          <w:color w:val="000000"/>
          <w:sz w:val="22"/>
          <w:szCs w:val="22"/>
        </w:rPr>
        <w:t>/п</w:t>
      </w:r>
    </w:p>
    <w:p w:rsidR="00B67DB1" w:rsidRDefault="00B67DB1" w:rsidP="00B67DB1">
      <w:pPr>
        <w:spacing w:line="120" w:lineRule="exact"/>
        <w:rPr>
          <w:sz w:val="12"/>
          <w:szCs w:val="12"/>
        </w:rPr>
      </w:pPr>
    </w:p>
    <w:p w:rsidR="00B67DB1" w:rsidRDefault="00B67DB1" w:rsidP="00B67DB1">
      <w:pPr>
        <w:widowControl w:val="0"/>
        <w:spacing w:line="289" w:lineRule="auto"/>
        <w:ind w:left="46" w:right="87"/>
        <w:jc w:val="right"/>
        <w:rPr>
          <w:color w:val="000000"/>
        </w:rPr>
      </w:pPr>
      <w:r>
        <w:rPr>
          <w:color w:val="000000"/>
          <w:sz w:val="22"/>
          <w:szCs w:val="22"/>
        </w:rPr>
        <w:t>1 1</w:t>
      </w: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2" w:line="180" w:lineRule="exact"/>
        <w:rPr>
          <w:sz w:val="18"/>
          <w:szCs w:val="18"/>
        </w:rPr>
      </w:pPr>
    </w:p>
    <w:p w:rsidR="00B67DB1" w:rsidRDefault="00B67DB1" w:rsidP="00B67DB1">
      <w:pPr>
        <w:widowControl w:val="0"/>
        <w:ind w:left="101" w:right="-20"/>
        <w:rPr>
          <w:color w:val="000000"/>
        </w:rPr>
      </w:pPr>
      <w:r>
        <w:rPr>
          <w:color w:val="000000"/>
          <w:sz w:val="22"/>
          <w:szCs w:val="22"/>
        </w:rPr>
        <w:t>2</w:t>
      </w: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17" w:line="220" w:lineRule="exact"/>
      </w:pPr>
    </w:p>
    <w:p w:rsidR="00B67DB1" w:rsidRDefault="00B67DB1" w:rsidP="00B67DB1">
      <w:pPr>
        <w:widowControl w:val="0"/>
        <w:ind w:left="101" w:right="-20"/>
        <w:rPr>
          <w:color w:val="000000"/>
        </w:rPr>
      </w:pPr>
      <w:r>
        <w:rPr>
          <w:color w:val="000000"/>
          <w:sz w:val="22"/>
          <w:szCs w:val="22"/>
        </w:rPr>
        <w:t>3</w:t>
      </w:r>
    </w:p>
    <w:p w:rsidR="00B67DB1" w:rsidRDefault="00B67DB1" w:rsidP="00B67DB1">
      <w:pPr>
        <w:spacing w:line="140" w:lineRule="exact"/>
        <w:rPr>
          <w:sz w:val="14"/>
          <w:szCs w:val="14"/>
        </w:rPr>
      </w:pPr>
      <w:r>
        <w:br w:type="column"/>
      </w:r>
    </w:p>
    <w:p w:rsidR="00B67DB1" w:rsidRDefault="00B67DB1" w:rsidP="00B67DB1">
      <w:pPr>
        <w:widowControl w:val="0"/>
        <w:ind w:left="859" w:right="-20"/>
        <w:rPr>
          <w:color w:val="000000"/>
        </w:rPr>
      </w:pPr>
      <w:r>
        <w:rPr>
          <w:color w:val="000000"/>
          <w:spacing w:val="1"/>
          <w:sz w:val="22"/>
          <w:szCs w:val="22"/>
        </w:rPr>
        <w:t>Х</w:t>
      </w:r>
      <w:r>
        <w:rPr>
          <w:color w:val="000000"/>
          <w:sz w:val="22"/>
          <w:szCs w:val="22"/>
        </w:rPr>
        <w:t>ар</w:t>
      </w:r>
      <w:r>
        <w:rPr>
          <w:color w:val="000000"/>
          <w:spacing w:val="1"/>
          <w:sz w:val="22"/>
          <w:szCs w:val="22"/>
        </w:rPr>
        <w:t>а</w:t>
      </w:r>
      <w:r>
        <w:rPr>
          <w:color w:val="000000"/>
          <w:sz w:val="22"/>
          <w:szCs w:val="22"/>
        </w:rPr>
        <w:t>ктеристики объекта</w:t>
      </w:r>
    </w:p>
    <w:p w:rsidR="00B67DB1" w:rsidRDefault="00B67DB1" w:rsidP="00B67DB1">
      <w:pPr>
        <w:spacing w:after="44" w:line="240" w:lineRule="exact"/>
        <w:rPr>
          <w:sz w:val="24"/>
          <w:szCs w:val="24"/>
        </w:rPr>
      </w:pPr>
    </w:p>
    <w:p w:rsidR="00B67DB1" w:rsidRDefault="00B67DB1" w:rsidP="00B67DB1">
      <w:pPr>
        <w:widowControl w:val="0"/>
        <w:spacing w:line="289" w:lineRule="auto"/>
        <w:ind w:right="933" w:firstLine="1978"/>
        <w:rPr>
          <w:color w:val="000000"/>
        </w:rPr>
      </w:pPr>
      <w:r>
        <w:rPr>
          <w:color w:val="000000"/>
          <w:sz w:val="22"/>
          <w:szCs w:val="22"/>
        </w:rPr>
        <w:t>2 М</w:t>
      </w:r>
      <w:r>
        <w:rPr>
          <w:color w:val="000000"/>
          <w:spacing w:val="1"/>
          <w:sz w:val="22"/>
          <w:szCs w:val="22"/>
        </w:rPr>
        <w:t>е</w:t>
      </w:r>
      <w:r>
        <w:rPr>
          <w:color w:val="000000"/>
          <w:sz w:val="22"/>
          <w:szCs w:val="22"/>
        </w:rPr>
        <w:t>стоположение о</w:t>
      </w:r>
      <w:r>
        <w:rPr>
          <w:color w:val="000000"/>
          <w:spacing w:val="1"/>
          <w:sz w:val="22"/>
          <w:szCs w:val="22"/>
        </w:rPr>
        <w:t>б</w:t>
      </w:r>
      <w:r>
        <w:rPr>
          <w:color w:val="000000"/>
          <w:sz w:val="22"/>
          <w:szCs w:val="22"/>
        </w:rPr>
        <w:t>ъе</w:t>
      </w:r>
      <w:r>
        <w:rPr>
          <w:color w:val="000000"/>
          <w:spacing w:val="1"/>
          <w:sz w:val="22"/>
          <w:szCs w:val="22"/>
        </w:rPr>
        <w:t>к</w:t>
      </w:r>
      <w:r>
        <w:rPr>
          <w:color w:val="000000"/>
          <w:sz w:val="22"/>
          <w:szCs w:val="22"/>
        </w:rPr>
        <w:t>та</w:t>
      </w: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2" w:line="180" w:lineRule="exact"/>
        <w:rPr>
          <w:sz w:val="18"/>
          <w:szCs w:val="18"/>
        </w:rPr>
      </w:pP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Площадь о</w:t>
      </w:r>
      <w:r>
        <w:rPr>
          <w:color w:val="000000"/>
          <w:spacing w:val="1"/>
          <w:sz w:val="22"/>
          <w:szCs w:val="22"/>
        </w:rPr>
        <w:t>б</w:t>
      </w:r>
      <w:r>
        <w:rPr>
          <w:color w:val="000000"/>
          <w:sz w:val="22"/>
          <w:szCs w:val="22"/>
        </w:rPr>
        <w:t>ъекта</w:t>
      </w:r>
      <w:r>
        <w:rPr>
          <w:color w:val="000000"/>
          <w:spacing w:val="5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±</w:t>
      </w:r>
    </w:p>
    <w:p w:rsidR="00B67DB1" w:rsidRDefault="00B67DB1" w:rsidP="00B67DB1">
      <w:pPr>
        <w:widowControl w:val="0"/>
        <w:spacing w:before="25" w:line="264" w:lineRule="auto"/>
        <w:ind w:right="-54"/>
        <w:rPr>
          <w:color w:val="000000"/>
        </w:rPr>
      </w:pP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z w:val="22"/>
          <w:szCs w:val="22"/>
        </w:rPr>
        <w:t>еличина погрешности определения площа</w:t>
      </w:r>
      <w:r>
        <w:rPr>
          <w:color w:val="000000"/>
          <w:spacing w:val="1"/>
          <w:sz w:val="22"/>
          <w:szCs w:val="22"/>
        </w:rPr>
        <w:t>д</w:t>
      </w:r>
      <w:r>
        <w:rPr>
          <w:color w:val="000000"/>
          <w:sz w:val="22"/>
          <w:szCs w:val="22"/>
        </w:rPr>
        <w:t>и (P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± </w:t>
      </w:r>
      <w:proofErr w:type="spellStart"/>
      <w:r>
        <w:rPr>
          <w:color w:val="000000"/>
          <w:sz w:val="22"/>
          <w:szCs w:val="22"/>
        </w:rPr>
        <w:t>Дельта</w:t>
      </w:r>
      <w:proofErr w:type="gramStart"/>
      <w:r>
        <w:rPr>
          <w:color w:val="000000"/>
          <w:sz w:val="22"/>
          <w:szCs w:val="22"/>
        </w:rPr>
        <w:t>P</w:t>
      </w:r>
      <w:proofErr w:type="spellEnd"/>
      <w:proofErr w:type="gramEnd"/>
      <w:r>
        <w:rPr>
          <w:color w:val="000000"/>
          <w:sz w:val="22"/>
          <w:szCs w:val="22"/>
        </w:rPr>
        <w:t>)</w:t>
      </w:r>
    </w:p>
    <w:p w:rsidR="00B67DB1" w:rsidRDefault="00B67DB1" w:rsidP="00B67DB1">
      <w:pPr>
        <w:spacing w:after="15" w:line="120" w:lineRule="exact"/>
        <w:rPr>
          <w:sz w:val="12"/>
          <w:szCs w:val="12"/>
        </w:rPr>
      </w:pP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pacing w:val="-1"/>
          <w:sz w:val="22"/>
          <w:szCs w:val="22"/>
        </w:rPr>
        <w:t>И</w:t>
      </w:r>
      <w:r>
        <w:rPr>
          <w:color w:val="000000"/>
          <w:sz w:val="22"/>
          <w:szCs w:val="22"/>
        </w:rPr>
        <w:t>ные хар</w:t>
      </w:r>
      <w:r>
        <w:rPr>
          <w:color w:val="000000"/>
          <w:spacing w:val="1"/>
          <w:sz w:val="22"/>
          <w:szCs w:val="22"/>
        </w:rPr>
        <w:t>а</w:t>
      </w:r>
      <w:r>
        <w:rPr>
          <w:color w:val="000000"/>
          <w:sz w:val="22"/>
          <w:szCs w:val="22"/>
        </w:rPr>
        <w:t>ктеристики объекта</w:t>
      </w:r>
    </w:p>
    <w:p w:rsidR="00B67DB1" w:rsidRDefault="00B67DB1" w:rsidP="00B67DB1">
      <w:pPr>
        <w:spacing w:line="140" w:lineRule="exact"/>
        <w:rPr>
          <w:sz w:val="14"/>
          <w:szCs w:val="14"/>
        </w:rPr>
      </w:pPr>
      <w:r>
        <w:br w:type="column"/>
      </w:r>
    </w:p>
    <w:p w:rsidR="00B67DB1" w:rsidRDefault="00B67DB1" w:rsidP="00B67DB1">
      <w:pPr>
        <w:widowControl w:val="0"/>
        <w:ind w:left="1087" w:right="-20"/>
        <w:rPr>
          <w:color w:val="000000"/>
        </w:rPr>
      </w:pPr>
      <w:r>
        <w:rPr>
          <w:color w:val="000000"/>
          <w:spacing w:val="-1"/>
          <w:sz w:val="22"/>
          <w:szCs w:val="22"/>
        </w:rPr>
        <w:t>О</w:t>
      </w:r>
      <w:r>
        <w:rPr>
          <w:color w:val="000000"/>
          <w:sz w:val="22"/>
          <w:szCs w:val="22"/>
        </w:rPr>
        <w:t>писание характеристик</w:t>
      </w:r>
    </w:p>
    <w:p w:rsidR="00B67DB1" w:rsidRDefault="00B67DB1" w:rsidP="00B67DB1">
      <w:pPr>
        <w:spacing w:after="44" w:line="240" w:lineRule="exact"/>
        <w:rPr>
          <w:sz w:val="24"/>
          <w:szCs w:val="24"/>
        </w:rPr>
      </w:pPr>
    </w:p>
    <w:p w:rsidR="00B67DB1" w:rsidRDefault="00B67DB1" w:rsidP="00B67DB1">
      <w:pPr>
        <w:widowControl w:val="0"/>
        <w:spacing w:line="288" w:lineRule="auto"/>
        <w:ind w:right="2429" w:firstLine="2213"/>
        <w:rPr>
          <w:color w:val="000000"/>
        </w:rPr>
      </w:pPr>
      <w:r>
        <w:rPr>
          <w:color w:val="000000"/>
          <w:sz w:val="22"/>
          <w:szCs w:val="22"/>
        </w:rPr>
        <w:t>3 Воронежская область,</w:t>
      </w:r>
    </w:p>
    <w:p w:rsidR="00B67DB1" w:rsidRDefault="00B67DB1" w:rsidP="00B67DB1">
      <w:pPr>
        <w:widowControl w:val="0"/>
        <w:spacing w:line="264" w:lineRule="auto"/>
        <w:ind w:right="1379"/>
        <w:rPr>
          <w:color w:val="000000"/>
        </w:rPr>
      </w:pPr>
      <w:r>
        <w:rPr>
          <w:color w:val="000000"/>
          <w:sz w:val="22"/>
          <w:szCs w:val="22"/>
        </w:rPr>
        <w:t>Павло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z w:val="22"/>
          <w:szCs w:val="22"/>
        </w:rPr>
        <w:t>ский м</w:t>
      </w:r>
      <w:r>
        <w:rPr>
          <w:color w:val="000000"/>
          <w:spacing w:val="-3"/>
          <w:sz w:val="22"/>
          <w:szCs w:val="22"/>
        </w:rPr>
        <w:t>у</w:t>
      </w:r>
      <w:r>
        <w:rPr>
          <w:color w:val="000000"/>
          <w:sz w:val="22"/>
          <w:szCs w:val="22"/>
        </w:rPr>
        <w:t>ниципальный район, Ворон</w:t>
      </w:r>
      <w:r>
        <w:rPr>
          <w:color w:val="000000"/>
          <w:spacing w:val="-1"/>
          <w:sz w:val="22"/>
          <w:szCs w:val="22"/>
        </w:rPr>
        <w:t>ц</w:t>
      </w:r>
      <w:r>
        <w:rPr>
          <w:color w:val="000000"/>
          <w:sz w:val="22"/>
          <w:szCs w:val="22"/>
        </w:rPr>
        <w:t>овское сельское поселение, село Воронцовка</w:t>
      </w: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4" w:line="160" w:lineRule="exact"/>
        <w:rPr>
          <w:sz w:val="16"/>
          <w:szCs w:val="16"/>
        </w:rPr>
      </w:pPr>
    </w:p>
    <w:p w:rsidR="00B67DB1" w:rsidRDefault="00B67DB1" w:rsidP="00B67DB1">
      <w:pPr>
        <w:widowControl w:val="0"/>
        <w:ind w:left="1291" w:right="-20"/>
        <w:rPr>
          <w:color w:val="000000"/>
        </w:rPr>
      </w:pPr>
      <w:r>
        <w:rPr>
          <w:color w:val="000000"/>
          <w:sz w:val="22"/>
          <w:szCs w:val="22"/>
        </w:rPr>
        <w:t>10031127+/</w:t>
      </w:r>
      <w:r>
        <w:rPr>
          <w:color w:val="000000"/>
          <w:spacing w:val="-2"/>
          <w:sz w:val="22"/>
          <w:szCs w:val="22"/>
        </w:rPr>
        <w:t>-</w:t>
      </w:r>
      <w:r>
        <w:rPr>
          <w:color w:val="000000"/>
          <w:sz w:val="22"/>
          <w:szCs w:val="22"/>
        </w:rPr>
        <w:t>55426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м²</w:t>
      </w: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140" w:lineRule="exact"/>
        <w:rPr>
          <w:sz w:val="14"/>
          <w:szCs w:val="14"/>
        </w:rPr>
      </w:pPr>
    </w:p>
    <w:p w:rsidR="00B67DB1" w:rsidRDefault="00B67DB1" w:rsidP="00B67DB1">
      <w:pPr>
        <w:widowControl w:val="0"/>
        <w:ind w:left="2261" w:right="-20"/>
        <w:rPr>
          <w:color w:val="000000"/>
        </w:rPr>
        <w:sectPr w:rsidR="00B67DB1">
          <w:type w:val="continuous"/>
          <w:pgSz w:w="11899" w:h="16840"/>
          <w:pgMar w:top="896" w:right="850" w:bottom="0" w:left="1370" w:header="0" w:footer="0" w:gutter="0"/>
          <w:cols w:num="3" w:space="708" w:equalWidth="0">
            <w:col w:w="299" w:space="354"/>
            <w:col w:w="3416" w:space="801"/>
            <w:col w:w="4808" w:space="0"/>
          </w:cols>
        </w:sectPr>
      </w:pP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ind w:left="4660" w:right="-20"/>
        <w:rPr>
          <w:color w:val="000000"/>
        </w:rPr>
      </w:pPr>
      <w:bookmarkStart w:id="3" w:name="_page_40_0"/>
      <w:r>
        <w:rPr>
          <w:color w:val="000000"/>
          <w:sz w:val="22"/>
          <w:szCs w:val="22"/>
        </w:rPr>
        <w:lastRenderedPageBreak/>
        <w:t xml:space="preserve">Раздел </w:t>
      </w:r>
      <w:r>
        <w:rPr>
          <w:color w:val="000000"/>
          <w:spacing w:val="1"/>
          <w:sz w:val="22"/>
          <w:szCs w:val="22"/>
        </w:rPr>
        <w:t>2</w:t>
      </w:r>
    </w:p>
    <w:p w:rsidR="00B67DB1" w:rsidRDefault="00B67DB1" w:rsidP="00B67DB1">
      <w:pPr>
        <w:spacing w:after="16" w:line="160" w:lineRule="exact"/>
        <w:rPr>
          <w:sz w:val="16"/>
          <w:szCs w:val="16"/>
        </w:rPr>
      </w:pPr>
    </w:p>
    <w:p w:rsidR="00B67DB1" w:rsidRDefault="0046538D" w:rsidP="00B67DB1">
      <w:pPr>
        <w:widowControl w:val="0"/>
        <w:ind w:left="2922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-70485</wp:posOffset>
                </wp:positionV>
                <wp:extent cx="6466205" cy="4570095"/>
                <wp:effectExtent l="0" t="0" r="10795" b="20955"/>
                <wp:wrapNone/>
                <wp:docPr id="14" name="drawingObject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6205" cy="4570095"/>
                          <a:chOff x="0" y="0"/>
                          <a:chExt cx="6466078" cy="456983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1041145" y="90855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041145" y="1111250"/>
                            <a:ext cx="0" cy="97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59">
                                <a:moveTo>
                                  <a:pt x="0" y="97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862962" y="1111250"/>
                            <a:ext cx="0" cy="97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59">
                                <a:moveTo>
                                  <a:pt x="0" y="97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754503" y="908556"/>
                            <a:ext cx="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2">
                                <a:moveTo>
                                  <a:pt x="0" y="117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426584" y="908556"/>
                            <a:ext cx="0" cy="117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2">
                                <a:moveTo>
                                  <a:pt x="0" y="1178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489194" y="908556"/>
                            <a:ext cx="0" cy="1190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0243">
                                <a:moveTo>
                                  <a:pt x="0" y="1190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041145" y="209880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862962" y="209880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754503" y="209880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426584" y="209880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489194" y="209880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041145" y="2283282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754503" y="2283282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426584" y="2283282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489194" y="2283282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041145" y="274383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862962" y="2283282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041145" y="2964813"/>
                            <a:ext cx="0" cy="95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072">
                                <a:moveTo>
                                  <a:pt x="0" y="95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862962" y="2964813"/>
                            <a:ext cx="0" cy="95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7072">
                                <a:moveTo>
                                  <a:pt x="0" y="957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754503" y="2743834"/>
                            <a:ext cx="0" cy="117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1">
                                <a:moveTo>
                                  <a:pt x="0" y="1178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426584" y="2743834"/>
                            <a:ext cx="0" cy="117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051">
                                <a:moveTo>
                                  <a:pt x="0" y="1178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489194" y="2743834"/>
                            <a:ext cx="0" cy="1190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90243">
                                <a:moveTo>
                                  <a:pt x="0" y="1190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041145" y="393407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862962" y="393407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754503" y="393407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426584" y="393407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489194" y="393407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0" cy="4569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9839">
                                <a:moveTo>
                                  <a:pt x="0" y="4569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459980" y="12190"/>
                            <a:ext cx="0" cy="455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648">
                                <a:moveTo>
                                  <a:pt x="0" y="455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041145" y="4339461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754503" y="4339461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426584" y="4339461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489194" y="4339461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862962" y="4339461"/>
                            <a:ext cx="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7932">
                                <a:moveTo>
                                  <a:pt x="0" y="217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5" y="6094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95" y="311149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95" y="606804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95" y="902461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035050" y="1105153"/>
                            <a:ext cx="1713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29">
                                <a:moveTo>
                                  <a:pt x="0" y="0"/>
                                </a:moveTo>
                                <a:lnTo>
                                  <a:pt x="171322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95" y="2092704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5" y="2277108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95" y="2480181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095" y="2737737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035050" y="2958717"/>
                            <a:ext cx="1713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29">
                                <a:moveTo>
                                  <a:pt x="0" y="0"/>
                                </a:moveTo>
                                <a:lnTo>
                                  <a:pt x="17132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5" y="3927981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5" y="4148961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5" y="4333365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95" y="4563591"/>
                            <a:ext cx="6459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9982">
                                <a:moveTo>
                                  <a:pt x="0" y="0"/>
                                </a:moveTo>
                                <a:lnTo>
                                  <a:pt x="6459982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" o:spid="_x0000_s1026" style="position:absolute;margin-left:57.1pt;margin-top:-5.55pt;width:509.15pt;height:359.85pt;z-index:-251664896;mso-position-horizontal-relative:page" coordsize="64660,4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" o:allowincell="f">
                <v:shape id="Shape 15" o:spid="_x0000_s1027" style="position:absolute;left:10411;top:9085;width:0;height:1905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9ZIMAA&#10;AADbAAAADwAAAGRycy9kb3ducmV2LnhtbERPTWvCQBC9C/6HZQq9mU0LLZJmFWNRetTY3ofdMQnN&#10;zsbsmqT/3i0I3ubxPidfT7YVA/W+cazgJUlBEGtnGq4UfJ92iyUIH5ANto5JwR95WK/msxwz40Y+&#10;0lCGSsQQ9hkqqEPoMim9rsmiT1xHHLmz6y2GCPtKmh7HGG5b+Zqm79Jiw7Ghxo62Nenf8moVTD/6&#10;MNKu2Gz3pqgK3Z3Ol/FTqeenafMBItAUHuK7+8vE+W/w/0s8QK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9ZIMAAAADbAAAADwAAAAAAAAAAAAAAAACYAgAAZHJzL2Rvd25y&#10;ZXYueG1sUEsFBgAAAAAEAAQA9QAAAIUDAAAAAA==&#10;" path="m,190500l,e" filled="f" strokeweight=".33861mm">
                  <v:path arrowok="t" textboxrect="0,0,0,190500"/>
                </v:shape>
                <v:shape id="Shape 16" o:spid="_x0000_s1028" style="position:absolute;left:10411;top:11112;width:0;height:9754;visibility:visible;mso-wrap-style:square;v-text-anchor:top" coordsize="0,97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8LMIA&#10;AADbAAAADwAAAGRycy9kb3ducmV2LnhtbERPS2rDMBDdB3oHMYXuYrlZmOBaCSWlv0AXdnyAwZrK&#10;JtbIWEpi9/RRINDdPN53iu1ke3Gm0XeOFTwnKQjixumOjYL68L5cg/ABWWPvmBTM5GG7eVgUmGt3&#10;4ZLOVTAihrDPUUEbwpBL6ZuWLPrEDcSR+3WjxRDhaKQe8RLDbS9XaZpJix3HhhYH2rXUHKuTVVB+&#10;NOX3vp73x1rvTH9avf2Yzz+lnh6n1xcQgabwL767v3Scn8Htl3i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7wswgAAANsAAAAPAAAAAAAAAAAAAAAAAJgCAABkcnMvZG93&#10;bnJldi54bWxQSwUGAAAAAAQABAD1AAAAhwMAAAAA&#10;" path="m,975359l,e" filled="f" strokeweight=".33861mm">
                  <v:path arrowok="t" textboxrect="0,0,0,975359"/>
                </v:shape>
                <v:shape id="Shape 17" o:spid="_x0000_s1029" style="position:absolute;left:18629;top:11112;width:0;height:9754;visibility:visible;mso-wrap-style:square;v-text-anchor:top" coordsize="0,97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Zt8EA&#10;AADbAAAADwAAAGRycy9kb3ducmV2LnhtbERPzYrCMBC+C75DGGFvmuphla5RxGV1FTxU+wBDM5sW&#10;m0lpotZ9eiMI3ubj+535srO1uFLrK8cKxqMEBHHhdMVGQX76Gc5A+ICssXZMCu7kYbno9+aYanfj&#10;jK7HYEQMYZ+igjKEJpXSFyVZ9CPXEEfuz7UWQ4StkbrFWwy3tZwkyae0WHFsKLGhdUnF+XixCrJN&#10;ke32+X1/zvXa1JfJ98Fs/5X6GHSrLxCBuvAWv9y/Os6fwvOXe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3GbfBAAAA2wAAAA8AAAAAAAAAAAAAAAAAmAIAAGRycy9kb3du&#10;cmV2LnhtbFBLBQYAAAAABAAEAPUAAACGAwAAAAA=&#10;" path="m,975359l,e" filled="f" strokeweight=".33861mm">
                  <v:path arrowok="t" textboxrect="0,0,0,975359"/>
                </v:shape>
                <v:shape id="Shape 18" o:spid="_x0000_s1030" style="position:absolute;left:27545;top:9085;width:0;height:11781;visibility:visible;mso-wrap-style:square;v-text-anchor:top" coordsize="0,117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fncQA&#10;AADbAAAADwAAAGRycy9kb3ducmV2LnhtbESPQW/CMAyF70j7D5GRdqMpO0yoI6AOCakcdljhB5jE&#10;tBWNUzUBuv36+TCJm633/N7n9XbyvbrTGLvABpZZDorYBtdxY+B03C9WoGJCdtgHJgM/FGG7eZmt&#10;sXDhwd90r1OjJIRjgQbalIZC62hb8hizMBCLdgmjxyTr2Gg34kPCfa/f8vxde+xYGlocaNeSvdY3&#10;b6CsbVXub5dldbbT57WKB//1ezDmdT6VH6ASTelp/r+unOALrPwiA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X53EAAAA2wAAAA8AAAAAAAAAAAAAAAAAmAIAAGRycy9k&#10;b3ducmV2LnhtbFBLBQYAAAAABAAEAPUAAACJAwAAAAA=&#10;" path="m,1178052l,e" filled="f" strokeweight=".33864mm">
                  <v:path arrowok="t" textboxrect="0,0,0,1178052"/>
                </v:shape>
                <v:shape id="Shape 19" o:spid="_x0000_s1031" style="position:absolute;left:44265;top:9085;width:0;height:11781;visibility:visible;mso-wrap-style:square;v-text-anchor:top" coordsize="0,1178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6BsIA&#10;AADbAAAADwAAAGRycy9kb3ducmV2LnhtbERPS2rDMBDdF3IHMYXuGjlZlNaxEtxAwFl0UTcHmEjj&#10;D7FGxlJsJ6ePCoXu5vG+k+1m24mRBt86VrBaJiCItTMt1wpOP4fXdxA+IBvsHJOCG3nYbRdPGabG&#10;TfxNYxlqEUPYp6igCaFPpfS6IYt+6XriyFVusBgiHGppBpxiuO3kOknepMWWY0ODPe0b0pfyahXk&#10;pS7yw7VaFWc9f14Kf7Rf96NSL89zvgERaA7/4j93YeL8D/j9JR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foGwgAAANsAAAAPAAAAAAAAAAAAAAAAAJgCAABkcnMvZG93&#10;bnJldi54bWxQSwUGAAAAAAQABAD1AAAAhwMAAAAA&#10;" path="m,1178052l,e" filled="f" strokeweight=".33864mm">
                  <v:path arrowok="t" textboxrect="0,0,0,1178052"/>
                </v:shape>
                <v:shape id="Shape 20" o:spid="_x0000_s1032" style="position:absolute;left:54891;top:9085;width:0;height:11902;visibility:visible;mso-wrap-style:square;v-text-anchor:top" coordsize="0,1190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pAsMA&#10;AADbAAAADwAAAGRycy9kb3ducmV2LnhtbERPTWvCQBC9F/wPywje6kaxwaauQYRCW3oxpupxyE6T&#10;kOxsyG6T9N93DwWPj/e9SyfTioF6V1tWsFpGIIgLq2suFeTn18ctCOeRNbaWScEvOUj3s4cdJtqO&#10;fKIh86UIIewSVFB53yVSuqIig25pO+LAfdveoA+wL6XucQzhppXrKIqlwZpDQ4UdHSsqmuzHKPh6&#10;mp4v4+n2GTfvH5Sv4s01zm9KLebT4QWEp8nfxf/uN61gHdaHL+EH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7pAsMAAADbAAAADwAAAAAAAAAAAAAAAACYAgAAZHJzL2Rv&#10;d25yZXYueG1sUEsFBgAAAAAEAAQA9QAAAIgDAAAAAA==&#10;" path="m,1190243l,e" filled="f" strokeweight=".96pt">
                  <v:path arrowok="t" textboxrect="0,0,0,1190243"/>
                </v:shape>
                <v:shape id="Shape 21" o:spid="_x0000_s1033" style="position:absolute;left:10411;top:20988;width:0;height:1722;visibility:visible;mso-wrap-style:square;v-text-anchor:top" coordsize="0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whsMA&#10;AADbAAAADwAAAGRycy9kb3ducmV2LnhtbESPQWvCQBSE70L/w/IK3nSj0CKpaygFIfamFrw+s69J&#10;muzbdHdNor/eLQg9DjPzDbPORtOKnpyvLStYzBMQxIXVNZcKvo7b2QqED8gaW8uk4Eoess3TZI2p&#10;tgPvqT+EUkQI+xQVVCF0qZS+qMign9uOOHrf1hkMUbpSaodDhJtWLpPkVRqsOS5U2NFHRUVzuBgF&#10;q/6c/4bdbcDm5dLlJ/3j9OdNqenz+P4GItAY/sOPdq4VLBfw9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gwhsMAAADbAAAADwAAAAAAAAAAAAAAAACYAgAAZHJzL2Rv&#10;d25yZXYueG1sUEsFBgAAAAAEAAQA9QAAAIgDAAAAAA==&#10;" path="m,172211l,e" filled="f" strokeweight=".33861mm">
                  <v:path arrowok="t" textboxrect="0,0,0,172211"/>
                </v:shape>
                <v:shape id="Shape 22" o:spid="_x0000_s1034" style="position:absolute;left:18629;top:20988;width:0;height:1722;visibility:visible;mso-wrap-style:square;v-text-anchor:top" coordsize="0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u8cMA&#10;AADbAAAADwAAAGRycy9kb3ducmV2LnhtbESPQWvCQBSE7wX/w/KE3urGgCLRVUQopN5qC16f2WcS&#10;zb6Nu2uS+uu7QqHHYWa+YVabwTSiI+drywqmkwQEcWF1zaWC76/3twUIH5A1NpZJwQ952KxHLyvM&#10;tO35k7pDKEWEsM9QQRVCm0npi4oM+oltiaN3ts5giNKVUjvsI9w0Mk2SuTRYc1yosKVdRcX1cDcK&#10;Ft0pv4WPR4/X2b3Nj/ri9P6h1Ot42C5BBBrCf/ivnWsFaQrPL/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u8cMAAADbAAAADwAAAAAAAAAAAAAAAACYAgAAZHJzL2Rv&#10;d25yZXYueG1sUEsFBgAAAAAEAAQA9QAAAIgDAAAAAA==&#10;" path="m,172211l,e" filled="f" strokeweight=".33861mm">
                  <v:path arrowok="t" textboxrect="0,0,0,172211"/>
                </v:shape>
                <v:shape id="Shape 23" o:spid="_x0000_s1035" style="position:absolute;left:27545;top:20988;width:0;height:1722;visibility:visible;mso-wrap-style:square;v-text-anchor:top" coordsize="0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cQ8MA&#10;AADbAAAADwAAAGRycy9kb3ducmV2LnhtbESP0WrCQBRE3wv9h+UWfAl100hDSV2lFC0SfDHmAy7Z&#10;axKSvRuyq8a/7wqCj8PMnGGW68n04kKjay0r+JjHIIgrq1uuFZTH7fsXCOeRNfaWScGNHKxXry9L&#10;zLS98oEuha9FgLDLUEHj/ZBJ6aqGDLq5HYiDd7KjQR/kWEs94jXATS+TOE6lwZbDQoMD/TZUdcXZ&#10;KMjzz02EEf9J1527E6f5vqRUqdnb9PMNwtPkn+FHe6cVJAu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ncQ8MAAADbAAAADwAAAAAAAAAAAAAAAACYAgAAZHJzL2Rv&#10;d25yZXYueG1sUEsFBgAAAAAEAAQA9QAAAIgDAAAAAA==&#10;" path="m,172211l,e" filled="f" strokeweight=".33864mm">
                  <v:path arrowok="t" textboxrect="0,0,0,172211"/>
                </v:shape>
                <v:shape id="Shape 24" o:spid="_x0000_s1036" style="position:absolute;left:44265;top:20988;width:0;height:1722;visibility:visible;mso-wrap-style:square;v-text-anchor:top" coordsize="0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EN8MA&#10;AADbAAAADwAAAGRycy9kb3ducmV2LnhtbESP0WrCQBRE3wv9h+UWfAl102BDSV2lFC0SfDHmAy7Z&#10;axKSvRuyq8a/7wqCj8PMnGGW68n04kKjay0r+JjHIIgrq1uuFZTH7fsXCOeRNfaWScGNHKxXry9L&#10;zLS98oEuha9FgLDLUEHj/ZBJ6aqGDLq5HYiDd7KjQR/kWEs94jXATS+TOE6lwZbDQoMD/TZUdcXZ&#10;KMjzz02EEf9J1527E6f5vqRUqdnb9PMNwtPkn+FHe6cVJAu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BEN8MAAADbAAAADwAAAAAAAAAAAAAAAACYAgAAZHJzL2Rv&#10;d25yZXYueG1sUEsFBgAAAAAEAAQA9QAAAIgDAAAAAA==&#10;" path="m,172211l,e" filled="f" strokeweight=".33864mm">
                  <v:path arrowok="t" textboxrect="0,0,0,172211"/>
                </v:shape>
                <v:shape id="Shape 25" o:spid="_x0000_s1037" style="position:absolute;left:54891;top:20988;width:0;height:1722;visibility:visible;mso-wrap-style:square;v-text-anchor:top" coordsize="0,17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gVMIA&#10;AADbAAAADwAAAGRycy9kb3ducmV2LnhtbESPQYvCMBSE7wv+h/AEb2uq6Kq1qciCILIerHp/NM+2&#10;2LyUJmvrvzfCwh6HmfmGSTa9qcWDWldZVjAZRyCIc6srLhRczrvPJQjnkTXWlknBkxxs0sFHgrG2&#10;HZ/okflCBAi7GBWU3jexlC4vyaAb24Y4eDfbGvRBtoXULXYBbmo5jaIvabDisFBiQ98l5ffs1yiw&#10;vq9WXabPe706HuzP4jg7XbVSo2G/XYPw1Pv/8F97rxVM5/D+En6A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+BUwgAAANsAAAAPAAAAAAAAAAAAAAAAAJgCAABkcnMvZG93&#10;bnJldi54bWxQSwUGAAAAAAQABAD1AAAAhwMAAAAA&#10;" path="m,172211l,e" filled="f" strokeweight=".96pt">
                  <v:path arrowok="t" textboxrect="0,0,0,172211"/>
                </v:shape>
                <v:shape id="Shape 26" o:spid="_x0000_s1038" style="position:absolute;left:10411;top:22832;width:0;height:1908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eDcIA&#10;AADbAAAADwAAAGRycy9kb3ducmV2LnhtbESP3YrCMBSE74V9h3AW9k7TdUGkmhZRRNGb9ecBjs2x&#10;KW1OSpPV+vZGEPZymJlvmHne20bcqPOVYwXfowQEceF0xaWC82k9nILwAVlj45gUPMhDnn0M5phq&#10;d+cD3Y6hFBHCPkUFJoQ2ldIXhiz6kWuJo3d1ncUQZVdK3eE9wm0jx0kykRYrjgsGW1oaKurjn1Ww&#10;/90FI1d2Xf1wXe+Ty/K02jyU+vrsFzMQgfrwH363t1rBeAKvL/EH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V4NwgAAANsAAAAPAAAAAAAAAAAAAAAAAJgCAABkcnMvZG93&#10;bnJldi54bWxQSwUGAAAAAAQABAD1AAAAhwMAAAAA&#10;" path="m,190804l,e" filled="f" strokeweight=".33861mm">
                  <v:path arrowok="t" textboxrect="0,0,0,190804"/>
                </v:shape>
                <v:shape id="Shape 27" o:spid="_x0000_s1039" style="position:absolute;left:27545;top:22832;width:0;height:1908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OkMUA&#10;AADbAAAADwAAAGRycy9kb3ducmV2LnhtbESPQWvCQBSE70L/w/IK3nRTKzbEbKRYFE8FTQs9PrLP&#10;bGz2bchuNfbXdwuCx2FmvmHy1WBbcabeN44VPE0TEMSV0w3XCj7KzSQF4QOyxtYxKbiSh1XxMMox&#10;0+7CezofQi0ihH2GCkwIXSalrwxZ9FPXEUfv6HqLIcq+lrrHS4TbVs6SZCEtNhwXDHa0NlR9H36s&#10;gmdT7n/f0vl8+15/fm2O1lendarU+HF4XYIINIR7+NbeaQWzF/j/En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I6QxQAAANsAAAAPAAAAAAAAAAAAAAAAAJgCAABkcnMv&#10;ZG93bnJldi54bWxQSwUGAAAAAAQABAD1AAAAigMAAAAA&#10;" path="m,190804l,e" filled="f" strokeweight=".33864mm">
                  <v:path arrowok="t" textboxrect="0,0,0,190804"/>
                </v:shape>
                <v:shape id="Shape 28" o:spid="_x0000_s1040" style="position:absolute;left:44265;top:22832;width:0;height:1908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a4sAA&#10;AADbAAAADwAAAGRycy9kb3ducmV2LnhtbERPTYvCMBC9C/6HMAveNF0VKV2jiKJ4ErQu7HFoxqZr&#10;MylN1Oqv3xwWPD7e93zZ2VrcqfWVYwWfowQEceF0xaWCc74dpiB8QNZYOyYFT/KwXPR7c8y0e/CR&#10;7qdQihjCPkMFJoQmk9IXhiz6kWuII3dxrcUQYVtK3eIjhttajpNkJi1WHBsMNrQ2VFxPN6tgYvLj&#10;a5NOp7tD+f2zvVhf/K5TpQYf3eoLRKAuvMX/7r1WMI5j45f4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8a4sAAAADbAAAADwAAAAAAAAAAAAAAAACYAgAAZHJzL2Rvd25y&#10;ZXYueG1sUEsFBgAAAAAEAAQA9QAAAIUDAAAAAA==&#10;" path="m,190804l,e" filled="f" strokeweight=".33864mm">
                  <v:path arrowok="t" textboxrect="0,0,0,190804"/>
                </v:shape>
                <v:shape id="Shape 29" o:spid="_x0000_s1041" style="position:absolute;left:54891;top:22832;width:0;height:1908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WR8IA&#10;AADbAAAADwAAAGRycy9kb3ducmV2LnhtbESPQWsCMRSE74X+h/AK3mq2IrZdjVJaV+zRtfT82Lxs&#10;FjcvSxJ1++8bodDjMDPfMKvN6HpxoRA7zwqepgUI4sbrjlsFX8fq8QVETMgae8+k4IcibNb3dyss&#10;tb/ygS51akWGcCxRgU1pKKWMjSWHceoH4uwZHxymLEMrdcBrhrtezopiIR12nBcsDvRuqTnVZ6fA&#10;fGgrt9/P852pwrE2tvo0sldq8jC+LUEkGtN/+K+91wpmr3D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JZHwgAAANsAAAAPAAAAAAAAAAAAAAAAAJgCAABkcnMvZG93&#10;bnJldi54bWxQSwUGAAAAAAQABAD1AAAAhwMAAAAA&#10;" path="m,190804l,e" filled="f" strokeweight=".96pt">
                  <v:path arrowok="t" textboxrect="0,0,0,190804"/>
                </v:shape>
                <v:shape id="Shape 30" o:spid="_x0000_s1042" style="position:absolute;left:10411;top:27438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0VsEA&#10;AADbAAAADwAAAGRycy9kb3ducmV2LnhtbERPTWuDQBC9B/oflin0EuLaNC2tcRVbCOSY2ELwNrgT&#10;Fd1ZcTeJ+ffdQ6HHx/tO89kM4kqT6ywreI5iEMS11R03Cn6+d6t3EM4jaxwsk4I7Ocizh0WKibY3&#10;PtK19I0IIewSVNB6PyZSurolgy6yI3HgznYy6AOcGqknvIVwM8h1HL9Jgx2HhhZH+mqp7suLUVDa&#10;9eayL17tSR+aj2r5SVXVk1JPj3OxBeFp9v/iP/deK3gJ68OX8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NtFbBAAAA2wAAAA8AAAAAAAAAAAAAAAAAmAIAAGRycy9kb3du&#10;cmV2LnhtbFBLBQYAAAAABAAEAPUAAACGAwAAAAA=&#10;" path="m,208788l,e" filled="f" strokeweight=".33861mm">
                  <v:path arrowok="t" textboxrect="0,0,0,208788"/>
                </v:shape>
                <v:shape id="Shape 31" o:spid="_x0000_s1043" style="position:absolute;left:18629;top:22832;width:0;height:1908;visibility:visible;mso-wrap-style:square;v-text-anchor:top" coordsize="0,19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QpMIA&#10;AADbAAAADwAAAGRycy9kb3ducmV2LnhtbESP3YrCMBSE74V9h3AWvNNUhUWqaRFFdtGb9ecBjs2x&#10;KW1OShO1vv1GEPZymJlvmGXe20bcqfOVYwWTcQKCuHC64lLB+bQdzUH4gKyxcUwKnuQhzz4GS0y1&#10;e/CB7sdQighhn6ICE0KbSukLQxb92LXE0bu6zmKIsiul7vAR4baR0yT5khYrjgsGW1obKurjzSrY&#10;/+6CkRu7rWZc1/vksj5tvp9KDT/71QJEoD78h9/tH61gNoHX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VCkwgAAANsAAAAPAAAAAAAAAAAAAAAAAJgCAABkcnMvZG93&#10;bnJldi54bWxQSwUGAAAAAAQABAD1AAAAhwMAAAAA&#10;" path="m,190804l,e" filled="f" strokeweight=".33861mm">
                  <v:path arrowok="t" textboxrect="0,0,0,190804"/>
                </v:shape>
                <v:shape id="Shape 32" o:spid="_x0000_s1044" style="position:absolute;left:10411;top:29648;width:0;height:9570;visibility:visible;mso-wrap-style:square;v-text-anchor:top" coordsize="0,957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KlMEA&#10;AADbAAAADwAAAGRycy9kb3ducmV2LnhtbESPQYvCMBSE7wv7H8Jb8LamVojSNcqy4K5Xqx729mie&#10;bbF5KUnU+u+NIHgcZuYbZrEabCcu5EPrWMNknIEgrpxpudaw360/5yBCRDbYOSYNNwqwWr6/LbAw&#10;7spbupSxFgnCoUANTYx9IWWoGrIYxq4nTt7ReYsxSV9L4/Ga4LaTeZYpabHltNBgTz8NVafybDXY&#10;6d//bPD2XCpFSh7ytaLfidajj+H7C0SkIb7Cz/bGaJjm8PiSf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zipTBAAAA2wAAAA8AAAAAAAAAAAAAAAAAmAIAAGRycy9kb3du&#10;cmV2LnhtbFBLBQYAAAAABAAEAPUAAACGAwAAAAA=&#10;" path="m,957072l,e" filled="f" strokeweight=".33861mm">
                  <v:path arrowok="t" textboxrect="0,0,0,957072"/>
                </v:shape>
                <v:shape id="Shape 33" o:spid="_x0000_s1045" style="position:absolute;left:18629;top:29648;width:0;height:9570;visibility:visible;mso-wrap-style:square;v-text-anchor:top" coordsize="0,957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8vD8EA&#10;AADbAAAADwAAAGRycy9kb3ducmV2LnhtbESPQYvCMBSE7wv+h/AEb2uqhaxUo4jgrtft6sHbo3m2&#10;xealJFHrvzcLC3scZuYbZrUZbCfu5EPrWMNsmoEgrpxpudZw/Nm/L0CEiGywc0wanhRgsx69rbAw&#10;7sHfdC9jLRKEQ4Eamhj7QspQNWQxTF1PnLyL8xZjkr6WxuMjwW0n51mmpMWW00KDPe0aqq7lzWqw&#10;+df5Y/D2VipFSp7me0WfM60n42G7BBFpiP/hv/bBaMhz+P2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/Lw/BAAAA2wAAAA8AAAAAAAAAAAAAAAAAmAIAAGRycy9kb3du&#10;cmV2LnhtbFBLBQYAAAAABAAEAPUAAACGAwAAAAA=&#10;" path="m,957072l,e" filled="f" strokeweight=".33861mm">
                  <v:path arrowok="t" textboxrect="0,0,0,957072"/>
                </v:shape>
                <v:shape id="Shape 34" o:spid="_x0000_s1046" style="position:absolute;left:27545;top:27438;width:0;height:11780;visibility:visible;mso-wrap-style:square;v-text-anchor:top" coordsize="0,117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ibsUA&#10;AADbAAAADwAAAGRycy9kb3ducmV2LnhtbESP0WrCQBRE34X+w3ILfRHdVEU0dZVqFfoirdoPuM3e&#10;bkKyd0N2jfHv3YLg4zAzZ5jFqrOVaKnxhWMFr8MEBHHmdMFGwc9pN5iB8AFZY+WYFFzJw2r51Ftg&#10;qt2FD9QegxERwj5FBXkIdSqlz3Ky6IeuJo7en2sshigbI3WDlwi3lRwlyVRaLDgu5FjTJqesPJ6t&#10;gvP2IzPt1+96fS2T/mn6Pd+bUiv18ty9v4EI1IVH+N7+1ArGE/j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aJuxQAAANsAAAAPAAAAAAAAAAAAAAAAAJgCAABkcnMv&#10;ZG93bnJldi54bWxQSwUGAAAAAAQABAD1AAAAigMAAAAA&#10;" path="m,1178051l,e" filled="f" strokeweight=".33864mm">
                  <v:path arrowok="t" textboxrect="0,0,0,1178051"/>
                </v:shape>
                <v:shape id="Shape 35" o:spid="_x0000_s1047" style="position:absolute;left:44265;top:27438;width:0;height:11780;visibility:visible;mso-wrap-style:square;v-text-anchor:top" coordsize="0,117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H9cUA&#10;AADbAAAADwAAAGRycy9kb3ducmV2LnhtbESP0WrCQBRE34X+w3ILfRHdVFE0dZVqFfoirdoPuM3e&#10;bkKyd0N2jfHv3YLg4zAzZ5jFqrOVaKnxhWMFr8MEBHHmdMFGwc9pN5iB8AFZY+WYFFzJw2r51Ftg&#10;qt2FD9QegxERwj5FBXkIdSqlz3Ky6IeuJo7en2sshigbI3WDlwi3lRwlyVRaLDgu5FjTJqesPJ6t&#10;gvP2IzPt1+96fS2T/mn6Pd+bUiv18ty9v4EI1IVH+N7+1ArGE/j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Qf1xQAAANsAAAAPAAAAAAAAAAAAAAAAAJgCAABkcnMv&#10;ZG93bnJldi54bWxQSwUGAAAAAAQABAD1AAAAigMAAAAA&#10;" path="m,1178051l,e" filled="f" strokeweight=".33864mm">
                  <v:path arrowok="t" textboxrect="0,0,0,1178051"/>
                </v:shape>
                <v:shape id="Shape 36" o:spid="_x0000_s1048" style="position:absolute;left:54891;top:27438;width:0;height:11902;visibility:visible;mso-wrap-style:square;v-text-anchor:top" coordsize="0,1190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CMMUA&#10;AADbAAAADwAAAGRycy9kb3ducmV2LnhtbESPQWvCQBSE74L/YXlCb7qxrYtNXaUUCq14UaP1+Mi+&#10;JsHs25DdmvjvXaHQ4zAz3zCLVW9rcaHWV441TCcJCOLcmYoLDdn+YzwH4QOywdoxabiSh9VyOFhg&#10;alzHW7rsQiEihH2KGsoQmlRKn5dk0U9cQxy9H9daDFG2hTQtdhFua/mYJEparDgulNjQe0n5efdr&#10;NRxm/cux25426vy1pmyqnr9VdtL6YdS/vYII1If/8F/702h4U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kIwxQAAANsAAAAPAAAAAAAAAAAAAAAAAJgCAABkcnMv&#10;ZG93bnJldi54bWxQSwUGAAAAAAQABAD1AAAAigMAAAAA&#10;" path="m,1190243l,e" filled="f" strokeweight=".96pt">
                  <v:path arrowok="t" textboxrect="0,0,0,1190243"/>
                </v:shape>
                <v:shape id="Shape 37" o:spid="_x0000_s1049" style="position:absolute;left:10411;top:39340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sIsQA&#10;AADbAAAADwAAAGRycy9kb3ducmV2LnhtbESPQWvCQBSE74L/YXlCL6VuamurqWuIguBR00LJ7ZF9&#10;TYLZtyG7Jum/dwsFj8PMfMNsktE0oqfO1ZYVPM8jEMSF1TWXCr4+D08rEM4ja2wsk4JfcpBsp5MN&#10;xtoOfKY+86UIEHYxKqi8b2MpXVGRQTe3LXHwfmxn0AfZlVJ3OAS4aeQiit6kwZrDQoUt7SsqLtnV&#10;KMjs4vV6TJf2W5/Kdf64ozy/kFIPszH9AOFp9Pfwf/uoFby8w9+X8A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kLCLEAAAA2wAAAA8AAAAAAAAAAAAAAAAAmAIAAGRycy9k&#10;b3ducmV2LnhtbFBLBQYAAAAABAAEAPUAAACJAwAAAAA=&#10;" path="m,208788l,e" filled="f" strokeweight=".33861mm">
                  <v:path arrowok="t" textboxrect="0,0,0,208788"/>
                </v:shape>
                <v:shape id="Shape 38" o:spid="_x0000_s1050" style="position:absolute;left:18629;top:39340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4UMEA&#10;AADbAAAADwAAAGRycy9kb3ducmV2LnhtbERPTWuDQBC9B/oflin0EuLaNC2tcRVbCOSY2ELwNrgT&#10;Fd1ZcTeJ+ffdQ6HHx/tO89kM4kqT6ywreI5iEMS11R03Cn6+d6t3EM4jaxwsk4I7Ocizh0WKibY3&#10;PtK19I0IIewSVNB6PyZSurolgy6yI3HgznYy6AOcGqknvIVwM8h1HL9Jgx2HhhZH+mqp7suLUVDa&#10;9eayL17tSR+aj2r5SVXVk1JPj3OxBeFp9v/iP/deK3gJY8OX8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7uFDBAAAA2wAAAA8AAAAAAAAAAAAAAAAAmAIAAGRycy9kb3du&#10;cmV2LnhtbFBLBQYAAAAABAAEAPUAAACGAwAAAAA=&#10;" path="m,208788l,e" filled="f" strokeweight=".33861mm">
                  <v:path arrowok="t" textboxrect="0,0,0,208788"/>
                </v:shape>
                <v:shape id="Shape 39" o:spid="_x0000_s1051" style="position:absolute;left:27545;top:39340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7McYA&#10;AADbAAAADwAAAGRycy9kb3ducmV2LnhtbESPQWvCQBSE74L/YXmCFzGbVig2zSq2IOqpmir0+Mi+&#10;JqnZtyG7xthf3xUKPQ4z8w2TLntTi45aV1lW8BDFIIhzqysuFBw/1tM5COeRNdaWScGNHCwXw0GK&#10;ibZXPlCX+UIECLsEFZTeN4mULi/JoItsQxy8L9sa9EG2hdQtXgPc1PIxjp+kwYrDQokNvZWUn7OL&#10;UbA77Mzttf/E/fp9v/mZnybd9+mi1HjUr15AeOr9f/ivvdUKZs9w/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7McYAAADbAAAADwAAAAAAAAAAAAAAAACYAgAAZHJz&#10;L2Rvd25yZXYueG1sUEsFBgAAAAAEAAQA9QAAAIsDAAAAAA==&#10;" path="m,208788l,e" filled="f" strokeweight=".33864mm">
                  <v:path arrowok="t" textboxrect="0,0,0,208788"/>
                </v:shape>
                <v:shape id="Shape 40" o:spid="_x0000_s1052" style="position:absolute;left:44265;top:39340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h0cMA&#10;AADbAAAADwAAAGRycy9kb3ducmV2LnhtbERPy2rCQBTdF/yH4QrdFDOxSJHoKG1BNKv6Cri8ZG6T&#10;tJk7ITMmsV/fWQguD+e9XA+mFh21rrKsYBrFIIhzqysuFJxPm8kchPPIGmvLpOBGDtar0dMSE217&#10;PlB39IUIIewSVFB63yRSurwkgy6yDXHgvm1r0AfYFlK32IdwU8vXOH6TBisODSU29FlS/nu8GgXp&#10;ITW3j+GC+83Xfvs3z166n+yq1PN4eF+A8DT4h/ju3mkFs7A+fA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Ih0cMAAADbAAAADwAAAAAAAAAAAAAAAACYAgAAZHJzL2Rv&#10;d25yZXYueG1sUEsFBgAAAAAEAAQA9QAAAIgDAAAAAA==&#10;" path="m,208788l,e" filled="f" strokeweight=".33864mm">
                  <v:path arrowok="t" textboxrect="0,0,0,208788"/>
                </v:shape>
                <v:shape id="Shape 41" o:spid="_x0000_s1053" style="position:absolute;left:54891;top:39340;width:0;height:2088;visibility:visible;mso-wrap-style:square;v-text-anchor:top" coordsize="0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o48EA&#10;AADbAAAADwAAAGRycy9kb3ducmV2LnhtbESP3YrCMBSE74V9h3AWvNO0IiLVWHYVxVt/HuDQnG2z&#10;NicliVp9+s2C4OUwM98wy7K3rbiRD8axgnycgSCunDZcKziftqM5iBCRNbaOScGDApSrj8ESC+3u&#10;fKDbMdYiQTgUqKCJsSukDFVDFsPYdcTJ+3HeYkzS11J7vCe4beUky2bSouG00GBH64aqy/FqFZj9&#10;0/S/395PtlPebC6uynZtUGr42X8tQETq4zv8au+1gmkO/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S6OPBAAAA2wAAAA8AAAAAAAAAAAAAAAAAmAIAAGRycy9kb3du&#10;cmV2LnhtbFBLBQYAAAAABAAEAPUAAACGAwAAAAA=&#10;" path="m,208788l,e" filled="f" strokeweight=".96pt">
                  <v:path arrowok="t" textboxrect="0,0,0,208788"/>
                </v:shape>
                <v:shape id="Shape 42" o:spid="_x0000_s1054" style="position:absolute;width:0;height:45698;visibility:visible;mso-wrap-style:square;v-text-anchor:top" coordsize="0,456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b6sIA&#10;AADbAAAADwAAAGRycy9kb3ducmV2LnhtbESPQWsCMRSE74X+h/AK3mq2S1HZGkVKC2JP6l56eyTP&#10;zeLmZUlSd/33piB4HGbmG2a5Hl0nLhRi61nB27QAQay9ablRUB+/XxcgYkI22HkmBVeKsF49Py2x&#10;Mn7gPV0OqREZwrFCBTalvpIyaksO49T3xNk7+eAwZRkaaQIOGe46WRbFTDpsOS9Y7OnTkj4f/pyC&#10;sv6xQc9Hv9mVX/XvcWtx0HulJi/j5gNEojE9wvf21ih4L+H/S/4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NvqwgAAANsAAAAPAAAAAAAAAAAAAAAAAJgCAABkcnMvZG93&#10;bnJldi54bWxQSwUGAAAAAAQABAD1AAAAhwMAAAAA&#10;" path="m,4569839l,e" filled="f" strokeweight=".33864mm">
                  <v:path arrowok="t" textboxrect="0,0,0,4569839"/>
                </v:shape>
                <v:shape id="Shape 43" o:spid="_x0000_s1055" style="position:absolute;left:64599;top:121;width:0;height:45577;visibility:visible;mso-wrap-style:square;v-text-anchor:top" coordsize="0,4557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6R8IA&#10;AADbAAAADwAAAGRycy9kb3ducmV2LnhtbESPQWvCQBSE74L/YXmCF6mbpiWU6CqiCF6bGvD4yD6T&#10;xezbkN1q9Nd3C4LHYWa+YZbrwbbiSr03jhW8zxMQxJXThmsFx5/92xcIH5A1to5JwZ08rFfj0RJz&#10;7W78Tdci1CJC2OeooAmhy6X0VUMW/dx1xNE7u95iiLKvpe7xFuG2lWmSZNKi4bjQYEfbhqpL8WsV&#10;aFOeZ8fk5Moh5To76Z1p7UOp6WTYLEAEGsIr/GwftILPD/j/E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3pHwgAAANsAAAAPAAAAAAAAAAAAAAAAAJgCAABkcnMvZG93&#10;bnJldi54bWxQSwUGAAAAAAQABAD1AAAAhwMAAAAA&#10;" path="m,4557648l,e" filled="f" strokeweight=".33861mm">
                  <v:path arrowok="t" textboxrect="0,0,0,4557648"/>
                </v:shape>
                <v:shape id="Shape 44" o:spid="_x0000_s1056" style="position:absolute;left:10411;top:43394;width:0;height:2179;visibility:visible;mso-wrap-style:square;v-text-anchor:top" coordsize="0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cUsIA&#10;AADbAAAADwAAAGRycy9kb3ducmV2LnhtbESPUWvCMBSF3wf+h3CFvc10IiKdUWRYcDAEreDrpblL&#10;g81NaWLb/ftlIPh4OOd8h7Pejq4RPXXBelbwPstAEFdeWzYKLmXxtgIRIrLGxjMp+KUA283kZY25&#10;9gOfqD9HIxKEQ44K6hjbXMpQ1eQwzHxLnLwf3zmMSXZG6g6HBHeNnGfZUjq0nBZqbOmzpup2vjsF&#10;J7s/fnPxVbn5/mr7oSiPxpRKvU7H3QeISGN8hh/tg1awWMD/l/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VxSwgAAANsAAAAPAAAAAAAAAAAAAAAAAJgCAABkcnMvZG93&#10;bnJldi54bWxQSwUGAAAAAAQABAD1AAAAhwMAAAAA&#10;" path="m,217932l,e" filled="f" strokeweight=".33861mm">
                  <v:path arrowok="t" textboxrect="0,0,0,217932"/>
                </v:shape>
                <v:shape id="Shape 45" o:spid="_x0000_s1057" style="position:absolute;left:27545;top:43394;width:0;height:2179;visibility:visible;mso-wrap-style:square;v-text-anchor:top" coordsize="0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K5sYA&#10;AADbAAAADwAAAGRycy9kb3ducmV2LnhtbESPT2vCQBTE74V+h+UVvEjdKCo1uopU/ENFStWDx0f2&#10;mQSzb9PsauK3dwtCj8PM/IaZzBpTiBtVLresoNuJQBAnVuecKjgelu8fIJxH1lhYJgV3cjCbvr5M&#10;MNa25h+67X0qAoRdjAoy78tYSpdkZNB1bEkcvLOtDPogq1TqCusAN4XsRdFQGsw5LGRY0mdGyWV/&#10;NQpofRlR9F0PV+vdYvu7PZ6+2nhSqvXWzMcgPDX+P/xsb7SC/gD+voQf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K5sYAAADbAAAADwAAAAAAAAAAAAAAAACYAgAAZHJz&#10;L2Rvd25yZXYueG1sUEsFBgAAAAAEAAQA9QAAAIsDAAAAAA==&#10;" path="m,217932l,e" filled="f" strokeweight=".33864mm">
                  <v:path arrowok="t" textboxrect="0,0,0,217932"/>
                </v:shape>
                <v:shape id="Shape 46" o:spid="_x0000_s1058" style="position:absolute;left:44265;top:43394;width:0;height:2179;visibility:visible;mso-wrap-style:square;v-text-anchor:top" coordsize="0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UkcUA&#10;AADbAAAADwAAAGRycy9kb3ducmV2LnhtbESPQWvCQBSE74L/YXmFXkQ3FgmauopYWqUiovXg8ZF9&#10;TYLZt2l2NfHfdwXB4zAz3zDTeWtKcaXaFZYVDAcRCOLU6oIzBcefz/4YhPPIGkvLpOBGDuazbmeK&#10;ibYN7+l68JkIEHYJKsi9rxIpXZqTQTewFXHwfm1t0AdZZ1LX2AS4KeVbFMXSYMFhIceKljml58PF&#10;KKDVeULRrom/VtuPzd/mePru4Ump15d28Q7CU+uf4Ud7rRWMYrh/CT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dSRxQAAANsAAAAPAAAAAAAAAAAAAAAAAJgCAABkcnMv&#10;ZG93bnJldi54bWxQSwUGAAAAAAQABAD1AAAAigMAAAAA&#10;" path="m,217932l,e" filled="f" strokeweight=".33864mm">
                  <v:path arrowok="t" textboxrect="0,0,0,217932"/>
                </v:shape>
                <v:shape id="Shape 47" o:spid="_x0000_s1059" style="position:absolute;left:54891;top:43394;width:0;height:2179;visibility:visible;mso-wrap-style:square;v-text-anchor:top" coordsize="0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fRsQA&#10;AADbAAAADwAAAGRycy9kb3ducmV2LnhtbESPQWvCQBSE74L/YXmF3upGKbVGVxHBUuohmornZ/aZ&#10;hGbfhuzWbP+9KxQ8DjPzDbNYBdOIK3WutqxgPEpAEBdW11wqOH5vX95BOI+ssbFMCv7IwWo5HCww&#10;1bbnA11zX4oIYZeigsr7NpXSFRUZdCPbEkfvYjuDPsqulLrDPsJNIydJ8iYN1hwXKmxpU1Hxk/8a&#10;Bfssab5223HWn7K1O4fZ5iPoXKnnp7Ceg/AU/CP83/7UCl6n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n0bEAAAA2wAAAA8AAAAAAAAAAAAAAAAAmAIAAGRycy9k&#10;b3ducmV2LnhtbFBLBQYAAAAABAAEAPUAAACJAwAAAAA=&#10;" path="m,217932l,e" filled="f" strokeweight=".96pt">
                  <v:path arrowok="t" textboxrect="0,0,0,217932"/>
                </v:shape>
                <v:shape id="Shape 48" o:spid="_x0000_s1060" style="position:absolute;left:18629;top:43394;width:0;height:2179;visibility:visible;mso-wrap-style:square;v-text-anchor:top" coordsize="0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WV78A&#10;AADbAAAADwAAAGRycy9kb3ducmV2LnhtbERPXWvCMBR9H/gfwhX2NlNFhlSjiFhQGIJ2sNdLc02D&#10;zU1pYtv9++Vh4OPhfG92o2tET12wnhXMZxkI4spry0bBd1l8rECEiKyx8UwKfinAbjt522Cu/cBX&#10;6m/RiBTCIUcFdYxtLmWoanIYZr4lTtzddw5jgp2RusMhhbtGLrLsUzq0nBpqbOlQU/W4PZ2Cqz1e&#10;vrg4V25x/LH9UJQXY0ql3qfjfg0i0hhf4n/3SStYprHpS/o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FZXvwAAANsAAAAPAAAAAAAAAAAAAAAAAJgCAABkcnMvZG93bnJl&#10;di54bWxQSwUGAAAAAAQABAD1AAAAhAMAAAAA&#10;" path="m,217932l,e" filled="f" strokeweight=".33861mm">
                  <v:path arrowok="t" textboxrect="0,0,0,217932"/>
                </v:shape>
                <v:shape id="Shape 49" o:spid="_x0000_s1061" style="position:absolute;left:60;top:60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+gRcMA&#10;AADbAAAADwAAAGRycy9kb3ducmV2LnhtbESPQYvCMBSE78L+h/CEvWmqLq5Wo8iCrBcRXQ8eH82z&#10;qTYvpYla99cbQfA4zMw3zHTe2FJcqfaFYwW9bgKCOHO64FzB/m/ZGYHwAVlj6ZgU3MnDfPbRmmKq&#10;3Y23dN2FXEQI+xQVmBCqVEqfGbLou64ijt7R1RZDlHUudY23CLel7CfJUFosOC4YrOjHUHbeXayC&#10;Yt2ES29zWJj++hvz0+F3M/wfKPXZbhYTEIGa8A6/2iut4GsM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+gRcMAAADbAAAADwAAAAAAAAAAAAAAAACYAgAAZHJzL2Rv&#10;d25yZXYueG1sUEsFBgAAAAAEAAQA9QAAAIgDAAAAAA==&#10;" path="m,l6459982,e" filled="f" strokeweight=".33864mm">
                  <v:path arrowok="t" textboxrect="0,0,6459982,0"/>
                </v:shape>
                <v:shape id="Shape 50" o:spid="_x0000_s1062" style="position:absolute;left:60;top:3111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RqsAA&#10;AADbAAAADwAAAGRycy9kb3ducmV2LnhtbERPzYrCMBC+L+w7hFnwtqYqSukaRUTZgghafYChmW2r&#10;zaQ22Vrf3hwEjx/f/3zZm1p01LrKsoLRMAJBnFtdcaHgfNp+xyCcR9ZYWyYFD3KwXHx+zDHR9s5H&#10;6jJfiBDCLkEFpfdNIqXLSzLohrYhDtyfbQ36ANtC6hbvIdzUchxFM2mw4tBQYkPrkvJr9m8UxOmO&#10;b/tZbK6bUXfZTNNJfNj/KjX46lc/IDz1/i1+uVOtYBrWhy/h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HRqsAAAADbAAAADwAAAAAAAAAAAAAAAACYAgAAZHJzL2Rvd25y&#10;ZXYueG1sUEsFBgAAAAAEAAQA9QAAAIUDAAAAAA==&#10;" path="m,l6459982,e" filled="f" strokeweight=".96pt">
                  <v:path arrowok="t" textboxrect="0,0,6459982,0"/>
                </v:shape>
                <v:shape id="Shape 51" o:spid="_x0000_s1063" style="position:absolute;left:60;top:6068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6nsQA&#10;AADbAAAADwAAAGRycy9kb3ducmV2LnhtbESPzYvCMBTE78L+D+Et7E3TuvhBNYosiF5E/Dh4fDTP&#10;pm7zUpqo1b9+syB4HGbmN8x03tpK3KjxpWMFaS8BQZw7XXKh4HhYdscgfEDWWDkmBQ/yMJ99dKaY&#10;aXfnHd32oRARwj5DBSaEOpPS54Ys+p6riaN3do3FEGVTSN3gPcJtJftJMpQWS44LBmv6MZT/7q9W&#10;QblpwzXdnhamvxlhcTmttsPnt1Jfn+1iAiJQG97hV3utFQxS+P8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gOp7EAAAA2wAAAA8AAAAAAAAAAAAAAAAAmAIAAGRycy9k&#10;b3ducmV2LnhtbFBLBQYAAAAABAAEAPUAAACJAwAAAAA=&#10;" path="m,l6459982,e" filled="f" strokeweight=".33864mm">
                  <v:path arrowok="t" textboxrect="0,0,6459982,0"/>
                </v:shape>
                <v:shape id="Shape 52" o:spid="_x0000_s1064" style="position:absolute;left:60;top:9024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qosUA&#10;AADbAAAADwAAAGRycy9kb3ducmV2LnhtbESPQWvCQBSE7wX/w/IEb3WjtLWkrmILFQUPGiu9vmZf&#10;k2j2bci+avz3XaHQ4zAz3zDTeedqdaY2VJ4NjIYJKOLc24oLAx/79/tnUEGQLdaeycCVAsxnvbsp&#10;ptZfeEfnTAoVIRxSNFCKNKnWIS/JYRj6hjh63751KFG2hbYtXiLc1XqcJE/aYcVxocSG3krKT9mP&#10;M5Ctvo6b7Xoim+z1sF1+Ptj9oRZjBv1u8QJKqJP/8F97ZQ08juH2Jf4A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yqixQAAANsAAAAPAAAAAAAAAAAAAAAAAJgCAABkcnMv&#10;ZG93bnJldi54bWxQSwUGAAAAAAQABAD1AAAAigMAAAAA&#10;" path="m,l6459982,e" filled="f" strokeweight=".33861mm">
                  <v:path arrowok="t" textboxrect="0,0,6459982,0"/>
                </v:shape>
                <v:shape id="Shape 53" o:spid="_x0000_s1065" style="position:absolute;left:10350;top:11051;width:17132;height:0;visibility:visible;mso-wrap-style:square;v-text-anchor:top" coordsize="17132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Bj8IA&#10;AADbAAAADwAAAGRycy9kb3ducmV2LnhtbESPT4vCMBTE7wt+h/CEvYim/lvW2lRkURQ86cqeH82z&#10;rTYvpYlav70RhD0OM/MbJlm0phI3alxpWcFwEIEgzqwuOVdw/F33v0E4j6yxskwKHuRgkXY+Eoy1&#10;vfOebgefiwBhF6OCwvs6ltJlBRl0A1sTB+9kG4M+yCaXusF7gJtKjqLoSxosOSwUWNNPQdnlcDUK&#10;Wtmz9DfZnGmVjc1s54ejHldKfXbb5RyEp9b/h9/trVYwHcPrS/gB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EGPwgAAANsAAAAPAAAAAAAAAAAAAAAAAJgCAABkcnMvZG93&#10;bnJldi54bWxQSwUGAAAAAAQABAD1AAAAhwMAAAAA&#10;" path="m,l1713229,e" filled="f" strokeweight=".33869mm">
                  <v:path arrowok="t" textboxrect="0,0,1713229,0"/>
                </v:shape>
                <v:shape id="Shape 54" o:spid="_x0000_s1066" style="position:absolute;left:60;top:20927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ZBsUA&#10;AADbAAAADwAAAGRycy9kb3ducmV2LnhtbESPT2sCMRTE7wW/Q3hCbzXr1lrZGkWE0l5E1B48PjbP&#10;zdbNy7LJ/qmfvikUPA4z8xtmuR5sJTpqfOlYwXSSgCDOnS65UPB1en9agPABWWPlmBT8kIf1avSw&#10;xEy7ng/UHUMhIoR9hgpMCHUmpc8NWfQTVxNH7+IaiyHKppC6wT7CbSXTJJlLiyXHBYM1bQ3l12Nr&#10;FZS7IbTT/Xlj0t0rFt/nj/389qzU43jYvIEINIR7+L/9qRW8zOD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5kGxQAAANsAAAAPAAAAAAAAAAAAAAAAAJgCAABkcnMv&#10;ZG93bnJldi54bWxQSwUGAAAAAAQABAD1AAAAigMAAAAA&#10;" path="m,l6459982,e" filled="f" strokeweight=".33864mm">
                  <v:path arrowok="t" textboxrect="0,0,6459982,0"/>
                </v:shape>
                <v:shape id="Shape 55" o:spid="_x0000_s1067" style="position:absolute;left:60;top:22771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yMsMA&#10;AADbAAAADwAAAGRycy9kb3ducmV2LnhtbESP0WrCQBRE34X+w3ILvulGJRKiq0hRGhBBbT/gkr0m&#10;0ezdNLuN8e+7BcHHYWbOMMt1b2rRUesqywom4wgEcW51xYWC76/dKAHhPLLG2jIpeJCD9eptsMRU&#10;2zufqDv7QgQIuxQVlN43qZQuL8mgG9uGOHgX2xr0QbaF1C3eA9zUchpFc2mw4rBQYkMfJeW3869R&#10;kGR7/jnME3PbTrrrNs5myfHwqdTwvd8sQHjq/Sv8bGdaQRzD/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ZyMsMAAADbAAAADwAAAAAAAAAAAAAAAACYAgAAZHJzL2Rv&#10;d25yZXYueG1sUEsFBgAAAAAEAAQA9QAAAIgDAAAAAA==&#10;" path="m,l6459982,e" filled="f" strokeweight=".96pt">
                  <v:path arrowok="t" textboxrect="0,0,6459982,0"/>
                </v:shape>
                <v:shape id="Shape 56" o:spid="_x0000_s1068" style="position:absolute;left:60;top:24801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i6sMA&#10;AADbAAAADwAAAGRycy9kb3ducmV2LnhtbESPQYvCMBSE74L/IbwFb5qq2F26RhFB9CKi7sHjo3k2&#10;dZuX0kSt/vrNguBxmJlvmOm8tZW4UeNLxwqGgwQEce50yYWCn+Oq/wXCB2SNlWNS8CAP81m3M8VM&#10;uzvv6XYIhYgQ9hkqMCHUmZQ+N2TRD1xNHL2zayyGKJtC6gbvEW4rOUqSVFosOS4YrGlpKP89XK2C&#10;ctuG63B3WpjR9hOLy2m9S59jpXof7eIbRKA2vMOv9kYrmKTw/yX+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mi6sMAAADbAAAADwAAAAAAAAAAAAAAAACYAgAAZHJzL2Rv&#10;d25yZXYueG1sUEsFBgAAAAAEAAQA9QAAAIgDAAAAAA==&#10;" path="m,l6459982,e" filled="f" strokeweight=".33864mm">
                  <v:path arrowok="t" textboxrect="0,0,6459982,0"/>
                </v:shape>
                <v:shape id="Shape 57" o:spid="_x0000_s1069" style="position:absolute;left:60;top:27377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J3sQA&#10;AADbAAAADwAAAGRycy9kb3ducmV2LnhtbESP3WrCQBSE7wXfYTlC7+rGFjVEV5FiMSCCfw9wyB6T&#10;aPZsml1j+vZdoeDlMDPfMPNlZyrRUuNKywpGwwgEcWZ1ybmC8+n7PQbhPLLGyjIp+CUHy0W/N8dE&#10;2wcfqD36XAQIuwQVFN7XiZQuK8igG9qaOHgX2xj0QTa51A0+AtxU8iOKJtJgyWGhwJq+Cspux7tR&#10;EKdb/tlNYnNbj9rrepx+xvvdRqm3QbeagfDU+Vf4v51qBeMpPL+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Sd7EAAAA2wAAAA8AAAAAAAAAAAAAAAAAmAIAAGRycy9k&#10;b3ducmV2LnhtbFBLBQYAAAAABAAEAPUAAACJAwAAAAA=&#10;" path="m,l6459982,e" filled="f" strokeweight=".96pt">
                  <v:path arrowok="t" textboxrect="0,0,6459982,0"/>
                </v:shape>
                <v:shape id="Shape 58" o:spid="_x0000_s1070" style="position:absolute;left:10350;top:29587;width:17132;height:0;visibility:visible;mso-wrap-style:square;v-text-anchor:top" coordsize="17132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1Ub8A&#10;AADbAAAADwAAAGRycy9kb3ducmV2LnhtbERPz2vCMBS+D/Y/hDfwNtMVHaMaZSqi7qYTz4/m2XRr&#10;XkoSbf3vzUHw+PH9ns5724gr+VA7VvAxzEAQl07XXCk4/q7fv0CEiKyxcUwKbhRgPnt9mWKhXcd7&#10;uh5iJVIIhwIVmBjbQspQGrIYhq4lTtzZeYsxQV9J7bFL4baReZZ9Sos1pwaDLS0Nlf+Hi1Ww3ozy&#10;3V9j8u7EIa5+7Lb3i5FSg7f+ewIiUh+f4od7qxWM09j0Jf0AOb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8DVRvwAAANsAAAAPAAAAAAAAAAAAAAAAAJgCAABkcnMvZG93bnJl&#10;di54bWxQSwUGAAAAAAQABAD1AAAAhAMAAAAA&#10;" path="m,l1713229,e" filled="f" strokeweight=".33864mm">
                  <v:path arrowok="t" textboxrect="0,0,1713229,0"/>
                </v:shape>
                <v:shape id="Shape 59" o:spid="_x0000_s1071" style="position:absolute;left:60;top:39279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2mMMA&#10;AADbAAAADwAAAGRycy9kb3ducmV2LnhtbESPQYvCMBSE78L+h/CEvWmqsq5Wo8iCrBcRXQ8eH82z&#10;qTYvpYla99cbQfA4zMw3zHTe2FJcqfaFYwW9bgKCOHO64FzB/m/ZGYHwAVlj6ZgU3MnDfPbRmmKq&#10;3Y23dN2FXEQI+xQVmBCqVEqfGbLou64ijt7R1RZDlHUudY23CLel7CfJUFosOC4YrOjHUHbeXayC&#10;Yt2ES29zWJj++hvz0+F3M/wfKPXZbhYTEIGa8A6/2iut4GsM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2mMMAAADbAAAADwAAAAAAAAAAAAAAAACYAgAAZHJzL2Rv&#10;d25yZXYueG1sUEsFBgAAAAAEAAQA9QAAAIgDAAAAAA==&#10;" path="m,l6459982,e" filled="f" strokeweight=".33864mm">
                  <v:path arrowok="t" textboxrect="0,0,6459982,0"/>
                </v:shape>
                <v:shape id="Shape 60" o:spid="_x0000_s1072" style="position:absolute;left:60;top:41489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bF8IA&#10;AADbAAAADwAAAGRycy9kb3ducmV2LnhtbERP3WqDMBS+H/QdwinsbkZXJmKbllIcFUZhc32AgzlV&#10;W3PiTGbd2y8Xg11+fP+b3Wx6MdHoOssKkigGQVxb3XGj4Pz5+pSBcB5ZY2+ZFPyQg9128bDBXNs7&#10;f9BU+UaEEHY5Kmi9H3IpXd2SQRfZgThwFzsa9AGOjdQj3kO46eVzHKfSYMehocWBDi3Vt+rbKMjK&#10;N/46pZm5Fcl0LV7KVfZ+Oir1uJz3axCeZv8v/nOXWkEa1ocv4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RsXwgAAANsAAAAPAAAAAAAAAAAAAAAAAJgCAABkcnMvZG93&#10;bnJldi54bWxQSwUGAAAAAAQABAD1AAAAhwMAAAAA&#10;" path="m,l6459982,e" filled="f" strokeweight=".96pt">
                  <v:path arrowok="t" textboxrect="0,0,6459982,0"/>
                </v:shape>
                <v:shape id="Shape 61" o:spid="_x0000_s1073" style="position:absolute;left:60;top:43333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wI8MA&#10;AADbAAAADwAAAGRycy9kb3ducmV2LnhtbESPQYvCMBSE78L+h/AWvGlahbp0jSILi15E1D14fDRv&#10;m2rzUpqo1V9vBMHjMDPfMNN5Z2txodZXjhWkwwQEceF0xaWCv/3v4AuED8gaa8ek4EYe5rOP3hRz&#10;7a68pcsulCJC2OeowITQ5FL6wpBFP3QNcfT+XWsxRNmWUrd4jXBby1GSZNJixXHBYEM/horT7mwV&#10;VOsunNPNYWFG6wmWx8Nyk93HSvU/u8U3iEBdeIdf7ZVWkKX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wI8MAAADbAAAADwAAAAAAAAAAAAAAAACYAgAAZHJzL2Rv&#10;d25yZXYueG1sUEsFBgAAAAAEAAQA9QAAAIgDAAAAAA==&#10;" path="m,l6459982,e" filled="f" strokeweight=".33864mm">
                  <v:path arrowok="t" textboxrect="0,0,6459982,0"/>
                </v:shape>
                <v:shape id="Shape 62" o:spid="_x0000_s1074" style="position:absolute;left:60;top:45635;width:64600;height:0;visibility:visible;mso-wrap-style:square;v-text-anchor:top" coordsize="6459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pkMQA&#10;AADbAAAADwAAAGRycy9kb3ducmV2LnhtbESPQWvCQBSE7wX/w/IEL6IbpRFJXUULSqCFUm3vj+wz&#10;Cc2+TXfXJP333YLQ4zAz3zCb3WAa0ZHztWUFi3kCgriwuuZSwcflOFuD8AFZY2OZFPyQh9129LDB&#10;TNue36k7h1JECPsMFVQhtJmUvqjIoJ/bljh6V+sMhihdKbXDPsJNI5dJspIGa44LFbb0XFHxdb4Z&#10;BdPD44ndZ75/fftOTWqu+uVSaqUm42H/BCLQEP7D93auFayW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aZDEAAAA2wAAAA8AAAAAAAAAAAAAAAAAmAIAAGRycy9k&#10;b3ducmV2LnhtbFBLBQYAAAAABAAEAPUAAACJAwAAAAA=&#10;" path="m,l6459982,e" filled="f" strokeweight=".34711mm">
                  <v:path arrowok="t" textboxrect="0,0,6459982,0"/>
                </v:shape>
                <w10:wrap anchorx="page"/>
              </v:group>
            </w:pict>
          </mc:Fallback>
        </mc:AlternateContent>
      </w:r>
      <w:r w:rsidR="00B67DB1">
        <w:rPr>
          <w:color w:val="000000"/>
          <w:sz w:val="22"/>
          <w:szCs w:val="22"/>
        </w:rPr>
        <w:t>С</w:t>
      </w:r>
      <w:r w:rsidR="00B67DB1">
        <w:rPr>
          <w:color w:val="000000"/>
          <w:spacing w:val="-1"/>
          <w:sz w:val="22"/>
          <w:szCs w:val="22"/>
        </w:rPr>
        <w:t>в</w:t>
      </w:r>
      <w:r w:rsidR="00B67DB1">
        <w:rPr>
          <w:color w:val="000000"/>
          <w:sz w:val="22"/>
          <w:szCs w:val="22"/>
        </w:rPr>
        <w:t>еден</w:t>
      </w:r>
      <w:r w:rsidR="00B67DB1">
        <w:rPr>
          <w:color w:val="000000"/>
          <w:spacing w:val="-1"/>
          <w:sz w:val="22"/>
          <w:szCs w:val="22"/>
        </w:rPr>
        <w:t>и</w:t>
      </w:r>
      <w:r w:rsidR="00B67DB1">
        <w:rPr>
          <w:color w:val="000000"/>
          <w:sz w:val="22"/>
          <w:szCs w:val="22"/>
        </w:rPr>
        <w:t>я о местополо</w:t>
      </w:r>
      <w:r w:rsidR="00B67DB1">
        <w:rPr>
          <w:color w:val="000000"/>
          <w:spacing w:val="1"/>
          <w:sz w:val="22"/>
          <w:szCs w:val="22"/>
        </w:rPr>
        <w:t>ж</w:t>
      </w:r>
      <w:r w:rsidR="00B67DB1">
        <w:rPr>
          <w:color w:val="000000"/>
          <w:sz w:val="22"/>
          <w:szCs w:val="22"/>
        </w:rPr>
        <w:t>ении границ объекта</w:t>
      </w:r>
    </w:p>
    <w:p w:rsidR="00B67DB1" w:rsidRDefault="00B67DB1" w:rsidP="00B67DB1">
      <w:pPr>
        <w:spacing w:after="1" w:line="220" w:lineRule="exact"/>
      </w:pP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1. Систе</w:t>
      </w:r>
      <w:r>
        <w:rPr>
          <w:color w:val="000000"/>
          <w:spacing w:val="-1"/>
          <w:sz w:val="22"/>
          <w:szCs w:val="22"/>
        </w:rPr>
        <w:t>м</w:t>
      </w:r>
      <w:r>
        <w:rPr>
          <w:color w:val="000000"/>
          <w:sz w:val="22"/>
          <w:szCs w:val="22"/>
        </w:rPr>
        <w:t>а координат:</w:t>
      </w:r>
      <w:r>
        <w:rPr>
          <w:color w:val="000000"/>
          <w:spacing w:val="55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-</w:t>
      </w:r>
    </w:p>
    <w:p w:rsidR="00B67DB1" w:rsidRDefault="00B67DB1" w:rsidP="00B67DB1">
      <w:pPr>
        <w:spacing w:after="12" w:line="200" w:lineRule="exact"/>
      </w:pP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2. С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z w:val="22"/>
          <w:szCs w:val="22"/>
        </w:rPr>
        <w:t>едения о характерных точках границ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объе</w:t>
      </w:r>
      <w:r>
        <w:rPr>
          <w:color w:val="000000"/>
          <w:spacing w:val="1"/>
          <w:sz w:val="22"/>
          <w:szCs w:val="22"/>
        </w:rPr>
        <w:t>к</w:t>
      </w:r>
      <w:r>
        <w:rPr>
          <w:color w:val="000000"/>
          <w:sz w:val="22"/>
          <w:szCs w:val="22"/>
        </w:rPr>
        <w:t>та</w:t>
      </w:r>
    </w:p>
    <w:p w:rsidR="00B67DB1" w:rsidRDefault="00B67DB1" w:rsidP="00B67DB1">
      <w:pPr>
        <w:spacing w:after="18" w:line="120" w:lineRule="exact"/>
        <w:rPr>
          <w:sz w:val="12"/>
          <w:szCs w:val="12"/>
        </w:rPr>
      </w:pPr>
    </w:p>
    <w:p w:rsidR="00B67DB1" w:rsidRDefault="00B67DB1" w:rsidP="00B67DB1">
      <w:pPr>
        <w:sectPr w:rsidR="00B67DB1">
          <w:pgSz w:w="11899" w:h="16840"/>
          <w:pgMar w:top="908" w:right="621" w:bottom="0" w:left="1180" w:header="0" w:footer="0" w:gutter="0"/>
          <w:cols w:space="708"/>
        </w:sect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20" w:line="240" w:lineRule="exact"/>
        <w:rPr>
          <w:sz w:val="24"/>
          <w:szCs w:val="24"/>
        </w:rPr>
      </w:pPr>
    </w:p>
    <w:p w:rsidR="00B67DB1" w:rsidRDefault="00B67DB1" w:rsidP="00B67DB1">
      <w:pPr>
        <w:widowControl w:val="0"/>
        <w:spacing w:line="263" w:lineRule="auto"/>
        <w:ind w:right="-18"/>
        <w:jc w:val="both"/>
        <w:rPr>
          <w:color w:val="000000"/>
        </w:rPr>
      </w:pPr>
      <w:r>
        <w:rPr>
          <w:color w:val="000000"/>
          <w:spacing w:val="-1"/>
          <w:sz w:val="22"/>
          <w:szCs w:val="22"/>
        </w:rPr>
        <w:t>О</w:t>
      </w:r>
      <w:r>
        <w:rPr>
          <w:color w:val="000000"/>
          <w:sz w:val="22"/>
          <w:szCs w:val="22"/>
        </w:rPr>
        <w:t>бозначение характерных точек границ</w:t>
      </w:r>
    </w:p>
    <w:p w:rsidR="00B67DB1" w:rsidRDefault="00B67DB1" w:rsidP="00B67DB1">
      <w:pPr>
        <w:widowControl w:val="0"/>
        <w:ind w:left="72" w:right="-20"/>
        <w:rPr>
          <w:color w:val="000000"/>
        </w:rPr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Координаты, </w:t>
      </w:r>
      <w:proofErr w:type="gramStart"/>
      <w:r>
        <w:rPr>
          <w:color w:val="000000"/>
          <w:sz w:val="22"/>
          <w:szCs w:val="22"/>
        </w:rPr>
        <w:t>м</w:t>
      </w:r>
      <w:proofErr w:type="gramEnd"/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15" w:line="200" w:lineRule="exact"/>
      </w:pPr>
    </w:p>
    <w:p w:rsidR="00B67DB1" w:rsidRDefault="00B67DB1" w:rsidP="00B67DB1">
      <w:pPr>
        <w:widowControl w:val="0"/>
        <w:tabs>
          <w:tab w:val="left" w:pos="1349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X</w:t>
      </w:r>
      <w:r>
        <w:rPr>
          <w:color w:val="000000"/>
          <w:sz w:val="22"/>
          <w:szCs w:val="22"/>
        </w:rPr>
        <w:tab/>
        <w:t>Y</w:t>
      </w:r>
    </w:p>
    <w:p w:rsidR="00B67DB1" w:rsidRDefault="00B67DB1" w:rsidP="00B67DB1">
      <w:pPr>
        <w:spacing w:line="240" w:lineRule="exact"/>
        <w:rPr>
          <w:sz w:val="24"/>
          <w:szCs w:val="24"/>
        </w:rPr>
      </w:pPr>
      <w:r>
        <w:br w:type="column"/>
      </w:r>
    </w:p>
    <w:p w:rsidR="00B67DB1" w:rsidRDefault="00B67DB1" w:rsidP="00B67DB1">
      <w:pPr>
        <w:spacing w:after="20" w:line="240" w:lineRule="exact"/>
        <w:rPr>
          <w:sz w:val="24"/>
          <w:szCs w:val="24"/>
        </w:rPr>
      </w:pPr>
    </w:p>
    <w:p w:rsidR="00B67DB1" w:rsidRDefault="00B67DB1" w:rsidP="00B67DB1">
      <w:pPr>
        <w:widowControl w:val="0"/>
        <w:spacing w:line="263" w:lineRule="auto"/>
        <w:ind w:right="-53"/>
        <w:jc w:val="center"/>
        <w:rPr>
          <w:color w:val="000000"/>
        </w:rPr>
      </w:pPr>
      <w:r>
        <w:rPr>
          <w:color w:val="000000"/>
          <w:sz w:val="22"/>
          <w:szCs w:val="22"/>
        </w:rPr>
        <w:t>М</w:t>
      </w:r>
      <w:r>
        <w:rPr>
          <w:color w:val="000000"/>
          <w:spacing w:val="1"/>
          <w:sz w:val="22"/>
          <w:szCs w:val="22"/>
        </w:rPr>
        <w:t>е</w:t>
      </w:r>
      <w:r>
        <w:rPr>
          <w:color w:val="000000"/>
          <w:sz w:val="22"/>
          <w:szCs w:val="22"/>
        </w:rPr>
        <w:t>тод определения координат характерной точки</w:t>
      </w:r>
    </w:p>
    <w:p w:rsidR="00B67DB1" w:rsidRDefault="00B67DB1" w:rsidP="00B67DB1">
      <w:pPr>
        <w:spacing w:line="82" w:lineRule="exact"/>
        <w:rPr>
          <w:sz w:val="8"/>
          <w:szCs w:val="8"/>
        </w:rPr>
      </w:pPr>
      <w:r>
        <w:br w:type="column"/>
      </w:r>
    </w:p>
    <w:p w:rsidR="00B67DB1" w:rsidRDefault="00B67DB1" w:rsidP="00B67DB1">
      <w:pPr>
        <w:widowControl w:val="0"/>
        <w:spacing w:line="263" w:lineRule="auto"/>
        <w:ind w:left="29" w:right="-83"/>
        <w:jc w:val="center"/>
        <w:rPr>
          <w:color w:val="000000"/>
        </w:rPr>
      </w:pPr>
      <w:r>
        <w:rPr>
          <w:color w:val="000000"/>
          <w:sz w:val="22"/>
          <w:szCs w:val="22"/>
        </w:rPr>
        <w:t>Средн</w:t>
      </w:r>
      <w:r>
        <w:rPr>
          <w:color w:val="000000"/>
          <w:spacing w:val="-1"/>
          <w:sz w:val="22"/>
          <w:szCs w:val="22"/>
        </w:rPr>
        <w:t>я</w:t>
      </w:r>
      <w:r>
        <w:rPr>
          <w:color w:val="000000"/>
          <w:sz w:val="22"/>
          <w:szCs w:val="22"/>
        </w:rPr>
        <w:t xml:space="preserve">я </w:t>
      </w:r>
      <w:proofErr w:type="spellStart"/>
      <w:r>
        <w:rPr>
          <w:color w:val="000000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z w:val="22"/>
          <w:szCs w:val="22"/>
        </w:rPr>
        <w:t>адратическая</w:t>
      </w:r>
      <w:proofErr w:type="spellEnd"/>
      <w:r>
        <w:rPr>
          <w:color w:val="000000"/>
          <w:sz w:val="22"/>
          <w:szCs w:val="22"/>
        </w:rPr>
        <w:t xml:space="preserve"> погрешность поло</w:t>
      </w:r>
      <w:r>
        <w:rPr>
          <w:color w:val="000000"/>
          <w:spacing w:val="1"/>
          <w:sz w:val="22"/>
          <w:szCs w:val="22"/>
        </w:rPr>
        <w:t>ж</w:t>
      </w:r>
      <w:r>
        <w:rPr>
          <w:color w:val="000000"/>
          <w:sz w:val="22"/>
          <w:szCs w:val="22"/>
        </w:rPr>
        <w:t>ения характерной точки (</w:t>
      </w:r>
      <w:proofErr w:type="spellStart"/>
      <w:r>
        <w:rPr>
          <w:color w:val="000000"/>
          <w:sz w:val="22"/>
          <w:szCs w:val="22"/>
        </w:rPr>
        <w:t>М</w:t>
      </w:r>
      <w:proofErr w:type="gramStart"/>
      <w:r>
        <w:rPr>
          <w:color w:val="000000"/>
          <w:spacing w:val="1"/>
          <w:sz w:val="22"/>
          <w:szCs w:val="22"/>
        </w:rPr>
        <w:t>t</w:t>
      </w:r>
      <w:proofErr w:type="spellEnd"/>
      <w:proofErr w:type="gramEnd"/>
      <w:r>
        <w:rPr>
          <w:color w:val="000000"/>
          <w:spacing w:val="1"/>
          <w:sz w:val="22"/>
          <w:szCs w:val="22"/>
        </w:rPr>
        <w:t>),</w:t>
      </w:r>
      <w:r>
        <w:rPr>
          <w:color w:val="000000"/>
          <w:sz w:val="22"/>
          <w:szCs w:val="22"/>
        </w:rPr>
        <w:t xml:space="preserve"> м</w:t>
      </w:r>
    </w:p>
    <w:p w:rsidR="00B67DB1" w:rsidRDefault="00B67DB1" w:rsidP="00B67DB1">
      <w:pPr>
        <w:spacing w:after="1" w:line="220" w:lineRule="exact"/>
      </w:pPr>
      <w:r>
        <w:br w:type="column"/>
      </w:r>
    </w:p>
    <w:p w:rsidR="00B67DB1" w:rsidRDefault="00B67DB1" w:rsidP="00B67DB1">
      <w:pPr>
        <w:widowControl w:val="0"/>
        <w:spacing w:line="263" w:lineRule="auto"/>
        <w:ind w:right="-53"/>
        <w:jc w:val="center"/>
        <w:rPr>
          <w:color w:val="000000"/>
        </w:rPr>
      </w:pPr>
      <w:r>
        <w:rPr>
          <w:color w:val="000000"/>
          <w:spacing w:val="-1"/>
          <w:sz w:val="22"/>
          <w:szCs w:val="22"/>
        </w:rPr>
        <w:t>О</w:t>
      </w:r>
      <w:r>
        <w:rPr>
          <w:color w:val="000000"/>
          <w:sz w:val="22"/>
          <w:szCs w:val="22"/>
        </w:rPr>
        <w:t xml:space="preserve">писание обозначения точки </w:t>
      </w:r>
      <w:r>
        <w:rPr>
          <w:color w:val="000000"/>
          <w:spacing w:val="-1"/>
          <w:sz w:val="22"/>
          <w:szCs w:val="22"/>
        </w:rPr>
        <w:t>н</w:t>
      </w:r>
      <w:r>
        <w:rPr>
          <w:color w:val="000000"/>
          <w:sz w:val="22"/>
          <w:szCs w:val="22"/>
        </w:rPr>
        <w:t>а местности (при наличи</w:t>
      </w:r>
      <w:r>
        <w:rPr>
          <w:color w:val="000000"/>
          <w:spacing w:val="-1"/>
          <w:sz w:val="22"/>
          <w:szCs w:val="22"/>
        </w:rPr>
        <w:t>и</w:t>
      </w:r>
      <w:r>
        <w:rPr>
          <w:color w:val="000000"/>
          <w:sz w:val="22"/>
          <w:szCs w:val="22"/>
        </w:rPr>
        <w:t>)</w:t>
      </w:r>
    </w:p>
    <w:p w:rsidR="00B67DB1" w:rsidRDefault="00B67DB1" w:rsidP="00B67DB1">
      <w:pPr>
        <w:sectPr w:rsidR="00B67DB1">
          <w:type w:val="continuous"/>
          <w:pgSz w:w="11899" w:h="16840"/>
          <w:pgMar w:top="908" w:right="621" w:bottom="0" w:left="1180" w:header="0" w:footer="0" w:gutter="0"/>
          <w:cols w:num="5" w:space="708" w:equalWidth="0">
            <w:col w:w="1233" w:space="944"/>
            <w:col w:w="1509" w:space="823"/>
            <w:col w:w="2214" w:space="315"/>
            <w:col w:w="1459" w:space="148"/>
            <w:col w:w="1448" w:space="0"/>
          </w:cols>
        </w:sectPr>
      </w:pPr>
    </w:p>
    <w:p w:rsidR="00B67DB1" w:rsidRDefault="00B67DB1" w:rsidP="00B67DB1">
      <w:pPr>
        <w:widowControl w:val="0"/>
        <w:spacing w:before="116" w:line="282" w:lineRule="auto"/>
        <w:ind w:left="680" w:right="663"/>
        <w:jc w:val="right"/>
        <w:rPr>
          <w:color w:val="000000"/>
        </w:rPr>
      </w:pPr>
      <w:r>
        <w:rPr>
          <w:color w:val="000000"/>
          <w:sz w:val="22"/>
          <w:szCs w:val="22"/>
        </w:rPr>
        <w:lastRenderedPageBreak/>
        <w:t xml:space="preserve">1                        </w:t>
      </w:r>
      <w:r>
        <w:rPr>
          <w:color w:val="000000"/>
          <w:spacing w:val="-1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                      </w:t>
      </w:r>
      <w:r>
        <w:rPr>
          <w:color w:val="000000"/>
          <w:spacing w:val="-2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                                  </w:t>
      </w:r>
      <w:r>
        <w:rPr>
          <w:color w:val="000000"/>
          <w:spacing w:val="-1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4                                     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5                           </w:t>
      </w:r>
      <w:r>
        <w:rPr>
          <w:color w:val="000000"/>
          <w:spacing w:val="-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6 -                         </w:t>
      </w:r>
      <w:r>
        <w:rPr>
          <w:color w:val="000000"/>
          <w:spacing w:val="-3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-       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-                                   </w:t>
      </w:r>
      <w:r>
        <w:rPr>
          <w:color w:val="000000"/>
          <w:spacing w:val="-3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-                                     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-                           </w:t>
      </w:r>
      <w:r>
        <w:rPr>
          <w:color w:val="000000"/>
          <w:spacing w:val="-1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spacing w:before="63"/>
        <w:ind w:right="-20"/>
        <w:rPr>
          <w:color w:val="000000"/>
        </w:rPr>
      </w:pPr>
      <w:r>
        <w:rPr>
          <w:color w:val="000000"/>
          <w:sz w:val="22"/>
          <w:szCs w:val="22"/>
        </w:rPr>
        <w:t>3. С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едения о характерных точках части (частей) </w:t>
      </w:r>
      <w:r>
        <w:rPr>
          <w:color w:val="000000"/>
          <w:spacing w:val="1"/>
          <w:sz w:val="22"/>
          <w:szCs w:val="22"/>
        </w:rPr>
        <w:t>г</w:t>
      </w:r>
      <w:r>
        <w:rPr>
          <w:color w:val="000000"/>
          <w:sz w:val="22"/>
          <w:szCs w:val="22"/>
        </w:rPr>
        <w:t>раницы об</w:t>
      </w:r>
      <w:r>
        <w:rPr>
          <w:color w:val="000000"/>
          <w:spacing w:val="1"/>
          <w:sz w:val="22"/>
          <w:szCs w:val="22"/>
        </w:rPr>
        <w:t>ъ</w:t>
      </w:r>
      <w:r>
        <w:rPr>
          <w:color w:val="000000"/>
          <w:sz w:val="22"/>
          <w:szCs w:val="22"/>
        </w:rPr>
        <w:t>екта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B67DB1" w:rsidP="00B67DB1">
      <w:pPr>
        <w:sectPr w:rsidR="00B67DB1">
          <w:type w:val="continuous"/>
          <w:pgSz w:w="11899" w:h="16840"/>
          <w:pgMar w:top="908" w:right="621" w:bottom="0" w:left="1180" w:header="0" w:footer="0" w:gutter="0"/>
          <w:cols w:space="708"/>
        </w:sectPr>
      </w:pPr>
    </w:p>
    <w:p w:rsidR="00B67DB1" w:rsidRDefault="00B67DB1" w:rsidP="00B67DB1">
      <w:pPr>
        <w:spacing w:after="105" w:line="240" w:lineRule="exact"/>
        <w:rPr>
          <w:sz w:val="24"/>
          <w:szCs w:val="24"/>
        </w:rPr>
      </w:pPr>
    </w:p>
    <w:p w:rsidR="00B67DB1" w:rsidRDefault="00B67DB1" w:rsidP="00B67DB1">
      <w:pPr>
        <w:widowControl w:val="0"/>
        <w:tabs>
          <w:tab w:val="left" w:pos="1047"/>
        </w:tabs>
        <w:spacing w:line="263" w:lineRule="auto"/>
        <w:ind w:right="-53"/>
        <w:rPr>
          <w:color w:val="000000"/>
        </w:rPr>
      </w:pPr>
      <w:r>
        <w:rPr>
          <w:color w:val="000000"/>
          <w:spacing w:val="-1"/>
          <w:sz w:val="22"/>
          <w:szCs w:val="22"/>
        </w:rPr>
        <w:t>О</w:t>
      </w:r>
      <w:r>
        <w:rPr>
          <w:color w:val="000000"/>
          <w:sz w:val="22"/>
          <w:szCs w:val="22"/>
        </w:rPr>
        <w:t>бозначение характерных точек</w:t>
      </w:r>
      <w:r>
        <w:rPr>
          <w:color w:val="000000"/>
          <w:sz w:val="22"/>
          <w:szCs w:val="22"/>
        </w:rPr>
        <w:tab/>
        <w:t>части границы</w:t>
      </w:r>
    </w:p>
    <w:p w:rsidR="00B67DB1" w:rsidRDefault="00B67DB1" w:rsidP="00B67DB1">
      <w:pPr>
        <w:widowControl w:val="0"/>
        <w:ind w:left="72" w:right="-20"/>
        <w:rPr>
          <w:color w:val="000000"/>
        </w:rPr>
      </w:pPr>
      <w:r>
        <w:br w:type="column"/>
      </w:r>
      <w:r>
        <w:rPr>
          <w:color w:val="000000"/>
          <w:sz w:val="22"/>
          <w:szCs w:val="22"/>
        </w:rPr>
        <w:lastRenderedPageBreak/>
        <w:t xml:space="preserve">Координаты, </w:t>
      </w:r>
      <w:proofErr w:type="gramStart"/>
      <w:r>
        <w:rPr>
          <w:color w:val="000000"/>
          <w:sz w:val="22"/>
          <w:szCs w:val="22"/>
        </w:rPr>
        <w:t>м</w:t>
      </w:r>
      <w:proofErr w:type="gramEnd"/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15" w:line="200" w:lineRule="exact"/>
      </w:pPr>
    </w:p>
    <w:p w:rsidR="00B67DB1" w:rsidRDefault="00B67DB1" w:rsidP="00B67DB1">
      <w:pPr>
        <w:widowControl w:val="0"/>
        <w:tabs>
          <w:tab w:val="left" w:pos="1349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X</w:t>
      </w:r>
      <w:r>
        <w:rPr>
          <w:color w:val="000000"/>
          <w:sz w:val="22"/>
          <w:szCs w:val="22"/>
        </w:rPr>
        <w:tab/>
        <w:t>Y</w:t>
      </w:r>
    </w:p>
    <w:p w:rsidR="00B67DB1" w:rsidRDefault="00B67DB1" w:rsidP="00B67DB1">
      <w:pPr>
        <w:spacing w:line="240" w:lineRule="exact"/>
        <w:rPr>
          <w:sz w:val="24"/>
          <w:szCs w:val="24"/>
        </w:rPr>
      </w:pPr>
      <w:r>
        <w:br w:type="column"/>
      </w:r>
    </w:p>
    <w:p w:rsidR="00B67DB1" w:rsidRDefault="00B67DB1" w:rsidP="00B67DB1">
      <w:pPr>
        <w:spacing w:after="5" w:line="240" w:lineRule="exact"/>
        <w:rPr>
          <w:sz w:val="24"/>
          <w:szCs w:val="24"/>
        </w:rPr>
      </w:pPr>
    </w:p>
    <w:p w:rsidR="00B67DB1" w:rsidRDefault="00B67DB1" w:rsidP="00B67DB1">
      <w:pPr>
        <w:widowControl w:val="0"/>
        <w:spacing w:line="263" w:lineRule="auto"/>
        <w:ind w:right="-53"/>
        <w:jc w:val="center"/>
        <w:rPr>
          <w:color w:val="000000"/>
        </w:rPr>
      </w:pPr>
      <w:r>
        <w:rPr>
          <w:color w:val="000000"/>
          <w:sz w:val="22"/>
          <w:szCs w:val="22"/>
        </w:rPr>
        <w:t>М</w:t>
      </w:r>
      <w:r>
        <w:rPr>
          <w:color w:val="000000"/>
          <w:spacing w:val="1"/>
          <w:sz w:val="22"/>
          <w:szCs w:val="22"/>
        </w:rPr>
        <w:t>е</w:t>
      </w:r>
      <w:r>
        <w:rPr>
          <w:color w:val="000000"/>
          <w:sz w:val="22"/>
          <w:szCs w:val="22"/>
        </w:rPr>
        <w:t>тод определения координат характерной точки</w:t>
      </w:r>
    </w:p>
    <w:p w:rsidR="00B67DB1" w:rsidRDefault="00B67DB1" w:rsidP="00B67DB1">
      <w:pPr>
        <w:spacing w:line="67" w:lineRule="exact"/>
        <w:rPr>
          <w:sz w:val="6"/>
          <w:szCs w:val="6"/>
        </w:rPr>
      </w:pPr>
      <w:r>
        <w:br w:type="column"/>
      </w:r>
    </w:p>
    <w:p w:rsidR="00B67DB1" w:rsidRDefault="00B67DB1" w:rsidP="00B67DB1">
      <w:pPr>
        <w:widowControl w:val="0"/>
        <w:spacing w:line="263" w:lineRule="auto"/>
        <w:ind w:left="29" w:right="-83"/>
        <w:jc w:val="center"/>
        <w:rPr>
          <w:color w:val="000000"/>
        </w:rPr>
      </w:pPr>
      <w:r>
        <w:rPr>
          <w:color w:val="000000"/>
          <w:sz w:val="22"/>
          <w:szCs w:val="22"/>
        </w:rPr>
        <w:t>Средн</w:t>
      </w:r>
      <w:r>
        <w:rPr>
          <w:color w:val="000000"/>
          <w:spacing w:val="-1"/>
          <w:sz w:val="22"/>
          <w:szCs w:val="22"/>
        </w:rPr>
        <w:t>я</w:t>
      </w:r>
      <w:r>
        <w:rPr>
          <w:color w:val="000000"/>
          <w:sz w:val="22"/>
          <w:szCs w:val="22"/>
        </w:rPr>
        <w:t xml:space="preserve">я </w:t>
      </w:r>
      <w:proofErr w:type="spellStart"/>
      <w:r>
        <w:rPr>
          <w:color w:val="000000"/>
          <w:sz w:val="22"/>
          <w:szCs w:val="22"/>
        </w:rPr>
        <w:t>к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z w:val="22"/>
          <w:szCs w:val="22"/>
        </w:rPr>
        <w:t>адратическая</w:t>
      </w:r>
      <w:proofErr w:type="spellEnd"/>
      <w:r>
        <w:rPr>
          <w:color w:val="000000"/>
          <w:sz w:val="22"/>
          <w:szCs w:val="22"/>
        </w:rPr>
        <w:t xml:space="preserve"> погрешность поло</w:t>
      </w:r>
      <w:r>
        <w:rPr>
          <w:color w:val="000000"/>
          <w:spacing w:val="1"/>
          <w:sz w:val="22"/>
          <w:szCs w:val="22"/>
        </w:rPr>
        <w:t>ж</w:t>
      </w:r>
      <w:r>
        <w:rPr>
          <w:color w:val="000000"/>
          <w:sz w:val="22"/>
          <w:szCs w:val="22"/>
        </w:rPr>
        <w:t>ения характерной точки (</w:t>
      </w:r>
      <w:proofErr w:type="spellStart"/>
      <w:r>
        <w:rPr>
          <w:color w:val="000000"/>
          <w:sz w:val="22"/>
          <w:szCs w:val="22"/>
        </w:rPr>
        <w:t>М</w:t>
      </w:r>
      <w:proofErr w:type="gramStart"/>
      <w:r>
        <w:rPr>
          <w:color w:val="000000"/>
          <w:spacing w:val="1"/>
          <w:sz w:val="22"/>
          <w:szCs w:val="22"/>
        </w:rPr>
        <w:t>t</w:t>
      </w:r>
      <w:proofErr w:type="spellEnd"/>
      <w:proofErr w:type="gramEnd"/>
      <w:r>
        <w:rPr>
          <w:color w:val="000000"/>
          <w:spacing w:val="1"/>
          <w:sz w:val="22"/>
          <w:szCs w:val="22"/>
        </w:rPr>
        <w:t>),</w:t>
      </w:r>
      <w:r>
        <w:rPr>
          <w:color w:val="000000"/>
          <w:sz w:val="22"/>
          <w:szCs w:val="22"/>
        </w:rPr>
        <w:t xml:space="preserve"> м</w:t>
      </w:r>
    </w:p>
    <w:p w:rsidR="00B67DB1" w:rsidRDefault="00B67DB1" w:rsidP="00B67DB1">
      <w:pPr>
        <w:spacing w:after="6" w:line="200" w:lineRule="exact"/>
      </w:pPr>
      <w:r>
        <w:br w:type="column"/>
      </w:r>
    </w:p>
    <w:p w:rsidR="00B67DB1" w:rsidRDefault="00B67DB1" w:rsidP="00B67DB1">
      <w:pPr>
        <w:widowControl w:val="0"/>
        <w:spacing w:line="263" w:lineRule="auto"/>
        <w:ind w:right="-53"/>
        <w:jc w:val="center"/>
        <w:rPr>
          <w:color w:val="000000"/>
        </w:rPr>
      </w:pPr>
      <w:r>
        <w:rPr>
          <w:color w:val="000000"/>
          <w:spacing w:val="-1"/>
          <w:sz w:val="22"/>
          <w:szCs w:val="22"/>
        </w:rPr>
        <w:t>О</w:t>
      </w:r>
      <w:r>
        <w:rPr>
          <w:color w:val="000000"/>
          <w:sz w:val="22"/>
          <w:szCs w:val="22"/>
        </w:rPr>
        <w:t xml:space="preserve">писание обозначения точки </w:t>
      </w:r>
      <w:r>
        <w:rPr>
          <w:color w:val="000000"/>
          <w:spacing w:val="-1"/>
          <w:sz w:val="22"/>
          <w:szCs w:val="22"/>
        </w:rPr>
        <w:t>н</w:t>
      </w:r>
      <w:r>
        <w:rPr>
          <w:color w:val="000000"/>
          <w:sz w:val="22"/>
          <w:szCs w:val="22"/>
        </w:rPr>
        <w:t>а местности (при наличи</w:t>
      </w:r>
      <w:r>
        <w:rPr>
          <w:color w:val="000000"/>
          <w:spacing w:val="-1"/>
          <w:sz w:val="22"/>
          <w:szCs w:val="22"/>
        </w:rPr>
        <w:t>и</w:t>
      </w:r>
      <w:r>
        <w:rPr>
          <w:color w:val="000000"/>
          <w:sz w:val="22"/>
          <w:szCs w:val="22"/>
        </w:rPr>
        <w:t>)</w:t>
      </w:r>
    </w:p>
    <w:p w:rsidR="00B67DB1" w:rsidRDefault="00B67DB1" w:rsidP="00B67DB1">
      <w:pPr>
        <w:sectPr w:rsidR="00B67DB1">
          <w:type w:val="continuous"/>
          <w:pgSz w:w="11899" w:h="16840"/>
          <w:pgMar w:top="908" w:right="621" w:bottom="0" w:left="1180" w:header="0" w:footer="0" w:gutter="0"/>
          <w:cols w:num="5" w:space="708" w:equalWidth="0">
            <w:col w:w="1570" w:space="607"/>
            <w:col w:w="1509" w:space="823"/>
            <w:col w:w="2214" w:space="315"/>
            <w:col w:w="1459" w:space="148"/>
            <w:col w:w="1448" w:space="0"/>
          </w:cols>
        </w:sectPr>
      </w:pPr>
    </w:p>
    <w:p w:rsidR="00B67DB1" w:rsidRDefault="00B67DB1" w:rsidP="00B67DB1">
      <w:pPr>
        <w:spacing w:after="7" w:line="140" w:lineRule="exact"/>
        <w:rPr>
          <w:sz w:val="14"/>
          <w:szCs w:val="14"/>
        </w:rPr>
      </w:pPr>
    </w:p>
    <w:p w:rsidR="00B67DB1" w:rsidRDefault="00B67DB1" w:rsidP="00B67DB1">
      <w:pPr>
        <w:widowControl w:val="0"/>
        <w:tabs>
          <w:tab w:val="left" w:pos="2202"/>
          <w:tab w:val="left" w:pos="3551"/>
          <w:tab w:val="left" w:pos="5570"/>
          <w:tab w:val="left" w:pos="7723"/>
          <w:tab w:val="left" w:pos="9324"/>
        </w:tabs>
        <w:spacing w:line="270" w:lineRule="auto"/>
        <w:ind w:right="608" w:firstLine="734"/>
        <w:rPr>
          <w:color w:val="000000"/>
        </w:rPr>
      </w:pPr>
      <w:r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ab/>
        <w:t>2</w:t>
      </w:r>
      <w:r>
        <w:rPr>
          <w:color w:val="000000"/>
          <w:sz w:val="22"/>
          <w:szCs w:val="22"/>
        </w:rPr>
        <w:tab/>
        <w:t>3</w:t>
      </w:r>
      <w:r>
        <w:rPr>
          <w:color w:val="000000"/>
          <w:sz w:val="22"/>
          <w:szCs w:val="22"/>
        </w:rPr>
        <w:tab/>
        <w:t>4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2"/>
          <w:sz w:val="22"/>
          <w:szCs w:val="22"/>
        </w:rPr>
        <w:t>5</w:t>
      </w:r>
      <w:r>
        <w:rPr>
          <w:color w:val="000000"/>
          <w:position w:val="2"/>
          <w:sz w:val="22"/>
          <w:szCs w:val="22"/>
        </w:rPr>
        <w:tab/>
        <w:t xml:space="preserve">6 </w:t>
      </w:r>
      <w:r>
        <w:rPr>
          <w:color w:val="000000"/>
          <w:sz w:val="22"/>
          <w:szCs w:val="22"/>
        </w:rPr>
        <w:t>Часть №</w:t>
      </w:r>
    </w:p>
    <w:p w:rsidR="00B67DB1" w:rsidRDefault="00B67DB1" w:rsidP="00B67DB1">
      <w:pPr>
        <w:widowControl w:val="0"/>
        <w:tabs>
          <w:tab w:val="left" w:pos="2223"/>
          <w:tab w:val="left" w:pos="3572"/>
          <w:tab w:val="left" w:pos="5591"/>
          <w:tab w:val="left" w:pos="7745"/>
          <w:tab w:val="left" w:pos="9345"/>
        </w:tabs>
        <w:spacing w:before="82"/>
        <w:ind w:left="757" w:right="-20"/>
        <w:rPr>
          <w:color w:val="000000"/>
        </w:rPr>
        <w:sectPr w:rsidR="00B67DB1">
          <w:type w:val="continuous"/>
          <w:pgSz w:w="11899" w:h="16840"/>
          <w:pgMar w:top="908" w:right="621" w:bottom="0" w:left="1180" w:header="0" w:footer="0" w:gutter="0"/>
          <w:cols w:space="708"/>
        </w:sect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bookmarkEnd w:id="3"/>
    </w:p>
    <w:p w:rsidR="00B67DB1" w:rsidRDefault="00B67DB1" w:rsidP="00B67DB1">
      <w:pPr>
        <w:widowControl w:val="0"/>
        <w:ind w:left="4645" w:right="-20"/>
        <w:rPr>
          <w:color w:val="000000"/>
        </w:rPr>
      </w:pPr>
      <w:bookmarkStart w:id="4" w:name="_page_42_0"/>
      <w:r>
        <w:rPr>
          <w:color w:val="000000"/>
          <w:sz w:val="22"/>
          <w:szCs w:val="22"/>
        </w:rPr>
        <w:lastRenderedPageBreak/>
        <w:t xml:space="preserve">Раздел </w:t>
      </w:r>
      <w:r>
        <w:rPr>
          <w:color w:val="000000"/>
          <w:spacing w:val="1"/>
          <w:sz w:val="22"/>
          <w:szCs w:val="22"/>
        </w:rPr>
        <w:t>3</w:t>
      </w:r>
    </w:p>
    <w:p w:rsidR="00B67DB1" w:rsidRDefault="00B67DB1" w:rsidP="00B67DB1">
      <w:pPr>
        <w:spacing w:after="5" w:line="140" w:lineRule="exact"/>
        <w:rPr>
          <w:sz w:val="14"/>
          <w:szCs w:val="14"/>
        </w:rPr>
      </w:pPr>
    </w:p>
    <w:p w:rsidR="00B67DB1" w:rsidRDefault="0046538D" w:rsidP="00B67DB1">
      <w:pPr>
        <w:widowControl w:val="0"/>
        <w:ind w:left="1635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-50800</wp:posOffset>
                </wp:positionV>
                <wp:extent cx="6447790" cy="9297670"/>
                <wp:effectExtent l="0" t="0" r="10160" b="17780"/>
                <wp:wrapNone/>
                <wp:docPr id="63" name="drawingObject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297670"/>
                          <a:chOff x="0" y="0"/>
                          <a:chExt cx="6447790" cy="9297975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0" cy="87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9652">
                                <a:moveTo>
                                  <a:pt x="0" y="879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5" y="873556"/>
                            <a:ext cx="5018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8277">
                                <a:moveTo>
                                  <a:pt x="0" y="0"/>
                                </a:moveTo>
                                <a:lnTo>
                                  <a:pt x="50182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441693" y="12192"/>
                            <a:ext cx="0" cy="85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5268">
                                <a:moveTo>
                                  <a:pt x="0" y="855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11962" y="879652"/>
                            <a:ext cx="0" cy="96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16">
                                <a:moveTo>
                                  <a:pt x="0" y="966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34819" y="879652"/>
                            <a:ext cx="0" cy="96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216">
                                <a:moveTo>
                                  <a:pt x="0" y="966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879779"/>
                            <a:ext cx="0" cy="194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878">
                                <a:moveTo>
                                  <a:pt x="0" y="194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11962" y="1858136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452626" y="1858136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34819" y="1858136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975482" y="1858136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757548" y="879779"/>
                            <a:ext cx="0" cy="194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878">
                                <a:moveTo>
                                  <a:pt x="0" y="194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030470" y="867588"/>
                            <a:ext cx="0" cy="195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69">
                                <a:moveTo>
                                  <a:pt x="0" y="1957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771133" y="879779"/>
                            <a:ext cx="0" cy="194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878">
                                <a:moveTo>
                                  <a:pt x="0" y="194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441693" y="879779"/>
                            <a:ext cx="0" cy="194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4878">
                                <a:moveTo>
                                  <a:pt x="0" y="194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11962" y="28368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452626" y="28368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234819" y="28368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975482" y="28368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757548" y="28368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030470" y="28368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771133" y="28368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441693" y="28368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11962" y="307611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452626" y="307611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234819" y="307611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975482" y="307611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757548" y="307611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771133" y="307611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711962" y="331538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452626" y="331538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234819" y="331538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975482" y="331538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757548" y="331538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771133" y="331538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11962" y="355465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452626" y="355465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234819" y="355465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975482" y="355465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757548" y="355465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771133" y="355465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711962" y="37939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452626" y="37939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34819" y="37939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975482" y="37939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757548" y="37939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771133" y="37939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11962" y="403318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452626" y="403318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34819" y="403318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975482" y="403318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757548" y="403318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771133" y="403318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711962" y="42724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452626" y="42724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234819" y="42724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975482" y="42724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757548" y="42724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771133" y="42724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11962" y="4511675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452626" y="4511675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234819" y="4511675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975482" y="4511675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757548" y="4511675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771133" y="4511675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711962" y="475124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452626" y="475124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234819" y="475124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975482" y="475124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757548" y="475124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771133" y="475124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11962" y="49905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452626" y="49905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234819" y="49905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975482" y="49905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757548" y="49905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771133" y="49905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11962" y="522978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452626" y="522978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234819" y="522978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975482" y="522978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757548" y="522978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771133" y="522978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711962" y="54690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452626" y="54690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234819" y="54690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975482" y="54690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757548" y="54690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771133" y="54690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11962" y="57083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452626" y="57083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234819" y="57083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975482" y="57083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757548" y="57083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771133" y="57083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711962" y="594758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452626" y="594758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234819" y="594758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975482" y="594758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757548" y="594758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771133" y="594758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711962" y="618685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452626" y="618685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234819" y="618685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975482" y="618685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757548" y="618685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771133" y="618685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711962" y="642612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452626" y="642612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234819" y="642612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975482" y="642612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757548" y="642612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771133" y="642612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11962" y="666546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452626" y="666546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234819" y="666546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975482" y="666546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757548" y="666546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771133" y="666546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11962" y="690504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452626" y="690504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234819" y="690504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975482" y="690504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757548" y="690504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771133" y="690504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711962" y="714430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452626" y="714430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234819" y="714430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975482" y="714430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757548" y="714430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771133" y="714430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711962" y="73835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452626" y="73835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234819" y="73835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975482" y="73835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757548" y="73835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771133" y="73835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711962" y="762284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452626" y="762284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234819" y="762284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975482" y="762284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757548" y="762284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771133" y="762284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11962" y="786211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452626" y="786211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234819" y="786211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975482" y="786211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757548" y="786211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771133" y="786211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711962" y="81013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452626" y="81013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234819" y="81013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975482" y="81013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757548" y="81013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771133" y="81013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711962" y="834064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452626" y="834064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234819" y="834064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975482" y="834064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757548" y="834064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771133" y="834064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711962" y="857986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452626" y="857986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234819" y="857986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975482" y="857986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757548" y="857986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771133" y="8579866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11962" y="8819133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52626" y="8819133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234819" y="8819133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975482" y="8819133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757548" y="8819133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771133" y="8819133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2824657"/>
                            <a:ext cx="0" cy="647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73316">
                                <a:moveTo>
                                  <a:pt x="0" y="6473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441693" y="3063926"/>
                            <a:ext cx="0" cy="622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1856">
                                <a:moveTo>
                                  <a:pt x="0" y="622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711962" y="90587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234819" y="90587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757548" y="90587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030470" y="3076117"/>
                            <a:ext cx="0" cy="622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1857">
                                <a:moveTo>
                                  <a:pt x="0" y="6221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771133" y="90587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452626" y="90587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975482" y="90587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5" y="614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095" y="27284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5" y="577901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036566" y="873556"/>
                            <a:ext cx="1411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223">
                                <a:moveTo>
                                  <a:pt x="0" y="0"/>
                                </a:moveTo>
                                <a:lnTo>
                                  <a:pt x="141122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705865" y="1851964"/>
                            <a:ext cx="3045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587">
                                <a:moveTo>
                                  <a:pt x="0" y="0"/>
                                </a:moveTo>
                                <a:lnTo>
                                  <a:pt x="304558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5" y="2830754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95" y="307002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095" y="33092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5" y="354855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095" y="378782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095" y="402709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426636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95" y="450562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95" y="474515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5" y="49844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95" y="522368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5" y="546295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5" y="570222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5" y="59414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95" y="618076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095" y="642002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5" y="665929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95" y="68989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095" y="713821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5" y="73774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95" y="76167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095" y="78560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95" y="80952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95" y="833455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5" y="857382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95" y="881303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095" y="905261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95" y="9291878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63" o:spid="_x0000_s1026" style="position:absolute;margin-left:57.1pt;margin-top:-4pt;width:507.7pt;height:732.1pt;z-index:-251659776;mso-position-horizontal-relative:page" coordsize="64477,9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" o:allowincell="f">
                <v:shape id="Shape 64" o:spid="_x0000_s1027" style="position:absolute;width:0;height:8796;visibility:visible;mso-wrap-style:square;v-text-anchor:top" coordsize="0,87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yIsEA&#10;AADbAAAADwAAAGRycy9kb3ducmV2LnhtbESPzYrCMBSF94LvEK7gTlNlEKnGMgwIsxJ0BHV3be40&#10;ZZqb0qS1+vRmQHB5OD8fZ531thIdNb50rGA2TUAQ506XXCg4/mwnSxA+IGusHJOCO3nINsPBGlPt&#10;bryn7hAKEUfYp6jAhFCnUvrckEU/dTVx9H5dYzFE2RRSN3iL47aS8yRZSIslR4LBmr4M5X+H1kbI&#10;Eh/zM7VX09JuH07JJd+5i1LjUf+5AhGoD+/wq/2tFSw+4P9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ciLBAAAA2wAAAA8AAAAAAAAAAAAAAAAAmAIAAGRycy9kb3du&#10;cmV2LnhtbFBLBQYAAAAABAAEAPUAAACGAwAAAAA=&#10;" path="m,879652l,e" filled="f" strokeweight=".33864mm">
                  <v:path arrowok="t" textboxrect="0,0,0,879652"/>
                </v:shape>
                <v:shape id="Shape 65" o:spid="_x0000_s1028" style="position:absolute;left:60;top:8735;width:50183;height:0;visibility:visible;mso-wrap-style:square;v-text-anchor:top" coordsize="50182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H08QA&#10;AADbAAAADwAAAGRycy9kb3ducmV2LnhtbESPT2sCMRTE70K/Q3iF3jRbYUW2m5VSrBQ91D8Fr4/N&#10;a3bp5mVJoq7f3hQEj8PM/IYpF4PtxJl8aB0reJ1kIIhrp1s2Cn4On+M5iBCRNXaOScGVAiyqp1GJ&#10;hXYX3tF5H41IEA4FKmhi7AspQ92QxTBxPXHyfp23GJP0RmqPlwS3nZxm2UxabDktNNjTR0P13/5k&#10;FeiVydeHTZYv6x1+G788robtUamX5+H9DUSkIT7C9/aXVjDL4f9L+gG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TB9PEAAAA2wAAAA8AAAAAAAAAAAAAAAAAmAIAAGRycy9k&#10;b3ducmV2LnhtbFBLBQYAAAAABAAEAPUAAACJAwAAAAA=&#10;" path="m,l5018277,e" filled="f" strokeweight=".33864mm">
                  <v:path arrowok="t" textboxrect="0,0,5018277,0"/>
                </v:shape>
                <v:shape id="Shape 66" o:spid="_x0000_s1029" style="position:absolute;left:64416;top:121;width:0;height:8553;visibility:visible;mso-wrap-style:square;v-text-anchor:top" coordsize="0,855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/BMIA&#10;AADbAAAADwAAAGRycy9kb3ducmV2LnhtbESPQYvCMBSE78L+h/AW9qbpeijaNYrIFvfgQa2HPT6a&#10;ZxtsXkoTa/33RhA8DjPzDbNYDbYRPXXeOFbwPUlAEJdOG64UnIp8PAPhA7LGxjEpuJOH1fJjtMBM&#10;uxsfqD+GSkQI+wwV1CG0mZS+rMmin7iWOHpn11kMUXaV1B3eItw2cpokqbRoOC7U2NKmpvJyvFoF&#10;5/6Sz5ttyPcpml+zs6644r9SX5/D+gdEoCG8w6/2n1aQpv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L8EwgAAANsAAAAPAAAAAAAAAAAAAAAAAJgCAABkcnMvZG93&#10;bnJldi54bWxQSwUGAAAAAAQABAD1AAAAhwMAAAAA&#10;" path="m,855268l,e" filled="f" strokeweight=".33861mm">
                  <v:path arrowok="t" textboxrect="0,0,0,855268"/>
                </v:shape>
                <v:shape id="Shape 67" o:spid="_x0000_s1030" style="position:absolute;left:7119;top:8796;width:0;height:9662;visibility:visible;mso-wrap-style:square;v-text-anchor:top" coordsize="0,966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Gb+cQA&#10;AADbAAAADwAAAGRycy9kb3ducmV2LnhtbESPQWsCMRSE74X+h/AKXkrNamErq1FKUZT2pLb35+a5&#10;Wdy8LEncXf99Uyh4HGbmG2axGmwjOvKhdqxgMs5AEJdO11wp+D5uXmYgQkTW2DgmBTcKsFo+Piyw&#10;0K7nPXWHWIkE4VCgAhNjW0gZSkMWw9i1xMk7O28xJukrqT32CW4bOc2yXFqsOS0YbOnDUHk5XK0C&#10;33/O8tPrqe667c/z3nxddsdqrdToaXifg4g0xHv4v73TCvI3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Bm/nEAAAA2wAAAA8AAAAAAAAAAAAAAAAAmAIAAGRycy9k&#10;b3ducmV2LnhtbFBLBQYAAAAABAAEAPUAAACJAwAAAAA=&#10;" path="m,966216l,e" filled="f" strokeweight=".96pt">
                  <v:path arrowok="t" textboxrect="0,0,0,966216"/>
                </v:shape>
                <v:shape id="Shape 68" o:spid="_x0000_s1031" style="position:absolute;left:22348;top:8796;width:0;height:9662;visibility:visible;mso-wrap-style:square;v-text-anchor:top" coordsize="0,966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Pi8EA&#10;AADbAAAADwAAAGRycy9kb3ducmV2LnhtbERPyWrDMBC9B/IPYgq9hEROC8a4UUIJKQ3tKdt9bE0t&#10;E2tkJNV2/746FHp8vH2zm2wnBvKhdaxgvcpAENdOt9wouF7elgWIEJE1do5JwQ8F2G3nsw2W2o18&#10;ouEcG5FCOJSowMTYl1KG2pDFsHI9ceK+nLcYE/SN1B7HFG47+ZRlubTYcmow2NPeUH0/f1sFfvwo&#10;8uq5aofh/bY4mc/78dIclHp8mF5fQESa4r/4z33UCvI0N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eD4vBAAAA2wAAAA8AAAAAAAAAAAAAAAAAmAIAAGRycy9kb3du&#10;cmV2LnhtbFBLBQYAAAAABAAEAPUAAACGAwAAAAA=&#10;" path="m,966216l,e" filled="f" strokeweight=".96pt">
                  <v:path arrowok="t" textboxrect="0,0,0,966216"/>
                </v:shape>
                <v:shape id="Shape 69" o:spid="_x0000_s1032" style="position:absolute;top:8797;width:0;height:19449;visibility:visible;mso-wrap-style:square;v-text-anchor:top" coordsize="0,194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gHfMQA&#10;AADbAAAADwAAAGRycy9kb3ducmV2LnhtbESPT4vCMBTE74LfITxhL6KpIqJdo4i4sHgQ/x08PprX&#10;pmzzUppY67ffCAt7HGbmN8xq09lKtNT40rGCyTgBQZw5XXKh4Hb9Gi1A+ICssXJMCl7kYbPu91aY&#10;avfkM7WXUIgIYZ+iAhNCnUrpM0MW/djVxNHLXWMxRNkUUjf4jHBbyWmSzKXFkuOCwZp2hrKfy8Mq&#10;eOSHbW7O+zoZnk7t4jWdHXd0V+pj0G0/QQTqwn/4r/2tFcyX8P4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B3zEAAAA2wAAAA8AAAAAAAAAAAAAAAAAmAIAAGRycy9k&#10;b3ducmV2LnhtbFBLBQYAAAAABAAEAPUAAACJAwAAAAA=&#10;" path="m,1944878l,e" filled="f" strokeweight=".33864mm">
                  <v:path arrowok="t" textboxrect="0,0,0,1944878"/>
                </v:shape>
                <v:shape id="Shape 70" o:spid="_x0000_s1033" style="position:absolute;left:7119;top:18581;width:0;height:9665;visibility:visible;mso-wrap-style:square;v-text-anchor:top" coordsize="0,96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r27wA&#10;AADbAAAADwAAAGRycy9kb3ducmV2LnhtbERPy4rCMBTdC/MP4Qqz01RhdOgYRQaELn2v7zS3D6a5&#10;CUms9e/NQnB5OO/VZjCd6MmH1rKC2TQDQVxa3XKt4HzaTb5BhIissbNMCh4UYLP+GK0w1/bOB+qP&#10;sRYphEOOCpoYXS5lKBsyGKbWESeust5gTNDXUnu8p3DTyXmWLaTBllNDg45+Gyr/jzejoNoXppi1&#10;Lnxl+g/JXyr3uPZKfY6H7Q+ISEN8i1/uQitYpvXpS/oBcv0E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aCvbvAAAANsAAAAPAAAAAAAAAAAAAAAAAJgCAABkcnMvZG93bnJldi54&#10;bWxQSwUGAAAAAAQABAD1AAAAgQMAAAAA&#10;" path="m,966520l,e" filled="f" strokeweight=".96pt">
                  <v:path arrowok="t" textboxrect="0,0,0,966520"/>
                </v:shape>
                <v:shape id="Shape 71" o:spid="_x0000_s1034" style="position:absolute;left:14526;top:18581;width:0;height:9665;visibility:visible;mso-wrap-style:square;v-text-anchor:top" coordsize="0,96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mk8QA&#10;AADbAAAADwAAAGRycy9kb3ducmV2LnhtbESPS2vCQBSF9wX/w3AFN6KTKFSJjiIWpV104WPj7pK5&#10;yUQzd0JmatJ/3ykUujycx8dZb3tbiye1vnKsIJ0mIIhzpysuFVwvh8kShA/IGmvHpOCbPGw3g5c1&#10;Ztp1fKLnOZQijrDPUIEJocmk9Lkhi37qGuLoFa61GKJsS6lb7OK4reUsSV6lxYojwWBDe0P54/xl&#10;IyR88ljPj2nxceuKt/vcX8w4V2o07HcrEIH68B/+a79rBYsUfr/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JpPEAAAA2wAAAA8AAAAAAAAAAAAAAAAAmAIAAGRycy9k&#10;b3ducmV2LnhtbFBLBQYAAAAABAAEAPUAAACJAwAAAAA=&#10;" path="m,966520l,e" filled="f" strokeweight=".33864mm">
                  <v:path arrowok="t" textboxrect="0,0,0,966520"/>
                </v:shape>
                <v:shape id="Shape 72" o:spid="_x0000_s1035" style="position:absolute;left:22348;top:18581;width:0;height:9665;visibility:visible;mso-wrap-style:square;v-text-anchor:top" coordsize="0,96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QN8EA&#10;AADbAAAADwAAAGRycy9kb3ducmV2LnhtbESPzWrDMBCE74G+g9hAb7HsQJviRDGhUPCxTZuct9b6&#10;h1grIamO8/ZVoZDjMDPfMLtqNqOYyIfBsoIiy0EQN1YP3Cn4+nxbvYAIEVnjaJkU3ChAtX9Y7LDU&#10;9sofNB1jJxKEQ4kK+hhdKWVoejIYMuuIk9dabzAm6TupPV4T3IxynefP0uDAaaFHR689NZfjj1HQ&#10;vtemLgYXnnL9jeRPrbudJ6Uel/NhCyLSHO/h/3atFWzW8Pcl/Q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2EDfBAAAA2wAAAA8AAAAAAAAAAAAAAAAAmAIAAGRycy9kb3du&#10;cmV2LnhtbFBLBQYAAAAABAAEAPUAAACGAwAAAAA=&#10;" path="m,966520l,e" filled="f" strokeweight=".96pt">
                  <v:path arrowok="t" textboxrect="0,0,0,966520"/>
                </v:shape>
                <v:shape id="Shape 73" o:spid="_x0000_s1036" style="position:absolute;left:29754;top:18581;width:0;height:9665;visibility:visible;mso-wrap-style:square;v-text-anchor:top" coordsize="0,96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S7cQA&#10;AADbAAAADwAAAGRycy9kb3ducmV2LnhtbESP3YrCMBSE7wXfIRxh7zRV8YeuUXRhQVAEuwvi3aE5&#10;21abk9Jka317IwheDjPzDbNYtaYUDdWusKxgOIhAEKdWF5wp+P357s9BOI+ssbRMCu7kYLXsdhYY&#10;a3vjIzWJz0SAsItRQe59FUvp0pwMuoGtiIP3Z2uDPsg6k7rGW4CbUo6iaCoNFhwWcqzoK6f0mvwb&#10;BZft2Y0nJ7PbtHpXXaLr/tDs50p99Nr1JwhPrX+HX+2tVjAbw/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0u3EAAAA2wAAAA8AAAAAAAAAAAAAAAAAmAIAAGRycy9k&#10;b3ducmV2LnhtbFBLBQYAAAAABAAEAPUAAACJAwAAAAA=&#10;" path="m,966520l,e" filled="f" strokeweight=".33861mm">
                  <v:path arrowok="t" textboxrect="0,0,0,966520"/>
                </v:shape>
                <v:shape id="Shape 74" o:spid="_x0000_s1037" style="position:absolute;left:37575;top:8797;width:0;height:19449;visibility:visible;mso-wrap-style:square;v-text-anchor:top" coordsize="0,194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+P8QA&#10;AADbAAAADwAAAGRycy9kb3ducmV2LnhtbESPT4vCMBTE7wt+h/CEvSxrqohK1ygiLogH8d9hj4/m&#10;tSnbvJQm1vrtjSB4HGbmN8x82dlKtNT40rGC4SABQZw5XXKh4HL+/Z6B8AFZY+WYFNzJw3LR+5hj&#10;qt2Nj9SeQiEihH2KCkwIdSqlzwxZ9ANXE0cvd43FEGVTSN3gLcJtJUdJMpEWS44LBmtaG8r+T1er&#10;4JrvVrk5burk63BoZ/fReL+mP6U++93qB0SgLrzDr/ZWK5iO4fk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APj/EAAAA2wAAAA8AAAAAAAAAAAAAAAAAmAIAAGRycy9k&#10;b3ducmV2LnhtbFBLBQYAAAAABAAEAPUAAACJAwAAAAA=&#10;" path="m,1944878l,e" filled="f" strokeweight=".33864mm">
                  <v:path arrowok="t" textboxrect="0,0,0,1944878"/>
                </v:shape>
                <v:shape id="Shape 75" o:spid="_x0000_s1038" style="position:absolute;left:50304;top:8675;width:0;height:19571;visibility:visible;mso-wrap-style:square;v-text-anchor:top" coordsize="0,1957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nbsQA&#10;AADbAAAADwAAAGRycy9kb3ducmV2LnhtbESP0WoCMRRE3wv9h3ALfdNsBVe7NUqp2FbxpeoHXDbX&#10;zermZknSdf17UxD6OMzMGWa26G0jOvKhdqzgZZiBIC6drrlScNivBlMQISJrbByTgisFWMwfH2ZY&#10;aHfhH+p2sRIJwqFABSbGtpAylIYshqFriZN3dN5iTNJXUnu8JLht5CjLcmmx5rRgsKUPQ+V592sV&#10;nE5mSZtt2519Xn/m66/jayWlUs9P/fsbiEh9/A/f299awWQMf1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vZ27EAAAA2wAAAA8AAAAAAAAAAAAAAAAAmAIAAGRycy9k&#10;b3ducmV2LnhtbFBLBQYAAAAABAAEAPUAAACJAwAAAAA=&#10;" path="m,1957069l,e" filled="f" strokeweight=".96pt">
                  <v:path arrowok="t" textboxrect="0,0,0,1957069"/>
                </v:shape>
                <v:shape id="Shape 76" o:spid="_x0000_s1039" style="position:absolute;left:57711;top:8797;width:0;height:19449;visibility:visible;mso-wrap-style:square;v-text-anchor:top" coordsize="0,194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rxMMA&#10;AADbAAAADwAAAGRycy9kb3ducmV2LnhtbESP0WoCMRRE3wv+Q7iCbzWxQlpWo4hUaUtfqn7AZXPd&#10;Xd3crJuo6d83hUIfh5k5w8yXybXiRn1oPBuYjBUI4tLbhisDh/3m8QVEiMgWW89k4JsCLBeDhzkW&#10;1t/5i267WIkM4VCggTrGrpAylDU5DGPfEWfv6HuHMcu+krbHe4a7Vj4ppaXDhvNCjR2tayrPu6sz&#10;8Hq96JBOqll/bhO9T/WH8nttzGiYVjMQkVL8D/+136yBZw2/X/I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QrxMMAAADbAAAADwAAAAAAAAAAAAAAAACYAgAAZHJzL2Rv&#10;d25yZXYueG1sUEsFBgAAAAAEAAQA9QAAAIgDAAAAAA==&#10;" path="m,1944878l,e" filled="f" strokeweight=".33861mm">
                  <v:path arrowok="t" textboxrect="0,0,0,1944878"/>
                </v:shape>
                <v:shape id="Shape 77" o:spid="_x0000_s1040" style="position:absolute;left:64416;top:8797;width:0;height:19449;visibility:visible;mso-wrap-style:square;v-text-anchor:top" coordsize="0,1944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OX8MA&#10;AADbAAAADwAAAGRycy9kb3ducmV2LnhtbESP3WoCMRSE7wu+QzhC72pihVW2RhGxUqU3/jzAYXO6&#10;u+3mZN1EjW9vBKGXw8x8w0zn0TbiQp2vHWsYDhQI4sKZmksNx8Pn2wSED8gGG8ek4UYe5rPeyxRz&#10;4668o8s+lCJB2OeooQqhzaX0RUUW/cC1xMn7cZ3FkGRXStPhNcFtI9+VyqTFmtNChS0tKyr+9mer&#10;YXU+ZT7+qnr5vY60GWVb5Q6Z1q/9uPgAESiG//Cz/WU0jMfw+JJ+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iOX8MAAADbAAAADwAAAAAAAAAAAAAAAACYAgAAZHJzL2Rv&#10;d25yZXYueG1sUEsFBgAAAAAEAAQA9QAAAIgDAAAAAA==&#10;" path="m,1944878l,e" filled="f" strokeweight=".33861mm">
                  <v:path arrowok="t" textboxrect="0,0,0,1944878"/>
                </v:shape>
                <v:shape id="Shape 78" o:spid="_x0000_s1041" style="position:absolute;left:7119;top:283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Xn78A&#10;AADbAAAADwAAAGRycy9kb3ducmV2LnhtbERPzYrCMBC+C/sOYRa82XQFdanGshQW9qCC1QeYbca2&#10;2kxKk9b69uYgePz4/jfpaBoxUOdqywq+ohgEcWF1zaWC8+l39g3CeWSNjWVS8CAH6fZjssFE2zsf&#10;ach9KUIIuwQVVN63iZSuqMigi2xLHLiL7Qz6ALtS6g7vIdw0ch7HS2mw5tBQYUtZRcUt740CHvb/&#10;DyvnaPvF4bratTTmWa/U9HP8WYPwNPq3+OX+0wpWYWz4En6A3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MlefvwAAANsAAAAPAAAAAAAAAAAAAAAAAJgCAABkcnMvZG93bnJl&#10;di54bWxQSwUGAAAAAAQABAD1AAAAhAMAAAAA&#10;" path="m,227076l,e" filled="f" strokeweight=".96pt">
                  <v:path arrowok="t" textboxrect="0,0,0,227076"/>
                </v:shape>
                <v:shape id="Shape 79" o:spid="_x0000_s1042" style="position:absolute;left:14526;top:283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LxcUA&#10;AADbAAAADwAAAGRycy9kb3ducmV2LnhtbESP3WrCQBSE7wu+w3IE7+rGH2oTXUWUlgotWFPo7SF7&#10;TILZs2F3G+Pbu4VCL4eZ+YZZbXrTiI6cry0rmIwTEMSF1TWXCr7yl8dnED4ga2wsk4IbedisBw8r&#10;zLS98id1p1CKCGGfoYIqhDaT0hcVGfRj2xJH72ydwRClK6V2eI1w08hpkjxJgzXHhQpb2lVUXE4/&#10;RsH+eEjzj/mMwvv8lnavDbvcfSs1GvbbJYhAffgP/7XftIJFCr9f4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UvFxQAAANsAAAAPAAAAAAAAAAAAAAAAAJgCAABkcnMv&#10;ZG93bnJldi54bWxQSwUGAAAAAAQABAD1AAAAigMAAAAA&#10;" path="m,227076l,e" filled="f" strokeweight=".33864mm">
                  <v:path arrowok="t" textboxrect="0,0,0,227076"/>
                </v:shape>
                <v:shape id="Shape 80" o:spid="_x0000_s1043" style="position:absolute;left:22348;top:283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rvr4A&#10;AADbAAAADwAAAGRycy9kb3ducmV2LnhtbERPzYrCMBC+L/gOYQRva6rgWqpRRBA86ILVBxibsa02&#10;k9Kktb69OQgeP77/5bo3leiocaVlBZNxBII4s7rkXMHlvPuNQTiPrLGyTApe5GC9GvwsMdH2ySfq&#10;Up+LEMIuQQWF93UipcsKMujGtiYO3M02Bn2ATS51g88Qbio5jaI/abDk0FBgTduCskfaGgXcHa8v&#10;K6do29n/fX6oqU+3rVKjYb9ZgPDU+6/4495rBXFYH76EHy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RK76+AAAA2wAAAA8AAAAAAAAAAAAAAAAAmAIAAGRycy9kb3ducmV2&#10;LnhtbFBLBQYAAAAABAAEAPUAAACDAwAAAAA=&#10;" path="m,227076l,e" filled="f" strokeweight=".96pt">
                  <v:path arrowok="t" textboxrect="0,0,0,227076"/>
                </v:shape>
                <v:shape id="Shape 81" o:spid="_x0000_s1044" style="position:absolute;left:29754;top:283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dcMIA&#10;AADbAAAADwAAAGRycy9kb3ducmV2LnhtbESPT2vCQBTE7wW/w/KE3uomhRaJriKitCeLfy7eHtln&#10;Nph9G/O2Gr+9Wyh4HGbmN8x03vtGXamTOrCBfJSBIi6DrbkycNiv38agJCJbbAKTgTsJzGeDlykW&#10;Ntx4S9ddrFSCsBRowMXYFlpL6cijjEJLnLxT6DzGJLtK2w5vCe4b/Z5ln9pjzWnBYUtLR+V59+sN&#10;fMgpHPNK+vvXJW9WK/oRt9HGvA77xQRUpD4+w//tb2tgnMPfl/QD9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51wwgAAANsAAAAPAAAAAAAAAAAAAAAAAJgCAABkcnMvZG93&#10;bnJldi54bWxQSwUGAAAAAAQABAD1AAAAhwMAAAAA&#10;" path="m,227076l,e" filled="f" strokeweight=".33861mm">
                  <v:path arrowok="t" textboxrect="0,0,0,227076"/>
                </v:shape>
                <v:shape id="Shape 82" o:spid="_x0000_s1045" style="position:absolute;left:37575;top:283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pk8QA&#10;AADbAAAADwAAAGRycy9kb3ducmV2LnhtbESPQWvCQBSE74L/YXlCb3WjlaJpNiKWFgsV1BR6fWRf&#10;k2D2bdjdxvjv3ULB4zAz3zDZejCt6Mn5xrKC2TQBQVxa3XCl4Kt4e1yC8AFZY2uZFFzJwzofjzJM&#10;tb3wkfpTqESEsE9RQR1Cl0rpy5oM+qntiKP3Y53BEKWrpHZ4iXDTynmSPEuDDceFGjva1lSeT79G&#10;wevhY1XsF08UPhfXVf/esivct1IPk2HzAiLQEO7h//ZOK1jO4e9L/AE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qZPEAAAA2wAAAA8AAAAAAAAAAAAAAAAAmAIAAGRycy9k&#10;b3ducmV2LnhtbFBLBQYAAAAABAAEAPUAAACJAwAAAAA=&#10;" path="m,227076l,e" filled="f" strokeweight=".33864mm">
                  <v:path arrowok="t" textboxrect="0,0,0,227076"/>
                </v:shape>
                <v:shape id="Shape 83" o:spid="_x0000_s1046" style="position:absolute;left:50304;top:283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1ycMA&#10;AADbAAAADwAAAGRycy9kb3ducmV2LnhtbESP3WrCQBSE7wu+w3KE3tWNKbYSXUUCghdaaNoHOM0e&#10;k7TZsyG7+Xt7tyB4OczMN8x2P5pa9NS6yrKC5SICQZxbXXGh4Pvr+LIG4TyyxtoyKZjIwX43e9pi&#10;ou3An9RnvhABwi5BBaX3TSKly0sy6Ba2IQ7e1bYGfZBtIXWLQ4CbWsZR9CYNVhwWSmwoLSn/yzqj&#10;gPvLz2RljLZbffy+nxsas7RT6nk+HjYgPI3+Eb63T1rB+hX+v4Qf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O1ycMAAADbAAAADwAAAAAAAAAAAAAAAACYAgAAZHJzL2Rv&#10;d25yZXYueG1sUEsFBgAAAAAEAAQA9QAAAIgDAAAAAA==&#10;" path="m,227076l,e" filled="f" strokeweight=".96pt">
                  <v:path arrowok="t" textboxrect="0,0,0,227076"/>
                </v:shape>
                <v:shape id="Shape 84" o:spid="_x0000_s1047" style="position:absolute;left:57711;top:283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+6MIA&#10;AADbAAAADwAAAGRycy9kb3ducmV2LnhtbESPQWvCQBSE7wX/w/KE3uompS0SXUXEoqdKbS/eHtln&#10;Nph9G/NWjf/eFQo9DjPzDTOd975RF+qkDmwgH2WgiMtga64M/P58voxBSUS22AQmAzcSmM8GT1Ms&#10;bLjyN112sVIJwlKgARdjW2gtpSOPMgotcfIOofMYk+wqbTu8Jrhv9GuWfWiPNacFhy0tHZXH3dkb&#10;eJdD2OeV9Lf1KW9WK9qK+9LGPA/7xQRUpD7+h//aG2tg/AaPL+kH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D7owgAAANsAAAAPAAAAAAAAAAAAAAAAAJgCAABkcnMvZG93&#10;bnJldi54bWxQSwUGAAAAAAQABAD1AAAAhwMAAAAA&#10;" path="m,227076l,e" filled="f" strokeweight=".33861mm">
                  <v:path arrowok="t" textboxrect="0,0,0,227076"/>
                </v:shape>
                <v:shape id="Shape 85" o:spid="_x0000_s1048" style="position:absolute;left:64416;top:283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bc8IA&#10;AADbAAAADwAAAGRycy9kb3ducmV2LnhtbESPQWvCQBSE7wX/w/IEb3WTgkWiq4hY9NSi7cXbI/vM&#10;BrNvY96q8d93CwWPw8x8w8yXvW/UjTqpAxvIxxko4jLYmisDP98fr1NQEpEtNoHJwIMElovByxwL&#10;G+68p9shVipBWAo04GJsC62ldORRxqElTt4pdB5jkl2lbYf3BPeNfsuyd+2x5rTgsKW1o/J8uHoD&#10;EzmFY15J/9he8mazoS9xn9qY0bBfzUBF6uMz/N/eWQPTCfx9ST9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JtzwgAAANsAAAAPAAAAAAAAAAAAAAAAAJgCAABkcnMvZG93&#10;bnJldi54bWxQSwUGAAAAAAQABAD1AAAAhwMAAAAA&#10;" path="m,227076l,e" filled="f" strokeweight=".33861mm">
                  <v:path arrowok="t" textboxrect="0,0,0,227076"/>
                </v:shape>
                <v:shape id="Shape 86" o:spid="_x0000_s1049" style="position:absolute;left:7119;top:307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WUcAA&#10;AADbAAAADwAAAGRycy9kb3ducmV2LnhtbESP0YrCMBRE3wX/IVzBN00VdKUaRQTBBxXs7gdcm2tb&#10;bW5Kk9b690YQ9nGYmTPMatOZUrRUu8Kygsk4AkGcWl1wpuDvdz9agHAeWWNpmRS8yMFm3e+tMNb2&#10;yRdqE5+JAGEXo4Lc+yqW0qU5GXRjWxEH72Zrgz7IOpO6xmeAm1JOo2guDRYcFnKsaJdT+kgao4Db&#10;0/Vl5RRtMzvff44VdcmuUWo46LZLEJ46/x/+tg9awWIOny/h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QWUcAAAADbAAAADwAAAAAAAAAAAAAAAACYAgAAZHJzL2Rvd25y&#10;ZXYueG1sUEsFBgAAAAAEAAQA9QAAAIUDAAAAAA==&#10;" path="m,227076l,e" filled="f" strokeweight=".96pt">
                  <v:path arrowok="t" textboxrect="0,0,0,227076"/>
                </v:shape>
                <v:shape id="Shape 87" o:spid="_x0000_s1050" style="position:absolute;left:14526;top:307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KC8QA&#10;AADbAAAADwAAAGRycy9kb3ducmV2LnhtbESPQWvCQBSE70L/w/IKvZlNW7GaukppUSxYUCN4fWRf&#10;k9Ds27C7xvjvu4LgcZiZb5jZojeN6Mj52rKC5yQFQVxYXXOp4JAvhxMQPiBrbCyTggt5WMwfBjPM&#10;tD3zjrp9KEWEsM9QQRVCm0npi4oM+sS2xNH7tc5giNKVUjs8R7hp5EuajqXBmuNChS19VlT87U9G&#10;wdf2e5r/jF4pbEaXabdq2OXuqNTTY//xDiJQH+7hW3utFUze4Pol/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7CgvEAAAA2wAAAA8AAAAAAAAAAAAAAAAAmAIAAGRycy9k&#10;b3ducmV2LnhtbFBLBQYAAAAABAAEAPUAAACJAwAAAAA=&#10;" path="m,227076l,e" filled="f" strokeweight=".33864mm">
                  <v:path arrowok="t" textboxrect="0,0,0,227076"/>
                </v:shape>
                <v:shape id="Shape 88" o:spid="_x0000_s1051" style="position:absolute;left:22348;top:307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nuL4A&#10;AADbAAAADwAAAGRycy9kb3ducmV2LnhtbERPzYrCMBC+L/gOYQRva6rgWqpRRBA86ILVBxibsa02&#10;k9Kktb69OQgeP77/5bo3leiocaVlBZNxBII4s7rkXMHlvPuNQTiPrLGyTApe5GC9GvwsMdH2ySfq&#10;Up+LEMIuQQWF93UipcsKMujGtiYO3M02Bn2ATS51g88Qbio5jaI/abDk0FBgTduCskfaGgXcHa8v&#10;K6do29n/fX6oqU+3rVKjYb9ZgPDU+6/4495rBXEYG76EHy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nJ7i+AAAA2wAAAA8AAAAAAAAAAAAAAAAAmAIAAGRycy9kb3ducmV2&#10;LnhtbFBLBQYAAAAABAAEAPUAAACDAwAAAAA=&#10;" path="m,227076l,e" filled="f" strokeweight=".96pt">
                  <v:path arrowok="t" textboxrect="0,0,0,227076"/>
                </v:shape>
                <v:shape id="Shape 89" o:spid="_x0000_s1052" style="position:absolute;left:29754;top:307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RdsIA&#10;AADbAAAADwAAAGRycy9kb3ducmV2LnhtbESPQWvCQBSE7wX/w/IEb3WTgsVGVxFR9NRS68XbI/vM&#10;BrNv07xV47/vFgo9DjPzDTNf9r5RN+qkDmwgH2egiMtga64MHL+2z1NQEpEtNoHJwIMElovB0xwL&#10;G+78SbdDrFSCsBRowMXYFlpL6cijjENLnLxz6DzGJLtK2w7vCe4b/ZJlr9pjzWnBYUtrR+XlcPUG&#10;JnIOp7yS/rH7zpvNhj7EvWtjRsN+NQMVqY//4b/23hqYvsHvl/QD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ZF2wgAAANsAAAAPAAAAAAAAAAAAAAAAAJgCAABkcnMvZG93&#10;bnJldi54bWxQSwUGAAAAAAQABAD1AAAAhwMAAAAA&#10;" path="m,227076l,e" filled="f" strokeweight=".33861mm">
                  <v:path arrowok="t" textboxrect="0,0,0,227076"/>
                </v:shape>
                <v:shape id="Shape 90" o:spid="_x0000_s1053" style="position:absolute;left:37575;top:307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EosEA&#10;AADbAAAADwAAAGRycy9kb3ducmV2LnhtbERPXWvCMBR9F/Yfwh34pumciK1NZUw2NthgWsHXS3Nt&#10;y5qbksRa//3yMPDxcL7z7Wg6MZDzrWUFT/MEBHFldcu1gmP5NluD8AFZY2eZFNzIw7Z4mOSYaXvl&#10;PQ2HUIsYwj5DBU0IfSalrxoy6Oe2J47c2TqDIUJXS+3wGsNNJxdJspIGW44NDfb02lD1e7gYBbuf&#10;z7T8Xj5T+Fre0uG9Y1e6k1LTx/FlAyLQGO7if/eHVpDG9fFL/AG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LBKLBAAAA2wAAAA8AAAAAAAAAAAAAAAAAmAIAAGRycy9kb3du&#10;cmV2LnhtbFBLBQYAAAAABAAEAPUAAACGAwAAAAA=&#10;" path="m,227076l,e" filled="f" strokeweight=".33864mm">
                  <v:path arrowok="t" textboxrect="0,0,0,227076"/>
                </v:shape>
                <v:shape id="Shape 91" o:spid="_x0000_s1054" style="position:absolute;left:57711;top:307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LrcIA&#10;AADbAAAADwAAAGRycy9kb3ducmV2LnhtbESPQWvCQBSE7wX/w/KE3uomhZYaXUXEYk+Vqhdvj+wz&#10;G8y+jXmrxn/fFQo9DjPzDTOd975RV+qkDmwgH2WgiMtga64M7HefLx+gJCJbbAKTgTsJzGeDpykW&#10;Ntz4h67bWKkEYSnQgIuxLbSW0pFHGYWWOHnH0HmMSXaVth3eEtw3+jXL3rXHmtOCw5aWjsrT9uIN&#10;vMkxHPJK+vv6nDerFW3EfWtjnof9YgIqUh//w3/tL2tgnMPjS/oBe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gutwgAAANsAAAAPAAAAAAAAAAAAAAAAAJgCAABkcnMvZG93&#10;bnJldi54bWxQSwUGAAAAAAQABAD1AAAAhwMAAAAA&#10;" path="m,227076l,e" filled="f" strokeweight=".33861mm">
                  <v:path arrowok="t" textboxrect="0,0,0,227076"/>
                </v:shape>
                <v:shape id="Shape 92" o:spid="_x0000_s1055" style="position:absolute;left:7119;top:3315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96MQA&#10;AADbAAAADwAAAGRycy9kb3ducmV2LnhtbESPQWsCMRSE74L/ITyhN81WsOhqlFYU6qEVrZfeHpvn&#10;ZtnNS9ik7vrvm0LB4zAz3zCrTW8bcaM2VI4VPE8yEMSF0xWXCi5f+/EcRIjIGhvHpOBOATbr4WCF&#10;uXYdn+h2jqVIEA45KjAx+lzKUBiyGCbOEyfv6lqLMcm2lLrFLsFtI6dZ9iItVpwWDHraGirq849V&#10;8FZ9mvrYffDsu6x30R92wW8vSj2N+tcliEh9fIT/2+9awWIK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/ejEAAAA2wAAAA8AAAAAAAAAAAAAAAAAmAIAAGRycy9k&#10;b3ducmV2LnhtbFBLBQYAAAAABAAEAPUAAACJAwAAAAA=&#10;" path="m,227075l,e" filled="f" strokeweight=".96pt">
                  <v:path arrowok="t" textboxrect="0,0,0,227075"/>
                </v:shape>
                <v:shape id="Shape 93" o:spid="_x0000_s1056" style="position:absolute;left:14526;top:3315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dBsQA&#10;AADbAAAADwAAAGRycy9kb3ducmV2LnhtbESPT2vCQBTE7wW/w/IEb3VjLaXGbESFYsFe6p/7M/tM&#10;YrJvQ3YT02/fFQo9DjPzGyZZDaYWPbWutKxgNo1AEGdWl5wrOB0/nt9BOI+ssbZMCn7IwSodPSUY&#10;a3vnb+oPPhcBwi5GBYX3TSylywoy6Ka2IQ7e1bYGfZBtLnWL9wA3tXyJojdpsOSwUGBD24Ky6tAZ&#10;BdX2qzLy3C/qS4+71/2t28lNp9RkPKyXIDwN/j/81/7UChZzeHw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1HQbEAAAA2wAAAA8AAAAAAAAAAAAAAAAAmAIAAGRycy9k&#10;b3ducmV2LnhtbFBLBQYAAAAABAAEAPUAAACJAwAAAAA=&#10;" path="m,227075l,e" filled="f" strokeweight=".33864mm">
                  <v:path arrowok="t" textboxrect="0,0,0,227075"/>
                </v:shape>
                <v:shape id="Shape 94" o:spid="_x0000_s1057" style="position:absolute;left:22348;top:3315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AB8QA&#10;AADbAAAADwAAAGRycy9kb3ducmV2LnhtbESPQWsCMRSE74L/ITyht5pV2tJujaJioR5qqXrx9ti8&#10;bpbdvIRN6q7/3ggFj8PMfMPMFr1txJnaUDlWMBlnIIgLpysuFRwPH4+vIEJE1tg4JgUXCrCYDwcz&#10;zLXr+IfO+1iKBOGQowITo8+lDIUhi2HsPHHyfl1rMSbZllK32CW4beQ0y16kxYrTgkFPa0NFvf+z&#10;ClbVztTf3Rc/n8p6E/12E/z6qNTDqF++g4jUx3v4v/2pFbw9we1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wAfEAAAA2wAAAA8AAAAAAAAAAAAAAAAAmAIAAGRycy9k&#10;b3ducmV2LnhtbFBLBQYAAAAABAAEAPUAAACJAwAAAAA=&#10;" path="m,227075l,e" filled="f" strokeweight=".96pt">
                  <v:path arrowok="t" textboxrect="0,0,0,227075"/>
                </v:shape>
                <v:shape id="Shape 95" o:spid="_x0000_s1058" style="position:absolute;left:29754;top:3315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xAsQA&#10;AADbAAAADwAAAGRycy9kb3ducmV2LnhtbESPT2vCQBTE70K/w/IKvemmhYpGV9HSgKR48B96fM0+&#10;k2D2bchuY/z2XUHwOMz8ZpjpvDOVaKlxpWUF74MIBHFmdcm5gv0u6Y9AOI+ssbJMCm7kYD576U0x&#10;1vbKG2q3PhehhF2MCgrv61hKlxVk0A1sTRy8s20M+iCbXOoGr6HcVPIjiobSYMlhocCavgrKLts/&#10;o2Dcnr+PyU+6SHN9SJPfla6Xp7VSb6/dYgLCU+ef4Qe90oH7hPuX8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wcQLEAAAA2wAAAA8AAAAAAAAAAAAAAAAAmAIAAGRycy9k&#10;b3ducmV2LnhtbFBLBQYAAAAABAAEAPUAAACJAwAAAAA=&#10;" path="m,227075l,e" filled="f" strokeweight=".33861mm">
                  <v:path arrowok="t" textboxrect="0,0,0,227075"/>
                </v:shape>
                <v:shape id="Shape 96" o:spid="_x0000_s1059" style="position:absolute;left:37575;top:3315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+nsIA&#10;AADbAAAADwAAAGRycy9kb3ducmV2LnhtbESPQYvCMBSE7wv+h/AEb2uqiKzVKCqIgntZV+/P5tnW&#10;Ni+lSWv99xtB2OMwM98wi1VnStFS7XLLCkbDCARxYnXOqYLz7+7zC4TzyBpLy6TgSQ5Wy97HAmNt&#10;H/xD7cmnIkDYxagg876KpXRJRgbd0FbEwbvZ2qAPsk6lrvER4KaU4yiaSoM5h4UMK9pmlBSnxigo&#10;tt+FkZd2Vl5b3E+O92YvN41Sg363noPw1Pn/8Lt90ApmU3h9C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r6ewgAAANsAAAAPAAAAAAAAAAAAAAAAAJgCAABkcnMvZG93&#10;bnJldi54bWxQSwUGAAAAAAQABAD1AAAAhwMAAAAA&#10;" path="m,227075l,e" filled="f" strokeweight=".33864mm">
                  <v:path arrowok="t" textboxrect="0,0,0,227075"/>
                </v:shape>
                <v:shape id="Shape 97" o:spid="_x0000_s1060" style="position:absolute;left:57711;top:3315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K7sUA&#10;AADbAAAADwAAAGRycy9kb3ducmV2LnhtbESPT2vCQBTE70K/w/IKvemmPVSNrqKlAUnx4D/0+Jp9&#10;JsHs25Ddxvjtu4LgcZj5zTDTeWcq0VLjSssK3gcRCOLM6pJzBftd0h+BcB5ZY2WZFNzIwXz20pti&#10;rO2VN9RufS5CCbsYFRTe17GULivIoBvYmjh4Z9sY9EE2udQNXkO5qeRHFH1KgyWHhQJr+ioou2z/&#10;jIJxe/4+Jj/pIs31IU1+V7pentZKvb12iwkIT51/hh/0SgduCPcv4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kruxQAAANsAAAAPAAAAAAAAAAAAAAAAAJgCAABkcnMv&#10;ZG93bnJldi54bWxQSwUGAAAAAAQABAD1AAAAigMAAAAA&#10;" path="m,227075l,e" filled="f" strokeweight=".33861mm">
                  <v:path arrowok="t" textboxrect="0,0,0,227075"/>
                </v:shape>
                <v:shape id="Shape 98" o:spid="_x0000_s1061" style="position:absolute;left:7119;top:35546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KAsEA&#10;AADbAAAADwAAAGRycy9kb3ducmV2LnhtbERPz2vCMBS+D/Y/hDfwNtMNlK0aZRMFPTiZevH2aJ5N&#10;afMSmmjrf28OgseP7/d03ttGXKkNlWMFH8MMBHHhdMWlguNh9f4FIkRkjY1jUnCjAPPZ68sUc+06&#10;/qfrPpYihXDIUYGJ0edShsKQxTB0njhxZ9dajAm2pdQtdincNvIzy8bSYsWpwaCnhaGi3l+sgt/q&#10;z9S7bsujU1kvo98sg18clRq89T8TEJH6+BQ/3Gut4DuNTV/SD5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EygLBAAAA2wAAAA8AAAAAAAAAAAAAAAAAmAIAAGRycy9kb3du&#10;cmV2LnhtbFBLBQYAAAAABAAEAPUAAACGAwAAAAA=&#10;" path="m,227075l,e" filled="f" strokeweight=".96pt">
                  <v:path arrowok="t" textboxrect="0,0,0,227075"/>
                </v:shape>
                <v:shape id="Shape 99" o:spid="_x0000_s1062" style="position:absolute;left:14526;top:35546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q7MMA&#10;AADbAAAADwAAAGRycy9kb3ducmV2LnhtbESPQWvCQBSE70L/w/IKvZlNSxETXUMbKAp60bb31+wz&#10;SZN9G7KbGP+9Wyh4HGbmG2adTaYVI/WutqzgOYpBEBdW11wq+Pr8mC9BOI+ssbVMCq7kINs8zNaY&#10;anvhI40nX4oAYZeigsr7LpXSFRUZdJHtiIN3tr1BH2RfSt3jJcBNK1/ieCEN1hwWKuwor6hoToNR&#10;0OSHxsjvMWl/Rty+7n+HrXwflHp6nN5WIDxN/h7+b++0giSBvy/h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0q7MMAAADbAAAADwAAAAAAAAAAAAAAAACYAgAAZHJzL2Rv&#10;d25yZXYueG1sUEsFBgAAAAAEAAQA9QAAAIgDAAAAAA==&#10;" path="m,227075l,e" filled="f" strokeweight=".33864mm">
                  <v:path arrowok="t" textboxrect="0,0,0,227075"/>
                </v:shape>
                <v:shape id="Shape 100" o:spid="_x0000_s1063" style="position:absolute;left:22348;top:35546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YP8UA&#10;AADcAAAADwAAAGRycy9kb3ducmV2LnhtbESPQWvDMAyF74P9B6PBbqvTwcpI65a2dLAd1rGul95E&#10;rMYhsWxir8n+/XQo9Cbxnt77tFiNvlMX6lMT2MB0UoAiroJtuDZw/Hl7egWVMrLFLjAZ+KMEq+X9&#10;3QJLGwb+pssh10pCOJVowOUcS61T5chjmoRILNo59B6zrH2tbY+DhPtOPxfFTHtsWBocRto6qtrD&#10;rzewafau/Ro++eVUt7scP3Ypbo/GPD6M6zmoTGO+ma/X71bwC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9g/xQAAANwAAAAPAAAAAAAAAAAAAAAAAJgCAABkcnMv&#10;ZG93bnJldi54bWxQSwUGAAAAAAQABAD1AAAAigMAAAAA&#10;" path="m,227075l,e" filled="f" strokeweight=".96pt">
                  <v:path arrowok="t" textboxrect="0,0,0,227075"/>
                </v:shape>
                <v:shape id="Shape 101" o:spid="_x0000_s1064" style="position:absolute;left:29754;top:35546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0Y8QA&#10;AADcAAAADwAAAGRycy9kb3ducmV2LnhtbERPS2vCQBC+C/0PyxS86cYepKauwZYGJNKDj6LHaXby&#10;oNnZkF1j+u+7guBtPr7nLJPBNKKnztWWFcymEQji3OqaSwXHQzp5BeE8ssbGMin4IwfJ6mm0xFjb&#10;K++o3/tShBB2MSqovG9jKV1ekUE3tS1x4ArbGfQBdqXUHV5DuGnkSxTNpcGaQ0OFLX1UlP/uL0bB&#10;oi8+T+k2W2el/s7Sn41u389fSo2fh/UbCE+Df4jv7o0O86MZ3J4JF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NGP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102" o:spid="_x0000_s1065" style="position:absolute;left:37575;top:35546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SncIA&#10;AADcAAAADwAAAGRycy9kb3ducmV2LnhtbERPyWrDMBC9F/IPYgK9NXJCKY0b2SSB4EB7aZb71Jra&#10;rq2RseQlf18VCrnN462zSSfTiIE6V1lWsFxEIIhzqysuFFzOh6dXEM4ja2wsk4IbOUiT2cMGY21H&#10;/qTh5AsRQtjFqKD0vo2ldHlJBt3CtsSB+7adQR9gV0jd4RjCTSNXUfQiDVYcGkpsaV9SXp96o6De&#10;f9RGXod18zVg9vz+02dy1yv1OJ+2byA8Tf4u/ncfdZgfreDvmXCB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5KdwgAAANwAAAAPAAAAAAAAAAAAAAAAAJgCAABkcnMvZG93&#10;bnJldi54bWxQSwUGAAAAAAQABAD1AAAAhwMAAAAA&#10;" path="m,227075l,e" filled="f" strokeweight=".33864mm">
                  <v:path arrowok="t" textboxrect="0,0,0,227075"/>
                </v:shape>
                <v:shape id="Shape 103" o:spid="_x0000_s1066" style="position:absolute;left:57711;top:35546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EPj8QA&#10;AADcAAAADwAAAGRycy9kb3ducmV2LnhtbERPS2vCQBC+C/6HZYTedGMLUlM3oqUBSelBW7HHMTt5&#10;YHY2ZLcx/vtuoeBtPr7nrNaDaURPnastK5jPIhDEudU1lwq+PtPpMwjnkTU2lknBjRysk/FohbG2&#10;V95Tf/ClCCHsYlRQed/GUrq8IoNuZlviwBW2M+gD7EqpO7yGcNPIxyhaSIM1h4YKW3qtKL8cfoyC&#10;ZV+8ndL3bJOV+pil551ut98fSj1Mhs0LCE+Dv4v/3Tsd5kdP8Pd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BD4/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104" o:spid="_x0000_s1067" style="position:absolute;left:7119;top:3793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hDsAA&#10;AADcAAAADwAAAGRycy9kb3ducmV2LnhtbERPzYrCMBC+L/gOYQRva6roKtUoIizsQYWtPsDYjG21&#10;mZQmrfXtjSB4m4/vd5brzpSipdoVlhWMhhEI4tTqgjMFp+Pv9xyE88gaS8uk4EEO1qve1xJjbe/8&#10;T23iMxFC2MWoIPe+iqV0aU4G3dBWxIG72NqgD7DOpK7xHsJNKcdR9CMNFhwacqxom1N6SxqjgNv9&#10;+WHlGG0zPVxnu4q6ZNsoNeh3mwUIT53/iN/uPx3mRxN4PRMu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NhD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105" o:spid="_x0000_s1068" style="position:absolute;left:14526;top:3793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2ycMA&#10;AADcAAAADwAAAGRycy9kb3ducmV2LnhtbERP32vCMBB+F/Y/hBvszabbdGg1ytiYKGwwreDr0Zxt&#10;WXMpSVbrf28Ewbf7+H7efNmbRnTkfG1ZwXOSgiAurK65VLDPv4YTED4ga2wsk4IzeVguHgZzzLQ9&#10;8Za6XShFDGGfoYIqhDaT0hcVGfSJbYkjd7TOYIjQlVI7PMVw08iXNH2TBmuODRW29FFR8bf7Nwo+&#10;fzfT/Gf0SuF7dJ52q4Zd7g5KPT327zMQgfpwF9/cax3np2O4PhMv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2ycMAAADcAAAADwAAAAAAAAAAAAAAAACYAgAAZHJzL2Rv&#10;d25yZXYueG1sUEsFBgAAAAAEAAQA9QAAAIgDAAAAAA==&#10;" path="m,227076l,e" filled="f" strokeweight=".33864mm">
                  <v:path arrowok="t" textboxrect="0,0,0,227076"/>
                </v:shape>
                <v:shape id="Shape 106" o:spid="_x0000_s1069" style="position:absolute;left:22348;top:3793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a4r8A&#10;AADcAAAADwAAAGRycy9kb3ducmV2LnhtbERPy6rCMBDdC/5DGMGdpgo+qEYRQXDhFW71A8ZmbKvN&#10;pDRprX9/I1xwN4fznPW2M6VoqXaFZQWTcQSCOLW64EzB9XIYLUE4j6yxtEwK3uRgu+n31hhr++Jf&#10;ahOfiRDCLkYFufdVLKVLczLoxrYiDtzd1gZ9gHUmdY2vEG5KOY2iuTRYcGjIsaJ9TukzaYwCbn9u&#10;byunaJvZ+bE4VdQl+0ap4aDbrUB46vxX/O8+6jA/msPnmXC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HVrivwAAANwAAAAPAAAAAAAAAAAAAAAAAJgCAABkcnMvZG93bnJl&#10;di54bWxQSwUGAAAAAAQABAD1AAAAhAMAAAAA&#10;" path="m,227076l,e" filled="f" strokeweight=".96pt">
                  <v:path arrowok="t" textboxrect="0,0,0,227076"/>
                </v:shape>
                <v:shape id="Shape 107" o:spid="_x0000_s1070" style="position:absolute;left:29754;top:3793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0J8EA&#10;AADcAAAADwAAAGRycy9kb3ducmV2LnhtbERPTWvCQBC9F/wPywi91U0KbSW6iojFnipVL96G7JgN&#10;ZmdjZtX477tCobd5vM+ZznvfqCt1Ugc2kI8yUMRlsDVXBva7z5cxKInIFpvAZOBOAvPZ4GmKhQ03&#10;/qHrNlYqhbAUaMDF2BZaS+nIo4xCS5y4Y+g8xgS7StsObyncN/o1y961x5pTg8OWlo7K0/biDbzJ&#10;MRzySvr7+pw3qxVtxH1rY56H/WICKlIf/8V/7i+b5mcf8HgmXa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7dCf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08" o:spid="_x0000_s1071" style="position:absolute;left:37575;top:3793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ZV8UA&#10;AADcAAAADwAAAGRycy9kb3ducmV2LnhtbESPQWvCQBCF7wX/wzJCb3VjlaKpq4jFUqGFagq9Dtlp&#10;EszOht1tjP/eORR6m+G9ee+b1WZwreopxMazgekkA0VcettwZeCr2D8sQMWEbLH1TAauFGGzHt2t&#10;MLf+wkfqT6lSEsIxRwN1Sl2udSxrchgnviMW7ccHh0nWUGkb8CLhrtWPWfakHTYsDTV2tKupPJ9+&#10;nYGXz8Oy+JjPKL3Pr8v+teVQhG9j7sfD9hlUoiH9m/+u36zgZ0Irz8gE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RlX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109" o:spid="_x0000_s1072" style="position:absolute;left:57711;top:3793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FzsEA&#10;AADcAAAADwAAAGRycy9kb3ducmV2LnhtbERPTWvCQBC9F/wPywi91U0KLTW6iojFnipVL96G7JgN&#10;ZmdjZtX477tCobd5vM+ZznvfqCt1Ugc2kI8yUMRlsDVXBva7z5cPUBKRLTaBycCdBOazwdMUCxtu&#10;/EPXbaxUCmEp0ICLsS20ltKRRxmFljhxx9B5jAl2lbYd3lK4b/Rrlr1rjzWnBoctLR2Vp+3FG3iT&#10;YzjklfT39TlvVivaiPvWxjwP+8UEVKQ+/ov/3F82zc/G8HgmXa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oRc7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10" o:spid="_x0000_s1073" style="position:absolute;left:7119;top:4033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x0MQA&#10;AADcAAAADwAAAGRycy9kb3ducmV2LnhtbESPQWvCQBCF74L/YRmhN91EqJXUNYgg9NAKjf6AMTtN&#10;0mZnQ3YT47/vHAq9zfDevPfNLp9cq0bqQ+PZQLpKQBGX3jZcGbheTsstqBCRLbaeycCDAuT7+WyH&#10;mfV3/qSxiJWSEA4ZGqhj7DKtQ1mTw7DyHbFoX753GGXtK217vEu4a/U6STbaYcPSUGNHx5rKn2Jw&#10;Bnj8uD28XqMfns/fL+8dTcVxMOZpMR1eQUWa4r/57/rNCn4q+PKMT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8dDEAAAA3AAAAA8AAAAAAAAAAAAAAAAAmAIAAGRycy9k&#10;b3ducmV2LnhtbFBLBQYAAAAABAAEAPUAAACJAwAAAAA=&#10;" path="m,227076l,e" filled="f" strokeweight=".96pt">
                  <v:path arrowok="t" textboxrect="0,0,0,227076"/>
                </v:shape>
                <v:shape id="Shape 111" o:spid="_x0000_s1074" style="position:absolute;left:14526;top:4033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4mF8IA&#10;AADcAAAADwAAAGRycy9kb3ducmV2LnhtbERP32vCMBB+H/g/hBN807RThlajyMSxwQbTCr4ezdkW&#10;m0tJslr/+2Ug7O0+vp+32vSmER05X1tWkE4SEMSF1TWXCk75fjwH4QOyxsYyKbiTh8168LTCTNsb&#10;H6g7hlLEEPYZKqhCaDMpfVGRQT+xLXHkLtYZDBG6UmqHtxhuGvmcJC/SYM2xocKWXisqrscfo2D3&#10;/bHIv2ZTCp+z+6J7a9jl7qzUaNhvlyAC9eFf/HC/6zg/Te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/iYX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112" o:spid="_x0000_s1075" style="position:absolute;left:22348;top:4033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KPMEA&#10;AADcAAAADwAAAGRycy9kb3ducmV2LnhtbERP22rCQBB9F/oPyxT6phsDrRJdpQQEH9pCox8wZsck&#10;NjsbdjcX/75bKPg2h3Od7X4yrRjI+cayguUiAUFcWt1wpeB8OszXIHxA1thaJgV38rDfPc22mGk7&#10;8jcNRahEDGGfoYI6hC6T0pc1GfQL2xFH7mqdwRChq6R2OMZw08o0Sd6kwYZjQ40d5TWVP0VvFPDw&#10;eblbmaLtX79uq4+OpiLvlXp5nt43IAJN4SH+dx91nL9M4e+ZeIH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/yjzBAAAA3AAAAA8AAAAAAAAAAAAAAAAAmAIAAGRycy9kb3du&#10;cmV2LnhtbFBLBQYAAAAABAAEAPUAAACGAwAAAAA=&#10;" path="m,227076l,e" filled="f" strokeweight=".96pt">
                  <v:path arrowok="t" textboxrect="0,0,0,227076"/>
                </v:shape>
                <v:shape id="Shape 113" o:spid="_x0000_s1076" style="position:absolute;left:29754;top:4033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k+cEA&#10;AADcAAAADwAAAGRycy9kb3ducmV2LnhtbERPTWvCQBC9F/wPywi91U1aWiS6iojFnipVL96G7JgN&#10;ZmdjZtX477tCobd5vM+ZznvfqCt1Ugc2kI8yUMRlsDVXBva7z5cxKInIFpvAZOBOAvPZ4GmKhQ03&#10;/qHrNlYqhbAUaMDF2BZaS+nIo4xCS5y4Y+g8xgS7StsObyncN/o1yz60x5pTg8OWlo7K0/biDbzL&#10;MRzySvr7+pw3qxVtxH1rY56H/WICKlIf/8V/7i+b5udv8HgmXa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Z5Pn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14" o:spid="_x0000_s1077" style="position:absolute;left:37575;top:4033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Fj8IA&#10;AADcAAAADwAAAGRycy9kb3ducmV2LnhtbERP32vCMBB+H+x/CDfYm6a6Ims1ynBsTFBwVvD1aM62&#10;rLmUJKv1v18EYW/38f28xWowrejJ+caygsk4AUFcWt1wpeBYfIxeQfiArLG1TAqu5GG1fHxYYK7t&#10;hb+pP4RKxBD2OSqoQ+hyKX1Zk0E/th1x5M7WGQwRukpqh5cYblo5TZKZNNhwbKixo3VN5c/h1yh4&#10;32+yYpe+UNim16z/bNkV7qTU89PwNgcRaAj/4rv7S8f5kxRu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YWP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115" o:spid="_x0000_s1078" style="position:absolute;left:57711;top:4033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ZFsAA&#10;AADcAAAADwAAAGRycy9kb3ducmV2LnhtbERPTWvCQBC9F/wPywje6iYFS4muIqK0J6XqxduQHbPB&#10;7GzMbDX+e7dQ6G0e73Nmi9436kad1IEN5OMMFHEZbM2VgeNh8/oBSiKyxSYwGXiQwGI+eJlhYcOd&#10;v+m2j5VKISwFGnAxtoXWUjryKOPQEifuHDqPMcGu0rbDewr3jX7LsnftsebU4LCllaPysv/xBiZy&#10;Dqe8kv7xec2b9Zp24rbamNGwX05BRerjv/jP/WXT/HwCv8+kC/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zZFs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116" o:spid="_x0000_s1079" style="position:absolute;left:7119;top:4272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MP8EA&#10;AADcAAAADwAAAGRycy9kb3ducmV2LnhtbERPzWqDQBC+F/IOywR6a1YDNcVmlSAEemgLNXmAqTtV&#10;E3dW3NXo23cLhdzm4/udfT6bTkw0uNaygngTgSCurG65VnA+HZ9eQDiPrLGzTAoWcpBnq4c9ptre&#10;+Ium0tcihLBLUUHjfZ9K6aqGDLqN7YkD92MHgz7AoZZ6wFsIN53cRlEiDbYcGhrsqWioupajUcDT&#10;x/di5Rbt+Px52b33NJfFqNTjej68gvA0+7v43/2mw/w4gb9nwgU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EzD/BAAAA3AAAAA8AAAAAAAAAAAAAAAAAmAIAAGRycy9kb3du&#10;cmV2LnhtbFBLBQYAAAAABAAEAPUAAACGAwAAAAA=&#10;" path="m,227076l,e" filled="f" strokeweight=".96pt">
                  <v:path arrowok="t" textboxrect="0,0,0,227076"/>
                </v:shape>
                <v:shape id="Shape 117" o:spid="_x0000_s1080" style="position:absolute;left:14526;top:4272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b+MMA&#10;AADcAAAADwAAAGRycy9kb3ducmV2LnhtbERP32vCMBB+F/Y/hBvszaZu4rQaZWwoDhxsVvD1aG5t&#10;WXMpSaz1v18Ewbf7+H7eYtWbRnTkfG1ZwShJQRAXVtdcKjjk6+EUhA/IGhvLpOBCHlbLh8ECM23P&#10;/EPdPpQihrDPUEEVQptJ6YuKDPrEtsSR+7XOYIjQlVI7PMdw08jnNJ1IgzXHhgpbeq+o+NufjIKP&#10;789Z/jV+obAbX2bdpmGXu6NST4/92xxEoD7cxTf3Vsf5o1e4Ph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sb+MMAAADcAAAADwAAAAAAAAAAAAAAAACYAgAAZHJzL2Rv&#10;d25yZXYueG1sUEsFBgAAAAAEAAQA9QAAAIgDAAAAAA==&#10;" path="m,227076l,e" filled="f" strokeweight=".33864mm">
                  <v:path arrowok="t" textboxrect="0,0,0,227076"/>
                </v:shape>
                <v:shape id="Shape 118" o:spid="_x0000_s1081" style="position:absolute;left:22348;top:4272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91sQA&#10;AADcAAAADwAAAGRycy9kb3ducmV2LnhtbESPQWvCQBCF74L/YRmhN91EqJXUNYgg9NAKjf6AMTtN&#10;0mZnQ3YT47/vHAq9zfDevPfNLp9cq0bqQ+PZQLpKQBGX3jZcGbheTsstqBCRLbaeycCDAuT7+WyH&#10;mfV3/qSxiJWSEA4ZGqhj7DKtQ1mTw7DyHbFoX753GGXtK217vEu4a/U6STbaYcPSUGNHx5rKn2Jw&#10;Bnj8uD28XqMfns/fL+8dTcVxMOZpMR1eQUWa4r/57/rNCn4qtPKMTK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/dbEAAAA3AAAAA8AAAAAAAAAAAAAAAAAmAIAAGRycy9k&#10;b3ducmV2LnhtbFBLBQYAAAAABAAEAPUAAACJAwAAAAA=&#10;" path="m,227076l,e" filled="f" strokeweight=".96pt">
                  <v:path arrowok="t" textboxrect="0,0,0,227076"/>
                </v:shape>
                <v:shape id="Shape 119" o:spid="_x0000_s1082" style="position:absolute;left:29754;top:4272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TE8EA&#10;AADcAAAADwAAAGRycy9kb3ducmV2LnhtbERPTWvCQBC9F/wPywi91U0KLTW6iojFnipVL96G7JgN&#10;ZmdjZtX477tCobd5vM+ZznvfqCt1Ugc2kI8yUMRlsDVXBva7z5cPUBKRLTaBycCdBOazwdMUCxtu&#10;/EPXbaxUCmEp0ICLsS20ltKRRxmFljhxx9B5jAl2lbYd3lK4b/Rrlr1rjzWnBoctLR2Vp+3FG3iT&#10;YzjklfT39TlvVivaiPvWxjwP+8UEVKQ+/ov/3F82zc/H8HgmXa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0xP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20" o:spid="_x0000_s1083" style="position:absolute;left:37575;top:4272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5JMcUA&#10;AADcAAAADwAAAGRycy9kb3ducmV2LnhtbESPQWvCQBCF74X+h2UK3uqmVkqNrlJaWlpQqEbwOmTH&#10;JJidDbtrjP++cxB6m+G9ee+bxWpwreopxMazgadxBoq49LbhysC++Hx8BRUTssXWMxm4UoTV8v5u&#10;gbn1F95Sv0uVkhCOORqoU+pyrWNZk8M49h2xaEcfHCZZQ6VtwIuEu1ZPsuxFO2xYGmrs6L2m8rQ7&#10;OwMfvz+zYjN9prSeXmf9V8uhCAdjRg/D2xxUoiH9m2/X31bwJ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kkx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121" o:spid="_x0000_s1084" style="position:absolute;left:57711;top:4272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VqMEA&#10;AADcAAAADwAAAGRycy9kb3ducmV2LnhtbERPS2vCQBC+C/0PyxR6002ESkldRUSxpxYfF29DdsyG&#10;ZmdjZtX477uC0Nt8fM+ZznvfqCt1Ugc2kI8yUMRlsDVXBg779fADlERki01gMnAngfnsZTDFwoYb&#10;b+m6i5VKISwFGnAxtoXWUjryKKPQEifuFDqPMcGu0rbDWwr3jR5n2UR7rDk1OGxp6aj83V28gXc5&#10;hWNeSX/fnPNmtaIfcd/amLfXfvEJKlIf/8VP95dN88c5PJ5JF+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rFaj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22" o:spid="_x0000_s1085" style="position:absolute;left:7119;top:4511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6IMIA&#10;AADcAAAADwAAAGRycy9kb3ducmV2LnhtbERPzWoCMRC+F3yHMEIvUrPuocrWKFIotCBiVx9g2Iyb&#10;xc1kSVKNPn1TKHibj+93lutke3EhHzrHCmbTAgRx43THrYLj4eNlASJEZI29Y1JwowDr1ehpiZV2&#10;V/6mSx1bkUM4VKjAxDhUUobGkMUwdQNx5k7OW4wZ+lZqj9ccbntZFsWrtNhxbjA40Luh5lz/WAXz&#10;3Xy7m3zNkm+29lzv72bCh6TU8zht3kBESvEh/nd/6jy/LOHvmXy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rogwgAAANwAAAAPAAAAAAAAAAAAAAAAAJgCAABkcnMvZG93&#10;bnJldi54bWxQSwUGAAAAAAQABAD1AAAAhwMAAAAA&#10;" path="m,227380l,e" filled="f" strokeweight=".96pt">
                  <v:path arrowok="t" textboxrect="0,0,0,227380"/>
                </v:shape>
                <v:shape id="Shape 123" o:spid="_x0000_s1086" style="position:absolute;left:14526;top:4511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NnMQA&#10;AADcAAAADwAAAGRycy9kb3ducmV2LnhtbERPTWvCQBC9F/wPywi91Y2piERXkUpBKB7U9uBtzI5J&#10;NDsbdteY9td3BcHbPN7nzBadqUVLzleWFQwHCQji3OqKCwXf+8+3CQgfkDXWlknBL3lYzHsvM8y0&#10;vfGW2l0oRAxhn6GCMoQmk9LnJRn0A9sQR+5kncEQoSukdniL4aaWaZKMpcGKY0OJDX2UlF92V6Og&#10;zX8mf/vhV+pHm9F51WyOq/PBKfXa75ZTEIG68BQ/3Gsd56fvcH8mX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TZzEAAAA3AAAAA8AAAAAAAAAAAAAAAAAmAIAAGRycy9k&#10;b3ducmV2LnhtbFBLBQYAAAAABAAEAPUAAACJAwAAAAA=&#10;" path="m,227380l,e" filled="f" strokeweight=".33864mm">
                  <v:path arrowok="t" textboxrect="0,0,0,227380"/>
                </v:shape>
                <v:shape id="Shape 124" o:spid="_x0000_s1087" style="position:absolute;left:22348;top:4511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Hz8IA&#10;AADcAAAADwAAAGRycy9kb3ducmV2LnhtbERP22oCMRB9F/oPYYS+iGYV0bIapRQKFUTq2g8YNuNm&#10;cTNZklRTv94UCn2bw7nOeptsJ67kQ+tYwXRSgCCunW65UfB1eh+/gAgRWWPnmBT8UIDt5mmwxlK7&#10;Gx/pWsVG5BAOJSowMfallKE2ZDFMXE+cubPzFmOGvpHa4y2H207OimIhLbacGwz29GaovlTfVsHy&#10;sNwfRrtp8vXeXqrPuxnxKSn1PEyvKxCRUvwX/7k/dJ4/m8PvM/k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4fPwgAAANwAAAAPAAAAAAAAAAAAAAAAAJgCAABkcnMvZG93&#10;bnJldi54bWxQSwUGAAAAAAQABAD1AAAAhwMAAAAA&#10;" path="m,227380l,e" filled="f" strokeweight=".96pt">
                  <v:path arrowok="t" textboxrect="0,0,0,227380"/>
                </v:shape>
                <v:shape id="Shape 125" o:spid="_x0000_s1088" style="position:absolute;left:29754;top:4511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IQr8A&#10;AADcAAAADwAAAGRycy9kb3ducmV2LnhtbERPzYrCMBC+C/sOYRa8yJpYUNxqlEVY6NXqA4zN2JY2&#10;k24Ta/ftjSB4m4/vd7b70bZioN7XjjUs5goEceFMzaWG8+n3aw3CB2SDrWPS8E8e9ruPyRZT4+58&#10;pCEPpYgh7FPUUIXQpVL6oiKLfu464shdXW8xRNiX0vR4j+G2lYlSK2mx5thQYUeHioomv1kNatnM&#10;pDpQkpSny1/O364Zskzr6ef4swERaAxv8cudmTg/WcLzmXiB3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QhCvwAAANwAAAAPAAAAAAAAAAAAAAAAAJgCAABkcnMvZG93bnJl&#10;di54bWxQSwUGAAAAAAQABAD1AAAAhAMAAAAA&#10;" path="m,227380l,e" filled="f" strokeweight=".33861mm">
                  <v:path arrowok="t" textboxrect="0,0,0,227380"/>
                </v:shape>
                <v:shape id="Shape 126" o:spid="_x0000_s1089" style="position:absolute;left:37575;top:4511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uBMQA&#10;AADcAAAADwAAAGRycy9kb3ducmV2LnhtbERPS4vCMBC+C/sfwix4W1OLiFSjiCIIiwcfe9jb2Ixt&#10;tZmUJFurv36zsOBtPr7nzBadqUVLzleWFQwHCQji3OqKCwWn4+ZjAsIHZI21ZVLwIA+L+Vtvhpm2&#10;d95TewiFiCHsM1RQhtBkUvq8JIN+YBviyF2sMxgidIXUDu8x3NQyTZKxNFhxbCixoVVJ+e3wYxS0&#10;+dfkeRx+pn60G13Xze68vn47pfrv3XIKIlAXXuJ/91bH+ekY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c7gTEAAAA3AAAAA8AAAAAAAAAAAAAAAAAmAIAAGRycy9k&#10;b3ducmV2LnhtbFBLBQYAAAAABAAEAPUAAACJAwAAAAA=&#10;" path="m,227380l,e" filled="f" strokeweight=".33864mm">
                  <v:path arrowok="t" textboxrect="0,0,0,227380"/>
                </v:shape>
                <v:shape id="Shape 127" o:spid="_x0000_s1090" style="position:absolute;left:57711;top:4511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zrsAA&#10;AADcAAAADwAAAGRycy9kb3ducmV2LnhtbERPS2rDMBDdF3oHMYVuSizF0E8cy6EECt7G6QGm1sQ2&#10;tkaupTjO7aNAobt5vO/ku8UOYqbJd441rBMFgrh2puNGw/fxa/UBwgdkg4Nj0nAlD7vi8SHHzLgL&#10;H2iuQiNiCPsMNbQhjJmUvm7Jok/cSBy5k5sshginRpoJLzHcDjJV6k1a7Dg2tDjSvqW6r85Wg3rt&#10;X6TaU5o2x5/fijeun8tS6+en5XMLItAS/sV/7tLE+ek73J+JF8j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czrsAAAADcAAAADwAAAAAAAAAAAAAAAACYAgAAZHJzL2Rvd25y&#10;ZXYueG1sUEsFBgAAAAAEAAQA9QAAAIUDAAAAAA==&#10;" path="m,227380l,e" filled="f" strokeweight=".33861mm">
                  <v:path arrowok="t" textboxrect="0,0,0,227380"/>
                </v:shape>
                <v:shape id="Shape 128" o:spid="_x0000_s1091" style="position:absolute;left:7119;top:47512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IWcUA&#10;AADcAAAADwAAAGRycy9kb3ducmV2LnhtbESPQUvDQBCF7wX/wzKCt3ZjQSkxm6Klgh60tPbibciO&#10;2ZDs7JJdm/jvnYPgbYb35r1vqu3sB3WhMXWBDdyuClDETbAdtwbOH8/LDaiUkS0OgcnADyXY1leL&#10;CksbJj7S5ZRbJSGcSjTgco6l1qlx5DGtQiQW7SuMHrOsY6vtiJOE+0Gvi+Jee+xYGhxG2jlq+tO3&#10;N/DUvbv+ML3x3Wfb73N83ae4Oxtzcz0/PoDKNOd/89/1ixX8tdDKMzK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IhZxQAAANwAAAAPAAAAAAAAAAAAAAAAAJgCAABkcnMv&#10;ZG93bnJldi54bWxQSwUGAAAAAAQABAD1AAAAigMAAAAA&#10;" path="m,227075l,e" filled="f" strokeweight=".96pt">
                  <v:path arrowok="t" textboxrect="0,0,0,227075"/>
                </v:shape>
                <v:shape id="Shape 129" o:spid="_x0000_s1092" style="position:absolute;left:14526;top:47512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cjMEA&#10;AADcAAAADwAAAGRycy9kb3ducmV2LnhtbERPTYvCMBC9L/gfwgje1lSRZa1GUUEU1su6eh+bsa1t&#10;JqVJa/33RhD2No/3OfNlZ0rRUu1yywpGwwgEcWJ1zqmC09/28xuE88gaS8uk4EEOlovexxxjbe/8&#10;S+3RpyKEsItRQeZ9FUvpkowMuqGtiAN3tbVBH2CdSl3jPYSbUo6j6EsazDk0ZFjRJqOkODZGQbE5&#10;FEae22l5aXE3+bk1O7lulBr0u9UMhKfO/4vf7r0O88dTeD0TL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mXIzBAAAA3AAAAA8AAAAAAAAAAAAAAAAAmAIAAGRycy9kb3du&#10;cmV2LnhtbFBLBQYAAAAABAAEAPUAAACGAwAAAAA=&#10;" path="m,227075l,e" filled="f" strokeweight=".33864mm">
                  <v:path arrowok="t" textboxrect="0,0,0,227075"/>
                </v:shape>
                <v:shape id="Shape 130" o:spid="_x0000_s1093" style="position:absolute;left:22348;top:47512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SgsYA&#10;AADcAAAADwAAAGRycy9kb3ducmV2LnhtbESPQU/DMAyF70j8h8hI3FgKCIS6ZRNMmwSHMbHtspvV&#10;eE3VxomabC3/fj4gcbP1nt/7PFuMvlMX6lMT2MDjpABFXAXbcG3gsF8/vIFKGdliF5gM/FKCxfz2&#10;ZoalDQP/0GWXayUhnEo04HKOpdapcuQxTUIkFu0Ueo9Z1r7WtsdBwn2nn4riVXtsWBocRlo6qtrd&#10;2Rv4aL5dux02/HKs21WOX6sUlwdj7u/G9ymoTGP+N/9df1rBfxZ8eUYm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MSgsYAAADcAAAADwAAAAAAAAAAAAAAAACYAgAAZHJz&#10;L2Rvd25yZXYueG1sUEsFBgAAAAAEAAQA9QAAAIsDAAAAAA==&#10;" path="m,227075l,e" filled="f" strokeweight=".96pt">
                  <v:path arrowok="t" textboxrect="0,0,0,227075"/>
                </v:shape>
                <v:shape id="Shape 131" o:spid="_x0000_s1094" style="position:absolute;left:29754;top:47512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+3sQA&#10;AADcAAAADwAAAGRycy9kb3ducmV2LnhtbERPS2vCQBC+F/oflil4qxsrSI1uRIsBSemh2qLHMTt5&#10;YHY2ZNcY/323UOhtPr7nLFeDaURPnastK5iMIxDEudU1lwq+DunzKwjnkTU2lknBnRyskseHJcba&#10;3viT+r0vRQhhF6OCyvs2ltLlFRl0Y9sSB66wnUEfYFdK3eEthJtGvkTRTBqsOTRU2NJbRfllfzUK&#10;5n2xPabv2Tor9XeWnne63Zw+lBo9DesFCE+D/xf/uXc6zJ9O4PeZcIF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z/t7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132" o:spid="_x0000_s1095" style="position:absolute;left:37575;top:47512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YIMIA&#10;AADcAAAADwAAAGRycy9kb3ducmV2LnhtbERPTWvCQBC9C/6HZYTe6kZbRFM3wQrFQr0Y9T7NTpM0&#10;2dmQ3cT033cLBW/zeJ+zTUfTiIE6V1lWsJhHIIhzqysuFFzOb49rEM4ja2wsk4IfcpAm08kWY21v&#10;fKIh84UIIexiVFB638ZSurwkg25uW+LAfdnOoA+wK6Tu8BbCTSOXUbSSBisODSW2tC8pr7PeKKj3&#10;x9rI67BpPgc8PH989wf52iv1MBt3LyA8jf4u/ne/6zD/aQl/z4QL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1ggwgAAANwAAAAPAAAAAAAAAAAAAAAAAJgCAABkcnMvZG93&#10;bnJldi54bWxQSwUGAAAAAAQABAD1AAAAhwMAAAAA&#10;" path="m,227075l,e" filled="f" strokeweight=".33864mm">
                  <v:path arrowok="t" textboxrect="0,0,0,227075"/>
                </v:shape>
                <v:shape id="Shape 133" o:spid="_x0000_s1096" style="position:absolute;left:57711;top:47512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FMsMA&#10;AADcAAAADwAAAGRycy9kb3ducmV2LnhtbERPTWvCQBC9C/0Pywi96UYFaaOrqBiQSA9axR6n2TEJ&#10;zc6G7DbGf+8WCt7m8T5nvuxMJVpqXGlZwWgYgSDOrC45V3D6TAZvIJxH1lhZJgV3crBcvPTmGGt7&#10;4wO1R5+LEMIuRgWF93UspcsKMuiGtiYO3NU2Bn2ATS51g7cQbio5jqKpNFhyaCiwpk1B2c/x1yh4&#10;b6/bS7JPV2muz2nyvdP1+utDqdd+t5qB8NT5p/jfvdNh/mQCf8+EC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3FMsMAAADcAAAADwAAAAAAAAAAAAAAAACYAgAAZHJzL2Rv&#10;d25yZXYueG1sUEsFBgAAAAAEAAQA9QAAAIgDAAAAAA==&#10;" path="m,227075l,e" filled="f" strokeweight=".33861mm">
                  <v:path arrowok="t" textboxrect="0,0,0,227075"/>
                </v:shape>
                <v:shape id="Shape 134" o:spid="_x0000_s1097" style="position:absolute;left:7119;top:4990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UgcMA&#10;AADcAAAADwAAAGRycy9kb3ducmV2LnhtbERPS2sCMRC+C/6HMEJvNat9ULZGUbFQD7VUvXgbNtPN&#10;sptJ2KTu+u+NUPA2H99zZoveNuJMbagcK5iMMxDEhdMVlwqOh4/HNxAhImtsHJOCCwVYzIeDGeba&#10;dfxD530sRQrhkKMCE6PPpQyFIYth7Dxx4n5dazEm2JZSt9ilcNvIaZa9SosVpwaDntaGinr/ZxWs&#10;qp2pv7svfjmV9Sb67Sb49VGph1G/fAcRqY938b/7U6f5T89weyZ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gUgcMAAADcAAAADwAAAAAAAAAAAAAAAACYAgAAZHJzL2Rv&#10;d25yZXYueG1sUEsFBgAAAAAEAAQA9QAAAIgDAAAAAA==&#10;" path="m,227075l,e" filled="f" strokeweight=".96pt">
                  <v:path arrowok="t" textboxrect="0,0,0,227075"/>
                </v:shape>
                <v:shape id="Shape 135" o:spid="_x0000_s1098" style="position:absolute;left:14526;top:4990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AVMIA&#10;AADcAAAADwAAAGRycy9kb3ducmV2LnhtbERPTWvCQBC9C/0Pywi96cbWFo2u0gqioBet3sfsNEmT&#10;nQ3ZTYz/3i0I3ubxPme+7EwpWqpdblnBaBiBIE6szjlVcPpZDyYgnEfWWFomBTdysFy89OYYa3vl&#10;A7VHn4oQwi5GBZn3VSylSzIy6Ia2Ig7cr60N+gDrVOoaryHclPItij6lwZxDQ4YVrTJKimNjFBSr&#10;fWHkuZ2WlxY3491fs5HfjVKv/e5rBsJT55/ih3urw/z3D/h/Jlw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sBUwgAAANwAAAAPAAAAAAAAAAAAAAAAAJgCAABkcnMvZG93&#10;bnJldi54bWxQSwUGAAAAAAQABAD1AAAAhwMAAAAA&#10;" path="m,227075l,e" filled="f" strokeweight=".33864mm">
                  <v:path arrowok="t" textboxrect="0,0,0,227075"/>
                </v:shape>
                <v:shape id="Shape 136" o:spid="_x0000_s1099" style="position:absolute;left:22348;top:4990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vbcMA&#10;AADcAAAADwAAAGRycy9kb3ducmV2LnhtbERPS2sCMRC+F/wPYQRvNatSkdUoKhbaQys+Lt6GzbhZ&#10;djMJm9Td/vumUOhtPr7nrDa9bcSD2lA5VjAZZyCIC6crLhVcL6/PCxAhImtsHJOCbwqwWQ+eVphr&#10;1/GJHudYihTCIUcFJkafSxkKQxbD2HnixN1dazEm2JZSt9ilcNvIaZbNpcWKU4NBT3tDRX3+sgp2&#10;1aepj90Hv9zK+hD9+yH4/VWp0bDfLkFE6uO/+M/9ptP82Rx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YvbcMAAADcAAAADwAAAAAAAAAAAAAAAACYAgAAZHJzL2Rv&#10;d25yZXYueG1sUEsFBgAAAAAEAAQA9QAAAIgDAAAAAA==&#10;" path="m,227075l,e" filled="f" strokeweight=".96pt">
                  <v:path arrowok="t" textboxrect="0,0,0,227075"/>
                </v:shape>
                <v:shape id="Shape 137" o:spid="_x0000_s1100" style="position:absolute;left:29754;top:4990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DMcQA&#10;AADcAAAADwAAAGRycy9kb3ducmV2LnhtbERPTWvCQBC9F/wPywje6sYWtI2uoqUBifRQW9HjmB2T&#10;YHY2ZNcY/70rFHqbx/uc2aIzlWipcaVlBaNhBII4s7rkXMHvT/L8BsJ5ZI2VZVJwIweLee9phrG2&#10;V/6mdutzEULYxaig8L6OpXRZQQbd0NbEgTvZxqAPsMmlbvAawk0lX6JoLA2WHBoKrOmjoOy8vRgF&#10;7+3pc59s0mWa612aHNe6Xh2+lBr0u+UUhKfO/4v/3Gsd5r9O4P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WwzH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138" o:spid="_x0000_s1101" style="position:absolute;left:37575;top:4990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vysUA&#10;AADcAAAADwAAAGRycy9kb3ducmV2LnhtbESPQW/CMAyF70j8h8iTuEE6NqHRERAgTSCxy9i4e43X&#10;dm2cqklL9+/xYRI3W+/5vc+rzeBq1VMbSs8GHmcJKOLM25JzA1+fb9MXUCEiW6w9k4E/CrBZj0cr&#10;TK2/8gf155grCeGQooEixibVOmQFOQwz3xCL9uNbh1HWNte2xauEu1rPk2ShHZYsDQU2tC8oq86d&#10;M1Dt3yunL/2y/u7x8Hz67Q561xkzeRi2r6AiDfFu/r8+WsF/Elp5Rib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2/K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139" o:spid="_x0000_s1102" style="position:absolute;left:57711;top:4990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y2MQA&#10;AADcAAAADwAAAGRycy9kb3ducmV2LnhtbERPS2vCQBC+F/wPywje6qYVpKauEouBkNJDfWCP0+yY&#10;BLOzIbvG+O+7hUJv8/E9Z7keTCN66lxtWcHTNAJBXFhdc6ngsE8fX0A4j6yxsUwK7uRgvRo9LDHW&#10;9saf1O98KUIIuxgVVN63sZSuqMigm9qWOHBn2xn0AXal1B3eQrhp5HMUzaXBmkNDhS29VVRcdlej&#10;YNGft6f0PU/yUh/z9DvT7ebrQ6nJeEheQXga/L/4z53pMH+2gN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8tj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140" o:spid="_x0000_s1103" style="position:absolute;left:7119;top:5229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ezcQA&#10;AADcAAAADwAAAGRycy9kb3ducmV2LnhtbESPQWvCQBCF74L/YRnBm26U2krqKiIIPVihqT9gmp0m&#10;qdnZkN3E+O87B8HbDO/Ne99sdoOrVU9tqDwbWMwTUMS5txUXBi7fx9kaVIjIFmvPZOBOAXbb8WiD&#10;qfU3/qI+i4WSEA4pGihjbFKtQ16SwzD3DbFov751GGVtC21bvEm4q/UySV61w4qlocSGDiXl16xz&#10;Brj//Ll7vUTfrc5/b6eGhuzQGTOdDPt3UJGG+DQ/rj+s4L8IvjwjE+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S3s3EAAAA3AAAAA8AAAAAAAAAAAAAAAAAmAIAAGRycy9k&#10;b3ducmV2LnhtbFBLBQYAAAAABAAEAPUAAACJAwAAAAA=&#10;" path="m,227076l,e" filled="f" strokeweight=".96pt">
                  <v:path arrowok="t" textboxrect="0,0,0,227076"/>
                </v:shape>
                <v:shape id="Shape 141" o:spid="_x0000_s1104" style="position:absolute;left:14526;top:5229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JCsIA&#10;AADcAAAADwAAAGRycy9kb3ducmV2LnhtbERP32vCMBB+H+x/CDfYm6a6Ims1ynBsTFBwVvD1aM62&#10;rLmUJKv1v18EYW/38f28xWowrejJ+caygsk4AUFcWt1wpeBYfIxeQfiArLG1TAqu5GG1fHxYYK7t&#10;hb+pP4RKxBD2OSqoQ+hyKX1Zk0E/th1x5M7WGQwRukpqh5cYblo5TZKZNNhwbKixo3VN5c/h1yh4&#10;32+yYpe+UNim16z/bNkV7qTU89PwNgcRaAj/4rv7S8f56QRu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QkK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142" o:spid="_x0000_s1105" style="position:absolute;left:22348;top:5229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lIcAA&#10;AADcAAAADwAAAGRycy9kb3ducmV2LnhtbERPzYrCMBC+L/gOYQRva2pxV6lGEUHwsCts9QHGZmyr&#10;zaQ0aa1vvxEEb/Px/c5y3ZtKdNS40rKCyTgCQZxZXXKu4HTcfc5BOI+ssbJMCh7kYL0afCwx0fbO&#10;f9SlPhchhF2CCgrv60RKlxVk0I1tTRy4i20M+gCbXOoG7yHcVDKOom9psOTQUGBN24KyW9oaBdz9&#10;nh9Wxmjbr8N19lNTn25bpUbDfrMA4an3b/HLvddh/jSG5zPh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zlIcAAAADcAAAADwAAAAAAAAAAAAAAAACYAgAAZHJzL2Rvd25y&#10;ZXYueG1sUEsFBgAAAAAEAAQA9QAAAIUDAAAAAA==&#10;" path="m,227076l,e" filled="f" strokeweight=".96pt">
                  <v:path arrowok="t" textboxrect="0,0,0,227076"/>
                </v:shape>
                <v:shape id="Shape 143" o:spid="_x0000_s1106" style="position:absolute;left:29754;top:5229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L5MEA&#10;AADcAAAADwAAAGRycy9kb3ducmV2LnhtbERPTWvCQBC9F/oflin0ppvYKpK6ioiipxZtL96G7JgN&#10;zc7GzKrx33cLhd7m8T5ntuh9o67USR3YQD7MQBGXwdZcGfj63AymoCQiW2wCk4E7CSzmjw8zLGy4&#10;8Z6uh1ipFMJSoAEXY1toLaUjjzIMLXHiTqHzGBPsKm07vKVw3+hRlk20x5pTg8OWVo7K78PFGxjL&#10;KRzzSvr79pw36zV9iHvXxjw/9cs3UJH6+C/+c+9smv/6Ar/PpAv0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qy+T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44" o:spid="_x0000_s1107" style="position:absolute;left:37575;top:5229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qksIA&#10;AADcAAAADwAAAGRycy9kb3ducmV2LnhtbERP32vCMBB+H/g/hBP2NlO3MrQaRTYmEyaoFXw9mrMt&#10;NpeSxFr/+0UY7O0+vp83X/amER05X1tWMB4lIIgLq2suFRzzr5cJCB+QNTaWScGdPCwXg6c5Ztre&#10;eE/dIZQihrDPUEEVQptJ6YuKDPqRbYkjd7bOYIjQlVI7vMVw08jXJHmXBmuODRW29FFRcTlcjYLP&#10;3Waab9M3Cj/pfdqtG3a5Oyn1POxXMxCB+vAv/nN/6zg/TeHxTLx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OqqS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145" o:spid="_x0000_s1108" style="position:absolute;left:57711;top:5229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2C8EA&#10;AADcAAAADwAAAGRycy9kb3ducmV2LnhtbERPTWvCQBC9F/wPywje6iZFS4muIqLoqaXWi7chO2aD&#10;2dk0s2r8991Cobd5vM+ZL3vfqBt1Ugc2kI8zUMRlsDVXBo5f2+c3UBKRLTaBycCDBJaLwdMcCxvu&#10;/Em3Q6xUCmEp0ICLsS20ltKRRxmHljhx59B5jAl2lbYd3lO4b/RLlr1qjzWnBoctrR2Vl8PVG5jK&#10;OZzySvrH7jtvNhv6EPeujRkN+9UMVKQ+/ov/3Hub5k+m8PtMukA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P9gv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46" o:spid="_x0000_s1109" style="position:absolute;left:7119;top:5469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IsIA&#10;AADcAAAADwAAAGRycy9kb3ducmV2LnhtbERPzWrCQBC+F/oOyxS81Y1S0xKzERGEHlRo2gcYs9Mk&#10;NTsbspuYvL0rCL3Nx/c76WY0jRioc7VlBYt5BIK4sLrmUsHP9/71A4TzyBoby6RgIgeb7PkpxUTb&#10;K3/RkPtShBB2CSqovG8TKV1RkUE3ty1x4H5tZ9AH2JVSd3gN4aaRyyiKpcGaQ0OFLe0qKi55bxTw&#10;cDxPVi7R9qvT3/uhpTHf9UrNXsbtGoSn0f+LH+5PHea/xXB/Jlw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+MiwgAAANwAAAAPAAAAAAAAAAAAAAAAAJgCAABkcnMvZG93&#10;bnJldi54bWxQSwUGAAAAAAQABAD1AAAAhwMAAAAA&#10;" path="m,227076l,e" filled="f" strokeweight=".96pt">
                  <v:path arrowok="t" textboxrect="0,0,0,227076"/>
                </v:shape>
                <v:shape id="Shape 147" o:spid="_x0000_s1110" style="position:absolute;left:14526;top:5469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05cMA&#10;AADcAAAADwAAAGRycy9kb3ducmV2LnhtbERP32vCMBB+F/Y/hBvsTdNtxWlnlLGhOFCYVvD1aG5t&#10;WXMpSaz1v18Ewbf7+H7ebNGbRnTkfG1ZwfMoAUFcWF1zqeCQL4cTED4ga2wsk4ILeVjMHwYzzLQ9&#10;8466fShFDGGfoYIqhDaT0hcVGfQj2xJH7tc6gyFCV0rt8BzDTSNfkmQsDdYcGyps6bOi4m9/Mgq+&#10;fr6n+TZ9pbBJL9Nu1bDL3VGpp8f+4x1EoD7cxTf3Wsf56Rt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g05cMAAADcAAAADwAAAAAAAAAAAAAAAACYAgAAZHJzL2Rv&#10;d25yZXYueG1sUEsFBgAAAAAEAAQA9QAAAIgDAAAAAA==&#10;" path="m,227076l,e" filled="f" strokeweight=".33864mm">
                  <v:path arrowok="t" textboxrect="0,0,0,227076"/>
                </v:shape>
                <v:shape id="Shape 148" o:spid="_x0000_s1111" style="position:absolute;left:22348;top:5469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Sy8QA&#10;AADcAAAADwAAAGRycy9kb3ducmV2LnhtbESPQWvCQBCF74L/YRnBm26U2krqKiIIPVihqT9gmp0m&#10;qdnZkN3E+O87B8HbDO/Ne99sdoOrVU9tqDwbWMwTUMS5txUXBi7fx9kaVIjIFmvPZOBOAXbb8WiD&#10;qfU3/qI+i4WSEA4pGihjbFKtQ16SwzD3DbFov751GGVtC21bvEm4q/UySV61w4qlocSGDiXl16xz&#10;Brj//Ll7vUTfrc5/b6eGhuzQGTOdDPt3UJGG+DQ/rj+s4L8IrTwjE+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0svEAAAA3AAAAA8AAAAAAAAAAAAAAAAAmAIAAGRycy9k&#10;b3ducmV2LnhtbFBLBQYAAAAABAAEAPUAAACJAwAAAAA=&#10;" path="m,227076l,e" filled="f" strokeweight=".96pt">
                  <v:path arrowok="t" textboxrect="0,0,0,227076"/>
                </v:shape>
                <v:shape id="Shape 149" o:spid="_x0000_s1112" style="position:absolute;left:29754;top:5469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8DsEA&#10;AADcAAAADwAAAGRycy9kb3ducmV2LnhtbERPTWvCQBC9F/oflin0pptIK5q6ioiipxZtL96G7JgN&#10;zc7GzKrx33cLhd7m8T5ntuh9o67USR3YQD7MQBGXwdZcGfj63AwmoCQiW2wCk4E7CSzmjw8zLGy4&#10;8Z6uh1ipFMJSoAEXY1toLaUjjzIMLXHiTqHzGBPsKm07vKVw3+hRlo21x5pTg8OWVo7K78PFG3iV&#10;UzjmlfT37Tlv1mv6EPeujXl+6pdvoCL18V/8597ZNP9lCr/PpAv0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C/A7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50" o:spid="_x0000_s1113" style="position:absolute;left:37575;top:5469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6TMYA&#10;AADcAAAADwAAAGRycy9kb3ducmV2LnhtbESPQWvCQBCF74X+h2UKvdVNqy0aXaVUWixYUCN4HbLT&#10;JDQ7G3a3Mf5751DobYb35r1vFqvBtaqnEBvPBh5HGSji0tuGKwPH4v1hCiomZIutZzJwoQir5e3N&#10;AnPrz7yn/pAqJSEcczRQp9TlWseyJodx5Dti0b59cJhkDZW2Ac8S7lr9lGUv2mHD0lBjR281lT+H&#10;X2dgvfucFV+TMaXt5DLrP1oORTgZc383vM5BJRrSv/nvemMF/1nw5RmZ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g6TMYAAADcAAAADwAAAAAAAAAAAAAAAACYAgAAZHJz&#10;L2Rvd25yZXYueG1sUEsFBgAAAAAEAAQA9QAAAIsDAAAAAA==&#10;" path="m,227076l,e" filled="f" strokeweight=".33864mm">
                  <v:path arrowok="t" textboxrect="0,0,0,227076"/>
                </v:shape>
                <v:shape id="Shape 151" o:spid="_x0000_s1114" style="position:absolute;left:57711;top:5469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m1cAA&#10;AADcAAAADwAAAGRycy9kb3ducmV2LnhtbERPTWvCQBC9F/wPywje6iYFS4muIqK0J6XqxduQHbPB&#10;7GzMbDX+e7dQ6G0e73Nmi9436kad1IEN5OMMFHEZbM2VgeNh8/oBSiKyxSYwGXiQwGI+eJlhYcOd&#10;v+m2j5VKISwFGnAxtoXWUjryKOPQEifuHDqPMcGu0rbDewr3jX7LsnftsebU4LCllaPysv/xBiZy&#10;Dqe8kv7xec2b9Zp24rbamNGwX05BRerjv/jP/WXT/EkOv8+kC/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1m1c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152" o:spid="_x0000_s1115" style="position:absolute;left:7119;top:5708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z/MEA&#10;AADcAAAADwAAAGRycy9kb3ducmV2LnhtbERPzWqDQBC+B/IOyxR6S9YKaYJxlSIEemgLNXmAiTtR&#10;U3dW3NWYt+8WCrnNx/c7aT6bTkw0uNaygpd1BIK4srrlWsHpeFjtQDiPrLGzTAru5CDPlosUE21v&#10;/E1T6WsRQtglqKDxvk+kdFVDBt3a9sSBu9jBoA9wqKUe8BbCTSfjKHqVBlsODQ32VDRU/ZSjUcDT&#10;5/luZYx23Hxdtx89zWUxKvX8NL/tQXia/UP8737XYf4mhr9nwgU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c/zBAAAA3AAAAA8AAAAAAAAAAAAAAAAAmAIAAGRycy9kb3du&#10;cmV2LnhtbFBLBQYAAAAABAAEAPUAAACGAwAAAAA=&#10;" path="m,227076l,e" filled="f" strokeweight=".96pt">
                  <v:path arrowok="t" textboxrect="0,0,0,227076"/>
                </v:shape>
                <v:shape id="Shape 153" o:spid="_x0000_s1116" style="position:absolute;left:14526;top:5708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kO8MA&#10;AADcAAAADwAAAGRycy9kb3ducmV2LnhtbERP22rCQBB9L/gPywi+1Y2XSk1dRZSWCgpqCn0dsmMS&#10;zM6G3W2Mf+8WCn2bw7nOYtWZWrTkfGVZwWiYgCDOra64UPCVvT+/gvABWWNtmRTcycNq2XtaYKrt&#10;jU/UnkMhYgj7FBWUITSplD4vyaAf2oY4chfrDIYIXSG1w1sMN7UcJ8lMGqw4NpTY0Kak/Hr+MQq2&#10;x908O0wnFPbT+7z9qNll7lupQb9bv4EI1IV/8Z/7U8f5LxP4fS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qkO8MAAADcAAAADwAAAAAAAAAAAAAAAACYAgAAZHJzL2Rv&#10;d25yZXYueG1sUEsFBgAAAAAEAAQA9QAAAIgDAAAAAA==&#10;" path="m,227076l,e" filled="f" strokeweight=".33864mm">
                  <v:path arrowok="t" textboxrect="0,0,0,227076"/>
                </v:shape>
                <v:shape id="Shape 154" o:spid="_x0000_s1117" style="position:absolute;left:22348;top:5708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OE8IA&#10;AADcAAAADwAAAGRycy9kb3ducmV2LnhtbERPzWrCQBC+F/oOyxS81Y3StCVmIyIIPajQtA8wZqdJ&#10;anY2ZDcxeXtXELzNx/c76Xo0jRioc7VlBYt5BIK4sLrmUsHvz+71E4TzyBoby6RgIgfr7PkpxUTb&#10;C3/TkPtShBB2CSqovG8TKV1RkUE3ty1x4P5sZ9AH2JVSd3gJ4aaRyyh6lwZrDg0VtrStqDjnvVHA&#10;w+E0WblE28fH/499S2O+7ZWavYybFQhPo3+I7+4vHebHb3B7Jlw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E4TwgAAANwAAAAPAAAAAAAAAAAAAAAAAJgCAABkcnMvZG93&#10;bnJldi54bWxQSwUGAAAAAAQABAD1AAAAhwMAAAAA&#10;" path="m,227076l,e" filled="f" strokeweight=".96pt">
                  <v:path arrowok="t" textboxrect="0,0,0,227076"/>
                </v:shape>
                <v:shape id="Shape 155" o:spid="_x0000_s1118" style="position:absolute;left:29754;top:5708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g1sEA&#10;AADcAAAADwAAAGRycy9kb3ducmV2LnhtbERPS2vCQBC+F/wPywi91U0KkZK6SimKnlp8XLwN2TEb&#10;mp2Nma3Gf98VhN7m43vObDH4Vl2olyawgXySgSKugm24NnDYr17eQElEttgGJgM3EljMR08zLG24&#10;8pYuu1irFMJSogEXY1dqLZUjjzIJHXHiTqH3GBPsa217vKZw3+rXLJtqjw2nBocdfTqqfna/3kAh&#10;p3DMaxlu63PeLpf0Le5LG/M8Hj7eQUUa4r/44d7YNL8o4P5MukDP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WYNb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56" o:spid="_x0000_s1119" style="position:absolute;left:37575;top:5708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0Ho8IA&#10;AADcAAAADwAAAGRycy9kb3ducmV2LnhtbERP32vCMBB+F/Y/hBvsTVM3J1qNIhsbExTUCr4ezdkW&#10;m0tJslr/+0UY+HYf38+bLztTi5acrywrGA4SEMS51RUXCo7ZV38CwgdkjbVlUnAjD8vFU2+OqbZX&#10;3lN7CIWIIexTVFCG0KRS+rwkg35gG+LIna0zGCJ0hdQOrzHc1PI1ScbSYMWxocSGPkrKL4dfo+Bz&#10;t55m29Ebhc3oNm2/a3aZOyn18tytZiACdeEh/nf/6Dj/fQz3Z+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Qej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157" o:spid="_x0000_s1120" style="position:absolute;left:57711;top:5708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bOsEA&#10;AADcAAAADwAAAGRycy9kb3ducmV2LnhtbERPTWvCQBC9F/wPywje6iYF2xJdRUSxp0qtF29DdswG&#10;s7NpZtX477tCobd5vM+ZLXrfqCt1Ugc2kI8zUMRlsDVXBg7fm+d3UBKRLTaBycCdBBbzwdMMCxtu&#10;/EXXfaxUCmEp0ICLsS20ltKRRxmHljhxp9B5jAl2lbYd3lK4b/RLlr1qjzWnBoctrRyV5/3FG5jI&#10;KRzzSvr79idv1mvaifvUxoyG/XIKKlIf/8V/7g+b5k/e4PFMukDP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IWzr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58" o:spid="_x0000_s1121" style="position:absolute;left:7119;top:5947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EFsMA&#10;AADcAAAADwAAAGRycy9kb3ducmV2LnhtbESPQWvCQBCF7wX/wzJCb81GwVaiq4ggeKiFpv0BY3ZM&#10;otnZkN3E+O+dQ6G3Gd6b975Zb0fXqIG6UHs2MEtSUMSFtzWXBn5/Dm9LUCEiW2w8k4EHBdhuJi9r&#10;zKy/8zcNeSyVhHDI0EAVY5tpHYqKHIbEt8SiXXznMMraldp2eJdw1+h5mr5rhzVLQ4Ut7Ssqbnnv&#10;DPBwOj+8nqPvF1/Xj8+WxnzfG/M6HXcrUJHG+G/+uz5awV8IrTwjE+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EFsMAAADcAAAADwAAAAAAAAAAAAAAAACYAgAAZHJzL2Rv&#10;d25yZXYueG1sUEsFBgAAAAAEAAQA9QAAAIgDAAAAAA==&#10;" path="m,227076l,e" filled="f" strokeweight=".96pt">
                  <v:path arrowok="t" textboxrect="0,0,0,227076"/>
                </v:shape>
                <v:shape id="Shape 159" o:spid="_x0000_s1122" style="position:absolute;left:14526;top:5947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T0cMA&#10;AADcAAAADwAAAGRycy9kb3ducmV2LnhtbERP32vCMBB+F/Y/hBvsTdNtOmxnlLGhOFCYVvD1aG5t&#10;WXMpSaz1v18Ewbf7+H7ebNGbRnTkfG1ZwfMoAUFcWF1zqeCQL4dTED4ga2wsk4ILeVjMHwYzzLQ9&#10;8466fShFDGGfoYIqhDaT0hcVGfQj2xJH7tc6gyFCV0rt8BzDTSNfkuRNGqw5NlTY0mdFxd/+ZBR8&#10;/Xyn+Xb8SmEzvqTdqmGXu6NST4/9xzuIQH24i2/utY7zJyl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T0cMAAADcAAAADwAAAAAAAAAAAAAAAACYAgAAZHJzL2Rv&#10;d25yZXYueG1sUEsFBgAAAAAEAAQA9QAAAIgDAAAAAA==&#10;" path="m,227076l,e" filled="f" strokeweight=".33864mm">
                  <v:path arrowok="t" textboxrect="0,0,0,227076"/>
                </v:shape>
                <v:shape id="Shape 160" o:spid="_x0000_s1123" style="position:absolute;left:22348;top:5947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CrcMA&#10;AADcAAAADwAAAGRycy9kb3ducmV2LnhtbESPQWvCQBCF7wX/wzJCb81GoVaiq4ggeGgLjf6AMTsm&#10;0exsyG5i/PedQ6G3Gd6b975Zb0fXqIG6UHs2MEtSUMSFtzWXBs6nw9sSVIjIFhvPZOBJAbabycsa&#10;M+sf/ENDHkslIRwyNFDF2GZah6IihyHxLbFoV985jLJ2pbYdPiTcNXqepgvtsGZpqLClfUXFPe+d&#10;AR6+Lk+v5+j79+/bx2dLY77vjXmdjrsVqEhj/Df/XR+t4C8EX5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Cr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161" o:spid="_x0000_s1124" style="position:absolute;left:29754;top:5947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saMEA&#10;AADcAAAADwAAAGRycy9kb3ducmV2LnhtbERPTWvCQBC9F/wPywi91U2ESoluRMTSnlrUXnobspNs&#10;MDubZlaN/75bEHqbx/uc1Xr0nbrQIG1gA/ksA0VcBdtyY+Dr+Pr0AkoissUuMBm4kcC6nDyssLDh&#10;ynu6HGKjUghLgQZcjH2htVSOPMos9MSJq8PgMSY4NNoOeE3hvtPzLFtojy2nBoc9bR1Vp8PZG3iW&#10;OnznjYy3t5+82+3oU9yHNuZxOm6WoCKN8V98d7/bNH+Rw98z6QJ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BrGj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62" o:spid="_x0000_s1125" style="position:absolute;left:37575;top:5947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LHcMA&#10;AADcAAAADwAAAGRycy9kb3ducmV2LnhtbERP32vCMBB+H+x/CDfwbaZTkVlNy9hwTFCYVvD1aG5t&#10;WXMpSaz1vzfCYG/38f28VT6YVvTkfGNZwcs4AUFcWt1wpeBYrJ9fQfiArLG1TAqu5CHPHh9WmGp7&#10;4T31h1CJGMI+RQV1CF0qpS9rMujHtiOO3I91BkOErpLa4SWGm1ZOkmQuDTYcG2rs6L2m8vdwNgo+&#10;vjeLYjebUtjOrov+s2VXuJNSo6fhbQki0BD+xX/uLx3nzydwfyZ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rLHcMAAADcAAAADwAAAAAAAAAAAAAAAACYAgAAZHJzL2Rv&#10;d25yZXYueG1sUEsFBgAAAAAEAAQA9QAAAIgDAAAAAA==&#10;" path="m,227076l,e" filled="f" strokeweight=".33864mm">
                  <v:path arrowok="t" textboxrect="0,0,0,227076"/>
                </v:shape>
                <v:shape id="Shape 163" o:spid="_x0000_s1126" style="position:absolute;left:57711;top:5947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XhMEA&#10;AADcAAAADwAAAGRycy9kb3ducmV2LnhtbERPTWvCQBC9F/wPywje6iaVSomuIqLoqaXWi7chO2aD&#10;2dk0s2r8991Cobd5vM+ZL3vfqBt1Ugc2kI8zUMRlsDVXBo5f2+c3UBKRLTaBycCDBJaLwdMcCxvu&#10;/Em3Q6xUCmEp0ICLsS20ltKRRxmHljhx59B5jAl2lbYd3lO4b/RLlk21x5pTg8OW1o7Ky+HqDbzK&#10;OZzySvrH7jtvNhv6EPeujRkN+9UMVKQ+/ov/3Hub5k8n8PtMukA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fl4T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64" o:spid="_x0000_s1127" style="position:absolute;left:7119;top:618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ErsIA&#10;AADcAAAADwAAAGRycy9kb3ducmV2LnhtbERPzWrCQBC+F/oOyxS81Y1S0xKzERGEHlRo2gcYs9Mk&#10;NTsbspuYvL0rCL3Nx/c76WY0jRioc7VlBYt5BIK4sLrmUsHP9/71A4TzyBoby6RgIgeb7PkpxUTb&#10;K3/RkPtShBB2CSqovG8TKV1RkUE3ty1x4H5tZ9AH2JVSd3gN4aaRyyiKpcGaQ0OFLe0qKi55bxTw&#10;cDxPVi7R9qvT3/uhpTHf9UrNXsbtGoSn0f+LH+5PHebHb3B/Jlw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ISuwgAAANwAAAAPAAAAAAAAAAAAAAAAAJgCAABkcnMvZG93&#10;bnJldi54bWxQSwUGAAAAAAQABAD1AAAAhwMAAAAA&#10;" path="m,227076l,e" filled="f" strokeweight=".96pt">
                  <v:path arrowok="t" textboxrect="0,0,0,227076"/>
                </v:shape>
                <v:shape id="Shape 165" o:spid="_x0000_s1128" style="position:absolute;left:14526;top:618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TacIA&#10;AADcAAAADwAAAGRycy9kb3ducmV2LnhtbERP32vCMBB+F/Y/hBvsTVM3J1qNIhsbExTUCr4ezdkW&#10;m0tJslr/+0UY+HYf38+bLztTi5acrywrGA4SEMS51RUXCo7ZV38CwgdkjbVlUnAjD8vFU2+OqbZX&#10;3lN7CIWIIexTVFCG0KRS+rwkg35gG+LIna0zGCJ0hdQOrzHc1PI1ScbSYMWxocSGPkrKL4dfo+Bz&#10;t55m29Ebhc3oNm2/a3aZOyn18tytZiACdeEh/nf/6Dh//A73Z+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1Np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166" o:spid="_x0000_s1129" style="position:absolute;left:22348;top:618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/QsAA&#10;AADcAAAADwAAAGRycy9kb3ducmV2LnhtbERPzYrCMBC+L/gOYQRv21TBrnSNIoLgQQWrDzDbzLZd&#10;m0lp0lrf3gjC3ubj+53lejC16Kl1lWUF0ygGQZxbXXGh4HrZfS5AOI+ssbZMCh7kYL0afSwx1fbO&#10;Z+ozX4gQwi5FBaX3TSqly0sy6CLbEAfu17YGfYBtIXWL9xBuajmL40QarDg0lNjQtqT8lnVGAffH&#10;n4eVM7Td/PT3dWhoyLadUpPxsPkG4Wnw/+K3e6/D/CSB1zPh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K/Q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167" o:spid="_x0000_s1130" style="position:absolute;left:29754;top:618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Rh8EA&#10;AADcAAAADwAAAGRycy9kb3ducmV2LnhtbERPTWvCQBC9F/wPywje6iYFbYmuIqLoqaXWi7chO2aD&#10;2dk0s2r8991Cobd5vM+ZL3vfqBt1Ugc2kI8zUMRlsDVXBo5f2+c3UBKRLTaBycCDBJaLwdMcCxvu&#10;/Em3Q6xUCmEp0ICLsS20ltKRRxmHljhx59B5jAl2lbYd3lO4b/RLlk21x5pTg8OW1o7Ky+HqDUzk&#10;HE55Jf1j9503mw19iHvXxoyG/WoGKlIf/8V/7r1N86ev8PtMukA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kkYf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68" o:spid="_x0000_s1131" style="position:absolute;left:37575;top:618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98UA&#10;AADcAAAADwAAAGRycy9kb3ducmV2LnhtbESPQWvCQBCF74X+h2UKvemmrUiNrlJaWiwoVCN4HbJj&#10;EszOht1tjP/eORR6m+G9ee+bxWpwreopxMazgadxBoq49LbhysCh+By9gooJ2WLrmQxcKcJqeX+3&#10;wNz6C++o36dKSQjHHA3UKXW51rGsyWEc+45YtJMPDpOsodI24EXCXaufs2yqHTYsDTV29F5Ted7/&#10;OgMfP9+zYjt5obSZXGf9V8uhCEdjHh+GtzmoREP6N/9dr63gT4VWnpEJ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vz3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169" o:spid="_x0000_s1132" style="position:absolute;left:57711;top:6186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gbsEA&#10;AADcAAAADwAAAGRycy9kb3ducmV2LnhtbERPTWvCQBC9F/wPywje6iYFpY2uIqLoqaXWi7chO2aD&#10;2dk0s2r8991Cobd5vM+ZL3vfqBt1Ugc2kI8zUMRlsDVXBo5f2+dXUBKRLTaBycCDBJaLwdMcCxvu&#10;/Em3Q6xUCmEp0ICLsS20ltKRRxmHljhx59B5jAl2lbYd3lO4b/RLlk21x5pTg8OW1o7Ky+HqDUzk&#10;HE55Jf1j9503mw19iHvXxoyG/WoGKlIf/8V/7r1N86dv8PtMukA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3oG7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70" o:spid="_x0000_s1133" style="position:absolute;left:7119;top:642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UcMMA&#10;AADcAAAADwAAAGRycy9kb3ducmV2LnhtbESPQWvCQBCF7wX/wzJCb81GoVWiq4ggeGgLjf6AMTsm&#10;0exsyG5i/PedQ6G3Gd6b975Zb0fXqIG6UHs2MEtSUMSFtzWXBs6nw9sSVIjIFhvPZOBJAbabycsa&#10;M+sf/ENDHkslIRwyNFDF2GZah6IihyHxLbFoV985jLJ2pbYdPiTcNXqeph/aYc3SUGFL+4qKe947&#10;Azx8XZ5ez9H379+3xWdLY77vjXmdjrsVqEhj/Df/XR+t4C8EX5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4UcMMAAADcAAAADwAAAAAAAAAAAAAAAACYAgAAZHJzL2Rv&#10;d25yZXYueG1sUEsFBgAAAAAEAAQA9QAAAIgDAAAAAA==&#10;" path="m,227076l,e" filled="f" strokeweight=".96pt">
                  <v:path arrowok="t" textboxrect="0,0,0,227076"/>
                </v:shape>
                <v:shape id="Shape 171" o:spid="_x0000_s1134" style="position:absolute;left:14526;top:642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Dt8MA&#10;AADcAAAADwAAAGRycy9kb3ducmV2LnhtbERP32vCMBB+F/Y/hBvszaZu4rQaZWwoDhxsVvD1aG5t&#10;WXMpSaz1v18Ewbf7+H7eYtWbRnTkfG1ZwShJQRAXVtdcKjjk6+EUhA/IGhvLpOBCHlbLh8ECM23P&#10;/EPdPpQihrDPUEEVQptJ6YuKDPrEtsSR+7XOYIjQlVI7PMdw08jnNJ1IgzXHhgpbeq+o+NufjIKP&#10;789Z/jV+obAbX2bdpmGXu6NST4/92xxEoD7cxTf3Vsf5ryO4Ph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HDt8MAAADcAAAADwAAAAAAAAAAAAAAAACYAgAAZHJzL2Rv&#10;d25yZXYueG1sUEsFBgAAAAAEAAQA9QAAAIgDAAAAAA==&#10;" path="m,227076l,e" filled="f" strokeweight=".33864mm">
                  <v:path arrowok="t" textboxrect="0,0,0,227076"/>
                </v:shape>
                <v:shape id="Shape 172" o:spid="_x0000_s1135" style="position:absolute;left:22348;top:642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vnMEA&#10;AADcAAAADwAAAGRycy9kb3ducmV2LnhtbERPS2rDMBDdB3IHMYXuYrmGJsGNEkogkEUaqJMDTK2p&#10;7dYaGUn+3b4qFLqbx/vO7jCZVgzkfGNZwVOSgiAurW64UnC/nVZbED4ga2wtk4KZPBz2y8UOc21H&#10;fqehCJWIIexzVFCH0OVS+rImgz6xHXHkPq0zGCJ0ldQOxxhuWpml6VoabDg21NjRsabyu+iNAh7e&#10;PmYrM7T98/Vrc+loKo69Uo8P0+sLiEBT+Bf/uc86zt9k8PtMvE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gL5zBAAAA3AAAAA8AAAAAAAAAAAAAAAAAmAIAAGRycy9kb3du&#10;cmV2LnhtbFBLBQYAAAAABAAEAPUAAACGAwAAAAA=&#10;" path="m,227076l,e" filled="f" strokeweight=".96pt">
                  <v:path arrowok="t" textboxrect="0,0,0,227076"/>
                </v:shape>
                <v:shape id="Shape 173" o:spid="_x0000_s1136" style="position:absolute;left:29754;top:642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BWcEA&#10;AADcAAAADwAAAGRycy9kb3ducmV2LnhtbERPTWvCQBC9F/oflin0pptYqpK6ioiipxZtL96G7JgN&#10;zc7GzKrx33cLhd7m8T5ntuh9o67USR3YQD7MQBGXwdZcGfj63AymoCQiW2wCk4E7CSzmjw8zLGy4&#10;8Z6uh1ipFMJSoAEXY1toLaUjjzIMLXHiTqHzGBPsKm07vKVw3+hRlo21x5pTg8OWVo7K78PFG3iV&#10;UzjmlfT37Tlv1mv6EPeujXl+6pdvoCL18V/8597ZNH/yAr/PpAv0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GAVn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74" o:spid="_x0000_s1137" style="position:absolute;left:37575;top:642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ZgL8MA&#10;AADcAAAADwAAAGRycy9kb3ducmV2LnhtbERP32vCMBB+F/Y/hBvsTdNtxWlnlLGhOFCYVvD1aG5t&#10;WXMpSaz1v18Ewbf7+H7ebNGbRnTkfG1ZwfMoAUFcWF1zqeCQL4cTED4ga2wsk4ILeVjMHwYzzLQ9&#10;8466fShFDGGfoYIqhDaT0hcVGfQj2xJH7tc6gyFCV0rt8BzDTSNfkmQsDdYcGyps6bOi4m9/Mgq+&#10;fr6n+TZ9pbBJL9Nu1bDL3VGpp8f+4x1EoD7cxTf3Wsf5byl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ZgL8MAAADcAAAADwAAAAAAAAAAAAAAAACYAgAAZHJzL2Rv&#10;d25yZXYueG1sUEsFBgAAAAAEAAQA9QAAAIgDAAAAAA==&#10;" path="m,227076l,e" filled="f" strokeweight=".33864mm">
                  <v:path arrowok="t" textboxrect="0,0,0,227076"/>
                </v:shape>
                <v:shape id="Shape 175" o:spid="_x0000_s1138" style="position:absolute;left:57711;top:6426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8tsEA&#10;AADcAAAADwAAAGRycy9kb3ducmV2LnhtbERPTWvCQBC9F/wPywje6iYF2xJdRUSxp0qtF29DdswG&#10;s7NpZtX477tCobd5vM+ZLXrfqCt1Ugc2kI8zUMRlsDVXBg7fm+d3UBKRLTaBycCdBBbzwdMMCxtu&#10;/EXXfaxUCmEp0ICLsS20ltKRRxmHljhxp9B5jAl2lbYd3lK4b/RLlr1qjzWnBoctrRyV5/3FG5jI&#10;KRzzSvr79idv1mvaifvUxoyG/XIKKlIf/8V/7g+b5r9N4PFMukDP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jPLb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76" o:spid="_x0000_s1139" style="position:absolute;left:7119;top:6665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TPsIA&#10;AADcAAAADwAAAGRycy9kb3ducmV2LnhtbERPzWoCMRC+F/oOYQpepGbtwZWtUaRQaEGkXX2AYTNu&#10;FjeTJUk1+vRGEHqbj+93Fqtke3EiHzrHCqaTAgRx43THrYL97vN1DiJEZI29Y1JwoQCr5fPTAivt&#10;zvxLpzq2IodwqFCBiXGopAyNIYth4gbizB2ctxgz9K3UHs853PbyrShm0mLHucHgQB+GmmP9ZxWU&#10;23KzHX9Pk2829lj/XM2Yd0mp0Utav4OIlOK/+OH+0nl+OYP7M/kC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pM+wgAAANwAAAAPAAAAAAAAAAAAAAAAAJgCAABkcnMvZG93&#10;bnJldi54bWxQSwUGAAAAAAQABAD1AAAAhwMAAAAA&#10;" path="m,227380l,e" filled="f" strokeweight=".96pt">
                  <v:path arrowok="t" textboxrect="0,0,0,227380"/>
                </v:shape>
                <v:shape id="Shape 177" o:spid="_x0000_s1140" style="position:absolute;left:14526;top:6665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kgsQA&#10;AADcAAAADwAAAGRycy9kb3ducmV2LnhtbERPTYvCMBC9C/sfwix401QRla5RlhVBEA/qevA228y2&#10;dZtJSWKt/nojCHubx/uc2aI1lWjI+dKygkE/AUGcWV1yruD7sOpNQfiArLGyTApu5GExf+vMMNX2&#10;yjtq9iEXMYR9igqKEOpUSp8VZND3bU0cuV/rDIYIXS61w2sMN5UcJslYGiw5NhRY01dB2d/+YhQ0&#10;2XF6Pww2Qz/ajs7LevuzPJ+cUt339vMDRKA2/Itf7rWO8ycTeD4TL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jZILEAAAA3AAAAA8AAAAAAAAAAAAAAAAAmAIAAGRycy9k&#10;b3ducmV2LnhtbFBLBQYAAAAABAAEAPUAAACJAwAAAAA=&#10;" path="m,227380l,e" filled="f" strokeweight=".33864mm">
                  <v:path arrowok="t" textboxrect="0,0,0,227380"/>
                </v:shape>
                <v:shape id="Shape 178" o:spid="_x0000_s1141" style="position:absolute;left:22348;top:6665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i18UA&#10;AADcAAAADwAAAGRycy9kb3ducmV2LnhtbESPQUsDMRCF74L/IYzgpbTZenBl27RIoaBQim79AcNm&#10;3CzdTJYkttFf7xwEbzO8N+99s94WP6oLxTQENrBcVKCIu2AH7g18nPbzJ1ApI1scA5OBb0qw3dze&#10;rLGx4crvdGlzrySEU4MGXM5To3XqHHlMizARi/YZoscsa+y1jXiVcD/qh6p61B4HlgaHE+0cdef2&#10;yxuoj/XhOHtdltgd/Ll9+3EzPhVj7u/K8wpUppL/zX/XL1bwa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aLXxQAAANwAAAAPAAAAAAAAAAAAAAAAAJgCAABkcnMv&#10;ZG93bnJldi54bWxQSwUGAAAAAAQABAD1AAAAigMAAAAA&#10;" path="m,227380l,e" filled="f" strokeweight=".96pt">
                  <v:path arrowok="t" textboxrect="0,0,0,227380"/>
                </v:shape>
                <v:shape id="Shape 179" o:spid="_x0000_s1142" style="position:absolute;left:29754;top:6665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tWsAA&#10;AADcAAAADwAAAGRycy9kb3ducmV2LnhtbERPzYrCMBC+L/gOYQQviyYWdtVqFBGEXrf6AGMztqXN&#10;pDaxdt9+s7Cwt/n4fmd3GG0rBup97VjDcqFAEBfO1FxquF7O8zUIH5ANto5Jwzd5OOwnbztMjXvx&#10;Fw15KEUMYZ+ihiqELpXSFxVZ9AvXEUfu7nqLIcK+lKbHVwy3rUyU+pQWa44NFXZ0qqho8qfVoD6a&#10;d6lOlCTl5fbIeeOaIcu0nk3H4xZEoDH8i//cmYnzVxv4fSZeIP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ctWsAAAADcAAAADwAAAAAAAAAAAAAAAACYAgAAZHJzL2Rvd25y&#10;ZXYueG1sUEsFBgAAAAAEAAQA9QAAAIUDAAAAAA==&#10;" path="m,227380l,e" filled="f" strokeweight=".33861mm">
                  <v:path arrowok="t" textboxrect="0,0,0,227380"/>
                </v:shape>
                <v:shape id="Shape 180" o:spid="_x0000_s1143" style="position:absolute;left:37575;top:6665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M0ccA&#10;AADcAAAADwAAAGRycy9kb3ducmV2LnhtbESPT2vDMAzF74N+B6PCbqvTUkbI6paxMhiMHvrv0JsW&#10;q0naWA62l2b99NNhsJvEe3rvp8VqcK3qKcTGs4HpJANFXHrbcGXgsH9/ykHFhGyx9UwGfijCajl6&#10;WGBh/Y231O9SpSSEY4EG6pS6QutY1uQwTnxHLNrZB4dJ1lBpG/Am4a7Vsyx71g4bloYaO3qrqbzu&#10;vp2Bvjzm9/30cxbnm/ll3W2+1pdTMOZxPLy+gEo0pH/z3/WHFfxc8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jNHHAAAA3AAAAA8AAAAAAAAAAAAAAAAAmAIAAGRy&#10;cy9kb3ducmV2LnhtbFBLBQYAAAAABAAEAPUAAACMAwAAAAA=&#10;" path="m,227380l,e" filled="f" strokeweight=".33864mm">
                  <v:path arrowok="t" textboxrect="0,0,0,227380"/>
                </v:shape>
                <v:shape id="Shape 181" o:spid="_x0000_s1144" style="position:absolute;left:57711;top:6665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Re78A&#10;AADcAAAADwAAAGRycy9kb3ducmV2LnhtbERPzYrCMBC+C75DmAUvoomFFe0aRQSh160+wNjMtqXN&#10;pNvEWt9+Iwh7m4/vd3aH0bZioN7XjjWslgoEceFMzaWG6+W82IDwAdlg65g0PMnDYT+d7DA17sHf&#10;NOShFDGEfYoaqhC6VEpfVGTRL11HHLkf11sMEfalND0+YrhtZaLUWlqsOTZU2NGpoqLJ71aD+mzm&#10;Up0oScrL7TfnrWuGLNN69jEev0AEGsO/+O3OTJy/WcHrmXiB3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FFF7vwAAANwAAAAPAAAAAAAAAAAAAAAAAJgCAABkcnMvZG93bnJl&#10;di54bWxQSwUGAAAAAAQABAD1AAAAhAMAAAAA&#10;" path="m,227380l,e" filled="f" strokeweight=".33861mm">
                  <v:path arrowok="t" textboxrect="0,0,0,227380"/>
                </v:shape>
                <v:shape id="Shape 182" o:spid="_x0000_s1145" style="position:absolute;left:7119;top:6905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fu8IA&#10;AADcAAAADwAAAGRycy9kb3ducmV2LnhtbERPS2rDMBDdF3IHMYHuarmGpsa1Ekqg0EUbiJMDTKyp&#10;7dYaGUl2nNtHgUB383jfKTez6cVEzneWFTwnKQji2uqOGwXHw8dTDsIHZI29ZVJwIQ+b9eKhxELb&#10;M+9pqkIjYgj7AhW0IQyFlL5uyaBP7EAcuR/rDIYIXSO1w3MMN73M0nQlDXYcG1ocaNtS/VeNRgFP&#10;36eLlRna8WX3+/o10FxtR6Uel/P7G4hAc/gX392fOs7PM7g9Ey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V+7wgAAANwAAAAPAAAAAAAAAAAAAAAAAJgCAABkcnMvZG93&#10;bnJldi54bWxQSwUGAAAAAAQABAD1AAAAhwMAAAAA&#10;" path="m,227076l,e" filled="f" strokeweight=".96pt">
                  <v:path arrowok="t" textboxrect="0,0,0,227076"/>
                </v:shape>
                <v:shape id="Shape 183" o:spid="_x0000_s1146" style="position:absolute;left:14526;top:6905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IfMIA&#10;AADcAAAADwAAAGRycy9kb3ducmV2LnhtbERP32vCMBB+H+x/CDfwTdOpDK1GEUXZYIJawdejOduy&#10;5lKSWOt/vwyEvd3H9/Pmy87UoiXnK8sK3gcJCOLc6ooLBeds25+A8AFZY22ZFDzIw3Lx+jLHVNs7&#10;H6k9hULEEPYpKihDaFIpfV6SQT+wDXHkrtYZDBG6QmqH9xhuajlMkg9psOLYUGJD65Lyn9PNKNgc&#10;vqbZfjyi8D1+TNtdzS5zF6V6b91qBiJQF/7FT/enjvMnI/h7Jl4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oh8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184" o:spid="_x0000_s1147" style="position:absolute;left:22348;top:6905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iVMEA&#10;AADcAAAADwAAAGRycy9kb3ducmV2LnhtbERP22rCQBB9L/gPywh9qxtDbSW6igQEH7TQtB8wzY5J&#10;2uxsyG5uf+8WBN/mcK6z3Y+mFj21rrKsYLmIQBDnVldcKPj+Or6sQTiPrLG2TAomcrDfzZ62mGg7&#10;8Cf1mS9ECGGXoILS+yaR0uUlGXQL2xAH7mpbgz7AtpC6xSGEm1rGUfQmDVYcGkpsKC0p/8s6o4D7&#10;y89kZYy2W338vp8bGrO0U+p5Ph42IDyN/iG+u086zF+/wv8z4QK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QYlTBAAAA3AAAAA8AAAAAAAAAAAAAAAAAmAIAAGRycy9kb3du&#10;cmV2LnhtbFBLBQYAAAAABAAEAPUAAACGAwAAAAA=&#10;" path="m,227076l,e" filled="f" strokeweight=".96pt">
                  <v:path arrowok="t" textboxrect="0,0,0,227076"/>
                </v:shape>
                <v:shape id="Shape 185" o:spid="_x0000_s1148" style="position:absolute;left:29754;top:6905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kcAA&#10;AADcAAAADwAAAGRycy9kb3ducmV2LnhtbERPTWvCQBC9F/wPywje6iYFi0RXEbHoqUXbi7chO2aD&#10;2dmYWTX++26h4G0e73Pmy9436kad1IEN5OMMFHEZbM2VgZ/vj9cpKInIFpvAZOBBAsvF4GWOhQ13&#10;3tPtECuVQlgKNOBibAutpXTkUcahJU7cKXQeY4JdpW2H9xTuG/2WZe/aY82pwWFLa0fl+XD1BiZy&#10;Cse8kv6xveTNZkNf4j61MaNhv5qBitTHp/jfvbNp/nQCf8+kC/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ZMkc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186" o:spid="_x0000_s1149" style="position:absolute;left:37575;top:6905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0r5MIA&#10;AADcAAAADwAAAGRycy9kb3ducmV2LnhtbERP32vCMBB+F/wfwgl709RNRDujiGPiQEHtYK9Hc2uL&#10;zaUkWa3//SIIvt3H9/MWq87UoiXnK8sKxqMEBHFudcWFgu/sczgD4QOyxtoyKbiRh9Wy31tgqu2V&#10;T9SeQyFiCPsUFZQhNKmUPi/JoB/Zhjhyv9YZDBG6QmqH1xhuavmaJFNpsOLYUGJDm5Lyy/nPKPg4&#10;fs2zw+SNwn5ym7fbml3mfpR6GXTrdxCBuvAUP9w7HefPpnB/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Svk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187" o:spid="_x0000_s1150" style="position:absolute;left:57711;top:6905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3fcEA&#10;AADcAAAADwAAAGRycy9kb3ducmV2LnhtbERPTWvCQBC9F/wPywi91U0KbSW6iohFT5XaXrwN2TEb&#10;zM7GzKrx37tCobd5vM+ZznvfqAt1Ugc2kI8yUMRlsDVXBn5/Pl/GoCQiW2wCk4EbCcxng6cpFjZc&#10;+Zsuu1ipFMJSoAEXY1toLaUjjzIKLXHiDqHzGBPsKm07vKZw3+jXLHvXHmtODQ5bWjoqj7uzN/Am&#10;h7DPK+lv61PerFa0FfeljXke9osJqEh9/Bf/uTc2zR9/wOOZdIG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od33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188" o:spid="_x0000_s1151" style="position:absolute;left:7119;top:71443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XY8UA&#10;AADcAAAADwAAAGRycy9kb3ducmV2LnhtbESPQUvDQBCF74L/YRnBm90oKCV2W9rSgh5UGnvpbchO&#10;syHZ2SW7beK/dw6Ctxnem/e+Wawm36srDakNbOBxVoAiroNtuTFw/N4/zEGljGyxD0wGfijBanl7&#10;s8DShpEPdK1yoySEU4kGXM6x1DrVjjymWYjEop3D4DHLOjTaDjhKuO/1U1G8aI8tS4PDSFtHdVdd&#10;vIFN++m6r/GDn09Nt8vxfZfi9mjM/d20fgWVacr/5r/rNyv4c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tdjxQAAANwAAAAPAAAAAAAAAAAAAAAAAJgCAABkcnMv&#10;ZG93bnJldi54bWxQSwUGAAAAAAQABAD1AAAAigMAAAAA&#10;" path="m,227075l,e" filled="f" strokeweight=".96pt">
                  <v:path arrowok="t" textboxrect="0,0,0,227075"/>
                </v:shape>
                <v:shape id="Shape 189" o:spid="_x0000_s1152" style="position:absolute;left:14526;top:71443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ADtsIA&#10;AADcAAAADwAAAGRycy9kb3ducmV2LnhtbERPS2vCQBC+C/0PyxR6040ioqmrqCAptBdte59mp0ma&#10;7GzY3Tz6792C0Nt8fM/Z7kfTiJ6crywrmM8SEMS51RUXCj7ez9M1CB+QNTaWScEvedjvHiZbTLUd&#10;+EL9NRQihrBPUUEZQptK6fOSDPqZbYkj922dwRChK6R2OMRw08hFkqykwYpjQ4ktnUrK62tnFNSn&#10;t9rIz37TfPWYLV9/ukweO6WeHsfDM4hAY/gX390vOs5fb+DvmXiB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AO2wgAAANwAAAAPAAAAAAAAAAAAAAAAAJgCAABkcnMvZG93&#10;bnJldi54bWxQSwUGAAAAAAQABAD1AAAAhwMAAAAA&#10;" path="m,227075l,e" filled="f" strokeweight=".33864mm">
                  <v:path arrowok="t" textboxrect="0,0,0,227075"/>
                </v:shape>
                <v:shape id="Shape 190" o:spid="_x0000_s1153" style="position:absolute;left:22348;top:71443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NuMYA&#10;AADcAAAADwAAAGRycy9kb3ducmV2LnhtbESPQU/DMAyF70j8h8hI3FgKEgi6ZRNMmwSHMbHtspvV&#10;eE3VxomabC3/fj4gcbP1nt/7PFuMvlMX6lMT2MDjpABFXAXbcG3gsF8/vIJKGdliF5gM/FKCxfz2&#10;ZoalDQP/0GWXayUhnEo04HKOpdapcuQxTUIkFu0Ueo9Z1r7WtsdBwn2nn4riRXtsWBocRlo6qtrd&#10;2Rv4aL5dux02/Hys21WOX6sUlwdj7u/G9ymoTGP+N/9df1rBfxN8eUYm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VNuMYAAADcAAAADwAAAAAAAAAAAAAAAACYAgAAZHJz&#10;L2Rvd25yZXYueG1sUEsFBgAAAAAEAAQA9QAAAIsDAAAAAA==&#10;" path="m,227075l,e" filled="f" strokeweight=".96pt">
                  <v:path arrowok="t" textboxrect="0,0,0,227075"/>
                </v:shape>
                <v:shape id="Shape 191" o:spid="_x0000_s1154" style="position:absolute;left:29754;top:71443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h5MQA&#10;AADcAAAADwAAAGRycy9kb3ducmV2LnhtbERPS2vCQBC+C/0PyxR6040eRKNr0NKARHqobdHjmJ08&#10;MDsbstsY/71bKPQ2H99z1slgGtFT52rLCqaTCARxbnXNpYKvz3S8AOE8ssbGMim4k4Nk8zRaY6zt&#10;jT+oP/pShBB2MSqovG9jKV1ekUE3sS1x4ArbGfQBdqXUHd5CuGnkLIrm0mDNoaHCll4ryq/HH6Ng&#10;2Rdvp/SQbbNSf2fpZa/b3fldqZfnYbsC4Wnw/+I/916H+csp/D4TL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oeT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192" o:spid="_x0000_s1155" style="position:absolute;left:37575;top:71443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0HGsEA&#10;AADcAAAADwAAAGRycy9kb3ducmV2LnhtbERPTYvCMBC9L/gfwgje1lSRZa1GUUEU1su6eh+bsa1t&#10;JqVJa/33RhD2No/3OfNlZ0rRUu1yywpGwwgEcWJ1zqmC09/28xuE88gaS8uk4EEOlovexxxjbe/8&#10;S+3RpyKEsItRQeZ9FUvpkowMuqGtiAN3tbVBH2CdSl3jPYSbUo6j6EsazDk0ZFjRJqOkODZGQbE5&#10;FEae22l5aXE3+bk1O7lulBr0u9UMhKfO/4vf7r0O86djeD0TL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BxrBAAAA3AAAAA8AAAAAAAAAAAAAAAAAmAIAAGRycy9kb3du&#10;cmV2LnhtbFBLBQYAAAAABAAEAPUAAACGAwAAAAA=&#10;" path="m,227075l,e" filled="f" strokeweight=".33864mm">
                  <v:path arrowok="t" textboxrect="0,0,0,227075"/>
                </v:shape>
                <v:shape id="Shape 193" o:spid="_x0000_s1156" style="position:absolute;left:57711;top:71443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aCMQA&#10;AADcAAAADwAAAGRycy9kb3ducmV2LnhtbERPS2vCQBC+F/wPywje6qYVpKauEouBkNJDfWCP0+yY&#10;BLOzIbvG+O+7hUJv8/E9Z7keTCN66lxtWcHTNAJBXFhdc6ngsE8fX0A4j6yxsUwK7uRgvRo9LDHW&#10;9saf1O98KUIIuxgVVN63sZSuqMigm9qWOHBn2xn0AXal1B3eQrhp5HMUzaXBmkNDhS29VVRcdlej&#10;YNGft6f0PU/yUh/z9DvT7ebrQ6nJeEheQXga/L/4z53pMH8xg9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gj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194" o:spid="_x0000_s1157" style="position:absolute;left:7119;top:73835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Lu8MA&#10;AADcAAAADwAAAGRycy9kb3ducmV2LnhtbERPTWsCMRC9C/6HMEJvNau0pd0aRcVCPdRS9eJt2Ew3&#10;y24mYZO66783QsHbPN7nzBa9bcSZ2lA5VjAZZyCIC6crLhUcDx+PryBCRNbYOCYFFwqwmA8HM8y1&#10;6/iHzvtYihTCIUcFJkafSxkKQxbD2HnixP261mJMsC2lbrFL4baR0yx7kRYrTg0GPa0NFfX+zypY&#10;VTtTf3df/Hwq6030203w66NSD6N++Q4iUh/v4n/3p07z357g9ky6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5Lu8MAAADcAAAADwAAAAAAAAAAAAAAAACYAgAAZHJzL2Rv&#10;d25yZXYueG1sUEsFBgAAAAAEAAQA9QAAAIgDAAAAAA==&#10;" path="m,227075l,e" filled="f" strokeweight=".96pt">
                  <v:path arrowok="t" textboxrect="0,0,0,227075"/>
                </v:shape>
                <v:shape id="Shape 195" o:spid="_x0000_s1158" style="position:absolute;left:14526;top:73835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fbsIA&#10;AADcAAAADwAAAGRycy9kb3ducmV2LnhtbERPTWvCQBC9C/6HZYTedFOpoqmrqCAK9WLa3qfZaZIm&#10;Oxuymxj/vVsQvM3jfc5q05tKdNS4wrKC10kEgji1uuBMwdfnYbwA4TyyxsoyKbiRg816OFhhrO2V&#10;L9QlPhMhhF2MCnLv61hKl+Zk0E1sTRy4X9sY9AE2mdQNXkO4qeQ0iubSYMGhIcea9jmlZdIaBeX+&#10;XBr53S2rnw6Pbx9/7VHuWqVeRv32HYSn3j/FD/dJh/nLGfw/Ey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J9uwgAAANwAAAAPAAAAAAAAAAAAAAAAAJgCAABkcnMvZG93&#10;bnJldi54bWxQSwUGAAAAAAQABAD1AAAAhwMAAAAA&#10;" path="m,227075l,e" filled="f" strokeweight=".33864mm">
                  <v:path arrowok="t" textboxrect="0,0,0,227075"/>
                </v:shape>
                <v:shape id="Shape 196" o:spid="_x0000_s1159" style="position:absolute;left:22348;top:73835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wV8MA&#10;AADcAAAADwAAAGRycy9kb3ducmV2LnhtbERPTWsCMRC9F/wPYYTearaFSl2N0oqFelBx66W3YTNu&#10;lt1MwiZ1t//eCEJv83ifs1gNthUX6kLtWMHzJANBXDpdc6Xg9P359AYiRGSNrWNS8EcBVsvRwwJz&#10;7Xo+0qWIlUghHHJUYGL0uZShNGQxTJwnTtzZdRZjgl0ldYd9CretfMmyqbRYc2ow6GltqGyKX6vg&#10;o96b5tDv+PWnajbRbzfBr09KPY6H9zmISEP8F9/dXzrNn03h9ky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BwV8MAAADcAAAADwAAAAAAAAAAAAAAAACYAgAAZHJzL2Rv&#10;d25yZXYueG1sUEsFBgAAAAAEAAQA9QAAAIgDAAAAAA==&#10;" path="m,227075l,e" filled="f" strokeweight=".96pt">
                  <v:path arrowok="t" textboxrect="0,0,0,227075"/>
                </v:shape>
                <v:shape id="Shape 197" o:spid="_x0000_s1160" style="position:absolute;left:29754;top:73835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cC8QA&#10;AADcAAAADwAAAGRycy9kb3ducmV2LnhtbERPS2vCQBC+F/wPywje6qY9aE1dJRYDIaWH+sAep9kx&#10;CWZnQ3aN8d93C4Xe5uN7znI9mEb01LnasoKnaQSCuLC65lLBYZ8+voBwHlljY5kU3MnBejV6WGKs&#10;7Y0/qd/5UoQQdjEqqLxvYyldUZFBN7UtceDOtjPoA+xKqTu8hXDTyOcomkmDNYeGClt6q6i47K5G&#10;waI/b0/pe57kpT7m6Xem283Xh1KT8ZC8gvA0+H/xnzvTYf5iDr/PhA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nAv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198" o:spid="_x0000_s1161" style="position:absolute;left:37575;top:73835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w8MUA&#10;AADcAAAADwAAAGRycy9kb3ducmV2LnhtbESPT2vCQBDF7wW/wzKCt7qxSKnRVVQoFtpL/XMfs2MS&#10;k50N2U1Mv33nUOhthvfmvd+sNoOrVU9tKD0bmE0TUMSZtyXnBs6n9+c3UCEiW6w9k4EfCrBZj55W&#10;mFr/4G/qjzFXEsIhRQNFjE2qdcgKchimviEW7eZbh1HWNte2xYeEu1q/JMmrdliyNBTY0L6grDp2&#10;zkC1/6qcvvSL+trjYf557w561xkzGQ/bJahIQ/w3/11/WMFfCK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TDw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199" o:spid="_x0000_s1162" style="position:absolute;left:57711;top:73835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t4sQA&#10;AADcAAAADwAAAGRycy9kb3ducmV2LnhtbERPyWrDMBC9B/IPYgK9JXJ6KLUTOSSlhuDSQzba49Qa&#10;L9QaGUt13L+vCoHc5vHWWW9G04qBetdYVrBcRCCIC6sbrhScT9n8GYTzyBpby6Tglxxs0ulkjYm2&#10;Vz7QcPSVCCHsElRQe98lUrqiJoNuYTviwJW2N+gD7Cupe7yGcNPKxyh6kgYbDg01dvRSU/F9/DEK&#10;4qF8/cje8m1e6Uuefe11t/t8V+phNm5XIDyN/i6+ufc6zI9j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reL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200" o:spid="_x0000_s1163" style="position:absolute;left:7119;top:7622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GccEA&#10;AADcAAAADwAAAGRycy9kb3ducmV2LnhtbESP0YrCMBRE3wX/IVzBN00VdleqaRFB8GFdsPoB1+ba&#10;Vpub0qS1/v1mQdjHYWbOMJt0MLXoqXWVZQWLeQSCOLe64kLB5byfrUA4j6yxtkwKXuQgTcajDcba&#10;PvlEfeYLESDsYlRQet/EUrq8JINubhvi4N1sa9AH2RZSt/gMcFPLZRR9SoMVh4USG9qVlD+yzijg&#10;/nh9WblE23383L++GxqyXafUdDJs1yA8Df4//G4ftIJAhL8z4QjI5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dBnHBAAAA3AAAAA8AAAAAAAAAAAAAAAAAmAIAAGRycy9kb3du&#10;cmV2LnhtbFBLBQYAAAAABAAEAPUAAACGAwAAAAA=&#10;" path="m,227076l,e" filled="f" strokeweight=".96pt">
                  <v:path arrowok="t" textboxrect="0,0,0,227076"/>
                </v:shape>
                <v:shape id="Shape 201" o:spid="_x0000_s1164" style="position:absolute;left:14526;top:7622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RtsQA&#10;AADcAAAADwAAAGRycy9kb3ducmV2LnhtbESPQWvCQBSE7wX/w/KE3upGK0Wjq4iitFBBjeD1kX0m&#10;wezbsLvG+O+7hUKPw8x8w8yXnalFS85XlhUMBwkI4tzqigsF52z7NgHhA7LG2jIpeJKH5aL3MsdU&#10;2wcfqT2FQkQI+xQVlCE0qZQ+L8mgH9iGOHpX6wyGKF0htcNHhJtajpLkQxqsOC6U2NC6pPx2uhsF&#10;m8PXNNuP3yl8j5/Tdlezy9xFqdd+t5qBCNSF//Bf+1MrGCVD+D0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0bb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202" o:spid="_x0000_s1165" style="position:absolute;left:22348;top:7622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9ncIA&#10;AADcAAAADwAAAGRycy9kb3ducmV2LnhtbESP0YrCMBRE3xf8h3CFfdumFtaVahQRBB92BasfcG2u&#10;bbW5KU1a698bQdjHYWbOMIvVYGrRU+sqywomUQyCOLe64kLB6bj9moFwHlljbZkUPMjBajn6WGCq&#10;7Z0P1Ge+EAHCLkUFpfdNKqXLSzLoItsQB+9iW4M+yLaQusV7gJtaJnE8lQYrDgslNrQpKb9lnVHA&#10;/d/5YWWCtvveX39+GxqyTafU53hYz0F4Gvx/+N3eaQVJnMDr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z2dwgAAANwAAAAPAAAAAAAAAAAAAAAAAJgCAABkcnMvZG93&#10;bnJldi54bWxQSwUGAAAAAAQABAD1AAAAhwMAAAAA&#10;" path="m,227076l,e" filled="f" strokeweight=".96pt">
                  <v:path arrowok="t" textboxrect="0,0,0,227076"/>
                </v:shape>
                <v:shape id="Shape 203" o:spid="_x0000_s1166" style="position:absolute;left:29754;top:7622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TWMMA&#10;AADcAAAADwAAAGRycy9kb3ducmV2LnhtbESPQWvCQBSE7wX/w/IEb3UTpaVEVxGx2FOl1ou3R/aZ&#10;DWbfpnmrxn/fFQo9DjPzDTNf9r5RV+qkDmwgH2egiMtga64MHL7fn99ASUS22AQmA3cSWC4GT3Ms&#10;bLjxF133sVIJwlKgARdjW2gtpSOPMg4tcfJOofMYk+wqbTu8Jbhv9CTLXrXHmtOCw5bWjsrz/uIN&#10;vMgpHPNK+vv2J282G9qJ+9TGjIb9agYqUh//w3/tD2tgkk3hcS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UTW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04" o:spid="_x0000_s1167" style="position:absolute;left:37575;top:7622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yLsQA&#10;AADcAAAADwAAAGRycy9kb3ducmV2LnhtbESPQWvCQBSE74X+h+UVvOmmGqRGVykVpYKF1gheH9ln&#10;Epp9G3bXGP99VxB6HGbmG2ax6k0jOnK+tqzgdZSAIC6srrlUcMw3wzcQPiBrbCyTght5WC2fnxaY&#10;aXvlH+oOoRQRwj5DBVUIbSalLyoy6Ee2JY7e2TqDIUpXSu3wGuGmkeMkmUqDNceFClv6qKj4PVyM&#10;gvX3bpZ/pRMK+/Q267YNu9ydlBq89O9zEIH68B9+tD+1gnGSwv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ci7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205" o:spid="_x0000_s1168" style="position:absolute;left:57711;top:7622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ut8MA&#10;AADcAAAADwAAAGRycy9kb3ducmV2LnhtbESPQWvCQBSE7wX/w/IEb3UTwVKiq4hY9KTU9uLtkX1m&#10;g9m3MW+r8d+7hUKPw8x8w8yXvW/UjTqpAxvIxxko4jLYmisD318fr++gJCJbbAKTgQcJLBeDlzkW&#10;Ntz5k27HWKkEYSnQgIuxLbSW0pFHGYeWOHnn0HmMSXaVth3eE9w3epJlb9pjzWnBYUtrR+Xl+OMN&#10;TOUcTnkl/WN7zZvNhg7i9tqY0bBfzUBF6uN/+K+9swYm2RR+z6Qjo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Aut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06" o:spid="_x0000_s1169" style="position:absolute;left:7119;top:7862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7nsIA&#10;AADcAAAADwAAAGRycy9kb3ducmV2LnhtbESP0YrCMBRE3wX/IVzBN00t6Eo1igiCD7qw1Q+4Nte2&#10;2tyUJq31783Cwj4OM3OGWW97U4mOGldaVjCbRiCIM6tLzhVcL4fJEoTzyBory6TgTQ62m+FgjYm2&#10;L/6hLvW5CBB2CSoovK8TKV1WkEE3tTVx8O62MeiDbHKpG3wFuKlkHEULabDksFBgTfuCsmfaGgXc&#10;nW9vK2O07fz78XWqqU/3rVLjUb9bgfDU+//wX/uoFcTRAn7PhCMgN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DuewgAAANwAAAAPAAAAAAAAAAAAAAAAAJgCAABkcnMvZG93&#10;bnJldi54bWxQSwUGAAAAAAQABAD1AAAAhwMAAAAA&#10;" path="m,227076l,e" filled="f" strokeweight=".96pt">
                  <v:path arrowok="t" textboxrect="0,0,0,227076"/>
                </v:shape>
                <v:shape id="Shape 207" o:spid="_x0000_s1170" style="position:absolute;left:14526;top:7862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sWcUA&#10;AADcAAAADwAAAGRycy9kb3ducmV2LnhtbESP3WrCQBSE7wXfYTlC7+pGK/5EVyktLS0oqBG8PWSP&#10;SWj2bNjdxvj2XaHg5TAz3zCrTWdq0ZLzlWUFo2ECgji3uuJCwSn7eJ6D8AFZY22ZFNzIw2bd760w&#10;1fbKB2qPoRARwj5FBWUITSqlz0sy6Ie2IY7exTqDIUpXSO3wGuGmluMkmUqDFceFEht6Kyn/Of4a&#10;Be/770W2m7xQ2E5ui/azZpe5s1JPg+51CSJQFx7h//aXVjBOZ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+xZ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208" o:spid="_x0000_s1171" style="position:absolute;left:22348;top:7862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Kd78A&#10;AADcAAAADwAAAGRycy9kb3ducmV2LnhtbERPy4rCMBTdC/5DuII7TS34oBpFBMGFI1j9gGtzbavN&#10;TWnSWv9+shiY5eG8N7veVKKjxpWWFcymEQjizOqScwX323GyAuE8ssbKMin4koPddjjYYKLth6/U&#10;pT4XIYRdggoK7+tESpcVZNBNbU0cuKdtDPoAm1zqBj8h3FQyjqKFNFhyaCiwpkNB2TttjQLufh5f&#10;K2O07fzyWp5r6tNDq9R41O/XIDz1/l/85z5pBXEU1oYz4QjI7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6wp3vwAAANwAAAAPAAAAAAAAAAAAAAAAAJgCAABkcnMvZG93bnJl&#10;di54bWxQSwUGAAAAAAQABAD1AAAAhAMAAAAA&#10;" path="m,227076l,e" filled="f" strokeweight=".96pt">
                  <v:path arrowok="t" textboxrect="0,0,0,227076"/>
                </v:shape>
                <v:shape id="Shape 209" o:spid="_x0000_s1172" style="position:absolute;left:29754;top:7862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kssMA&#10;AADcAAAADwAAAGRycy9kb3ducmV2LnhtbESPQWvCQBSE7wX/w/IEb3UTwdJGVxGx2FOl1ou3R/aZ&#10;DWbfpnmrxn/fFQo9DjPzDTNf9r5RV+qkDmwgH2egiMtga64MHL7fn19BSUS22AQmA3cSWC4GT3Ms&#10;bLjxF133sVIJwlKgARdjW2gtpSOPMg4tcfJOofMYk+wqbTu8Jbhv9CTLXrTHmtOCw5bWjsrz/uIN&#10;TOUUjnkl/X37kzebDe3EfWpjRsN+NQMVqY//4b/2hzUwyd7gcS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0ks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10" o:spid="_x0000_s1173" style="position:absolute;left:37575;top:7862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8MEA&#10;AADcAAAADwAAAGRycy9kb3ducmV2LnhtbERPXWvCMBR9F/Yfwh34NlOdDFuNMpSJAwfTCr5emmtb&#10;1tyUJNb675cHwcfD+V6setOIjpyvLSsYjxIQxIXVNZcKTvnX2wyED8gaG8uk4E4eVsuXwQIzbW98&#10;oO4YShFD2GeooAqhzaT0RUUG/ci2xJG7WGcwROhKqR3eYrhp5CRJPqTBmmNDhS2tKyr+jlejYPP7&#10;neY/03cK++k97bYNu9ydlRq+9p9zEIH68BQ/3DutYDKO8+OZe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X4vD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211" o:spid="_x0000_s1174" style="position:absolute;left:57711;top:7862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+acMA&#10;AADcAAAADwAAAGRycy9kb3ducmV2LnhtbESPQWsCMRSE7wX/Q3hCbzUboVJWo4hY7Kml2ktvj81z&#10;s7h52e6Luv77Rij0OMzMN8xiNYRWXaiXJrIFMylAEVfRNVxb+Dq8Pr2AkoTssI1MFm4ksFqOHhZY&#10;unjlT7rsU60yhKVECz6lrtRaKk8BZRI74uwdYx8wZdnX2vV4zfDQ6mlRzHTAhvOCx442nqrT/hws&#10;PMsxfptahtvux7TbLX2If9fWPo6H9RxUoiH9h//ab87C1Bi4n8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K+a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12" o:spid="_x0000_s1175" style="position:absolute;left:7119;top:81013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rQMIA&#10;AADcAAAADwAAAGRycy9kb3ducmV2LnhtbESP0YrCMBRE3xf8h3AF37apBV3pGkUEwQcVrH7A3eZu&#10;27W5KU1a698bQdjHYWbOMMv1YGrRU+sqywqmUQyCOLe64kLB9bL7XIBwHlljbZkUPMjBejX6WGKq&#10;7Z3P1Ge+EAHCLkUFpfdNKqXLSzLoItsQB+/XtgZ9kG0hdYv3ADe1TOJ4Lg1WHBZKbGhbUn7LOqOA&#10;++PPw8oEbTc7/X0dGhqybafUZDxsvkF4Gvx/+N3eawXJNIHX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qtAwgAAANwAAAAPAAAAAAAAAAAAAAAAAJgCAABkcnMvZG93&#10;bnJldi54bWxQSwUGAAAAAAQABAD1AAAAhwMAAAAA&#10;" path="m,227076l,e" filled="f" strokeweight=".96pt">
                  <v:path arrowok="t" textboxrect="0,0,0,227076"/>
                </v:shape>
                <v:shape id="Shape 213" o:spid="_x0000_s1176" style="position:absolute;left:14526;top:81013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8h8UA&#10;AADcAAAADwAAAGRycy9kb3ducmV2LnhtbESP3WrCQBSE7wt9h+UUeqcbf5CauglFqVRQsKbQ20P2&#10;NAnNng27a4xv3xWEXg4z8w2zygfTip6cbywrmIwTEMSl1Q1XCr6K99ELCB+QNbaWScGVPOTZ48MK&#10;U20v/En9KVQiQtinqKAOoUul9GVNBv3YdsTR+7HOYIjSVVI7vES4aeU0SRbSYMNxocaO1jWVv6ez&#10;UbA57pbFYT6jsJ9fl/22ZVe4b6Wen4a3VxCBhvAfvrc/tILpZAa3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XyH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214" o:spid="_x0000_s1177" style="position:absolute;left:22348;top:81013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+Wr8QA&#10;AADcAAAADwAAAGRycy9kb3ducmV2LnhtbESPzWrDMBCE74W8g9hCbrUck/7gWAkhUOghDdTtA2ys&#10;je3UWhlL/nv7KFDocZiZb5hsN5lGDNS52rKCVRSDIC6srrlU8PP9/vQGwnlkjY1lUjCTg9128ZBh&#10;qu3IXzTkvhQBwi5FBZX3bSqlKyoy6CLbEgfvYjuDPsiulLrDMcBNI5M4fpEGaw4LFbZ0qKj4zXuj&#10;gIfP82xlgrZ/Pl1fjy1N+aFXavk47TcgPE3+P/zX/tAKktUa7mfC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/lq/EAAAA3AAAAA8AAAAAAAAAAAAAAAAAmAIAAGRycy9k&#10;b3ducmV2LnhtbFBLBQYAAAAABAAEAPUAAACJAwAAAAA=&#10;" path="m,227076l,e" filled="f" strokeweight=".96pt">
                  <v:path arrowok="t" textboxrect="0,0,0,227076"/>
                </v:shape>
                <v:shape id="Shape 215" o:spid="_x0000_s1178" style="position:absolute;left:29754;top:81013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4asMA&#10;AADcAAAADwAAAGRycy9kb3ducmV2LnhtbESPQWvCQBSE7wX/w/IEb3UTwVKiq4hY9KTU9uLtkX1m&#10;g9m3MW+r8d+7hUKPw8x8w8yXvW/UjTqpAxvIxxko4jLYmisD318fr++gJCJbbAKTgQcJLBeDlzkW&#10;Ntz5k27HWKkEYSnQgIuxLbSW0pFHGYeWOHnn0HmMSXaVth3eE9w3epJlb9pjzWnBYUtrR+Xl+OMN&#10;TOUcTnkl/WN7zZvNhg7i9tqY0bBfzUBF6uN/+K+9swYm+RR+z6Qjo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m4a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16" o:spid="_x0000_s1179" style="position:absolute;left:37575;top:81013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fH8UA&#10;AADcAAAADwAAAGRycy9kb3ducmV2LnhtbESPQWvCQBSE70L/w/IK3nSjFampm1CUikILrSn0+si+&#10;JqHZt2F3jfHfuwXB4zAz3zDrfDCt6Mn5xrKC2TQBQVxa3XCl4Lt4mzyD8AFZY2uZFFzIQ549jNaY&#10;anvmL+qPoRIRwj5FBXUIXSqlL2sy6Ke2I47er3UGQ5SuktrhOcJNK+dJspQGG44LNXa0qan8O56M&#10;gu3nYVV8LJ4ovC8uq37Xsivcj1Ljx+H1BUSgIdzDt/ZeK5jPlvB/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t8f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217" o:spid="_x0000_s1180" style="position:absolute;left:57711;top:81013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DhsMA&#10;AADcAAAADwAAAGRycy9kb3ducmV2LnhtbESPQWvCQBSE7wX/w/IEb3UTwbZEVxGx2FOl1ou3R/aZ&#10;DWbfpnmrxn/fFQo9DjPzDTNf9r5RV+qkDmwgH2egiMtga64MHL7fn99ASUS22AQmA3cSWC4GT3Ms&#10;bLjxF133sVIJwlKgARdjW2gtpSOPMg4tcfJOofMYk+wqbTu8Jbhv9CTLXrTHmtOCw5bWjsrz/uIN&#10;TOUUjnkl/X37kzebDe3EfWpjRsN+NQMVqY//4b/2hzUwyV/hcS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eDh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18" o:spid="_x0000_s1181" style="position:absolute;left:7119;top:8340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cqsAA&#10;AADcAAAADwAAAGRycy9kb3ducmV2LnhtbERPzYrCMBC+C75DGMGbphbclWpaRBA8uAtbfYCxGdtq&#10;MylNWuvbbw4Le/z4/nfZaBoxUOdqywpWywgEcWF1zaWC6+W42IBwHlljY5kUvMlBlk4nO0y0ffEP&#10;DbkvRQhhl6CCyvs2kdIVFRl0S9sSB+5uO4M+wK6UusNXCDeNjKPoQxqsOTRU2NKhouKZ90YBD1+3&#10;t5Ux2n79/fg8tzTmh16p+Wzcb0F4Gv2/+M990griVVgbzoQjIN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Kcq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219" o:spid="_x0000_s1182" style="position:absolute;left:14526;top:8340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1LbcUA&#10;AADcAAAADwAAAGRycy9kb3ducmV2LnhtbESP3WrCQBSE7wu+w3IE7+rGH4qJriKWlhYqqBG8PWSP&#10;STB7NuxuY3z7bqHQy2FmvmFWm940oiPna8sKJuMEBHFhdc2lgnP+9rwA4QOyxsYyKXiQh8168LTC&#10;TNs7H6k7hVJECPsMFVQhtJmUvqjIoB/bljh6V+sMhihdKbXDe4SbRk6T5EUarDkuVNjSrqLidvo2&#10;Cl4Pn2m+n88ofM0faffesMvdRanRsN8uQQTqw3/4r/2hFUwn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Utt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220" o:spid="_x0000_s1183" style="position:absolute;left:22348;top:8340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aEcAA&#10;AADcAAAADwAAAGRycy9kb3ducmV2LnhtbERPy2rCQBTdC/2H4QrdmYmBqqQZpQQKLqxg9ANuM9ck&#10;NnMnZCYP/76zKHR5OO/sMJtWjNS7xrKCdRSDIC6tbrhScLt+rnYgnEfW2FomBU9ycNi/LDJMtZ34&#10;QmPhKxFC2KWooPa+S6V0ZU0GXWQ74sDdbW/QB9hXUvc4hXDTyiSON9Jgw6Ghxo7ymsqfYjAKePz6&#10;flqZoB3ezo/tqaO5yAelXpfzxzsIT7P/F/+5j1pBkoT54Uw4An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haEcAAAADcAAAADwAAAAAAAAAAAAAAAACYAgAAZHJzL2Rvd25y&#10;ZXYueG1sUEsFBgAAAAAEAAQA9QAAAIUDAAAAAA==&#10;" path="m,227076l,e" filled="f" strokeweight=".96pt">
                  <v:path arrowok="t" textboxrect="0,0,0,227076"/>
                </v:shape>
                <v:shape id="Shape 221" o:spid="_x0000_s1184" style="position:absolute;left:29754;top:8340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01MMA&#10;AADcAAAADwAAAGRycy9kb3ducmV2LnhtbESPQWvCQBSE7wX/w/IEb3WTQEtJXaUUxZ6Uqhdvj+wz&#10;G5p9G/NWjf/eLRR6HGbmG2a2GHyrrtRLE9hAPs1AEVfBNlwbOOxXz2+gJCJbbAOTgTsJLOajpxmW&#10;Ntz4m667WKsEYSnRgIuxK7WWypFHmYaOOHmn0HuMSfa1tj3eEty3usiyV+2x4bTgsKNPR9XP7uIN&#10;vMgpHPNahvv6nLfLJW3FbbQxk/Hw8Q4q0hD/w3/tL2ugKHL4PZOOgJ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01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22" o:spid="_x0000_s1185" style="position:absolute;left:37575;top:8340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TocUA&#10;AADcAAAADwAAAGRycy9kb3ducmV2LnhtbESPQWvCQBSE74L/YXlCb3VjKmJSVxFLiwUL1RR6fWRf&#10;k2D2bdjdxvjv3ULB4zAz3zCrzWBa0ZPzjWUFs2kCgri0uuFKwVfx+rgE4QOyxtYyKbiSh816PFph&#10;ru2Fj9SfQiUihH2OCuoQulxKX9Zk0E9tRxy9H+sMhihdJbXDS4SbVqZJspAGG44LNXa0q6k8n36N&#10;gpfP96z4mD9ROMyvWf/Wsivct1IPk2H7DCLQEO7h//ZeK0jTF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ROh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223" o:spid="_x0000_s1186" style="position:absolute;left:57711;top:8340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POMQA&#10;AADcAAAADwAAAGRycy9kb3ducmV2LnhtbESPQWvCQBSE7wX/w/IKvdVNUiwldZUiFntSar14e2Sf&#10;2dDs2zRv1fjvu4LgcZiZb5jpfPCtOlEvTWAD+TgDRVwF23BtYPfz+fwGSiKyxTYwGbiQwHw2ephi&#10;acOZv+m0jbVKEJYSDbgYu1JrqRx5lHHoiJN3CL3HmGRfa9vjOcF9q4sse9UeG04LDjtaOKp+t0dv&#10;YCKHsM9rGS6rv7xdLmkjbq2NeXocPt5BRRriPXxrf1kDRfEC1zPpCO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Tzj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224" o:spid="_x0000_s1187" style="position:absolute;left:7119;top:85798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TjIMUA&#10;AADcAAAADwAAAGRycy9kb3ducmV2LnhtbESPzWrDMBCE74W+g9hCb41ck5TgRAlNSKA9tCE/l9wW&#10;a2MZWythKbH79lGh0OMwM98w8+VgW3GjLtSOFbyOMhDEpdM1VwpOx+3LFESIyBpbx6TghwIsF48P&#10;cyy063lPt0OsRIJwKFCBidEXUobSkMUwcp44eRfXWYxJdpXUHfYJbluZZ9mbtFhzWjDoaW2obA5X&#10;q2BVf5tm13/x5Fw1m+g/N8GvT0o9Pw3vMxCRhvgf/mt/aAV5Pob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OMgxQAAANwAAAAPAAAAAAAAAAAAAAAAAJgCAABkcnMv&#10;ZG93bnJldi54bWxQSwUGAAAAAAQABAD1AAAAigMAAAAA&#10;" path="m,227075l,e" filled="f" strokeweight=".96pt">
                  <v:path arrowok="t" textboxrect="0,0,0,227075"/>
                </v:shape>
                <v:shape id="Shape 225" o:spid="_x0000_s1188" style="position:absolute;left:14526;top:85798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439cQA&#10;AADcAAAADwAAAGRycy9kb3ducmV2LnhtbESPT2vCQBTE7wW/w/IEb7ox2FKjq1ihWGgv9c/9mX0m&#10;Mdm3IbuJ8du7BaHHYWZ+wyzXvalER40rLCuYTiIQxKnVBWcKjofP8TsI55E1VpZJwZ0crFeDlyUm&#10;2t74l7q9z0SAsEtQQe59nUjp0pwMuomtiYN3sY1BH2STSd3gLcBNJeMoepMGCw4LOda0zSkt961R&#10;UG5/SiNP3bw6d7ibfV/bnfxolRoN+80ChKfe/4ef7S+tII5f4e9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ON/X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226" o:spid="_x0000_s1189" style="position:absolute;left:22348;top:85798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YzMUA&#10;AADcAAAADwAAAGRycy9kb3ducmV2LnhtbESPT2sCMRTE7wW/Q3iCt5p1QSmrUVpRqIda/HPp7bF5&#10;3Sy7eQmb1F2/fSMUehxm5jfMajPYVtyoC7VjBbNpBoK4dLrmSsH1sn9+AREissbWMSm4U4DNevS0&#10;wkK7nk90O8dKJAiHAhWYGH0hZSgNWQxT54mT9+06izHJrpK6wz7BbSvzLFtIizWnBYOetobK5vxj&#10;FbzVR9N89h88/6qaXfSHXfDbq1KT8fC6BBFpiP/hv/a7VpDnC3ic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tjMxQAAANwAAAAPAAAAAAAAAAAAAAAAAJgCAABkcnMv&#10;ZG93bnJldi54bWxQSwUGAAAAAAQABAD1AAAAigMAAAAA&#10;" path="m,227075l,e" filled="f" strokeweight=".96pt">
                  <v:path arrowok="t" textboxrect="0,0,0,227075"/>
                </v:shape>
                <v:shape id="Shape 227" o:spid="_x0000_s1190" style="position:absolute;left:29754;top:85798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0kMYA&#10;AADcAAAADwAAAGRycy9kb3ducmV2LnhtbESPQWvCQBSE70L/w/KE3nRjDrWNrqLSgER6qFX0+Mw+&#10;k9Ds25Ddxvjv3UKhx2FmvmHmy97UoqPWVZYVTMYRCOLc6ooLBYevdPQKwnlkjbVlUnAnB8vF02CO&#10;ibY3/qRu7wsRIOwSVFB63yRSurwkg25sG+LgXW1r0AfZFlK3eAtwU8s4il6kwYrDQokNbUrKv/c/&#10;RsFbd30/pbtslRX6mKWXrW7W5w+lnof9agbCU+//w3/trVYQx1P4PR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o0kM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228" o:spid="_x0000_s1191" style="position:absolute;left:37575;top:85798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Ya8EA&#10;AADcAAAADwAAAGRycy9kb3ducmV2LnhtbERPTWuDQBC9B/oflinklqyRUFLrKokQUmguSdv71J2q&#10;1Z0VdzX232cPhR4f7zvNZ9OJiQbXWFawWUcgiEurG64UfLwfVzsQziNr7CyTgl9ykGcPixQTbW98&#10;oenqKxFC2CWooPa+T6R0ZU0G3dr2xIH7toNBH+BQST3gLYSbTsZR9CQNNhwaauypqKlsr6NR0Bbn&#10;1sjP6bn7mvC0ffsZT/IwKrV8nPcvIDzN/l/8537VCuI4rA1nwhG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PmGvBAAAA3AAAAA8AAAAAAAAAAAAAAAAAmAIAAGRycy9kb3du&#10;cmV2LnhtbFBLBQYAAAAABAAEAPUAAACGAwAAAAA=&#10;" path="m,227075l,e" filled="f" strokeweight=".33864mm">
                  <v:path arrowok="t" textboxrect="0,0,0,227075"/>
                </v:shape>
                <v:shape id="Shape 229" o:spid="_x0000_s1192" style="position:absolute;left:57711;top:85798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FecUA&#10;AADcAAAADwAAAGRycy9kb3ducmV2LnhtbESPQWvCQBSE7wX/w/IK3uqmORSNrqLSgEQ81Cp6fGaf&#10;STD7NmTXmP77rlDocZiZb5jZoje16Kh1lWUF76MIBHFudcWFgsN3+jYG4TyyxtoyKfghB4v54GWG&#10;ibYP/qJu7wsRIOwSVFB63yRSurwkg25kG+LgXW1r0AfZFlK3+AhwU8s4ij6kwYrDQokNrUvKb/u7&#10;UTDprp+ndJsts0Ifs/Sy0c3qvFNq+NovpyA89f4//NfeaAVxPIHn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QV5xQAAANwAAAAPAAAAAAAAAAAAAAAAAJgCAABkcnMv&#10;ZG93bnJldi54bWxQSwUGAAAAAAQABAD1AAAAigMAAAAA&#10;" path="m,227075l,e" filled="f" strokeweight=".33861mm">
                  <v:path arrowok="t" textboxrect="0,0,0,227075"/>
                </v:shape>
                <v:shape id="Shape 230" o:spid="_x0000_s1193" style="position:absolute;left:7119;top:8819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2bcIA&#10;AADcAAAADwAAAGRycy9kb3ducmV2LnhtbERP3WrCMBS+H/gO4QjeyEx1MEc1lTEQHIhsdQ9waI5N&#10;aXNSkqjZnn65GOzy4/vf7pIdxI186BwrWC4KEMSN0x23Cr7O+8cXECEiaxwck4JvCrCrJg9bLLW7&#10;8yfd6tiKHMKhRAUmxrGUMjSGLIaFG4kzd3HeYszQt1J7vOdwO8hVUTxLix3nBoMjvRlq+vpqFaxP&#10;6+Np/r5Mvjnavv74MXM+J6Vm0/S6AREpxX/xn/ugFaye8vx8Jh8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HZtwgAAANwAAAAPAAAAAAAAAAAAAAAAAJgCAABkcnMvZG93&#10;bnJldi54bWxQSwUGAAAAAAQABAD1AAAAhwMAAAAA&#10;" path="m,227380l,e" filled="f" strokeweight=".96pt">
                  <v:path arrowok="t" textboxrect="0,0,0,227380"/>
                </v:shape>
                <v:shape id="Shape 231" o:spid="_x0000_s1194" style="position:absolute;left:14526;top:8819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B0ccA&#10;AADcAAAADwAAAGRycy9kb3ducmV2LnhtbESPQWvCQBSE74L/YXlCb7pJKiWkrlIqBaF4UNtDb6/Z&#10;1yQ2+zbsrjH117tCweMwM98wi9VgWtGT841lBeksAUFcWt1wpeDj8DbNQfiArLG1TAr+yMNqOR4t&#10;sND2zDvq96ESEcK+QAV1CF0hpS9rMuhntiOO3o91BkOUrpLa4TnCTSuzJHmSBhuOCzV29FpT+bs/&#10;GQV9+ZlfDul75ufb+XHdbb/Xxy+n1MNkeHkGEWgI9/B/e6MVZI8p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JgdHHAAAA3AAAAA8AAAAAAAAAAAAAAAAAmAIAAGRy&#10;cy9kb3ducmV2LnhtbFBLBQYAAAAABAAEAPUAAACMAwAAAAA=&#10;" path="m,227380l,e" filled="f" strokeweight=".33864mm">
                  <v:path arrowok="t" textboxrect="0,0,0,227380"/>
                </v:shape>
                <v:shape id="Shape 232" o:spid="_x0000_s1195" style="position:absolute;left:22348;top:8819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NgcUA&#10;AADcAAAADwAAAGRycy9kb3ducmV2LnhtbESP0WoCMRRE34X+Q7hCX6Rm3YKWrVGKUKggUtd+wGVz&#10;3SxubpYkaurXN4VCH4eZOcMs18n24ko+dI4VzKYFCOLG6Y5bBV/H96cXECEia+wdk4JvCrBePYyW&#10;WGl34wNd69iKDOFQoQIT41BJGRpDFsPUDcTZOzlvMWbpW6k93jLc9rIsirm02HFeMDjQxlBzri9W&#10;wWK/2O0n21nyzc6e68+7mfAxKfU4Tm+vICKl+B/+a39oBeVzCb9n8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k2BxQAAANwAAAAPAAAAAAAAAAAAAAAAAJgCAABkcnMv&#10;ZG93bnJldi54bWxQSwUGAAAAAAQABAD1AAAAigMAAAAA&#10;" path="m,227380l,e" filled="f" strokeweight=".96pt">
                  <v:path arrowok="t" textboxrect="0,0,0,227380"/>
                </v:shape>
                <v:shape id="Shape 233" o:spid="_x0000_s1196" style="position:absolute;left:29754;top:8819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CDMIA&#10;AADcAAAADwAAAGRycy9kb3ducmV2LnhtbESP0WrCQBRE3wv+w3IFX4ruNlLR6CpFEPLa6Adcs9ck&#10;JHs3ZtcY/75bKPRxmJkzzO4w2lYM1PvasYaPhQJBXDhTc6nhcj7N1yB8QDbYOiYNL/Jw2E/edpga&#10;9+RvGvJQighhn6KGKoQuldIXFVn0C9cRR+/meoshyr6UpsdnhNtWJkqtpMWa40KFHR0rKpr8YTWo&#10;z+ZdqiMlSXm+3nPeuGbIMq1n0/FrCyLQGP7Df+3MaEiWS/g9E4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MIM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234" o:spid="_x0000_s1197" style="position:absolute;left:37575;top:8819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iSccA&#10;AADcAAAADwAAAGRycy9kb3ducmV2LnhtbESPT2vCQBTE74LfYXmCN90YQ5HUVUqlIIiH+ufQ22v2&#10;NYnNvg27a4z99N1CweMwM79hluveNKIj52vLCmbTBARxYXXNpYLT8W2yAOEDssbGMim4k4f1ajhY&#10;Yq7tjd+pO4RSRAj7HBVUIbS5lL6oyKCf2pY4el/WGQxRulJqh7cIN41Mk+RJGqw5LlTY0mtFxffh&#10;ahR0xXnxc5ztUp/ts8um3X9uLh9OqfGof3kGEagPj/B/e6sVpPMM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+IknHAAAA3AAAAA8AAAAAAAAAAAAAAAAAmAIAAGRy&#10;cy9kb3ducmV2LnhtbFBLBQYAAAAABAAEAPUAAACMAwAAAAA=&#10;" path="m,227380l,e" filled="f" strokeweight=".33864mm">
                  <v:path arrowok="t" textboxrect="0,0,0,227380"/>
                </v:shape>
                <v:shape id="Shape 235" o:spid="_x0000_s1198" style="position:absolute;left:57711;top:8819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/48IA&#10;AADcAAAADwAAAGRycy9kb3ducmV2LnhtbESP0WrCQBRE3wv+w3IFX4ruNkXR6CpFEPLa6Adcs9ck&#10;JHs3ZtcY/75bKPRxmJkzzO4w2lYM1PvasYaPhQJBXDhTc6nhcj7N1yB8QDbYOiYNL/Jw2E/edpga&#10;9+RvGvJQighhn6KGKoQuldIXFVn0C9cRR+/meoshyr6UpsdnhNtWJkqtpMWa40KFHR0rKpr8YTWo&#10;ZfMu1ZGSpDxf7zlvXDNkmdaz6fi1BRFoDP/hv3ZmNCSfS/g9E4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f/j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236" o:spid="_x0000_s1199" style="position:absolute;top:28246;width:0;height:64733;visibility:visible;mso-wrap-style:square;v-text-anchor:top" coordsize="0,6473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c1MUA&#10;AADcAAAADwAAAGRycy9kb3ducmV2LnhtbESPQWvCQBSE7wX/w/IEb3UTLSrRVUSxKNSDUTw/ss8k&#10;mn0bsluT/nu3UOhxmJlvmMWqM5V4UuNKywriYQSCOLO65FzB5bx7n4FwHlljZZkU/JCD1bL3tsBE&#10;25ZP9Ex9LgKEXYIKCu/rREqXFWTQDW1NHLybbQz6IJtc6gbbADeVHEXRRBosOSwUWNOmoOyRfhsF&#10;s2l87tL77rPNP45f23h/yOS1VmrQ79ZzEJ46/x/+a++1gtF4Ar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pzUxQAAANwAAAAPAAAAAAAAAAAAAAAAAJgCAABkcnMv&#10;ZG93bnJldi54bWxQSwUGAAAAAAQABAD1AAAAigMAAAAA&#10;" path="m,6473316l,e" filled="f" strokeweight=".33864mm">
                  <v:path arrowok="t" textboxrect="0,0,0,6473316"/>
                </v:shape>
                <v:shape id="Shape 237" o:spid="_x0000_s1200" style="position:absolute;left:64416;top:30639;width:0;height:62218;visibility:visible;mso-wrap-style:square;v-text-anchor:top" coordsize="0,622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ngsYA&#10;AADcAAAADwAAAGRycy9kb3ducmV2LnhtbESPQWvCQBSE74X+h+UVems2pmhL6ipBKBTEgzFQentk&#10;n0lo9m3YXWP017tCocdhZr5hluvJ9GIk5zvLCmZJCoK4trrjRkF1+Hx5B+EDssbeMim4kIf16vFh&#10;ibm2Z97TWIZGRAj7HBW0IQy5lL5uyaBP7EAcvaN1BkOUrpHa4TnCTS+zNF1Igx3HhRYH2rRU/5Yn&#10;o2Dxc8z6Ylfo6yz9rkrczsfKDUo9P03FB4hAU/gP/7W/tILs9Q3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/ngsYAAADcAAAADwAAAAAAAAAAAAAAAACYAgAAZHJz&#10;L2Rvd25yZXYueG1sUEsFBgAAAAAEAAQA9QAAAIsDAAAAAA==&#10;" path="m,6221856l,e" filled="f" strokeweight=".33861mm">
                  <v:path arrowok="t" textboxrect="0,0,0,6221856"/>
                </v:shape>
                <v:shape id="Shape 238" o:spid="_x0000_s1201" style="position:absolute;left:7119;top:9058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ysAA&#10;AADcAAAADwAAAGRycy9kb3ducmV2LnhtbERPzYrCMBC+L/gOYYS9bVMrrlKNIoLgYVfY6gOMzdhW&#10;m0lp0lrffnMQPH58/6vNYGrRU+sqywomUQyCOLe64kLB+bT/WoBwHlljbZkUPMnBZj36WGGq7YP/&#10;qM98IUIIuxQVlN43qZQuL8mgi2xDHLirbQ36ANtC6hYfIdzUMonjb2mw4tBQYkO7kvJ71hkF3P9e&#10;nlYmaLvZ8Tb/aWjIdp1Sn+NhuwThafBv8ct90AqSaVgbzo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fAy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239" o:spid="_x0000_s1202" style="position:absolute;left:22348;top:9058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lUcMA&#10;AADcAAAADwAAAGRycy9kb3ducmV2LnhtbESP0WrCQBRE3wX/YbmCb3VjxFZTVxFB8MEKTfsB1+w1&#10;Sc3eDdlNjH/vFgQfh5k5w6w2valER40rLSuYTiIQxJnVJecKfn/2bwsQziNrrCyTgjs52KyHgxUm&#10;2t74m7rU5yJA2CWooPC+TqR0WUEG3cTWxMG72MagD7LJpW7wFuCmknEUvUuDJYeFAmvaFZRd09Yo&#10;4O7rfLcyRtvOT38fx5r6dNcqNR71208Qnnr/Cj/bB60gni3h/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lU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240" o:spid="_x0000_s1203" style="position:absolute;left:37575;top:9058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N7cIA&#10;AADcAAAADwAAAGRycy9kb3ducmV2LnhtbERPXWvCMBR9F/Yfwh34pulckdmZlqFsTFDY7GCvl+au&#10;LWtuShJr/ffmQfDxcL7XxWg6MZDzrWUFT/MEBHFldcu1gp/yffYCwgdkjZ1lUnAhD0X+MFljpu2Z&#10;v2k4hlrEEPYZKmhC6DMpfdWQQT+3PXHk/qwzGCJ0tdQOzzHcdHKRJEtpsOXY0GBPm4aq/+PJKNh+&#10;7VblIX2msE8vq+GjY1e6X6Wmj+PbK4hAY7iLb+5PrWCRxvnxTDwC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M3t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241" o:spid="_x0000_s1204" style="position:absolute;left:50304;top:30761;width:0;height:62218;visibility:visible;mso-wrap-style:square;v-text-anchor:top" coordsize="0,622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6M8QA&#10;AADcAAAADwAAAGRycy9kb3ducmV2LnhtbESPQWvCQBSE7wX/w/IEb83GEKTErKJSQU9FLfX6yD43&#10;wezbkN3G+O+7hUKPw8x8w5Tr0bZioN43jhXMkxQEceV0w0bB52X/+gbCB2SNrWNS8CQP69XkpcRC&#10;uwefaDgHIyKEfYEK6hC6Qkpf1WTRJ64jjt7N9RZDlL2RusdHhNtWZmm6kBYbjgs1drSrqbqfv60C&#10;X32Y7bs53eTiuv3Kj7uDzHWu1Gw6bpYgAo3hP/zXPmgFWT6H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OjPEAAAA3AAAAA8AAAAAAAAAAAAAAAAAmAIAAGRycy9k&#10;b3ducmV2LnhtbFBLBQYAAAAABAAEAPUAAACJAwAAAAA=&#10;" path="m,6221857l,e" filled="f" strokeweight=".96pt">
                  <v:path arrowok="t" textboxrect="0,0,0,6221857"/>
                </v:shape>
                <v:shape id="Shape 242" o:spid="_x0000_s1205" style="position:absolute;left:57711;top:9058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PA8QA&#10;AADcAAAADwAAAGRycy9kb3ducmV2LnhtbESPQWvCQBSE7wX/w/IKvdVNQi0ldZUiFntSar14e2Sf&#10;2dDs2zRv1fjvu4LgcZiZb5jpfPCtOlEvTWAD+TgDRVwF23BtYPfz+fwGSiKyxTYwGbiQwHw2ephi&#10;acOZv+m0jbVKEJYSDbgYu1JrqRx5lHHoiJN3CL3HmGRfa9vjOcF9q4sse9UeG04LDjtaOKp+t0dv&#10;YCKHsM9rGS6rv7xdLmkjbq2NeXocPt5BRRriPXxrf1kDxUsB1zPpCO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DwP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243" o:spid="_x0000_s1206" style="position:absolute;left:14526;top:9058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TmsQA&#10;AADcAAAADwAAAGRycy9kb3ducmV2LnhtbESPQWvCQBSE7wX/w/IEb3WjhqLRVaTF0kIFNYLXR/aZ&#10;BLNvw+42xn/fLRR6HGbmG2a16U0jOnK+tqxgMk5AEBdW11wqOOe75zkIH5A1NpZJwYM8bNaDpxVm&#10;2t75SN0plCJC2GeooAqhzaT0RUUG/di2xNG7WmcwROlKqR3eI9w0cpokL9JgzXGhwpZeKypup2+j&#10;4O3wucj36YzCV/pYdO8Nu9xdlBoN++0SRKA+/If/2h9awTSdwe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2U5r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244" o:spid="_x0000_s1207" style="position:absolute;left:29754;top:9058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y7MMA&#10;AADcAAAADwAAAGRycy9kb3ducmV2LnhtbESPQWvCQBSE7wX/w/IEb3UT0SKpqxSx2JOl6qW3R/aZ&#10;Dc2+jXlbjf++WxA8DjPzDbNY9b5RF+qkDmwgH2egiMtga64MHA/vz3NQEpEtNoHJwI0EVsvB0wIL&#10;G678RZd9rFSCsBRowMXYFlpL6cijjENLnLxT6DzGJLtK2w6vCe4bPcmyF+2x5rTgsKW1o/Jn/+sN&#10;zOQUvvNK+tv2nDebDX2K22ljRsP+7RVUpD4+wvf2hzUwmU7h/0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Yy7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45" o:spid="_x0000_s1208" style="position:absolute;left:60;top:61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CkMUA&#10;AADcAAAADwAAAGRycy9kb3ducmV2LnhtbESP3YrCMBSE74V9h3AW9k7T1bqs1SiLogh6488DHJtj&#10;W2xOShPb7tsbQfBymJlvmNmiM6VoqHaFZQXfgwgEcWp1wZmC82nd/wXhPLLG0jIp+CcHi/lHb4aJ&#10;ti0fqDn6TAQIuwQV5N5XiZQuzcmgG9iKOHhXWxv0QdaZ1DW2AW5KOYyiH2mw4LCQY0XLnNLb8W4U&#10;NPt4t11N2tFo7KLT/Xa5btZxo9TXZ/c3BeGp8+/wq73VCobx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IKQxQAAANwAAAAPAAAAAAAAAAAAAAAAAJgCAABkcnMv&#10;ZG93bnJldi54bWxQSwUGAAAAAAQABAD1AAAAigMAAAAA&#10;" path="m,l6441694,e" filled="f" strokeweight=".33864mm">
                  <v:path arrowok="t" textboxrect="0,0,6441694,0"/>
                </v:shape>
                <v:shape id="Shape 246" o:spid="_x0000_s1209" style="position:absolute;left:60;top:2728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c58YA&#10;AADcAAAADwAAAGRycy9kb3ducmV2LnhtbESP3WrCQBSE74W+w3IK3ummJkqbukqppATsTbUPcJo9&#10;JsHs2ZDd/PTtuwXBy2FmvmG2+8k0YqDO1ZYVPC0jEMSF1TWXCr7P2eIZhPPIGhvLpOCXHOx3D7Mt&#10;ptqO/EXDyZciQNilqKDyvk2ldEVFBt3StsTBu9jOoA+yK6XucAxw08hVFG2kwZrDQoUtvVdUXE+9&#10;UTB8Jsf88DLG8dpF5/76c/nIkkGp+eP09grC0+Tv4Vs71wpWyQb+z4Qj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Yc58YAAADcAAAADwAAAAAAAAAAAAAAAACYAgAAZHJz&#10;L2Rvd25yZXYueG1sUEsFBgAAAAAEAAQA9QAAAIsDAAAAAA==&#10;" path="m,l6441694,e" filled="f" strokeweight=".33864mm">
                  <v:path arrowok="t" textboxrect="0,0,6441694,0"/>
                </v:shape>
                <v:shape id="Shape 247" o:spid="_x0000_s1210" style="position:absolute;left:60;top:5779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iicUA&#10;AADcAAAADwAAAGRycy9kb3ducmV2LnhtbESPzWrDMBCE74W+g9hALiGW89O0OFFCiQn0FuoWel2s&#10;rW0srYylxE6evioUehxmvhlmdxitEVfqfeNYwSJJQRCXTjdcKfj8OM1fQPiArNE4JgU38nDYPz7s&#10;MNNu4He6FqESsYR9hgrqELpMSl/WZNEnriOO3rfrLYYo+0rqHodYbo1cpulGWmw4LtTY0bGmsi0u&#10;VsFyYfIjn5++inZoZ2ezuqdFnis1nYyvWxCBxvAf/qPfdOTWz/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SKJxQAAANwAAAAPAAAAAAAAAAAAAAAAAJgCAABkcnMv&#10;ZG93bnJldi54bWxQSwUGAAAAAAQABAD1AAAAigMAAAAA&#10;" path="m,l6441694,e" filled="f" strokeweight=".96pt">
                  <v:path arrowok="t" textboxrect="0,0,6441694,0"/>
                </v:shape>
                <v:shape id="Shape 248" o:spid="_x0000_s1211" style="position:absolute;left:50365;top:8735;width:14112;height:0;visibility:visible;mso-wrap-style:square;v-text-anchor:top" coordsize="14112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QSMIA&#10;AADcAAAADwAAAGRycy9kb3ducmV2LnhtbERPz2vCMBS+D/wfwhO8jJkq6kZnFBUdgl6sen80z7ba&#10;vJQkavffm8Ngx4/v93Temlo8yPnKsoJBPwFBnFtdcaHgdNx8fIHwAVljbZkU/JKH+azzNsVU2ycf&#10;6JGFQsQQ9ikqKENoUil9XpJB37cNceQu1hkMEbpCaofPGG5qOUySiTRYcWwosaFVSfktuxsF8md8&#10;dcV9uQvZeV3vP8+H8eC9VarXbRffIAK14V/8595qBcNRXBvPx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BBIwgAAANwAAAAPAAAAAAAAAAAAAAAAAJgCAABkcnMvZG93&#10;bnJldi54bWxQSwUGAAAAAAQABAD1AAAAhwMAAAAA&#10;" path="m,l1411223,e" filled="f" strokeweight=".33864mm">
                  <v:path arrowok="t" textboxrect="0,0,1411223,0"/>
                </v:shape>
                <v:shape id="Shape 249" o:spid="_x0000_s1212" style="position:absolute;left:7058;top:18519;width:30456;height:0;visibility:visible;mso-wrap-style:square;v-text-anchor:top" coordsize="30455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290ccA&#10;AADcAAAADwAAAGRycy9kb3ducmV2LnhtbESP3WrCQBSE74W+w3IK3pS6qYitqasUQRD8o7aVXh6y&#10;xyQ0e3bJrkl8e1coeDnMzDfMdN6ZSjRU+9KygpdBAoI4s7rkXMH31/L5DYQPyBory6TgQh7ms4fe&#10;FFNtW/6k5hByESHsU1RQhOBSKX1WkEE/sI44eidbGwxR1rnUNbYRbio5TJKxNFhyXCjQ0aKg7O9w&#10;NgrCart+3bdH557a33Iz+Tkdd6ZRqv/YfbyDCNSFe/i/vdIKhqMJ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dvdHHAAAA3AAAAA8AAAAAAAAAAAAAAAAAmAIAAGRy&#10;cy9kb3ducmV2LnhtbFBLBQYAAAAABAAEAPUAAACMAwAAAAA=&#10;" path="m,l3045587,e" filled="f" strokeweight=".96pt">
                  <v:path arrowok="t" textboxrect="0,0,3045587,0"/>
                </v:shape>
                <v:shape id="Shape 250" o:spid="_x0000_s1213" style="position:absolute;left:60;top:28307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F/cIA&#10;AADcAAAADwAAAGRycy9kb3ducmV2LnhtbERPy0rDQBTdF/oPwy24aycNKBI7CaHQIsaNUYTuLpnb&#10;JDRzJ81MHv69sxBcHs77kC2mExMNrrWsYL+LQBBXVrdcK/j6PG2fQTiPrLGzTAp+yEGWrlcHTLSd&#10;+YOm0tcihLBLUEHjfZ9I6aqGDLqd7YkDd7WDQR/gUEs94BzCTSfjKHqSBlsODQ32dGyoupWjUXCX&#10;b8WFrlicv7uR3+fLmJfLqNTDZslfQHha/L/4z/2qFcSPYX44E4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YX9wgAAANwAAAAPAAAAAAAAAAAAAAAAAJgCAABkcnMvZG93&#10;bnJldi54bWxQSwUGAAAAAAQABAD1AAAAhwMAAAAA&#10;" path="m,l6441694,e" filled="f" strokeweight=".33861mm">
                  <v:path arrowok="t" textboxrect="0,0,6441694,0"/>
                </v:shape>
                <v:shape id="Shape 251" o:spid="_x0000_s1214" style="position:absolute;left:60;top:3070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o+cMA&#10;AADcAAAADwAAAGRycy9kb3ducmV2LnhtbESPT0vDQBDF70K/wzKCN7vJgiKx26KFYq6tpe1xzE6T&#10;1MxsyK5N/PauIHh8vD8/3mI1caeuNITWi4V8noEiqbxrpbawf9/cP4EKEcVh54UsfFOA1XJ2s8DC&#10;+VG2dN3FWqURCQVaaGLsC61D1RBjmPueJHlnPzDGJIdauwHHNM6dNln2qBlbSYQGe1o3VH3uvjhx&#10;y49y3e8Px5Mx2/HtlTnni7H27nZ6eQYVaYr/4b926SyYhxx+z6Qj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0o+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252" o:spid="_x0000_s1215" style="position:absolute;left:60;top:3309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BnsUA&#10;AADcAAAADwAAAGRycy9kb3ducmV2LnhtbESPQWvCQBSE70L/w/IKvekmgYQmdZW2YJHgpbbQ6zP7&#10;TGKzb0N2NfHfu4WCx2FmvmGW68l04kKDay0riBcRCOLK6pZrBd9fm/kzCOeRNXaWScGVHKxXD7Ml&#10;FtqO/EmXva9FgLArUEHjfV9I6aqGDLqF7YmDd7SDQR/kUEs94BjgppNJFGXSYMthocGe3huqfvdn&#10;o4Dz/HCK0wpzKt922aFMYvPzodTT4/T6AsLT5O/h//ZWK0jSBP7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AGexQAAANwAAAAPAAAAAAAAAAAAAAAAAJgCAABkcnMv&#10;ZG93bnJldi54bWxQSwUGAAAAAAQABAD1AAAAigMAAAAA&#10;" path="m,l6429501,e" filled="f" strokeweight=".96pt">
                  <v:path arrowok="t" textboxrect="0,0,6429501,0"/>
                </v:shape>
                <v:shape id="Shape 253" o:spid="_x0000_s1216" style="position:absolute;left:60;top:3548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kBcQA&#10;AADcAAAADwAAAGRycy9kb3ducmV2LnhtbESPQWvCQBSE74L/YXlCb3WTiNJEV7EFRcRLVfD6zD6T&#10;aPZtyG41/fddoeBxmJlvmNmiM7W4U+sqywriYQSCOLe64kLB8bB6/wDhPLLG2jIp+CUHi3m/N8NM&#10;2wd/033vCxEg7DJUUHrfZFK6vCSDbmgb4uBdbGvQB9kWUrf4CHBTyySKJtJgxWGhxIa+Sspv+x+j&#10;gNP0fI3HOaa0/dxNztskNqe1Um+DbjkF4anzr/B/e6MVJOMRPM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pAXEAAAA3AAAAA8AAAAAAAAAAAAAAAAAmAIAAGRycy9k&#10;b3ducmV2LnhtbFBLBQYAAAAABAAEAPUAAACJAwAAAAA=&#10;" path="m,l6429501,e" filled="f" strokeweight=".96pt">
                  <v:path arrowok="t" textboxrect="0,0,6429501,0"/>
                </v:shape>
                <v:shape id="Shape 254" o:spid="_x0000_s1217" style="position:absolute;left:60;top:3787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8ccQA&#10;AADcAAAADwAAAGRycy9kb3ducmV2LnhtbESPQWvCQBSE74L/YXlCb3WToNJEV7EFRcRLVfD6zD6T&#10;aPZtyG41/fddoeBxmJlvmNmiM7W4U+sqywriYQSCOLe64kLB8bB6/wDhPLLG2jIp+CUHi3m/N8NM&#10;2wd/033vCxEg7DJUUHrfZFK6vCSDbmgb4uBdbGvQB9kWUrf4CHBTyySKJtJgxWGhxIa+Sspv+x+j&#10;gNP0fI3HOaa0/dxNztskNqe1Um+DbjkF4anzr/B/e6MVJOMRPM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PHHEAAAA3AAAAA8AAAAAAAAAAAAAAAAAmAIAAGRycy9k&#10;b3ducmV2LnhtbFBLBQYAAAAABAAEAPUAAACJAwAAAAA=&#10;" path="m,l6429501,e" filled="f" strokeweight=".96pt">
                  <v:path arrowok="t" textboxrect="0,0,6429501,0"/>
                </v:shape>
                <v:shape id="Shape 255" o:spid="_x0000_s1218" style="position:absolute;left:60;top:4027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u+sMA&#10;AADcAAAADwAAAGRycy9kb3ducmV2LnhtbESPT2vCQBDF70K/wzIFb7pxwSKpq7RCaa5aaXucZqdJ&#10;2sxsyK4mfnu3UPD4eH9+vPV25FadqQ+NFwuLeQaKpPSukcrC8e1ltgIVIorD1gtZuFCA7eZussbc&#10;+UH2dD7ESqURCTlaqGPscq1DWRNjmPuOJHnfvmeMSfaVdj0OaZxbbbLsQTM2kgg1drSrqfw9nDhx&#10;i69i1x3fPz6N2Q+vz8wL/jHWTu/Hp0dQkcZ4C/+3C2fBLJfwdyYdAb2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Yu+s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256" o:spid="_x0000_s1219" style="position:absolute;left:60;top:4266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wjcMA&#10;AADcAAAADwAAAGRycy9kb3ducmV2LnhtbESPW0vDQBCF3wv+h2UE39pNFywSuy1aEPPaC62PY3ZM&#10;opnZkF2b+O+7hYKPh3P5OMv1yK06Ux8aLxbmswwUSeldI5WFw/5t+gQqRBSHrRey8EcB1qu7yRJz&#10;5wfZ0nkXK5VGJORooY6xy7UOZU2MYeY7kuR9+Z4xJtlX2vU4pHFutcmyhWZsJBFq7GhTU/mz++XE&#10;LT6LTXc4nj6M2Q7vr8xz/jbWPtyPL8+gIo3xP3xrF86CeVzA9Uw6An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Swj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257" o:spid="_x0000_s1220" style="position:absolute;left:60;top:4505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VFsQA&#10;AADcAAAADwAAAGRycy9kb3ducmV2LnhtbESPW2vCQBCF3wv9D8sU+lY3LvRCdJVWKM2rVqyPY3ZM&#10;0mZmQ3Zr0n/fFQQfD+fycebLkVt1oj40XixMJxkoktK7RioL28/3hxdQIaI4bL2QhT8KsFzc3swx&#10;d36QNZ02sVJpREKOFuoYu1zrUNbEGCa+I0ne0feMMcm+0q7HIY1zq02WPWnGRhKhxo5WNZU/m19O&#10;3OJQrLrt7mtvzHr4eGOe8rex9v5ufJ2BijTGa/jSLpwF8/gM5zPpC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YFRbEAAAA3AAAAA8AAAAAAAAAAAAAAAAAmAIAAGRycy9k&#10;b3ducmV2LnhtbFBLBQYAAAAABAAEAPUAAACJAwAAAAA=&#10;" path="m,l6429501,e" filled="f" strokeweight=".33864mm">
                  <v:path arrowok="t" textboxrect="0,0,6429501,0"/>
                </v:shape>
                <v:shape id="Shape 258" o:spid="_x0000_s1221" style="position:absolute;left:60;top:4745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BZMAA&#10;AADcAAAADwAAAGRycy9kb3ducmV2LnhtbERPTUvDQBC9C/6HZQRvdtMFRWK3RQtirq1FPU6z0ySa&#10;mQ3ZtYn/3jkIHh/ve7WZuTdnGlMXxcNyUYAhqWPopPFweH2+uQeTMkrAPgp5+KEEm/XlxQrLECfZ&#10;0XmfG6Mhkkr00OY8lNamuiXGtIgDiXKnODJmhWNjw4iThnNvXVHcWcZOtKHFgbYt1V/7b9be6lht&#10;h8Pb+4dzu+nliXnJn87766v58QFMpjn/i//cVfDgbnWtntEjY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eBZMAAAADcAAAADwAAAAAAAAAAAAAAAACYAgAAZHJzL2Rvd25y&#10;ZXYueG1sUEsFBgAAAAAEAAQA9QAAAIUDAAAAAA==&#10;" path="m,l6429501,e" filled="f" strokeweight=".33864mm">
                  <v:path arrowok="t" textboxrect="0,0,6429501,0"/>
                </v:shape>
                <v:shape id="Shape 259" o:spid="_x0000_s1222" style="position:absolute;left:60;top:4984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9BWsUA&#10;AADcAAAADwAAAGRycy9kb3ducmV2LnhtbESPT2vCQBTE74LfYXlCb7ox1WKjq0hB9FTQBuzxkX35&#10;o9m3IbuN8du7BcHjMDO/YVab3tSio9ZVlhVMJxEI4szqigsF6c9uvADhPLLG2jIpuJODzXo4WGGi&#10;7Y2P1J18IQKEXYIKSu+bREqXlWTQTWxDHLzctgZ9kG0hdYu3ADe1jKPoQxqsOCyU2NBXSdn19GcU&#10;vM/TNN7X52l3+Xaz826WL37TXKm3Ub9dgvDU+1f42T5oBfH8E/7P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0Fa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260" o:spid="_x0000_s1223" style="position:absolute;left:60;top:5223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iesEA&#10;AADcAAAADwAAAGRycy9kb3ducmV2LnhtbERPy4rCMBTdC/5DuMLsNLWjRTpGGQZEV8JowVlemtuH&#10;NjelibX+vVkMuDyc93o7mEb01LnasoL5LAJBnFtdc6kgO++mKxDOI2tsLJOCJznYbsajNabaPviX&#10;+pMvRQhhl6KCyvs2ldLlFRl0M9sSB66wnUEfYFdK3eEjhJtGxlGUSIM1h4YKW/qpKL+d7kbB5zLL&#10;4n1zmffXo1tcdoti9ZcVSn1Mhu8vEJ4G/xb/uw9aQZyE+eF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pInrBAAAA3AAAAA8AAAAAAAAAAAAAAAAAmAIAAGRycy9kb3du&#10;cmV2LnhtbFBLBQYAAAAABAAEAPUAAACGAwAAAAA=&#10;" path="m,l6429501,e" filled="f" strokeweight=".33861mm">
                  <v:path arrowok="t" textboxrect="0,0,6429501,0"/>
                </v:shape>
                <v:shape id="Shape 261" o:spid="_x0000_s1224" style="position:absolute;left:60;top:5462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iRMMA&#10;AADcAAAADwAAAGRycy9kb3ducmV2LnhtbESPT0vDQBDF74LfYRnBm91kD0XSbkstlObaWmyPY3ZM&#10;UjOzIbs28du7guDx8f78eMv1xJ260RBaLxbyWQaKpPKuldrC6XX39AwqRBSHnRey8E0B1qv7uyUW&#10;zo9yoNsx1iqNSCjQQhNjX2gdqoYYw8z3JMn78ANjTHKotRtwTOPcaZNlc83YSiI02NO2oerz+MWJ&#10;W76X2/70dr4Ycxj3L8w5X421jw/TZgEq0hT/w3/t0lkw8xx+z6Qj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HiRM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262" o:spid="_x0000_s1225" style="position:absolute;left:60;top:5702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8M8IA&#10;AADcAAAADwAAAGRycy9kb3ducmV2LnhtbESPT2vCQBDF7wW/wzJCb3XjHqREV6mCmKtWqsdpdpqk&#10;ZmZDdmvSb98tFHp8vD8/3mozcqvu1IfGi4X5LANFUnrXSGXh/Lp/egYVIorD1gtZ+KYAm/XkYYW5&#10;84Mc6X6KlUojEnK0UMfY5VqHsibGMPMdSfI+fM8Yk+wr7Xoc0ji32mTZQjM2kgg1drSrqbydvjhx&#10;i/di153fLldjjsNhyzznT2Pt43R8WYKKNMb/8F+7cBbMwsDvmXQ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3wzwgAAANwAAAAPAAAAAAAAAAAAAAAAAJgCAABkcnMvZG93&#10;bnJldi54bWxQSwUGAAAAAAQABAD1AAAAhwMAAAAA&#10;" path="m,l6429501,e" filled="f" strokeweight=".33864mm">
                  <v:path arrowok="t" textboxrect="0,0,6429501,0"/>
                </v:shape>
                <v:shape id="Shape 263" o:spid="_x0000_s1226" style="position:absolute;left:60;top:5941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/ZqMMA&#10;AADcAAAADwAAAGRycy9kb3ducmV2LnhtbESPW0vDQBCF3wv+h2UE39pNVygSuy1aEPPaC62PY3ZM&#10;opnZkF2b+O+7hYKPh3P5OMv1yK06Ux8aLxbmswwUSeldI5WFw/5t+gQqRBSHrRey8EcB1qu7yRJz&#10;5wfZ0nkXK5VGJORooY6xy7UOZU2MYeY7kuR9+Z4xJtlX2vU4pHFutcmyhWZsJBFq7GhTU/mz++XE&#10;LT6LTXc4nj6M2Q7vr8xz/jbWPtyPL8+gIo3xP3xrF86CWTzC9Uw6An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/ZqM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264" o:spid="_x0000_s1227" style="position:absolute;left:60;top:6180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kecUA&#10;AADcAAAADwAAAGRycy9kb3ducmV2LnhtbESPT2vCQBTE74V+h+UJ3urGmAZJXaUIoqeCGtDjI/vy&#10;p2bfhuwa02/fLQg9DjPzG2a1GU0rBupdY1nBfBaBIC6sbrhSkJ93b0sQziNrbC2Tgh9ysFm/vqww&#10;0/bBRxpOvhIBwi5DBbX3XSalK2oy6Ga2Iw5eaXuDPsi+krrHR4CbVsZRlEqDDYeFGjva1lTcTnej&#10;YPGe5/G+vcyH7y+XXHZJubzmpVLTyfj5AcLT6P/Dz/ZBK4jTB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iR5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265" o:spid="_x0000_s1228" style="position:absolute;left:60;top:6420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kR8MA&#10;AADcAAAADwAAAGRycy9kb3ducmV2LnhtbESPW0vDQBCF3wv+h2UE39pNFywSuy1aEPPaC62PY3ZM&#10;opnZkF2b+O+7hYKPh3P5OMv1yK06Ux8aLxbmswwUSeldI5WFw/5t+gQqRBSHrRey8EcB1qu7yRJz&#10;5wfZ0nkXK5VGJORooY6xy7UOZU2MYeY7kuR9+Z4xJtlX2vU4pHFutcmyhWZsJBFq7GhTU/mz++XE&#10;LT6LTXc4nj6M2Q7vr8xz/jbWPtyPL8+gIo3xP3xrF86CWTzC9Uw6Anp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rkR8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266" o:spid="_x0000_s1229" style="position:absolute;left:60;top:6659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flcQA&#10;AADcAAAADwAAAGRycy9kb3ducmV2LnhtbESPT2vCQBTE7wW/w/IEb3VjtEGiq4ggeirUBuzxkX35&#10;o9m3IbvG+O3dQqHHYWZ+w6y3g2lET52rLSuYTSMQxLnVNZcKsu/D+xKE88gaG8uk4EkOtpvR2xpT&#10;bR/8Rf3ZlyJA2KWooPK+TaV0eUUG3dS2xMErbGfQB9mVUnf4CHDTyDiKEmmw5rBQYUv7ivLb+W4U&#10;zD+yLD42l1l//XSLy2FRLH+yQqnJeNitQHga/H/4r33SCuIkgd8z4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H5X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267" o:spid="_x0000_s1230" style="position:absolute;left:60;top:6898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6DsUA&#10;AADcAAAADwAAAGRycy9kb3ducmV2LnhtbESPW2vCQBSE3wv+h+UIfasbU29EVykFaZ8ENaCPh+zJ&#10;RbNnQ3Yb03/vCoKPw8x8w6w2valFR62rLCsYjyIQxJnVFRcK0uP2YwHCeWSNtWVS8E8ONuvB2woT&#10;bW+8p+7gCxEg7BJUUHrfJFK6rCSDbmQb4uDltjXog2wLqVu8BbipZRxFM2mw4rBQYkPfJWXXw59R&#10;8DlN0/inPo27y85NTttJvjinuVLvw/5rCcJT71/hZ/tXK4hn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LoO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268" o:spid="_x0000_s1231" style="position:absolute;left:60;top:71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8ycIA&#10;AADcAAAADwAAAGRycy9kb3ducmV2LnhtbERPTWuDQBC9F/IflinkVleFSLXZhKbQEkIvNYFcJ+5U&#10;TdxZcbdq/n33UOjx8b7X29l0YqTBtZYVJFEMgriyuuVawen4/vQMwnlkjZ1lUnAnB9vN4mGNhbYT&#10;f9FY+lqEEHYFKmi87wspXdWQQRfZnjhw33Yw6AMcaqkHnEK46WQax5k02HJoaLCnt4aqW/ljFHCe&#10;X67JqsKcDrvP7HJIE3P+UGr5OL++gPA0+3/xn3uvFaRZWBvOh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PzJwgAAANwAAAAPAAAAAAAAAAAAAAAAAJgCAABkcnMvZG93&#10;bnJldi54bWxQSwUGAAAAAAQABAD1AAAAhwMAAAAA&#10;" path="m,l6429501,e" filled="f" strokeweight=".96pt">
                  <v:path arrowok="t" textboxrect="0,0,6429501,0"/>
                </v:shape>
                <v:shape id="Shape 269" o:spid="_x0000_s1232" style="position:absolute;left:60;top:7377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L58UA&#10;AADcAAAADwAAAGRycy9kb3ducmV2LnhtbESPT2vCQBTE7wW/w/KE3urG1IpGVxFB6qlQDejxkX35&#10;o9m3IbuN8dt3BcHjMDO/YZbr3tSio9ZVlhWMRxEI4szqigsF6XH3MQPhPLLG2jIpuJOD9WrwtsRE&#10;2xv/UnfwhQgQdgkqKL1vEildVpJBN7INcfBy2xr0QbaF1C3eAtzUMo6iqTRYcVgosaFtSdn18GcU&#10;fH6lafxdn8bd5cdNTrtJPjunuVLvw36zAOGp96/ws73XCuLpHB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4vn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270" o:spid="_x0000_s1233" style="position:absolute;left:60;top:7616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mEsIA&#10;AADcAAAADwAAAGRycy9kb3ducmV2LnhtbERPz2vCMBS+C/4P4Q28adrC6toZxQ0mUrzMDXZ9Nm9t&#10;t+alJFG7/345CB4/vt+rzWh6cSHnO8sK0kUCgri2uuNGwefH2/wJhA/IGnvLpOCPPGzW08kKS22v&#10;/E6XY2hEDGFfooI2hKGU0tctGfQLOxBH7ts6gyFC10jt8BrDTS+zJMmlwY5jQ4sDvbZU/x7PRgEX&#10;xeknfayxoOrlkJ+qLDVfO6VmD+P2GUSgMdzFN/deK8iWcX4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2YSwgAAANwAAAAPAAAAAAAAAAAAAAAAAJgCAABkcnMvZG93&#10;bnJldi54bWxQSwUGAAAAAAQABAD1AAAAhwMAAAAA&#10;" path="m,l6429501,e" filled="f" strokeweight=".96pt">
                  <v:path arrowok="t" textboxrect="0,0,6429501,0"/>
                </v:shape>
                <v:shape id="Shape 271" o:spid="_x0000_s1234" style="position:absolute;left:60;top:7856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RPMUA&#10;AADcAAAADwAAAGRycy9kb3ducmV2LnhtbESPT2vCQBTE7wW/w/IEb3WTaFtJXUUEsSehGrDHR/bl&#10;j2bfhuwa02/vFgoeh5n5DbNcD6YRPXWutqwgnkYgiHOray4VZKfd6wKE88gaG8uk4JccrFejlyWm&#10;2t75m/qjL0WAsEtRQeV9m0rp8ooMuqltiYNX2M6gD7Irpe7wHuCmkUkUvUuDNYeFClvaVpRfjzej&#10;YPaWZcm+Ocf95eDm5928WPxkhVKT8bD5BOFp8M/wf/tLK0g+Yv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BE8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272" o:spid="_x0000_s1235" style="position:absolute;left:60;top:8095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q7sMA&#10;AADcAAAADwAAAGRycy9kb3ducmV2LnhtbESPS0vDQBSF94L/YbhCd3bSWVSJnRYtSLPtg+rymrkm&#10;0dw7ITNt0n/fEQouD+fxcRarkVt1pj40XizMphkoktK7RioLh/374zOoEFEctl7IwoUCrJb3dwvM&#10;nR9kS+ddrFQakZCjhTrGLtc6lDUxhqnvSJL37XvGmGRfadfjkMa51SbL5pqxkUSosaN1TeXv7sSJ&#10;W3wV6+5w/Pg0Zjts3phn/GOsnTyMry+gIo3xP3xrF86CeTLwdyYdAb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rq7s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273" o:spid="_x0000_s1236" style="position:absolute;left:60;top:8334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PdcMA&#10;AADcAAAADwAAAGRycy9kb3ducmV2LnhtbESPT0vDQBDF74LfYRnBm910BZW026IFMdfWUnucZqdJ&#10;NDMbsmsTv71bKPT4eH9+vPly5FadqA+NFwvTSQaKpPSukcrC9vP94QVUiCgOWy9k4Y8CLBe3N3PM&#10;nR9kTadNrFQakZCjhTrGLtc6lDUxhonvSJJ39D1jTLKvtOtxSOPcapNlT5qxkUSosaNVTeXP5pcT&#10;tzgUq267+9obsx4+3pin/G2svb8bX2egIo3xGr60C2fBPD/C+Uw6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ZPd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274" o:spid="_x0000_s1237" style="position:absolute;left:60;top:8573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ypMUA&#10;AADcAAAADwAAAGRycy9kb3ducmV2LnhtbESPT2vCQBTE7wW/w/IEb3VjmqpEVxFB9FSoDejxkX35&#10;o9m3IbuN8dt3C4Ueh5n5DbPeDqYRPXWutqxgNo1AEOdW11wqyL4Or0sQziNrbCyTgic52G5GL2tM&#10;tX3wJ/VnX4oAYZeigsr7NpXS5RUZdFPbEgevsJ1BH2RXSt3hI8BNI+MomkuDNYeFClvaV5Tfz99G&#10;wdt7lsXH5jLrbx8uuRySYnnNCqUm42G3AuFp8P/hv/ZJK4gXC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7Kk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275" o:spid="_x0000_s1238" style="position:absolute;left:60;top:8813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ymsQA&#10;AADcAAAADwAAAGRycy9kb3ducmV2LnhtbESPW2vCQBCF3wv9D8sU+lY3LvRCdJVWKM2rVqyPY3ZM&#10;0mZmQ3Zr0n/fFQQfD+fycebLkVt1oj40XixMJxkoktK7RioL28/3hxdQIaI4bL2QhT8KsFzc3swx&#10;d36QNZ02sVJpREKOFuoYu1zrUNbEGCa+I0ne0feMMcm+0q7HIY1zq02WPWnGRhKhxo5WNZU/m19O&#10;3OJQrLrt7mtvzHr4eGOe8rex9v5ufJ2BijTGa/jSLpwF8/wI5zPpC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cprEAAAA3AAAAA8AAAAAAAAAAAAAAAAAmAIAAGRycy9k&#10;b3ducmV2LnhtbFBLBQYAAAAABAAEAPUAAACJAwAAAAA=&#10;" path="m,l6429501,e" filled="f" strokeweight=".33864mm">
                  <v:path arrowok="t" textboxrect="0,0,6429501,0"/>
                </v:shape>
                <v:shape id="Shape 276" o:spid="_x0000_s1239" style="position:absolute;left:60;top:905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Hs7cMA&#10;AADcAAAADwAAAGRycy9kb3ducmV2LnhtbESPT0/CQBDF7yR+h82YcIMte0BSWYiSGHsFiXocu2Nb&#10;7cw23YWWb8+amHB8eX9+eevtyK06Ux8aLxYW8wwUSeldI5WF49vLbAUqRBSHrReycKEA283dZI25&#10;84Ps6XyIlUojEnK0UMfY5VqHsibGMPcdSfK+fc8Yk+wr7Xoc0ji32mTZUjM2kgg1drSrqfw9nDhx&#10;i69i1x3fPz6N2Q+vz8wL/jHWTu/Hp0dQkcZ4C/+3C2fBPCzh70w6An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Hs7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277" o:spid="_x0000_s1240" style="position:absolute;left:60;top:92918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oNMQA&#10;AADcAAAADwAAAGRycy9kb3ducmV2LnhtbESPQWvCQBSE74L/YXmCF6kbLWpJXaUYCt7EWOj1kX1N&#10;QnbfhuzWxP56tyB4HGa+GWa7H6wRV+p87VjBYp6AIC6crrlU8HX5fHkD4QOyRuOYFNzIw343Hm0x&#10;1a7nM13zUIpYwj5FBVUIbSqlLyqy6OeuJY7ej+sshii7UuoO+1hujVwmyVparDkuVNjSoaKiyX+t&#10;guXCZAc+rb7zpm9mJ/P6l+RZptR0Mny8gwg0hGf4QR915DYb+D8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6DTEAAAA3AAAAA8AAAAAAAAAAAAAAAAAmAIAAGRycy9k&#10;b3ducmV2LnhtbFBLBQYAAAAABAAEAPUAAACJAwAAAAA=&#10;" path="m,l6441694,e" filled="f" strokeweight=".96pt">
                  <v:path arrowok="t" textboxrect="0,0,6441694,0"/>
                </v:shape>
                <w10:wrap anchorx="page"/>
              </v:group>
            </w:pict>
          </mc:Fallback>
        </mc:AlternateContent>
      </w:r>
      <w:r w:rsidR="00B67DB1">
        <w:rPr>
          <w:color w:val="000000"/>
          <w:sz w:val="22"/>
          <w:szCs w:val="22"/>
        </w:rPr>
        <w:t>С</w:t>
      </w:r>
      <w:r w:rsidR="00B67DB1">
        <w:rPr>
          <w:color w:val="000000"/>
          <w:spacing w:val="-1"/>
          <w:sz w:val="22"/>
          <w:szCs w:val="22"/>
        </w:rPr>
        <w:t>в</w:t>
      </w:r>
      <w:r w:rsidR="00B67DB1">
        <w:rPr>
          <w:color w:val="000000"/>
          <w:sz w:val="22"/>
          <w:szCs w:val="22"/>
        </w:rPr>
        <w:t>еден</w:t>
      </w:r>
      <w:r w:rsidR="00B67DB1">
        <w:rPr>
          <w:color w:val="000000"/>
          <w:spacing w:val="-1"/>
          <w:sz w:val="22"/>
          <w:szCs w:val="22"/>
        </w:rPr>
        <w:t>и</w:t>
      </w:r>
      <w:r w:rsidR="00B67DB1">
        <w:rPr>
          <w:color w:val="000000"/>
          <w:sz w:val="22"/>
          <w:szCs w:val="22"/>
        </w:rPr>
        <w:t>я о местополо</w:t>
      </w:r>
      <w:r w:rsidR="00B67DB1">
        <w:rPr>
          <w:color w:val="000000"/>
          <w:spacing w:val="1"/>
          <w:sz w:val="22"/>
          <w:szCs w:val="22"/>
        </w:rPr>
        <w:t>ж</w:t>
      </w:r>
      <w:r w:rsidR="00B67DB1">
        <w:rPr>
          <w:color w:val="000000"/>
          <w:sz w:val="22"/>
          <w:szCs w:val="22"/>
        </w:rPr>
        <w:t>ении изме</w:t>
      </w:r>
      <w:r w:rsidR="00B67DB1">
        <w:rPr>
          <w:color w:val="000000"/>
          <w:spacing w:val="-1"/>
          <w:sz w:val="22"/>
          <w:szCs w:val="22"/>
        </w:rPr>
        <w:t>н</w:t>
      </w:r>
      <w:r w:rsidR="00B67DB1">
        <w:rPr>
          <w:color w:val="000000"/>
          <w:sz w:val="22"/>
          <w:szCs w:val="22"/>
        </w:rPr>
        <w:t xml:space="preserve">енных </w:t>
      </w:r>
      <w:r w:rsidR="00B67DB1">
        <w:rPr>
          <w:color w:val="000000"/>
          <w:spacing w:val="1"/>
          <w:sz w:val="22"/>
          <w:szCs w:val="22"/>
        </w:rPr>
        <w:t>(</w:t>
      </w:r>
      <w:r w:rsidR="00B67DB1">
        <w:rPr>
          <w:color w:val="000000"/>
          <w:spacing w:val="-1"/>
          <w:sz w:val="22"/>
          <w:szCs w:val="22"/>
        </w:rPr>
        <w:t>у</w:t>
      </w:r>
      <w:r w:rsidR="00B67DB1">
        <w:rPr>
          <w:color w:val="000000"/>
          <w:sz w:val="22"/>
          <w:szCs w:val="22"/>
        </w:rPr>
        <w:t>то</w:t>
      </w:r>
      <w:r w:rsidR="00B67DB1">
        <w:rPr>
          <w:color w:val="000000"/>
          <w:spacing w:val="-1"/>
          <w:sz w:val="22"/>
          <w:szCs w:val="22"/>
        </w:rPr>
        <w:t>ч</w:t>
      </w:r>
      <w:r w:rsidR="00B67DB1">
        <w:rPr>
          <w:color w:val="000000"/>
          <w:sz w:val="22"/>
          <w:szCs w:val="22"/>
        </w:rPr>
        <w:t>не</w:t>
      </w:r>
      <w:r w:rsidR="00B67DB1">
        <w:rPr>
          <w:color w:val="000000"/>
          <w:spacing w:val="-1"/>
          <w:sz w:val="22"/>
          <w:szCs w:val="22"/>
        </w:rPr>
        <w:t>н</w:t>
      </w:r>
      <w:r w:rsidR="00B67DB1">
        <w:rPr>
          <w:color w:val="000000"/>
          <w:sz w:val="22"/>
          <w:szCs w:val="22"/>
        </w:rPr>
        <w:t>ных)</w:t>
      </w:r>
      <w:r w:rsidR="00B67DB1">
        <w:rPr>
          <w:color w:val="000000"/>
          <w:spacing w:val="1"/>
          <w:sz w:val="22"/>
          <w:szCs w:val="22"/>
        </w:rPr>
        <w:t xml:space="preserve"> </w:t>
      </w:r>
      <w:r w:rsidR="00B67DB1">
        <w:rPr>
          <w:color w:val="000000"/>
          <w:sz w:val="22"/>
          <w:szCs w:val="22"/>
        </w:rPr>
        <w:t>границ объе</w:t>
      </w:r>
      <w:r w:rsidR="00B67DB1">
        <w:rPr>
          <w:color w:val="000000"/>
          <w:spacing w:val="1"/>
          <w:sz w:val="22"/>
          <w:szCs w:val="22"/>
        </w:rPr>
        <w:t>к</w:t>
      </w:r>
      <w:r w:rsidR="00B67DB1">
        <w:rPr>
          <w:color w:val="000000"/>
          <w:sz w:val="22"/>
          <w:szCs w:val="22"/>
        </w:rPr>
        <w:t>та</w:t>
      </w:r>
    </w:p>
    <w:p w:rsidR="00B67DB1" w:rsidRDefault="00B67DB1" w:rsidP="00B67DB1">
      <w:pPr>
        <w:spacing w:after="19" w:line="180" w:lineRule="exact"/>
        <w:rPr>
          <w:sz w:val="18"/>
          <w:szCs w:val="18"/>
        </w:rPr>
      </w:pP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1. Систе</w:t>
      </w:r>
      <w:r>
        <w:rPr>
          <w:color w:val="000000"/>
          <w:spacing w:val="-1"/>
          <w:sz w:val="22"/>
          <w:szCs w:val="22"/>
        </w:rPr>
        <w:t>м</w:t>
      </w:r>
      <w:r>
        <w:rPr>
          <w:color w:val="000000"/>
          <w:sz w:val="22"/>
          <w:szCs w:val="22"/>
        </w:rPr>
        <w:t xml:space="preserve">а координат: </w:t>
      </w:r>
      <w:proofErr w:type="gramStart"/>
      <w:r>
        <w:rPr>
          <w:color w:val="000000"/>
          <w:sz w:val="22"/>
          <w:szCs w:val="22"/>
        </w:rPr>
        <w:t>МСК</w:t>
      </w:r>
      <w:proofErr w:type="gramEnd"/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36, зона 2</w:t>
      </w:r>
    </w:p>
    <w:p w:rsidR="00B67DB1" w:rsidRDefault="00B67DB1" w:rsidP="00B67DB1">
      <w:pPr>
        <w:spacing w:line="220" w:lineRule="exact"/>
      </w:pP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2. С</w:t>
      </w:r>
      <w:r>
        <w:rPr>
          <w:color w:val="000000"/>
          <w:spacing w:val="-1"/>
          <w:sz w:val="22"/>
          <w:szCs w:val="22"/>
        </w:rPr>
        <w:t>в</w:t>
      </w:r>
      <w:r>
        <w:rPr>
          <w:color w:val="000000"/>
          <w:sz w:val="22"/>
          <w:szCs w:val="22"/>
        </w:rPr>
        <w:t>едения о характерных точках границ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объе</w:t>
      </w:r>
      <w:r>
        <w:rPr>
          <w:color w:val="000000"/>
          <w:spacing w:val="1"/>
          <w:sz w:val="22"/>
          <w:szCs w:val="22"/>
        </w:rPr>
        <w:t>к</w:t>
      </w:r>
      <w:r>
        <w:rPr>
          <w:color w:val="000000"/>
          <w:sz w:val="22"/>
          <w:szCs w:val="22"/>
        </w:rPr>
        <w:t>та</w:t>
      </w:r>
    </w:p>
    <w:p w:rsidR="00B67DB1" w:rsidRDefault="00B67DB1" w:rsidP="00B67DB1">
      <w:pPr>
        <w:spacing w:after="8" w:line="140" w:lineRule="exact"/>
        <w:rPr>
          <w:sz w:val="14"/>
          <w:szCs w:val="14"/>
        </w:rPr>
      </w:pPr>
    </w:p>
    <w:p w:rsidR="00B67DB1" w:rsidRDefault="00B67DB1" w:rsidP="00B67DB1">
      <w:pPr>
        <w:sectPr w:rsidR="00B67DB1">
          <w:pgSz w:w="11899" w:h="16840"/>
          <w:pgMar w:top="908" w:right="679" w:bottom="0" w:left="1180" w:header="0" w:footer="0" w:gutter="0"/>
          <w:cols w:space="708"/>
        </w:sect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36" w:line="240" w:lineRule="exact"/>
        <w:rPr>
          <w:sz w:val="24"/>
          <w:szCs w:val="24"/>
        </w:rPr>
      </w:pPr>
    </w:p>
    <w:p w:rsidR="00B67DB1" w:rsidRDefault="00B67DB1" w:rsidP="00B67DB1">
      <w:pPr>
        <w:widowControl w:val="0"/>
        <w:spacing w:line="262" w:lineRule="auto"/>
        <w:ind w:left="4" w:right="-60"/>
        <w:jc w:val="center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Обо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а-ч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арактер-</w:t>
      </w:r>
      <w:proofErr w:type="spellStart"/>
      <w:r>
        <w:rPr>
          <w:color w:val="000000"/>
          <w:sz w:val="24"/>
          <w:szCs w:val="24"/>
        </w:rPr>
        <w:t>ных</w:t>
      </w:r>
      <w:proofErr w:type="spellEnd"/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к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ц</w:t>
      </w:r>
    </w:p>
    <w:p w:rsidR="00B67DB1" w:rsidRDefault="00B67DB1" w:rsidP="00B67DB1">
      <w:pPr>
        <w:spacing w:line="240" w:lineRule="exact"/>
        <w:rPr>
          <w:sz w:val="24"/>
          <w:szCs w:val="24"/>
        </w:rPr>
      </w:pPr>
      <w:r>
        <w:br w:type="column"/>
      </w:r>
    </w:p>
    <w:p w:rsidR="00B67DB1" w:rsidRDefault="00B67DB1" w:rsidP="00B67DB1">
      <w:pPr>
        <w:spacing w:after="3" w:line="220" w:lineRule="exact"/>
      </w:pPr>
    </w:p>
    <w:p w:rsidR="00B67DB1" w:rsidRDefault="00B67DB1" w:rsidP="00B67DB1">
      <w:pPr>
        <w:widowControl w:val="0"/>
        <w:spacing w:line="264" w:lineRule="auto"/>
        <w:ind w:left="50" w:right="-53" w:hanging="50"/>
        <w:rPr>
          <w:color w:val="000000"/>
        </w:rPr>
      </w:pPr>
      <w:r>
        <w:rPr>
          <w:color w:val="000000"/>
          <w:sz w:val="22"/>
          <w:szCs w:val="22"/>
        </w:rPr>
        <w:t>С</w:t>
      </w:r>
      <w:r>
        <w:rPr>
          <w:color w:val="000000"/>
          <w:spacing w:val="-2"/>
          <w:sz w:val="22"/>
          <w:szCs w:val="22"/>
        </w:rPr>
        <w:t>у</w:t>
      </w:r>
      <w:r>
        <w:rPr>
          <w:color w:val="000000"/>
          <w:sz w:val="22"/>
          <w:szCs w:val="22"/>
        </w:rPr>
        <w:t>ществ</w:t>
      </w:r>
      <w:r>
        <w:rPr>
          <w:color w:val="000000"/>
          <w:spacing w:val="-2"/>
          <w:sz w:val="22"/>
          <w:szCs w:val="22"/>
        </w:rPr>
        <w:t>у</w:t>
      </w:r>
      <w:r>
        <w:rPr>
          <w:color w:val="000000"/>
          <w:sz w:val="22"/>
          <w:szCs w:val="22"/>
        </w:rPr>
        <w:t xml:space="preserve">ющие координаты, </w:t>
      </w:r>
      <w:proofErr w:type="gramStart"/>
      <w:r>
        <w:rPr>
          <w:color w:val="000000"/>
          <w:spacing w:val="-1"/>
          <w:sz w:val="22"/>
          <w:szCs w:val="22"/>
        </w:rPr>
        <w:t>м</w:t>
      </w:r>
      <w:proofErr w:type="gramEnd"/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12" w:line="160" w:lineRule="exact"/>
        <w:rPr>
          <w:sz w:val="16"/>
          <w:szCs w:val="16"/>
        </w:rPr>
      </w:pPr>
    </w:p>
    <w:p w:rsidR="00B67DB1" w:rsidRDefault="00B67DB1" w:rsidP="00B67DB1">
      <w:pPr>
        <w:widowControl w:val="0"/>
        <w:tabs>
          <w:tab w:val="left" w:pos="1251"/>
        </w:tabs>
        <w:ind w:left="50" w:right="-20"/>
        <w:rPr>
          <w:color w:val="000000"/>
        </w:rPr>
      </w:pPr>
      <w:r>
        <w:rPr>
          <w:color w:val="000000"/>
          <w:sz w:val="22"/>
          <w:szCs w:val="22"/>
        </w:rPr>
        <w:t>X</w:t>
      </w:r>
      <w:r>
        <w:rPr>
          <w:color w:val="000000"/>
          <w:sz w:val="22"/>
          <w:szCs w:val="22"/>
        </w:rPr>
        <w:tab/>
        <w:t>Y</w:t>
      </w:r>
    </w:p>
    <w:p w:rsidR="00B67DB1" w:rsidRDefault="00B67DB1" w:rsidP="00B67DB1">
      <w:pPr>
        <w:spacing w:after="83" w:line="240" w:lineRule="exact"/>
        <w:rPr>
          <w:sz w:val="24"/>
          <w:szCs w:val="24"/>
        </w:rPr>
      </w:pPr>
      <w:r>
        <w:br w:type="column"/>
      </w:r>
    </w:p>
    <w:p w:rsidR="00B67DB1" w:rsidRDefault="00B67DB1" w:rsidP="00B67DB1">
      <w:pPr>
        <w:widowControl w:val="0"/>
        <w:spacing w:line="264" w:lineRule="auto"/>
        <w:ind w:right="-54"/>
        <w:jc w:val="center"/>
        <w:rPr>
          <w:color w:val="000000"/>
        </w:rPr>
      </w:pPr>
      <w:r>
        <w:rPr>
          <w:color w:val="000000"/>
          <w:spacing w:val="-1"/>
          <w:sz w:val="22"/>
          <w:szCs w:val="22"/>
        </w:rPr>
        <w:t>И</w:t>
      </w:r>
      <w:r>
        <w:rPr>
          <w:color w:val="000000"/>
          <w:sz w:val="22"/>
          <w:szCs w:val="22"/>
        </w:rPr>
        <w:t>зменен</w:t>
      </w:r>
      <w:r>
        <w:rPr>
          <w:color w:val="000000"/>
          <w:spacing w:val="-1"/>
          <w:sz w:val="22"/>
          <w:szCs w:val="22"/>
        </w:rPr>
        <w:t>н</w:t>
      </w:r>
      <w:r>
        <w:rPr>
          <w:color w:val="000000"/>
          <w:sz w:val="22"/>
          <w:szCs w:val="22"/>
        </w:rPr>
        <w:t>ые (</w:t>
      </w:r>
      <w:r>
        <w:rPr>
          <w:color w:val="000000"/>
          <w:spacing w:val="-1"/>
          <w:sz w:val="22"/>
          <w:szCs w:val="22"/>
        </w:rPr>
        <w:t>у</w:t>
      </w:r>
      <w:r>
        <w:rPr>
          <w:color w:val="000000"/>
          <w:sz w:val="22"/>
          <w:szCs w:val="22"/>
        </w:rPr>
        <w:t>точне</w:t>
      </w:r>
      <w:r>
        <w:rPr>
          <w:color w:val="000000"/>
          <w:spacing w:val="-1"/>
          <w:sz w:val="22"/>
          <w:szCs w:val="22"/>
        </w:rPr>
        <w:t>н</w:t>
      </w:r>
      <w:r>
        <w:rPr>
          <w:color w:val="000000"/>
          <w:sz w:val="22"/>
          <w:szCs w:val="22"/>
        </w:rPr>
        <w:t xml:space="preserve">ные) координаты, </w:t>
      </w:r>
      <w:proofErr w:type="gramStart"/>
      <w:r>
        <w:rPr>
          <w:color w:val="000000"/>
          <w:spacing w:val="-1"/>
          <w:sz w:val="22"/>
          <w:szCs w:val="22"/>
        </w:rPr>
        <w:t>м</w:t>
      </w:r>
      <w:proofErr w:type="gramEnd"/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line="240" w:lineRule="exact"/>
        <w:rPr>
          <w:sz w:val="24"/>
          <w:szCs w:val="24"/>
        </w:rPr>
      </w:pPr>
    </w:p>
    <w:p w:rsidR="00B67DB1" w:rsidRDefault="00B67DB1" w:rsidP="00B67DB1">
      <w:pPr>
        <w:spacing w:after="34" w:line="240" w:lineRule="exact"/>
        <w:rPr>
          <w:sz w:val="24"/>
          <w:szCs w:val="24"/>
        </w:rPr>
      </w:pPr>
    </w:p>
    <w:p w:rsidR="00B67DB1" w:rsidRDefault="00B67DB1" w:rsidP="00B67DB1">
      <w:pPr>
        <w:widowControl w:val="0"/>
        <w:tabs>
          <w:tab w:val="left" w:pos="1200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X</w:t>
      </w:r>
      <w:r>
        <w:rPr>
          <w:color w:val="000000"/>
          <w:sz w:val="22"/>
          <w:szCs w:val="22"/>
        </w:rPr>
        <w:tab/>
        <w:t>Y</w:t>
      </w:r>
    </w:p>
    <w:p w:rsidR="00B67DB1" w:rsidRDefault="00B67DB1" w:rsidP="00B67DB1">
      <w:pPr>
        <w:widowControl w:val="0"/>
        <w:spacing w:line="262" w:lineRule="auto"/>
        <w:ind w:left="2027" w:right="962"/>
        <w:jc w:val="center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lastRenderedPageBreak/>
        <w:t>Сред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яя </w:t>
      </w:r>
      <w:proofErr w:type="spellStart"/>
      <w:r>
        <w:rPr>
          <w:color w:val="000000"/>
          <w:sz w:val="24"/>
          <w:szCs w:val="24"/>
        </w:rPr>
        <w:t>квадра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ич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proofErr w:type="spellEnd"/>
      <w:r>
        <w:rPr>
          <w:color w:val="000000"/>
          <w:sz w:val="24"/>
          <w:szCs w:val="24"/>
        </w:rPr>
        <w:t>-кая</w:t>
      </w:r>
    </w:p>
    <w:p w:rsidR="00B67DB1" w:rsidRDefault="0046538D" w:rsidP="00B67DB1">
      <w:pPr>
        <w:widowControl w:val="0"/>
        <w:tabs>
          <w:tab w:val="left" w:pos="3444"/>
        </w:tabs>
        <w:spacing w:line="252" w:lineRule="auto"/>
        <w:ind w:left="441" w:right="-59" w:hanging="441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6603365</wp:posOffset>
                </wp:positionH>
                <wp:positionV relativeFrom="paragraph">
                  <wp:posOffset>-287655</wp:posOffset>
                </wp:positionV>
                <wp:extent cx="463550" cy="367030"/>
                <wp:effectExtent l="0" t="0" r="0" b="0"/>
                <wp:wrapNone/>
                <wp:docPr id="278" name="drawingObject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550" cy="367030"/>
                          <a:chOff x="0" y="0"/>
                          <a:chExt cx="463464" cy="367269"/>
                        </a:xfrm>
                        <a:noFill/>
                      </wpg:grpSpPr>
                      <wps:wsp>
                        <wps:cNvPr id="279" name="Shape 279"/>
                        <wps:cNvSpPr txBox="1"/>
                        <wps:spPr>
                          <a:xfrm>
                            <a:off x="0" y="0"/>
                            <a:ext cx="46346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67DB1" w:rsidRDefault="00B67DB1" w:rsidP="00B67DB1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0" name="Shape 280"/>
                        <wps:cNvSpPr txBox="1"/>
                        <wps:spPr>
                          <a:xfrm>
                            <a:off x="114300" y="192023"/>
                            <a:ext cx="23427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67DB1" w:rsidRDefault="00B67DB1" w:rsidP="00B67DB1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278" o:spid="_x0000_s1026" style="position:absolute;left:0;text-align:left;margin-left:519.95pt;margin-top:-22.65pt;width:36.5pt;height:28.9pt;z-index:-251662848;mso-position-horizontal-relative:page" coordsize="463464,367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79" o:spid="_x0000_s1027" type="#_x0000_t202" style="position:absolute;width:463464;height:17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cd8QA&#10;AADcAAAADwAAAGRycy9kb3ducmV2LnhtbESPzWrDMBCE74G+g9hAL6GW7UOaOFZCKS2U3PJz6W2R&#10;NraJtTKWart5+ioQ6HGYmW+YcjfZVgzU+8axgixJQRBrZxquFJxPny8rED4gG2wdk4Jf8rDbPs1K&#10;LIwb+UDDMVQiQtgXqKAOoSuk9Lomiz5xHXH0Lq63GKLsK2l6HCPctjJP06W02HBcqLGj95r09fhj&#10;FSynj26xX1M+3nQ78PctywJlSj3Pp7cNiEBT+A8/2l9GQf66h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HHfEAAAA3AAAAA8AAAAAAAAAAAAAAAAAmAIAAGRycy9k&#10;b3ducmV2LnhtbFBLBQYAAAAABAAEAPUAAACJAwAAAAA=&#10;" filled="f" stroked="f">
                  <v:textbox style="mso-fit-shape-to-text:t" inset="0,0,0,0">
                    <w:txbxContent>
                      <w:p w:rsidR="00B67DB1" w:rsidRDefault="00B67DB1" w:rsidP="00B67DB1">
                        <w:pPr>
                          <w:widowControl w:val="0"/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  <w:r>
                          <w:rPr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280" o:spid="_x0000_s1028" type="#_x0000_t202" style="position:absolute;left:114300;top:192023;width:234270;height:17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7FzcEA&#10;AADcAAAADwAAAGRycy9kb3ducmV2LnhtbERPTWvCQBC9C/6HZQq9SN0kh6CpayjSQvFm9OJtyI5J&#10;MDsbstskza93D4LHx/ve5ZNpxUC9aywriNcRCOLS6oYrBZfzz8cGhPPIGlvLpOCfHOT75WKHmbYj&#10;n2gofCVCCLsMFdTed5mUrqzJoFvbjjhwN9sb9AH2ldQ9jiHctDKJolQabDg01NjRoabyXvwZBen0&#10;3a2OW0rGuWwHvs5x7ClW6v1t+voE4WnyL/HT/asVJJswP5wJR0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uxc3BAAAA3AAAAA8AAAAAAAAAAAAAAAAAmAIAAGRycy9kb3du&#10;cmV2LnhtbFBLBQYAAAAABAAEAPUAAACGAwAAAAA=&#10;" filled="f" stroked="f">
                  <v:textbox style="mso-fit-shape-to-text:t" inset="0,0,0,0">
                    <w:txbxContent>
                      <w:p w:rsidR="00B67DB1" w:rsidRDefault="00B67DB1" w:rsidP="00B67DB1">
                        <w:pPr>
                          <w:widowControl w:val="0"/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5803265</wp:posOffset>
                </wp:positionH>
                <wp:positionV relativeFrom="paragraph">
                  <wp:posOffset>192405</wp:posOffset>
                </wp:positionV>
                <wp:extent cx="653415" cy="559435"/>
                <wp:effectExtent l="0" t="0" r="0" b="0"/>
                <wp:wrapNone/>
                <wp:docPr id="281" name="drawingObject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415" cy="559435"/>
                          <a:chOff x="0" y="0"/>
                          <a:chExt cx="653100" cy="559292"/>
                        </a:xfrm>
                        <a:noFill/>
                      </wpg:grpSpPr>
                      <wps:wsp>
                        <wps:cNvPr id="282" name="Shape 282"/>
                        <wps:cNvSpPr txBox="1"/>
                        <wps:spPr>
                          <a:xfrm>
                            <a:off x="222503" y="0"/>
                            <a:ext cx="20548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67DB1" w:rsidRDefault="00B67DB1" w:rsidP="00B67DB1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3" name="Shape 283"/>
                        <wps:cNvSpPr txBox="1"/>
                        <wps:spPr>
                          <a:xfrm>
                            <a:off x="0" y="192023"/>
                            <a:ext cx="65310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67DB1" w:rsidRDefault="00B67DB1" w:rsidP="00B67DB1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положени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84" name="Shape 284"/>
                        <wps:cNvSpPr txBox="1"/>
                        <wps:spPr>
                          <a:xfrm>
                            <a:off x="289559" y="384047"/>
                            <a:ext cx="7080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67DB1" w:rsidRDefault="00B67DB1" w:rsidP="00B67DB1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281" o:spid="_x0000_s1029" style="position:absolute;left:0;text-align:left;margin-left:456.95pt;margin-top:15.15pt;width:51.45pt;height:44.05pt;z-index:-251663872;mso-position-horizontal-relative:page" coordsize="6531,5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" o:allowincell="f">
                <v:shape id="Shape 282" o:spid="_x0000_s1030" type="#_x0000_t202" style="position:absolute;left:2225;width:2054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+IcQA&#10;AADcAAAADwAAAGRycy9kb3ducmV2LnhtbESPQWvCQBSE74L/YXmCF6mb5CBp6ioiLRRvpr309si+&#10;ZoPZtyG7Jqm/3hWEHoeZ+YbZ7ifbioF63zhWkK4TEMSV0w3XCr6/Pl5yED4ga2wdk4I/8rDfzWdb&#10;LLQb+UxDGWoRIewLVGBC6AopfWXIol+7jjh6v663GKLsa6l7HCPctjJLko202HBcMNjR0VB1Ka9W&#10;wWZ671anV8rGW9UO/HNL00CpUsvFdHgDEWgK/+Fn+1MryPIMHm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/iHEAAAA3AAAAA8AAAAAAAAAAAAAAAAAmAIAAGRycy9k&#10;b3ducmV2LnhtbFBLBQYAAAAABAAEAPUAAACJAwAAAAA=&#10;" filled="f" stroked="f">
                  <v:textbox style="mso-fit-shape-to-text:t" inset="0,0,0,0">
                    <w:txbxContent>
                      <w:p w:rsidR="00B67DB1" w:rsidRDefault="00B67DB1" w:rsidP="00B67DB1">
                        <w:pPr>
                          <w:widowControl w:val="0"/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  <w:proofErr w:type="spellEnd"/>
                      </w:p>
                    </w:txbxContent>
                  </v:textbox>
                </v:shape>
                <v:shape id="Shape 283" o:spid="_x0000_s1031" type="#_x0000_t202" style="position:absolute;top:1920;width:653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busMA&#10;AADcAAAADwAAAGRycy9kb3ducmV2LnhtbESPQYvCMBSE7wv+h/AEL8uatoJ0u0YRURBvq168PZq3&#10;bbF5KU1sq7/eCMIeh5n5hlmsBlOLjlpXWVYQTyMQxLnVFRcKzqfdVwrCeWSNtWVScCcHq+XoY4GZ&#10;tj3/Unf0hQgQdhkqKL1vMildXpJBN7UNcfD+bGvQB9kWUrfYB7ipZRJFc2mw4rBQYkObkvLr8WYU&#10;zIdt83n4pqR/5HXHl0cce4qVmoyH9Q8IT4P/D7/be60gSWf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xbusMAAADcAAAADwAAAAAAAAAAAAAAAACYAgAAZHJzL2Rv&#10;d25yZXYueG1sUEsFBgAAAAAEAAQA9QAAAIgDAAAAAA==&#10;" filled="f" stroked="f">
                  <v:textbox style="mso-fit-shape-to-text:t" inset="0,0,0,0">
                    <w:txbxContent>
                      <w:p w:rsidR="00B67DB1" w:rsidRDefault="00B67DB1" w:rsidP="00B67DB1">
                        <w:pPr>
                          <w:widowControl w:val="0"/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положени</w:t>
                        </w:r>
                        <w:proofErr w:type="spellEnd"/>
                      </w:p>
                    </w:txbxContent>
                  </v:textbox>
                </v:shape>
                <v:shape id="Shape 284" o:spid="_x0000_s1032" type="#_x0000_t202" style="position:absolute;left:2895;top:3840;width:70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DzsMA&#10;AADcAAAADwAAAGRycy9kb3ducmV2LnhtbESPQYvCMBSE7wv+h/AEL8uatoh0u0YRURBvq168PZq3&#10;bbF5KU1sq7/eCMIeh5n5hlmsBlOLjlpXWVYQTyMQxLnVFRcKzqfdVwrCeWSNtWVScCcHq+XoY4GZ&#10;tj3/Unf0hQgQdhkqKL1vMildXpJBN7UNcfD+bGvQB9kWUrfYB7ipZRJFc2mw4rBQYkObkvLr8WYU&#10;zIdt83n4pqR/5HXHl0cce4qVmoyH9Q8IT4P/D7/be60gSWf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XDzsMAAADcAAAADwAAAAAAAAAAAAAAAACYAgAAZHJzL2Rv&#10;d25yZXYueG1sUEsFBgAAAAAEAAQA9QAAAIgDAAAAAA==&#10;" filled="f" stroked="f">
                  <v:textbox style="mso-fit-shape-to-text:t" inset="0,0,0,0">
                    <w:txbxContent>
                      <w:p w:rsidR="00B67DB1" w:rsidRDefault="00B67DB1" w:rsidP="00B67DB1">
                        <w:pPr>
                          <w:widowControl w:val="0"/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7DB1">
        <w:rPr>
          <w:color w:val="000000"/>
          <w:position w:val="-16"/>
          <w:sz w:val="22"/>
          <w:szCs w:val="22"/>
        </w:rPr>
        <w:t>М</w:t>
      </w:r>
      <w:r w:rsidR="00B67DB1">
        <w:rPr>
          <w:color w:val="000000"/>
          <w:spacing w:val="1"/>
          <w:position w:val="-16"/>
          <w:sz w:val="22"/>
          <w:szCs w:val="22"/>
        </w:rPr>
        <w:t>е</w:t>
      </w:r>
      <w:r w:rsidR="00B67DB1">
        <w:rPr>
          <w:color w:val="000000"/>
          <w:position w:val="-16"/>
          <w:sz w:val="22"/>
          <w:szCs w:val="22"/>
        </w:rPr>
        <w:t>тод определения</w:t>
      </w:r>
      <w:r w:rsidR="00B67DB1">
        <w:rPr>
          <w:color w:val="000000"/>
          <w:spacing w:val="96"/>
          <w:position w:val="-16"/>
          <w:sz w:val="22"/>
          <w:szCs w:val="22"/>
        </w:rPr>
        <w:t xml:space="preserve"> </w:t>
      </w:r>
      <w:proofErr w:type="spellStart"/>
      <w:r w:rsidR="00B67DB1">
        <w:rPr>
          <w:color w:val="000000"/>
          <w:spacing w:val="1"/>
          <w:sz w:val="24"/>
          <w:szCs w:val="24"/>
        </w:rPr>
        <w:t>п</w:t>
      </w:r>
      <w:r w:rsidR="00B67DB1">
        <w:rPr>
          <w:color w:val="000000"/>
          <w:sz w:val="24"/>
          <w:szCs w:val="24"/>
        </w:rPr>
        <w:t>огре</w:t>
      </w:r>
      <w:r w:rsidR="00B67DB1">
        <w:rPr>
          <w:color w:val="000000"/>
          <w:w w:val="99"/>
          <w:sz w:val="24"/>
          <w:szCs w:val="24"/>
        </w:rPr>
        <w:t>ш</w:t>
      </w:r>
      <w:r w:rsidR="00B67DB1">
        <w:rPr>
          <w:color w:val="000000"/>
          <w:sz w:val="24"/>
          <w:szCs w:val="24"/>
        </w:rPr>
        <w:t>но</w:t>
      </w:r>
      <w:proofErr w:type="spellEnd"/>
      <w:r w:rsidR="00B67DB1">
        <w:rPr>
          <w:color w:val="000000"/>
          <w:spacing w:val="87"/>
          <w:sz w:val="24"/>
          <w:szCs w:val="24"/>
        </w:rPr>
        <w:t xml:space="preserve"> </w:t>
      </w:r>
      <w:proofErr w:type="spellStart"/>
      <w:r w:rsidR="00B67DB1">
        <w:rPr>
          <w:color w:val="000000"/>
          <w:position w:val="-15"/>
          <w:sz w:val="24"/>
          <w:szCs w:val="24"/>
        </w:rPr>
        <w:t>обо</w:t>
      </w:r>
      <w:r w:rsidR="00B67DB1">
        <w:rPr>
          <w:color w:val="000000"/>
          <w:spacing w:val="1"/>
          <w:w w:val="99"/>
          <w:position w:val="-15"/>
          <w:sz w:val="24"/>
          <w:szCs w:val="24"/>
        </w:rPr>
        <w:t>зн</w:t>
      </w:r>
      <w:r w:rsidR="00B67DB1">
        <w:rPr>
          <w:color w:val="000000"/>
          <w:position w:val="-15"/>
          <w:sz w:val="24"/>
          <w:szCs w:val="24"/>
        </w:rPr>
        <w:t>аче</w:t>
      </w:r>
      <w:proofErr w:type="spellEnd"/>
      <w:r w:rsidR="00B67DB1">
        <w:rPr>
          <w:color w:val="000000"/>
          <w:position w:val="-15"/>
          <w:sz w:val="24"/>
          <w:szCs w:val="24"/>
        </w:rPr>
        <w:t xml:space="preserve"> </w:t>
      </w:r>
      <w:r w:rsidR="00B67DB1">
        <w:rPr>
          <w:color w:val="000000"/>
          <w:sz w:val="22"/>
          <w:szCs w:val="22"/>
        </w:rPr>
        <w:t>координат</w:t>
      </w:r>
      <w:r w:rsidR="00B67DB1">
        <w:rPr>
          <w:color w:val="000000"/>
          <w:sz w:val="22"/>
          <w:szCs w:val="22"/>
        </w:rPr>
        <w:tab/>
      </w:r>
      <w:proofErr w:type="spellStart"/>
      <w:r w:rsidR="00B67DB1">
        <w:rPr>
          <w:color w:val="000000"/>
          <w:w w:val="99"/>
          <w:sz w:val="24"/>
          <w:szCs w:val="24"/>
        </w:rPr>
        <w:t>н</w:t>
      </w:r>
      <w:r w:rsidR="00B67DB1">
        <w:rPr>
          <w:color w:val="000000"/>
          <w:spacing w:val="1"/>
          <w:w w:val="99"/>
          <w:sz w:val="24"/>
          <w:szCs w:val="24"/>
        </w:rPr>
        <w:t>и</w:t>
      </w:r>
      <w:r w:rsidR="00B67DB1">
        <w:rPr>
          <w:color w:val="000000"/>
          <w:sz w:val="24"/>
          <w:szCs w:val="24"/>
        </w:rPr>
        <w:t>я</w:t>
      </w:r>
      <w:proofErr w:type="spellEnd"/>
    </w:p>
    <w:p w:rsidR="00B67DB1" w:rsidRDefault="0046538D" w:rsidP="00B67DB1">
      <w:pPr>
        <w:widowControl w:val="0"/>
        <w:spacing w:line="262" w:lineRule="auto"/>
        <w:ind w:left="-14" w:right="15"/>
        <w:jc w:val="right"/>
        <w:rPr>
          <w:color w:val="000000"/>
          <w:position w:val="1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6758940</wp:posOffset>
                </wp:positionH>
                <wp:positionV relativeFrom="paragraph">
                  <wp:posOffset>392430</wp:posOffset>
                </wp:positionV>
                <wp:extent cx="149860" cy="174625"/>
                <wp:effectExtent l="0" t="0" r="0" b="0"/>
                <wp:wrapNone/>
                <wp:docPr id="285" name="drawingObject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" cy="174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7DB1" w:rsidRDefault="00B67DB1" w:rsidP="00B67DB1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proofErr w:type="spellEnd"/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rawingObject285" o:spid="_x0000_s1033" type="#_x0000_t202" style="position:absolute;left:0;text-align:left;margin-left:532.2pt;margin-top:30.9pt;width:11.8pt;height:13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" o:allowincell="f" filled="f" stroked="f">
                <v:path arrowok="t"/>
                <v:textbox style="mso-fit-shape-to-text:t" inset="0,0,0,0">
                  <w:txbxContent>
                    <w:p w:rsidR="00B67DB1" w:rsidRDefault="00B67DB1" w:rsidP="00B67DB1">
                      <w:pPr>
                        <w:widowControl w:val="0"/>
                        <w:spacing w:line="275" w:lineRule="exact"/>
                        <w:ind w:right="-20"/>
                        <w:rPr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67DB1">
        <w:rPr>
          <w:color w:val="000000"/>
          <w:position w:val="3"/>
          <w:sz w:val="22"/>
          <w:szCs w:val="22"/>
        </w:rPr>
        <w:t>характерной то</w:t>
      </w:r>
      <w:r w:rsidR="00B67DB1">
        <w:rPr>
          <w:color w:val="000000"/>
          <w:spacing w:val="-1"/>
          <w:position w:val="3"/>
          <w:sz w:val="22"/>
          <w:szCs w:val="22"/>
        </w:rPr>
        <w:t>ч</w:t>
      </w:r>
      <w:r w:rsidR="00B67DB1">
        <w:rPr>
          <w:color w:val="000000"/>
          <w:position w:val="3"/>
          <w:sz w:val="22"/>
          <w:szCs w:val="22"/>
        </w:rPr>
        <w:t xml:space="preserve">ки                        </w:t>
      </w:r>
      <w:r w:rsidR="00B67DB1">
        <w:rPr>
          <w:color w:val="000000"/>
          <w:spacing w:val="-8"/>
          <w:position w:val="3"/>
          <w:sz w:val="22"/>
          <w:szCs w:val="22"/>
        </w:rPr>
        <w:t xml:space="preserve"> </w:t>
      </w:r>
      <w:proofErr w:type="spellStart"/>
      <w:proofErr w:type="gramStart"/>
      <w:r w:rsidR="00B67DB1">
        <w:rPr>
          <w:color w:val="000000"/>
          <w:sz w:val="24"/>
          <w:szCs w:val="24"/>
        </w:rPr>
        <w:t>то</w:t>
      </w:r>
      <w:r w:rsidR="00B67DB1">
        <w:rPr>
          <w:color w:val="000000"/>
          <w:spacing w:val="-1"/>
          <w:sz w:val="24"/>
          <w:szCs w:val="24"/>
        </w:rPr>
        <w:t>ч</w:t>
      </w:r>
      <w:r w:rsidR="00B67DB1">
        <w:rPr>
          <w:color w:val="000000"/>
          <w:sz w:val="24"/>
          <w:szCs w:val="24"/>
        </w:rPr>
        <w:t>к</w:t>
      </w:r>
      <w:r w:rsidR="00B67DB1">
        <w:rPr>
          <w:color w:val="000000"/>
          <w:w w:val="99"/>
          <w:sz w:val="24"/>
          <w:szCs w:val="24"/>
        </w:rPr>
        <w:t>и</w:t>
      </w:r>
      <w:proofErr w:type="spellEnd"/>
      <w:proofErr w:type="gramEnd"/>
      <w:r w:rsidR="00B67DB1">
        <w:rPr>
          <w:color w:val="000000"/>
          <w:spacing w:val="1"/>
          <w:sz w:val="24"/>
          <w:szCs w:val="24"/>
        </w:rPr>
        <w:t xml:space="preserve"> </w:t>
      </w:r>
      <w:r w:rsidR="00B67DB1">
        <w:rPr>
          <w:color w:val="000000"/>
          <w:spacing w:val="1"/>
          <w:w w:val="99"/>
          <w:sz w:val="24"/>
          <w:szCs w:val="24"/>
        </w:rPr>
        <w:t>н</w:t>
      </w:r>
      <w:r w:rsidR="00B67DB1">
        <w:rPr>
          <w:color w:val="000000"/>
          <w:spacing w:val="1"/>
          <w:sz w:val="24"/>
          <w:szCs w:val="24"/>
        </w:rPr>
        <w:t>а</w:t>
      </w:r>
      <w:r w:rsidR="00B67DB1">
        <w:rPr>
          <w:color w:val="000000"/>
          <w:sz w:val="24"/>
          <w:szCs w:val="24"/>
        </w:rPr>
        <w:t xml:space="preserve"> </w:t>
      </w:r>
      <w:proofErr w:type="spellStart"/>
      <w:r w:rsidR="00B67DB1">
        <w:rPr>
          <w:color w:val="000000"/>
          <w:spacing w:val="2"/>
          <w:sz w:val="24"/>
          <w:szCs w:val="24"/>
        </w:rPr>
        <w:t>х</w:t>
      </w:r>
      <w:r w:rsidR="00B67DB1">
        <w:rPr>
          <w:color w:val="000000"/>
          <w:sz w:val="24"/>
          <w:szCs w:val="24"/>
        </w:rPr>
        <w:t>ар</w:t>
      </w:r>
      <w:r w:rsidR="00B67DB1">
        <w:rPr>
          <w:color w:val="000000"/>
          <w:spacing w:val="-1"/>
          <w:sz w:val="24"/>
          <w:szCs w:val="24"/>
        </w:rPr>
        <w:t>а</w:t>
      </w:r>
      <w:r w:rsidR="00B67DB1">
        <w:rPr>
          <w:color w:val="000000"/>
          <w:sz w:val="24"/>
          <w:szCs w:val="24"/>
        </w:rPr>
        <w:t>к</w:t>
      </w:r>
      <w:r w:rsidR="00B67DB1">
        <w:rPr>
          <w:color w:val="000000"/>
          <w:spacing w:val="1"/>
          <w:w w:val="99"/>
          <w:sz w:val="24"/>
          <w:szCs w:val="24"/>
        </w:rPr>
        <w:t>т</w:t>
      </w:r>
      <w:r w:rsidR="00B67DB1">
        <w:rPr>
          <w:color w:val="000000"/>
          <w:sz w:val="24"/>
          <w:szCs w:val="24"/>
        </w:rPr>
        <w:t>ерн</w:t>
      </w:r>
      <w:proofErr w:type="spellEnd"/>
      <w:r w:rsidR="00B67DB1">
        <w:rPr>
          <w:color w:val="000000"/>
          <w:spacing w:val="85"/>
          <w:sz w:val="24"/>
          <w:szCs w:val="24"/>
        </w:rPr>
        <w:t xml:space="preserve"> </w:t>
      </w:r>
      <w:proofErr w:type="spellStart"/>
      <w:r w:rsidR="00B67DB1">
        <w:rPr>
          <w:color w:val="000000"/>
          <w:position w:val="15"/>
          <w:sz w:val="24"/>
          <w:szCs w:val="24"/>
        </w:rPr>
        <w:t>м</w:t>
      </w:r>
      <w:r w:rsidR="00B67DB1">
        <w:rPr>
          <w:color w:val="000000"/>
          <w:spacing w:val="-1"/>
          <w:position w:val="15"/>
          <w:sz w:val="24"/>
          <w:szCs w:val="24"/>
        </w:rPr>
        <w:t>е</w:t>
      </w:r>
      <w:r w:rsidR="00B67DB1">
        <w:rPr>
          <w:color w:val="000000"/>
          <w:position w:val="15"/>
          <w:sz w:val="24"/>
          <w:szCs w:val="24"/>
        </w:rPr>
        <w:t>ст</w:t>
      </w:r>
      <w:r w:rsidR="00B67DB1">
        <w:rPr>
          <w:color w:val="000000"/>
          <w:w w:val="99"/>
          <w:position w:val="15"/>
          <w:sz w:val="24"/>
          <w:szCs w:val="24"/>
        </w:rPr>
        <w:t>н</w:t>
      </w:r>
      <w:r w:rsidR="00B67DB1">
        <w:rPr>
          <w:color w:val="000000"/>
          <w:position w:val="15"/>
          <w:sz w:val="24"/>
          <w:szCs w:val="24"/>
        </w:rPr>
        <w:t>ос</w:t>
      </w:r>
      <w:proofErr w:type="spellEnd"/>
      <w:r w:rsidR="00B67DB1">
        <w:rPr>
          <w:color w:val="000000"/>
          <w:w w:val="99"/>
          <w:position w:val="15"/>
          <w:sz w:val="24"/>
          <w:szCs w:val="24"/>
        </w:rPr>
        <w:t>-</w:t>
      </w:r>
    </w:p>
    <w:p w:rsidR="00B67DB1" w:rsidRDefault="00B67DB1" w:rsidP="00B67DB1">
      <w:pPr>
        <w:widowControl w:val="0"/>
        <w:spacing w:before="1" w:line="262" w:lineRule="auto"/>
        <w:ind w:left="2162" w:right="1060" w:hanging="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ой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чки (</w:t>
      </w:r>
      <w:proofErr w:type="spellStart"/>
      <w:r>
        <w:rPr>
          <w:color w:val="000000"/>
          <w:w w:val="99"/>
          <w:sz w:val="24"/>
          <w:szCs w:val="24"/>
        </w:rPr>
        <w:t>М</w:t>
      </w:r>
      <w:proofErr w:type="gramStart"/>
      <w:r>
        <w:rPr>
          <w:color w:val="000000"/>
          <w:sz w:val="24"/>
          <w:szCs w:val="24"/>
        </w:rPr>
        <w:t>t</w:t>
      </w:r>
      <w:proofErr w:type="spellEnd"/>
      <w:proofErr w:type="gramEnd"/>
      <w:r>
        <w:rPr>
          <w:color w:val="000000"/>
          <w:sz w:val="24"/>
          <w:szCs w:val="24"/>
        </w:rPr>
        <w:t>), м</w:t>
      </w:r>
    </w:p>
    <w:p w:rsidR="00B67DB1" w:rsidRDefault="00B67DB1" w:rsidP="00B67DB1">
      <w:pPr>
        <w:sectPr w:rsidR="00B67DB1">
          <w:type w:val="continuous"/>
          <w:pgSz w:w="11899" w:h="16840"/>
          <w:pgMar w:top="908" w:right="679" w:bottom="0" w:left="1180" w:header="0" w:footer="0" w:gutter="0"/>
          <w:cols w:num="4" w:space="708" w:equalWidth="0">
            <w:col w:w="1044" w:space="500"/>
            <w:col w:w="1481" w:space="967"/>
            <w:col w:w="1381" w:space="577"/>
            <w:col w:w="4088" w:space="0"/>
          </w:cols>
        </w:sectPr>
      </w:pPr>
    </w:p>
    <w:p w:rsidR="00B67DB1" w:rsidRDefault="00B67DB1" w:rsidP="00B67DB1">
      <w:pPr>
        <w:spacing w:line="86" w:lineRule="exact"/>
        <w:rPr>
          <w:sz w:val="8"/>
          <w:szCs w:val="8"/>
        </w:rPr>
      </w:pPr>
    </w:p>
    <w:p w:rsidR="00B67DB1" w:rsidRDefault="00B67DB1" w:rsidP="00B67DB1">
      <w:pPr>
        <w:sectPr w:rsidR="00B67DB1">
          <w:type w:val="continuous"/>
          <w:pgSz w:w="11899" w:h="16840"/>
          <w:pgMar w:top="908" w:right="679" w:bottom="0" w:left="1180" w:header="0" w:footer="0" w:gutter="0"/>
          <w:cols w:space="708"/>
        </w:sectPr>
      </w:pPr>
    </w:p>
    <w:p w:rsidR="00B67DB1" w:rsidRDefault="00B67DB1" w:rsidP="00B67DB1">
      <w:pPr>
        <w:widowControl w:val="0"/>
        <w:tabs>
          <w:tab w:val="left" w:pos="1621"/>
        </w:tabs>
        <w:spacing w:before="41"/>
        <w:ind w:left="476" w:right="-20"/>
        <w:rPr>
          <w:color w:val="000000"/>
        </w:rPr>
      </w:pPr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B67DB1" w:rsidP="00B67DB1">
      <w:pPr>
        <w:widowControl w:val="0"/>
        <w:tabs>
          <w:tab w:val="left" w:pos="1206"/>
        </w:tabs>
        <w:spacing w:line="357" w:lineRule="auto"/>
        <w:ind w:left="476" w:right="-18"/>
        <w:jc w:val="both"/>
        <w:rPr>
          <w:color w:val="000000"/>
        </w:rPr>
      </w:pPr>
      <w:r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ab/>
        <w:t>398562.82 2</w:t>
      </w:r>
      <w:r>
        <w:rPr>
          <w:color w:val="000000"/>
          <w:sz w:val="22"/>
          <w:szCs w:val="22"/>
        </w:rPr>
        <w:tab/>
        <w:t>398231.10 3</w:t>
      </w:r>
      <w:r>
        <w:rPr>
          <w:color w:val="000000"/>
          <w:sz w:val="22"/>
          <w:szCs w:val="22"/>
        </w:rPr>
        <w:tab/>
        <w:t>398126.04 4</w:t>
      </w:r>
      <w:r>
        <w:rPr>
          <w:color w:val="000000"/>
          <w:sz w:val="22"/>
          <w:szCs w:val="22"/>
        </w:rPr>
        <w:tab/>
        <w:t>398121.51 5</w:t>
      </w:r>
      <w:r>
        <w:rPr>
          <w:color w:val="000000"/>
          <w:sz w:val="22"/>
          <w:szCs w:val="22"/>
        </w:rPr>
        <w:tab/>
        <w:t>398077.49 6</w:t>
      </w:r>
      <w:r>
        <w:rPr>
          <w:color w:val="000000"/>
          <w:sz w:val="22"/>
          <w:szCs w:val="22"/>
        </w:rPr>
        <w:tab/>
        <w:t>398010.69 7</w:t>
      </w:r>
      <w:r>
        <w:rPr>
          <w:color w:val="000000"/>
          <w:sz w:val="22"/>
          <w:szCs w:val="22"/>
        </w:rPr>
        <w:tab/>
        <w:t xml:space="preserve">397854.66 8                   </w:t>
      </w:r>
      <w:r>
        <w:rPr>
          <w:color w:val="000000"/>
          <w:spacing w:val="-4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1640"/>
        </w:tabs>
        <w:spacing w:line="357" w:lineRule="auto"/>
        <w:ind w:left="421" w:right="411" w:firstLine="55"/>
        <w:jc w:val="both"/>
        <w:rPr>
          <w:color w:val="000000"/>
        </w:rPr>
      </w:pPr>
      <w:r>
        <w:rPr>
          <w:color w:val="000000"/>
          <w:sz w:val="22"/>
          <w:szCs w:val="22"/>
        </w:rPr>
        <w:t>9</w:t>
      </w:r>
      <w:r>
        <w:rPr>
          <w:color w:val="000000"/>
          <w:sz w:val="22"/>
          <w:szCs w:val="22"/>
        </w:rPr>
        <w:tab/>
        <w:t>-10</w:t>
      </w:r>
      <w:r>
        <w:rPr>
          <w:color w:val="000000"/>
          <w:sz w:val="22"/>
          <w:szCs w:val="22"/>
        </w:rPr>
        <w:tab/>
        <w:t>-11</w:t>
      </w:r>
      <w:r>
        <w:rPr>
          <w:color w:val="000000"/>
          <w:sz w:val="22"/>
          <w:szCs w:val="22"/>
        </w:rPr>
        <w:tab/>
        <w:t>-12</w:t>
      </w:r>
      <w:r>
        <w:rPr>
          <w:color w:val="000000"/>
          <w:sz w:val="22"/>
          <w:szCs w:val="22"/>
        </w:rPr>
        <w:tab/>
        <w:t>-13</w:t>
      </w:r>
      <w:r>
        <w:rPr>
          <w:color w:val="000000"/>
          <w:sz w:val="22"/>
          <w:szCs w:val="22"/>
        </w:rPr>
        <w:tab/>
        <w:t>-14</w:t>
      </w:r>
      <w:r>
        <w:rPr>
          <w:color w:val="000000"/>
          <w:sz w:val="22"/>
          <w:szCs w:val="22"/>
        </w:rPr>
        <w:tab/>
        <w:t>-15</w:t>
      </w:r>
      <w:r>
        <w:rPr>
          <w:color w:val="000000"/>
          <w:sz w:val="22"/>
          <w:szCs w:val="22"/>
        </w:rPr>
        <w:tab/>
        <w:t>-16</w:t>
      </w:r>
      <w:r>
        <w:rPr>
          <w:color w:val="000000"/>
          <w:sz w:val="22"/>
          <w:szCs w:val="22"/>
        </w:rPr>
        <w:tab/>
        <w:t>-17</w:t>
      </w:r>
      <w:r>
        <w:rPr>
          <w:color w:val="000000"/>
          <w:sz w:val="22"/>
          <w:szCs w:val="22"/>
        </w:rPr>
        <w:tab/>
        <w:t>-18</w:t>
      </w:r>
      <w:r>
        <w:rPr>
          <w:color w:val="000000"/>
          <w:sz w:val="22"/>
          <w:szCs w:val="22"/>
        </w:rPr>
        <w:tab/>
        <w:t>-19</w:t>
      </w:r>
      <w:r>
        <w:rPr>
          <w:color w:val="000000"/>
          <w:sz w:val="22"/>
          <w:szCs w:val="22"/>
        </w:rPr>
        <w:tab/>
        <w:t>-20</w:t>
      </w:r>
      <w:r>
        <w:rPr>
          <w:color w:val="000000"/>
          <w:sz w:val="22"/>
          <w:szCs w:val="22"/>
        </w:rPr>
        <w:tab/>
        <w:t>-21</w:t>
      </w:r>
      <w:r>
        <w:rPr>
          <w:color w:val="000000"/>
          <w:sz w:val="22"/>
          <w:szCs w:val="22"/>
        </w:rPr>
        <w:tab/>
        <w:t>-22</w:t>
      </w:r>
      <w:r>
        <w:rPr>
          <w:color w:val="000000"/>
          <w:sz w:val="22"/>
          <w:szCs w:val="22"/>
        </w:rPr>
        <w:tab/>
        <w:t>-23</w:t>
      </w:r>
      <w:r>
        <w:rPr>
          <w:color w:val="000000"/>
          <w:sz w:val="22"/>
          <w:szCs w:val="22"/>
        </w:rPr>
        <w:tab/>
        <w:t>-24</w:t>
      </w:r>
      <w:r>
        <w:rPr>
          <w:color w:val="000000"/>
          <w:sz w:val="22"/>
          <w:szCs w:val="22"/>
        </w:rPr>
        <w:tab/>
        <w:t>-25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ind w:left="421" w:right="-20"/>
        <w:rPr>
          <w:color w:val="000000"/>
        </w:rPr>
      </w:pPr>
      <w:r>
        <w:rPr>
          <w:color w:val="000000"/>
          <w:sz w:val="22"/>
          <w:szCs w:val="22"/>
        </w:rPr>
        <w:t>26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right="-53"/>
        <w:jc w:val="center"/>
        <w:rPr>
          <w:color w:val="000000"/>
        </w:rPr>
      </w:pPr>
      <w:r>
        <w:rPr>
          <w:color w:val="000000"/>
          <w:sz w:val="22"/>
          <w:szCs w:val="22"/>
        </w:rPr>
        <w:t>3 2171784.63 2171537.84 2171482.33 2171479.75 2171447.36 2171522.63 2171451.09 -----------------</w:t>
      </w:r>
    </w:p>
    <w:p w:rsidR="00B67DB1" w:rsidRDefault="00B67DB1" w:rsidP="00B67DB1">
      <w:pPr>
        <w:widowControl w:val="0"/>
        <w:spacing w:before="1"/>
        <w:ind w:left="490" w:right="-20"/>
        <w:rPr>
          <w:color w:val="000000"/>
        </w:rPr>
      </w:pP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left="434" w:right="393" w:hanging="19"/>
        <w:jc w:val="both"/>
        <w:rPr>
          <w:color w:val="000000"/>
        </w:rPr>
      </w:pPr>
      <w:r>
        <w:rPr>
          <w:color w:val="000000"/>
          <w:sz w:val="22"/>
          <w:szCs w:val="22"/>
        </w:rPr>
        <w:t>4 -------</w:t>
      </w:r>
    </w:p>
    <w:p w:rsidR="00B67DB1" w:rsidRDefault="00B67DB1" w:rsidP="00B67DB1">
      <w:pPr>
        <w:widowControl w:val="0"/>
        <w:spacing w:line="357" w:lineRule="auto"/>
        <w:ind w:right="-19"/>
        <w:jc w:val="both"/>
        <w:rPr>
          <w:color w:val="000000"/>
        </w:rPr>
      </w:pPr>
      <w:r>
        <w:rPr>
          <w:color w:val="000000"/>
          <w:sz w:val="22"/>
          <w:szCs w:val="22"/>
        </w:rPr>
        <w:t>397766.38 397778.46 397789.25 397627.03 397583.47 397563.88 397612.86 397599.41 397591.37 397500.41 397499.13 397479.41 397476.80 397468.45 397468.89 397458.44 397433.41 397400.58</w:t>
      </w: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397336.48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left="490" w:right="450" w:hanging="21"/>
        <w:jc w:val="both"/>
        <w:rPr>
          <w:color w:val="000000"/>
        </w:rPr>
      </w:pPr>
      <w:r>
        <w:rPr>
          <w:color w:val="000000"/>
          <w:sz w:val="22"/>
          <w:szCs w:val="22"/>
        </w:rPr>
        <w:t>5 -------</w:t>
      </w:r>
    </w:p>
    <w:p w:rsidR="00B67DB1" w:rsidRDefault="00B67DB1" w:rsidP="00B67DB1">
      <w:pPr>
        <w:widowControl w:val="0"/>
        <w:spacing w:line="357" w:lineRule="auto"/>
        <w:ind w:right="-19"/>
        <w:jc w:val="both"/>
        <w:rPr>
          <w:color w:val="000000"/>
        </w:rPr>
      </w:pPr>
      <w:r>
        <w:rPr>
          <w:color w:val="000000"/>
          <w:sz w:val="22"/>
          <w:szCs w:val="22"/>
        </w:rPr>
        <w:t>2171409.85 2171390.34 2171310.71 2171259.84 2171244.53 2171235.30 2171136.09 2171131.75 2171130.12 2171107.63 2171113.56 2171113.45 2171105.54 2171104.87 2171100.84 2171097.76 2171112.30 2171188.85</w:t>
      </w: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2171163.99</w:t>
      </w:r>
    </w:p>
    <w:p w:rsidR="00B67DB1" w:rsidRDefault="00B67DB1" w:rsidP="00B67DB1">
      <w:pPr>
        <w:widowControl w:val="0"/>
        <w:spacing w:line="318" w:lineRule="auto"/>
        <w:ind w:left="-37" w:right="396"/>
        <w:jc w:val="right"/>
        <w:rPr>
          <w:color w:val="000000"/>
          <w:position w:val="-4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 xml:space="preserve">6                          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7                  </w:t>
      </w:r>
      <w:r>
        <w:rPr>
          <w:color w:val="000000"/>
          <w:spacing w:val="-44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8 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position w:val="4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1.00                </w:t>
      </w:r>
      <w:r>
        <w:rPr>
          <w:color w:val="000000"/>
          <w:spacing w:val="-43"/>
          <w:position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-Картометрический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proofErr w:type="gramEnd"/>
    </w:p>
    <w:p w:rsidR="00B67DB1" w:rsidRDefault="00B67DB1" w:rsidP="00B67DB1">
      <w:pPr>
        <w:widowControl w:val="0"/>
        <w:tabs>
          <w:tab w:val="left" w:pos="2278"/>
          <w:tab w:val="left" w:pos="3555"/>
        </w:tabs>
        <w:ind w:left="153" w:right="-20"/>
        <w:rPr>
          <w:color w:val="000000"/>
          <w:position w:val="-4"/>
        </w:rPr>
        <w:sectPr w:rsidR="00B67DB1">
          <w:type w:val="continuous"/>
          <w:pgSz w:w="11899" w:h="16840"/>
          <w:pgMar w:top="908" w:right="679" w:bottom="0" w:left="1180" w:header="0" w:footer="0" w:gutter="0"/>
          <w:cols w:num="5" w:space="708" w:equalWidth="0">
            <w:col w:w="2145" w:space="205"/>
            <w:col w:w="1049" w:space="203"/>
            <w:col w:w="939" w:space="205"/>
            <w:col w:w="1049" w:space="198"/>
            <w:col w:w="4042" w:space="0"/>
          </w:cols>
        </w:sectPr>
      </w:pP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>налитический</w:t>
      </w:r>
      <w:r>
        <w:rPr>
          <w:color w:val="000000"/>
          <w:sz w:val="22"/>
          <w:szCs w:val="22"/>
        </w:rPr>
        <w:tab/>
        <w:t>0.10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bookmarkEnd w:id="4"/>
    </w:p>
    <w:p w:rsidR="00B67DB1" w:rsidRDefault="00B67DB1" w:rsidP="00B67DB1">
      <w:pPr>
        <w:widowControl w:val="0"/>
        <w:tabs>
          <w:tab w:val="left" w:pos="1200"/>
        </w:tabs>
        <w:spacing w:before="41" w:line="357" w:lineRule="auto"/>
        <w:ind w:right="393" w:firstLine="55"/>
        <w:jc w:val="both"/>
        <w:rPr>
          <w:color w:val="000000"/>
        </w:rPr>
      </w:pPr>
      <w:bookmarkStart w:id="5" w:name="_page_44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2 27</w:t>
      </w:r>
      <w:r>
        <w:rPr>
          <w:color w:val="000000"/>
          <w:sz w:val="22"/>
          <w:szCs w:val="22"/>
        </w:rPr>
        <w:tab/>
        <w:t>-28</w:t>
      </w:r>
      <w:r>
        <w:rPr>
          <w:color w:val="000000"/>
          <w:sz w:val="22"/>
          <w:szCs w:val="22"/>
        </w:rPr>
        <w:tab/>
        <w:t>-29</w:t>
      </w:r>
      <w:r>
        <w:rPr>
          <w:color w:val="000000"/>
          <w:sz w:val="22"/>
          <w:szCs w:val="22"/>
        </w:rPr>
        <w:tab/>
        <w:t>-30</w:t>
      </w:r>
      <w:r>
        <w:rPr>
          <w:color w:val="000000"/>
          <w:sz w:val="22"/>
          <w:szCs w:val="22"/>
        </w:rPr>
        <w:tab/>
        <w:t>-31</w:t>
      </w:r>
      <w:r>
        <w:rPr>
          <w:color w:val="000000"/>
          <w:sz w:val="22"/>
          <w:szCs w:val="22"/>
        </w:rPr>
        <w:tab/>
        <w:t>-</w:t>
      </w:r>
    </w:p>
    <w:p w:rsidR="00B67DB1" w:rsidRDefault="0046538D" w:rsidP="00B67DB1">
      <w:pPr>
        <w:widowControl w:val="0"/>
        <w:tabs>
          <w:tab w:val="left" w:pos="785"/>
        </w:tabs>
        <w:spacing w:line="357" w:lineRule="auto"/>
        <w:ind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-1504950</wp:posOffset>
                </wp:positionV>
                <wp:extent cx="6447790" cy="9584690"/>
                <wp:effectExtent l="0" t="0" r="10160" b="16510"/>
                <wp:wrapNone/>
                <wp:docPr id="286" name="drawingObject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584690"/>
                          <a:chOff x="0" y="0"/>
                          <a:chExt cx="6447790" cy="9584435"/>
                        </a:xfrm>
                        <a:noFill/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0" y="0"/>
                            <a:ext cx="0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71196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452626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234819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97548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757548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771133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1196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452626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234819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97548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757548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771133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1196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452626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234819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97548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757548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5771133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71196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452626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234819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97548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757548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771133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71196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452626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234819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97548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757548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771133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71196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452626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234819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97548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757548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771133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71196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452626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234819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97548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757548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771133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1196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452626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234819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97548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757548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771133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71196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452626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234819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97548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757548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771133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1196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452626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234819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97548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757548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771133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71196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452626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234819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97548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757548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771133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71196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452626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2234819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97548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757548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771133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71196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452626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234819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97548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757548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771133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239268"/>
                            <a:ext cx="0" cy="934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7">
                                <a:moveTo>
                                  <a:pt x="0" y="934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1196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452626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234819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97548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757548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030470" y="251459"/>
                            <a:ext cx="0" cy="93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6">
                                <a:moveTo>
                                  <a:pt x="0" y="933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771133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441693" y="239268"/>
                            <a:ext cx="0" cy="933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5">
                                <a:moveTo>
                                  <a:pt x="0" y="933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095" y="62279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64672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95" y="67064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95" y="694598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5" y="718540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095" y="742467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95" y="766394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95" y="790321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095" y="814247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095" y="83817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95" y="862101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95" y="88602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095" y="909980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095" y="933907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095" y="9578340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286" o:spid="_x0000_s1026" style="position:absolute;margin-left:57.1pt;margin-top:-118.5pt;width:507.7pt;height:754.7pt;z-index:-251658752;mso-position-horizontal-relative:page" coordsize="64477,9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" o:allowincell="f">
                <v:shape id="Shape 287" o:spid="_x0000_s1027" style="position:absolute;width:0;height:2392;visibility:visible;mso-wrap-style:square;v-text-anchor:top" coordsize="0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P7cMA&#10;AADcAAAADwAAAGRycy9kb3ducmV2LnhtbESPQWsCMRSE74L/ITyhN00qpV1Wo1ShUHqqtuD1sXlm&#10;VzcvS5Lurv++KQg9DjPzDbPejq4VPYXYeNbwuFAgiCtvGrYavr/e5gWImJANtp5Jw40ibDfTyRpL&#10;4wc+UH9MVmQIxxI11Cl1pZSxqslhXPiOOHtnHxymLIOVJuCQ4a6VS6WepcOG80KNHe1rqq7HH6fB&#10;8O7yoYI9qacWe/d5K+xpqLR+mI2vKxCJxvQfvrffjYZl8QJ/Z/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P7cMAAADcAAAADwAAAAAAAAAAAAAAAACYAgAAZHJzL2Rv&#10;d25yZXYueG1sUEsFBgAAAAAEAAQA9QAAAIgDAAAAAA==&#10;" path="m,239268l,e" filled="f" strokeweight=".33864mm">
                  <v:path arrowok="t" textboxrect="0,0,0,239268"/>
                </v:shape>
                <v:shape id="Shape 288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JLb8A&#10;AADcAAAADwAAAGRycy9kb3ducmV2LnhtbERPy4rCMBTdD/gP4QruxtSCD6pRRBBmMQpWP+DaXNtq&#10;c1OatNa/NwvB5eG8V5veVKKjxpWWFUzGEQjizOqScwWX8/53AcJ5ZI2VZVLwIgeb9eBnhYm2Tz5R&#10;l/pchBB2CSoovK8TKV1WkEE3tjVx4G62MegDbHKpG3yGcFPJOIpm0mDJoaHAmnYFZY+0NQq4O1xf&#10;VsZo2+nxPv+vqU93rVKjYb9dgvDU+6/44/7TCuJFWBvOhCM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OAktvwAAANwAAAAPAAAAAAAAAAAAAAAAAJgCAABkcnMvZG93bnJl&#10;di54bWxQSwUGAAAAAAQABAD1AAAAhAMAAAAA&#10;" path="m,227076l,e" filled="f" strokeweight=".96pt">
                  <v:path arrowok="t" textboxrect="0,0,0,227076"/>
                </v:shape>
                <v:shape id="Shape 289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e6sUA&#10;AADcAAAADwAAAGRycy9kb3ducmV2LnhtbESP3WrCQBSE7wu+w3IE7+rGH4qJriKWlhYqqBG8PWSP&#10;STB7NuxuY3z7bqHQy2FmvmFWm940oiPna8sKJuMEBHFhdc2lgnP+9rwA4QOyxsYyKXiQh8168LTC&#10;TNs7H6k7hVJECPsMFVQhtJmUvqjIoB/bljh6V+sMhihdKbXDe4SbRk6T5EUarDkuVNjSrqLidvo2&#10;Cl4Pn2m+n88ofM0faffesMvdRanRsN8uQQTqw3/4r/2hFUwX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97q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290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T9sAA&#10;AADcAAAADwAAAGRycy9kb3ducmV2LnhtbERPzYrCMBC+L/gOYYS9bVMLulqNIoLgYVfY6gOMzdhW&#10;m0lp0lrffnMQPH58/6vNYGrRU+sqywomUQyCOLe64kLB+bT/moNwHlljbZkUPMnBZj36WGGq7YP/&#10;qM98IUIIuxQVlN43qZQuL8mgi2xDHLirbQ36ANtC6hYfIdzUMonjmTRYcWgosaFdSfk964wC7n8v&#10;TysTtN30ePv+aWjIdp1Sn+NhuwThafBv8ct90AqSRZgfzo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eT9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291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9M8MA&#10;AADcAAAADwAAAGRycy9kb3ducmV2LnhtbESPQWvCQBSE7wX/w/IEb3UTwdJGVxGx2FOl1ou3R/aZ&#10;DWbfpnmrxn/fFQo9DjPzDTNf9r5RV+qkDmwgH2egiMtga64MHL7fn19BSUS22AQmA3cSWC4GT3Ms&#10;bLjxF133sVIJwlKgARdjW2gtpSOPMg4tcfJOofMYk+wqbTu8Jbhv9CTLXrTHmtOCw5bWjsrz/uIN&#10;TOUUjnkl/X37kzebDe3EfWpjRsN+NQMVqY//4b/2hzUwecvhcS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G9M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92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aRsUA&#10;AADcAAAADwAAAGRycy9kb3ducmV2LnhtbESPQWvCQBSE74X+h+UVvNVNo0gTXUUUSwUFawq9PrLP&#10;JDT7NuxuY/z3XaHQ4zAz3zCL1WBa0ZPzjWUFL+MEBHFpdcOVgs9i9/wKwgdkja1lUnAjD6vl48MC&#10;c22v/EH9OVQiQtjnqKAOocul9GVNBv3YdsTRu1hnMETpKqkdXiPctDJNkpk02HBcqLGjTU3l9/nH&#10;KNie9llxnE4oHKa3rH9r2RXuS6nR07Cegwg0hP/wX/tdK0izFO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2tpG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293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NgcMA&#10;AADcAAAADwAAAGRycy9kb3ducmV2LnhtbESP0WrCQBRE3wX/YbmCb3VjxFZTVxFB8MEKTfsB1+w1&#10;Sc3eDdlNjH/vFgQfh5k5w6w2valER40rLSuYTiIQxJnVJecKfn/2bwsQziNrrCyTgjs52KyHgxUm&#10;2t74m7rU5yJA2CWooPC+TqR0WUEG3cTWxMG72MagD7LJpW7wFuCmknEUvUuDJYeFAmvaFZRd09Yo&#10;4O7rfLcyRtvOT38fx5r6dNcqNR71208Qnnr/Cj/bB60gXs7g/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UNg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294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eq8QA&#10;AADcAAAADwAAAGRycy9kb3ducmV2LnhtbESPQWvCQBSE7wX/w/IKvekmUsWmriJi0VOL2ktvj+wz&#10;G5p9G/O2Gv+9Wyj0OMzMN8x82ftGXaiTOrCBfJSBIi6Drbky8Hl8G85ASUS22AQmAzcSWC4GD3Ms&#10;bLjyni6HWKkEYSnQgIuxLbSW0pFHGYWWOHmn0HmMSXaVth1eE9w3epxlU+2x5rTgsKW1o/L78OMN&#10;TOQUvvJK+tv2nDebDX2Ie9fGPD32q1dQkfr4H/5r76yB8csz/J5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Hqv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295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7MMMA&#10;AADcAAAADwAAAGRycy9kb3ducmV2LnhtbESPQWvCQBSE7wX/w/IEb3UTQampqxSx2JOl6qW3R/aZ&#10;Dc2+jXlbjf++WxA8DjPzDbNY9b5RF+qkDmwgH2egiMtga64MHA/vzy+gJCJbbAKTgRsJrJaDpwUW&#10;Nlz5iy77WKkEYSnQgIuxLbSW0pFHGYeWOHmn0HmMSXaVth1eE9w3epJlM+2x5rTgsKW1o/Jn/+sN&#10;TOUUvvNK+tv2nDebDX2K22ljRsP+7RVUpD4+wvf2hzUwmU/h/0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q7M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296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rVcQA&#10;AADcAAAADwAAAGRycy9kb3ducmV2LnhtbESPQWvCQBSE74L/YXlCL6IbLUpNXaUYCt7EKPT6yL4m&#10;IbtvQ3Zr0v56tyB4HGa+GWa7H6wRN+p87VjBYp6AIC6crrlUcL18zt5A+ICs0TgmBb/kYb8bj7aY&#10;atfzmW55KEUsYZ+igiqENpXSFxVZ9HPXEkfv23UWQ5RdKXWHfSy3Ri6TZC0t1hwXKmzpUFHR5D9W&#10;wXJhsgOfVl950zfTk3n9S/IsU+plMny8gwg0hGf4QR915DZr+D8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q1XEAAAA3AAAAA8AAAAAAAAAAAAAAAAAmAIAAGRycy9k&#10;b3ducmV2LnhtbFBLBQYAAAAABAAEAPUAAACJAwAAAAA=&#10;" path="m,l6441694,e" filled="f" strokeweight=".96pt">
                  <v:path arrowok="t" textboxrect="0,0,6441694,0"/>
                </v:shape>
                <v:shape id="Shape 297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8FMUA&#10;AADcAAAADwAAAGRycy9kb3ducmV2LnhtbESPQWvCQBSE7wX/w/KE3upGD1WjaxDBEmi1qL309sy+&#10;bkKzb2N2G+O/7xaEHoeZ+YZZZr2tRUetrxwrGI8SEMSF0xUbBR+n7dMMhA/IGmvHpOBGHrLV4GGJ&#10;qXZXPlB3DEZECPsUFZQhNKmUvijJoh+5hjh6X661GKJsjdQtXiPc1nKSJM/SYsVxocSGNiUV38cf&#10;q2Cz/zQ5uff8wi+v+7ddPSVzOCv1OOzXCxCB+vAfvrdzrWAyn8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/wUxQAAANwAAAAPAAAAAAAAAAAAAAAAAJgCAABkcnMv&#10;ZG93bnJldi54bWxQSwUGAAAAAAQABAD1AAAAigMAAAAA&#10;" path="m,l12192,e" filled="f" strokeweight=".33864mm">
                  <v:path arrowok="t" textboxrect="0,0,12192,0"/>
                </v:shape>
                <v:shape id="Shape 298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f8MAA&#10;AADcAAAADwAAAGRycy9kb3ducmV2LnhtbERPzYrCMBC+L/gOYYS9bVMLulqNIoLgYVfY6gOMzdhW&#10;m0lp0lrffnMQPH58/6vNYGrRU+sqywomUQyCOLe64kLB+bT/moNwHlljbZkUPMnBZj36WGGq7YP/&#10;qM98IUIIuxQVlN43qZQuL8mgi2xDHLirbQ36ANtC6hYfIdzUMonjmTRYcWgosaFdSfk964wC7n8v&#10;TysTtN30ePv+aWjIdp1Sn+NhuwThafBv8ct90AqSRVgbzo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Gf8MAAAADcAAAADwAAAAAAAAAAAAAAAACYAgAAZHJzL2Rvd25y&#10;ZXYueG1sUEsFBgAAAAAEAAQA9QAAAIUDAAAAAA==&#10;" path="m,227076l,e" filled="f" strokeweight=".96pt">
                  <v:path arrowok="t" textboxrect="0,0,0,227076"/>
                </v:shape>
                <v:shape id="Shape 299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5IN8UA&#10;AADcAAAADwAAAGRycy9kb3ducmV2LnhtbESPQWvCQBSE70L/w/IK3nRTFWlSVyktLQoKNin0+si+&#10;JqHZt2F3G+O/dwXB4zAz3zCrzWBa0ZPzjWUFT9MEBHFpdcOVgu/iY/IMwgdkja1lUnAmD5v1w2iF&#10;mbYn/qI+D5WIEPYZKqhD6DIpfVmTQT+1HXH0fq0zGKJ0ldQOTxFuWjlLkqU02HBcqLGjt5rKv/zf&#10;KHg/7tLisJhT2C/Oaf/Zsivcj1Ljx+H1BUSgIdzDt/ZWK5ilKVzPx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kg3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00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J7MAA&#10;AADcAAAADwAAAGRycy9kb3ducmV2LnhtbERPzYrCMBC+L/gOYYS9ranKqlTTIoLgYV2w+gBjM7bV&#10;ZlKatNa3N4eFPX58/5t0MLXoqXWVZQXTSQSCOLe64kLB5bz/WoFwHlljbZkUvMhBmow+Nhhr++QT&#10;9ZkvRAhhF6OC0vsmltLlJRl0E9sQB+5mW4M+wLaQusVnCDe1nEXRQhqsODSU2NCupPyRdUYB98fr&#10;y8oZ2u779778aWjIdp1Sn+NhuwbhafD/4j/3QSuYR2F+OBOOgE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wJ7MAAAADcAAAADwAAAAAAAAAAAAAAAACYAgAAZHJzL2Rvd25y&#10;ZXYueG1sUEsFBgAAAAAEAAQA9QAAAIUDAAAAAA==&#10;" path="m,227076l,e" filled="f" strokeweight=".96pt">
                  <v:path arrowok="t" textboxrect="0,0,0,227076"/>
                </v:shape>
                <v:shape id="Shape 301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nKcMA&#10;AADcAAAADwAAAGRycy9kb3ducmV2LnhtbESPQWvCQBSE7wX/w/KE3uomLS0SXUXEYk+Vqhdvj+wz&#10;G8y+jXmrxn/fFQo9DjPzDTOd975RV+qkDmwgH2WgiMtga64M7HefL2NQEpEtNoHJwJ0E5rPB0xQL&#10;G278Q9dtrFSCsBRowMXYFlpL6cijjEJLnLxj6DzGJLtK2w5vCe4b/ZplH9pjzWnBYUtLR+Vpe/EG&#10;3uUYDnkl/X19zpvVijbivrUxz8N+MQEVqY//4b/2lzXwluXwOJOOgJ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onK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302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AXMUA&#10;AADcAAAADwAAAGRycy9kb3ducmV2LnhtbESP3WrCQBSE7wu+w3KE3unGH0RTVxGlpYKCNYXeHrLH&#10;JJg9G3a3Mb59VxB6OczMN8xy3ZlatOR8ZVnBaJiAIM6trrhQ8J29D+YgfEDWWFsmBXfysF71XpaY&#10;anvjL2rPoRARwj5FBWUITSqlz0sy6Ie2IY7exTqDIUpXSO3wFuGmluMkmUmDFceFEhvalpRfz79G&#10;we60X2TH6YTCYXpftB81u8z9KPXa7zZvIAJ14T/8bH9qBZNkDI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UBc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03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cxcMA&#10;AADcAAAADwAAAGRycy9kb3ducmV2LnhtbESPQWvCQBSE7wX/w/IEb3WTSkuJriKi2FOl1ou3R/aZ&#10;DWbfpnmrxn/fFQo9DjPzDTNb9L5RV+qkDmwgH2egiMtga64MHL43z++gJCJbbAKTgTsJLOaDpxkW&#10;Ntz4i677WKkEYSnQgIuxLbSW0pFHGYeWOHmn0HmMSXaVth3eEtw3+iXL3rTHmtOCw5ZWjsrz/uIN&#10;vMopHPNK+vv2J2/Wa9qJ+9TGjIb9cgoqUh//w3/tD2tgkk3gcSYd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Qcx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304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1TsUA&#10;AADcAAAADwAAAGRycy9kb3ducmV2LnhtbESP0WoCMRRE3wv9h3CFvohmraXKapRSKFQQsasfcNlc&#10;N4ubmyVJNe3XG6HQx2FmzjDLdbKduJAPrWMFk3EBgrh2uuVGwfHwMZqDCBFZY+eYFPxQgPXq8WGJ&#10;pXZX/qJLFRuRIRxKVGBi7EspQ23IYhi7njh7J+ctxix9I7XHa4bbTj4Xxau02HJeMNjTu6H6XH1b&#10;BbPdbLsbbibJ11t7rva/ZsiHpNTTIL0tQERK8T/81/7UCqbFC9zP5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rVOxQAAANwAAAAPAAAAAAAAAAAAAAAAAJgCAABkcnMv&#10;ZG93bnJldi54bWxQSwUGAAAAAAQABAD1AAAAigMAAAAA&#10;" path="m,227380l,e" filled="f" strokeweight=".96pt">
                  <v:path arrowok="t" textboxrect="0,0,0,227380"/>
                </v:shape>
                <v:shape id="Shape 305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9C8scA&#10;AADcAAAADwAAAGRycy9kb3ducmV2LnhtbESPT2vCQBTE70K/w/IK3nTjnxZJsxFRBEE8VNtDb6/Z&#10;1yQ2+zbsrjHtp3eFQo/DzPyGyZa9aURHzteWFUzGCQjiwuqaSwVvp+1oAcIHZI2NZVLwQx6W+cMg&#10;w1TbK79SdwyliBD2KSqoQmhTKX1RkUE/ti1x9L6sMxiidKXUDq8Rbho5TZJnabDmuFBhS+uKiu/j&#10;xSjoivfF72myn/r5YX7etIfPzfnDKTV87FcvIAL14T/8195pBbPkCe5n4hGQ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/QvLHAAAA3AAAAA8AAAAAAAAAAAAAAAAAmAIAAGRy&#10;cy9kb3ducmV2LnhtbFBLBQYAAAAABAAEAPUAAACMAwAAAAA=&#10;" path="m,227380l,e" filled="f" strokeweight=".33864mm">
                  <v:path arrowok="t" textboxrect="0,0,0,227380"/>
                </v:shape>
                <v:shape id="Shape 306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OosUA&#10;AADcAAAADwAAAGRycy9kb3ducmV2LnhtbESP0WoCMRRE3wv9h3ALfZGatQW3bI1ShEIFkbr2Ay6b&#10;283i5mZJoka/3hQEH4eZOcPMFsn24kg+dI4VTMYFCOLG6Y5bBb+7r5d3ECEia+wdk4IzBVjMHx9m&#10;WGl34i0d69iKDOFQoQIT41BJGRpDFsPYDcTZ+3PeYszSt1J7PGW47eVrUUylxY7zgsGBloaafX2w&#10;CspNud6MVpPkm7Xd1z8XM+JdUur5KX1+gIiU4j18a39rBW/FFP7P5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I6ixQAAANwAAAAPAAAAAAAAAAAAAAAAAJgCAABkcnMv&#10;ZG93bnJldi54bWxQSwUGAAAAAAQABAD1AAAAigMAAAAA&#10;" path="m,227380l,e" filled="f" strokeweight=".96pt">
                  <v:path arrowok="t" textboxrect="0,0,0,227380"/>
                </v:shape>
                <v:shape id="Shape 307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BL8IA&#10;AADcAAAADwAAAGRycy9kb3ducmV2LnhtbESP0WrCQBRE3wv+w3KFvpS6a6StTV1FBCGvRj/gNntN&#10;QrJ3Y3aN6d+7gtDHYWbOMKvNaFsxUO9rxxrmMwWCuHCm5lLD6bh/X4LwAdlg65g0/JGHzXryssLU&#10;uBsfaMhDKSKEfYoaqhC6VEpfVGTRz1xHHL2z6y2GKPtSmh5vEW5bmSj1KS3WHBcq7GhXUdHkV6tB&#10;fTRvUu0oScrj7yXnb9cMWab163Tc/oAINIb/8LOdGQ0L9QW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gEv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308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tbMMA&#10;AADcAAAADwAAAGRycy9kb3ducmV2LnhtbERPy4rCMBTdD/gP4QruxtQHg1SjiDIgiAt1XLi7Nte2&#10;2tyUJFOrX28WA7M8nPds0ZpKNOR8aVnBoJ+AIM6sLjlX8HP8/pyA8AFZY2WZFDzJw2Le+Zhhqu2D&#10;99QcQi5iCPsUFRQh1KmUPivIoO/bmjhyV+sMhghdLrXDRww3lRwmyZc0WHJsKLCmVUHZ/fBrFDTZ&#10;afI6DrZDP96Nb+t6d1nfzk6pXrddTkEEasO/+M+90QpGSVwbz8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7tbMMAAADcAAAADwAAAAAAAAAAAAAAAACYAgAAZHJzL2Rv&#10;d25yZXYueG1sUEsFBgAAAAAEAAQA9QAAAIgDAAAAAA==&#10;" path="m,227380l,e" filled="f" strokeweight=".33864mm">
                  <v:path arrowok="t" textboxrect="0,0,0,227380"/>
                </v:shape>
                <v:shape id="Shape 309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wxsIA&#10;AADcAAAADwAAAGRycy9kb3ducmV2LnhtbESP0WrCQBRE3wv+w3IFX4rumlLR6CoiCHlt9AOu2WsS&#10;kr0bs2tM/75bKPRxmJkzzO4w2lYM1PvasYblQoEgLpypudRwvZznaxA+IBtsHZOGb/Jw2E/edpga&#10;9+IvGvJQighhn6KGKoQuldIXFVn0C9cRR+/ueoshyr6UpsdXhNtWJkqtpMWa40KFHZ0qKpr8aTWo&#10;z+ZdqhMlSXm5PXLeuGbIMq1n0/G4BRFoDP/hv3ZmNHyoDfyei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TDG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310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WfMcAA&#10;AADcAAAADwAAAGRycy9kb3ducmV2LnhtbERP3WrCMBS+F3yHcITdaapDN6pRpCDsYhOse4Cz5th2&#10;a05Ck/749suF4OXH9787jKYRPbW+tqxguUhAEBdW11wq+L6e5u8gfEDW2FgmBXfycNhPJztMtR34&#10;Qn0eShFD2KeooArBpVL6oiKDfmEdceRutjUYImxLqVscYrhp5CpJNtJgzbGhQkdZRcVf3hkF3H/9&#10;3K1coe3W59+3T0djnnVKvczG4xZEoDE8xQ/3h1bwuozz45l4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6WfMcAAAADcAAAADwAAAAAAAAAAAAAAAACYAgAAZHJzL2Rvd25y&#10;ZXYueG1sUEsFBgAAAAAEAAQA9QAAAIUDAAAAAA==&#10;" path="m,227076l,e" filled="f" strokeweight=".96pt">
                  <v:path arrowok="t" textboxrect="0,0,0,227076"/>
                </v:shape>
                <v:shape id="Shape 311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I9sUA&#10;AADcAAAADwAAAGRycy9kb3ducmV2LnhtbESPQWvCQBSE7wX/w/KE3nSTKqWJriKWioUKrSl4fWRf&#10;k9Ds27C7xvjv3YLQ4zAz3zDL9WBa0ZPzjWUF6TQBQVxa3XCl4Lt4m7yA8AFZY2uZFFzJw3o1elhi&#10;ru2Fv6g/hkpECPscFdQhdLmUvqzJoJ/ajjh6P9YZDFG6SmqHlwg3rXxKkmdpsOG4UGNH25rK3+PZ&#10;KHj9fM+Kw3xG4WN+zfpdy65wJ6Uex8NmASLQEP7D9/ZeK5ilK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kj2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12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k3cQA&#10;AADcAAAADwAAAGRycy9kb3ducmV2LnhtbESPzWrDMBCE74W8g9hCbrUch/7gWAkhUOghDdTtA2ys&#10;je3UWhlL/nv7KFDocZiZb5hsN5lGDNS52rKCVRSDIC6srrlU8PP9/vQGwnlkjY1lUjCTg9128ZBh&#10;qu3IXzTkvhQBwi5FBZX3bSqlKyoy6CLbEgfvYjuDPsiulLrDMcBNI5M4fpEGaw4LFbZ0qKj4zXuj&#10;gIfP82xlgrZ/Pl1fjy1N+aFXavk47TcgPE3+P/zX/tAK1qsE7mfC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7pN3EAAAA3AAAAA8AAAAAAAAAAAAAAAAAmAIAAGRycy9k&#10;b3ducmV2LnhtbFBLBQYAAAAABAAEAPUAAACJAwAAAAA=&#10;" path="m,227076l,e" filled="f" strokeweight=".96pt">
                  <v:path arrowok="t" textboxrect="0,0,0,227076"/>
                </v:shape>
                <v:shape id="Shape 313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KGMMA&#10;AADcAAAADwAAAGRycy9kb3ducmV2LnhtbESPQWvCQBSE7wX/w/IEb3WTSkuJriKi2FOl1ou3R/aZ&#10;DWbfpnmrxn/fFQo9DjPzDTNb9L5RV+qkDmwgH2egiMtga64MHL43z++gJCJbbAKTgTsJLOaDpxkW&#10;Ntz4i677WKkEYSnQgIuxLbSW0pFHGYeWOHmn0HmMSXaVth3eEtw3+iXL3rTHmtOCw5ZWjsrz/uIN&#10;vMopHPNK+vv2J2/Wa9qJ+9TGjIb9cgoqUh//w3/tD2tgkk/gcSYd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2KG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314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3rbsQA&#10;AADcAAAADwAAAGRycy9kb3ducmV2LnhtbESPQWvCQBSE7wX/w/IEb3VjDUWjq4jF0kIFNYLXR/aZ&#10;BLNvw+42xn/fLRR6HGbmG2a57k0jOnK+tqxgMk5AEBdW11wqOOe75xkIH5A1NpZJwYM8rFeDpyVm&#10;2t75SN0plCJC2GeooAqhzaT0RUUG/di2xNG7WmcwROlKqR3eI9w08iVJXqXBmuNChS1tKypup2+j&#10;4O3wOc/36ZTCV/qYd+8Nu9xdlBoN+80CRKA+/If/2h9awXSS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627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315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398MA&#10;AADcAAAADwAAAGRycy9kb3ducmV2LnhtbESPQWvCQBSE7wX/w/IEb3WTiqVEVxFR9NRS68XbI/vM&#10;BrNv07xV47/vFgo9DjPzDTNf9r5RN+qkDmwgH2egiMtga64MHL+2z2+gJCJbbAKTgQcJLBeDpzkW&#10;Ntz5k26HWKkEYSnQgIuxLbSW0pFHGYeWOHnn0HmMSXaVth3eE9w3+iXLXrXHmtOCw5bWjsrL4eoN&#10;TOUcTnkl/WP3nTebDX2Ie9fGjIb9agYqUh//w3/tvTUwyafweyYdAb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i39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316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d7MUA&#10;AADcAAAADwAAAGRycy9kb3ducmV2LnhtbESPQWsCMRSE7wX/Q3iCt5pVqchqFBUL9tCWqhdvj81z&#10;s+zmJWxSd/33TaHQ4zAz3zCrTW8bcac2VI4VTMYZCOLC6YpLBZfz6/MCRIjIGhvHpOBBATbrwdMK&#10;c+06/qL7KZYiQTjkqMDE6HMpQ2HIYhg7T5y8m2stxiTbUuoWuwS3jZxm2VxarDgtGPS0N1TUp2+r&#10;YFd9mPqze+eXa1kfon87BL+/KDUa9tsliEh9/A//tY9awWwy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x3sxQAAANwAAAAPAAAAAAAAAAAAAAAAAJgCAABkcnMv&#10;ZG93bnJldi54bWxQSwUGAAAAAAQABAD1AAAAigMAAAAA&#10;" path="m,227075l,e" filled="f" strokeweight=".96pt">
                  <v:path arrowok="t" textboxrect="0,0,0,227075"/>
                </v:shape>
                <v:shape id="Shape 317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JOcUA&#10;AADcAAAADwAAAGRycy9kb3ducmV2LnhtbESPT2vCQBTE70K/w/IK3nRjLVbTbKQVioV6qX/uz+xr&#10;kib7NmQ3Mf32XUHwOMzMb5hkPZha9NS60rKC2TQCQZxZXXKu4Hj4mCxBOI+ssbZMCv7IwTp9GCUY&#10;a3vhb+r3PhcBwi5GBYX3TSylywoy6Ka2IQ7ej20N+iDbXOoWLwFuavkURQtpsOSwUGBDm4Kyat8Z&#10;BdVmVxl56lf1ucft89dvt5XvnVLjx+HtFYSnwd/Dt/anVjCfvcD1TD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ck5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318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sBcIA&#10;AADcAAAADwAAAGRycy9kb3ducmV2LnhtbERPz2vCMBS+C/sfwhvspqkbk1FNixMH7jBF58Xbo3k2&#10;pc1LaDJb//vlMNjx4/u9KkfbiRv1oXGsYD7LQBBXTjdcKzh/f0zfQISIrLFzTAruFKAsHiYrzLUb&#10;+Ei3U6xFCuGQowITo8+lDJUhi2HmPHHirq63GBPsa6l7HFK47eRzli2kxYZTg0FPG0NVe/qxCt6b&#10;vWkPwxe/Xup2G/3nNvjNWamnx3G9BBFpjP/iP/dOK3iZp7XpTDo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CwFwgAAANwAAAAPAAAAAAAAAAAAAAAAAJgCAABkcnMvZG93&#10;bnJldi54bWxQSwUGAAAAAAQABAD1AAAAhwMAAAAA&#10;" path="m,227075l,e" filled="f" strokeweight=".96pt">
                  <v:path arrowok="t" textboxrect="0,0,0,227075"/>
                </v:shape>
                <v:shape id="Shape 319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AWcYA&#10;AADcAAAADwAAAGRycy9kb3ducmV2LnhtbESPT2vCQBTE74LfYXlCb7qxBampa9DSgKT0oLbU4zP7&#10;8gezb0N2G+O37xYKHoeZ+Q2zSgbTiJ46V1tWMJ9FIIhzq2suFXwe0+kzCOeRNTaWScGNHCTr8WiF&#10;sbZX3lN/8KUIEHYxKqi8b2MpXV6RQTezLXHwCtsZ9EF2pdQdXgPcNPIxihbSYM1hocKWXivKL4cf&#10;o2DZF2/f6Xu2yUr9laXnnW63pw+lHibD5gWEp8Hfw//tnVbwNF/C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TAWc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320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b8MAA&#10;AADcAAAADwAAAGRycy9kb3ducmV2LnhtbERPy4rCMBTdD/gP4QruNNUZRKtRVBgUnI2v/bW5trXN&#10;TWnS2vl7sxiY5eG8l+vOlKKl2uWWFYxHEQjixOqcUwXXy/dwBsJ5ZI2lZVLwSw7Wq97HEmNtX3yi&#10;9uxTEULYxagg876KpXRJRgbdyFbEgXvY2qAPsE6lrvEVwk0pJ1E0lQZzDg0ZVrTLKCnOjVFQ7H4K&#10;I2/tvLy3uP86Ppu93DZKDfrdZgHCU+f/xX/ug1bwOQnzw5l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ib8MAAAADcAAAADwAAAAAAAAAAAAAAAACYAgAAZHJzL2Rvd25y&#10;ZXYueG1sUEsFBgAAAAAEAAQA9QAAAIUDAAAAAA==&#10;" path="m,227075l,e" filled="f" strokeweight=".33864mm">
                  <v:path arrowok="t" textboxrect="0,0,0,227075"/>
                </v:shape>
                <v:shape id="Shape 321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G4sYA&#10;AADcAAAADwAAAGRycy9kb3ducmV2LnhtbESPQWvCQBSE70L/w/IK3nSjgrTRVVQMSKQHbUWPr9ln&#10;Epp9G7JrjP/eLRR6HGbmG2a+7EwlWmpcaVnBaBiBIM6sLjlX8PWZDN5AOI+ssbJMCh7kYLl46c0x&#10;1vbOB2qPPhcBwi5GBYX3dSylywoy6Ia2Jg7e1TYGfZBNLnWD9wA3lRxH0VQaLDksFFjTpqDs53gz&#10;Ct7b6/ac7NNVmutTmnzvdL2+fCjVf+1WMxCeOv8f/mvvtILJeAS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4G4s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322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uYMQA&#10;AADcAAAADwAAAGRycy9kb3ducmV2LnhtbESPwWrDMBBE74H8g9hCb7FclyTFtRJCoNBDUoiTD9ha&#10;W9uttTKS7Dh/HxUKPQ4z84YptpPpxEjOt5YVPCUpCOLK6pZrBZfz2+IFhA/IGjvLpOBGHrab+azA&#10;XNsrn2gsQy0ihH2OCpoQ+lxKXzVk0Ce2J47el3UGQ5SultrhNcJNJ7M0XUmDLceFBnvaN1T9lINR&#10;wOPx82ZlhnZYfnyvDz1N5X5Q6vFh2r2CCDSF//Bf+10reM4y+D0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XbmDEAAAA3AAAAA8AAAAAAAAAAAAAAAAAmAIAAGRycy9k&#10;b3ducmV2LnhtbFBLBQYAAAAABAAEAPUAAACJAwAAAAA=&#10;" path="m,227076l,e" filled="f" strokeweight=".96pt">
                  <v:path arrowok="t" textboxrect="0,0,0,227076"/>
                </v:shape>
                <v:shape id="Shape 323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5p8QA&#10;AADcAAAADwAAAGRycy9kb3ducmV2LnhtbESPQWvCQBSE7wX/w/IEb3WjkaLRVaTF0kIFNYLXR/aZ&#10;BLNvw+42xn/fLRR6HGbmG2a16U0jOnK+tqxgMk5AEBdW11wqOOe75zkIH5A1NpZJwYM8bNaDpxVm&#10;2t75SN0plCJC2GeooAqhzaT0RUUG/di2xNG7WmcwROlKqR3eI9w0cpokL9JgzXGhwpZeKypup2+j&#10;4O3wucj3s5TC1+yx6N4bdrm7KDUa9tsliEB9+A//tT+0gnSa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Iuaf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324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Tj8MA&#10;AADcAAAADwAAAGRycy9kb3ducmV2LnhtbESP0WrCQBRE3wX/YbmCb3VjtFVSVxFB8MEKTfsB1+w1&#10;Sc3eDdlNjH/vFgQfh5k5w6w2valER40rLSuYTiIQxJnVJecKfn/2b0sQziNrrCyTgjs52KyHgxUm&#10;2t74m7rU5yJA2CWooPC+TqR0WUEG3cTWxMG72MagD7LJpW7wFuCmknEUfUiDJYeFAmvaFZRd09Yo&#10;4O7rfLcyRtu+n/4Wx5r6dNcqNR71208Qnnr/Cj/bB61gFs/h/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JTj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325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9SsMA&#10;AADcAAAADwAAAGRycy9kb3ducmV2LnhtbESPQWvCQBSE7wX/w/IEb3UTxSKpqxSx6MlS9dLbI/vM&#10;hmbfxrytxn/vFgo9DjPzDbNY9b5RV+qkDmwgH2egiMtga64MnI7vz3NQEpEtNoHJwJ0EVsvB0wIL&#10;G278SddDrFSCsBRowMXYFlpL6cijjENLnLxz6DzGJLtK2w5vCe4bPcmyF+2x5rTgsKW1o/L78OMN&#10;zOQcvvJK+vv2kjebDX2I22tjRsP+7RVUpD7+h//aO2tgOpnB75l0B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R9S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326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aP8UA&#10;AADcAAAADwAAAGRycy9kb3ducmV2LnhtbESP3WrCQBSE7wt9h+UUeqcbfxCNbkKpWFpooRrB20P2&#10;mASzZ8PuNsa37xaEXg4z8w2zyQfTip6cbywrmIwTEMSl1Q1XCo7FbrQE4QOyxtYyKbiRhzx7fNhg&#10;qu2V99QfQiUihH2KCuoQulRKX9Zk0I9tRxy9s3UGQ5SuktrhNcJNK6dJspAGG44LNXb0WlN5OfwY&#10;Bdvvj1XxNZ9R+JzfVv1by65wJ6Wen4aXNYhAQ/gP39vvWsFsuo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xo/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27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GpsQA&#10;AADcAAAADwAAAGRycy9kb3ducmV2LnhtbESPQWvCQBSE7wX/w/IKvekmFrWkriJi0VOL2ktvj+wz&#10;G5p9G/O2Gv+9Wyj0OMzMN8x82ftGXaiTOrCBfJSBIi6Drbky8Hl8G76AkohssQlMBm4ksFwMHuZY&#10;2HDlPV0OsVIJwlKgARdjW2gtpSOPMgotcfJOofMYk+wqbTu8Jrhv9DjLptpjzWnBYUtrR+X34ccb&#10;mMgpfOWV9LftOW82G/oQ966NeXrsV6+gIvXxP/zX3lkDz+MZ/J5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Rqb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28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ZisAA&#10;AADcAAAADwAAAGRycy9kb3ducmV2LnhtbERPzYrCMBC+L/gOYYS9bVMrrlKNIoLgYVfY6gOMzdhW&#10;m0lp0lrffnMQPH58/6vNYGrRU+sqywomUQyCOLe64kLB+bT/WoBwHlljbZkUPMnBZj36WGGq7YP/&#10;qM98IUIIuxQVlN43qZQuL8mgi2xDHLirbQ36ANtC6hYfIdzUMonjb2mw4tBQYkO7kvJ71hkF3P9e&#10;nlYmaLvZ8Tb/aWjIdp1Sn+NhuwThafBv8ct90AqmSVgbzo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9Zi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329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OTcUA&#10;AADcAAAADwAAAGRycy9kb3ducmV2LnhtbESP3WrCQBSE7wu+w3IE7+rGH4qJriItlhYqqBG8PWSP&#10;STB7NuxuY3z7bqHQy2FmvmFWm940oiPna8sKJuMEBHFhdc2lgnO+e16A8AFZY2OZFDzIw2Y9eFph&#10;pu2dj9SdQikihH2GCqoQ2kxKX1Rk0I9tSxy9q3UGQ5SulNrhPcJNI6dJ8iIN1hwXKmzptaLidvo2&#10;Ct4On2m+n88ofM0faffesMvdRanRsN8uQQTqw3/4r/2hFcym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I5N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30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DUcEA&#10;AADcAAAADwAAAGRycy9kb3ducmV2LnhtbERP3WrCMBS+F3yHcITd2VRlbtSmRYTBLraBdQ9w1hzb&#10;bs1JSdJa3365GOzy4/vPy9n0YiLnO8sKNkkKgri2uuNGweflZf0Mwgdkjb1lUnAnD2WxXOSYaXvj&#10;M01VaEQMYZ+hgjaEIZPS1y0Z9IkdiCN3tc5giNA1Uju8xXDTy22a7qXBjmNDiwOdWqp/qtEo4On9&#10;627lFu34+PH99DbQXJ1GpR5W8/EAItAc/sV/7letYLeL8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Qw1HBAAAA3AAAAA8AAAAAAAAAAAAAAAAAmAIAAGRycy9kb3du&#10;cmV2LnhtbFBLBQYAAAAABAAEAPUAAACGAwAAAAA=&#10;" path="m,227076l,e" filled="f" strokeweight=".96pt">
                  <v:path arrowok="t" textboxrect="0,0,0,227076"/>
                </v:shape>
                <v:shape id="Shape 331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tlMMA&#10;AADcAAAADwAAAGRycy9kb3ducmV2LnhtbESPQWvCQBSE7wX/w/IEb3WTSkuJriKi2FOl1ou3R/aZ&#10;DWbfpnmrxn/fFQo9DjPzDTNb9L5RV+qkDmwgH2egiMtga64MHL43z++gJCJbbAKTgTsJLOaDpxkW&#10;Ntz4i677WKkEYSnQgIuxLbSW0pFHGYeWOHmn0HmMSXaVth3eEtw3+iXL3rTHmtOCw5ZWjsrz/uIN&#10;vMopHPNK+vv2J2/Wa9qJ+9TGjIb9cgoqUh//w3/tD2tgMsnhcSYd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btl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332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K4cQA&#10;AADcAAAADwAAAGRycy9kb3ducmV2LnhtbESPQWvCQBSE7wX/w/IEb3WjkaLRVaTF0kIFNYLXR/aZ&#10;BLNvw+42xn/fLRR6HGbmG2a16U0jOnK+tqxgMk5AEBdW11wqOOe75zkIH5A1NpZJwYM8bNaDpxVm&#10;2t75SN0plCJC2GeooAqhzaT0RUUG/di2xNG7WmcwROlKqR3eI9w0cpokL9JgzXGhwpZeKypup2+j&#10;4O3wucj3s5TC1+yx6N4bdrm7KDUa9tsliEB9+A//tT+0gjSd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iuH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333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WeMQA&#10;AADcAAAADwAAAGRycy9kb3ducmV2LnhtbESPQWvCQBSE7wX/w/IK3uomDZaSukoRiz0ptV68PbLP&#10;bGj2bZq31fjvu4LgcZiZb5jZYvCtOlEvTWAD+SQDRVwF23BtYP/98fQKSiKyxTYwGbiQwGI+ephh&#10;acOZv+i0i7VKEJYSDbgYu1JrqRx5lEnoiJN3DL3HmGRfa9vjOcF9q5+z7EV7bDgtOOxo6aj62f15&#10;A1M5hkNey3BZ/+btakVbcRttzPhxeH8DFWmI9/Ct/WkNFEUB1z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1nj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34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FUsMA&#10;AADcAAAADwAAAGRycy9kb3ducmV2LnhtbESP3YrCMBSE7wXfIZwF7zRd/1aqUUQQvHAF6z7AsTm2&#10;3W1OSpPW+vZmQfBymJlvmNWmM6VoqXaFZQWfowgEcWp1wZmCn8t+uADhPLLG0jIpeJCDzbrfW2Gs&#10;7Z3P1CY+EwHCLkYFufdVLKVLczLoRrYiDt7N1gZ9kHUmdY33ADelHEfRXBosOCzkWNEup/QvaYwC&#10;br+vDyvHaJvZ6ffrWFGX7BqlBh/ddgnCU+ff4Vf7oBVMJlP4Px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vFUsMAAADcAAAADwAAAAAAAAAAAAAAAACYAgAAZHJzL2Rv&#10;d25yZXYueG1sUEsFBgAAAAAEAAQA9QAAAIgDAAAAAA==&#10;" path="m,227076l,e" filled="f" strokeweight=".96pt">
                  <v:path arrowok="t" textboxrect="0,0,0,227076"/>
                </v:shape>
                <v:shape id="Shape 335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QSlcUA&#10;AADcAAAADwAAAGRycy9kb3ducmV2LnhtbESPQWvCQBSE7wX/w/KE3nRjo0VTVyktlgoWWiP0+sg+&#10;k9Ds27C7xvjvXUHocZiZb5jlujeN6Mj52rKCyTgBQVxYXXOp4JBvRnMQPiBrbCyTggt5WK8GD0vM&#10;tD3zD3X7UIoIYZ+hgiqENpPSFxUZ9GPbEkfvaJ3BEKUrpXZ4jnDTyKckeZYGa44LFbb0VlHxtz8Z&#10;Be/f20X+NU0p7KaXRffRsMvdr1KPw/71BUSgPvyH7+1PrSBNZ3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BKV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36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+vsIA&#10;AADcAAAADwAAAGRycy9kb3ducmV2LnhtbESP0YrCMBRE3wX/IVzBN01V1KVrFBEEH1TY6gfcbe62&#10;1eamNGmtf28EYR+HmTnDrDadKUVLtSssK5iMIxDEqdUFZwqul/3oC4TzyBpLy6TgSQ42635vhbG2&#10;D/6hNvGZCBB2MSrIva9iKV2ak0E3thVx8P5sbdAHWWdS1/gIcFPKaRQtpMGCw0KOFe1ySu9JYxRw&#10;e/p9WjlF28zPt+Wxoi7ZNUoNB932G4Snzv+HP+2DVjCbLeB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f6+wgAAANwAAAAPAAAAAAAAAAAAAAAAAJgCAABkcnMvZG93&#10;bnJldi54bWxQSwUGAAAAAAQABAD1AAAAhwMAAAAA&#10;" path="m,227076l,e" filled="f" strokeweight=".96pt">
                  <v:path arrowok="t" textboxrect="0,0,0,227076"/>
                </v:shape>
                <v:shape id="Shape 337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Qe8QA&#10;AADcAAAADwAAAGRycy9kb3ducmV2LnhtbESPT2vCQBTE7wW/w/IKvekmlaqkriJiaU8W/1x6e2Sf&#10;2dDs25i31fjtu0Khx2FmfsPMl71v1IU6qQMbyEcZKOIy2JorA8fD23AGSiKyxSYwGbiRwHIxeJhj&#10;YcOVd3TZx0olCEuBBlyMbaG1lI48yii0xMk7hc5jTLKrtO3wmuC+0c9ZNtEea04LDltaOyq/9z/e&#10;wIucwldeSX97P+fNZkOf4rbamKfHfvUKKlIf/8N/7Q9rYDyewv1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0Hv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38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9C8IA&#10;AADcAAAADwAAAGRycy9kb3ducmV2LnhtbERPXWvCMBR9F/Yfwh3sTdOtIrOaljFRHEyYVvD10ty1&#10;Zc1NSbJa//3yMPDxcL7XxWg6MZDzrWUFz7MEBHFldcu1gnO5nb6C8AFZY2eZFNzIQ5E/TNaYaXvl&#10;Iw2nUIsYwj5DBU0IfSalrxoy6Ge2J47ct3UGQ4SultrhNYabTr4kyUIabDk2NNjTe0PVz+nXKNh8&#10;fSzLwzyl8Dm/LYddx650F6WeHse3FYhAY7iL/917rSBN49p4Jh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b0L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339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hksQA&#10;AADcAAAADwAAAGRycy9kb3ducmV2LnhtbESPT2vCQBTE7wW/w/IKvekmlYqmriJiaU8W/1x6e2Sf&#10;2dDs25i31fjtu0Khx2FmfsPMl71v1IU6qQMbyEcZKOIy2JorA8fD23AKSiKyxSYwGbiRwHIxeJhj&#10;YcOVd3TZx0olCEuBBlyMbaG1lI48yii0xMk7hc5jTLKrtO3wmuC+0c9ZNtEea04LDltaOyq/9z/e&#10;wIucwldeSX97P+fNZkOf4rbamKfHfvUKKlIf/8N/7Q9rYDyewf1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4ZL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40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wLL8A&#10;AADcAAAADwAAAGRycy9kb3ducmV2LnhtbERPzYrCMBC+L/gOYQRva6rrqlSjiLDgQResPsDYjG21&#10;mZQmrfXtzUHw+PH9L9edKUVLtSssKxgNIxDEqdUFZwrOp7/vOQjnkTWWlknBkxysV72vJcbaPvhI&#10;beIzEULYxagg976KpXRpTgbd0FbEgbva2qAPsM6krvERwk0px1E0lQYLDg05VrTNKb0njVHA7eHy&#10;tHKMtvn9v832FXXJtlFq0O82CxCeOv8Rv907reBnEuaH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FrAsvwAAANwAAAAPAAAAAAAAAAAAAAAAAJgCAABkcnMvZG93bnJl&#10;di54bWxQSwUGAAAAAAQABAD1AAAAhAMAAAAA&#10;" path="m,227076l,e" filled="f" strokeweight=".96pt">
                  <v:path arrowok="t" textboxrect="0,0,0,227076"/>
                </v:shape>
                <v:shape id="Shape 341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n68QA&#10;AADcAAAADwAAAGRycy9kb3ducmV2LnhtbESPQWvCQBSE7wX/w/IEb3VjDUWjq4jF0kIFNYLXR/aZ&#10;BLNvw+42xn/fLRR6HGbmG2a57k0jOnK+tqxgMk5AEBdW11wqOOe75xkIH5A1NpZJwYM8rFeDpyVm&#10;2t75SN0plCJC2GeooAqhzaT0RUUG/di2xNG7WmcwROlKqR3eI9w08iVJXqXBmuNChS1tKypup2+j&#10;4O3wOc/36ZTCV/qYd+8Nu9xdlBoN+80CRKA+/If/2h9awTSdwO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Z+v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342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LwMMA&#10;AADcAAAADwAAAGRycy9kb3ducmV2LnhtbESP0WrCQBRE3wX/YbmCb3VjtFVSVxFB8MEKTfsB1+w1&#10;Sc3eDdlNjH/vFgQfh5k5w6w2valER40rLSuYTiIQxJnVJecKfn/2b0sQziNrrCyTgjs52KyHgxUm&#10;2t74m7rU5yJA2CWooPC+TqR0WUEG3cTWxMG72MagD7LJpW7wFuCmknEUfUiDJYeFAmvaFZRd09Yo&#10;4O7rfLcyRtu+n/4Wx5r6dNcqNR71208Qnnr/Cj/bB61gNo/h/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iLwMMAAADcAAAADwAAAAAAAAAAAAAAAACYAgAAZHJzL2Rv&#10;d25yZXYueG1sUEsFBgAAAAAEAAQA9QAAAIgDAAAAAA==&#10;" path="m,227076l,e" filled="f" strokeweight=".96pt">
                  <v:path arrowok="t" textboxrect="0,0,0,227076"/>
                </v:shape>
                <v:shape id="Shape 343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lBcQA&#10;AADcAAAADwAAAGRycy9kb3ducmV2LnhtbESPT2vCQBTE7wW/w/IKvekmtYqkriJiaU8W/1x6e2Sf&#10;2dDs25i31fjtu0Khx2FmfsPMl71v1IU6qQMbyEcZKOIy2JorA8fD23AGSiKyxSYwGbiRwHIxeJhj&#10;YcOVd3TZx0olCEuBBlyMbaG1lI48yii0xMk7hc5jTLKrtO3wmuC+0c9ZNtUea04LDltaOyq/9z/e&#10;wERO4SuvpL+9n/Nms6FPcVttzNNjv3oFFamP/+G/9oc1MH4Zw/1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pQX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44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Ec8QA&#10;AADcAAAADwAAAGRycy9kb3ducmV2LnhtbESPQWvCQBSE7wX/w/IEb3VjDUWjq4hFaaGFagSvj+wz&#10;CWbfht01xn/fLRR6HGbmG2a57k0jOnK+tqxgMk5AEBdW11wqOOW75xkIH5A1NpZJwYM8rFeDpyVm&#10;2t75QN0xlCJC2GeooAqhzaT0RUUG/di2xNG7WGcwROlKqR3eI9w08iVJXqXBmuNChS1tKyqux5tR&#10;8Pb9Mc+/0imFz/Qx7/YNu9ydlRoN+80CRKA+/If/2u9awTRN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+xHP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345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Y6sQA&#10;AADcAAAADwAAAGRycy9kb3ducmV2LnhtbESPQWvCQBSE74X+h+UVvNVNWpWSukoRi54sai+9PbLP&#10;bGj2bczbavz3riD0OMzMN8x03vtGnaiTOrCBfJiBIi6Drbky8L3/fH4DJRHZYhOYDFxIYD57fJhi&#10;YcOZt3TaxUolCEuBBlyMbaG1lI48yjC0xMk7hM5jTLKrtO3wnOC+0S9ZNtEea04LDltaOCp/d3/e&#10;wFgO4SevpL+sjnmzXNKXuI02ZvDUf7yDitTH//C9vbYGXkdjuJ1JR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mOr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46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Nw8MA&#10;AADcAAAADwAAAGRycy9kb3ducmV2LnhtbESP3YrCMBSE7xd8h3AE79bUn9WlaxQRBC90weoDnG3O&#10;ttXmpDRprW9vBMHLYWa+YRarzpSipdoVlhWMhhEI4tTqgjMF59P28xuE88gaS8uk4E4OVsvexwJj&#10;bW98pDbxmQgQdjEqyL2vYildmpNBN7QVcfD+bW3QB1lnUtd4C3BTynEUzaTBgsNCjhVtckqvSWMU&#10;cHv4u1s5Rtt8/V7m+4q6ZNMoNeh36x8Qnjr/Dr/aO61gMp3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Nw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347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aBMUA&#10;AADcAAAADwAAAGRycy9kb3ducmV2LnhtbESPQWvCQBSE7wX/w/KE3upGDVZTVykWSwULrRF6fWSf&#10;SWj2bdhdY/z3rlDocZiZb5jlujeN6Mj52rKC8SgBQVxYXXOp4Jhvn+YgfEDW2FgmBVfysF4NHpaY&#10;aXvhb+oOoRQRwj5DBVUIbSalLyoy6Ee2JY7eyTqDIUpXSu3wEuGmkZMkmUmDNceFClvaVFT8Hs5G&#10;wdvXbpF/plMK+/S66N4bdrn7Uepx2L++gAjUh//wX/tDK5imz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FoE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48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8Kr8A&#10;AADcAAAADwAAAGRycy9kb3ducmV2LnhtbERPzYrCMBC+L/gOYQRva6rrqlSjiLDgQResPsDYjG21&#10;mZQmrfXtzUHw+PH9L9edKUVLtSssKxgNIxDEqdUFZwrOp7/vOQjnkTWWlknBkxysV72vJcbaPvhI&#10;beIzEULYxagg976KpXRpTgbd0FbEgbva2qAPsM6krvERwk0px1E0lQYLDg05VrTNKb0njVHA7eHy&#10;tHKMtvn9v832FXXJtlFq0O82CxCeOv8Rv907reBnEtaG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YLwqvwAAANwAAAAPAAAAAAAAAAAAAAAAAJgCAABkcnMvZG93bnJl&#10;di54bWxQSwUGAAAAAAQABAD1AAAAhAMAAAAA&#10;" path="m,227076l,e" filled="f" strokeweight=".96pt">
                  <v:path arrowok="t" textboxrect="0,0,0,227076"/>
                </v:shape>
                <v:shape id="Shape 349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S78QA&#10;AADcAAAADwAAAGRycy9kb3ducmV2LnhtbESPQWvCQBSE7wX/w/IKvekmVqVNXUWKpT0p2l56e2Sf&#10;2dDs25i31fjv3YLQ4zAz3zDzZe8bdaJO6sAG8lEGirgMtubKwNfn2/AJlERki01gMnAhgeVicDfH&#10;woYz7+i0j5VKEJYCDbgY20JrKR15lFFoiZN3CJ3HmGRXadvhOcF9o8dZNtMea04LDlt6dVT+7H+9&#10;gakcwndeSX95P+bNek1bcRttzMN9v3oBFamP/+Fb+8MaeJw8w9+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Gku/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50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UrcIA&#10;AADcAAAADwAAAGRycy9kb3ducmV2LnhtbERPW2vCMBR+H+w/hDPwbabzMrQaRRRlgsK0gq+H5tiW&#10;NSclibX+++VhsMeP7z5fdqYWLTlfWVbw0U9AEOdWV1wouGTb9wkIH5A11pZJwZM8LBevL3NMtX3w&#10;idpzKEQMYZ+igjKEJpXS5yUZ9H3bEEfuZp3BEKErpHb4iOGmloMk+ZQGK44NJTa0Lin/Od+Ngs33&#10;fpodR0MKh9Fz2u5qdpm7KtV761YzEIG68C/+c39pBcNxnB/Px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FSt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351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INMMA&#10;AADcAAAADwAAAGRycy9kb3ducmV2LnhtbESPQWvCQBSE7wX/w/IEb3WTiqVEVxFR9NRS68XbI/vM&#10;BrNv07xV47/vFgo9DjPzDTNf9r5RN+qkDmwgH2egiMtga64MHL+2z2+gJCJbbAKTgQcJLBeDpzkW&#10;Ntz5k26HWKkEYSnQgIuxLbSW0pFHGYeWOHnn0HmMSXaVth3eE9w3+iXLXrXHmtOCw5bWjsrL4eoN&#10;TOUcTnkl/WP3nTebDX2Ie9fGjIb9agYqUh//w3/tvTUwmebweyYdAb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kIN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352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dHcQA&#10;AADcAAAADwAAAGRycy9kb3ducmV2LnhtbESP0WqDQBRE3wP5h+UG+hbXWEyLcRNKoNCHthDbD7hx&#10;b9TEvSvuavTvu4VCH4eZOcPkh8m0YqTeNZYVbKIYBHFpdcOVgu+v1/UzCOeRNbaWScFMDg775SLH&#10;TNs7n2gsfCUChF2GCmrvu0xKV9Zk0EW2Iw7exfYGfZB9JXWP9wA3rUzieCsNNhwWauzoWFN5Kwaj&#10;gMeP82xlgnZIP69P7x1NxXFQ6mE1vexAeJr8f/iv/aYVPKYJ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HR3EAAAA3AAAAA8AAAAAAAAAAAAAAAAAmAIAAGRycy9k&#10;b3ducmV2LnhtbFBLBQYAAAAABAAEAPUAAACJAwAAAAA=&#10;" path="m,227076l,e" filled="f" strokeweight=".96pt">
                  <v:path arrowok="t" textboxrect="0,0,0,227076"/>
                </v:shape>
                <v:shape id="Shape 353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K2sUA&#10;AADcAAAADwAAAGRycy9kb3ducmV2LnhtbESPQWvCQBSE7wX/w/KE3nRjo0VTVyktlgoWWiP0+sg+&#10;k9Ds27C7xvjvXUHocZiZb5jlujeN6Mj52rKCyTgBQVxYXXOp4JBvRnMQPiBrbCyTggt5WK8GD0vM&#10;tD3zD3X7UIoIYZ+hgiqENpPSFxUZ9GPbEkfvaJ3BEKUrpXZ4jnDTyKckeZYGa44LFbb0VlHxtz8Z&#10;Be/f20X+NU0p7KaXRffRsMvdr1KPw/71BUSgPvyH7+1PrSCdpX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sra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54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g8sIA&#10;AADcAAAADwAAAGRycy9kb3ducmV2LnhtbESP3YrCMBSE7xd8h3AE79bU/6VrFBEEL3TB6gOcbc62&#10;1eakNGmtb28EYS+HmfmGWa47U4qWaldYVjAaRiCIU6sLzhRczrvPLxDOI2ssLZOCBzlYr3ofS4y1&#10;vfOJ2sRnIkDYxagg976KpXRpTgbd0FbEwfuztUEfZJ1JXeM9wE0px1E0lwYLDgs5VrTNKb0ljVHA&#10;7fH3YeUYbTP7uS4OFXXJtlFq0O823yA8df4//G7vtYLJbAqv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CDywgAAANwAAAAPAAAAAAAAAAAAAAAAAJgCAABkcnMvZG93&#10;bnJldi54bWxQSwUGAAAAAAQABAD1AAAAhwMAAAAA&#10;" path="m,227076l,e" filled="f" strokeweight=".96pt">
                  <v:path arrowok="t" textboxrect="0,0,0,227076"/>
                </v:shape>
                <v:shape id="Shape 355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ON8QA&#10;AADcAAAADwAAAGRycy9kb3ducmV2LnhtbESPQWvCQBSE7wX/w/IKvdVNKikldZUiij1Var14e2Sf&#10;2dDs2zRv1fjvu4LgcZiZb5jpfPCtOlEvTWAD+TgDRVwF23BtYPezen4DJRHZYhuYDFxIYD4bPUyx&#10;tOHM33TaxlolCEuJBlyMXam1VI48yjh0xMk7hN5jTLKvte3xnOC+1S9Z9qo9NpwWHHa0cFT9bo/e&#10;QCGHsM9rGS7rv7xdLmkj7ksb8/Q4fLyDijTEe/jW/rQGJkUB1zPpCO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Dj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56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pQsUA&#10;AADcAAAADwAAAGRycy9kb3ducmV2LnhtbESPQWvCQBSE74X+h+UVems2VSs1uoq0KAoK1hR6fWSf&#10;SWj2bdjdxvjvXaHgcZiZb5jZojeN6Mj52rKC1yQFQVxYXXOp4DtfvbyD8AFZY2OZFFzIw2L++DDD&#10;TNszf1F3DKWIEPYZKqhCaDMpfVGRQZ/Yljh6J+sMhihdKbXDc4SbRg7SdCwN1hwXKmzpo6Li9/hn&#10;FHwetpN8PxpS2I0uk27dsMvdj1LPT/1yCiJQH+7h//ZGKxi+je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WlC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57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128QA&#10;AADcAAAADwAAAGRycy9kb3ducmV2LnhtbESPT2vCQBTE7wW/w/IKvdVNKlZJXUVEqacW/1x6e2Sf&#10;2dDs25i31fjt3UKhx2FmfsPMFr1v1IU6qQMbyIcZKOIy2JorA8fD5nkKSiKyxSYwGbiRwGI+eJhh&#10;YcOVd3TZx0olCEuBBlyMbaG1lI48yjC0xMk7hc5jTLKrtO3wmuC+0S9Z9qo91pwWHLa0clR+73+8&#10;gbGcwldeSX97P+fNek2f4j60MU+P/fINVKQ+/of/2ltrYDSewO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Ndv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58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QVsIA&#10;AADcAAAADwAAAGRycy9kb3ducmV2LnhtbERPzWoCMRC+F3yHMIIX0ayWatkaRYSCBZF27QMMm+lm&#10;cTNZklRjn745CB4/vv/VJtlOXMiH1rGC2bQAQVw73XKj4Pv0PnkFESKyxs4xKbhRgM168LTCUrsr&#10;f9Glio3IIRxKVGBi7EspQ23IYpi6njhzP85bjBn6RmqP1xxuOzkvioW02HJuMNjTzlB9rn6tguVx&#10;eTiOP2bJ1wd7rj7/zJhPSanRMG3fQERK8SG+u/dawfNLXpvP5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JBWwgAAANwAAAAPAAAAAAAAAAAAAAAAAJgCAABkcnMvZG93&#10;bnJldi54bWxQSwUGAAAAAAQABAD1AAAAhwMAAAAA&#10;" path="m,227380l,e" filled="f" strokeweight=".96pt">
                  <v:path arrowok="t" textboxrect="0,0,0,227380"/>
                </v:shape>
                <v:shape id="Shape 359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n6scA&#10;AADcAAAADwAAAGRycy9kb3ducmV2LnhtbESPzWsCMRTE74L/Q3iCN836UdGtUUqlUCge/Dp4e908&#10;d1c3L0uSrtv+9U2h4HGYmd8wy3VrKtGQ86VlBaNhAoI4s7rkXMHx8DaYg/ABWWNlmRR8k4f1qttZ&#10;YqrtnXfU7EMuIoR9igqKEOpUSp8VZNAPbU0cvYt1BkOULpfa4T3CTSXHSTKTBkuOCwXW9FpQdtt/&#10;GQVNdpr/HEYfYz/dTq+bevu5uZ6dUv1e+/IMIlAbHuH/9rtWMHlawN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BZ+rHAAAA3AAAAA8AAAAAAAAAAAAAAAAAmAIAAGRy&#10;cy9kb3ducmV2LnhtbFBLBQYAAAAABAAEAPUAAACMAwAAAAA=&#10;" path="m,227380l,e" filled="f" strokeweight=".33864mm">
                  <v:path arrowok="t" textboxrect="0,0,0,227380"/>
                </v:shape>
                <v:shape id="Shape 360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5W7cIA&#10;AADcAAAADwAAAGRycy9kb3ducmV2LnhtbERP3WrCMBS+F/YO4Qx2IzPVgY5qKiIMHIi4ugc4NMem&#10;tDkpSabZnn65GOzy4/vfbJMdxI186BwrmM8KEMSN0x23Cj4vb8+vIEJE1jg4JgXfFGBbPUw2WGp3&#10;5w+61bEVOYRDiQpMjGMpZWgMWQwzNxJn7uq8xZihb6X2eM/hdpCLolhKix3nBoMj7Q01ff1lFaxO&#10;q+Np+j5Pvjnavj7/mClfklJPj2m3BhEpxX/xn/ugFbws8/x8Jh8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lbtwgAAANwAAAAPAAAAAAAAAAAAAAAAAJgCAABkcnMvZG93&#10;bnJldi54bWxQSwUGAAAAAAQABAD1AAAAhwMAAAAA&#10;" path="m,227380l,e" filled="f" strokeweight=".96pt">
                  <v:path arrowok="t" textboxrect="0,0,0,227380"/>
                </v:shape>
                <v:shape id="Shape 361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ZYMMA&#10;AADcAAAADwAAAGRycy9kb3ducmV2LnhtbESPwWrDMBBE74X8g9hCLqWR4tLQuJFNCQR8rZMP2Fgb&#10;29haOZbqOH8fFQo9DjPzhtnls+3FRKNvHWtYrxQI4sqZlmsNp+Ph9QOED8gGe8ek4U4e8mzxtMPU&#10;uBt/01SGWkQI+xQ1NCEMqZS+asiiX7mBOHoXN1oMUY61NCPeItz2MlFqIy22HBcaHGjfUNWVP1aD&#10;eu9epNpTktTH87XkreumotB6+Tx/fYIINIf/8F+7MBreNmv4PROP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zZYMMAAADcAAAADwAAAAAAAAAAAAAAAACYAgAAZHJzL2Rv&#10;d25yZXYueG1sUEsFBgAAAAAEAAQA9QAAAIgDAAAAAA==&#10;" path="m,227380l,e" filled="f" strokeweight=".33861mm">
                  <v:path arrowok="t" textboxrect="0,0,0,227380"/>
                </v:shape>
                <v:shape id="Shape 362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/JsYA&#10;AADcAAAADwAAAGRycy9kb3ducmV2LnhtbESPQWvCQBSE7wX/w/KE3urGKCLRVUQpCMVDtR68PbPP&#10;JJp9G3a3Me2v7wpCj8PMfMPMl52pRUvOV5YVDAcJCOLc6ooLBV+H97cpCB+QNdaWScEPeVguei9z&#10;zLS98ye1+1CICGGfoYIyhCaT0uclGfQD2xBH72KdwRClK6R2eI9wU8s0SSbSYMVxocSG1iXlt/23&#10;UdDmx+nvYfiR+vFufN00u/PmenJKvfa71QxEoC78h5/trVYwmqTwO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k/Js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363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ijMIA&#10;AADcAAAADwAAAGRycy9kb3ducmV2LnhtbESP0WrCQBRE3wv+w3KFvhTdbUTR6CpFEPJq7AfcZq9J&#10;SPZuzK4x/ftuQfBxmJkzzO4w2lYM1PvasYbPuQJBXDhTc6nh+3KarUH4gGywdUwafsnDYT9522Fq&#10;3IPPNOShFBHCPkUNVQhdKqUvKrLo564jjt7V9RZDlH0pTY+PCLetTJRaSYs1x4UKOzpWVDT53WpQ&#10;y+ZDqiMlSXn5ueW8cc2QZVq/T8evLYhAY3iFn+3MaFisFvB/Jh4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uKM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364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VfcYA&#10;AADcAAAADwAAAGRycy9kb3ducmV2LnhtbESPT2sCMRTE7wW/Q3gFbzXb2opsjWLFQj1U8c/F22Pz&#10;ull28xI2qbt+eyMUehxm5jfMbNHbRlyoDZVjBc+jDARx4XTFpYLT8fNpCiJEZI2NY1JwpQCL+eBh&#10;hrl2He/pcoilSBAOOSowMfpcylAYshhGzhMn78e1FmOSbSl1i12C20a+ZNlEWqw4LRj0tDJU1Idf&#10;q+Cj2pp6133z27ms19Fv1sGvTkoNH/vlO4hIffwP/7W/tILx5BXu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9VfcYAAADcAAAADwAAAAAAAAAAAAAAAACYAgAAZHJz&#10;L2Rvd25yZXYueG1sUEsFBgAAAAAEAAQA9QAAAIsDAAAAAA==&#10;" path="m,227075l,e" filled="f" strokeweight=".96pt">
                  <v:path arrowok="t" textboxrect="0,0,0,227075"/>
                </v:shape>
                <v:shape id="Shape 365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BqMUA&#10;AADcAAAADwAAAGRycy9kb3ducmV2LnhtbESPT2vCQBTE70K/w/IK3nRja0XTbKQVxEK91D/3Z/Y1&#10;icm+DdlNjN++Wyj0OMzMb5hkPZha9NS60rKC2TQCQZxZXXKu4HTcTpYgnEfWWFsmBXdysE4fRgnG&#10;2t74i/qDz0WAsItRQeF9E0vpsoIMuqltiIP3bVuDPsg2l7rFW4CbWj5F0UIaLDksFNjQpqCsOnRG&#10;QbXZV0ae+1V96XE3/7x2O/neKTV+HN5eQXga/H/4r/2hFTwvXu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YGo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366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ukcUA&#10;AADcAAAADwAAAGRycy9kb3ducmV2LnhtbESPzWrDMBCE74W+g9hCb43clJjgRAlNSKE5tCE/l9wW&#10;a2MZWythqbH79lUg0OMwM98w8+VgW3GlLtSOFbyOMhDEpdM1VwpOx4+XKYgQkTW2jknBLwVYLh4f&#10;5lho1/OerodYiQThUKACE6MvpAylIYth5Dxx8i6usxiT7CqpO+wT3LZynGW5tFhzWjDoaW2obA4/&#10;VsGq/jbNrv/iyblqNtFvN8GvT0o9Pw3vMxCRhvgfvrc/tYK3PI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W6RxQAAANwAAAAPAAAAAAAAAAAAAAAAAJgCAABkcnMv&#10;ZG93bnJldi54bWxQSwUGAAAAAAQABAD1AAAAigMAAAAA&#10;" path="m,227075l,e" filled="f" strokeweight=".96pt">
                  <v:path arrowok="t" textboxrect="0,0,0,227075"/>
                </v:shape>
                <v:shape id="Shape 367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CzccA&#10;AADcAAAADwAAAGRycy9kb3ducmV2LnhtbESPT2vCQBTE7wW/w/KE3nRjC1qjq9jSgKR4qH/Q4zP7&#10;TILZtyG7jem37wpCj8PM/IaZLztTiZYaV1pWMBpGIIgzq0vOFex3yeANhPPIGivLpOCXHCwXvac5&#10;xtre+Jvarc9FgLCLUUHhfR1L6bKCDLqhrYmDd7GNQR9kk0vd4C3ATSVfomgsDZYcFgqs6aOg7Lr9&#10;MQqm7eXzmHylqzTXhzQ5r3X9ftoo9dzvVjMQnjr/H36011rB63gC9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hgs3HAAAA3AAAAA8AAAAAAAAAAAAAAAAAmAIAAGRy&#10;cy9kb3ducmV2LnhtbFBLBQYAAAAABAAEAPUAAACMAwAAAAA=&#10;" path="m,227075l,e" filled="f" strokeweight=".33861mm">
                  <v:path arrowok="t" textboxrect="0,0,0,227075"/>
                </v:shape>
                <v:shape id="Shape 368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uNsIA&#10;AADcAAAADwAAAGRycy9kb3ducmV2LnhtbERPy2rCQBTdF/yH4QrdmUlbkTZ1FBVKBN2YtvvbzG2S&#10;JnMnZCYP/95ZCF0eznu9nUwjBupcZVnBUxSDIM6trrhQ8PX5sXgF4TyyxsYyKbiSg+1m9rDGRNuR&#10;LzRkvhAhhF2CCkrv20RKl5dk0EW2JQ7cr+0M+gC7QuoOxxBuGvkcxytpsOLQUGJLh5LyOuuNgvpw&#10;ro38Ht6anwHT5emvT+W+V+pxPu3eQXia/L/47j5qBS+rsDacC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C42wgAAANwAAAAPAAAAAAAAAAAAAAAAAJgCAABkcnMvZG93&#10;bnJldi54bWxQSwUGAAAAAAQABAD1AAAAhwMAAAAA&#10;" path="m,227075l,e" filled="f" strokeweight=".33864mm">
                  <v:path arrowok="t" textboxrect="0,0,0,227075"/>
                </v:shape>
                <v:shape id="Shape 369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zJMYA&#10;AADcAAAADwAAAGRycy9kb3ducmV2LnhtbESPT2vCQBTE70K/w/IK3nRTBdHUNdhiQFJ6UFva42v2&#10;5Q/Nvg3ZNcZv3y0IHoeZ+Q2zTgbTiJ46V1tW8DSNQBDnVtdcKvg4pZMlCOeRNTaWScGVHCSbh9Ea&#10;Y20vfKD+6EsRIOxiVFB538ZSurwig25qW+LgFbYz6IPsSqk7vAS4aeQsihbSYM1hocKWXivKf49n&#10;o2DVF7uv9C3bZqX+zNKfvW5fvt+VGj8O22cQngZ/D9/ae61gvljB/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KzJM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370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6kcAA&#10;AADcAAAADwAAAGRycy9kb3ducmV2LnhtbERPzYrCMBC+C75DGGFvmlpZlWosIggedhesPsDYjG21&#10;mZQmrfXtN4eFPX58/9t0MLXoqXWVZQXzWQSCOLe64kLB9XKcrkE4j6yxtkwK3uQg3Y1HW0y0ffGZ&#10;+swXIoSwS1BB6X2TSOnykgy6mW2IA3e3rUEfYFtI3eIrhJtaxlG0lAYrDg0lNnQoKX9mnVHA/fft&#10;bWWMtvv8eay+GhqyQ6fUx2TYb0B4Gvy/+M990goWqzA/nA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p6kcAAAADcAAAADwAAAAAAAAAAAAAAAACYAgAAZHJzL2Rvd25y&#10;ZXYueG1sUEsFBgAAAAAEAAQA9QAAAIUDAAAAAA==&#10;" path="m,227076l,e" filled="f" strokeweight=".96pt">
                  <v:path arrowok="t" textboxrect="0,0,0,227076"/>
                </v:shape>
                <v:shape id="Shape 371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tVsUA&#10;AADcAAAADwAAAGRycy9kb3ducmV2LnhtbESPQWvCQBSE74L/YXlCb83GKlqjq0hLxUIL1hR6fWSf&#10;STD7NuxuY/z3XaHgcZiZb5jVpjeN6Mj52rKCcZKCIC6srrlU8J2/PT6D8AFZY2OZFFzJw2Y9HKww&#10;0/bCX9QdQykihH2GCqoQ2kxKX1Rk0Ce2JY7eyTqDIUpXSu3wEuGmkU9pOpMGa44LFbb0UlFxPv4a&#10;Ba+H90X+OZ1Q+JheF92uYZe7H6UeRv12CSJQH+7h//ZeK5jMx3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a1W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72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BfcQA&#10;AADcAAAADwAAAGRycy9kb3ducmV2LnhtbESPzWrDMBCE74W8g9hCbrVch9bBiRJCoNBDGqjbB9hY&#10;G9uttTKW/Pf2UaDQ4zAz3zDb/WQaMVDnassKnqMYBHFhdc2lgu+vt6c1COeRNTaWScFMDva7xcMW&#10;M21H/qQh96UIEHYZKqi8bzMpXVGRQRfZljh4V9sZ9EF2pdQdjgFuGpnE8as0WHNYqLClY0XFb94b&#10;BTx8XGYrE7T9y/knPbU05cdeqeXjdNiA8DT5//Bf+10rWKUJ3M+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QX3EAAAA3AAAAA8AAAAAAAAAAAAAAAAAmAIAAGRycy9k&#10;b3ducmV2LnhtbFBLBQYAAAAABAAEAPUAAACJAwAAAAA=&#10;" path="m,227076l,e" filled="f" strokeweight=".96pt">
                  <v:path arrowok="t" textboxrect="0,0,0,227076"/>
                </v:shape>
                <v:shape id="Shape 373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vuMQA&#10;AADcAAAADwAAAGRycy9kb3ducmV2LnhtbESPT2vCQBTE7wW/w/IKvekmlaqkriJiaU8W/1x6e2Sf&#10;2dDs25i31fjtu0Khx2FmfsPMl71v1IU6qQMbyEcZKOIy2JorA8fD23AGSiKyxSYwGbiRwHIxeJhj&#10;YcOVd3TZx0olCEuBBlyMbaG1lI48yii0xMk7hc5jTLKrtO3wmuC+0c9ZNtEea04LDltaOyq/9z/e&#10;wIucwldeSX97P+fNZkOf4rbamKfHfvUKKlIf/8N/7Q9rYDwdw/1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b7j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74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OzsUA&#10;AADcAAAADwAAAGRycy9kb3ducmV2LnhtbESPQWvCQBSE7wX/w/KE3upGDVZTVykWSwULrRF6fWSf&#10;SWj2bdhdY/z3rlDocZiZb5jlujeN6Mj52rKC8SgBQVxYXXOp4Jhvn+YgfEDW2FgmBVfysF4NHpaY&#10;aXvhb+oOoRQRwj5DBVUIbSalLyoy6Ee2JY7eyTqDIUpXSu3wEuGmkZMkmUmDNceFClvaVFT8Hs5G&#10;wdvXbpF/plMK+/S66N4bdrn7Uepx2L++gAjUh//wX/tDK5g+p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g7O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75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SV8QA&#10;AADcAAAADwAAAGRycy9kb3ducmV2LnhtbESPT2vCQBTE7wW/w/IKvdVNKlZJXUVEqacW/1x6e2Sf&#10;2dDs25i31fjt3UKhx2FmfsPMFr1v1IU6qQMbyIcZKOIy2JorA8fD5nkKSiKyxSYwGbiRwGI+eJhh&#10;YcOVd3TZx0olCEuBBlyMbaG1lI48yjC0xMk7hc5jTLKrtO3wmuC+0S9Z9qo91pwWHLa0clR+73+8&#10;gbGcwldeSX97P+fNek2f4j60MU+P/fINVKQ+/of/2ltrYDQZw+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Ul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76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9HfsQA&#10;AADcAAAADwAAAGRycy9kb3ducmV2LnhtbESPzWrDMBCE74W+g9hCb40cl8bFiRKCIdBDW4jTB9hY&#10;G9uJtTKW/Pf2VaGQ4zAz3zCb3WQaMVDnassKlosIBHFhdc2lgp/T4eUdhPPIGhvLpGAmB7vt48MG&#10;U21HPtKQ+1IECLsUFVTet6mUrqjIoFvYljh4F9sZ9EF2pdQdjgFuGhlH0UoarDksVNhSVlFxy3uj&#10;gIev82xljLZ/+74mny1NedYr9fw07dcgPE3+Hv5vf2gFr8kK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R37EAAAA3AAAAA8AAAAAAAAAAAAAAAAAmAIAAGRycy9k&#10;b3ducmV2LnhtbFBLBQYAAAAABAAEAPUAAACJAwAAAAA=&#10;" path="m,227076l,e" filled="f" strokeweight=".96pt">
                  <v:path arrowok="t" textboxrect="0,0,0,227076"/>
                </v:shape>
                <v:shape id="Shape 377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QucUA&#10;AADcAAAADwAAAGRycy9kb3ducmV2LnhtbESPQWvCQBSE74X+h+UVems2Vak1uoq0KAoK1hR6fWSf&#10;SWj2bdjdxvjvXaHgcZiZb5jZojeN6Mj52rKC1yQFQVxYXXOp4DtfvbyD8AFZY2OZFFzIw2L++DDD&#10;TNszf1F3DKWIEPYZKqhCaDMpfVGRQZ/Yljh6J+sMhihdKbXDc4SbRg7S9E0arDkuVNjSR0XF7/HP&#10;KPg8bCf5fjSksBtdJt26YZe7H6Wen/rlFESgPtzD/+2NVjAcj+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JC5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78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2l8AA&#10;AADcAAAADwAAAGRycy9kb3ducmV2LnhtbERPzYrCMBC+C75DGGFvmlpZlWosIggedhesPsDYjG21&#10;mZQmrfXtN4eFPX58/9t0MLXoqXWVZQXzWQSCOLe64kLB9XKcrkE4j6yxtkwK3uQg3Y1HW0y0ffGZ&#10;+swXIoSwS1BB6X2TSOnykgy6mW2IA3e3rUEfYFtI3eIrhJtaxlG0lAYrDg0lNnQoKX9mnVHA/fft&#10;bWWMtvv8eay+GhqyQ6fUx2TYb0B4Gvy/+M990goWq7A2nA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x2l8AAAADcAAAADwAAAAAAAAAAAAAAAACYAgAAZHJzL2Rvd25y&#10;ZXYueG1sUEsFBgAAAAAEAAQA9QAAAIUDAAAAAA==&#10;" path="m,227076l,e" filled="f" strokeweight=".96pt">
                  <v:path arrowok="t" textboxrect="0,0,0,227076"/>
                </v:shape>
                <v:shape id="Shape 379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YUsQA&#10;AADcAAAADwAAAGRycy9kb3ducmV2LnhtbESPQWvCQBSE7wX/w/IKvekmFrVNXUWKpT0p2l56e2Sf&#10;2dDs25i31fjv3YLQ4zAz3zDzZe8bdaJO6sAG8lEGirgMtubKwNfn2/AJlERki01gMnAhgeVicDfH&#10;woYz7+i0j5VKEJYCDbgY20JrKR15lFFoiZN3CJ3HmGRXadvhOcF9o8dZNtUea04LDlt6dVT+7H+9&#10;gYkcwndeSX95P+bNek1bcRttzMN9v3oBFamP/+Fb+8MaeJw9w9+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WFL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80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46sIA&#10;AADcAAAADwAAAGRycy9kb3ducmV2LnhtbERPXWvCMBR9H/gfwhV809QpotW0yMbGhAnODny9NHdt&#10;WXNTkljrvzcPgz0ezvcuH0wrenK+saxgPktAEJdWN1wp+C7epmsQPiBrbC2Tgjt5yLPR0w5TbW/8&#10;Rf05VCKGsE9RQR1Cl0rpy5oM+pntiCP3Y53BEKGrpHZ4i+Gmlc9JspIGG44NNXb0UlP5e74aBa+n&#10;w6Y4LhcUPpf3Tf/esivcRanJeNhvQQQawr/4z/2hFSzWcX48E4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Hjq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381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kc8MA&#10;AADcAAAADwAAAGRycy9kb3ducmV2LnhtbESPQWvCQBSE7wX/w/KE3uomLS0SXUXEoqdKbS/eHtln&#10;Nph9G/NWjf/eFQo9DjPzDTOd975RF+qkDmwgH2WgiMtga64M/P58voxBSUS22AQmAzcSmM8GT1Ms&#10;bLjyN112sVIJwlKgARdjW2gtpSOPMgotcfIOofMYk+wqbTu8Jrhv9GuWfWiPNacFhy0tHZXH3dkb&#10;eJdD2OeV9Lf1KW9WK9qK+9LGPA/7xQRUpD7+h//aG2vgbZzD40w6Anp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kkc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382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xWsQA&#10;AADcAAAADwAAAGRycy9kb3ducmV2LnhtbESPzWrDMBCE74W8g9hCbrVch7bGiRJCoNBDGqibB9hY&#10;G9uttTKW/Pf2UaDQ4zAz3zCb3WQaMVDnassKnqMYBHFhdc2lgvP3+1MKwnlkjY1lUjCTg9128bDB&#10;TNuRv2jIfSkChF2GCirv20xKV1Rk0EW2JQ7e1XYGfZBdKXWHY4CbRiZx/CoN1hwWKmzpUFHxm/dG&#10;AQ+fl9nKBG3/cvp5O7Y05YdeqeXjtF+D8DT5//Bf+0MrWKUJ3M+E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xMVrEAAAA3AAAAA8AAAAAAAAAAAAAAAAAmAIAAGRycy9k&#10;b3ducmV2LnhtbFBLBQYAAAAABAAEAPUAAACJAwAAAAA=&#10;" path="m,227076l,e" filled="f" strokeweight=".96pt">
                  <v:path arrowok="t" textboxrect="0,0,0,227076"/>
                </v:shape>
                <v:shape id="Shape 383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mncQA&#10;AADcAAAADwAAAGRycy9kb3ducmV2LnhtbESPQWvCQBSE7wX/w/IEb3VjI0Wjq4jF0kIFNYLXR/aZ&#10;BLNvw+42xn/fLRR6HGbmG2a57k0jOnK+tqxgMk5AEBdW11wqOOe75xkIH5A1NpZJwYM8rFeDpyVm&#10;2t75SN0plCJC2GeooAqhzaT0RUUG/di2xNG7WmcwROlKqR3eI9w08iVJXqXBmuNChS1tKypup2+j&#10;4O3wOc/305TC1/Qx794bdrm7KDUa9psFiEB9+A//tT+0gnSW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u5p3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384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MtcQA&#10;AADcAAAADwAAAGRycy9kb3ducmV2LnhtbESP3WrCQBSE7wu+w3KE3jUbbashdRUJCF7YgtEHOM2e&#10;JqnZsyG7+fHtu4VCL4eZ+YbZ7CbTiIE6V1tWsIhiEMSF1TWXCq6Xw1MCwnlkjY1lUnAnB7vt7GGD&#10;qbYjn2nIfSkChF2KCirv21RKV1Rk0EW2JQ7el+0M+iC7UuoOxwA3jVzG8UoarDksVNhSVlFxy3uj&#10;gIf3z7uVS7T968f3+tTSlGe9Uo/zaf8GwtPk/8N/7aNW8Jy8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DLXEAAAA3AAAAA8AAAAAAAAAAAAAAAAAmAIAAGRycy9k&#10;b3ducmV2LnhtbFBLBQYAAAAABAAEAPUAAACJAwAAAAA=&#10;" path="m,227076l,e" filled="f" strokeweight=".96pt">
                  <v:path arrowok="t" textboxrect="0,0,0,227076"/>
                </v:shape>
                <v:shape id="Shape 385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cMMA&#10;AADcAAAADwAAAGRycy9kb3ducmV2LnhtbESPQWvCQBSE7wX/w/IK3uomLRZJXaWIUk9K1Yu3R/aZ&#10;Dc2+TfNWjf/eFQo9DjPzDTOd975RF+qkDmwgH2WgiMtga64MHParlwkoicgWm8Bk4EYC89ngaYqF&#10;DVf+pssuVipBWAo04GJsC62ldORRRqElTt4pdB5jkl2lbYfXBPeNfs2yd+2x5rTgsKWFo/Jnd/YG&#10;xnIKx7yS/vb1mzfLJW3FbbQxw+f+8wNUpD7+h//aa2vgbTKGx5l0BP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Iic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386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FBcUA&#10;AADcAAAADwAAAGRycy9kb3ducmV2LnhtbESPQWvCQBSE74X+h+UVetNNq4jGbKS0tFRQUCN4fWRf&#10;k9Ds27C7jfHfu4LQ4zAz3zDZajCt6Mn5xrKCl3ECgri0uuFKwbH4HM1B+ICssbVMCi7kYZU/PmSY&#10;anvmPfWHUIkIYZ+igjqELpXSlzUZ9GPbEUfvxzqDIUpXSe3wHOGmla9JMpMGG44LNXb0XlP5e/gz&#10;Cj5260WxnU4obKaXRf/VsivcSannp+FtCSLQEP7D9/a3VjCZz+B2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UUF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387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ZnMQA&#10;AADcAAAADwAAAGRycy9kb3ducmV2LnhtbESPQWvCQBSE70L/w/IKvekmlqqkriJiaU8VtZfeHtln&#10;NjT7NuZtNf77bkHwOMzMN8x82ftGnamTOrCBfJSBIi6Drbky8HV4G85ASUS22AQmA1cSWC4eBnMs&#10;bLjwjs77WKkEYSnQgIuxLbSW0pFHGYWWOHnH0HmMSXaVth1eEtw3epxlE+2x5rTgsKW1o/Jn/+sN&#10;vMgxfOeV9Nf3U95sNrQV96mNeXrsV6+gIvXxHr61P6yB59kU/s+k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sGZz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388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5gsMA&#10;AADcAAAADwAAAGRycy9kb3ducmV2LnhtbERPu2rDMBTdA/0HcQvdErktDcGxHNqQQjo0IY8l28W6&#10;sYytK2GpsfP31VDoeDjvYjXaTtyoD41jBc+zDARx5XTDtYLz6XO6ABEissbOMSm4U4BV+TApMNdu&#10;4APdjrEWKYRDjgpMjD6XMlSGLIaZ88SJu7reYkywr6XucUjhtpMvWTaXFhtODQY9rQ1V7fHHKvho&#10;dqbdD9/8dqnbTfRfm+DXZ6WeHsf3JYhIY/wX/7m3WsHrIq1NZ9IR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65gsMAAADcAAAADwAAAAAAAAAAAAAAAACYAgAAZHJzL2Rv&#10;d25yZXYueG1sUEsFBgAAAAAEAAQA9QAAAIgDAAAAAA==&#10;" path="m,227075l,e" filled="f" strokeweight=".96pt">
                  <v:path arrowok="t" textboxrect="0,0,0,227075"/>
                </v:shape>
                <v:shape id="Shape 389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tV8UA&#10;AADcAAAADwAAAGRycy9kb3ducmV2LnhtbESPQWvCQBSE74X+h+UVequbWikas5EqFAv10lTvz+wz&#10;icm+DdlNjP++KxQ8DjPzDZOsRtOIgTpXWVbwOolAEOdWV1wo2P9+vsxBOI+ssbFMCq7kYJU+PiQY&#10;a3vhHxoyX4gAYRejgtL7NpbS5SUZdBPbEgfvZDuDPsiukLrDS4CbRk6j6F0arDgslNjSpqS8znqj&#10;oN7saiMPw6I5DridfZ/7rVz3Sj0/jR9LEJ5Gfw//t7+0grf5Am5nw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G1X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390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jWcIA&#10;AADcAAAADwAAAGRycy9kb3ducmV2LnhtbERPy2oCMRTdF/yHcIXuasYWi45GUbFQF23xsXF3mVwn&#10;w0xuwiR1xr83i0KXh/NerHrbiBu1oXKsYDzKQBAXTldcKjifPl6mIEJE1tg4JgV3CrBaDp4WmGvX&#10;8YFux1iKFMIhRwUmRp9LGQpDFsPIeeLEXV1rMSbYllK32KVw28jXLHuXFitODQY9bQ0V9fHXKthU&#10;36b+6b54cinrXfT7XfDbs1LPw349BxGpj//iP/enVvA2S/PT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SNZwgAAANwAAAAPAAAAAAAAAAAAAAAAAJgCAABkcnMvZG93&#10;bnJldi54bWxQSwUGAAAAAAQABAD1AAAAhwMAAAAA&#10;" path="m,227075l,e" filled="f" strokeweight=".96pt">
                  <v:path arrowok="t" textboxrect="0,0,0,227075"/>
                </v:shape>
                <v:shape id="Shape 391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PBcYA&#10;AADcAAAADwAAAGRycy9kb3ducmV2LnhtbESPT2vCQBTE74LfYXlCb7qxBampa9DSgKT0oLbU4zP7&#10;8gezb0N2G+O37xYKHoeZ+Q2zSgbTiJ46V1tWMJ9FIIhzq2suFXwe0+kzCOeRNTaWScGNHCTr8WiF&#10;sbZX3lN/8KUIEHYxKqi8b2MpXV6RQTezLXHwCtsZ9EF2pdQdXgPcNPIxihbSYM1hocKWXivKL4cf&#10;o2DZF2/f6Xu2yUr9laXnnW63pw+lHibD5gWEp8Hfw//tnVbwtJz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HPBc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392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p+8QA&#10;AADcAAAADwAAAGRycy9kb3ducmV2LnhtbESPQWvCQBSE74X+h+UVetNNbZEas5EqiIV60er9mX0m&#10;Mdm3IbuJ8d+7BaHHYWa+YZLFYGrRU+tKywrexhEI4szqknMFh9/16BOE88gaa8uk4EYOFunzU4Kx&#10;tlfeUb/3uQgQdjEqKLxvYildVpBBN7YNcfDOtjXog2xzqVu8Brip5SSKptJgyWGhwIZWBWXVvjMK&#10;qtW2MvLYz+pTj5uPn0u3kctOqdeX4WsOwtPg/8OP9rdW8D6bwN+ZcAR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5afv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393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06cYA&#10;AADcAAAADwAAAGRycy9kb3ducmV2LnhtbESPT2vCQBTE7wW/w/KE3upGBanRVWwxICk9+A89PrPP&#10;JJh9G7LbGL99t1DwOMzMb5j5sjOVaKlxpWUFw0EEgjizuuRcwWGfvL2DcB5ZY2WZFDzIwXLRe5lj&#10;rO2dt9TufC4ChF2MCgrv61hKlxVk0A1sTRy8q20M+iCbXOoG7wFuKjmKook0WHJYKLCmz4Ky2+7H&#10;KJi21/Up+UpXaa6PaXLZ6Prj/K3Ua79bzUB46vwz/N/eaAXj6R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/06c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394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lWsYA&#10;AADcAAAADwAAAGRycy9kb3ducmV2LnhtbESPT2sCMRTE7wW/Q3hCb5qttkVXo6hYaA9t8c/F22Pz&#10;ull28xI2qbv99k1B6HGYmd8wy3VvG3GlNlSOFTyMMxDEhdMVlwrOp5fRDESIyBobx6TghwKsV4O7&#10;JebadXyg6zGWIkE45KjAxOhzKUNhyGIYO0+cvC/XWoxJtqXULXYJbhs5ybJnabHitGDQ085QUR+/&#10;rYJt9WHqz+6dny5lvY/+bR/87qzU/bDfLEBE6uN/+NZ+1Qqm80f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olWsYAAADcAAAADwAAAAAAAAAAAAAAAACYAgAAZHJz&#10;L2Rvd25yZXYueG1sUEsFBgAAAAAEAAQA9QAAAIsDAAAAAA==&#10;" path="m,227075l,e" filled="f" strokeweight=".96pt">
                  <v:path arrowok="t" textboxrect="0,0,0,227075"/>
                </v:shape>
                <v:shape id="Shape 395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xj8QA&#10;AADcAAAADwAAAGRycy9kb3ducmV2LnhtbESPT2vCQBTE74V+h+UVvOmmaotGV6mCKOil/rk/s69J&#10;muzbkN3E+O3dgtDjMDO/YebLzpSipdrllhW8DyIQxInVOacKzqdNfwLCeWSNpWVScCcHy8Xryxxj&#10;bW/8Te3RpyJA2MWoIPO+iqV0SUYG3cBWxMH7sbVBH2SdSl3jLcBNKYdR9CkN5hwWMqxonVFSHBuj&#10;oFgfCiMv7bS8trgd73+brVw1SvXeuq8ZCE+d/w8/2zutYDT9gL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8Y/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396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etsUA&#10;AADcAAAADwAAAGRycy9kb3ducmV2LnhtbESPQWsCMRSE7wX/Q3hCb5pti2JXo7RioR6qaL14e2xe&#10;N8tuXsImddd/bwpCj8PMfMMsVr1txIXaUDlW8DTOQBAXTldcKjh9f4xmIEJE1tg4JgVXCrBaDh4W&#10;mGvX8YEux1iKBOGQowITo8+lDIUhi2HsPHHyflxrMSbZllK32CW4beRzlk2lxYrTgkFPa0NFffy1&#10;Ct6rnan33RdPzmW9iX67CX59Uupx2L/NQUTq43/43v7UCl5ep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B62xQAAANwAAAAPAAAAAAAAAAAAAAAAAJgCAABkcnMv&#10;ZG93bnJldi54bWxQSwUGAAAAAAQABAD1AAAAigMAAAAA&#10;" path="m,227075l,e" filled="f" strokeweight=".96pt">
                  <v:path arrowok="t" textboxrect="0,0,0,227075"/>
                </v:shape>
                <v:shape id="Shape 397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y6scA&#10;AADcAAAADwAAAGRycy9kb3ducmV2LnhtbESPT2vCQBTE74LfYXlCb3WjBf9EV7HSgKR40LbU4zP7&#10;TEKzb0N2G+O37woFj8PM/IZZrjtTiZYaV1pWMBpGIIgzq0vOFXx+JM8zEM4ja6wsk4IbOViv+r0l&#10;xtpe+UDt0eciQNjFqKDwvo6ldFlBBt3Q1sTBu9jGoA+yyaVu8BrgppLjKJpIgyWHhQJr2haU/Rx/&#10;jYJ5e3n7Tt7TTZrrrzQ573T9etor9TToNgsQnjr/CP+3d1rBy3wK9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08urHAAAA3AAAAA8AAAAAAAAAAAAAAAAAmAIAAGRy&#10;cy9kb3ducmV2LnhtbFBLBQYAAAAABAAEAPUAAACMAwAAAAA=&#10;" path="m,227075l,e" filled="f" strokeweight=".33861mm">
                  <v:path arrowok="t" textboxrect="0,0,0,227075"/>
                </v:shape>
                <v:shape id="Shape 398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eEcEA&#10;AADcAAAADwAAAGRycy9kb3ducmV2LnhtbERPy4rCMBTdD/gP4QruNPWBaMcoKoiCs1Fn9neaa1vb&#10;3JQmrfXvzWJglofzXm06U4qWapdbVjAeRSCIE6tzThV83w7DBQjnkTWWlknBixxs1r2PFcbaPvlC&#10;7dWnIoSwi1FB5n0VS+mSjAy6ka2IA3e3tUEfYJ1KXeMzhJtSTqJoLg3mHBoyrGifUVJcG6Og2H8V&#10;Rv60y/K3xePs/GiOctcoNeh3208Qnjr/L/5zn7SC6TKsDWfC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RXhHBAAAA3AAAAA8AAAAAAAAAAAAAAAAAmAIAAGRycy9kb3du&#10;cmV2LnhtbFBLBQYAAAAABAAEAPUAAACGAwAAAAA=&#10;" path="m,227075l,e" filled="f" strokeweight=".33864mm">
                  <v:path arrowok="t" textboxrect="0,0,0,227075"/>
                </v:shape>
                <v:shape id="Shape 399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fDA8YA&#10;AADcAAAADwAAAGRycy9kb3ducmV2LnhtbESPQWvCQBSE74L/YXlCb7qxBTGpq2hpQFI8VC3t8Zl9&#10;JsHs25Ddxvjvu4LQ4zAz3zCLVW9q0VHrKssKppMIBHFudcWFguMhHc9BOI+ssbZMCm7kYLUcDhaY&#10;aHvlT+r2vhABwi5BBaX3TSKly0sy6Ca2IQ7e2bYGfZBtIXWL1wA3tXyOopk0WHFYKLGht5Lyy/7X&#10;KIi78/t3+pGts0J/Zelpq5vNz06pp1G/fgXhqff/4Ud7qxW8xDH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fDA8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400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EicAA&#10;AADcAAAADwAAAGRycy9kb3ducmV2LnhtbERPzYrCMBC+L/gOYYS9raniqlTTIoLgYV2w+gBjM7bV&#10;ZlKatNa3N4eFPX58/5t0MLXoqXWVZQXTSQSCOLe64kLB5bz/WoFwHlljbZkUvMhBmow+Nhhr++QT&#10;9ZkvRAhhF6OC0vsmltLlJRl0E9sQB+5mW4M+wLaQusVnCDe1nEXRQhqsODSU2NCupPyRdUYB98fr&#10;y8oZ2u779778aWjIdp1Sn+NhuwbhafD/4j/3QSuYR2F+OBOOgE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bEicAAAADcAAAADwAAAAAAAAAAAAAAAACYAgAAZHJzL2Rvd25y&#10;ZXYueG1sUEsFBgAAAAAEAAQA9QAAAIUDAAAAAA==&#10;" path="m,227076l,e" filled="f" strokeweight=".96pt">
                  <v:path arrowok="t" textboxrect="0,0,0,227076"/>
                </v:shape>
                <v:shape id="Shape 401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TTsUA&#10;AADcAAAADwAAAGRycy9kb3ducmV2LnhtbESPQWvCQBSE74X+h+UVetONNkgTXaVYWiooWCN4fWSf&#10;SWj2bdjdxvjvu4LQ4zAz3zCL1WBa0ZPzjWUFk3ECgri0uuFKwbH4GL2C8AFZY2uZFFzJw2r5+LDA&#10;XNsLf1N/CJWIEPY5KqhD6HIpfVmTQT+2HXH0ztYZDFG6SmqHlwg3rZwmyUwabDgu1NjRuqby5/Br&#10;FLzvN1mxS18obNNr1n+27Ap3Uur5aXibgwg0hP/wvf2lFaTJB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RNO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02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/ZcIA&#10;AADcAAAADwAAAGRycy9kb3ducmV2LnhtbESP0YrCMBRE3xf8h3AF39bU4q5SjSKC4MOusNUPuDbX&#10;ttrclCat9e83guDjMDNnmOW6N5XoqHGlZQWTcQSCOLO65FzB6bj7nINwHlljZZkUPMjBejX4WGKi&#10;7Z3/qEt9LgKEXYIKCu/rREqXFWTQjW1NHLyLbQz6IJtc6gbvAW4qGUfRtzRYclgosKZtQdktbY0C&#10;7n7PDytjtO3X4Tr7qalPt61So2G/WYDw1Pt3+NXeawXTKIbn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P9lwgAAANwAAAAPAAAAAAAAAAAAAAAAAJgCAABkcnMvZG93&#10;bnJldi54bWxQSwUGAAAAAAQABAD1AAAAhwMAAAAA&#10;" path="m,227076l,e" filled="f" strokeweight=".96pt">
                  <v:path arrowok="t" textboxrect="0,0,0,227076"/>
                </v:shape>
                <v:shape id="Shape 403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7RoMQA&#10;AADcAAAADwAAAGRycy9kb3ducmV2LnhtbESPQWvCQBSE74X+h+UVetNNbBVJXUVE0VOLthdvj+wz&#10;G5p9G/NWjf++Wyj0OMzMN8xs0ftGXamTOrCBfJiBIi6Drbky8PW5GUxBSUS22AQmA3cSWMwfH2ZY&#10;2HDjPV0PsVIJwlKgARdjW2gtpSOPMgwtcfJOofMYk+wqbTu8Jbhv9CjLJtpjzWnBYUsrR+X34eIN&#10;jOUUjnkl/X17zpv1mj7EvWtjnp/65RuoSH38D/+1d9bAa/YCv2fSEd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0aD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04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w1sQA&#10;AADcAAAADwAAAGRycy9kb3ducmV2LnhtbESPQWvCQBSE7wX/w/KE3urGNhSNriItlQoV1AheH9ln&#10;Esy+DbtrjP++KxR6HGbmG2a+7E0jOnK+tqxgPEpAEBdW11wqOOZfLxMQPiBrbCyTgjt5WC4GT3PM&#10;tL3xnrpDKEWEsM9QQRVCm0npi4oM+pFtiaN3ts5giNKVUju8Rbhp5GuSvEuDNceFClv6qKi4HK5G&#10;weduM8236RuFn/Q+7dYNu9ydlHoe9qsZiEB9+A//tb+1gjRJ4XE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sNb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405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sT8MA&#10;AADcAAAADwAAAGRycy9kb3ducmV2LnhtbESPQWvCQBSE7wX/w/IEb3WToqVEVxFR9NRS68XbI/vM&#10;BrNv07xV47/vFgo9DjPzDTNf9r5RN+qkDmwgH2egiMtga64MHL+2z2+gJCJbbAKTgQcJLBeDpzkW&#10;Ntz5k26HWKkEYSnQgIuxLbSW0pFHGYeWOHnn0HmMSXaVth3eE9w3+iXLXrXHmtOCw5bWjsrL4eoN&#10;TOUcTnkl/WP3nTebDX2Ie9fGjIb9agYqUh//w3/tvTUwyabweyYdAb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vsT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406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5ZsIA&#10;AADcAAAADwAAAGRycy9kb3ducmV2LnhtbESP0YrCMBRE3xf8h3AF39ZUUVeqUUQQfFBhu37Atbm2&#10;1eamNGmtf28EYR+HmTnDLNedKUVLtSssKxgNIxDEqdUFZwrOf7vvOQjnkTWWlknBkxysV72vJcba&#10;PviX2sRnIkDYxagg976KpXRpTgbd0FbEwbva2qAPss6krvER4KaU4yiaSYMFh4UcK9rmlN6Txijg&#10;9nh5WjlG20xPt59DRV2ybZQa9LvNAoSnzv+HP+29VjCJZv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/lmwgAAANwAAAAPAAAAAAAAAAAAAAAAAJgCAABkcnMvZG93&#10;bnJldi54bWxQSwUGAAAAAAQABAD1AAAAhwMAAAAA&#10;" path="m,227076l,e" filled="f" strokeweight=".96pt">
                  <v:path arrowok="t" textboxrect="0,0,0,227076"/>
                </v:shape>
                <v:shape id="Shape 407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uocUA&#10;AADcAAAADwAAAGRycy9kb3ducmV2LnhtbESPQWvCQBSE70L/w/IKvemmbbCaukppUSwoVCN4fWRf&#10;k9Ds27C7xvjvu4LgcZiZb5jZojeN6Mj52rKC51ECgriwuuZSwSFfDicgfEDW2FgmBRfysJg/DGaY&#10;aXvmHXX7UIoIYZ+hgiqENpPSFxUZ9CPbEkfv1zqDIUpXSu3wHOGmkS9JMpYGa44LFbb0WVHxtz8Z&#10;BV8/39N8m75S2KSXabdq2OXuqNTTY//xDiJQH+7hW3utFaTJG1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C6h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08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Ij8AA&#10;AADcAAAADwAAAGRycy9kb3ducmV2LnhtbERPzYrCMBC+L/gOYYS9raniqlTTIoLgYV2w+gBjM7bV&#10;ZlKatNa3N4eFPX58/5t0MLXoqXWVZQXTSQSCOLe64kLB5bz/WoFwHlljbZkUvMhBmow+Nhhr++QT&#10;9ZkvRAhhF6OC0vsmltLlJRl0E9sQB+5mW4M+wLaQusVnCDe1nEXRQhqsODSU2NCupPyRdUYB98fr&#10;y8oZ2u779778aWjIdp1Sn+NhuwbhafD/4j/3QSuYR2FtOBOOgE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DIj8AAAADcAAAADwAAAAAAAAAAAAAAAACYAgAAZHJzL2Rvd25y&#10;ZXYueG1sUEsFBgAAAAAEAAQA9QAAAIUDAAAAAA==&#10;" path="m,227076l,e" filled="f" strokeweight=".96pt">
                  <v:path arrowok="t" textboxrect="0,0,0,227076"/>
                </v:shape>
                <v:shape id="Shape 409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mSsQA&#10;AADcAAAADwAAAGRycy9kb3ducmV2LnhtbESPQWvCQBSE74X+h+UVetNNpBVNXUVE0VOLthdvj+wz&#10;G5p9G/NWjf++Wyj0OMzMN8xs0ftGXamTOrCBfJiBIi6Drbky8PW5GUxASUS22AQmA3cSWMwfH2ZY&#10;2HDjPV0PsVIJwlKgARdjW2gtpSOPMgwtcfJOofMYk+wqbTu8Jbhv9CjLxtpjzWnBYUsrR+X34eIN&#10;vMopHPNK+vv2nDfrNX2Ie9fGPD/1yzdQkfr4H/5r76yBl2wKv2fSEd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5kr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10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gCMEA&#10;AADcAAAADwAAAGRycy9kb3ducmV2LnhtbERPXWvCMBR9H/gfwhV8m6muDO2MIsrGBAVnB3u9NNe2&#10;2NyUJNb6782DsMfD+V6setOIjpyvLSuYjBMQxIXVNZcKfvPP1xkIH5A1NpZJwZ08rJaDlwVm2t74&#10;h7pTKEUMYZ+hgiqENpPSFxUZ9GPbEkfubJ3BEKErpXZ4i+GmkdMkeZcGa44NFba0qai4nK5Gwfa4&#10;m+eH9I3CPr3Pu6+GXe7+lBoN+/UHiEB9+Bc/3d9aQTqJ8+OZe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cIAj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411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8kcMA&#10;AADcAAAADwAAAGRycy9kb3ducmV2LnhtbESPQWsCMRSE74X+h/AKvdVspJayGkWK0p6Uai/eHpvn&#10;ZnHzst2X6vrvG6HQ4zAz3zCzxRBadaZemsgWzKgARVxF13Bt4Wu/fnoFJQnZYRuZLFxJYDG/v5th&#10;6eKFP+m8S7XKEJYSLfiUulJrqTwFlFHsiLN3jH3AlGVfa9fjJcNDq8dF8aIDNpwXPHb05qk67X6C&#10;hYkc48HUMlzfv027WtFW/EZb+/gwLKegEg3pP/zX/nAWno2B25l8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l8k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412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TGcUA&#10;AADcAAAADwAAAGRycy9kb3ducmV2LnhtbESP0WoCMRRE34X+Q7hCX6RmV4qWrVGKUKggUtd+wGVz&#10;3SxubpYkaurXN4VCH4eZOcMs18n24ko+dI4VlNMCBHHjdMetgq/j+9MLiBCRNfaOScE3BVivHkZL&#10;rLS78YGudWxFhnCoUIGJcaikDI0hi2HqBuLsnZy3GLP0rdQebxluezkrirm02HFeMDjQxlBzri9W&#10;wWK/2O0n2zL5ZmfP9efdTPiYlHocp7dXEJFS/A//tT+0gudyBr9n8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NMZxQAAANwAAAAPAAAAAAAAAAAAAAAAAJgCAABkcnMv&#10;ZG93bnJldi54bWxQSwUGAAAAAAQABAD1AAAAigMAAAAA&#10;" path="m,227380l,e" filled="f" strokeweight=".96pt">
                  <v:path arrowok="t" textboxrect="0,0,0,227380"/>
                </v:shape>
                <v:shape id="Shape 413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kpccA&#10;AADcAAAADwAAAGRycy9kb3ducmV2LnhtbESPQWvCQBSE74L/YXlCb7qJDSWkrlIqBaF4UNtDb6/Z&#10;1yQ2+zbsrjH117tCweMwM98wi9VgWtGT841lBeksAUFcWt1wpeDj8DbNQfiArLG1TAr+yMNqOR4t&#10;sND2zDvq96ESEcK+QAV1CF0hpS9rMuhntiOO3o91BkOUrpLa4TnCTSvnSfIkDTYcF2rs6LWm8nd/&#10;Mgr68jO/HNL3uc+22XHdbb/Xxy+n1MNkeHkGEWgI9/B/e6MVZOkj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pJKXHAAAA3AAAAA8AAAAAAAAAAAAAAAAAmAIAAGRy&#10;cy9kb3ducmV2LnhtbFBLBQYAAAAABAAEAPUAAACMAwAAAAA=&#10;" path="m,227380l,e" filled="f" strokeweight=".33864mm">
                  <v:path arrowok="t" textboxrect="0,0,0,227380"/>
                </v:shape>
                <v:shape id="Shape 414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nu9sUA&#10;AADcAAAADwAAAGRycy9kb3ducmV2LnhtbESP0WoCMRRE3wv9h3AFX6RmV6SWrVGKUGhBpK79gMvm&#10;ulnc3CxJ1NSvN4VCH4eZOcMs18n24kI+dI4VlNMCBHHjdMetgu/D+9MLiBCRNfaOScEPBVivHh+W&#10;WGl35T1d6tiKDOFQoQIT41BJGRpDFsPUDcTZOzpvMWbpW6k9XjPc9nJWFM/SYsd5weBAG0PNqT5b&#10;BYvdYrubfJbJN1t7qr9uZsKHpNR4lN5eQURK8T/81/7QCublHH7P5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e72xQAAANwAAAAPAAAAAAAAAAAAAAAAAJgCAABkcnMv&#10;ZG93bnJldi54bWxQSwUGAAAAAAQABAD1AAAAigMAAAAA&#10;" path="m,227380l,e" filled="f" strokeweight=".96pt">
                  <v:path arrowok="t" textboxrect="0,0,0,227380"/>
                </v:shape>
                <v:shape id="Shape 415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he8MA&#10;AADcAAAADwAAAGRycy9kb3ducmV2LnhtbESP0WrCQBRE34X+w3ILvkiza1BpU1cRoZBXox9wm71N&#10;QrJ3Y3Yb49+7QqGPw8ycYbb7yXZipME3jjUsEwWCuHSm4UrD5fz19g7CB2SDnWPScCcP+93LbIuZ&#10;cTc+0ViESkQI+ww11CH0mZS+rMmiT1xPHL0fN1gMUQ6VNAPeItx2MlVqIy02HBdq7OlYU9kWv1aD&#10;WrcLqY6UptX5+1rwh2vHPNd6/jodPkEEmsJ/+K+dGw2r5Rqe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the8MAAADcAAAADwAAAAAAAAAAAAAAAACYAgAAZHJzL2Rv&#10;d25yZXYueG1sUEsFBgAAAAAEAAQA9QAAAIgDAAAAAA==&#10;" path="m,227380l,e" filled="f" strokeweight=".33861mm">
                  <v:path arrowok="t" textboxrect="0,0,0,227380"/>
                </v:shape>
                <v:shape id="Shape 416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6HPcYA&#10;AADcAAAADwAAAGRycy9kb3ducmV2LnhtbESPT2vCQBTE74V+h+UVvOkmEkRSVykVQSge/Hfw9pp9&#10;TWKzb8PuNkY/vSsIPQ4z8xtmtuhNIzpyvrasIB0lIIgLq2suFRz2q+EUhA/IGhvLpOBKHhbz15cZ&#10;5tpeeEvdLpQiQtjnqKAKoc2l9EVFBv3ItsTR+7HOYIjSlVI7vES4aeQ4SSbSYM1xocKWPisqfnd/&#10;RkFXHKe3ffo19tkmOy/bzffyfHJKDd76j3cQgfrwH36211pBlk7g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6HPc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417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al8MA&#10;AADcAAAADwAAAGRycy9kb3ducmV2LnhtbESPwWrDMBBE74H8g9hCLyGRYpomdS2HEij4WqcfsLG2&#10;trG1cizVcf++KhRyHGbmDZMdZ9uLiUbfOtaw3SgQxJUzLdcaPs/v6wMIH5AN9o5Jww95OObLRYap&#10;cTf+oKkMtYgQ9ilqaEIYUil91ZBFv3EDcfS+3GgxRDnW0ox4i3Dby0SpZ2mx5bjQ4ECnhqqu/LYa&#10;1K5bSXWiJKnPl2vJL66bikLrx4f57RVEoDncw//twmh42u7h70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Val8MAAADcAAAADwAAAAAAAAAAAAAAAACYAgAAZHJzL2Rv&#10;d25yZXYueG1sUEsFBgAAAAAEAAQA9QAAAIgDAAAAAA==&#10;" path="m,227380l,e" filled="f" strokeweight=".33861mm">
                  <v:path arrowok="t" textboxrect="0,0,0,227380"/>
                </v:shape>
                <v:shape id="Shape 418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eUsAA&#10;AADcAAAADwAAAGRycy9kb3ducmV2LnhtbERP3WrCMBS+F3yHcITdaapMN6pRpCDsYhOse4Cz5th2&#10;a05Ck/749suF4OXH9787jKYRPbW+tqxguUhAEBdW11wq+L6e5u8gfEDW2FgmBXfycNhPJztMtR34&#10;Qn0eShFD2KeooArBpVL6oiKDfmEdceRutjUYImxLqVscYrhp5CpJNtJgzbGhQkdZRcVf3hkF3H/9&#10;3K1coe3W59+3T0djnnVKvczG4xZEoDE8xQ/3h1bwuoxr45l4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leU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419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JlcUA&#10;AADcAAAADwAAAGRycy9kb3ducmV2LnhtbESPQWvCQBSE74X+h+UVvOlGDaWJrlIUpUILrSn0+sg+&#10;k9Ds27C7xvjvu4LQ4zAz3zDL9WBa0ZPzjWUF00kCgri0uuFKwXexG7+A8AFZY2uZFFzJw3r1+LDE&#10;XNsLf1F/DJWIEPY5KqhD6HIpfVmTQT+xHXH0TtYZDFG6SmqHlwg3rZwlybM02HBcqLGjTU3l7/Fs&#10;FGw/D1nxkc4pvKfXrN+37Ar3o9ToaXhdgAg0hP/wvf2mFaTTD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omV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20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OY6cAA&#10;AADcAAAADwAAAGRycy9kb3ducmV2LnhtbERPzYrCMBC+L/gOYYS9bVOLrlKNIoLgYVfY6gOMzdhW&#10;m0lp0lrffnMQPH58/6vNYGrRU+sqywomUQyCOLe64kLB+bT/WoBwHlljbZkUPMnBZj36WGGq7YP/&#10;qM98IUIIuxQVlN43qZQuL8mgi2xDHLirbQ36ANtC6hYfIdzUMonjb2mw4tBQYkO7kvJ71hkF3P9e&#10;nlYmaLvZ8Tb/aWjIdp1Sn+NhuwThafBv8ct90AqmSZgfzo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OY6cAAAADcAAAADwAAAAAAAAAAAAAAAACYAgAAZHJzL2Rvd25y&#10;ZXYueG1sUEsFBgAAAAAEAAQA9QAAAIUDAAAAAA==&#10;" path="m,227076l,e" filled="f" strokeweight=".96pt">
                  <v:path arrowok="t" textboxrect="0,0,0,227076"/>
                </v:shape>
                <v:shape id="Shape 421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2LMMA&#10;AADcAAAADwAAAGRycy9kb3ducmV2LnhtbESPQWvCQBSE7wX/w/IEb3UTsaVEVxGx2FOl1ou3R/aZ&#10;DWbfpnmrxn/fFQo9DjPzDTNf9r5RV+qkDmwgH2egiMtga64MHL7fn99ASUS22AQmA3cSWC4GT3Ms&#10;bLjxF133sVIJwlKgARdjW2gtpSOPMg4tcfJOofMYk+wqbTu8Jbhv9CTLXrXHmtOCw5bWjsrz/uIN&#10;vMgpHPNK+vv2J282G9qJ+9TGjIb9agYqUh//w3/tD2tgOsnhcS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W2L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422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7RWcUA&#10;AADcAAAADwAAAGRycy9kb3ducmV2LnhtbESPQWvCQBSE74X+h+UVvOmmMZQaXUUsLQoVrCn0+sg+&#10;k9Ds27C7jfHfu4LQ4zAz3zCL1WBa0ZPzjWUFz5MEBHFpdcOVgu/iffwKwgdkja1lUnAhD6vl48MC&#10;c23P/EX9MVQiQtjnqKAOocul9GVNBv3EdsTRO1lnMETpKqkdniPctDJNkhdpsOG4UGNHm5rK3+Of&#10;UfB22M2KfTal8JldZv1Hy65wP0qNnob1HESgIfyH7+2tVpClK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tFZ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23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NwMQA&#10;AADcAAAADwAAAGRycy9kb3ducmV2LnhtbESPQWvCQBSE7wX/w/IKvekmVqWkriJi0VOL2ktvj+wz&#10;G5p9G/O2Gv+9Wyj0OMzMN8x82ftGXaiTOrCBfJSBIi6Drbky8Hl8G76AkohssQlMBm4ksFwMHuZY&#10;2HDlPV0OsVIJwlKgARdjW2gtpSOPMgotcfJOofMYk+wqbTu8Jrhv9DjLZtpjzWnBYUtrR+X34ccb&#10;mMopfOWV9LftOW82G/oQ966NeXrsV6+gIvXxP/zX3lkDk/Ez/J5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bjcD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24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8h2MUA&#10;AADcAAAADwAAAGRycy9kb3ducmV2LnhtbESPQWsCMRSE7wX/Q3iCt5pVbJHVKCoW9NCWqhdvj81z&#10;s+zmJWxSd/33TaHQ4zAz3zDLdW8bcac2VI4VTMYZCOLC6YpLBZfz2/McRIjIGhvHpOBBAdarwdMS&#10;c+06/qL7KZYiQTjkqMDE6HMpQ2HIYhg7T5y8m2stxiTbUuoWuwS3jZxm2au0WHFaMOhpZ6ioT99W&#10;wbb6MPVn984v17LeR3/cB7+7KDUa9psFiEh9/A//tQ9awWw6g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yHYxQAAANwAAAAPAAAAAAAAAAAAAAAAAJgCAABkcnMv&#10;ZG93bnJldi54bWxQSwUGAAAAAAQABAD1AAAAigMAAAAA&#10;" path="m,227075l,e" filled="f" strokeweight=".96pt">
                  <v:path arrowok="t" textboxrect="0,0,0,227075"/>
                </v:shape>
                <v:shape id="Shape 425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1DcQA&#10;AADcAAAADwAAAGRycy9kb3ducmV2LnhtbESPQWvCQBSE7wX/w/KE3upGsWJTN0GFYkEvar0/s69J&#10;TPZtyG5i+u+7QqHHYWa+YVbpYGrRU+tKywqmkwgEcWZ1ybmCr/PHyxKE88gaa8uk4IccpMnoaYWx&#10;tnc+Un/yuQgQdjEqKLxvYildVpBBN7ENcfC+bWvQB9nmUrd4D3BTy1kULaTBksNCgQ1tC8qqU2cU&#10;VNtDZeSlf6uvPe7m+1u3k5tOqefxsH4H4Wnw/+G/9qdWMJ+9wuN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9Q3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426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aNMUA&#10;AADcAAAADwAAAGRycy9kb3ducmV2LnhtbESPQWsCMRSE74L/IbxCbzVbaaVsjaKiYA+21Hrp7bF5&#10;bpbdvIRNdNd/bwTB4zAz3zDTeW8bcaY2VI4VvI4yEMSF0xWXCg5/m5cPECEia2wck4ILBZjPhoMp&#10;5tp1/EvnfSxFgnDIUYGJ0edShsKQxTBynjh5R9dajEm2pdQtdgluGznOsom0WHFaMOhpZaio9yer&#10;YFl9m/qn2/H7f1mvo/9aB786KPX81C8+QUTq4yN8b2+1grfxBG5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Ro0xQAAANwAAAAPAAAAAAAAAAAAAAAAAJgCAABkcnMv&#10;ZG93bnJldi54bWxQSwUGAAAAAAQABAD1AAAAigMAAAAA&#10;" path="m,227075l,e" filled="f" strokeweight=".96pt">
                  <v:path arrowok="t" textboxrect="0,0,0,227075"/>
                </v:shape>
                <v:shape id="Shape 427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2aMYA&#10;AADcAAAADwAAAGRycy9kb3ducmV2LnhtbESPT2vCQBTE70K/w/IKvdVNRaqmrqJiQCIe/Ed7fM0+&#10;k9Ds25DdxvTbu0LB4zAzv2Gm885UoqXGlZYVvPUjEMSZ1SXnCk7H5HUMwnlkjZVlUvBHDuazp94U&#10;Y22vvKf24HMRIOxiVFB4X8dSuqwgg65va+LgXWxj0AfZ5FI3eA1wU8lBFL1LgyWHhQJrWhWU/Rx+&#10;jYJJe1l/Jtt0keb6nCbfG10vv3ZKvTx3iw8Qnjr/CP+3N1rBcDCC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H2aM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428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ak8IA&#10;AADcAAAADwAAAGRycy9kb3ducmV2LnhtbERPTWuDQBC9F/IflinkVtcGKY11E5pAMNBcatL71J2q&#10;1Z0VdzXm32cPhR4f7zvbzqYTEw2usazgOYpBEJdWN1wpuJwPT68gnEfW2FkmBTdysN0sHjJMtb3y&#10;J02Fr0QIYZeigtr7PpXSlTUZdJHtiQP3YweDPsChknrAawg3nVzF8Ys02HBoqLGnfU1lW4xGQbs/&#10;tUZ+Tevue8I8+fgdc7kblVo+zu9vIDzN/l/85z5qBckqrA1nw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FqTwgAAANwAAAAPAAAAAAAAAAAAAAAAAJgCAABkcnMvZG93&#10;bnJldi54bWxQSwUGAAAAAAQABAD1AAAAhwMAAAAA&#10;" path="m,227075l,e" filled="f" strokeweight=".33864mm">
                  <v:path arrowok="t" textboxrect="0,0,0,227075"/>
                </v:shape>
                <v:shape id="Shape 429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HgcYA&#10;AADcAAAADwAAAGRycy9kb3ducmV2LnhtbESPT2vCQBTE74V+h+UVvNVNRYqmrkHFgEQ8aFva42v2&#10;5Q/Nvg3ZNabf3hWEHoeZ+Q2zSAbTiJ46V1tW8DKOQBDnVtdcKvh4T59nIJxH1thYJgV/5CBZPj4s&#10;MNb2wkfqT74UAcIuRgWV920spcsrMujGtiUOXmE7gz7IrpS6w0uAm0ZOouhVGqw5LFTY0qai/Pd0&#10;NgrmfbH9SvfZKiv1Z5b+7HS7/j4oNXoaVm8gPA3+P3xv77SC6WQOtzPh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LHgc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430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PM78A&#10;AADcAAAADwAAAGRycy9kb3ducmV2LnhtbERPy4rCMBTdC/5DuII7TUelSDXKICiiKx8fcGmubbG5&#10;qU20Gb9+shBcHs57uQ6mFi9qXWVZwc84AUGcW11xoeB62Y7mIJxH1lhbJgV/5GC96veWmGnb8Yle&#10;Z1+IGMIuQwWl900mpctLMujGtiGO3M22Bn2EbSF1i10MN7WcJEkqDVYcG0psaFNSfj8/jYKHfW+C&#10;C8d7967ms5T0odgdUqWGg/C7AOEp+K/4495rBbNpnB/Px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4M8zvwAAANwAAAAPAAAAAAAAAAAAAAAAAJgCAABkcnMvZG93bnJl&#10;di54bWxQSwUGAAAAAAQABAD1AAAAhAMAAAAA&#10;" path="m,227077l,e" filled="f" strokeweight=".96pt">
                  <v:path arrowok="t" textboxrect="0,0,0,227077"/>
                </v:shape>
                <v:shape id="Shape 431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rJ8QA&#10;AADcAAAADwAAAGRycy9kb3ducmV2LnhtbESPQWvCQBCF70L/wzKCN92kttKmriIFwYNIje19yE6z&#10;i9nZkN3G5N+7hUKPjzfve/PW28E1oqcuWM8K8kUGgrjy2nKt4POyn7+ACBFZY+OZFIwUYLt5mKyx&#10;0P7GZ+rLWIsE4VCgAhNjW0gZKkMOw8K3xMn79p3DmGRXS93hLcFdIx+zbCUdWk4NBlt6N1Rdyx+X&#10;3ng9m1Nvne31ePp4PpZfuxFzpWbTYfcGItIQ/4//0get4GmZw++YRA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6KyfEAAAA3AAAAA8AAAAAAAAAAAAAAAAAmAIAAGRycy9k&#10;b3ducmV2LnhtbFBLBQYAAAAABAAEAPUAAACJAwAAAAA=&#10;" path="m,227077l,e" filled="f" strokeweight=".33864mm">
                  <v:path arrowok="t" textboxrect="0,0,0,227077"/>
                </v:shape>
                <v:shape id="Shape 432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038QA&#10;AADcAAAADwAAAGRycy9kb3ducmV2LnhtbESP0WrCQBRE3wv+w3KFvtWNNgSJrkEClmKfTPsBl+w1&#10;CWbvxuzWbP36bqHg4zAzZ5htEUwvbjS6zrKC5SIBQVxb3XGj4Ovz8LIG4Tyyxt4yKfghB8Vu9rTF&#10;XNuJT3SrfCMihF2OClrvh1xKV7dk0C3sQBy9sx0N+ijHRuoRpwg3vVwlSSYNdhwXWhyobKm+VN9G&#10;wdXey+DCx2W6d+s0I31s3o6ZUs/zsN+A8BT8I/zfftcK0tcV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9N/EAAAA3AAAAA8AAAAAAAAAAAAAAAAAmAIAAGRycy9k&#10;b3ducmV2LnhtbFBLBQYAAAAABAAEAPUAAACJAwAAAAA=&#10;" path="m,227077l,e" filled="f" strokeweight=".96pt">
                  <v:path arrowok="t" textboxrect="0,0,0,227077"/>
                </v:shape>
                <v:shape id="Shape 433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8D8QA&#10;AADcAAAADwAAAGRycy9kb3ducmV2LnhtbESP3YrCMBSE7xd8h3AE79bUnxWpRhFRENZeWPsAh+bY&#10;FpuT0kStPv1GEPZymJlvmOW6M7W4U+sqywpGwwgEcW51xYWC7Lz/noNwHlljbZkUPMnBetX7WmKs&#10;7YNPdE99IQKEXYwKSu+bWEqXl2TQDW1DHLyLbQ36INtC6hYfAW5qOY6imTRYcVgosaFtSfk1vRkF&#10;3fG122fpiHwy/7llySn5vcwSpQb9brMA4anz/+FP+6AVTCcTeJ8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/A/EAAAA3AAAAA8AAAAAAAAAAAAAAAAAmAIAAGRycy9k&#10;b3ducmV2LnhtbFBLBQYAAAAABAAEAPUAAACJAwAAAAA=&#10;" path="m,227077l,e" filled="f" strokeweight=".33861mm">
                  <v:path arrowok="t" textboxrect="0,0,0,227077"/>
                </v:shape>
                <v:shape id="Shape 434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Iv8QA&#10;AADcAAAADwAAAGRycy9kb3ducmV2LnhtbESPzWrDMBCE74G+g9hCbomcX1o3SgiBQg8lJE56X6yt&#10;JWqtjKU69ttXhUCOw+x8s7PZ9a4WHbXBelYwm2YgiEuvLVcKrpf3yQuIEJE11p5JwUABdtun0QZz&#10;7W98pq6IlUgQDjkqMDE2uZShNOQwTH1DnLxv3zqMSbaV1C3eEtzVcp5la+nQcmow2NDBUPlT/Lr0&#10;xuvZHDvrbKeH42n1WXztB5wpNX7u928gIvXxcXxPf2gFy8US/sckAs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iL/EAAAA3AAAAA8AAAAAAAAAAAAAAAAAmAIAAGRycy9k&#10;b3ducmV2LnhtbFBLBQYAAAAABAAEAPUAAACJAwAAAAA=&#10;" path="m,227077l,e" filled="f" strokeweight=".33864mm">
                  <v:path arrowok="t" textboxrect="0,0,0,227077"/>
                </v:shape>
                <v:shape id="Shape 435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B4MYA&#10;AADcAAAADwAAAGRycy9kb3ducmV2LnhtbESPzWrDMBCE74W+g9hCbo2c5ofgRAkh1FBIfYjjB1is&#10;jW1irYwl/7RPXxUKPQ4z8w2zP06mEQN1rrasYDGPQBAXVtdcKshvyesWhPPIGhvLpOCLHBwPz097&#10;jLUd+UpD5ksRIOxiVFB538ZSuqIig25uW+Lg3W1n0AfZlVJ3OAa4aeRbFG2kwZrDQoUtnSsqHllv&#10;FEyf3+9Jni3Ip9t1n6fX9HLfpErNXqbTDoSnyf+H/9ofWsFquYbfM+EI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nB4MYAAADcAAAADwAAAAAAAAAAAAAAAACYAgAAZHJz&#10;L2Rvd25yZXYueG1sUEsFBgAAAAAEAAQA9QAAAIsDAAAAAA==&#10;" path="m,227077l,e" filled="f" strokeweight=".33861mm">
                  <v:path arrowok="t" textboxrect="0,0,0,227077"/>
                </v:shape>
                <v:shape id="Shape 436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z28MA&#10;AADcAAAADwAAAGRycy9kb3ducmV2LnhtbESP3YrCMBSE7xd8h3AE79bUn9WlaxQRBC90weoDnG3O&#10;ttXmpDRprW9vBMHLYWa+YRarzpSipdoVlhWMhhEI4tTqgjMF59P28xuE88gaS8uk4E4OVsvexwJj&#10;bW98pDbxmQgQdjEqyL2vYildmpNBN7QVcfD+bW3QB1lnUtd4C3BTynEUzaTBgsNCjhVtckqvSWMU&#10;cHv4u1s5Rtt8/V7m+4q6ZNMoNeh36x8Qnjr/Dr/aO61gOpn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8z2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437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kHMUA&#10;AADcAAAADwAAAGRycy9kb3ducmV2LnhtbESPQWvCQBSE7wX/w/KE3upGDVZTVykWSwULrRF6fWSf&#10;SWj2bdhdY/z3rlDocZiZb5jlujeN6Mj52rKC8SgBQVxYXXOp4Jhvn+YgfEDW2FgmBVfysF4NHpaY&#10;aXvhb+oOoRQRwj5DBVUIbSalLyoy6Ee2JY7eyTqDIUpXSu3wEuGmkZMkmUmDNceFClvaVFT8Hs5G&#10;wdvXbpF/plMK+/S66N4bdrn7Uepx2L++gAjUh//wX/tDK0inz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OQc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38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CMr8A&#10;AADcAAAADwAAAGRycy9kb3ducmV2LnhtbERPzYrCMBC+L/gOYQRva6rrqlSjiLDgQResPsDYjG21&#10;mZQmrfXtzUHw+PH9L9edKUVLtSssKxgNIxDEqdUFZwrOp7/vOQjnkTWWlknBkxysV72vJcbaPvhI&#10;beIzEULYxagg976KpXRpTgbd0FbEgbva2qAPsM6krvERwk0px1E0lQYLDg05VrTNKb0njVHA7eHy&#10;tHKMtvn9v832FXXJtlFq0O82CxCeOv8Rv907rWDyE9aG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zAIyvwAAANwAAAAPAAAAAAAAAAAAAAAAAJgCAABkcnMvZG93bnJl&#10;di54bWxQSwUGAAAAAAQABAD1AAAAhAMAAAAA&#10;" path="m,227076l,e" filled="f" strokeweight=".96pt">
                  <v:path arrowok="t" textboxrect="0,0,0,227076"/>
                </v:shape>
                <v:shape id="Shape 439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s98QA&#10;AADcAAAADwAAAGRycy9kb3ducmV2LnhtbESPQWvCQBSE7wX/w/IKvekmVqVNXUWKpT0p2l56e2Sf&#10;2dDs25i31fjv3YLQ4zAz3zDzZe8bdaJO6sAG8lEGirgMtubKwNfn2/AJlERki01gMnAhgeVicDfH&#10;woYz7+i0j5VKEJYCDbgY20JrKR15lFFoiZN3CJ3HmGRXadvhOcF9o8dZNtMea04LDlt6dVT+7H+9&#10;gakcwndeSX95P+bNek1bcRttzMN9v3oBFamP/+Fb+8MamDw+w9+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LP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40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8PFcIA&#10;AADcAAAADwAAAGRycy9kb3ducmV2LnhtbERPW2vCMBR+H+w/hDPwbabTMmY1iiiKAwebHez10Bzb&#10;suakJLGXf788CHv8+O6rzWAa0ZHztWUFL9MEBHFhdc2lgu/88PwGwgdkjY1lUjCSh8368WGFmbY9&#10;f1F3CaWIIewzVFCF0GZS+qIig35qW+LIXa0zGCJ0pdQO+xhuGjlLkldpsObYUGFLu4qK38vNKNh/&#10;vi/yj3RO4ZyOi+7YsMvdj1KTp2G7BBFoCP/iu/ukFaRp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w8V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441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TjMMA&#10;AADcAAAADwAAAGRycy9kb3ducmV2LnhtbESPQWvCQBSE7wX/w/IEb3WTYkuJriKi2FOl1ou3R/aZ&#10;DWbfpnmrxn/fFQo9DjPzDTNb9L5RV+qkDmwgH2egiMtga64MHL43z++gJCJbbAKTgTsJLOaDpxkW&#10;Ntz4i677WKkEYSnQgIuxLbSW0pFHGYeWOHmn0HmMSXaVth3eEtw3+iXL3rTHmtOCw5ZWjsrz/uIN&#10;vMopHPNK+vv2J2/Wa9qJ+9TGjIb9cgoqUh//w3/tD2tgMsnhcSYd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pTj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442" o:spid="_x0000_s1182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GpcQA&#10;AADcAAAADwAAAGRycy9kb3ducmV2LnhtbESPzWrDMBCE74W8g9hAb7Uck6bFsRJKoNBDG4jbB9hY&#10;G9uJtTKW/Pf2VaDQ4zAz3zDZfjKNGKhztWUFqygGQVxYXXOp4Of7/ekVhPPIGhvLpGAmB/vd4iHD&#10;VNuRTzTkvhQBwi5FBZX3bSqlKyoy6CLbEgfvYjuDPsiulLrDMcBNI5M43kiDNYeFCls6VFTc8t4o&#10;4OHrPFuZoO2fj9eXz5am/NAr9bic3rYgPE3+P/zX/tAK1usE7m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RqXEAAAA3AAAAA8AAAAAAAAAAAAAAAAAmAIAAGRycy9k&#10;b3ducmV2LnhtbFBLBQYAAAAABAAEAPUAAACJAwAAAAA=&#10;" path="m,227076l,e" filled="f" strokeweight=".96pt">
                  <v:path arrowok="t" textboxrect="0,0,0,227076"/>
                </v:shape>
                <v:shape id="Shape 443" o:spid="_x0000_s1183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RYsQA&#10;AADcAAAADwAAAGRycy9kb3ducmV2LnhtbESPQWvCQBSE7wX/w/IEb3VjDUWjq4hFaaGFagSvj+wz&#10;CWbfht01xn/fLRR6HGbmG2a57k0jOnK+tqxgMk5AEBdW11wqOOW75xkIH5A1NpZJwYM8rFeDpyVm&#10;2t75QN0xlCJC2GeooAqhzaT0RUUG/di2xNG7WGcwROlKqR3eI9w08iVJXqXBmuNChS1tKyqux5tR&#10;8Pb9Mc+/0imFz/Qx7/YNu9ydlRoN+80CRKA+/If/2u9aQZpO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9kWL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444" o:spid="_x0000_s1184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7SsQA&#10;AADcAAAADwAAAGRycy9kb3ducmV2LnhtbESPzWrDMBCE74W8g9hAb7Wc4KbFsRJKoNBDG4jbB9hY&#10;G9uJtTKW/Pf2VaDQ4zAz3zDZfjKNGKhztWUFqygGQVxYXXOp4Of7/ekVhPPIGhvLpGAmB/vd4iHD&#10;VNuRTzTkvhQBwi5FBZX3bSqlKyoy6CLbEgfvYjuDPsiulLrDMcBNI9dxvJEGaw4LFbZ0qKi45b1R&#10;wMPXebZyjbZ/Pl5fPlua8kOv1ONyetuC8DT5//Bf+0MrSJIE7m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He0rEAAAA3AAAAA8AAAAAAAAAAAAAAAAAmAIAAGRycy9k&#10;b3ducmV2LnhtbFBLBQYAAAAABAAEAPUAAACJAwAAAAA=&#10;" path="m,227076l,e" filled="f" strokeweight=".96pt">
                  <v:path arrowok="t" textboxrect="0,0,0,227076"/>
                </v:shape>
                <v:shape id="Shape 445" o:spid="_x0000_s1185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Vj8MA&#10;AADcAAAADwAAAGRycy9kb3ducmV2LnhtbESPQWvCQBSE7wX/w/IEb3WTokVSVyli0VOl6qW3R/aZ&#10;Dc2+jXmrxn/fFQo9DjPzDTNf9r5RV+qkDmwgH2egiMtga64MHA8fzzNQEpEtNoHJwJ0ElovB0xwL&#10;G278Rdd9rFSCsBRowMXYFlpL6cijjENLnLxT6DzGJLtK2w5vCe4b/ZJlr9pjzWnBYUsrR+XP/uIN&#10;TOUUvvNK+vvmnDfrNe3EfWpjRsP+/Q1UpD7+h//aW2tgMpnC40w6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FVj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446" o:spid="_x0000_s1186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y+sQA&#10;AADcAAAADwAAAGRycy9kb3ducmV2LnhtbESPQWvCQBSE74X+h+UVvOmmNUiNrlJaFIUK1gheH9ln&#10;Epp9G3bXGP+9WxB6HGbmG2a+7E0jOnK+tqzgdZSAIC6srrlUcMxXw3cQPiBrbCyTght5WC6en+aY&#10;aXvlH+oOoRQRwj5DBVUIbSalLyoy6Ee2JY7e2TqDIUpXSu3wGuGmkW9JMpEGa44LFbb0WVHxe7gY&#10;BV/77TTfpWMK3+lt2q0bdrk7KTV46T9mIAL14T/8aG+0gjSdwN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Mvr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447" o:spid="_x0000_s1187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9uY8QA&#10;AADcAAAADwAAAGRycy9kb3ducmV2LnhtbESPT2vCQBTE7wW/w/IKvekmxaqkriJiaU8W/1x6e2Sf&#10;2dDs25i31fjtu0Khx2FmfsPMl71v1IU6qQMbyEcZKOIy2JorA8fD23AGSiKyxSYwGbiRwHIxeJhj&#10;YcOVd3TZx0olCEuBBlyMbaG1lI48yii0xMk7hc5jTLKrtO3wmuC+0c9ZNtEea04LDltaOyq/9z/e&#10;wIucwldeSX97P+fNZkOf4rbamKfHfvUKKlIf/8N/7Q9rYDyewv1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/bmP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48" o:spid="_x0000_s1188" style="position:absolute;left:7119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xT8EA&#10;AADcAAAADwAAAGRycy9kb3ducmV2LnhtbERP3WrCMBS+F3yHcITd2VRxbtSmRYTBLraBdQ9w1hzb&#10;bs1JSdJa3365GOzy4/vPy9n0YiLnO8sKNkkKgri2uuNGweflZf0Mwgdkjb1lUnAnD2WxXOSYaXvj&#10;M01VaEQMYZ+hgjaEIZPS1y0Z9IkdiCN3tc5giNA1Uju8xXDTy22a7qXBjmNDiwOdWqp/qtEo4On9&#10;627lFu34+PH99DbQXJ1GpR5W8/EAItAc/sV/7letYLeL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cU/BAAAA3AAAAA8AAAAAAAAAAAAAAAAAmAIAAGRycy9kb3du&#10;cmV2LnhtbFBLBQYAAAAABAAEAPUAAACGAwAAAAA=&#10;" path="m,227076l,e" filled="f" strokeweight=".96pt">
                  <v:path arrowok="t" textboxrect="0,0,0,227076"/>
                </v:shape>
                <v:shape id="Shape 449" o:spid="_x0000_s1189" style="position:absolute;left:14526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miMUA&#10;AADcAAAADwAAAGRycy9kb3ducmV2LnhtbESPQWvCQBSE7wX/w/IEb3VjDcVEV5GWlhYqqBG8PrLP&#10;JJh9G3a3Mf77bqHQ4zAz3zCrzWBa0ZPzjWUFs2kCgri0uuFKwal4e1yA8AFZY2uZFNzJw2Y9elhh&#10;ru2ND9QfQyUihH2OCuoQulxKX9Zk0E9tRxy9i3UGQ5SuktrhLcJNK5+S5FkabDgu1NjRS03l9fht&#10;FLzuP7Nil84pfKX3rH9v2RXurNRkPGyXIAIN4T/81/7QCtI0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aaI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50" o:spid="_x0000_s1190" style="position:absolute;left:22348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rlMEA&#10;AADcAAAADwAAAGRycy9kb3ducmV2LnhtbERP3WrCMBS+H/gO4Qjerami26iNIoLghQ5W9wBnzbHt&#10;1pyUJK317c2FsMuP7z/fjqYVAznfWFYwT1IQxKXVDVcKvi+H1w8QPiBrbC2Tgjt52G4mLzlm2t74&#10;i4YiVCKGsM9QQR1Cl0npy5oM+sR2xJG7WmcwROgqqR3eYrhp5SJN36TBhmNDjR3tayr/it4o4OH8&#10;c7dygbZfff6+nzoai32v1Gw67tYgAo3hX/x0H7WC5SrOj2fi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l65TBAAAA3AAAAA8AAAAAAAAAAAAAAAAAmAIAAGRycy9kb3du&#10;cmV2LnhtbFBLBQYAAAAABAAEAPUAAACGAwAAAAA=&#10;" path="m,227076l,e" filled="f" strokeweight=".96pt">
                  <v:path arrowok="t" textboxrect="0,0,0,227076"/>
                </v:shape>
                <v:shape id="Shape 451" o:spid="_x0000_s1191" style="position:absolute;left:29754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FUcMA&#10;AADcAAAADwAAAGRycy9kb3ducmV2LnhtbESPQWvCQBSE7wX/w/IEb3WToqVEVxFR9NRS68XbI/vM&#10;BrNv07xV47/vFgo9DjPzDTNf9r5RN+qkDmwgH2egiMtga64MHL+2z2+gJCJbbAKTgQcJLBeDpzkW&#10;Ntz5k26HWKkEYSnQgIuxLbSW0pFHGYeWOHnn0HmMSXaVth3eE9w3+iXLXrXHmtOCw5bWjsrL4eoN&#10;TOUcTnkl/WP3nTebDX2Ie9fGjIb9agYqUh//w3/tvTUwmebweyYdAb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FU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452" o:spid="_x0000_s1192" style="position:absolute;left:37575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iJMUA&#10;AADcAAAADwAAAGRycy9kb3ducmV2LnhtbESPQWvCQBSE74L/YXmCt7pR06KpqxSlYsFCa4ReH9ln&#10;Epp9G3a3Mf77bqHgcZiZb5jVpjeN6Mj52rKC6SQBQVxYXXOp4Jy/PixA+ICssbFMCm7kYbMeDlaY&#10;aXvlT+pOoRQRwj5DBVUIbSalLyoy6Ce2JY7exTqDIUpXSu3wGuGmkbMkeZIGa44LFba0raj4Pv0Y&#10;BbuPt2X+ns4pHNPbsts37HL3pdR41L88gwjUh3v4v33QCtLH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Ik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53" o:spid="_x0000_s1193" style="position:absolute;left:57711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+vcQA&#10;AADcAAAADwAAAGRycy9kb3ducmV2LnhtbESPQWvCQBSE74X+h+UVvNVNWpWSukoRi54sai+9PbLP&#10;bGj2bczbavz3riD0OMzMN8x03vtGnaiTOrCBfJiBIi6Drbky8L3/fH4DJRHZYhOYDFxIYD57fJhi&#10;YcOZt3TaxUolCEuBBlyMbaG1lI48yjC0xMk7hM5jTLKrtO3wnOC+0S9ZNtEea04LDltaOCp/d3/e&#10;wFgO4SevpL+sjnmzXNKXuI02ZvDUf7yDitTH//C9vbYGRuNXuJ1JR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/r3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54" o:spid="_x0000_s1194" style="position:absolute;left:7119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tl8IA&#10;AADcAAAADwAAAGRycy9kb3ducmV2LnhtbESP3YrCMBSE7xd8h3AE79ZU8WfpGkUEwQsVrD7A2eZs&#10;W21OSpPW+vZGELwcZuYbZrHqTClaql1hWcFoGIEgTq0uOFNwOW+/f0A4j6yxtEwKHuRgtex9LTDW&#10;9s4nahOfiQBhF6OC3PsqltKlORl0Q1sRB+/f1gZ9kHUmdY33ADelHEfRTBosOCzkWNEmp/SWNEYB&#10;t4e/h5VjtM30eJ3vK+qSTaPUoN+tf0F46vwn/G7vtILJdAK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u2XwgAAANwAAAAPAAAAAAAAAAAAAAAAAJgCAABkcnMvZG93&#10;bnJldi54bWxQSwUGAAAAAAQABAD1AAAAhwMAAAAA&#10;" path="m,227076l,e" filled="f" strokeweight=".96pt">
                  <v:path arrowok="t" textboxrect="0,0,0,227076"/>
                </v:shape>
                <v:shape id="Shape 455" o:spid="_x0000_s1195" style="position:absolute;left:14526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6UMUA&#10;AADcAAAADwAAAGRycy9kb3ducmV2LnhtbESPQWvCQBSE74X+h+UVequbaiwaXaUoLQoW1AheH9nX&#10;JDT7NuxuY/z3rlDocZiZb5j5sjeN6Mj52rKC10ECgriwuuZSwSn/eJmA8AFZY2OZFFzJw3Lx+DDH&#10;TNsLH6g7hlJECPsMFVQhtJmUvqjIoB/Yljh639YZDFG6UmqHlwg3jRwmyZs0WHNcqLClVUXFz/HX&#10;KFjvt9P8Kx1R2KXXaffZsMvdWannp/59BiJQH/7Df+2NVpCOx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TpQ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56" o:spid="_x0000_s1196" style="position:absolute;left:22348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We8MA&#10;AADcAAAADwAAAGRycy9kb3ducmV2LnhtbESP0YrCMBRE3wX/IdyFfbPpyupKNYoIgg8qWPcDrs21&#10;7W5zU5q01r83guDjMDNnmMWqN5XoqHGlZQVfUQyCOLO65FzB73k7moFwHlljZZkU3MnBajkcLDDR&#10;9sYn6lKfiwBhl6CCwvs6kdJlBRl0ka2Jg3e1jUEfZJNL3eAtwE0lx3E8lQZLDgsF1rQpKPtPW6OA&#10;u8PlbuUYbTs5/v3sa+rTTavU50e/noPw1Pt3+NXeaQXfky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DWe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457" o:spid="_x0000_s1197" style="position:absolute;left:29754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4vsQA&#10;AADcAAAADwAAAGRycy9kb3ducmV2LnhtbESPT2vCQBTE7wW/w/IKvdVNilZJXUVEqacW/1x6e2Sf&#10;2dDs25i31fjt3UKhx2FmfsPMFr1v1IU6qQMbyIcZKOIy2JorA8fD5nkKSiKyxSYwGbiRwGI+eJhh&#10;YcOVd3TZx0olCEuBBlyMbaG1lI48yjC0xMk7hc5jTLKrtO3wmuC+0S9Z9qo91pwWHLa0clR+73+8&#10;gbGcwldeSX97P+fNek2f4j60MU+P/fINVKQ+/of/2ltrYDSewO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+L7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58" o:spid="_x0000_s1198" style="position:absolute;left:37575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VzsIA&#10;AADcAAAADwAAAGRycy9kb3ducmV2LnhtbERPXWvCMBR9H/gfwhV8m6mzyuyMIpONCQpqB3u9NNe2&#10;2NyUJNb675eHwR4P53u57k0jOnK+tqxgMk5AEBdW11wq+M4/nl9B+ICssbFMCh7kYb0aPC0x0/bO&#10;J+rOoRQxhH2GCqoQ2kxKX1Rk0I9tSxy5i3UGQ4SulNrhPYabRr4kyVwarDk2VNjSe0XF9XwzCrbH&#10;3SI/pFMK+/Sx6D4bdrn7UWo07DdvIAL14V/85/7SCtJZXBv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JXO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459" o:spid="_x0000_s1199" style="position:absolute;left:57711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JV8QA&#10;AADcAAAADwAAAGRycy9kb3ducmV2LnhtbESPT2vCQBTE7wW/w/IKvdVNihZNXUVEqacW/1x6e2Sf&#10;2dDs25i31fjt3UKhx2FmfsPMFr1v1IU6qQMbyIcZKOIy2JorA8fD5nkCSiKyxSYwGbiRwGI+eJhh&#10;YcOVd3TZx0olCEuBBlyMbaG1lI48yjC0xMk7hc5jTLKrtO3wmuC+0S9Z9qo91pwWHLa0clR+73+8&#10;gbGcwldeSX97P+fNek2f4j60MU+P/fINVKQ+/of/2ltrYDSewu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1yV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60" o:spid="_x0000_s1200" style="position:absolute;left:7119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hKcEA&#10;AADcAAAADwAAAGRycy9kb3ducmV2LnhtbERP3WrCMBS+H/gO4Qjerani3KiNIoLghRtY9wBnzbHt&#10;1pyUJK317c3FwMuP7z/fjqYVAznfWFYwT1IQxKXVDVcKvi+H1w8QPiBrbC2Tgjt52G4mLzlm2t74&#10;TEMRKhFD2GeooA6hy6T0ZU0GfWI74shdrTMYInSV1A5vMdy0cpGmK2mw4dhQY0f7msq/ojcKePj8&#10;uVu5QNu/ff2+nzoai32v1Gw67tYgAo3hKf53H7WC5SrOj2fi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JISnBAAAA3AAAAA8AAAAAAAAAAAAAAAAAmAIAAGRycy9kb3du&#10;cmV2LnhtbFBLBQYAAAAABAAEAPUAAACGAwAAAAA=&#10;" path="m,227076l,e" filled="f" strokeweight=".96pt">
                  <v:path arrowok="t" textboxrect="0,0,0,227076"/>
                </v:shape>
                <v:shape id="Shape 461" o:spid="_x0000_s1201" style="position:absolute;left:14526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27sQA&#10;AADcAAAADwAAAGRycy9kb3ducmV2LnhtbESPQWvCQBSE7wX/w/KE3urGGkSjq4jF0kIFNYLXR/aZ&#10;BLNvw+42xn/fLRR6HGbmG2a57k0jOnK+tqxgPEpAEBdW11wqOOe7lxkIH5A1NpZJwYM8rFeDpyVm&#10;2t75SN0plCJC2GeooAqhzaT0RUUG/ci2xNG7WmcwROlKqR3eI9w08jVJptJgzXGhwpa2FRW307dR&#10;8Hb4nOf7dELhK33Mu/eGXe4uSj0P+80CRKA+/If/2h9aQTod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W9u7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462" o:spid="_x0000_s1202" style="position:absolute;left:22348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axcQA&#10;AADcAAAADwAAAGRycy9kb3ducmV2LnhtbESP0WqDQBRE3wP5h+UG+hbXSGuLcRNKoNCHthDbD7hx&#10;b9TEvSvuavTvu4VCHoeZOcPk+8m0YqTeNZYVbKIYBHFpdcOVgp/vt/ULCOeRNbaWScFMDva75SLH&#10;TNsbH2ksfCUChF2GCmrvu0xKV9Zk0EW2Iw7e2fYGfZB9JXWPtwA3rUziOJUGGw4LNXZ0qKm8FoNR&#10;wOPnabYyQTs8fV2ePzqaisOg1MNqet2C8DT5e/i//a4VPKYJ/J0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GsXEAAAA3AAAAA8AAAAAAAAAAAAAAAAAmAIAAGRycy9k&#10;b3ducmV2LnhtbFBLBQYAAAAABAAEAPUAAACJAwAAAAA=&#10;" path="m,227076l,e" filled="f" strokeweight=".96pt">
                  <v:path arrowok="t" textboxrect="0,0,0,227076"/>
                </v:shape>
                <v:shape id="Shape 463" o:spid="_x0000_s1203" style="position:absolute;left:29754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0AMQA&#10;AADcAAAADwAAAGRycy9kb3ducmV2LnhtbESPQWvCQBSE74X+h+UVvNVNWisldZUiFj1Z1F56e2Sf&#10;2dDs25i31fjvXUHwOMzMN8xk1vtGHamTOrCBfJiBIi6Drbky8LP7en4HJRHZYhOYDJxJYDZ9fJhg&#10;YcOJN3TcxkolCEuBBlyMbaG1lI48yjC0xMnbh85jTLKrtO3wlOC+0S9ZNtYea04LDluaOyr/tv/e&#10;wJvsw29eSX9eHvJmsaBvcWttzOCp//wAFamP9/CtvbIGRuNXuJ5JR0B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NAD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64" o:spid="_x0000_s1204" style="position:absolute;left:37575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VdsQA&#10;AADcAAAADwAAAGRycy9kb3ducmV2LnhtbESPQWvCQBSE74X+h+UVvOmmNUiNrlJaFIUK1gheH9ln&#10;Epp9G3bXGP+9WxB6HGbmG2a+7E0jOnK+tqzgdZSAIC6srrlUcMxXw3cQPiBrbCyTght5WC6en+aY&#10;aXvlH+oOoRQRwj5DBVUIbSalLyoy6Ee2JY7e2TqDIUpXSu3wGuGmkW9JMpEGa44LFbb0WVHxe7gY&#10;BV/77TTfpWMK3+lt2q0bdrk7KTV46T9mIAL14T/8aG+0gnSS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hVXb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465" o:spid="_x0000_s1205" style="position:absolute;left:57711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QJ78MA&#10;AADcAAAADwAAAGRycy9kb3ducmV2LnhtbESPQWvCQBSE7wX/w/KE3uomUkVSVymi6Kml6qW3R/aZ&#10;Dc2+jXmrxn/vFgo9DjPzDTNf9r5RV+qkDmwgH2WgiMtga64MHA+blxkoicgWm8Bk4E4Cy8XgaY6F&#10;DTf+ous+VipBWAo04GJsC62ldORRRqElTt4pdB5jkl2lbYe3BPeNHmfZVHusOS04bGnlqPzZX7yB&#10;iZzCd15Jf9+e82a9pk9xH9qY52H//gYqUh//w3/tnTXwOp3A75l0BP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QJ7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466" o:spid="_x0000_s1206" style="position:absolute;left:7119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cxsQA&#10;AADcAAAADwAAAGRycy9kb3ducmV2LnhtbESP0WqDQBRE3wv5h+UG+lbXSGuKcROKUOhDW4jpB9y4&#10;N2ri3hV3Nebvu4VCHoeZOcPku9l0YqLBtZYVrKIYBHFldcu1gp/D+9MrCOeRNXaWScGNHOy2i4cc&#10;M22vvKep9LUIEHYZKmi87zMpXdWQQRfZnjh4JzsY9EEOtdQDXgPcdDKJ41QabDksNNhT0VB1KUej&#10;gKev483KBO348n1ef/Y0l8Wo1ONyftuA8DT7e/i//aEVPKcp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sHMbEAAAA3AAAAA8AAAAAAAAAAAAAAAAAmAIAAGRycy9k&#10;b3ducmV2LnhtbFBLBQYAAAAABAAEAPUAAACJAwAAAAA=&#10;" path="m,227076l,e" filled="f" strokeweight=".96pt">
                  <v:path arrowok="t" textboxrect="0,0,0,227076"/>
                </v:shape>
                <v:shape id="Shape 467" o:spid="_x0000_s1207" style="position:absolute;left:14526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LAcUA&#10;AADcAAAADwAAAGRycy9kb3ducmV2LnhtbESPQWvCQBSE74X+h+UVequbarAaXaUoLQoW1AheH9nX&#10;JDT7NuxuY/z3rlDocZiZb5j5sjeN6Mj52rKC10ECgriwuuZSwSn/eJmA8AFZY2OZFFzJw3Lx+DDH&#10;TNsLH6g7hlJECPsMFVQhtJmUvqjIoB/Yljh639YZDFG6UmqHlwg3jRwmyVgarDkuVNjSqqLi5/hr&#10;FKz322n+lY4o7NLrtPts2OXurNTzU/8+AxGoD//hv/ZGK0jHb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8sB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68" o:spid="_x0000_s1208" style="position:absolute;left:22348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tL8EA&#10;AADcAAAADwAAAGRycy9kb3ducmV2LnhtbERP3WrCMBS+H/gO4Qjerani3KiNIoLghRtY9wBnzbHt&#10;1pyUJK317c3FwMuP7z/fjqYVAznfWFYwT1IQxKXVDVcKvi+H1w8QPiBrbC2Tgjt52G4mLzlm2t74&#10;TEMRKhFD2GeooA6hy6T0ZU0GfWI74shdrTMYInSV1A5vMdy0cpGmK2mw4dhQY0f7msq/ojcKePj8&#10;uVu5QNu/ff2+nzoai32v1Gw67tYgAo3hKf53H7WC5SqujWfi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/LS/BAAAA3AAAAA8AAAAAAAAAAAAAAAAAmAIAAGRycy9kb3du&#10;cmV2LnhtbFBLBQYAAAAABAAEAPUAAACGAwAAAAA=&#10;" path="m,227076l,e" filled="f" strokeweight=".96pt">
                  <v:path arrowok="t" textboxrect="0,0,0,227076"/>
                </v:shape>
                <v:shape id="Shape 469" o:spid="_x0000_s1209" style="position:absolute;left:29754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D6sQA&#10;AADcAAAADwAAAGRycy9kb3ducmV2LnhtbESPQWvCQBSE74X+h+UVvNVNShWbukoRi54sai+9PbLP&#10;bGj2bczbavz3riD0OMzMN8x03vtGnaiTOrCBfJiBIi6Drbky8L3/fJ6AkohssQlMBi4kMJ89Pkyx&#10;sOHMWzrtYqUShKVAAy7GttBaSkceZRha4uQdQucxJtlV2nZ4TnDf6JcsG2uPNacFhy0tHJW/uz9v&#10;YCSH8JNX0l9Wx7xZLulL3EYbM3jqP95BRerjf/jeXlsDr+M3uJ1JR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A+r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70" o:spid="_x0000_s1210" style="position:absolute;left:37575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FqMIA&#10;AADcAAAADwAAAGRycy9kb3ducmV2LnhtbERPXWvCMBR9H/gfwhV8m6mz6OyMIpONCQpqB3u9NNe2&#10;2NyUJNb675eHwR4P53u57k0jOnK+tqxgMk5AEBdW11wq+M4/nl9B+ICssbFMCh7kYb0aPC0x0/bO&#10;J+rOoRQxhH2GCqoQ2kxKX1Rk0I9tSxy5i3UGQ4SulNrhPYabRr4kyUwarDk2VNjSe0XF9XwzCrbH&#10;3SI/pFMK+/Sx6D4bdrn7UWo07DdvIAL14V/85/7SCtJ5nB/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8Wo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471" o:spid="_x0000_s1211" style="position:absolute;left:57711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ZMcQA&#10;AADcAAAADwAAAGRycy9kb3ducmV2LnhtbESPQWvCQBSE74X+h+UVetNNpFVJXUVE0VOLthdvj+wz&#10;G5p9G/NWjf++Wyj0OMzMN8xs0ftGXamTOrCBfJiBIi6Drbky8PW5GUxBSUS22AQmA3cSWMwfH2ZY&#10;2HDjPV0PsVIJwlKgARdjW2gtpSOPMgwtcfJOofMYk+wqbTu8Jbhv9CjLxtpjzWnBYUsrR+X34eIN&#10;vMopHPNK+vv2nDfrNX2Ie9fGPD/1yzdQkfr4H/5r76yBl0kOv2fSEd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2mTH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72" o:spid="_x0000_s1212" style="position:absolute;left:7119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MGMQA&#10;AADcAAAADwAAAGRycy9kb3ducmV2LnhtbESPzWrDMBCE74W8g9hCbrVck9bBiRJCoNBDGqjbB9hY&#10;G9uttTKW/Pf2UaDQ4zAz3zDb/WQaMVDnassKnqMYBHFhdc2lgu+vt6c1COeRNTaWScFMDva7xcMW&#10;M21H/qQh96UIEHYZKqi8bzMpXVGRQRfZljh4V9sZ9EF2pdQdjgFuGpnE8as0WHNYqLClY0XFb94b&#10;BTx8XGYrE7T9y/knPbU05cdeqeXjdNiA8DT5//Bf+10rWKUJ3M+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jBjEAAAA3AAAAA8AAAAAAAAAAAAAAAAAmAIAAGRycy9k&#10;b3ducmV2LnhtbFBLBQYAAAAABAAEAPUAAACJAwAAAAA=&#10;" path="m,227076l,e" filled="f" strokeweight=".96pt">
                  <v:path arrowok="t" textboxrect="0,0,0,227076"/>
                </v:shape>
                <v:shape id="Shape 473" o:spid="_x0000_s1213" style="position:absolute;left:14526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b38UA&#10;AADcAAAADwAAAGRycy9kb3ducmV2LnhtbESPQWvCQBSE7wX/w/KE3upGDVZTVykWSwULrRF6fWSf&#10;SWj2bdhdY/z3rlDocZiZb5jlujeN6Mj52rKC8SgBQVxYXXOp4Jhvn+YgfEDW2FgmBVfysF4NHpaY&#10;aXvhb+oOoRQRwj5DBVUIbSalLyoy6Ee2JY7eyTqDIUpXSu3wEuGmkZMkmUmDNceFClvaVFT8Hs5G&#10;wdvXbpF/plMK+/S66N4bdrn7Uepx2L++gAjUh//wX/tDK0ifp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Vvf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74" o:spid="_x0000_s1214" style="position:absolute;left:22348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x98QA&#10;AADcAAAADwAAAGRycy9kb3ducmV2LnhtbESP0WqDQBRE3wP9h+UW+hbXSBqLdROCEOhDG4jpB9y6&#10;t2rj3hV3Nebvu4FCH4eZOcPku9l0YqLBtZYVrKIYBHFldcu1gs/zYfkCwnlkjZ1lUnAjB7vtwyLH&#10;TNsrn2gqfS0ChF2GChrv+0xKVzVk0EW2Jw7etx0M+iCHWuoBrwFuOpnE8UYabDksNNhT0VB1KUej&#10;gKePr5uVCdrx+fiTvvc0l8Wo1NPjvH8F4Wn2/+G/9ptWsE7XcD8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rsffEAAAA3AAAAA8AAAAAAAAAAAAAAAAAmAIAAGRycy9k&#10;b3ducmV2LnhtbFBLBQYAAAAABAAEAPUAAACJAwAAAAA=&#10;" path="m,227076l,e" filled="f" strokeweight=".96pt">
                  <v:path arrowok="t" textboxrect="0,0,0,227076"/>
                </v:shape>
                <v:shape id="Shape 475" o:spid="_x0000_s1215" style="position:absolute;left:29754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fMsQA&#10;AADcAAAADwAAAGRycy9kb3ducmV2LnhtbESPT2vCQBTE7wW/w/IKvdVNilZJXUVEqacW/1x6e2Sf&#10;2dDs25i31fjt3UKhx2FmfsPMFr1v1IU6qQMbyIcZKOIy2JorA8fD5nkKSiKyxSYwGbiRwGI+eJhh&#10;YcOVd3TZx0olCEuBBlyMbaG1lI48yjC0xMk7hc5jTLKrtO3wmuC+0S9Z9qo91pwWHLa0clR+73+8&#10;gbGcwldeSX97P+fNek2f4j60MU+P/fINVKQ+/of/2ltrYDQZw+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NnzL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76" o:spid="_x0000_s1216" style="position:absolute;left:37575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4R8UA&#10;AADcAAAADwAAAGRycy9kb3ducmV2LnhtbESPQWvCQBSE74X+h+UVequbarAaXaUoLQoW1AheH9nX&#10;JDT7NuxuY/z3rlDocZiZb5j5sjeN6Mj52rKC10ECgriwuuZSwSn/eJmA8AFZY2OZFFzJw3Lx+DDH&#10;TNsLH6g7hlJECPsMFVQhtJmUvqjIoB/Yljh639YZDFG6UmqHlwg3jRwmyVgarDkuVNjSqqLi5/hr&#10;FKz322n+lY4o7NLrtPts2OXurNTzU/8+AxGoD//hv/ZGK0jfx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vhH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77" o:spid="_x0000_s1217" style="position:absolute;left:57711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k3sQA&#10;AADcAAAADwAAAGRycy9kb3ducmV2LnhtbESPQWvCQBSE74X+h+UVvNVNSq0ldZUiFj1Z1F56e2Sf&#10;2dDs25i31fjvXUHwOMzMN8xk1vtGHamTOrCBfJiBIi6Drbky8LP7en4HJRHZYhOYDJxJYDZ9fJhg&#10;YcOJN3TcxkolCEuBBlyMbaG1lI48yjC0xMnbh85jTLKrtO3wlOC+0S9Z9qY91pwWHLY0d1T+bf+9&#10;gZHsw29eSX9eHvJmsaBvcWttzOCp//wAFamP9/CtvbIGXsdjuJ5JR0B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TpN7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78" o:spid="_x0000_s1218" style="position:absolute;left:7119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78sAA&#10;AADcAAAADwAAAGRycy9kb3ducmV2LnhtbERPzYrCMBC+C75DGGFvmlpclWosIggedhesPsDYjG21&#10;mZQmrfXtN4eFPX58/9t0MLXoqXWVZQXzWQSCOLe64kLB9XKcrkE4j6yxtkwK3uQg3Y1HW0y0ffGZ&#10;+swXIoSwS1BB6X2TSOnykgy6mW2IA3e3rUEfYFtI3eIrhJtaxlG0lAYrDg0lNnQoKX9mnVHA/fft&#10;bWWMtvv8eay+GhqyQ6fUx2TYb0B4Gvy/+M990goWq7A2nA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a78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479" o:spid="_x0000_s1219" style="position:absolute;left:14526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sNcUA&#10;AADcAAAADwAAAGRycy9kb3ducmV2LnhtbESPQWvCQBSE74X+h+UJvelGG2yTuoooLRVaaI3g9ZF9&#10;TUKzb8PuNsZ/7wpCj8PMfMMsVoNpRU/ON5YVTCcJCOLS6oYrBYfidfwMwgdkja1lUnAmD6vl/d0C&#10;c21P/E39PlQiQtjnqKAOocul9GVNBv3EdsTR+7HOYIjSVVI7PEW4aeUsSebSYMNxocaONjWVv/s/&#10;o2D7tcuKz/SRwkd6zvq3ll3hjko9jIb1C4hAQ/gP39rvWkH6lMH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Ww1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80" o:spid="_x0000_s1220" style="position:absolute;left:22348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H078A&#10;AADcAAAADwAAAGRycy9kb3ducmV2LnhtbERPzYrCMBC+L/gOYQRva6roKtUoIggeVNjqA4zN2Fab&#10;SWnSWt/eHASPH9//ct2ZUrRUu8KygtEwAkGcWl1wpuBy3v3OQTiPrLG0TApe5GC96v0sMdb2yf/U&#10;Jj4TIYRdjApy76tYSpfmZNANbUUcuJutDfoA60zqGp8h3JRyHEV/0mDBoSHHirY5pY+kMQq4PV5f&#10;Vo7RNtPTfXaoqEu2jVKDfrdZgPDU+a/4495rBZN5mB/Oh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BcfTvwAAANwAAAAPAAAAAAAAAAAAAAAAAJgCAABkcnMvZG93bnJl&#10;di54bWxQSwUGAAAAAAQABAD1AAAAhAMAAAAA&#10;" path="m,227076l,e" filled="f" strokeweight=".96pt">
                  <v:path arrowok="t" textboxrect="0,0,0,227076"/>
                </v:shape>
                <v:shape id="Shape 481" o:spid="_x0000_s1221" style="position:absolute;left:29754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FsMA&#10;AADcAAAADwAAAGRycy9kb3ducmV2LnhtbESPQWvCQBSE7wX/w/KE3uompS0SXUXEoqdKbS/eHtln&#10;Nph9G/NWjf/eFQo9DjPzDTOd975RF+qkDmwgH2WgiMtga64M/P58voxBSUS22AQmAzcSmM8GT1Ms&#10;bLjyN112sVIJwlKgARdjW2gtpSOPMgotcfIOofMYk+wqbTu8Jrhv9GuWfWiPNacFhy0tHZXH3dkb&#10;eJdD2OeV9Lf1KW9WK9qK+9LGPA/7xQRUpD7+h//aG2vgbZzD40w6Anp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PpF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482" o:spid="_x0000_s1222" style="position:absolute;left:37575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OY8QA&#10;AADcAAAADwAAAGRycy9kb3ducmV2LnhtbESPQWvCQBSE74X+h+UVvOlGDUWjq5SWlgoV1AheH9ln&#10;Esy+DbvbGP99VxB6HGbmG2a57k0jOnK+tqxgPEpAEBdW11wqOOafwxkIH5A1NpZJwY08rFfPT0vM&#10;tL3ynrpDKEWEsM9QQRVCm0npi4oM+pFtiaN3ts5giNKVUju8Rrhp5CRJXqXBmuNChS29V1RcDr9G&#10;wcduM8+36ZTCT3qbd18Nu9ydlBq89G8LEIH68B9+tL+1gnQ2gf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jmP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483" o:spid="_x0000_s1223" style="position:absolute;left:57711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S+sQA&#10;AADcAAAADwAAAGRycy9kb3ducmV2LnhtbESPQWvCQBSE70L/w/IKvekmtoqkriJiaU8VtZfeHtln&#10;NjT7NuZtNf77bkHwOMzMN8x82ftGnamTOrCBfJSBIi6Drbky8HV4G85ASUS22AQmA1cSWC4eBnMs&#10;bLjwjs77WKkEYSnQgIuxLbSW0pFHGYWWOHnH0HmMSXaVth1eEtw3epxlU+2x5rTgsKW1o/Jn/+sN&#10;TOQYvvNK+uv7KW82G9qK+9TGPD32q1dQkfp4D9/aH9bAy+wZ/s+k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90vr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84" o:spid="_x0000_s1224" style="position:absolute;left:7119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+4sUA&#10;AADcAAAADwAAAGRycy9kb3ducmV2LnhtbESPQWsCMRSE7wX/Q3hCbzVb0SKrUapYqAcrWi+9PTbP&#10;zbKbl7BJ3fXfG6HQ4zAz3zCLVW8bcaU2VI4VvI4yEMSF0xWXCs7fHy8zECEia2wck4IbBVgtB08L&#10;zLXr+EjXUyxFgnDIUYGJ0edShsKQxTBynjh5F9dajEm2pdQtdgluGznOsjdpseK0YNDTxlBRn36t&#10;gnX1ZepDt+fpT1lvo99tg9+clXoe9u9zEJH6+B/+a39qBZPZB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X7ixQAAANwAAAAPAAAAAAAAAAAAAAAAAJgCAABkcnMv&#10;ZG93bnJldi54bWxQSwUGAAAAAAQABAD1AAAAigMAAAAA&#10;" path="m,227075l,e" filled="f" strokeweight=".96pt">
                  <v:path arrowok="t" textboxrect="0,0,0,227075"/>
                </v:shape>
                <v:shape id="Shape 485" o:spid="_x0000_s1225" style="position:absolute;left:14526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qN8UA&#10;AADcAAAADwAAAGRycy9kb3ducmV2LnhtbESPQWvCQBSE74X+h+UVequbihabugkqiIV6Mdb7M/ua&#10;pMm+DdlNjP++KxQ8DjPzDbNMR9OIgTpXWVbwOolAEOdWV1wo+D5uXxYgnEfW2FgmBVdykCaPD0uM&#10;tb3wgYbMFyJA2MWooPS+jaV0eUkG3cS2xMH7sZ1BH2RXSN3hJcBNI6dR9CYNVhwWSmxpU1JeZ71R&#10;UG/2tZGn4b05D7ibff32O7nulXp+GlcfIDyN/h7+b39qBbPFHG5nwhG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6o3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486" o:spid="_x0000_s1226" style="position:absolute;left:22348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FDsUA&#10;AADcAAAADwAAAGRycy9kb3ducmV2LnhtbESPQWsCMRSE74L/ITyht5qttCKrUaootAdbar309tg8&#10;N8tuXsImutt/bwTB4zAz3zCLVW8bcaE2VI4VvIwzEMSF0xWXCo6/u+cZiBCRNTaOScE/BVgth4MF&#10;5tp1/EOXQyxFgnDIUYGJ0edShsKQxTB2njh5J9dajEm2pdQtdgluGznJsqm0WHFaMOhpY6ioD2er&#10;YF19mfq72/PbX1lvo//cBr85KvU06t/nICL18RG+tz+0gtfZF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0UOxQAAANwAAAAPAAAAAAAAAAAAAAAAAJgCAABkcnMv&#10;ZG93bnJldi54bWxQSwUGAAAAAAQABAD1AAAAigMAAAAA&#10;" path="m,227075l,e" filled="f" strokeweight=".96pt">
                  <v:path arrowok="t" textboxrect="0,0,0,227075"/>
                </v:shape>
                <v:shape id="Shape 487" o:spid="_x0000_s1227" style="position:absolute;left:29754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pUscA&#10;AADcAAAADwAAAGRycy9kb3ducmV2LnhtbESPT2vCQBTE7wW/w/KE3urGUqpGV7GlAUnxUP+gx2f2&#10;mQSzb0N2G+O3dwtCj8PM/IaZLTpTiZYaV1pWMBxEIIgzq0vOFey2ycsYhPPIGivLpOBGDhbz3tMM&#10;Y22v/EPtxuciQNjFqKDwvo6ldFlBBt3A1sTBO9vGoA+yyaVu8BrgppKvUfQuDZYcFgqs6bOg7LL5&#10;NQom7fnrkHynyzTX+zQ5rXT9cVwr9dzvllMQnjr/H360V1rB23gEf2fC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HqVLHAAAA3AAAAA8AAAAAAAAAAAAAAAAAmAIAAGRy&#10;cy9kb3ducmV2LnhtbFBLBQYAAAAABAAEAPUAAACMAwAAAAA=&#10;" path="m,227075l,e" filled="f" strokeweight=".33861mm">
                  <v:path arrowok="t" textboxrect="0,0,0,227075"/>
                </v:shape>
                <v:shape id="Shape 488" o:spid="_x0000_s1228" style="position:absolute;left:37575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FqcEA&#10;AADcAAAADwAAAGRycy9kb3ducmV2LnhtbERPy2rCQBTdC/7DcAvuzKQiRdOMUgWJYDdVu7/N3CZp&#10;MndCZvLw7zuLQpeH8073k2nEQJ2rLCt4jmIQxLnVFRcK7rfTcgPCeWSNjWVS8CAH+918lmKi7cgf&#10;NFx9IUIIuwQVlN63iZQuL8mgi2xLHLhv2xn0AXaF1B2OIdw0chXHL9JgxaGhxJaOJeX1tTcK6uN7&#10;beTnsG2+BszWl58+k4deqcXT9PYKwtPk/8V/7rNWsN6EteFMO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iBanBAAAA3AAAAA8AAAAAAAAAAAAAAAAAmAIAAGRycy9kb3du&#10;cmV2LnhtbFBLBQYAAAAABAAEAPUAAACGAwAAAAA=&#10;" path="m,227075l,e" filled="f" strokeweight=".33864mm">
                  <v:path arrowok="t" textboxrect="0,0,0,227075"/>
                </v:shape>
                <v:shape id="Shape 489" o:spid="_x0000_s1229" style="position:absolute;left:57711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Yu8YA&#10;AADcAAAADwAAAGRycy9kb3ducmV2LnhtbESPT2vCQBTE70K/w/IK3nRTEdHUNdhiQCI9qC3t8TX7&#10;8odm34bsGuO37xYKHoeZ+Q2zTgbTiJ46V1tW8DSNQBDnVtdcKng/p5MlCOeRNTaWScGNHCSbh9Ea&#10;Y22vfKT+5EsRIOxiVFB538ZSurwig25qW+LgFbYz6IPsSqk7vAa4aeQsihbSYM1hocKWXivKf04X&#10;o2DVF7vP9JBts1J/ZOn3XrcvX29KjR+H7TMIT4O/h//be61gvlzB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SYu8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490" o:spid="_x0000_s1230" style="position:absolute;left:7119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RDr8A&#10;AADcAAAADwAAAGRycy9kb3ducmV2LnhtbERPzYrCMBC+L/gOYQRva6qsq1ajiLDgQResPsDYjG21&#10;mZQmrfXtzUHw+PH9L9edKUVLtSssKxgNIxDEqdUFZwrOp7/vGQjnkTWWlknBkxysV72vJcbaPvhI&#10;beIzEULYxagg976KpXRpTgbd0FbEgbva2qAPsM6krvERwk0px1H0Kw0WHBpyrGibU3pPGqOA28Pl&#10;aeUYbTP5v033FXXJtlFq0O82CxCeOv8Rv907reBnHuaH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3FEOvwAAANwAAAAPAAAAAAAAAAAAAAAAAJgCAABkcnMvZG93bnJl&#10;di54bWxQSwUGAAAAAAQABAD1AAAAhAMAAAAA&#10;" path="m,227076l,e" filled="f" strokeweight=".96pt">
                  <v:path arrowok="t" textboxrect="0,0,0,227076"/>
                </v:shape>
                <v:shape id="Shape 491" o:spid="_x0000_s1231" style="position:absolute;left:14526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GycUA&#10;AADcAAAADwAAAGRycy9kb3ducmV2LnhtbESPQWvCQBSE74X+h+UVvOlGDaWJrlIUpUILrSn0+sg+&#10;k9Ds27C7xvjvu4LQ4zAz3zDL9WBa0ZPzjWUF00kCgri0uuFKwXexG7+A8AFZY2uZFFzJw3r1+LDE&#10;XNsLf1F/DJWIEPY5KqhD6HIpfVmTQT+xHXH0TtYZDFG6SmqHlwg3rZwlybM02HBcqLGjTU3l7/Fs&#10;FGw/D1nxkc4pvKfXrN+37Ar3o9ToaXhdgAg0hP/wvf2mFaTZF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4bJ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92" o:spid="_x0000_s1232" style="position:absolute;left:22348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q4sMA&#10;AADcAAAADwAAAGRycy9kb3ducmV2LnhtbESP0WrCQBRE3wX/YbmCb3Vj0FZTVxFB8MEKTfsB1+w1&#10;Sc3eDdlNjH/vFgQfh5k5w6w2valER40rLSuYTiIQxJnVJecKfn/2bwsQziNrrCyTgjs52KyHgxUm&#10;2t74m7rU5yJA2CWooPC+TqR0WUEG3cTWxMG72MagD7LJpW7wFuCmknEUvUuDJYeFAmvaFZRd09Yo&#10;4O7rfLcyRtvOT38fx5r6dNcqNR71208Qnnr/Cj/bB61gtozh/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Jq4sMAAADcAAAADwAAAAAAAAAAAAAAAACYAgAAZHJzL2Rv&#10;d25yZXYueG1sUEsFBgAAAAAEAAQA9QAAAIgDAAAAAA==&#10;" path="m,227076l,e" filled="f" strokeweight=".96pt">
                  <v:path arrowok="t" textboxrect="0,0,0,227076"/>
                </v:shape>
                <v:shape id="Shape 493" o:spid="_x0000_s1233" style="position:absolute;left:29754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EJ8QA&#10;AADcAAAADwAAAGRycy9kb3ducmV2LnhtbESPQWvCQBSE7wX/w/IKvekmVqVNXUWKpT0p2l56e2Sf&#10;2dDs25i31fjv3YLQ4zAz3zDzZe8bdaJO6sAG8lEGirgMtubKwNfn2/AJlERki01gMnAhgeVicDfH&#10;woYz7+i0j5VKEJYCDbgY20JrKR15lFFoiZN3CJ3HmGRXadvhOcF9o8dZNtMea04LDlt6dVT+7H+9&#10;gakcwndeSX95P+bNek1bcRttzMN9v3oBFamP/+Fb+8MamDw/wt+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RC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94" o:spid="_x0000_s1234" style="position:absolute;left:37575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lUcUA&#10;AADcAAAADwAAAGRycy9kb3ducmV2LnhtbESPQWvCQBSE7wX/w/IEb3VjDcVEV5GWlhYqqBG8PrLP&#10;JJh9G3a3Mf77bqHQ4zAz3zCrzWBa0ZPzjWUFs2kCgri0uuFKwal4e1yA8AFZY2uZFNzJw2Y9elhh&#10;ru2ND9QfQyUihH2OCuoQulxKX9Zk0E9tRxy9i3UGQ5SuktrhLcJNK5+S5FkabDgu1NjRS03l9fht&#10;FLzuP7Nil84pfKX3rH9v2RXurNRkPGyXIAIN4T/81/7QCtIs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CVR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95" o:spid="_x0000_s1235" style="position:absolute;left:57711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5yMQA&#10;AADcAAAADwAAAGRycy9kb3ducmV2LnhtbESPT2vCQBTE7wW/w/IKvdVNihZNXUVEqacW/1x6e2Sf&#10;2dDs25i31fjt3UKhx2FmfsPMFr1v1IU6qQMbyIcZKOIy2JorA8fD5nkCSiKyxSYwGbiRwGI+eJhh&#10;YcOVd3TZx0olCEuBBlyMbaG1lI48yjC0xMk7hc5jTLKrtO3wmuC+0S9Z9qo91pwWHLa0clR+73+8&#10;gbGcwldeSX97P+fNek2f4j60MU+P/fINVKQ+/of/2ltrYDQdw+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ecj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496" o:spid="_x0000_s1236" style="position:absolute;left:7119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s4cMA&#10;AADcAAAADwAAAGRycy9kb3ducmV2LnhtbESP3YrCMBSE7xd8h3AE79ZU8W+7RhFB8EIXrD7A2eZs&#10;W21OSpPW+vZGEPZymJlvmOW6M6VoqXaFZQWjYQSCOLW64EzB5bz7XIBwHlljaZkUPMjBetX7WGKs&#10;7Z1P1CY+EwHCLkYFufdVLKVLczLohrYiDt6frQ36IOtM6hrvAW5KOY6imTRYcFjIsaJtTuktaYwC&#10;bo+/DyvHaJvpz3V+qKhLto1Sg363+QbhqfP/4Xd7rxVMvmb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ls4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497" o:spid="_x0000_s1237" style="position:absolute;left:14526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7JsUA&#10;AADcAAAADwAAAGRycy9kb3ducmV2LnhtbESPQWvCQBSE74X+h+UJvelGG2yTuoooLRVaaI3g9ZF9&#10;TUKzb8PuNsZ/7wpCj8PMfMMsVoNpRU/ON5YVTCcJCOLS6oYrBYfidfwMwgdkja1lUnAmD6vl/d0C&#10;c21P/E39PlQiQtjnqKAOocul9GVNBv3EdsTR+7HOYIjSVVI7PEW4aeUsSebSYMNxocaONjWVv/s/&#10;o2D7tcuKz/SRwkd6zvq3ll3hjko9jIb1C4hAQ/gP39rvWkGaPcH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rsm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498" o:spid="_x0000_s1238" style="position:absolute;left:22348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dCL8A&#10;AADcAAAADwAAAGRycy9kb3ducmV2LnhtbERPzYrCMBC+L/gOYQRva6qsq1ajiLDgQResPsDYjG21&#10;mZQmrfXtzUHw+PH9L9edKUVLtSssKxgNIxDEqdUFZwrOp7/vGQjnkTWWlknBkxysV72vJcbaPvhI&#10;beIzEULYxagg976KpXRpTgbd0FbEgbva2qAPsM6krvERwk0px1H0Kw0WHBpyrGibU3pPGqOA28Pl&#10;aeUYbTP5v033FXXJtlFq0O82CxCeOv8Rv907reBnHtaG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ql0IvwAAANwAAAAPAAAAAAAAAAAAAAAAAJgCAABkcnMvZG93bnJl&#10;di54bWxQSwUGAAAAAAQABAD1AAAAhAMAAAAA&#10;" path="m,227076l,e" filled="f" strokeweight=".96pt">
                  <v:path arrowok="t" textboxrect="0,0,0,227076"/>
                </v:shape>
                <v:shape id="Shape 499" o:spid="_x0000_s1239" style="position:absolute;left:29754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zzcQA&#10;AADcAAAADwAAAGRycy9kb3ducmV2LnhtbESPQWvCQBSE70L/w/IKvekm0oqmriJiaU8VtZfeHtln&#10;NjT7NuZtNf77bkHwOMzMN8x82ftGnamTOrCBfJSBIi6Drbky8HV4G05BSUS22AQmA1cSWC4eBnMs&#10;bLjwjs77WKkEYSnQgIuxLbSW0pFHGYWWOHnH0HmMSXaVth1eEtw3epxlE+2x5rTgsKW1o/Jn/+sN&#10;vMgxfOeV9Nf3U95sNrQV96mNeXrsV6+gIvXxHr61P6yB59kM/s+k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Mc83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500" o:spid="_x0000_s1240" style="position:absolute;left:37575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5SMEA&#10;AADcAAAADwAAAGRycy9kb3ducmV2LnhtbERPXWvCMBR9F/Yfwh34pummDq1GGZMNBQdqBV8vzV1b&#10;1tyUJNb6782D4OPhfC9WnalFS85XlhW8DRMQxLnVFRcKTtn3YArCB2SNtWVScCMPq+VLb4Gptlc+&#10;UHsMhYgh7FNUUIbQpFL6vCSDfmgb4sj9WWcwROgKqR1eY7ip5XuSfEiDFceGEhv6Kin/P16MgvV+&#10;O8t+xyMKu/Ft1v7U7DJ3Vqr/2n3OQQTqwlP8cG+0gkkS58c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kuUj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501" o:spid="_x0000_s1241" style="position:absolute;left:57711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l0cMA&#10;AADcAAAADwAAAGRycy9kb3ducmV2LnhtbESPQWvCQBSE70L/w/IKvekmQotE1yAl0p5aql68PbLP&#10;bDD7Ns3bavz33ULB4zDzzTCrcvSdutAgbWAD+SwDRVwH23Jj4LDfThegJCJb7AKTgRsJlOuHyQoL&#10;G678RZddbFQqYSnQgIuxL7SW2pFHmYWeOHmnMHiMSQ6NtgNeU7nv9DzLXrTHltOCw55eHdXn3Y83&#10;8CyncMwbGW9v33lXVfQp7kMb8/Q4bpagIo3xHv6n323ishz+zqQj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Hl0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502" o:spid="_x0000_s1242" style="position:absolute;left:7119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w+MQA&#10;AADcAAAADwAAAGRycy9kb3ducmV2LnhtbESPzWrDMBCE74G8g9hCb7Fcg5vgRgklEMghLdTJA2yt&#10;re3WWhlJ/snbV4VCjsPMfMNs97PpxEjOt5YVPCUpCOLK6pZrBdfLcbUB4QOyxs4yKbiRh/1uudhi&#10;oe3EHzSWoRYRwr5ABU0IfSGlrxoy6BPbE0fvyzqDIUpXS+1winDTySxNn6XBluNCgz0dGqp+ysEo&#10;4PHt82ZlhnbI37/X557m8jAo9fgwv76ACDSHe/i/fdIK8jSDv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p8PjEAAAA3AAAAA8AAAAAAAAAAAAAAAAAmAIAAGRycy9k&#10;b3ducmV2LnhtbFBLBQYAAAAABAAEAPUAAACJAwAAAAA=&#10;" path="m,227076l,e" filled="f" strokeweight=".96pt">
                  <v:path arrowok="t" textboxrect="0,0,0,227076"/>
                </v:shape>
                <v:shape id="Shape 503" o:spid="_x0000_s1243" style="position:absolute;left:14526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nP8UA&#10;AADcAAAADwAAAGRycy9kb3ducmV2LnhtbESP3WrCQBSE7wu+w3IE7+rGn0pNXUWUlgoKagq9PWSP&#10;STB7NuxuY3x7t1Do5TAz3zCLVWdq0ZLzlWUFo2ECgji3uuJCwVf2/vwKwgdkjbVlUnAnD6tl72mB&#10;qbY3PlF7DoWIEPYpKihDaFIpfV6SQT+0DXH0LtYZDFG6QmqHtwg3tRwnyUwarDgulNjQpqT8ev4x&#10;CrbH3Tw7TCcU9tP7vP2o2WXuW6lBv1u/gQjUhf/wX/tTK3hJJv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ic/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504" o:spid="_x0000_s1244" style="position:absolute;left:22348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NF8IA&#10;AADcAAAADwAAAGRycy9kb3ducmV2LnhtbESP0YrCMBRE3xf8h3AF39ZU0V2pRhFB8EGF7foB1+ba&#10;Vpub0qS1/r0RBB+HmTnDLFadKUVLtSssKxgNIxDEqdUFZwpO/9vvGQjnkTWWlknBgxyslr2vBcba&#10;3vmP2sRnIkDYxagg976KpXRpTgbd0FbEwbvY2qAPss6krvEe4KaU4yj6kQYLDgs5VrTJKb0ljVHA&#10;7eH8sHKMtpker7/7irpk0yg16HfrOQhPnf+E3+2dVjCNJvA6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M0XwgAAANwAAAAPAAAAAAAAAAAAAAAAAJgCAABkcnMvZG93&#10;bnJldi54bWxQSwUGAAAAAAQABAD1AAAAhwMAAAAA&#10;" path="m,227076l,e" filled="f" strokeweight=".96pt">
                  <v:path arrowok="t" textboxrect="0,0,0,227076"/>
                </v:shape>
                <v:shape id="Shape 505" o:spid="_x0000_s1245" style="position:absolute;left:29754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j0sMA&#10;AADcAAAADwAAAGRycy9kb3ducmV2LnhtbESPQWvCQBSE70L/w/IKvekmgqWkbkREaU8tVS/eHtmX&#10;bGj2bcxbNf77bqHQ4zDzzTDL1eg7daVB2sAG8lkGirgKtuXGwPGwm76AkohssQtMBu4ksCofJkss&#10;bLjxF133sVGphKVAAy7GvtBaKkceZRZ64uTVYfAYkxwabQe8pXLf6XmWPWuPLacFhz1tHFXf+4s3&#10;sJA6nPJGxvvbOe+2W/oU96GNeXoc16+gIo3xP/xHv9vEZQv4PZOOg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rj0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506" o:spid="_x0000_s1246" style="position:absolute;left:37575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Ep8UA&#10;AADcAAAADwAAAGRycy9kb3ducmV2LnhtbESPQWvCQBSE70L/w/IKvenG1opGV5GWlgoKagSvj+wz&#10;CWbfht1tjP++KxQ8DjPzDTNfdqYWLTlfWVYwHCQgiHOrKy4UHLOv/gSED8gaa8uk4EYeloun3hxT&#10;ba+8p/YQChEh7FNUUIbQpFL6vCSDfmAb4uidrTMYonSF1A6vEW5q+ZokY2mw4rhQYkMfJeWXw69R&#10;8LlbT7Pt6I3CZnSbtt81u8ydlHp57lYzEIG68Aj/t3+0gvdkDPc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YSn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507" o:spid="_x0000_s1247" style="position:absolute;left:57711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YPsMA&#10;AADcAAAADwAAAGRycy9kb3ducmV2LnhtbESPQWvCQBSE7wX/w/KE3uomhbYSXUXEYk+Vqhdvj+wz&#10;G8y+jXmrxn/fFQo9DjPfDDOd975RV+qkDmwgH2WgiMtga64M7HefL2NQEpEtNoHJwJ0E5rPB0xQL&#10;G278Q9dtrFQqYSnQgIuxLbSW0pFHGYWWOHnH0HmMSXaVth3eUrlv9GuWvWuPNacFhy0tHZWn7cUb&#10;eJNjOOSV9Pf1OW9WK9qI+9bGPA/7xQRUpD7+h//oL5u47AMeZ9IR0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TYP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508" o:spid="_x0000_s1248" style="position:absolute;left:7119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HEr4A&#10;AADcAAAADwAAAGRycy9kb3ducmV2LnhtbERPzYrCMBC+L/gOYQRv21TBVapRRBA86ILVBxibsa02&#10;k9Kktb69OQgeP77/5bo3leiocaVlBeMoBkGcWV1yruBy3v3OQTiPrLGyTApe5GC9GvwsMdH2ySfq&#10;Up+LEMIuQQWF93UipcsKMugiWxMH7mYbgz7AJpe6wWcIN5WcxPGfNFhyaCiwpm1B2SNtjQLujteX&#10;lRO07fT/PjvU1KfbVqnRsN8sQHjq/Vf8ce+1gmkc1oYz4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BxxK+AAAA3AAAAA8AAAAAAAAAAAAAAAAAmAIAAGRycy9kb3ducmV2&#10;LnhtbFBLBQYAAAAABAAEAPUAAACDAwAAAAA=&#10;" path="m,227076l,e" filled="f" strokeweight=".96pt">
                  <v:path arrowok="t" textboxrect="0,0,0,227076"/>
                </v:shape>
                <v:shape id="Shape 509" o:spid="_x0000_s1249" style="position:absolute;left:14526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4Q1cUA&#10;AADcAAAADwAAAGRycy9kb3ducmV2LnhtbESP3WrCQBSE7wu+w3IE7+rGn0oTXUWUlgotWFPo7SF7&#10;TILZs2F3G+Pbu4VCL4eZ+YZZbXrTiI6cry0rmIwTEMSF1TWXCr7yl8dnED4ga2wsk4IbedisBw8r&#10;zLS98id1p1CKCGGfoYIqhDaT0hcVGfRj2xJH72ydwRClK6V2eI1w08hpkiykwZrjQoUt7SoqLqcf&#10;o2B/PKT5x3xG4X1+S7vXhl3uvpUaDfvtEkSgPvyH/9pvWsFTk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hDV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510" o:spid="_x0000_s1250" style="position:absolute;left:22348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dyb8A&#10;AADcAAAADwAAAGRycy9kb3ducmV2LnhtbERPzYrCMBC+L/gOYQRv21TBVapRRBA86ILVBxibsa02&#10;k9Kktb69OQgeP77/5bo3leiocaVlBeMoBkGcWV1yruBy3v3OQTiPrLGyTApe5GC9GvwsMdH2ySfq&#10;Up+LEMIuQQWF93UipcsKMugiWxMH7mYbgz7AJpe6wWcIN5WcxPGfNFhyaCiwpm1B2SNtjQLujteX&#10;lRO07fT/PjvU1KfbVqnRsN8sQHjq/Vf8ce+1guk4zA9nwhG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7l3JvwAAANwAAAAPAAAAAAAAAAAAAAAAAJgCAABkcnMvZG93bnJl&#10;di54bWxQSwUGAAAAAAQABAD1AAAAhAMAAAAA&#10;" path="m,227076l,e" filled="f" strokeweight=".96pt">
                  <v:path arrowok="t" textboxrect="0,0,0,227076"/>
                </v:shape>
                <v:shape id="Shape 511" o:spid="_x0000_s1251" style="position:absolute;left:29754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zDMIA&#10;AADcAAAADwAAAGRycy9kb3ducmV2LnhtbESPQWsCMRSE74L/IbyCN81GsJStUUpR9GSp7aW3x+a5&#10;Wbp5WfdFXf99Uyj0OMx8M8xyPYRWXamXJrIFMytAEVfRNVxb+PzYTp9ASUJ22EYmC3cSWK/GoyWW&#10;Lt74na7HVKtcwlKiBZ9SV2otlaeAMosdcfZOsQ+Ysuxr7Xq85fLQ6nlRPOqADecFjx29eqq+j5dg&#10;YSGn+GVqGe67s2k3G3oTf9DWTh6Gl2dQiYb0H/6j9y5zxsDvmXwE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HMMwgAAANwAAAAPAAAAAAAAAAAAAAAAAJgCAABkcnMvZG93&#10;bnJldi54bWxQSwUGAAAAAAQABAD1AAAAhwMAAAAA&#10;" path="m,227076l,e" filled="f" strokeweight=".33861mm">
                  <v:path arrowok="t" textboxrect="0,0,0,227076"/>
                </v:shape>
                <v:shape id="Shape 512" o:spid="_x0000_s1252" style="position:absolute;left:37575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UecUA&#10;AADcAAAADwAAAGRycy9kb3ducmV2LnhtbESPQWvCQBSE74L/YXlCb81Gq1Kjq0hLxUIL1hR6fWSf&#10;STD7NuxuY/z3XaHgcZiZb5jVpjeN6Mj52rKCcZKCIC6srrlU8J2/PT6D8AFZY2OZFFzJw2Y9HKww&#10;0/bCX9QdQykihH2GCqoQ2kxKX1Rk0Ce2JY7eyTqDIUpXSu3wEuGmkZM0nUuDNceFClt6qag4H3+N&#10;gtfD+yL/nD5R+JheF92uYZe7H6UeRv12CSJQH+7h//ZeK5iNJ3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xR5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513" o:spid="_x0000_s1253" style="position:absolute;left:57711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I4MMA&#10;AADcAAAADwAAAGRycy9kb3ducmV2LnhtbESPQWvCQBSE7wX/w/KE3uomLS0SXUXEYk+Vqhdvj+wz&#10;G8y+jXmrxn/fFQo9DjPfDDOd975RV+qkDmwgH2WgiMtga64M7HefL2NQEpEtNoHJwJ0E5rPB0xQL&#10;G278Q9dtrFQqYSnQgIuxLbSW0pFHGYWWOHnH0HmMSXaVth3eUrlv9GuWfWiPNacFhy0tHZWn7cUb&#10;eJdjOOSV9Pf1OW9WK9qI+9bGPA/7xQRUpD7+h//oL5u4/A0eZ9IR0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ZI4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514" o:spid="_x0000_s1254" style="position:absolute;left:7119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ha8UA&#10;AADcAAAADwAAAGRycy9kb3ducmV2LnhtbESP0UoDMRRE3wv+Q7hCX4rNrqiVtWkRQahQSt31Ay6b&#10;62bp5mZJYpv2640g9HGYmTPMcp3sII7kQ+9YQTkvQBC3TvfcKfhq3u+eQYSIrHFwTArOFGC9upks&#10;sdLuxJ90rGMnMoRDhQpMjGMlZWgNWQxzNxJn79t5izFL30nt8ZThdpD3RfEkLfacFwyO9GaoPdQ/&#10;VsFit9juZh9l8u3WHur9xcy4SUpNb9PrC4hIKV7D/+2NVvBYPsDfmX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OFrxQAAANwAAAAPAAAAAAAAAAAAAAAAAJgCAABkcnMv&#10;ZG93bnJldi54bWxQSwUGAAAAAAQABAD1AAAAigMAAAAA&#10;" path="m,227380l,e" filled="f" strokeweight=".96pt">
                  <v:path arrowok="t" textboxrect="0,0,0,227380"/>
                </v:shape>
                <v:shape id="Shape 515" o:spid="_x0000_s1255" style="position:absolute;left:14526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W18YA&#10;AADcAAAADwAAAGRycy9kb3ducmV2LnhtbESPQWvCQBSE7wX/w/IEb3UT0SLRVUQpCMWDWg/entln&#10;Es2+DbvbmPbXd4VCj8PMfMPMl52pRUvOV5YVpMMEBHFudcWFgs/j++sUhA/IGmvLpOCbPCwXvZc5&#10;Zto+eE/tIRQiQthnqKAMocmk9HlJBv3QNsTRu1pnMETpCqkdPiLc1HKUJG/SYMVxocSG1iXl98OX&#10;UdDmp+nPMf0Y+fFufNs0u8vmdnZKDfrdagYiUBf+w3/trVYwSSfwPB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0W18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516" o:spid="_x0000_s1256" style="position:absolute;left:22348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ah8UA&#10;AADcAAAADwAAAGRycy9kb3ducmV2LnhtbESP0WoCMRRE34X+Q7gFX6RmV1DL1iilUGhBRNd+wGVz&#10;u1nc3CxJqmm/vhEEH4eZOcOsNsn24kw+dI4VlNMCBHHjdMetgq/j+9MziBCRNfaOScEvBdisH0Yr&#10;rLS78IHOdWxFhnCoUIGJcaikDI0hi2HqBuLsfTtvMWbpW6k9XjLc9nJWFAtpseO8YHCgN0PNqf6x&#10;Cpa75XY3+SyTb7b2VO//zISPSanxY3p9AREpxXv41v7QCublAq5n8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tqHxQAAANwAAAAPAAAAAAAAAAAAAAAAAJgCAABkcnMv&#10;ZG93bnJldi54bWxQSwUGAAAAAAQABAD1AAAAigMAAAAA&#10;" path="m,227380l,e" filled="f" strokeweight=".96pt">
                  <v:path arrowok="t" textboxrect="0,0,0,227380"/>
                </v:shape>
                <v:shape id="Shape 517" o:spid="_x0000_s1257" style="position:absolute;left:29754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VCsMA&#10;AADcAAAADwAAAGRycy9kb3ducmV2LnhtbESP0WrCQBRE34X+w3ILvkiza8Dapq4iQiGvRj/gNnub&#10;hGTvxuw2xr93BaGPw8ycYTa7yXZipME3jjUsEwWCuHSm4UrD+fT99gHCB2SDnWPScCMPu+3LbIOZ&#10;cVc+0liESkQI+ww11CH0mZS+rMmiT1xPHL1fN1gMUQ6VNANeI9x2MlXqXVpsOC7U2NOhprIt/qwG&#10;tWoXUh0oTavTz6XgT9eOea71/HXaf4EINIX/8LOdGw2r5Roe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RVCsMAAADcAAAADwAAAAAAAAAAAAAAAACYAgAAZHJzL2Rv&#10;d25yZXYueG1sUEsFBgAAAAAEAAQA9QAAAIgDAAAAAA==&#10;" path="m,227380l,e" filled="f" strokeweight=".33861mm">
                  <v:path arrowok="t" textboxrect="0,0,0,227380"/>
                </v:shape>
                <v:shape id="Shape 518" o:spid="_x0000_s1258" style="position:absolute;left:37575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5ScMA&#10;AADcAAAADwAAAGRycy9kb3ducmV2LnhtbERPz2vCMBS+D/wfwhN2m2lFpXRGEUUYDA/qPHh7a97a&#10;uualJLF2/vXmIOz48f2eL3vTiI6cry0rSEcJCOLC6ppLBV/H7VsGwgdkjY1lUvBHHpaLwcscc21v&#10;vKfuEEoRQ9jnqKAKoc2l9EVFBv3ItsSR+7HOYIjQlVI7vMVw08hxksykwZpjQ4UtrSsqfg9Xo6Ar&#10;Ttn9mH6O/WQ3uWza3ffmcnZKvQ771TuIQH34Fz/dH1rBNI1r4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5ScMAAADcAAAADwAAAAAAAAAAAAAAAACYAgAAZHJzL2Rv&#10;d25yZXYueG1sUEsFBgAAAAAEAAQA9QAAAIgDAAAAAA==&#10;" path="m,227380l,e" filled="f" strokeweight=".33864mm">
                  <v:path arrowok="t" textboxrect="0,0,0,227380"/>
                </v:shape>
                <v:shape id="Shape 519" o:spid="_x0000_s1259" style="position:absolute;left:57711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k48EA&#10;AADcAAAADwAAAGRycy9kb3ducmV2LnhtbESP0YrCMBRE34X9h3AXfJE1seCi1SgiCH217gdcm7tt&#10;aXNTm1jr3xthYR+HmTnDbPejbcVAva8da1jMFQjiwpmaSw0/l9PXCoQPyAZbx6ThSR72u4/JFlPj&#10;HnymIQ+liBD2KWqoQuhSKX1RkUU/dx1x9H5dbzFE2ZfS9PiIcNvKRKlvabHmuFBhR8eKiia/Ww1q&#10;2cykOlKSlJfrLee1a4Ys03r6OR42IAKN4T/8186MhuViDe8z8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nZOPBAAAA3AAAAA8AAAAAAAAAAAAAAAAAmAIAAGRycy9kb3du&#10;cmV2LnhtbFBLBQYAAAAABAAEAPUAAACGAwAAAAA=&#10;" path="m,227380l,e" filled="f" strokeweight=".33861mm">
                  <v:path arrowok="t" textboxrect="0,0,0,227380"/>
                </v:shape>
                <v:shape id="Shape 520" o:spid="_x0000_s1260" style="position:absolute;left:7119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oRsEA&#10;AADcAAAADwAAAGRycy9kb3ducmV2LnhtbERPz2vCMBS+C/sfwht403SCIp1RNnGgB5V1XnZ7NG9N&#10;afMSmszW/94cBI8f3+/VZrCtuFIXascK3qYZCOLS6ZorBZefr8kSRIjIGlvHpOBGATbrl9EKc+16&#10;/qZrESuRQjjkqMDE6HMpQ2nIYpg6T5y4P9dZjAl2ldQd9inctnKWZQtpsebUYNDT1lDZFP9WwWd9&#10;Ms25P/L8t2p20R92wW8vSo1fh493EJGG+BQ/3HutYD5L89OZdAT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VKEbBAAAA3AAAAA8AAAAAAAAAAAAAAAAAmAIAAGRycy9kb3du&#10;cmV2LnhtbFBLBQYAAAAABAAEAPUAAACGAwAAAAA=&#10;" path="m,227075l,e" filled="f" strokeweight=".96pt">
                  <v:path arrowok="t" textboxrect="0,0,0,227075"/>
                </v:shape>
                <v:shape id="Shape 521" o:spid="_x0000_s1261" style="position:absolute;left:14526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/8k8QA&#10;AADcAAAADwAAAGRycy9kb3ducmV2LnhtbESPQWvCQBSE7wX/w/IEb3WjWLGpm6CCWKgXtd6f2dck&#10;Jvs2ZDcx/ffdQqHHYWa+YdbpYGrRU+tKywpm0wgEcWZ1ybmCz8v+eQXCeWSNtWVS8E0O0mT0tMZY&#10;2wefqD/7XAQIuxgVFN43sZQuK8igm9qGOHhftjXog2xzqVt8BLip5TyKltJgyWGhwIZ2BWXVuTMK&#10;qt2xMvLav9a3Hg+Lj3t3kNtOqcl42LyB8DT4//Bf+10reJnP4PdMOAI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/JP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522" o:spid="_x0000_s1262" style="position:absolute;left:22348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TqsUA&#10;AADcAAAADwAAAGRycy9kb3ducmV2LnhtbESPQWvCQBSE70L/w/KE3nRjQJHoKq1YaA9WjF56e2Rf&#10;syHZt0t2a9J/3y0Uehxm5htmux9tJ+7Uh8axgsU8A0FcOd1wreB2fZmtQYSIrLFzTAq+KcB+9zDZ&#10;YqHdwBe6l7EWCcKhQAUmRl9IGSpDFsPceeLkfbreYkyyr6XucUhw28k8y1bSYsNpwaCng6GqLb+s&#10;gufm3bTn4cTLj7o9Rv92DP5wU+pxOj5tQEQa43/4r/2qFSzzHH7Pp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xOqxQAAANwAAAAPAAAAAAAAAAAAAAAAAJgCAABkcnMv&#10;ZG93bnJldi54bWxQSwUGAAAAAAQABAD1AAAAigMAAAAA&#10;" path="m,227075l,e" filled="f" strokeweight=".96pt">
                  <v:path arrowok="t" textboxrect="0,0,0,227075"/>
                </v:shape>
                <v:shape id="Shape 523" o:spid="_x0000_s1263" style="position:absolute;left:29754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/9sYA&#10;AADcAAAADwAAAGRycy9kb3ducmV2LnhtbESPT2vCQBTE70K/w/IKvdVNlYqmrqJiQCIe/Ed7fM0+&#10;k9Ds25DdxvTbu0LB4zAzv2Gm885UoqXGlZYVvPUjEMSZ1SXnCk7H5HUMwnlkjZVlUvBHDuazp94U&#10;Y22vvKf24HMRIOxiVFB4X8dSuqwgg65va+LgXWxj0AfZ5FI3eA1wU8lBFI2kwZLDQoE1rQrKfg6/&#10;RsGkvaw/k226SHN9TpPvja6XXzulXp67xQcIT51/hP/bG63gfTCE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v/9s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524" o:spid="_x0000_s1264" style="position:absolute;left:37575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fC8QA&#10;AADcAAAADwAAAGRycy9kb3ducmV2LnhtbESPQWvCQBSE7wX/w/KE3upGsWJTN0GFYkEvar0/s69J&#10;TPZtyG5i+u+7QqHHYWa+YVbpYGrRU+tKywqmkwgEcWZ1ybmCr/PHyxKE88gaa8uk4IccpMnoaYWx&#10;tnc+Un/yuQgQdjEqKLxvYildVpBBN7ENcfC+bWvQB9nmUrd4D3BTy1kULaTBksNCgQ1tC8qqU2cU&#10;VNtDZeSlf6uvPe7m+1u3k5tOqefxsH4H4Wnw/+G/9qdW8Dqbw+N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Xwv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525" o:spid="_x0000_s1265" style="position:absolute;left:57711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CGcYA&#10;AADcAAAADwAAAGRycy9kb3ducmV2LnhtbESPT2vCQBTE7wW/w/KE3upGwaKpq1gxIBEP/int8Zl9&#10;JqHZtyG7jem3dwXB4zAzv2Fmi85UoqXGlZYVDAcRCOLM6pJzBadj8jYB4TyyxsoyKfgnB4t572WG&#10;sbZX3lN78LkIEHYxKii8r2MpXVaQQTewNXHwLrYx6INscqkbvAa4qeQoit6lwZLDQoE1rQrKfg9/&#10;RsG0vay/k226THP9lSbnja4/f3ZKvfa75QcIT51/hh/tjVYwHo3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7CGc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526" o:spid="_x0000_s1266" style="position:absolute;top:2392;width:0;height:93452;visibility:visible;mso-wrap-style:square;v-text-anchor:top" coordsize="0,934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wNMQA&#10;AADcAAAADwAAAGRycy9kb3ducmV2LnhtbESPQWvCQBSE74X+h+UVvNVNA0qbukopFr2INWnvj+xr&#10;kib7NuyuMf57VxA8DjPzDbNYjaYTAznfWFbwMk1AEJdWN1wp+Cm+nl9B+ICssbNMCs7kYbV8fFhg&#10;pu2JDzTkoRIRwj5DBXUIfSalL2sy6Ke2J47en3UGQ5SuktrhKcJNJ9MkmUuDDceFGnv6rKls86NR&#10;sPO/duu+20O//g/DuN8kRf62VmryNH68gwg0hnv41t5qBbN0Dtcz8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RsDTEAAAA3AAAAA8AAAAAAAAAAAAAAAAAmAIAAGRycy9k&#10;b3ducmV2LnhtbFBLBQYAAAAABAAEAPUAAACJAwAAAAA=&#10;" path="m,9345167l,e" filled="f" strokeweight=".33864mm">
                  <v:path arrowok="t" textboxrect="0,0,0,9345167"/>
                </v:shape>
                <v:shape id="Shape 527" o:spid="_x0000_s1267" style="position:absolute;left:7119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PAMIA&#10;AADcAAAADwAAAGRycy9kb3ducmV2LnhtbESP0YrCMBRE3wX/IVxh32y6BXWpRlkEwYddweoH3G2u&#10;bbW5KU1a699vBMHHYWbOMKvNYGrRU+sqywo+oxgEcW51xYWC82k3/QLhPLLG2jIpeJCDzXo8WmGq&#10;7Z2P1Ge+EAHCLkUFpfdNKqXLSzLoItsQB+9iW4M+yLaQusV7gJtaJnE8lwYrDgslNrQtKb9lnVHA&#10;/e/fw8oEbTc7XBc/DQ3ZtlPqYzJ8L0F4Gvw7/GrvtYJZsoDn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w8AwgAAANwAAAAPAAAAAAAAAAAAAAAAAJgCAABkcnMvZG93&#10;bnJldi54bWxQSwUGAAAAAAQABAD1AAAAhwMAAAAA&#10;" path="m,227076l,e" filled="f" strokeweight=".96pt">
                  <v:path arrowok="t" textboxrect="0,0,0,227076"/>
                </v:shape>
                <v:shape id="Shape 528" o:spid="_x0000_s1268" style="position:absolute;left:14526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pLsIA&#10;AADcAAAADwAAAGRycy9kb3ducmV2LnhtbERPXWvCMBR9F/Yfwh34pumcDq2mZWxsTNhgWsHXS3Nt&#10;y5qbksRa//3yIPh4ON+bfDCt6Mn5xrKCp2kCgri0uuFKwaH4mCxB+ICssbVMCq7kIc8eRhtMtb3w&#10;jvp9qEQMYZ+igjqELpXSlzUZ9FPbEUfuZJ3BEKGrpHZ4ieGmlbMkeZEGG44NNXb0VlP5tz8bBe+/&#10;21XxM3+m8D2/rvrPll3hjkqNH4fXNYhAQ7iLb+4vrWAxi2vjmXg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+ku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529" o:spid="_x0000_s1269" style="position:absolute;left:22348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+6cQA&#10;AADcAAAADwAAAGRycy9kb3ducmV2LnhtbESPzWrDMBCE74W8g9hAb7UcQ5rWsRJKoNBDG4jbB9hY&#10;G9uJtTKW/Pf2VaDQ4zAz3zDZfjKNGKhztWUFqygGQVxYXXOp4Of7/ekFhPPIGhvLpGAmB/vd4iHD&#10;VNuRTzTkvhQBwi5FBZX3bSqlKyoy6CLbEgfvYjuDPsiulLrDMcBNI5M4fpYGaw4LFbZ0qKi45b1R&#10;wMPXebYyQduvj9fNZ0tTfuiVelxOb1sQnib/H/5rf2gF6+QV7m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4PunEAAAA3AAAAA8AAAAAAAAAAAAAAAAAmAIAAGRycy9k&#10;b3ducmV2LnhtbFBLBQYAAAAABAAEAPUAAACJAwAAAAA=&#10;" path="m,227076l,e" filled="f" strokeweight=".96pt">
                  <v:path arrowok="t" textboxrect="0,0,0,227076"/>
                </v:shape>
                <v:shape id="Shape 530" o:spid="_x0000_s1270" style="position:absolute;left:29754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K98AA&#10;AADcAAAADwAAAGRycy9kb3ducmV2LnhtbERPTU/CQBC9m/gfNmPCTbbVYExlIcZg5AQRvXibdIdu&#10;Y3e2dlYo/545kHB8ed/z5Rg7c6BB2sQOymkBhrhOvuXGwffX+/0zGMnIHrvE5OBEAsvF7c0cK5+O&#10;/EmHXW6MhrBU6CDk3FfWSh0ookxTT6zcPg0Rs8KhsX7Ao4bHzj4UxZON2LI2BOzpLVD9u/uPDmay&#10;Tz9lI+Pp46/sVivaSthY5yZ34+sLmExjvoov7rVX36PO1zN6BOziD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GK98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531" o:spid="_x0000_s1271" style="position:absolute;left:37575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TWbsYA&#10;AADcAAAADwAAAGRycy9kb3ducmV2LnhtbESP3WrCQBSE7wXfYTlC75qN9YcaXUVaKhZasKbQ20P2&#10;mASzZ8PuNsa37woFL4eZ+YZZbXrTiI6cry0rGCcpCOLC6ppLBd/52+MzCB+QNTaWScGVPGzWw8EK&#10;M20v/EXdMZQiQthnqKAKoc2k9EVFBn1iW+LonawzGKJ0pdQOLxFuGvmUpnNpsOa4UGFLLxUV5+Ov&#10;UfB6eF/kn9MJhY/pddHtGna5+1HqYdRvlyAC9eEe/m/vtYLZZAy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TWbsYAAADcAAAADwAAAAAAAAAAAAAAAACYAgAAZHJz&#10;L2Rvd25yZXYueG1sUEsFBgAAAAAEAAQA9QAAAIsDAAAAAA==&#10;" path="m,227076l,e" filled="f" strokeweight=".33864mm">
                  <v:path arrowok="t" textboxrect="0,0,0,227076"/>
                </v:shape>
                <v:shape id="Shape 532" o:spid="_x0000_s1272" style="position:absolute;left:50304;top:2514;width:0;height:93330;visibility:visible;mso-wrap-style:square;v-text-anchor:top" coordsize="0,933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GCsUA&#10;AADcAAAADwAAAGRycy9kb3ducmV2LnhtbESPS2vDMBCE74X+B7GF3Bq5Dm2DEyWUPmgOvTgPyHGx&#10;NpaJtWssNXb/fVQo9DjMzDfMcj36Vl2oD42wgYdpBoq4EttwbWC/+7ifgwoR2WIrTAZ+KMB6dXuz&#10;xMLKwCVdtrFWCcKhQAMuxq7QOlSOPIapdMTJO0nvMSbZ19r2OCS4b3WeZU/aY8NpwWFHr46q8/bb&#10;Gzi8f47d8yBHJ1LOy2H39ZZTMGZyN74sQEUa43/4r72xBh5nOfyeS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IYKxQAAANwAAAAPAAAAAAAAAAAAAAAAAJgCAABkcnMv&#10;ZG93bnJldi54bWxQSwUGAAAAAAQABAD1AAAAigMAAAAA&#10;" path="m,9332976l,e" filled="f" strokeweight=".96pt">
                  <v:path arrowok="t" textboxrect="0,0,0,9332976"/>
                </v:shape>
                <v:shape id="Shape 533" o:spid="_x0000_s1273" style="position:absolute;left:57711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UgMMA&#10;AADcAAAADwAAAGRycy9kb3ducmV2LnhtbESPQWvCQBSE7wX/w/IEb3WTSkuJriKi2FOl1ou3R/aZ&#10;DWbfpnmrxn/fFQo9DjPfDDNb9L5RV+qkDmwgH2egiMtga64MHL43z++gJCJbbAKTgTsJLOaDpxkW&#10;Ntz4i677WKlUwlKgARdjW2gtpSOPMg4tcfJOofMYk+wqbTu8pXLf6Jcse9Mea04LDltaOSrP+4s3&#10;8CqncMwr6e/bn7xZr2kn7lMbMxr2yymoSH38D//RHzZxkwk8zqQjo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MUg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534" o:spid="_x0000_s1274" style="position:absolute;left:64416;top:2392;width:0;height:93330;visibility:visible;mso-wrap-style:square;v-text-anchor:top" coordsize="0,933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Qo98MA&#10;AADcAAAADwAAAGRycy9kb3ducmV2LnhtbESPzYrCMBSF98K8Q7gDs7OprQ5SjTKMDCiudNy4uzTX&#10;ttrclCZq9emNILg8nJ+PM513phYXal1lWcEgikEQ51ZXXCjY/f/1xyCcR9ZYWyYFN3Iwn330pphp&#10;e+UNXba+EGGEXYYKSu+bTEqXl2TQRbYhDt7BtgZ9kG0hdYvXMG5qmcTxtzRYcSCU2NBvSflpezaB&#10;W+9PplvcN+skL1b2uOTD0KdKfX12PxMQnjr/Dr/aS61glA7heSY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Qo98MAAADcAAAADwAAAAAAAAAAAAAAAACYAgAAZHJzL2Rv&#10;d25yZXYueG1sUEsFBgAAAAAEAAQA9QAAAIgDAAAAAA==&#10;" path="m,9332975l,e" filled="f" strokeweight=".33861mm">
                  <v:path arrowok="t" textboxrect="0,0,0,9332975"/>
                </v:shape>
                <v:shape id="Shape 535" o:spid="_x0000_s1275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GP8MA&#10;AADcAAAADwAAAGRycy9kb3ducmV2LnhtbESPT2vCQBDF74LfYRmhN92YYpHoKq1QzFUrtscxO03S&#10;ZmZDdjXpt+8WCh4f78+Pt94O3Kgbdb52YmA+S0CRFM7WUho4vb1Ol6B8QLHYOCEDP+RhuxmP1phZ&#10;18uBbsdQqjgiPkMDVQhtprUvKmL0M9eSRO/TdYwhyq7UtsM+jnOj0yR50oy1REKFLe0qKr6PV47c&#10;/JLv2tP5/SNND/3+hXnOX6kxD5PheQUq0BDu4f92bg0sHhfwdyYe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MGP8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36" o:spid="_x0000_s1276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vWMQA&#10;AADcAAAADwAAAGRycy9kb3ducmV2LnhtbESPT2vCQBTE7wW/w/IEb3UTxWCiq9iCpYgX/4DXZ/aZ&#10;RLNvQ3bV9Nt3hUKPw8z8hpkvO1OLB7WusqwgHkYgiHOrKy4UHA/r9ykI55E11pZJwQ85WC56b3PM&#10;tH3yjh57X4gAYZehgtL7JpPS5SUZdEPbEAfvYluDPsi2kLrFZ4CbWo6iKJEGKw4LJTb0WVJ+29+N&#10;Ak7T8zWe5JjS5mObnDej2Jy+lBr0u9UMhKfO/4f/2t9awWScwOt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L1jEAAAA3AAAAA8AAAAAAAAAAAAAAAAAmAIAAGRycy9k&#10;b3ducmV2LnhtbFBLBQYAAAAABAAEAPUAAACJAwAAAAA=&#10;" path="m,l6429501,e" filled="f" strokeweight=".96pt">
                  <v:path arrowok="t" textboxrect="0,0,6429501,0"/>
                </v:shape>
                <v:shape id="Shape 537" o:spid="_x0000_s1277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6Kw8UA&#10;AADcAAAADwAAAGRycy9kb3ducmV2LnhtbESPT2vCQBTE70K/w/IKvekmFv8kuooWWkS8GAWvz+wz&#10;SZt9G7Jbjd++WxA8DjPzG2a+7EwtrtS6yrKCeBCBIM6trrhQcDx89qcgnEfWWFsmBXdysFy89OaY&#10;anvjPV0zX4gAYZeigtL7JpXS5SUZdAPbEAfvYluDPsi2kLrFW4CbWg6jaCwNVhwWSmzoo6T8J/s1&#10;CjhJzt/xKMeEtuvd+Lwdxub0pdTba7eagfDU+Wf40d5oBaP3C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orDxQAAANwAAAAPAAAAAAAAAAAAAAAAAJgCAABkcnMv&#10;ZG93bnJldi54bWxQSwUGAAAAAAQABAD1AAAAigMAAAAA&#10;" path="m,l6429501,e" filled="f" strokeweight=".96pt">
                  <v:path arrowok="t" textboxrect="0,0,6429501,0"/>
                </v:shape>
                <v:shape id="Shape 538" o:spid="_x0000_s1278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QgsEA&#10;AADcAAAADwAAAGRycy9kb3ducmV2LnhtbERPy4rCMBTdC/5DuMLsNNVB0Y5RRBDcDIMPFHd3mjtt&#10;mOamNLGtf28WgsvDeS/XnS1FQ7U3jhWMRwkI4sxpw7mC82k3nIPwAVlj6ZgUPMjDetXvLTHVruUD&#10;NceQixjCPkUFRQhVKqXPCrLoR64ijtyfqy2GCOtc6hrbGG5LOUmSmbRoODYUWNG2oOz/eLcKcrM4&#10;/9wvaMa/8rttbt212T5YqY9Bt/kCEagLb/HLvdcKpp9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FEILBAAAA3AAAAA8AAAAAAAAAAAAAAAAAmAIAAGRycy9kb3du&#10;cmV2LnhtbFBLBQYAAAAABAAEAPUAAACGAwAAAAA=&#10;" path="m,l6429501,e" filled="f" strokeweight=".33869mm">
                  <v:path arrowok="t" textboxrect="0,0,6429501,0"/>
                </v:shape>
                <v:shape id="Shape 539" o:spid="_x0000_s1279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7KsUA&#10;AADcAAAADwAAAGRycy9kb3ducmV2LnhtbESPQWvCQBSE7wX/w/KE3uomkUiTuootWIp4qQq9PrOv&#10;SWr2bchuk/jvXaHQ4zAz3zDL9Wga0VPnassK4lkEgriwuuZSwem4fXoG4TyyxsYyKbiSg/Vq8rDE&#10;XNuBP6k/+FIECLscFVTet7mUrqjIoJvZljh437Yz6IPsSqk7HALcNDKJooU0WHNYqLClt4qKy+HX&#10;KOAsO//EaYEZ7V73i/Muic3Xu1KP03HzAsLT6P/Df+0PrSCdZ3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bsqxQAAANwAAAAPAAAAAAAAAAAAAAAAAJgCAABkcnMv&#10;ZG93bnJldi54bWxQSwUGAAAAAAQABAD1AAAAigMAAAAA&#10;" path="m,l6429501,e" filled="f" strokeweight=".96pt">
                  <v:path arrowok="t" textboxrect="0,0,6429501,0"/>
                </v:shape>
                <v:shape id="Shape 540" o:spid="_x0000_s1280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zf8EA&#10;AADcAAAADwAAAGRycy9kb3ducmV2LnhtbERPy4rCMBTdC/MP4Qqz01SnDlKNMggysxLUQmd5aW4f&#10;2tyUJtb692YhuDyc93o7mEb01LnasoLZNAJBnFtdc6kgPe8nSxDOI2tsLJOCBznYbj5Ga0y0vfOR&#10;+pMvRQhhl6CCyvs2kdLlFRl0U9sSB66wnUEfYFdK3eE9hJtGzqPoWxqsOTRU2NKuovx6uhkFX4s0&#10;nf822ay/HFyc7eNi+Z8WSn2Oh58VCE+Df4tf7j+tYBGH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2s3/BAAAA3AAAAA8AAAAAAAAAAAAAAAAAmAIAAGRycy9kb3du&#10;cmV2LnhtbFBLBQYAAAAABAAEAPUAAACGAwAAAAA=&#10;" path="m,l6429501,e" filled="f" strokeweight=".33861mm">
                  <v:path arrowok="t" textboxrect="0,0,6429501,0"/>
                </v:shape>
                <v:shape id="Shape 541" o:spid="_x0000_s1281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W5MQA&#10;AADcAAAADwAAAGRycy9kb3ducmV2LnhtbESPT2vCQBTE7wW/w/IEb3UTjUWiq4ggeirUBvT4yL78&#10;0ezbkF1j/PbdQqHHYWZ+w6y3g2lET52rLSuIpxEI4tzqmksF2ffhfQnCeWSNjWVS8CIH283obY2p&#10;tk/+ov7sSxEg7FJUUHnfplK6vCKDbmpb4uAVtjPog+xKqTt8Brhp5CyKPqTBmsNChS3tK8rv54dR&#10;MF9k2ezYXOL+9umSyyEpltesUGoyHnYrEJ4G/x/+a5+0gkUSw+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FuT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542" o:spid="_x0000_s1282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aJsQA&#10;AADcAAAADwAAAGRycy9kb3ducmV2LnhtbESPQWvCQBSE74L/YXlCb3WToNJEV7EFRcRLVfD6zD6T&#10;aPZtyG41/fddoeBxmJlvmNmiM7W4U+sqywriYQSCOLe64kLB8bB6/wDhPLLG2jIp+CUHi3m/N8NM&#10;2wd/033vCxEg7DJUUHrfZFK6vCSDbmgb4uBdbGvQB9kWUrf4CHBTyySKJtJgxWGhxIa+Sspv+x+j&#10;gNP0fI3HOaa0/dxNztskNqe1Um+DbjkF4anzr/B/e6MVjEcJPM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/WibEAAAA3AAAAA8AAAAAAAAAAAAAAAAAmAIAAGRycy9k&#10;b3ducmV2LnhtbFBLBQYAAAAABAAEAPUAAACJAwAAAAA=&#10;" path="m,l6429501,e" filled="f" strokeweight=".96pt">
                  <v:path arrowok="t" textboxrect="0,0,6429501,0"/>
                </v:shape>
                <v:shape id="Shape 543" o:spid="_x0000_s1283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IrcQA&#10;AADcAAAADwAAAGRycy9kb3ducmV2LnhtbESPW0vDQBCF3wX/wzJC3+ym0UpJuy1aEPPaC7aP0+w0&#10;iWZmQ3bbxH/vFgQfD+fycRargRt1pc7XTgxMxgkoksLZWkoD+9374wyUDygWGydk4Ic8rJb3dwvM&#10;rOtlQ9dtKFUcEZ+hgSqENtPaFxUx+rFrSaJ3dh1jiLIrte2wj+Pc6DRJXjRjLZFQYUvriorv7YUj&#10;Nz/l63b/eTim6ab/eGOe8FdqzOhheJ2DCjSE//BfO7cGps9PcDs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SK3EAAAA3AAAAA8AAAAAAAAAAAAAAAAAmAIAAGRycy9k&#10;b3ducmV2LnhtbFBLBQYAAAAABAAEAPUAAACJAwAAAAA=&#10;" path="m,l6429501,e" filled="f" strokeweight=".33864mm">
                  <v:path arrowok="t" textboxrect="0,0,6429501,0"/>
                </v:shape>
                <v:shape id="Shape 544" o:spid="_x0000_s1284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1fMUA&#10;AADcAAAADwAAAGRycy9kb3ducmV2LnhtbESPzWrDMBCE74W8g9hAbo0cxy7BjWJCIDSnQl1Delys&#10;9U9rrYylOs7bV4VCj8PMfMPs89n0YqLRdZYVbNYRCOLK6o4bBeX7+XEHwnlkjb1lUnAnB/lh8bDH&#10;TNsbv9FU+EYECLsMFbTeD5mUrmrJoFvbgTh4tR0N+iDHRuoRbwFuehlH0ZM02HFYaHGgU0vVV/Ft&#10;FGzTsoxf+utm+nx1yfWc1LuPslZqtZyPzyA8zf4//Ne+aAVpksDvmX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bV8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545" o:spid="_x0000_s1285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1QsMA&#10;AADcAAAADwAAAGRycy9kb3ducmV2LnhtbESPT2vCQBDF74LfYRmhN90YapHoKq1QzFUrtscxO03S&#10;ZmZDdjXpt+8WCh4f78+Pt94O3Kgbdb52YmA+S0CRFM7WUho4vb1Ol6B8QLHYOCEDP+RhuxmP1phZ&#10;18uBbsdQqjgiPkMDVQhtprUvKmL0M9eSRO/TdYwhyq7UtsM+jnOj0yR50oy1REKFLe0qKr6PV47c&#10;/JLv2tP5/SNND/3+hXnOX6kxD5PheQUq0BDu4f92bg0sHhfwdyYe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V1Qs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46" o:spid="_x0000_s1286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rNcMA&#10;AADcAAAADwAAAGRycy9kb3ducmV2LnhtbESPT2vCQBDF74V+h2UKvdWNoZUSXUUFaa5aqR7H7JhE&#10;M7MhuzXpt+8WCh4f78+PN1sM3Kgbdb52YmA8SkCRFM7WUhrYf25e3kH5gGKxcUIGfsjDYv74MMPM&#10;ul62dNuFUsUR8RkaqEJoM619URGjH7mWJHpn1zGGKLtS2w77OM6NTpNkohlriYQKW1pXVFx33xy5&#10;+Slft/uvwzFNt/3HinnMl9SY56dhOQUVaAj38H87twbeXifwdyYe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frN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47" o:spid="_x0000_s1287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rC8UA&#10;AADcAAAADwAAAGRycy9kb3ducmV2LnhtbESPW2vCQBSE3wv+h+UIvtWNGi9EV5GC2KdCNaCPh+zJ&#10;RbNnQ3Yb47/vFgo+DjPzDbPZ9aYWHbWusqxgMo5AEGdWV1woSM+H9xUI55E11pZJwZMc7LaDtw0m&#10;2j74m7qTL0SAsEtQQel9k0jpspIMurFtiIOX29agD7ItpG7xEeCmltMoWkiDFYeFEhv6KCm7n36M&#10;gtk8TafH+jLpbl8uvhzifHVNc6VGw36/BuGp96/wf/tTK5jHS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ysL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548" o:spid="_x0000_s1288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dtzMIA&#10;AADcAAAADwAAAGRycy9kb3ducmV2LnhtbERPTWvCQBC9F/oflin0VjcJVUx0DVpoKdKLUfA6Zsck&#10;bXY2ZLdJ+u/dg9Dj432v88m0YqDeNZYVxLMIBHFpdcOVgtPx/WUJwnlkja1lUvBHDvLN48MaM21H&#10;PtBQ+EqEEHYZKqi97zIpXVmTQTezHXHgrrY36APsK6l7HEO4aWUSRQtpsOHQUGNHbzWVP8WvUcBp&#10;evmO5yWmtN99LS77JDbnD6Wen6btCoSnyf+L7+5PrWD+GtaGM+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23MwgAAANwAAAAPAAAAAAAAAAAAAAAAAJgCAABkcnMvZG93&#10;bnJldi54bWxQSwUGAAAAAAQABAD1AAAAhwMAAAAA&#10;" path="m,l6429501,e" filled="f" strokeweight=".96pt">
                  <v:path arrowok="t" textboxrect="0,0,6429501,0"/>
                </v:shape>
                <v:shape id="Shape 549" o:spid="_x0000_s1289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/R8QA&#10;AADcAAAADwAAAGRycy9kb3ducmV2LnhtbESPW0vDQBCF3wX/wzJC3+ymQYtNuy1aEPPaC7aP0+w0&#10;iWZmQ3bbxH/vFgQfD+fycRargRt1pc7XTgxMxgkoksLZWkoD+9374wsoH1AsNk7IwA95WC3v7xaY&#10;WdfLhq7bUKo4Ij5DA1UIbaa1Lypi9GPXkkTv7DrGEGVXatthH8e50WmSTDVjLZFQYUvriorv7YUj&#10;Nz/l63b/eTim6ab/eGOe8FdqzOhheJ2DCjSE//BfO7cGnp9mcDs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f0fEAAAA3AAAAA8AAAAAAAAAAAAAAAAAmAIAAGRycy9k&#10;b3ducmV2LnhtbFBLBQYAAAAABAAEAPUAAACJAwAAAAA=&#10;" path="m,l6429501,e" filled="f" strokeweight=".33864mm">
                  <v:path arrowok="t" textboxrect="0,0,6429501,0"/>
                </v:shape>
                <v:shape id="Shape 550" o:spid="_x0000_s1290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3F8EA&#10;AADcAAAADwAAAGRycy9kb3ducmV2LnhtbERPTYvCMBC9C/6HMII3TStUtl2jqKCI7GWrsNexmW27&#10;NpPSRK3/fnMQPD7e92LVm0bcqXO1ZQXxNAJBXFhdc6ngfNpNPkA4j6yxsUwKnuRgtRwOFphp++Bv&#10;uue+FCGEXYYKKu/bTEpXVGTQTW1LHLhf2xn0AXal1B0+Qrhp5CyK5tJgzaGhwpa2FRXX/GYUcJpe&#10;/uKkwJSOm6/55TiLzc9eqfGoX3+C8NT7t/jlPmgFSRLmhzPh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49xfBAAAA3AAAAA8AAAAAAAAAAAAAAAAAmAIAAGRycy9kb3du&#10;cmV2LnhtbFBLBQYAAAAABAAEAPUAAACGAwAAAAA=&#10;" path="m,l6429501,e" filled="f" strokeweight=".96pt">
                  <v:path arrowok="t" textboxrect="0,0,6429501,0"/>
                </v:shape>
                <v:shape id="Shape 551" o:spid="_x0000_s1291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SjMUA&#10;AADcAAAADwAAAGRycy9kb3ducmV2LnhtbESPQWvCQBSE70L/w/IKvekmgYQmdZW2YJHgpbbQ6zP7&#10;TGKzb0N2NfHfu4WCx2FmvmGW68l04kKDay0riBcRCOLK6pZrBd9fm/kzCOeRNXaWScGVHKxXD7Ml&#10;FtqO/EmXva9FgLArUEHjfV9I6aqGDLqF7YmDd7SDQR/kUEs94BjgppNJFGXSYMthocGe3huqfvdn&#10;o4Dz/HCK0wpzKt922aFMYvPzodTT4/T6AsLT5O/h//ZWK0jTGP7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FKMxQAAANwAAAAPAAAAAAAAAAAAAAAAAJgCAABkcnMv&#10;ZG93bnJldi54bWxQSwUGAAAAAAQABAD1AAAAigMAAAAA&#10;" path="m,l6429501,e" filled="f" strokeweight=".96pt">
                  <v:path arrowok="t" textboxrect="0,0,6429501,0"/>
                </v:shape>
                <v:shape id="Shape 552" o:spid="_x0000_s1292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M+8QA&#10;AADcAAAADwAAAGRycy9kb3ducmV2LnhtbESPQWvCQBSE7wX/w/IEb3WTQKRJXUUFRaSXqtDrM/ua&#10;pGbfhuyq8d93BcHjMDPfMNN5bxpxpc7VlhXE4wgEcWF1zaWC42H9/gHCeWSNjWVScCcH89ngbYq5&#10;tjf+puvelyJA2OWooPK+zaV0RUUG3di2xMH7tZ1BH2RXSt3hLcBNI5MomkiDNYeFCltaVVSc9xej&#10;gLPs9BenBWa0W35NTrskNj8bpUbDfvEJwlPvX+Fne6sVpGkCjzPh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mzPvEAAAA3AAAAA8AAAAAAAAAAAAAAAAAmAIAAGRycy9k&#10;b3ducmV2LnhtbFBLBQYAAAAABAAEAPUAAACJAwAAAAA=&#10;" path="m,l6429501,e" filled="f" strokeweight=".96pt">
                  <v:path arrowok="t" textboxrect="0,0,6429501,0"/>
                </v:shape>
                <v:shape id="Shape 553" o:spid="_x0000_s1293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ecMMA&#10;AADcAAAADwAAAGRycy9kb3ducmV2LnhtbESPT2vCQBDF74LfYRmhN92YYpHoKq1QzFUrtscxO03S&#10;ZmZDdjXpt+8WCh4f78+Pt94O3Kgbdb52YmA+S0CRFM7WUho4vb1Ol6B8QLHYOCEDP+RhuxmP1phZ&#10;18uBbsdQqjgiPkMDVQhtprUvKmL0M9eSRO/TdYwhyq7UtsM+jnOj0yR50oy1REKFLe0qKr6PV47c&#10;/JLv2tP5/SNND/3+hXnOX6kxD5PheQUq0BDu4f92bg0sFo/wdyYe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necM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54" o:spid="_x0000_s1294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GBMMA&#10;AADcAAAADwAAAGRycy9kb3ducmV2LnhtbESPT2vCQBDF74LfYRmhN90YapHoKq1QzFUrtscxO03S&#10;ZmZDdjXpt+8WCh4f78+Pt94O3Kgbdb52YmA+S0CRFM7WUho4vb1Ol6B8QLHYOCEDP+RhuxmP1phZ&#10;18uBbsdQqjgiPkMDVQhtprUvKmL0M9eSRO/TdYwhyq7UtsM+jnOj0yR50oy1REKFLe0qKr6PV47c&#10;/JLv2tP5/SNND/3+hXnOX6kxD5PheQUq0BDu4f92bg0sFo/wdyYe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BGBM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55" o:spid="_x0000_s1295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jn8MA&#10;AADcAAAADwAAAGRycy9kb3ducmV2LnhtbESPW2vCQBCF3wv9D8sUfKsbAxFJXaUVSvPqhbaPY3ZM&#10;0mZmQ3Y16b/vCoKPh3P5OMv1yK26UO8bJwZm0wQUSelsI5WBw/79eQHKBxSLrRMy8Ece1qvHhyXm&#10;1g2ypcsuVCqOiM/RQB1Cl2vty5oY/dR1JNE7uZ4xRNlX2vY4xHFudZokc83YSCTU2NGmpvJ3d+bI&#10;LY7Fpjt8fn2n6Xb4eGOe8U9qzORpfH0BFWgM9/CtXVgDWZbB9Uw8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zjn8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56" o:spid="_x0000_s1296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YTcQA&#10;AADcAAAADwAAAGRycy9kb3ducmV2LnhtbESPS4vCQBCE7wv7H4Ze8LZOfEQkOsqyIHpaUAN6bDKd&#10;h2Z6QmaM8d/vCILHoqq+opbr3tSio9ZVlhWMhhEI4szqigsF6XHzPQfhPLLG2jIpeJCD9erzY4mJ&#10;tnfeU3fwhQgQdgkqKL1vEildVpJBN7QNcfBy2xr0QbaF1C3eA9zUchxFM2mw4rBQYkO/JWXXw80o&#10;mMRpOt7Wp1F3+XPT02aaz89prtTgq/9ZgPDU+3f41d5pBXE8g+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GE3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557" o:spid="_x0000_s1297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91sUA&#10;AADcAAAADwAAAGRycy9kb3ducmV2LnhtbESPW2vCQBSE3wv+h+UIvtWNl6hEV5GCtE9CNaCPh+zJ&#10;RbNnQ3Yb03/fFQo+DjPzDbPZ9aYWHbWusqxgMo5AEGdWV1woSM+H9xUI55E11pZJwS852G0HbxtM&#10;tH3wN3UnX4gAYZeggtL7JpHSZSUZdGPbEAcvt61BH2RbSN3iI8BNLadRtJAGKw4LJTb0UVJ2P/0Y&#10;BbM4Taef9WXS3Y5ufjnM89U1zZUaDfv9GoSn3r/C/+0vrSCOl/A8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r3W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558" o:spid="_x0000_s1298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ppMEA&#10;AADcAAAADwAAAGRycy9kb3ducmV2LnhtbERPy4rCMBTdC/MP4Qqz01THDlKNMggysxLUQmd5aW4f&#10;2tyUJtb692YhuDyc93o7mEb01LnasoLZNAJBnFtdc6kgPe8nSxDOI2tsLJOCBznYbj5Ga0y0vfOR&#10;+pMvRQhhl6CCyvs2kdLlFRl0U9sSB66wnUEfYFdK3eE9hJtGzqPoWxqsOTRU2NKuovx6uhkFX3Ga&#10;zn+bbNZfDm6R7RfF8j8tlPocDz8rEJ4G/xa/3H9aQRyH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ZKaTBAAAA3AAAAA8AAAAAAAAAAAAAAAAAmAIAAGRycy9kb3du&#10;cmV2LnhtbFBLBQYAAAAABAAEAPUAAACGAwAAAAA=&#10;" path="m,l6429501,e" filled="f" strokeweight=".33861mm">
                  <v:path arrowok="t" textboxrect="0,0,6429501,0"/>
                </v:shape>
                <v:shape id="Shape 559" o:spid="_x0000_s1299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pmsMA&#10;AADcAAAADwAAAGRycy9kb3ducmV2LnhtbESPT2vCQBDF70K/wzKF3nRjwFKjq7RCaa5aUY9jdkxi&#10;M7MhuzXpt+8WCh4f78+Pt1wP3Kgbdb52YmA6SUCRFM7WUhrYf76PX0D5gGKxcUIGfsjDevUwWmJm&#10;XS9buu1CqeKI+AwNVCG0mda+qIjRT1xLEr2L6xhDlF2pbYd9HOdGp0nyrBlriYQKW9pUVHztvjly&#10;83O+afeH4ylNt/3HG/OUr6kxT4/D6wJUoCHcw//t3BqYzebwdyYe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Hpms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60" o:spid="_x0000_s1300" style="position:absolute;left:60;top:622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vH8MA&#10;AADcAAAADwAAAGRycy9kb3ducmV2LnhtbERPy0rDQBTdF/yH4RbctZPUtJSYSZBC0ZVgDdTlJXPz&#10;sJk7ITNN4t87C8Hl4byzYjG9mGh0nWUF8TYCQVxZ3XGjoPw8b44gnEfW2FsmBT/koMgfVhmm2s78&#10;QdPFNyKEsEtRQev9kErpqpYMuq0diANX29GgD3BspB5xDuGml7soOkiDHYeGFgc6tVTdLnej4Glf&#10;lrvX/hpP3+8uuZ6T+vhV1ko9rpeXZxCeFv8v/nO/aQX7Q5gfzo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vH8MAAADcAAAADwAAAAAAAAAAAAAAAACYAgAAZHJzL2Rv&#10;d25yZXYueG1sUEsFBgAAAAAEAAQA9QAAAIgDAAAAAA==&#10;" path="m,l6429501,e" filled="f" strokeweight=".33861mm">
                  <v:path arrowok="t" textboxrect="0,0,6429501,0"/>
                </v:shape>
                <v:shape id="Shape 561" o:spid="_x0000_s1301" style="position:absolute;left:60;top:646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vIcMA&#10;AADcAAAADwAAAGRycy9kb3ducmV2LnhtbESPW2vCQBCF3wv9D8sUfKubBColukorlObVC62PY3ZM&#10;opnZkN2a+O+7BaGPh3P5OIvVyK26Uu8bJwbSaQKKpHS2kcrAfvfx/ArKBxSLrRMycCMPq+XjwwJz&#10;6wbZ0HUbKhVHxOdooA6hy7X2ZU2Mfuo6kuidXM8YouwrbXsc4ji3OkuSmWZsJBJq7GhdU3nZ/nDk&#10;Fsdi3e2/vg9Zthk+35lTPmfGTJ7GtzmoQGP4D9/bhTXwMkvh70w8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svI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62" o:spid="_x0000_s1302" style="position:absolute;left:60;top:670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3U88QA&#10;AADcAAAADwAAAGRycy9kb3ducmV2LnhtbESPS4vCQBCE74L/YWjBm06MDyQ6igiye1pYDeixyXQe&#10;mukJmdmY/fc7C4LHoqq+orb73tSio9ZVlhXMphEI4szqigsF6eU0WYNwHlljbZkU/JKD/W442GKi&#10;7ZO/qTv7QgQIuwQVlN43iZQuK8mgm9qGOHi5bQ36INtC6hafAW5qGUfRShqsOCyU2NCxpOxx/jEK&#10;5ss0jT/q66y7f7nF9bTI17c0V2o86g8bEJ56/w6/2p9awXIVw/+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d1PP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563" o:spid="_x0000_s1303" style="position:absolute;left:60;top:6945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12KcQA&#10;AADcAAAADwAAAGRycy9kb3ducmV2LnhtbESPT2vCQBTE7wW/w/IEb3VjQoNEVxHBP7S9GIPnR/aZ&#10;BLNvQ3bV+O27hUKPw8z8hlmuB9OKB/WusaxgNo1AEJdWN1wpKM679zkI55E1tpZJwYscrFejtyVm&#10;2j75RI/cVyJA2GWooPa+y6R0ZU0G3dR2xMG72t6gD7KvpO7xGeCmlXEUpdJgw2Ghxo62NZW3/G4U&#10;fMvZIaZ4f/nMk7TtLsWh+NonSk3Gw2YBwtPg/8N/7aNW8JEm8HsmH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dinEAAAA3AAAAA8AAAAAAAAAAAAAAAAAmAIAAGRycy9k&#10;b3ducmV2LnhtbFBLBQYAAAAABAAEAPUAAACJAwAAAAA=&#10;" path="m,l6429501,e" filled="f" strokeweight=".34711mm">
                  <v:path arrowok="t" textboxrect="0,0,6429501,0"/>
                </v:shape>
                <v:shape id="Shape 564" o:spid="_x0000_s1304" style="position:absolute;left:60;top:7185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MucMA&#10;AADcAAAADwAAAGRycy9kb3ducmV2LnhtbESPT2vCQBDF74V+h2UKvdWNoZUSXUUFaa5aqR7H7JhE&#10;M7MhuzXpt+8WCh4f78+PN1sM3Kgbdb52YmA8SkCRFM7WUhrYf25e3kH5gGKxcUIGfsjDYv74MMPM&#10;ul62dNuFUsUR8RkaqEJoM619URGjH7mWJHpn1zGGKLtS2w77OM6NTpNkohlriYQKW1pXVFx33xy5&#10;+Slft/uvwzFNt/3HinnMl9SY56dhOQUVaAj38H87twbeJq/wdyYe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yMu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65" o:spid="_x0000_s1305" style="position:absolute;left:60;top:742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Mh8QA&#10;AADcAAAADwAAAGRycy9kb3ducmV2LnhtbESPS4vCQBCE7wv7H4Ze8LZOfEQkOsqyIHpaUAN6bDKd&#10;h2Z6QmaM8d/vCILHoqq+opbr3tSio9ZVlhWMhhEI4szqigsF6XHzPQfhPLLG2jIpeJCD9erzY4mJ&#10;tnfeU3fwhQgQdgkqKL1vEildVpJBN7QNcfBy2xr0QbaF1C3eA9zUchxFM2mw4rBQYkO/JWXXw80o&#10;mMRpOt7Wp1F3+XPT02aaz89prtTgq/9ZgPDU+3f41d5pBfEshu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0TIf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566" o:spid="_x0000_s1306" style="position:absolute;left:60;top:7663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ARcMA&#10;AADcAAAADwAAAGRycy9kb3ducmV2LnhtbESPQYvCMBSE7wv+h/AEb2tawbKtRlFhRWQvq4LXZ/Ns&#10;q81LabJa//1GEDwOM/MNM513phY3al1lWUE8jEAQ51ZXXCg47L8/v0A4j6yxtkwKHuRgPut9TDHT&#10;9s6/dNv5QgQIuwwVlN43mZQuL8mgG9qGOHhn2xr0QbaF1C3eA9zUchRFiTRYcVgosaFVSfl192cU&#10;cJqeLvE4x5S2y5/ktB3F5rhWatDvFhMQnjr/Dr/aG61gnCTwPBOO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EARcMAAADcAAAADwAAAAAAAAAAAAAAAACYAgAAZHJzL2Rv&#10;d25yZXYueG1sUEsFBgAAAAAEAAQA9QAAAIgDAAAAAA==&#10;" path="m,l6429501,e" filled="f" strokeweight=".96pt">
                  <v:path arrowok="t" textboxrect="0,0,6429501,0"/>
                </v:shape>
                <v:shape id="Shape 567" o:spid="_x0000_s1307" style="position:absolute;left:60;top:7903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3a8QA&#10;AADcAAAADwAAAGRycy9kb3ducmV2LnhtbESPS4vCQBCE78L+h6EX9qYTXV9ER1kE0dOCGtBjk+k8&#10;3ExPyIwx/ntnQfBYVNVX1HLdmUq01LjSsoLhIAJBnFpdcq4gOW37cxDOI2usLJOCBzlYrz56S4y1&#10;vfOB2qPPRYCwi1FB4X0dS+nSggy6ga2Jg5fZxqAPssmlbvAe4KaSoyiaSoMlh4UCa9oUlP4db0bB&#10;9yRJRrvqPGyvv2583o6z+SXJlPr67H4WIDx1/h1+tfdawWQ6g/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d2v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568" o:spid="_x0000_s1308" style="position:absolute;left:60;top:8142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GvMAA&#10;AADcAAAADwAAAGRycy9kb3ducmV2LnhtbERPTUvDQBC9C/0Pywje7KYBi8RuixaKubaWtscxOybR&#10;zGzIrk38985B8Ph436vNxJ250hDbIA4W8wwMSRV8K7WD49vu/hFMTCgeuyDk4IcibNazmxUWPoyy&#10;p+sh1UZDJBbooEmpL6yNVUOMcR56EuU+wsCYFA619QOOGs6dzbNsaRlb0YYGe9o2VH0dvll7y/dy&#10;2x9P50ue78fXF+YFf+bO3d1Oz09gEk3pX/znLr2Dh6Wu1TN6BOz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GGvMAAAADcAAAADwAAAAAAAAAAAAAAAACYAgAAZHJzL2Rvd25y&#10;ZXYueG1sUEsFBgAAAAAEAAQA9QAAAIUDAAAAAA==&#10;" path="m,l6429501,e" filled="f" strokeweight=".33864mm">
                  <v:path arrowok="t" textboxrect="0,0,6429501,0"/>
                </v:shape>
                <v:shape id="Shape 569" o:spid="_x0000_s1309" style="position:absolute;left:60;top:8381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jJ8MA&#10;AADcAAAADwAAAGRycy9kb3ducmV2LnhtbESPT2vCQBDF74LfYRmhN90YqNToKq1QzFUrtscxO03S&#10;ZmZDdjXpt+8WCh4f78+Pt94O3Kgbdb52YmA+S0CRFM7WUho4vb1On0D5gGKxcUIGfsjDdjMerTGz&#10;rpcD3Y6hVHFEfIYGqhDaTGtfVMToZ64lid6n6xhDlF2pbYd9HOdGp0my0Iy1REKFLe0qKr6PV47c&#10;/JLv2tP5/SNND/3+hXnOX6kxD5PheQUq0BDu4f92bg08LpbwdyYe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0jJ8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70" o:spid="_x0000_s1310" style="position:absolute;left:60;top:8621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4cZ8EA&#10;AADcAAAADwAAAGRycy9kb3ducmV2LnhtbERPTUvDQBC9C/0Pywje7KYBtcRuiy2IubaW1uOYHZNo&#10;ZjZk1yb+e+cgeHy879Vm4s5caIhtEAeLeQaGpAq+ldrB8fX5dgkmJhSPXRBy8EMRNuvZ1QoLH0bZ&#10;0+WQaqMhEgt00KTUF9bGqiHGOA89iXIfYWBMCofa+gFHDefO5ll2bxlb0YYGe9o1VH0dvll7y/dy&#10;1x9P57c8348vW+YFf+bO3VxPT49gEk3pX/znLr2Duwedr2f0CN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uHGfBAAAA3AAAAA8AAAAAAAAAAAAAAAAAmAIAAGRycy9kb3du&#10;cmV2LnhtbFBLBQYAAAAABAAEAPUAAACGAwAAAAA=&#10;" path="m,l6429501,e" filled="f" strokeweight=".33864mm">
                  <v:path arrowok="t" textboxrect="0,0,6429501,0"/>
                </v:shape>
                <v:shape id="Shape 571" o:spid="_x0000_s1311" style="position:absolute;left:60;top:8860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5/MMA&#10;AADcAAAADwAAAGRycy9kb3ducmV2LnhtbESPW0vDQBCF3wX/wzKCb2aTgFbSbosWinntBfVxzE6T&#10;aGY2ZLdN/PduoeDj4Vw+zmI1cafONPjWiYEsSUGRVM62Uhs47DcPz6B8QLHYOSEDv+Rhtby9WWBh&#10;3ShbOu9CreKI+AINNCH0hda+aojRJ64nid7RDYwhyqHWdsAxjnOn8zR90oytREKDPa0bqn52J47c&#10;8qtc94f3j888345vr8wZf+fG3N9NL3NQgabwH762S2vgcZbB5Uw8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K5/M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572" o:spid="_x0000_s1312" style="position:absolute;left:60;top:9099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CLsUA&#10;AADcAAAADwAAAGRycy9kb3ducmV2LnhtbESPW2vCQBSE3wv+h+UIvtWN8Up0FSlI+yRUA/p4yJ5c&#10;NHs2ZLcx/fddoeDjMDPfMJtdb2rRUesqywom4wgEcWZ1xYWC9Hx4X4FwHlljbZkU/JKD3XbwtsFE&#10;2wd/U3fyhQgQdgkqKL1vEildVpJBN7YNcfBy2xr0QbaF1C0+AtzUMo6ihTRYcVgosaGPkrL76cco&#10;mM7TNP6sL5PudnSzy2GWr65prtRo2O/XIDz1/hX+b39pBfNlDM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EIu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573" o:spid="_x0000_s1313" style="position:absolute;left:60;top:933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CEMQA&#10;AADcAAAADwAAAGRycy9kb3ducmV2LnhtbESPW0vDQBCF3wX/wzJC3+ymEWtJuy1aEPPaC7aP0+w0&#10;iWZmQ3bbxH/vFgQfD+fycRargRt1pc7XTgxMxgkoksLZWkoD+9374wyUDygWGydk4Ic8rJb3dwvM&#10;rOtlQ9dtKFUcEZ+hgSqENtPaFxUx+rFrSaJ3dh1jiLIrte2wj+Pc6DRJppqxlkiosKV1RcX39sKR&#10;m5/ydbv/PBzTdNN/vDFP+Cs1ZvQwvM5BBRrCf/ivnVsDzy9PcDs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8ghDEAAAA3AAAAA8AAAAAAAAAAAAAAAAAmAIAAGRycy9k&#10;b3ducmV2LnhtbFBLBQYAAAAABAAEAPUAAACJAwAAAAA=&#10;" path="m,l6429501,e" filled="f" strokeweight=".33864mm">
                  <v:path arrowok="t" textboxrect="0,0,6429501,0"/>
                </v:shape>
                <v:shape id="Shape 574" o:spid="_x0000_s1314" style="position:absolute;left:60;top:95783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g08YA&#10;AADcAAAADwAAAGRycy9kb3ducmV2LnhtbESP3WrCQBSE74W+w3IK3jWb1tifNKuIYhH0ptoHOM2e&#10;/GD2bMiuSXx7t1DwcpiZb5hsOZpG9NS52rKC5ygGQZxbXXOp4Oe0fXoH4TyyxsYyKbiSg+XiYZJh&#10;qu3A39QffSkChF2KCirv21RKl1dk0EW2JQ5eYTuDPsiulLrDIcBNI1/i+FUarDksVNjSuqL8fLwY&#10;Bf0h2e82H8NsNnfx6XL+Lb62Sa/U9HFcfYLwNPp7+L+90wrmbwn8nQ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4g08YAAADcAAAADwAAAAAAAAAAAAAAAACYAgAAZHJz&#10;L2Rvd25yZXYueG1sUEsFBgAAAAAEAAQA9QAAAIsDAAAAAA==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proofErr w:type="gramStart"/>
      <w:r w:rsidR="00B67DB1">
        <w:rPr>
          <w:color w:val="000000"/>
          <w:sz w:val="22"/>
          <w:szCs w:val="22"/>
        </w:rPr>
        <w:t>32</w:t>
      </w:r>
      <w:r w:rsidR="00B67DB1">
        <w:rPr>
          <w:color w:val="000000"/>
          <w:sz w:val="22"/>
          <w:szCs w:val="22"/>
        </w:rPr>
        <w:tab/>
        <w:t>396909.56 33</w:t>
      </w:r>
      <w:r w:rsidR="00B67DB1">
        <w:rPr>
          <w:color w:val="000000"/>
          <w:sz w:val="22"/>
          <w:szCs w:val="22"/>
        </w:rPr>
        <w:tab/>
        <w:t>396884.93 34</w:t>
      </w:r>
      <w:r w:rsidR="00B67DB1">
        <w:rPr>
          <w:color w:val="000000"/>
          <w:sz w:val="22"/>
          <w:szCs w:val="22"/>
        </w:rPr>
        <w:tab/>
        <w:t>396816.89 35</w:t>
      </w:r>
      <w:r w:rsidR="00B67DB1">
        <w:rPr>
          <w:color w:val="000000"/>
          <w:sz w:val="22"/>
          <w:szCs w:val="22"/>
        </w:rPr>
        <w:tab/>
        <w:t>396747.30 36</w:t>
      </w:r>
      <w:r w:rsidR="00B67DB1">
        <w:rPr>
          <w:color w:val="000000"/>
          <w:sz w:val="22"/>
          <w:szCs w:val="22"/>
        </w:rPr>
        <w:tab/>
        <w:t>396598.62 37</w:t>
      </w:r>
      <w:r w:rsidR="00B67DB1">
        <w:rPr>
          <w:color w:val="000000"/>
          <w:sz w:val="22"/>
          <w:szCs w:val="22"/>
        </w:rPr>
        <w:tab/>
        <w:t>396571.37 38</w:t>
      </w:r>
      <w:r w:rsidR="00B67DB1">
        <w:rPr>
          <w:color w:val="000000"/>
          <w:sz w:val="22"/>
          <w:szCs w:val="22"/>
        </w:rPr>
        <w:tab/>
        <w:t>396544.69 39</w:t>
      </w:r>
      <w:r w:rsidR="00B67DB1">
        <w:rPr>
          <w:color w:val="000000"/>
          <w:sz w:val="22"/>
          <w:szCs w:val="22"/>
        </w:rPr>
        <w:tab/>
        <w:t>396508.88 40</w:t>
      </w:r>
      <w:r w:rsidR="00B67DB1">
        <w:rPr>
          <w:color w:val="000000"/>
          <w:sz w:val="22"/>
          <w:szCs w:val="22"/>
        </w:rPr>
        <w:tab/>
        <w:t>396481.11 41</w:t>
      </w:r>
      <w:r w:rsidR="00B67DB1">
        <w:rPr>
          <w:color w:val="000000"/>
          <w:sz w:val="22"/>
          <w:szCs w:val="22"/>
        </w:rPr>
        <w:tab/>
        <w:t>396479.88 42</w:t>
      </w:r>
      <w:r w:rsidR="00B67DB1">
        <w:rPr>
          <w:color w:val="000000"/>
          <w:sz w:val="22"/>
          <w:szCs w:val="22"/>
        </w:rPr>
        <w:tab/>
        <w:t>396478.75 43</w:t>
      </w:r>
      <w:r w:rsidR="00B67DB1">
        <w:rPr>
          <w:color w:val="000000"/>
          <w:sz w:val="22"/>
          <w:szCs w:val="22"/>
        </w:rPr>
        <w:tab/>
        <w:t>396478.17 44</w:t>
      </w:r>
      <w:r w:rsidR="00B67DB1">
        <w:rPr>
          <w:color w:val="000000"/>
          <w:sz w:val="22"/>
          <w:szCs w:val="22"/>
        </w:rPr>
        <w:tab/>
        <w:t>396477.45 45</w:t>
      </w:r>
      <w:r w:rsidR="00B67DB1">
        <w:rPr>
          <w:color w:val="000000"/>
          <w:sz w:val="22"/>
          <w:szCs w:val="22"/>
        </w:rPr>
        <w:tab/>
        <w:t>396476.95 46</w:t>
      </w:r>
      <w:r w:rsidR="00B67DB1">
        <w:rPr>
          <w:color w:val="000000"/>
          <w:sz w:val="22"/>
          <w:szCs w:val="22"/>
        </w:rPr>
        <w:tab/>
        <w:t>396477.02 47</w:t>
      </w:r>
      <w:r w:rsidR="00B67DB1">
        <w:rPr>
          <w:color w:val="000000"/>
          <w:sz w:val="22"/>
          <w:szCs w:val="22"/>
        </w:rPr>
        <w:tab/>
        <w:t>396440.85 48</w:t>
      </w:r>
      <w:r w:rsidR="00B67DB1">
        <w:rPr>
          <w:color w:val="000000"/>
          <w:sz w:val="22"/>
          <w:szCs w:val="22"/>
        </w:rPr>
        <w:tab/>
        <w:t>396411.68 49</w:t>
      </w:r>
      <w:r w:rsidR="00B67DB1">
        <w:rPr>
          <w:color w:val="000000"/>
          <w:sz w:val="22"/>
          <w:szCs w:val="22"/>
        </w:rPr>
        <w:tab/>
        <w:t>396369.45 50</w:t>
      </w:r>
      <w:r w:rsidR="00B67DB1">
        <w:rPr>
          <w:color w:val="000000"/>
          <w:sz w:val="22"/>
          <w:szCs w:val="22"/>
        </w:rPr>
        <w:tab/>
        <w:t>396350.46 51</w:t>
      </w:r>
      <w:r w:rsidR="00B67DB1">
        <w:rPr>
          <w:color w:val="000000"/>
          <w:sz w:val="22"/>
          <w:szCs w:val="22"/>
        </w:rPr>
        <w:tab/>
        <w:t>396322.98 52</w:t>
      </w:r>
      <w:r w:rsidR="00B67DB1">
        <w:rPr>
          <w:color w:val="000000"/>
          <w:sz w:val="22"/>
          <w:szCs w:val="22"/>
        </w:rPr>
        <w:tab/>
        <w:t>396273.06 53</w:t>
      </w:r>
      <w:r w:rsidR="00B67DB1">
        <w:rPr>
          <w:color w:val="000000"/>
          <w:sz w:val="22"/>
          <w:szCs w:val="22"/>
        </w:rPr>
        <w:tab/>
        <w:t>396234.58 54</w:t>
      </w:r>
      <w:r w:rsidR="00B67DB1">
        <w:rPr>
          <w:color w:val="000000"/>
          <w:sz w:val="22"/>
          <w:szCs w:val="22"/>
        </w:rPr>
        <w:tab/>
        <w:t>396200.04 55</w:t>
      </w:r>
      <w:r w:rsidR="00B67DB1">
        <w:rPr>
          <w:color w:val="000000"/>
          <w:sz w:val="22"/>
          <w:szCs w:val="22"/>
        </w:rPr>
        <w:tab/>
        <w:t>396173.24 56</w:t>
      </w:r>
      <w:r w:rsidR="00B67DB1">
        <w:rPr>
          <w:color w:val="000000"/>
          <w:sz w:val="22"/>
          <w:szCs w:val="22"/>
        </w:rPr>
        <w:tab/>
        <w:t>396125.97 57</w:t>
      </w:r>
      <w:r w:rsidR="00B67DB1">
        <w:rPr>
          <w:color w:val="000000"/>
          <w:sz w:val="22"/>
          <w:szCs w:val="22"/>
        </w:rPr>
        <w:tab/>
        <w:t>396120.31 58</w:t>
      </w:r>
      <w:r w:rsidR="00B67DB1">
        <w:rPr>
          <w:color w:val="000000"/>
          <w:sz w:val="22"/>
          <w:szCs w:val="22"/>
        </w:rPr>
        <w:tab/>
        <w:t>396199.13 59</w:t>
      </w:r>
      <w:r w:rsidR="00B67DB1">
        <w:rPr>
          <w:color w:val="000000"/>
          <w:sz w:val="22"/>
          <w:szCs w:val="22"/>
        </w:rPr>
        <w:tab/>
        <w:t>396217.52 60</w:t>
      </w:r>
      <w:r w:rsidR="00B67DB1">
        <w:rPr>
          <w:color w:val="000000"/>
          <w:sz w:val="22"/>
          <w:szCs w:val="22"/>
        </w:rPr>
        <w:tab/>
        <w:t>396236.56 61</w:t>
      </w:r>
      <w:r w:rsidR="00B67DB1">
        <w:rPr>
          <w:color w:val="000000"/>
          <w:sz w:val="22"/>
          <w:szCs w:val="22"/>
        </w:rPr>
        <w:tab/>
        <w:t>396070.97</w:t>
      </w:r>
      <w:proofErr w:type="gramEnd"/>
      <w:r w:rsidR="00B67DB1">
        <w:rPr>
          <w:color w:val="000000"/>
          <w:sz w:val="22"/>
          <w:szCs w:val="22"/>
        </w:rPr>
        <w:t xml:space="preserve"> 62</w:t>
      </w:r>
      <w:r w:rsidR="00B67DB1">
        <w:rPr>
          <w:color w:val="000000"/>
          <w:sz w:val="22"/>
          <w:szCs w:val="22"/>
        </w:rPr>
        <w:tab/>
        <w:t>396021.12 63</w:t>
      </w:r>
      <w:r w:rsidR="00B67DB1">
        <w:rPr>
          <w:color w:val="000000"/>
          <w:sz w:val="22"/>
          <w:szCs w:val="22"/>
        </w:rPr>
        <w:tab/>
        <w:t>395974.96 64</w:t>
      </w:r>
      <w:r w:rsidR="00B67DB1">
        <w:rPr>
          <w:color w:val="000000"/>
          <w:sz w:val="22"/>
          <w:szCs w:val="22"/>
        </w:rPr>
        <w:tab/>
        <w:t>395863.86</w:t>
      </w:r>
    </w:p>
    <w:p w:rsidR="00B67DB1" w:rsidRDefault="00B67DB1" w:rsidP="00B67DB1">
      <w:pPr>
        <w:widowControl w:val="0"/>
        <w:tabs>
          <w:tab w:val="left" w:pos="785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65</w:t>
      </w:r>
      <w:r>
        <w:rPr>
          <w:color w:val="000000"/>
          <w:sz w:val="22"/>
          <w:szCs w:val="22"/>
        </w:rPr>
        <w:tab/>
        <w:t>395915.00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left="490" w:right="450" w:hanging="21"/>
        <w:jc w:val="both"/>
        <w:rPr>
          <w:color w:val="000000"/>
        </w:rPr>
      </w:pPr>
      <w:r>
        <w:rPr>
          <w:color w:val="000000"/>
          <w:sz w:val="22"/>
          <w:szCs w:val="22"/>
        </w:rPr>
        <w:t>3 -----</w:t>
      </w:r>
    </w:p>
    <w:p w:rsidR="00B67DB1" w:rsidRDefault="00B67DB1" w:rsidP="00B67DB1">
      <w:pPr>
        <w:widowControl w:val="0"/>
        <w:spacing w:line="357" w:lineRule="auto"/>
        <w:ind w:right="-18"/>
        <w:jc w:val="both"/>
        <w:rPr>
          <w:color w:val="000000"/>
        </w:rPr>
      </w:pPr>
      <w:r>
        <w:rPr>
          <w:color w:val="000000"/>
          <w:sz w:val="22"/>
          <w:szCs w:val="22"/>
        </w:rPr>
        <w:t>2171076.73 2171071.15 2171049.50 2171015.97 2170892.06 2170917.31 2170890.85 2170928.76 2170924.33 2170923.78 2170923.28 2170923.69 2170923.61 2170922.97 2170922.49 2170906.26 2170876.39 2170806.60 2170770.87 2170739.32 2170756.79 2170807.39 2170805.46 2170790.02 2170719.35 2170714.02 2170580.21 2170580.34 2170548.86 2170352.78 2170319.54 2170370.04 2170255.29</w:t>
      </w: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2170199.29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left="1" w:right="-55"/>
        <w:jc w:val="center"/>
        <w:rPr>
          <w:color w:val="000000"/>
        </w:rPr>
      </w:pPr>
      <w:r>
        <w:rPr>
          <w:color w:val="000000"/>
          <w:sz w:val="22"/>
          <w:szCs w:val="22"/>
        </w:rPr>
        <w:t>4 397329.37 397196.99 396939.87 396925.04 396918.97 ---------------------------------</w:t>
      </w:r>
    </w:p>
    <w:p w:rsidR="00B67DB1" w:rsidRDefault="00B67DB1" w:rsidP="00B67DB1">
      <w:pPr>
        <w:widowControl w:val="0"/>
        <w:ind w:left="434" w:right="-20"/>
        <w:rPr>
          <w:color w:val="000000"/>
        </w:rPr>
      </w:pP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right="-53"/>
        <w:jc w:val="center"/>
        <w:rPr>
          <w:color w:val="000000"/>
        </w:rPr>
      </w:pPr>
      <w:r>
        <w:rPr>
          <w:color w:val="000000"/>
          <w:sz w:val="22"/>
          <w:szCs w:val="22"/>
        </w:rPr>
        <w:t>5 2171183.59 2171137.58 2171033.78 2171032.33 2171054.06 ---------------------------------</w:t>
      </w:r>
    </w:p>
    <w:p w:rsidR="00B67DB1" w:rsidRDefault="00B67DB1" w:rsidP="00B67DB1">
      <w:pPr>
        <w:widowControl w:val="0"/>
        <w:ind w:left="490" w:right="-20"/>
        <w:rPr>
          <w:color w:val="000000"/>
        </w:rPr>
      </w:pP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spacing w:line="318" w:lineRule="auto"/>
        <w:ind w:left="-37" w:right="225"/>
        <w:jc w:val="right"/>
        <w:rPr>
          <w:color w:val="000000"/>
          <w:position w:val="-4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 xml:space="preserve">6                          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7                  </w:t>
      </w:r>
      <w:r>
        <w:rPr>
          <w:color w:val="000000"/>
          <w:spacing w:val="-44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8 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position w:val="4"/>
          <w:sz w:val="22"/>
          <w:szCs w:val="22"/>
        </w:rPr>
        <w:t>А</w:t>
      </w:r>
      <w:r>
        <w:rPr>
          <w:color w:val="000000"/>
          <w:position w:val="4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0.30                </w:t>
      </w:r>
      <w:r>
        <w:rPr>
          <w:color w:val="000000"/>
          <w:spacing w:val="-44"/>
          <w:position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>налитический</w:t>
      </w:r>
      <w:proofErr w:type="gramEnd"/>
      <w:r>
        <w:rPr>
          <w:color w:val="000000"/>
          <w:sz w:val="22"/>
          <w:szCs w:val="22"/>
        </w:rPr>
        <w:t xml:space="preserve">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2278"/>
          <w:tab w:val="left" w:pos="3555"/>
        </w:tabs>
        <w:ind w:right="-20"/>
        <w:rPr>
          <w:color w:val="000000"/>
          <w:position w:val="-4"/>
        </w:rPr>
        <w:sectPr w:rsidR="00B67DB1">
          <w:pgSz w:w="11899" w:h="16840"/>
          <w:pgMar w:top="917" w:right="850" w:bottom="0" w:left="1601" w:header="0" w:footer="0" w:gutter="0"/>
          <w:cols w:num="5" w:space="708" w:equalWidth="0">
            <w:col w:w="1724" w:space="205"/>
            <w:col w:w="1049" w:space="203"/>
            <w:col w:w="939" w:space="205"/>
            <w:col w:w="1049" w:space="198"/>
            <w:col w:w="3871" w:space="0"/>
          </w:cols>
        </w:sectPr>
      </w:pPr>
      <w:r>
        <w:rPr>
          <w:color w:val="000000"/>
          <w:sz w:val="22"/>
          <w:szCs w:val="22"/>
        </w:rPr>
        <w:t>Картометрический</w:t>
      </w:r>
      <w:r>
        <w:rPr>
          <w:color w:val="000000"/>
          <w:sz w:val="22"/>
          <w:szCs w:val="22"/>
        </w:rPr>
        <w:tab/>
        <w:t>1.00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bookmarkEnd w:id="5"/>
    </w:p>
    <w:p w:rsidR="00B67DB1" w:rsidRDefault="00B67DB1" w:rsidP="00B67DB1">
      <w:pPr>
        <w:widowControl w:val="0"/>
        <w:tabs>
          <w:tab w:val="left" w:pos="1255"/>
        </w:tabs>
        <w:spacing w:before="41"/>
        <w:ind w:left="110" w:right="-20"/>
        <w:rPr>
          <w:color w:val="000000"/>
        </w:rPr>
      </w:pPr>
      <w:bookmarkStart w:id="6" w:name="_page_46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46538D" w:rsidP="00B67DB1">
      <w:pPr>
        <w:widowControl w:val="0"/>
        <w:tabs>
          <w:tab w:val="left" w:pos="840"/>
        </w:tabs>
        <w:spacing w:line="357" w:lineRule="auto"/>
        <w:ind w:left="55"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-307975</wp:posOffset>
                </wp:positionV>
                <wp:extent cx="6447790" cy="9584690"/>
                <wp:effectExtent l="0" t="0" r="10160" b="16510"/>
                <wp:wrapNone/>
                <wp:docPr id="575" name="drawingObject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584690"/>
                          <a:chOff x="0" y="0"/>
                          <a:chExt cx="6447790" cy="9584435"/>
                        </a:xfrm>
                        <a:noFill/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0" y="0"/>
                            <a:ext cx="0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71196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452626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234819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97548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757548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771133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71196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452626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234819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97548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757548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771133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71196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452626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234819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97548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757548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771133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71196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1452626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234819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97548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757548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771133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71196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452626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234819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97548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757548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771133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71196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452626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234819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97548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757548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771133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71196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452626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234819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97548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757548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771133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71196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452626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234819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97548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757548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771133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1196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452626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234819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97548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757548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771133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71196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452626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234819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97548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757548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771133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71196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452626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234819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97548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757548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771133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71196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452626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234819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97548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757548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771133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71196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452626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234819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97548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757548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771133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239268"/>
                            <a:ext cx="0" cy="934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7">
                                <a:moveTo>
                                  <a:pt x="0" y="934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71196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452626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234819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97548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757548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030470" y="251459"/>
                            <a:ext cx="0" cy="93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6">
                                <a:moveTo>
                                  <a:pt x="0" y="933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771133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441693" y="239268"/>
                            <a:ext cx="0" cy="933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5">
                                <a:moveTo>
                                  <a:pt x="0" y="933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5" y="62279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95" y="64672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95" y="67064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95" y="694598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095" y="718540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095" y="742467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095" y="766394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095" y="790321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095" y="814247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095" y="83817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095" y="862101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5" y="88602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95" y="909980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095" y="933907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095" y="9578340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575" o:spid="_x0000_s1026" style="position:absolute;margin-left:57.1pt;margin-top:-24.25pt;width:507.7pt;height:754.7pt;z-index:-251657728;mso-position-horizontal-relative:page" coordsize="64477,9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" o:allowincell="f">
                <v:shape id="Shape 576" o:spid="_x0000_s1027" style="position:absolute;width:0;height:2392;visibility:visible;mso-wrap-style:square;v-text-anchor:top" coordsize="0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XNMMA&#10;AADcAAAADwAAAGRycy9kb3ducmV2LnhtbESPQWsCMRSE7wX/Q3hCbzWxWJWtUWxBKJ6sCl4fm9fs&#10;tpuXJUl3139vCkKPw8x8w6w2g2tERyHWnjVMJwoEcelNzVbD+bR7WoKICdlg45k0XCnCZj16WGFh&#10;fM+f1B2TFRnCsUANVUptIWUsK3IYJ74lzt6XDw5TlsFKE7DPcNfIZ6Xm0mHNeaHClt4rKn+Ov06D&#10;4bfvvQr2omYNdu5wXdpLX2r9OB62ryASDek/fG9/GA0vizn8nc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OXNMMAAADcAAAADwAAAAAAAAAAAAAAAACYAgAAZHJzL2Rv&#10;d25yZXYueG1sUEsFBgAAAAAEAAQA9QAAAIgDAAAAAA==&#10;" path="m,239268l,e" filled="f" strokeweight=".33864mm">
                  <v:path arrowok="t" textboxrect="0,0,0,239268"/>
                </v:shape>
                <v:shape id="Shape 577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gHcIA&#10;AADcAAAADwAAAGRycy9kb3ducmV2LnhtbESP0YrCMBRE3wX/IVxh32y6gnapRlkEwYddweoH3G2u&#10;bbW5KU1a699vBMHHYWbOMKvNYGrRU+sqywo+oxgEcW51xYWC82k3/QLhPLLG2jIpeJCDzXo8WmGq&#10;7Z2P1Ge+EAHCLkUFpfdNKqXLSzLoItsQB+9iW4M+yLaQusV7gJtazuJ4IQ1WHBZKbGhbUn7LOqOA&#10;+9+/h5UztN38cE1+GhqybafUx2T4XoLwNPh3+NXeawXzJIHn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CAdwgAAANwAAAAPAAAAAAAAAAAAAAAAAJgCAABkcnMvZG93&#10;bnJldi54bWxQSwUGAAAAAAQABAD1AAAAhwMAAAAA&#10;" path="m,227076l,e" filled="f" strokeweight=".96pt">
                  <v:path arrowok="t" textboxrect="0,0,0,227076"/>
                </v:shape>
                <v:shape id="Shape 578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GM8IA&#10;AADcAAAADwAAAGRycy9kb3ducmV2LnhtbERPW2vCMBR+H/gfwhH2NlPnvRplODYcTFAr+Hpojm2x&#10;OSlJVuu/Xx4Ge/z47qtNZ2rRkvOVZQXDQQKCOLe64kLBOft4mYPwAVljbZkUPMjDZt17WmGq7Z2P&#10;1J5CIWII+xQVlCE0qZQ+L8mgH9iGOHJX6wyGCF0htcN7DDe1fE2SqTRYcWwosaFtSfnt9GMUvB++&#10;Ftl+PKLwPX4s2s+aXeYuSj33u7cliEBd+Bf/uXdawWQW18Y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MYz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579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R9MIA&#10;AADcAAAADwAAAGRycy9kb3ducmV2LnhtbESP3YrCMBSE7wXfIRzBO00V/NmuUUQQvFBhqw9wtjnb&#10;VpuT0qS1vr0RhL0cZuYbZrXpTClaql1hWcFkHIEgTq0uOFNwvexHSxDOI2ssLZOCJznYrPu9Fcba&#10;PviH2sRnIkDYxagg976KpXRpTgbd2FbEwfuztUEfZJ1JXeMjwE0pp1E0lwYLDgs5VrTLKb0njVHA&#10;7en3aeUUbTM73xbHirpk1yg1HHTbbxCeOv8f/rQPWsFs8QXvM+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xH0wgAAANwAAAAPAAAAAAAAAAAAAAAAAJgCAABkcnMvZG93&#10;bnJldi54bWxQSwUGAAAAAAQABAD1AAAAhwMAAAAA&#10;" path="m,227076l,e" filled="f" strokeweight=".96pt">
                  <v:path arrowok="t" textboxrect="0,0,0,227076"/>
                </v:shape>
                <v:shape id="Shape 580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DEMAA&#10;AADcAAAADwAAAGRycy9kb3ducmV2LnhtbERPTUvDQBC9C/6HZQRvZpOCpcRui0iLnpRWL96G7DQb&#10;zM7GzNqm/945FHp8vO/leoq9OdIoXWIHVVGCIW6S77h18PW5fViAkYzssU9MDs4ksF7d3iyx9unE&#10;Ozruc2s0hKVGByHnobZWmkARpUgDsXKHNEbMCsfW+hFPGh57OyvLuY3YsTYEHOglUPOz/4sOHuWQ&#10;vqtWpvPrb9VvNvQh4d06d383PT+ByTTlq/jifvPqW+h8PaNHw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5DEM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581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ficUA&#10;AADcAAAADwAAAGRycy9kb3ducmV2LnhtbESP3WrCQBSE7wt9h+UUvNONPy0aXUVaLBUUqhG8PWRP&#10;k9Ds2bC7xvj2bkHo5TAz3zCLVWdq0ZLzlWUFw0ECgji3uuJCwSnb9KcgfEDWWFsmBTfysFo+Py0w&#10;1fbKB2qPoRARwj5FBWUITSqlz0sy6Ae2IY7ej3UGQ5SukNrhNcJNLUdJ8iYNVhwXSmzovaT893gx&#10;Cj6+t7NsPxlT2E1us/azZpe5s1K9l249BxGoC//hR/tLK3idDuH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x+J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582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zosQA&#10;AADcAAAADwAAAGRycy9kb3ducmV2LnhtbESPzWrDMBCE74W8g9hCbrVcQ1LjWgnFEMghKcTtA2yt&#10;re3WWhlL/snbV4FAj8PMfMPk+8V0YqLBtZYVPEcxCOLK6pZrBZ8fh6cUhPPIGjvLpOBKDva71UOO&#10;mbYzX2gqfS0ChF2GChrv+0xKVzVk0EW2Jw7etx0M+iCHWuoB5wA3nUzieCsNthwWGuypaKj6LUej&#10;gKfz19XKBO24ef95OfW0lMWo1PpxeXsF4Wnx/+F7+6gVbNIEbm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686LEAAAA3AAAAA8AAAAAAAAAAAAAAAAAmAIAAGRycy9k&#10;b3ducmV2LnhtbFBLBQYAAAAABAAEAPUAAACJAwAAAAA=&#10;" path="m,227076l,e" filled="f" strokeweight=".96pt">
                  <v:path arrowok="t" textboxrect="0,0,0,227076"/>
                </v:shape>
                <v:shape id="Shape 583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dZ8MA&#10;AADcAAAADwAAAGRycy9kb3ducmV2LnhtbESPQWvCQBSE7wX/w/KE3uomLS0SXUXEoqdKbS/eHtln&#10;Nph9G/NWjf/eFQo9DjPfDDOd975RF+qkDmwgH2WgiMtga64M/P58voxBSUS22AQmAzcSmM8GT1Ms&#10;bLjyN112sVKphKVAAy7GttBaSkceZRRa4uQdQucxJtlV2nZ4TeW+0a9Z9qE91pwWHLa0dFQed2dv&#10;4F0OYZ9X0t/Wp7xZrWgr7ksb8zzsFxNQkfr4H/6jNzZx4zd4nElHQM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zdZ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584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FE8MA&#10;AADcAAAADwAAAGRycy9kb3ducmV2LnhtbESPQWvCQBSE7wX/w/KE3uompS0SXUXEoqdKbS/eHtln&#10;Nph9G/NWjf/eFQo9DjPfDDOd975RF+qkDmwgH2WgiMtga64M/P58voxBSUS22AQmAzcSmM8GT1Ms&#10;bLjyN112sVKphKVAAy7GttBaSkceZRRa4uQdQucxJtlV2nZ4TeW+0a9Z9qE91pwWHLa0dFQed2dv&#10;4F0OYZ9X0t/Wp7xZrWgr7ksb8zzsFxNQkfr4H/6jNzZx4zd4nElHQM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FE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585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umsQA&#10;AADcAAAADwAAAGRycy9kb3ducmV2LnhtbESPQWvCQBSE7wX/w/IEL0U3WiISXUUMBW/StOD1kX0m&#10;IbtvQ3Zror++Wyj0OMzMN8zuMFoj7tT7xrGC5SIBQVw63XCl4Ovzfb4B4QOyRuOYFDzIw2E/edlh&#10;pt3AH3QvQiUihH2GCuoQukxKX9Zk0S9cRxy9m+sthij7Suoehwi3Rq6SZC0tNhwXauzoVFPZFt9W&#10;wWpp8hNf0mvRDu3rxbw9kyLPlZpNx+MWRKAx/If/2metIN2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bprEAAAA3AAAAA8AAAAAAAAAAAAAAAAAmAIAAGRycy9k&#10;b3ducmV2LnhtbFBLBQYAAAAABAAEAPUAAACJAwAAAAA=&#10;" path="m,l6441694,e" filled="f" strokeweight=".96pt">
                  <v:path arrowok="t" textboxrect="0,0,6441694,0"/>
                </v:shape>
                <v:shape id="Shape 586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CN8UA&#10;AADcAAAADwAAAGRycy9kb3ducmV2LnhtbESPQWvCQBSE74X+h+UVvNVNhapEN0GElkBbi7YXb8/s&#10;cxPMvo3ZVdN/7wpCj8PMfMPM89424kydrx0reBkmIIhLp2s2Cn5/3p6nIHxA1tg4JgV/5CHPHh/m&#10;mGp34TWdN8GICGGfooIqhDaV0pcVWfRD1xJHb+86iyHKzkjd4SXCbSNHSTKWFmuOCxW2tKyoPGxO&#10;VsFytTUFue/iyO8fq8+vZkJmvVNq8NQvZiAC9eE/fG8XWsHrdAy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AI3xQAAANwAAAAPAAAAAAAAAAAAAAAAAJgCAABkcnMv&#10;ZG93bnJldi54bWxQSwUGAAAAAAQABAD1AAAAigMAAAAA&#10;" path="m,l12192,e" filled="f" strokeweight=".33864mm">
                  <v:path arrowok="t" textboxrect="0,0,12192,0"/>
                </v:shape>
                <v:shape id="Shape 587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QOsMA&#10;AADcAAAADwAAAGRycy9kb3ducmV2LnhtbESP0WrCQBRE3wv+w3IF3+pGIVXSbEQEwQctNPoB1+xt&#10;kjZ7N2Q3Mfl7t1Do4zAzZ5h0N5pGDNS52rKC1TICQVxYXXOp4HY9vm5BOI+ssbFMCiZysMtmLykm&#10;2j74k4bclyJA2CWooPK+TaR0RUUG3dK2xMH7sp1BH2RXSt3hI8BNI9dR9CYN1hwWKmzpUFHxk/dG&#10;AQ+X+2TlGm0ff3xvzi2N+aFXajEf9+8gPI3+P/zXPmkF8XYDv2fCEZ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1QOsMAAADcAAAADwAAAAAAAAAAAAAAAACYAgAAZHJzL2Rv&#10;d25yZXYueG1sUEsFBgAAAAAEAAQA9QAAAIgDAAAAAA==&#10;" path="m,227076l,e" filled="f" strokeweight=".96pt">
                  <v:path arrowok="t" textboxrect="0,0,0,227076"/>
                </v:shape>
                <v:shape id="Shape 588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2FMIA&#10;AADcAAAADwAAAGRycy9kb3ducmV2LnhtbERPXWvCMBR9H/gfwhV8m+nUiVajiKI42MDZga+X5q4t&#10;NjclibX+e/Mw2OPhfC/XnalFS85XlhW8DRMQxLnVFRcKfrL96wyED8gaa8uk4EEe1qveyxJTbe/8&#10;Te05FCKGsE9RQRlCk0rp85IM+qFtiCP3a53BEKErpHZ4j+GmlqMkmUqDFceGEhvalpRfzzejYHf6&#10;mGdfkzGFz8lj3h5qdpm7KDXod5sFiEBd+Bf/uY9awfssro1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bYU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589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h08QA&#10;AADcAAAADwAAAGRycy9kb3ducmV2LnhtbESP0WqDQBRE3wP9h+UW+hbXCGmsdROCEOhDG4jpB9y6&#10;t2rj3hV3Nebvu4FCH4eZOcPku9l0YqLBtZYVrKIYBHFldcu1gs/zYZmCcB5ZY2eZFNzIwW77sMgx&#10;0/bKJ5pKX4sAYZehgsb7PpPSVQ0ZdJHtiYP3bQeDPsihlnrAa4CbTiZx/CwNthwWGuypaKi6lKNR&#10;wNPH183KBO24Pv5s3nuay2JU6ulx3r+C8DT7//Bf+00rWKcvcD8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YdPEAAAA3AAAAA8AAAAAAAAAAAAAAAAAmAIAAGRycy9k&#10;b3ducmV2LnhtbFBLBQYAAAAABAAEAPUAAACJAwAAAAA=&#10;" path="m,227076l,e" filled="f" strokeweight=".96pt">
                  <v:path arrowok="t" textboxrect="0,0,0,227076"/>
                </v:shape>
                <v:shape id="Shape 590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VzcAA&#10;AADcAAAADwAAAGRycy9kb3ducmV2LnhtbERPTU/CQBC9m/gfNmPCTbY1kWhlIcZg5AQRvXibdIdu&#10;Y3e2dlYo/545kHB8ed/z5Rg7c6BB2sQOymkBhrhOvuXGwffX+/0TGMnIHrvE5OBEAsvF7c0cK5+O&#10;/EmHXW6MhrBU6CDk3FfWSh0ookxTT6zcPg0Rs8KhsX7Ao4bHzj4UxcxGbFkbAvb0Fqj+3f1HB4+y&#10;Tz9lI+Pp46/sVivaSthY5yZ34+sLmExjvoov7rVX37PO1zN6BOziD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fVzc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591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JVMUA&#10;AADcAAAADwAAAGRycy9kb3ducmV2LnhtbESPQWvCQBSE7wX/w/IEb7qx2mJSVyktlgoWWiP0+sg+&#10;k2D2bdhdY/z3bkHocZiZb5jlujeN6Mj52rKC6SQBQVxYXXOp4JBvxgsQPiBrbCyTgit5WK8GD0vM&#10;tL3wD3X7UIoIYZ+hgiqENpPSFxUZ9BPbEkfvaJ3BEKUrpXZ4iXDTyMckeZYGa44LFbb0VlFx2p+N&#10;gvfvbZp/zWcUdvNr2n007HL3q9Ro2L++gAjUh//wvf2pFTylU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olU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592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uIcMA&#10;AADcAAAADwAAAGRycy9kb3ducmV2LnhtbESPQWvCQBSE7wX/w/IEb3UTwdJGVxGx2FOl1ou3R/aZ&#10;DWbfpnmrxn/fFQo9DjPfDDNf9r5RV+qkDmwgH2egiMtga64MHL7fn19BSUS22AQmA3cSWC4GT3Ms&#10;bLjxF133sVKphKVAAy7GttBaSkceZRxa4uSdQucxJtlV2nZ4S+W+0ZMse9Eea04LDltaOyrP+4s3&#10;MJVTOOaV9PftT95sNrQT96mNGQ371QxUpD7+h//oD5u4twk8zqQ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nuI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593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6RcYA&#10;AADcAAAADwAAAGRycy9kb3ducmV2LnhtbESP0UoDMRRE3wX/IVzBl2KzVXTbtWkRQbBQSt36AZfN&#10;dbN0c7MksY1+fVMo9HGYmTPMfJlsLw7kQ+dYwWRcgCBunO64VfC9+3iYgggRWWPvmBT8UYDl4vZm&#10;jpV2R/6iQx1bkSEcKlRgYhwqKUNjyGIYu4E4ez/OW4xZ+lZqj8cMt718LIoXabHjvGBwoHdDzb7+&#10;tQrKTbnejFaT5Ju13dfbfzPiXVLq/i69vYKIlOI1fGl/agXPsyc4n8lHQC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J6RcYAAADcAAAADwAAAAAAAAAAAAAAAACYAgAAZHJz&#10;L2Rvd25yZXYueG1sUEsFBgAAAAAEAAQA9QAAAIsDAAAAAA==&#10;" path="m,227380l,e" filled="f" strokeweight=".96pt">
                  <v:path arrowok="t" textboxrect="0,0,0,227380"/>
                </v:shape>
                <v:shape id="Shape 594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wFscA&#10;AADcAAAADwAAAGRycy9kb3ducmV2LnhtbESPQWvCQBSE74X+h+UVvNWNkoqmriKKIBQPanvw9pp9&#10;TWKzb8PuGqO/3hUKPQ4z8w0znXemFi05X1lWMOgnIIhzqysuFHwe1q9jED4ga6wtk4IreZjPnp+m&#10;mGl74R21+1CICGGfoYIyhCaT0uclGfR92xBH78c6gyFKV0jt8BLhppbDJBlJgxXHhRIbWpaU/+7P&#10;RkGbf41vh8HH0Kfb9LRqtt+r09Ep1XvpFu8gAnXhP/zX3mgFb5MUHmfi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ysBbHAAAA3AAAAA8AAAAAAAAAAAAAAAAAmAIAAGRy&#10;cy9kb3ducmV2LnhtbFBLBQYAAAAABAAEAPUAAACMAwAAAAA=&#10;" path="m,227380l,e" filled="f" strokeweight=".33864mm">
                  <v:path arrowok="t" textboxrect="0,0,0,227380"/>
                </v:shape>
                <v:shape id="Shape 595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dHqsUA&#10;AADcAAAADwAAAGRycy9kb3ducmV2LnhtbESP0WoCMRRE3wX/IVzBF6lZBWtdjVIKhRZE2tUPuGyu&#10;m8XNzZKkmvbrm0LBx2FmzjCbXbKduJIPrWMFs2kBgrh2uuVGwen4+vAEIkRkjZ1jUvBNAXbb4WCD&#10;pXY3/qRrFRuRIRxKVGBi7EspQ23IYpi6njh7Z+ctxix9I7XHW4bbTs6L4lFabDkvGOzpxVB9qb6s&#10;guVhuT9M3mfJ13t7qT5+zISPSanxKD2vQURK8R7+b79pBYvVAv7O5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0eqxQAAANwAAAAPAAAAAAAAAAAAAAAAAJgCAABkcnMv&#10;ZG93bnJldi54bWxQSwUGAAAAAAQABAD1AAAAigMAAAAA&#10;" path="m,227380l,e" filled="f" strokeweight=".96pt">
                  <v:path arrowok="t" textboxrect="0,0,0,227380"/>
                </v:shape>
                <v:shape id="Shape 596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zy8EA&#10;AADcAAAADwAAAGRycy9kb3ducmV2LnhtbESP0YrCMBRE3xf2H8Jd8GVZEwuKVqOIIPTVuh9wbe62&#10;pc1NbWKtf28EYR+HmTnDbHajbcVAva8da5hNFQjiwpmaSw2/5+PPEoQPyAZbx6ThQR5228+PDabG&#10;3flEQx5KESHsU9RQhdClUvqiIot+6jri6P253mKIsi+l6fEe4baViVILabHmuFBhR4eKiia/WQ1q&#10;3nxLdaAkKc+Xa84r1wxZpvXka9yvQQQaw3/43c6MhvlqAa8z8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88vBAAAA3AAAAA8AAAAAAAAAAAAAAAAAmAIAAGRycy9kb3du&#10;cmV2LnhtbFBLBQYAAAAABAAEAPUAAACGAwAAAAA=&#10;" path="m,227380l,e" filled="f" strokeweight=".33861mm">
                  <v:path arrowok="t" textboxrect="0,0,0,227380"/>
                </v:shape>
                <v:shape id="Shape 597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uYccA&#10;AADcAAAADwAAAGRycy9kb3ducmV2LnhtbESPT2sCMRTE74LfITzBm2YVW3VrlFIpFIoH/x28vW6e&#10;u6ublyWJ67afvikUPA4z8xtmsWpNJRpyvrSsYDRMQBBnVpecKzjs3wczED4ga6wsk4Jv8rBadjsL&#10;TLW985aaXchFhLBPUUERQp1K6bOCDPqhrYmjd7bOYIjS5VI7vEe4qeQ4SZ6lwZLjQoE1vRWUXXc3&#10;o6DJjrOf/ehz7CebyWVdb77Wl5NTqt9rX19ABGrDI/zf/tAKnuZ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gLmHHAAAA3AAAAA8AAAAAAAAAAAAAAAAAmAIAAGRy&#10;cy9kb3ducmV2LnhtbFBLBQYAAAAABAAEAPUAAACMAwAAAAA=&#10;" path="m,227380l,e" filled="f" strokeweight=".33864mm">
                  <v:path arrowok="t" textboxrect="0,0,0,227380"/>
                </v:shape>
                <v:shape id="Shape 598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CIr8A&#10;AADcAAAADwAAAGRycy9kb3ducmV2LnhtbERPzYrCMBC+C75DGMGLrMkWXGw1yiIs9GrdBxib2ba0&#10;mdQmW+vbm4Pg8eP73x8n24mRBt841vC5ViCIS2carjT8Xn4+tiB8QDbYOSYND/JwPMxne8yMu/OZ&#10;xiJUIoawz1BDHUKfSenLmiz6teuJI/fnBoshwqGSZsB7DLedTJT6khYbjg019nSqqWyLf6tBbdqV&#10;VCdKkupyvRWcunbMc62Xi+l7ByLQFN7ilzs3GjZpXBvPxCM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MIivwAAANwAAAAPAAAAAAAAAAAAAAAAAJgCAABkcnMvZG93bnJl&#10;di54bWxQSwUGAAAAAAQABAD1AAAAhAMAAAAA&#10;" path="m,227380l,e" filled="f" strokeweight=".33861mm">
                  <v:path arrowok="t" textboxrect="0,0,0,227380"/>
                </v:shape>
                <v:shape id="Shape 599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3DsQA&#10;AADcAAAADwAAAGRycy9kb3ducmV2LnhtbESP0WqDQBRE3wP9h+UW+hbXCGmqdROCEOhDG4jpB9y6&#10;t2rj3hV3Nebvu4FCH4eZOcPku9l0YqLBtZYVrKIYBHFldcu1gs/zYfkCwnlkjZ1lUnAjB7vtwyLH&#10;TNsrn2gqfS0ChF2GChrv+0xKVzVk0EW2Jw7etx0M+iCHWuoBrwFuOpnE8bM02HJYaLCnoqHqUo5G&#10;AU8fXzcrE7Tj+vizee9pLotRqafHef8KwtPs/8N/7TetYJ2mcD8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H9w7EAAAA3AAAAA8AAAAAAAAAAAAAAAAAmAIAAGRycy9k&#10;b3ducmV2LnhtbFBLBQYAAAAABAAEAPUAAACJAwAAAAA=&#10;" path="m,227076l,e" filled="f" strokeweight=".96pt">
                  <v:path arrowok="t" textboxrect="0,0,0,227076"/>
                </v:shape>
                <v:shape id="Shape 600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YNMIA&#10;AADcAAAADwAAAGRycy9kb3ducmV2LnhtbERPXWvCMBR9F/wP4Qp7m6lOxNamIo6NDSY4O/D10ty1&#10;Zc1NSbJa//3yMPDxcL7z3Wg6MZDzrWUFi3kCgriyuuVawVf58rgB4QOyxs4yKbiRh10xneSYaXvl&#10;TxrOoRYxhH2GCpoQ+kxKXzVk0M9tTxy5b+sMhghdLbXDaww3nVwmyVoabDk2NNjToaHq5/xrFDyf&#10;3tPyuHqi8LG6pcNrx650F6UeZuN+CyLQGO7if/ebVrBO4vx4Jh4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dg0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601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P88MA&#10;AADcAAAADwAAAGRycy9kb3ducmV2LnhtbESP3YrCMBSE7xd8h3AE79ZUwR+qaRFB2It1YasPcGyO&#10;bbU5KU1a69ubhQUvh5n5htmmg6lFT62rLCuYTSMQxLnVFRcKzqfD5xqE88gaa8uk4EkO0mT0scVY&#10;2wf/Up/5QgQIuxgVlN43sZQuL8mgm9qGOHhX2xr0QbaF1C0+AtzUch5FS2mw4rBQYkP7kvJ71hkF&#10;3B8vTyvnaLvFz2313dCQ7TulJuNhtwHhafDv8H/7SytYRjP4OxOOgE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4P8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602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a2sMA&#10;AADcAAAADwAAAGRycy9kb3ducmV2LnhtbESPQWvCQBSE7wX/w/KE3uomQqVEVxGx6Mmi7cXbI/vM&#10;BrNvY95W4793C0KPw8x8w8wWvW/UlTqpAxvIRxko4jLYmisDP9+fbx+gJCJbbAKTgTsJLOaDlxkW&#10;Ntx4T9dDrFSCsBRowMXYFlpL6cijjEJLnLxT6DzGJLtK2w5vCe4bPc6yifZYc1pw2NLKUXk+/HoD&#10;73IKx7yS/r655M16TV/idtqY12G/nIKK1Mf/8LO9tQYm2Rj+zqQjo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Ya2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03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GQ8UA&#10;AADcAAAADwAAAGRycy9kb3ducmV2LnhtbESP3WrCQBSE7wXfYTlC73TjD6Kpq4ilYqGCNYXeHrLH&#10;JJg9G3a3Mb59tyB4OczMN8xq05latOR8ZVnBeJSAIM6trrhQ8J29DxcgfEDWWFsmBXfysFn3eytM&#10;tb3xF7XnUIgIYZ+igjKEJpXS5yUZ9CPbEEfvYp3BEKUrpHZ4i3BTy0mSzKXBiuNCiQ3tSsqv51+j&#10;4O30scyOsymFz9l92e5rdpn7Uepl0G1fQQTqwjP8aB+0gnkyh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0ZD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04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nNcMA&#10;AADcAAAADwAAAGRycy9kb3ducmV2LnhtbESPQWvCQBSE7wX/w/IEb3WTYqVEVxFR9NRS68XbI/vM&#10;BrNv07xV47/vFgo9DjPzDTNf9r5RN+qkDmwgH2egiMtga64MHL+2z2+gJCJbbAKTgQcJLBeDpzkW&#10;Ntz5k26HWKkEYSnQgIuxLbSW0pFHGYeWOHnn0HmMSXaVth3eE9w3+iXLptpjzWnBYUtrR+XlcPUG&#10;XuUcTnkl/WP3nTebDX2Ie9fGjIb9agYqUh//w3/tvTUwzSbweyYdAb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MnN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05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2wsQA&#10;AADcAAAADwAAAGRycy9kb3ducmV2LnhtbESPT2sCMRTE7wW/Q3iCt5pVUMpqFBULemiLfy7eHpvn&#10;ZtnNS9ik7vrtm0Khx2FmfsMs171txIPaUDlWMBlnIIgLpysuFVwv769vIEJE1tg4JgVPCrBeDV6W&#10;mGvX8Yke51iKBOGQowITo8+lDIUhi2HsPHHy7q61GJNsS6lb7BLcNnKaZXNpseK0YNDTzlBRn7+t&#10;gm31aeqv7oNnt7LeR3/cB7+7KjUa9psFiEh9/A//tQ9awTybwe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ytsLEAAAA3AAAAA8AAAAAAAAAAAAAAAAAmAIAAGRycy9k&#10;b3ducmV2LnhtbFBLBQYAAAAABAAEAPUAAACJAwAAAAA=&#10;" path="m,227075l,e" filled="f" strokeweight=".96pt">
                  <v:path arrowok="t" textboxrect="0,0,0,227075"/>
                </v:shape>
                <v:shape id="Shape 606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ZZ+8MA&#10;AADcAAAADwAAAGRycy9kb3ducmV2LnhtbESPT2vCQBTE7wW/w/KE3uqmRYJGV2kFsVAv/rs/s88k&#10;Jvs2ZDcx/fauIHgcZuY3zHzZm0p01LjCsoLPUQSCOLW64EzB8bD+mIBwHlljZZkU/JOD5WLwNsdE&#10;2xvvqNv7TAQIuwQV5N7XiZQuzcmgG9maOHgX2xj0QTaZ1A3eAtxU8iuKYmmw4LCQY02rnNJy3xoF&#10;5WpbGnnqptW5w83479pu5E+r1Puw/56B8NT7V/jZ/tUK4iiGx5lw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ZZ+8MAAADcAAAADwAAAAAAAAAAAAAAAACYAgAAZHJzL2Rv&#10;d25yZXYueG1sUEsFBgAAAAAEAAQA9QAAAIgDAAAAAA==&#10;" path="m,227075l,e" filled="f" strokeweight=".33864mm">
                  <v:path arrowok="t" textboxrect="0,0,0,227075"/>
                </v:shape>
                <v:shape id="Shape 607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NLsUA&#10;AADcAAAADwAAAGRycy9kb3ducmV2LnhtbESPT2sCMRTE7wW/Q3iCt5pV0MpqFBUL7aEV/1y8PTbP&#10;zbKbl7BJ3e23bwqFHoeZ+Q2z2vS2EQ9qQ+VYwWScgSAunK64VHC9vD4vQISIrLFxTAq+KcBmPXha&#10;Ya5dxyd6nGMpEoRDjgpMjD6XMhSGLIax88TJu7vWYkyyLaVusUtw28hpls2lxYrTgkFPe0NFff6y&#10;CnbVp6mP3QfPbmV9iP79EPz+qtRo2G+XICL18T/8137TCubZC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I0uxQAAANwAAAAPAAAAAAAAAAAAAAAAAJgCAABkcnMv&#10;ZG93bnJldi54bWxQSwUGAAAAAAQABAD1AAAAigMAAAAA&#10;" path="m,227075l,e" filled="f" strokeweight=".96pt">
                  <v:path arrowok="t" textboxrect="0,0,0,227075"/>
                </v:shape>
                <v:shape id="Shape 608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Qm8IA&#10;AADcAAAADwAAAGRycy9kb3ducmV2LnhtbERPTYvCMBC9C/6HMII3TfUgbtcoKhak4mFdZfc424xt&#10;sZmUJtb6781B2OPjfS9WnalES40rLSuYjCMQxJnVJecKzt/JaA7CeWSNlWVS8CQHq2W/t8BY2wd/&#10;UXvyuQgh7GJUUHhfx1K6rCCDbmxr4sBdbWPQB9jkUjf4COGmktMomkmDJYeGAmvaFpTdTnej4KO9&#10;7n6SQ7pOc31Jk7+9rje/R6WGg279CcJT5//Fb/deK5hFYW04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1CbwgAAANwAAAAPAAAAAAAAAAAAAAAAAJgCAABkcnMvZG93&#10;bnJldi54bWxQSwUGAAAAAAQABAD1AAAAhwMAAAAA&#10;" path="m,227075l,e" filled="f" strokeweight=".33861mm">
                  <v:path arrowok="t" textboxrect="0,0,0,227075"/>
                </v:shape>
                <v:shape id="Shape 609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NicQA&#10;AADcAAAADwAAAGRycy9kb3ducmV2LnhtbESPQWvCQBSE7wX/w/IEb81GKaFJXUWFomAvTfX+mn1N&#10;0mTfhuwmxn/fLRR6HGbmG2a9nUwrRupdbVnBMopBEBdW11wquHy8Pj6DcB5ZY2uZFNzJwXYze1hj&#10;pu2N32nMfSkChF2GCirvu0xKV1Rk0EW2Iw7el+0N+iD7UuoebwFuWrmK40QarDksVNjRoaKiyQej&#10;oDm8NUZex7T9HPH4dP4ejnI/KLWYT7sXEJ4m/x/+a5+0giRO4fdMO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5zYn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610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KQMIA&#10;AADcAAAADwAAAGRycy9kb3ducmV2LnhtbERPy4rCMBTdC/5DuMLsNHUW4lSjqExBKrMYH+jy2lzb&#10;YnNTmkytf28WAy4P5z1fdqYSLTWutKxgPIpAEGdWl5wrOB6S4RSE88gaK8uk4EkOlot+b46xtg/+&#10;pXbvcxFC2MWooPC+jqV0WUEG3cjWxIG72cagD7DJpW7wEcJNJT+jaCINlhwaCqxpU1B23/8ZBV/t&#10;7fuc7NJVmutTmly3ul5ffpT6GHSrGQhPnX+L/91brWAyDv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MpAwgAAANwAAAAPAAAAAAAAAAAAAAAAAJgCAABkcnMvZG93&#10;bnJldi54bWxQSwUGAAAAAAQABAD1AAAAhwMAAAAA&#10;" path="m,227075l,e" filled="f" strokeweight=".33861mm">
                  <v:path arrowok="t" textboxrect="0,0,0,227075"/>
                </v:shape>
                <v:shape id="Shape 611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ZLsMA&#10;AADcAAAADwAAAGRycy9kb3ducmV2LnhtbESPzWrDMBCE74W+g9hAbrVsQ9ziRAkhUOihLdTJA2yt&#10;je3EWhlL/nv7qlDocZiZb5jdYTatGKl3jWUFSRSDIC6tbrhScDm/Pr2AcB5ZY2uZFCzk4LB/fNhh&#10;ru3EXzQWvhIBwi5HBbX3XS6lK2sy6CLbEQfvanuDPsi+krrHKcBNK9M4zqTBhsNCjR2dairvxWAU&#10;8PjxvViZoh02n7fn947m4jQotV7Nxy0IT7P/D/+137SCLEng90w4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eZLsMAAADcAAAADwAAAAAAAAAAAAAAAACYAgAAZHJzL2Rv&#10;d25yZXYueG1sUEsFBgAAAAAEAAQA9QAAAIgDAAAAAA==&#10;" path="m,227076l,e" filled="f" strokeweight=".96pt">
                  <v:path arrowok="t" textboxrect="0,0,0,227076"/>
                </v:shape>
                <v:shape id="Shape 612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1BcUA&#10;AADcAAAADwAAAGRycy9kb3ducmV2LnhtbESPQWvCQBSE70L/w/IK3nSjFampm1CUikILrSn0+si+&#10;JqHZt2F3jfHfuwXB4zAz3zDrfDCt6Mn5xrKC2TQBQVxa3XCl4Lt4mzyD8AFZY2uZFFzIQ549jNaY&#10;anvmL+qPoRIRwj5FBXUIXSqlL2sy6Ke2I47er3UGQ5SuktrhOcJNK+dJspQGG44LNXa0qan8O56M&#10;gu3nYVV8LJ4ovC8uq37Xsivcj1Ljx+H1BUSgIdzDt/ZeK1jO5vB/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nUF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13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iwsIA&#10;AADcAAAADwAAAGRycy9kb3ducmV2LnhtbESP0YrCMBRE3xf8h3AF39ZUZVWqUUQQfFBhqx9wba5t&#10;tbkpTVrr35sFYR+HmTnDLNedKUVLtSssKxgNIxDEqdUFZwou5933HITzyBpLy6TgRQ7Wq97XEmNt&#10;n/xLbeIzESDsYlSQe1/FUro0J4NuaCvi4N1sbdAHWWdS1/gMcFPKcRRNpcGCw0KOFW1zSh9JYxRw&#10;e7y+rByjbX5O99mhoi7ZNkoN+t1mAcJT5//Dn/ZeK5iOJvB3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aLCwgAAANwAAAAPAAAAAAAAAAAAAAAAAJgCAABkcnMvZG93&#10;bnJldi54bWxQSwUGAAAAAAQABAD1AAAAhwMAAAAA&#10;" path="m,227076l,e" filled="f" strokeweight=".96pt">
                  <v:path arrowok="t" textboxrect="0,0,0,227076"/>
                </v:shape>
                <v:shape id="Shape 614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x6MMA&#10;AADcAAAADwAAAGRycy9kb3ducmV2LnhtbESPQWvCQBSE7wX/w/IEb3WTYqVEVxFR9NRS68XbI/vM&#10;BrNv07xV47/vFgo9DjPzDTNf9r5RN+qkDmwgH2egiMtga64MHL+2z2+gJCJbbAKTgQcJLBeDpzkW&#10;Ntz5k26HWKkEYSnQgIuxLbSW0pFHGYeWOHnn0HmMSXaVth3eE9w3+iXLptpjzWnBYUtrR+XlcPUG&#10;XuUcTnkl/WP3nTebDX2Ie9fGjIb9agYqUh//w3/tvTUwzSfweyYdAb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qx6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15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tccUA&#10;AADcAAAADwAAAGRycy9kb3ducmV2LnhtbESPQWvCQBSE70L/w/IKvZmNVkVTVykWpQUL1QheH9nX&#10;JDT7NuxuY/z33YLgcZiZb5jlujeN6Mj52rKCUZKCIC6srrlUcMq3wzkIH5A1NpZJwZU8rFcPgyVm&#10;2l74QN0xlCJC2GeooAqhzaT0RUUGfWJb4uh9W2cwROlKqR1eItw0cpymM2mw5rhQYUubioqf469R&#10;8Pb1scg/J88U9pProts17HJ3VurpsX99ARGoD/fwrf2uFcxGU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+1x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16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KBMMA&#10;AADcAAAADwAAAGRycy9kb3ducmV2LnhtbESPT2vCQBTE7wW/w/IEb3WTgqGkrlKKoqcW/1y8PbLP&#10;bGj2bczbavz23YLQ4zAzv2Hmy8G36kq9NIEN5NMMFHEVbMO1geNh/fwKSiKyxTYwGbiTwHIxeppj&#10;acONd3Tdx1olCEuJBlyMXam1VI48yjR0xMk7h95jTLKvte3xluC+1S9ZVmiPDacFhx19OKq+9z/e&#10;wEzO4ZTXMtw3l7xdrehL3Kc2ZjIe3t9ARRrif/jR3loDRV7A35l0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SKB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17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kwcMA&#10;AADcAAAADwAAAGRycy9kb3ducmV2LnhtbESP0WrCQBRE3wv+w3KFvtVNhEZJXUUCgg+tYPQDbrO3&#10;SWr2bshuYvL3bqHg4zAzZ5jNbjSNGKhztWUF8SICQVxYXXOp4Ho5vK1BOI+ssbFMCiZysNvOXjaY&#10;anvnMw25L0WAsEtRQeV9m0rpiooMuoVtiYP3YzuDPsiulLrDe4CbRi6jKJEGaw4LFbaUVVTc8t4o&#10;4OHre7JyibZ/P/2uPlsa86xX6nU+7j9AeBr9M/zfPmoFSbyCv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Kkw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618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5C78EA&#10;AADcAAAADwAAAGRycy9kb3ducmV2LnhtbERPXWvCMBR9F/wP4Qq+zdQpotUosrExYYJawddLc22L&#10;zU1Jslr//fIg+Hg436tNZ2rRkvOVZQXjUQKCOLe64kLBOft6m4PwAVljbZkUPMjDZt3vrTDV9s5H&#10;ak+hEDGEfYoKyhCaVEqfl2TQj2xDHLmrdQZDhK6Q2uE9hptavifJTBqsODaU2NBHSfnt9GcUfB52&#10;i2w/nVD4nT4W7XfNLnMXpYaDbrsEEagLL/HT/aMVzMZxbT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uQu/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619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VKMIA&#10;AADcAAAADwAAAGRycy9kb3ducmV2LnhtbESP0YrCMBRE3xf8h3AF39ZUQVerUUQQfFBhqx9wba5t&#10;tbkpTVrr3xthYR+HmTnDLNedKUVLtSssKxgNIxDEqdUFZwou5933DITzyBpLy6TgRQ7Wq97XEmNt&#10;n/xLbeIzESDsYlSQe1/FUro0J4NuaCvi4N1sbdAHWWdS1/gMcFPKcRRNpcGCw0KOFW1zSh9JYxRw&#10;e7y+rByjbSan+8+hoi7ZNkoN+t1mAcJT5//Df+29VjAdzeFz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ZUowgAAANwAAAAPAAAAAAAAAAAAAAAAAJgCAABkcnMvZG93&#10;bnJldi54bWxQSwUGAAAAAAQABAD1AAAAhwMAAAAA&#10;" path="m,227076l,e" filled="f" strokeweight=".96pt">
                  <v:path arrowok="t" textboxrect="0,0,0,227076"/>
                </v:shape>
                <v:shape id="Shape 620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9VsAA&#10;AADcAAAADwAAAGRycy9kb3ducmV2LnhtbERPTWvCQBC9F/wPywje6iZCpURXEVHak1L14m3Ijtlg&#10;djZmthr/vXso9Ph43/Nl7xt1p07qwAbycQaKuAy25srA6bh9/wQlEdliE5gMPElguRi8zbGw4cE/&#10;dD/ESqUQlgINuBjbQmspHXmUcWiJE3cJnceYYFdp2+EjhftGT7Jsqj3WnBoctrR2VF4Pv97Ah1zC&#10;Oa+kf37d8mazob24nTZmNOxXM1CR+vgv/nN/WwPTSZqfzqQjo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19Vs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621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hz8UA&#10;AADcAAAADwAAAGRycy9kb3ducmV2LnhtbESPQWvCQBSE70L/w/IK3nSjFampm1CUikILrSn0+si+&#10;JqHZt2F3jfHfuwXB4zAz3zDrfDCt6Mn5xrKC2TQBQVxa3XCl4Lt4mzyD8AFZY2uZFFzIQ549jNaY&#10;anvmL+qPoRIRwj5FBXUIXSqlL2sy6Ke2I47er3UGQ5SuktrhOcJNK+dJspQGG44LNXa0qan8O56M&#10;gu3nYVV8LJ4ovC8uq37Xsivcj1Ljx+H1BUSgIdzDt/ZeK1jOZ/B/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CHP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22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GusMA&#10;AADcAAAADwAAAGRycy9kb3ducmV2LnhtbESPQWvCQBSE7wX/w/IEb3WTgFJSVyli0ZNF20tvj+wz&#10;G5p9G/O2Gv+9WxB6HGbmG2axGnyrLtRLE9hAPs1AEVfBNlwb+Pp8f34BJRHZYhuYDNxIYLUcPS2w&#10;tOHKB7ocY60ShKVEAy7GrtRaKkceZRo64uSdQu8xJtnX2vZ4TXDf6iLL5tpjw2nBYUdrR9XP8dcb&#10;mMkpfOe1DLftOW83G/oQt9fGTMbD2yuoSEP8Dz/aO2tgXhTwdyYd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NGu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23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of8QA&#10;AADcAAAADwAAAGRycy9kb3ducmV2LnhtbESP0WqDQBRE3wP5h+UG+hbXWGqLcRNKoNCHthDbD7hx&#10;b9TEvSvuavTvu4VCHoeZOcPk+8m0YqTeNZYVbKIYBHFpdcOVgp/vt/ULCOeRNbaWScFMDva75SLH&#10;TNsbH2ksfCUChF2GCmrvu0xKV9Zk0EW2Iw7e2fYGfZB9JXWPtwA3rUziOJUGGw4LNXZ0qKm8FoNR&#10;wOPnabYyQTs8fV2ePzqaisOg1MNqet2C8DT5e/i//a4VpMkj/J0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1aH/EAAAA3AAAAA8AAAAAAAAAAAAAAAAAmAIAAGRycy9k&#10;b3ducmV2LnhtbFBLBQYAAAAABAAEAPUAAACJAwAAAAA=&#10;" path="m,227076l,e" filled="f" strokeweight=".96pt">
                  <v:path arrowok="t" textboxrect="0,0,0,227076"/>
                </v:shape>
                <v:shape id="Shape 624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CV8QA&#10;AADcAAAADwAAAGRycy9kb3ducmV2LnhtbESPQWvCQBSE7wX/w/KE3upGDaLRVaTF0kIFNYLXR/aZ&#10;BLNvw+42xn/fLRR6HGbmG2a16U0jOnK+tqxgPEpAEBdW11wqOOe7lzkIH5A1NpZJwYM8bNaDpxVm&#10;2t75SN0plCJC2GeooAqhzaT0RUUG/ci2xNG7WmcwROlKqR3eI9w0cpIkM2mw5rhQYUuvFRW307dR&#10;8Hb4XOT7dErhK30suveGXe4uSj0P++0SRKA+/If/2h9awWyS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glf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625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VkMMA&#10;AADcAAAADwAAAGRycy9kb3ducmV2LnhtbESP3YrCMBSE7wXfIRxh72xqwR+6RhFB8GJdsPoAx+Zs&#10;293mpDRprW9vFgQvh5n5hllvB1OLnlpXWVYwi2IQxLnVFRcKrpfDdAXCeWSNtWVS8CAH2814tMZU&#10;2zufqc98IQKEXYoKSu+bVEqXl2TQRbYhDt6PbQ36INtC6hbvAW5qmcTxQhqsOCyU2NC+pPwv64wC&#10;7k+3h5UJ2m7+/bv8amjI9p1SH5Nh9wnC0+Df4Vf7qBUskjn8nw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BVkMMAAADcAAAADwAAAAAAAAAAAAAAAACYAgAAZHJzL2Rv&#10;d25yZXYueG1sUEsFBgAAAAAEAAQA9QAAAIgDAAAAAA==&#10;" path="m,227076l,e" filled="f" strokeweight=".96pt">
                  <v:path arrowok="t" textboxrect="0,0,0,227076"/>
                </v:shape>
                <v:shape id="Shape 626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ucMA&#10;AADcAAAADwAAAGRycy9kb3ducmV2LnhtbESPQWvCQBSE7wX/w/IEb3UTwVBSVyli0ZNF20tvj+wz&#10;G5p9G/O2Gv+9WxB6HGbmG2axGnyrLtRLE9hAPs1AEVfBNlwb+Pp8f34BJRHZYhuYDNxIYLUcPS2w&#10;tOHKB7ocY60ShKVEAy7GrtRaKkceZRo64uSdQu8xJtnX2vZ4TXDf6lmWFdpjw2nBYUdrR9XP8dcb&#10;mMspfOe1DLftOW83G/oQt9fGTMbD2yuoSEP8Dz/aO2ugmBXwdyYd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hAu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27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cIMUA&#10;AADcAAAADwAAAGRycy9kb3ducmV2LnhtbESPQWvCQBSE70L/w/IK3symVqymriIWpYUWqhG8PrKv&#10;SWj2bdhdY/z33YLgcZiZb5jFqjeN6Mj52rKCpyQFQVxYXXOp4JhvRzMQPiBrbCyTgit5WC0fBgvM&#10;tL3wnrpDKEWEsM9QQRVCm0npi4oM+sS2xNH7sc5giNKVUju8RLhp5DhNp9JgzXGhwpY2FRW/h7NR&#10;8Pb9Mc+/Js8UPifXebdr2OXupNTwsV+/ggjUh3v41n7XCqbjF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Rwg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28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xUMAA&#10;AADcAAAADwAAAGRycy9kb3ducmV2LnhtbERPTWvCQBC9F/wPywje6iZCpURXEVHak1L14m3Ijtlg&#10;djZmthr/vXso9Ph43/Nl7xt1p07qwAbycQaKuAy25srA6bh9/wQlEdliE5gMPElguRi8zbGw4cE/&#10;dD/ESqUQlgINuBjbQmspHXmUcWiJE3cJnceYYFdp2+EjhftGT7Jsqj3WnBoctrR2VF4Pv97Ah1zC&#10;Oa+kf37d8mazob24nTZmNOxXM1CR+vgv/nN/WwPTSVqbzqQjo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txUM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629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flcQA&#10;AADcAAAADwAAAGRycy9kb3ducmV2LnhtbESP0WqDQBRE3wP5h+UG+hbXCDWtcRNKoNCHthDbD7hx&#10;b9TEvSvuavTvu4VCH4eZOcPkh8m0YqTeNZYVbKIYBHFpdcOVgu+v1/UTCOeRNbaWScFMDg775SLH&#10;TNs7n2gsfCUChF2GCmrvu0xKV9Zk0EW2Iw7exfYGfZB9JXWP9wA3rUziOJUGGw4LNXZ0rKm8FYNR&#10;wOPHebYyQTs8fl637x1NxXFQ6mE1vexAeJr8f/iv/aYVpMkz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X5XEAAAA3AAAAA8AAAAAAAAAAAAAAAAAmAIAAGRycy9k&#10;b3ducmV2LnhtbFBLBQYAAAAABAAEAPUAAACJAwAAAAA=&#10;" path="m,227076l,e" filled="f" strokeweight=".96pt">
                  <v:path arrowok="t" textboxrect="0,0,0,227076"/>
                </v:shape>
                <v:shape id="Shape 630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SicEA&#10;AADcAAAADwAAAGRycy9kb3ducmV2LnhtbERPW2vCMBR+H/gfwhF8m6kXRKtRRHFM2GBawddDc2yL&#10;zUlJslr//fIg7PHju682nalFS85XlhWMhgkI4tzqigsFl+zwPgfhA7LG2jIpeJKHzbr3tsJU2wef&#10;qD2HQsQQ9ikqKENoUil9XpJBP7QNceRu1hkMEbpCaoePGG5qOU6SmTRYcWwosaFdSfn9/GsU7H+O&#10;i+x7OqHwNX0u2o+aXeauSg363XYJIlAX/sUv96dWMJvE+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tEon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631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FTsIA&#10;AADcAAAADwAAAGRycy9kb3ducmV2LnhtbESP0YrCMBRE3xf8h3AF39ZUZVWqUUQQfFBhqx9wba5t&#10;tbkpTVrr35sFYR+HmTnDLNedKUVLtSssKxgNIxDEqdUFZwou5933HITzyBpLy6TgRQ7Wq97XEmNt&#10;n/xLbeIzESDsYlSQe1/FUro0J4NuaCvi4N1sbdAHWWdS1/gMcFPKcRRNpcGCw0KOFW1zSh9JYxRw&#10;e7y+rByjbX5O99mhoi7ZNkoN+t1mAcJT5//Dn/ZeK5hORvB3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sVOwgAAANwAAAAPAAAAAAAAAAAAAAAAAJgCAABkcnMvZG93&#10;bnJldi54bWxQSwUGAAAAAAQABAD1AAAAhwMAAAAA&#10;" path="m,227076l,e" filled="f" strokeweight=".96pt">
                  <v:path arrowok="t" textboxrect="0,0,0,227076"/>
                </v:shape>
                <v:shape id="Shape 632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QZ8MA&#10;AADcAAAADwAAAGRycy9kb3ducmV2LnhtbESPQWvCQBSE7wX/w/IEb3UTpSKpqxSx6MlS9dLbI/vM&#10;hmbfxrytxn/vFgo9DjPzDbNY9b5RV+qkDmwgH2egiMtga64MnI7vz3NQEpEtNoHJwJ0EVsvB0wIL&#10;G278SddDrFSCsBRowMXYFlpL6cijjENLnLxz6DzGJLtK2w5vCe4bPcmymfZYc1pw2NLaUfl9+PEG&#10;XuQcvvJK+vv2kjebDX2I22tjRsP+7RVUpD7+h//aO2tgNp3A75l0B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rQZ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33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M/sQA&#10;AADcAAAADwAAAGRycy9kb3ducmV2LnhtbESPQWvCQBSE7wX/w/IEb3VjI6LRVaSlpYUKagSvj+wz&#10;CWbfht01xn/fLRR6HGbmG2a16U0jOnK+tqxgMk5AEBdW11wqOOXvz3MQPiBrbCyTggd52KwHTyvM&#10;tL3zgbpjKEWEsM9QQRVCm0npi4oM+rFtiaN3sc5giNKVUju8R7hp5EuSzKTBmuNChS29VlRcjzej&#10;4G3/tch305TC9/Sx6D4adrk7KzUa9tsliEB9+A//tT+1glma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/jP7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634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tiMQA&#10;AADcAAAADwAAAGRycy9kb3ducmV2LnhtbESPQWvCQBSE74X+h+UVvNVNWisldZUiFj1Z1F56e2Sf&#10;2dDs25i31fjvXUHwOMzMN8xk1vtGHamTOrCBfJiBIi6Drbky8LP7en4HJRHZYhOYDJxJYDZ9fJhg&#10;YcOJN3TcxkolCEuBBlyMbaG1lI48yjC0xMnbh85jTLKrtO3wlOC+0S9ZNtYea04LDluaOyr/tv/e&#10;wJvsw29eSX9eHvJmsaBvcWttzOCp//wAFamP9/CtvbIGxq8juJ5JR0B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7Yj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635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DTcMA&#10;AADcAAAADwAAAGRycy9kb3ducmV2LnhtbESP0YrCMBRE3wX/IdyFfbPpuuhKNYoIgg8qWPcDrs21&#10;7W5zU5q01r83guDjMDNnmMWqN5XoqHGlZQVfUQyCOLO65FzB73k7moFwHlljZZkU3MnBajkcLDDR&#10;9sYn6lKfiwBhl6CCwvs6kdJlBRl0ka2Jg3e1jUEfZJNL3eAtwE0lx3E8lQZLDgsF1rQpKPtPW6OA&#10;u8PlbuUYbTs5/v3sa+rTTavU50e/noPw1Pt3+NXeaQXT7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nDT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636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vZsQA&#10;AADcAAAADwAAAGRycy9kb3ducmV2LnhtbESPQWvCQBSE7wX/w/IEb3VjlaDRVaSlpYUKagSvj+wz&#10;CWbfht01xn/fLRR6HGbmG2a16U0jOnK+tqxgMk5AEBdW11wqOOXvz3MQPiBrbCyTggd52KwHTyvM&#10;tL3zgbpjKEWEsM9QQRVCm0npi4oM+rFtiaN3sc5giNKVUju8R7hp5EuSpNJgzXGhwpZeKyqux5tR&#10;8Lb/WuS72ZTC9+yx6D4adrk7KzUa9tsliEB9+A//tT+1gnSa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L2b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637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4ocQA&#10;AADcAAAADwAAAGRycy9kb3ducmV2LnhtbESPzWrDMBCE74W+g9hCb40cl8bFiRKCIdBDW4jTB9hY&#10;G9uJtTKW/Pf2VaGQ4zAz3zCb3WQaMVDnassKlosIBHFhdc2lgp/T4eUdhPPIGhvLpGAmB7vt48MG&#10;U21HPtKQ+1IECLsUFVTet6mUrqjIoFvYljh4F9sZ9EF2pdQdjgFuGhlH0UoarDksVNhSVlFxy3uj&#10;gIev82xljLZ/+74mny1NedYr9fw07dcgPE3+Hv5vf2gFq9cE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+KHEAAAA3AAAAA8AAAAAAAAAAAAAAAAAmAIAAGRycy9k&#10;b3ducmV2LnhtbFBLBQYAAAAABAAEAPUAAACJAwAAAAA=&#10;" path="m,227076l,e" filled="f" strokeweight=".96pt">
                  <v:path arrowok="t" textboxrect="0,0,0,227076"/>
                </v:shape>
                <v:shape id="Shape 638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njcAA&#10;AADcAAAADwAAAGRycy9kb3ducmV2LnhtbERPTWvCQBC9F/wPywi91U1aKhJdRcRiT5WqF29DdswG&#10;s7Mxs2r8992D0OPjfc8WvW/UjTqpAxvIRxko4jLYmisDh/3X2wSURGSLTWAy8CCBxXzwMsPChjv/&#10;0m0XK5VCWAo04GJsC62ldORRRqElTtwpdB5jgl2lbYf3FO4b/Z5lY+2x5tTgsKWVo/K8u3oDn3IK&#10;x7yS/rG55M16TVtxP9qY12G/nIKK1Md/8dP9bQ2MP9LadCYdAT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Lnjc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639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7FMQA&#10;AADcAAAADwAAAGRycy9kb3ducmV2LnhtbESPQWvCQBSE7wX/w/IEb3VjFTHRVaSlpYUKagSvj+wz&#10;CWbfht01xn/fLRR6HGbmG2a16U0jOnK+tqxgMk5AEBdW11wqOOXvzwsQPiBrbCyTggd52KwHTyvM&#10;tL3zgbpjKEWEsM9QQRVCm0npi4oM+rFtiaN3sc5giNKVUju8R7hp5EuSzKXBmuNChS29VlRcjzej&#10;4G3/lea72ZTC9+yRdh8Nu9ydlRoN++0SRKA+/If/2p9awXya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XuxT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640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Y9sAA&#10;AADcAAAADwAAAGRycy9kb3ducmV2LnhtbERPTWvCQBC9F/wPywi91U1KKxJdRcRiT5WqF29DdswG&#10;s7Mxs2r8992D0OPjfc8WvW/UjTqpAxvIRxko4jLYmisDh/3X2wSURGSLTWAy8CCBxXzwMsPChjv/&#10;0m0XK5VCWAo04GJsC62ldORRRqElTtwpdB5jgl2lbYf3FO4b/Z5lY+2x5tTgsKWVo/K8u3oDn3IK&#10;x7yS/rG55M16TVtxP9qY12G/nIKK1Md/8dP9bQ2MP9L8dCYdAT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KY9s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641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2M8IA&#10;AADcAAAADwAAAGRycy9kb3ducmV2LnhtbESP0YrCMBRE3xf8h3AF39ZUcVWqUUQQfFBhqx9wba5t&#10;tbkpTVrr35sFYR+HmTnDLNedKUVLtSssKxgNIxDEqdUFZwou5933HITzyBpLy6TgRQ7Wq97XEmNt&#10;n/xLbeIzESDsYlSQe1/FUro0J4NuaCvi4N1sbdAHWWdS1/gMcFPKcRRNpcGCw0KOFW1zSh9JYxRw&#10;e7y+rByjbX5O99mhoi7ZNkoN+t1mAcJT5//Dn/ZeK5hORvB3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LYzwgAAANwAAAAPAAAAAAAAAAAAAAAAAJgCAABkcnMvZG93&#10;bnJldi54bWxQSwUGAAAAAAQABAD1AAAAhwMAAAAA&#10;" path="m,227076l,e" filled="f" strokeweight=".96pt">
                  <v:path arrowok="t" textboxrect="0,0,0,227076"/>
                </v:shape>
                <v:shape id="Shape 642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aGMQA&#10;AADcAAAADwAAAGRycy9kb3ducmV2LnhtbESPQWvCQBSE7wX/w/KE3upGDaLRVaTF0kIFNYLXR/aZ&#10;BLNvw+42xn/fLRR6HGbmG2a16U0jOnK+tqxgPEpAEBdW11wqOOe7lzkIH5A1NpZJwYM8bNaDpxVm&#10;2t75SN0plCJC2GeooAqhzaT0RUUG/ci2xNG7WmcwROlKqR3eI9w0cpIkM2mw5rhQYUuvFRW307dR&#10;8Hb4XOT7dErhK30suveGXe4uSj0P++0SRKA+/If/2h9awSyd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1Whj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643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N38MA&#10;AADcAAAADwAAAGRycy9kb3ducmV2LnhtbESP3YrCMBSE7xd8h3AE79bUn9WlaxQRBC90weoDnG3O&#10;ttXmpDRprW9vBMHLYWa+YRarzpSipdoVlhWMhhEI4tTqgjMF59P28xuE88gaS8uk4E4OVsvexwJj&#10;bW98pDbxmQgQdjEqyL2vYildmpNBN7QVcfD+bW3QB1lnUtd4C3BTynEUzaTBgsNCjhVtckqvSWMU&#10;cHv4u1s5Rtt8/V7m+4q6ZNMoNeh36x8Qnjr/Dr/aO61gNp3A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N3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644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e9cMA&#10;AADcAAAADwAAAGRycy9kb3ducmV2LnhtbESPQWvCQBSE7wX/w/IEb3WTYkVSVyli0VOl6qW3R/aZ&#10;Dc2+jXmrxn/fLQg9DjPzDTNf9r5RV+qkDmwgH2egiMtga64MHA8fzzNQEpEtNoHJwJ0ElovB0xwL&#10;G278Rdd9rFSCsBRowMXYFlpL6cijjENLnLxT6DzGJLtK2w5vCe4b/ZJlU+2x5rTgsKWVo/Jnf/EG&#10;XuUUvvNK+vvmnDfrNe3EfWpjRsP+/Q1UpD7+hx/trTUwnUzg70w6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me9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45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CbMUA&#10;AADcAAAADwAAAGRycy9kb3ducmV2LnhtbESPQWvCQBSE74X+h+UVequbaioaXaUoLQoW1AheH9nX&#10;JDT7NuxuY/z3rlDocZiZb5j5sjeN6Mj52rKC10ECgriwuuZSwSn/eJmA8AFZY2OZFFzJw3Lx+DDH&#10;TNsLH6g7hlJECPsMFVQhtJmUvqjIoB/Yljh639YZDFG6UmqHlwg3jRwmyVgarDkuVNjSqqLi5/hr&#10;FKz322n+lY4o7NLrtPts2OXurNTzU/8+AxGoD//hv/ZGKxinb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MJs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46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lGcQA&#10;AADcAAAADwAAAGRycy9kb3ducmV2LnhtbESPQWvCQBSE7wX/w/IKvdVNioaSukoRxZ4qtV68PbLP&#10;bGj2bZq3avz3XUHocZiZb5jZYvCtOlMvTWAD+TgDRVwF23BtYP+9fn4FJRHZYhuYDFxJYDEfPcyw&#10;tOHCX3TexVolCEuJBlyMXam1VI48yjh0xMk7ht5jTLKvte3xkuC+1S9ZVmiPDacFhx0tHVU/u5M3&#10;MJVjOOS1DNfNb96uVrQV96mNeXoc3t9ARRrif/je/rAGikkBtzPp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3pRn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647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xfcUA&#10;AADcAAAADwAAAGRycy9kb3ducmV2LnhtbESP0WoCMRRE34X+Q7gFX6RmFXHL1iilUGhBRNd+wGVz&#10;u1nc3CxJqmm/vhEEH4eZOcOsNsn24kw+dI4VzKYFCOLG6Y5bBV/H96dnECEia+wdk4JfCrBZP4xW&#10;WGl34QOd69iKDOFQoQIT41BJGRpDFsPUDcTZ+3beYszSt1J7vGS47eW8KJbSYsd5weBAb4aaU/1j&#10;FZS7crubfM6Sb7b2VO//zISPSanxY3p9AREpxXv41v7QCpaLEq5n8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DF9xQAAANwAAAAPAAAAAAAAAAAAAAAAAJgCAABkcnMv&#10;ZG93bnJldi54bWxQSwUGAAAAAAQABAD1AAAAigMAAAAA&#10;" path="m,227380l,e" filled="f" strokeweight=".96pt">
                  <v:path arrowok="t" textboxrect="0,0,0,227380"/>
                </v:shape>
                <v:shape id="Shape 648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3KMIA&#10;AADcAAAADwAAAGRycy9kb3ducmV2LnhtbERPy4rCMBTdD8w/hDvgbkyVItIxiowMCOLC12J21+ba&#10;VpubksRa/XqzEFweznsy60wtWnK+sqxg0E9AEOdWV1wo2O/+vscgfEDWWFsmBXfyMJt+fkww0/bG&#10;G2q3oRAxhH2GCsoQmkxKn5dk0PdtQxy5k3UGQ4SukNrhLYabWg6TZCQNVhwbSmzot6T8sr0aBW1+&#10;GD92g9XQp+v0vGjWx8X53ynV++rmPyACdeEtfrmXWsEojWvjmXgE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vcowgAAANwAAAAPAAAAAAAAAAAAAAAAAJgCAABkcnMvZG93&#10;bnJldi54bWxQSwUGAAAAAAQABAD1AAAAhwMAAAAA&#10;" path="m,227380l,e" filled="f" strokeweight=".33864mm">
                  <v:path arrowok="t" textboxrect="0,0,0,227380"/>
                </v:shape>
                <v:shape id="Shape 649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AlMUA&#10;AADcAAAADwAAAGRycy9kb3ducmV2LnhtbESP0WoCMRRE3wv9h3ALvkjNKkXrapRSKFgQaVc/4LK5&#10;bhY3N0uSauzXN4LQx2FmzjDLdbKdOJMPrWMF41EBgrh2uuVGwWH/8fwKIkRkjZ1jUnClAOvV48MS&#10;S+0u/E3nKjYiQziUqMDE2JdShtqQxTByPXH2js5bjFn6RmqPlwy3nZwUxVRabDkvGOzp3VB9qn6s&#10;gtlutt0NP8fJ11t7qr5+zZD3SanBU3pbgIiU4n/43t5oBdOXOdzO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wCUxQAAANwAAAAPAAAAAAAAAAAAAAAAAJgCAABkcnMv&#10;ZG93bnJldi54bWxQSwUGAAAAAAQABAD1AAAAigMAAAAA&#10;" path="m,227380l,e" filled="f" strokeweight=".96pt">
                  <v:path arrowok="t" textboxrect="0,0,0,227380"/>
                </v:shape>
                <v:shape id="Shape 650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Vwr8A&#10;AADcAAAADwAAAGRycy9kb3ducmV2LnhtbERPzYrCMBC+C/sOYRa8yDaxoLjVKIuw0KvVBxibsS1t&#10;Jt0m1u7bm4Pg8eP73x0m24mRBt841rBMFAji0pmGKw2X8+/XBoQPyAY7x6Thnzwc9h+zHWbGPfhE&#10;YxEqEUPYZ6ihDqHPpPRlTRZ94nriyN3cYDFEOFTSDPiI4baTqVJrabHh2FBjT8eayra4Ww1q1S6k&#10;OlKaVufrX8Hfrh3zXOv55/SzBRFoCm/xy50bDetVnB/PxCM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khXCvwAAANwAAAAPAAAAAAAAAAAAAAAAAJgCAABkcnMvZG93bnJl&#10;di54bWxQSwUGAAAAAAQABAD1AAAAhAMAAAAA&#10;" path="m,227380l,e" filled="f" strokeweight=".33861mm">
                  <v:path arrowok="t" textboxrect="0,0,0,227380"/>
                </v:shape>
                <v:shape id="Shape 651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IaMYA&#10;AADcAAAADwAAAGRycy9kb3ducmV2LnhtbESPQWvCQBSE7wX/w/IEb3UTsSLRVUQpCMWDWg/entln&#10;Es2+DbvbmPbXu4VCj8PMfMPMl52pRUvOV5YVpMMEBHFudcWFgs/j++sUhA/IGmvLpOCbPCwXvZc5&#10;Zto+eE/tIRQiQthnqKAMocmk9HlJBv3QNsTRu1pnMETpCqkdPiLc1HKUJBNpsOK4UGJD65Ly++HL&#10;KGjz0/TnmH6M/Hg3vm2a3WVzOzulBv1uNQMRqAv/4b/2ViuYvKXweyY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nIaM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652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uLsEA&#10;AADcAAAADwAAAGRycy9kb3ducmV2LnhtbESP0YrCMBRE3xf8h3AFXxZNtqBoNYoIC3217gdcm2tb&#10;2tzUJtb692ZhYR+HmTnD7A6jbcVAva8da/haKBDEhTM1lxp+Lt/zNQgfkA22jknDizwc9pOPHabG&#10;PflMQx5KESHsU9RQhdClUvqiIot+4Tri6N1cbzFE2ZfS9PiMcNvKRKmVtFhzXKiwo1NFRZM/rAa1&#10;bD6lOlGSlJfrPeeNa4Ys03o2HY9bEIHG8B/+a2dGw2qZwO+ZeATk/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MLi7BAAAA3AAAAA8AAAAAAAAAAAAAAAAAmAIAAGRycy9kb3du&#10;cmV2LnhtbFBLBQYAAAAABAAEAPUAAACGAwAAAAA=&#10;" path="m,227380l,e" filled="f" strokeweight=".33861mm">
                  <v:path arrowok="t" textboxrect="0,0,0,227380"/>
                </v:shape>
                <v:shape id="Shape 653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kMMUA&#10;AADcAAAADwAAAGRycy9kb3ducmV2LnhtbESPQWsCMRSE7wX/Q3hCbzWrRSlbo6hYqAdbar309tg8&#10;N8tuXsImuuu/N4LQ4zAz3zDzZW8bcaE2VI4VjEcZCOLC6YpLBcffj5c3ECEia2wck4IrBVguBk9z&#10;zLXr+Icuh1iKBOGQowITo8+lDIUhi2HkPHHyTq61GJNsS6lb7BLcNnKSZTNpseK0YNDTxlBRH85W&#10;wbr6MvV3t+fpX1lvo99tg98clXoe9qt3EJH6+B9+tD+1gtn0Fe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KQwxQAAANwAAAAPAAAAAAAAAAAAAAAAAJgCAABkcnMv&#10;ZG93bnJldi54bWxQSwUGAAAAAAQABAD1AAAAigMAAAAA&#10;" path="m,227075l,e" filled="f" strokeweight=".96pt">
                  <v:path arrowok="t" textboxrect="0,0,0,227075"/>
                </v:shape>
                <v:shape id="Shape 654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NCsUA&#10;AADcAAAADwAAAGRycy9kb3ducmV2LnhtbESPQWvCQBSE74X+h+UVequbiopN3QQVxEK9GOv9mX1N&#10;0mTfhuwmxn/fFQo9DjPzDbNKR9OIgTpXWVbwOolAEOdWV1wo+DrtXpYgnEfW2FgmBTdykCaPDyuM&#10;tb3ykYbMFyJA2MWooPS+jaV0eUkG3cS2xMH7tp1BH2RXSN3hNcBNI6dRtJAGKw4LJba0LSmvs94o&#10;qLeH2sjz8NZcBtzPPn/6vdz0Sj0/jet3EJ5G/x/+a39oBYv5DO5nwhG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00K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655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Z38UA&#10;AADcAAAADwAAAGRycy9kb3ducmV2LnhtbESPT2sCMRTE7wW/Q3iCt5pVWCmrUVqxYA+2+OfS22Pz&#10;ull28xI2qbv99qYgeBxm5jfMajPYVlypC7VjBbNpBoK4dLrmSsHl/P78AiJEZI2tY1LwRwE269HT&#10;Cgvtej7S9RQrkSAcClRgYvSFlKE0ZDFMnSdO3o/rLMYku0rqDvsEt62cZ9lCWqw5LRj0tDVUNqdf&#10;q+Ct/jTNV3/g/LtqdtF/7ILfXpSajIfXJYhIQ3yE7+29VrDIc/g/k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ZnfxQAAANwAAAAPAAAAAAAAAAAAAAAAAJgCAABkcnMv&#10;ZG93bnJldi54bWxQSwUGAAAAAAQABAD1AAAAigMAAAAA&#10;" path="m,227075l,e" filled="f" strokeweight=".96pt">
                  <v:path arrowok="t" textboxrect="0,0,0,227075"/>
                </v:shape>
                <v:shape id="Shape 656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Ob8YA&#10;AADcAAAADwAAAGRycy9kb3ducmV2LnhtbESPQWvCQBSE74X+h+UJvdWNQkMbXUXFgKT0oFX0+Mw+&#10;k9Ds25BdY/z33ULB4zAz3zDTeW9q0VHrKssKRsMIBHFudcWFgv13+voOwnlkjbVlUnAnB/PZ89MU&#10;E21vvKVu5wsRIOwSVFB63yRSurwkg25oG+LgXWxr0AfZFlK3eAtwU8txFMXSYMVhocSGViXlP7ur&#10;UfDRXdbH9DNbZIU+ZOl5o5vl6Uupl0G/mIDw1PtH+L+90Qritxj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9Ob8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657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TfcUA&#10;AADcAAAADwAAAGRycy9kb3ducmV2LnhtbESPT2vCQBTE70K/w/IK3urGUq2m2UgriIV6qX/uz+xr&#10;EpN9G7KbGL99t1DwOMzMb5hkNZha9NS60rKC6SQCQZxZXXKu4HjYPC1AOI+ssbZMCm7kYJU+jBKM&#10;tb3yN/V7n4sAYRejgsL7JpbSZQUZdBPbEAfvx7YGfZBtLnWL1wA3tXyOork0WHJYKLChdUFZte+M&#10;gmq9q4w89cv63OP25evSbeVHp9T4cXh/A+Fp8Pfwf/tTK5jPXu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dN9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658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/hsQA&#10;AADcAAAADwAAAGRycy9kb3ducmV2LnhtbERPy2rCQBTdF/yH4Ra6q5MWKhqdiC0NSMSFsUWX18zN&#10;AzN3QmYa0793FoUuD+e9Wo+mFQP1rrGs4GUagSAurG64UvB1TJ/nIJxH1thaJgW/5GCdTB5WGGt7&#10;4wMNua9ECGEXo4La+y6W0hU1GXRT2xEHrrS9QR9gX0nd4y2Em1a+RtFMGmw4NNTY0UdNxTX/MQoW&#10;Q/l5SnfZJqv0d5Zetrp7P++VenocN0sQnkb/L/5zb7WC2VtYG86EIy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f4b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659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s6MIA&#10;AADcAAAADwAAAGRycy9kb3ducmV2LnhtbESP3YrCMBSE7xd8h3AE79ZUwZ/tGkUEwQsVrD7A2eZs&#10;W21OSpPW+vZGELwcZuYbZrHqTClaql1hWcFoGIEgTq0uOFNwOW+/5yCcR9ZYWiYFD3KwWva+Fhhr&#10;e+cTtYnPRICwi1FB7n0VS+nSnAy6oa2Ig/dva4M+yDqTusZ7gJtSjqNoKg0WHBZyrGiTU3pLGqOA&#10;28Pfw8ox2mZyvM72FXXJplFq0O/WvyA8df4Tfrd3WsF08gO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yzowgAAANwAAAAPAAAAAAAAAAAAAAAAAJgCAABkcnMvZG93&#10;bnJldi54bWxQSwUGAAAAAAQABAD1AAAAhwMAAAAA&#10;" path="m,227076l,e" filled="f" strokeweight=".96pt">
                  <v:path arrowok="t" textboxrect="0,0,0,227076"/>
                </v:shape>
                <v:shape id="Shape 660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9lMEA&#10;AADcAAAADwAAAGRycy9kb3ducmV2LnhtbERPXWvCMBR9H/gfwhX2NlM3KVqNIhNlgwlqBV8vzbUt&#10;NjclibX+++VhsMfD+V6setOIjpyvLSsYjxIQxIXVNZcKzvn2bQrCB2SNjWVS8CQPq+XgZYGZtg8+&#10;UncKpYgh7DNUUIXQZlL6oiKDfmRb4shdrTMYInSl1A4fMdw08j1JUmmw5thQYUufFRW3090o2By+&#10;Z/l+8kHhZ/KcdbuGXe4uSr0O+/UcRKA+/Iv/3F9aQZrG+fFMPA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ePZT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661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qU8IA&#10;AADcAAAADwAAAGRycy9kb3ducmV2LnhtbESP0YrCMBRE3wX/IVxh3zRV2CrVKCII+7ArWP2Aa3Nt&#10;q81NadJa/34jCD4OM3OGWW16U4mOGldaVjCdRCCIM6tLzhWcT/vxAoTzyBory6TgSQ426+FghYm2&#10;Dz5Sl/pcBAi7BBUU3teJlC4ryKCb2Jo4eFfbGPRBNrnUDT4C3FRyFkWxNFhyWCiwpl1B2T1tjQLu&#10;/i5PK2do2+/Dbf5bU5/uWqW+Rv12CcJT7z/hd/tHK4jjKbz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epTwgAAANwAAAAPAAAAAAAAAAAAAAAAAJgCAABkcnMvZG93&#10;bnJldi54bWxQSwUGAAAAAAQABAD1AAAAhwMAAAAA&#10;" path="m,227076l,e" filled="f" strokeweight=".96pt">
                  <v:path arrowok="t" textboxrect="0,0,0,227076"/>
                </v:shape>
                <v:shape id="Shape 662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/esMA&#10;AADcAAAADwAAAGRycy9kb3ducmV2LnhtbESPQWvCQBSE7wX/w/IEb3UTwVBSVyli0ZNF20tvj+wz&#10;G5p9G/O2Gv+9WxB6HGbmG2axGnyrLtRLE9hAPs1AEVfBNlwb+Pp8f34BJRHZYhuYDNxIYLUcPS2w&#10;tOHKB7ocY60ShKVEAy7GrtRaKkceZRo64uSdQu8xJtnX2vZ4TXDf6lmWFdpjw2nBYUdrR9XP8dcb&#10;mMspfOe1DLftOW83G/oQt9fGTMbD2yuoSEP8Dz/aO2ugKGbwdyYd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n/e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63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j48QA&#10;AADcAAAADwAAAGRycy9kb3ducmV2LnhtbESPQWvCQBSE7wX/w/IEb3VjlaDRVaSlpYUKagSvj+wz&#10;CWbfht01xn/fLRR6HGbmG2a16U0jOnK+tqxgMk5AEBdW11wqOOXvz3MQPiBrbCyTggd52KwHTyvM&#10;tL3zgbpjKEWEsM9QQRVCm0npi4oM+rFtiaN3sc5giNKVUju8R7hp5EuSpNJgzXGhwpZeKyqux5tR&#10;8Lb/WuS72ZTC9+yx6D4adrk7KzUa9tsliEB9+A//tT+1gjSd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Mo+P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664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ClcQA&#10;AADcAAAADwAAAGRycy9kb3ducmV2LnhtbESPQWvCQBSE7wX/w/IKvdVNioaSukoRxZ4qtV68PbLP&#10;bGj2bZq3avz3XUHocZiZb5jZYvCtOlMvTWAD+TgDRVwF23BtYP+9fn4FJRHZYhuYDFxJYDEfPcyw&#10;tOHCX3TexVolCEuJBlyMXam1VI48yjh0xMk7ht5jTLKvte3xkuC+1S9ZVmiPDacFhx0tHVU/u5M3&#10;MJVjOOS1DNfNb96uVrQV96mNeXoc3t9ARRrif/je/rAGimICtzPpCO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wpX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665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sUMIA&#10;AADcAAAADwAAAGRycy9kb3ducmV2LnhtbESP0YrCMBRE3wX/IVxh32y6gnWpRlkEwYddweoH3G2u&#10;bbW5KU1a699vBMHHYWbOMKvNYGrRU+sqywo+oxgEcW51xYWC82k3/QLhPLLG2jIpeJCDzXo8WmGq&#10;7Z2P1Ge+EAHCLkUFpfdNKqXLSzLoItsQB+9iW4M+yLaQusV7gJtazuI4kQYrDgslNrQtKb9lnVHA&#10;/e/fw8oZ2m5+uC5+GhqybafUx2T4XoLwNPh3+NXeawVJMofn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uxQwgAAANwAAAAPAAAAAAAAAAAAAAAAAJgCAABkcnMvZG93&#10;bnJldi54bWxQSwUGAAAAAAQABAD1AAAAhwMAAAAA&#10;" path="m,227076l,e" filled="f" strokeweight=".96pt">
                  <v:path arrowok="t" textboxrect="0,0,0,227076"/>
                </v:shape>
                <v:shape id="Shape 666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Ae8QA&#10;AADcAAAADwAAAGRycy9kb3ducmV2LnhtbESPQWvCQBSE74X+h+UVetNNVUKNrlIqlgoK1gheH9ln&#10;Epp9G3a3Mf57VxB6HGbmG2a+7E0jOnK+tqzgbZiAIC6srrlUcMzXg3cQPiBrbCyTgit5WC6en+aY&#10;aXvhH+oOoRQRwj5DBVUIbSalLyoy6Ie2JY7e2TqDIUpXSu3wEuGmkaMkSaXBmuNChS19VlT8Hv6M&#10;gtV+M813kzGF7eQ67b4adrk7KfX60n/MQATqw3/40f7WCtI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7AHv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667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XvMIA&#10;AADcAAAADwAAAGRycy9kb3ducmV2LnhtbESP0YrCMBRE3wX/IVxh32y6gnWpRlkEwQd3weoH3G2u&#10;bbW5KU1a699vBMHHYWbOMKvNYGrRU+sqywo+oxgEcW51xYWC82k3/QLhPLLG2jIpeJCDzXo8WmGq&#10;7Z2P1Ge+EAHCLkUFpfdNKqXLSzLoItsQB+9iW4M+yLaQusV7gJtazuI4kQYrDgslNrQtKb9lnVHA&#10;/c/fw8oZ2m7+e10cGhqybafUx2T4XoLwNPh3+NXeawVJsoDn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Ne8wgAAANwAAAAPAAAAAAAAAAAAAAAAAJgCAABkcnMvZG93&#10;bnJldi54bWxQSwUGAAAAAAQABAD1AAAAhwMAAAAA&#10;" path="m,227076l,e" filled="f" strokeweight=".96pt">
                  <v:path arrowok="t" textboxrect="0,0,0,227076"/>
                </v:shape>
                <v:shape id="Shape 668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IkMEA&#10;AADcAAAADwAAAGRycy9kb3ducmV2LnhtbERPTWvCQBC9C/6HZQq96SaFhpK6Bikp7alS9dLbkB2z&#10;wexszGw1/nv3UOjx8b5X1eR7daFRusAG8mUGirgJtuPWwGH/vngBJRHZYh+YDNxIoFrPZyssbbjy&#10;N112sVUphKVEAy7GodRaGkceZRkG4sQdw+gxJji22o54TeG+109ZVmiPHacGhwO9OWpOu19v4FmO&#10;4SdvZbp9nPO+rmkr7ksb8/gwbV5BRZriv/jP/WkNFEVam86k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RyJD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669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UCcUA&#10;AADcAAAADwAAAGRycy9kb3ducmV2LnhtbESPQWvCQBSE74X+h+UVvNVNVUITXUUUSwsK1hR6fWSf&#10;SWj2bdhdY/z3XaHQ4zAz3zCL1WBa0ZPzjWUFL+MEBHFpdcOVgq9i9/wKwgdkja1lUnAjD6vl48MC&#10;c22v/En9KVQiQtjnqKAOocul9GVNBv3YdsTRO1tnMETpKqkdXiPctHKSJKk02HBcqLGjTU3lz+li&#10;FGyPH1lxmE0p7Ge3rH9r2RXuW6nR07Cegwg0hP/wX/tdK0jTDO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JQJ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70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5SS8AA&#10;AADcAAAADwAAAGRycy9kb3ducmV2LnhtbERPTWvCQBC9F/wPywi91U0KtRJdRcRiT5WqF29DdswG&#10;s7Mxs2r8991DwePjfc8WvW/UjTqpAxvIRxko4jLYmisDh/3X2wSURGSLTWAy8CCBxXzwMsPChjv/&#10;0m0XK5VCWAo04GJsC62ldORRRqElTtwpdB5jgl2lbYf3FO4b/Z5lY+2x5tTgsKWVo/K8u3oDH3IK&#10;x7yS/rG55M16TVtxP9qY12G/nIKK1Men+N/9bQ2MP9P8dCYdAT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5SS8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671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8jsMA&#10;AADcAAAADwAAAGRycy9kb3ducmV2LnhtbESP0WrCQBRE3wv+w3KFvtVNhEZJXUUCgg+tYPQDbrO3&#10;SWr2bshuYvL3bqHg4zAzZ5jNbjSNGKhztWUF8SICQVxYXXOp4Ho5vK1BOI+ssbFMCiZysNvOXjaY&#10;anvnMw25L0WAsEtRQeV9m0rpiooMuoVtiYP3YzuDPsiulLrDe4CbRi6jKJEGaw4LFbaUVVTc8t4o&#10;4OHre7JyibZ/P/2uPlsa86xX6nU+7j9AeBr9M/zfPmoFySqGv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h8jsMAAADcAAAADwAAAAAAAAAAAAAAAACYAgAAZHJzL2Rv&#10;d25yZXYueG1sUEsFBgAAAAAEAAQA9QAAAIgDAAAAAA==&#10;" path="m,227076l,e" filled="f" strokeweight=".96pt">
                  <v:path arrowok="t" textboxrect="0,0,0,227076"/>
                </v:shape>
                <v:shape id="Shape 672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QpcUA&#10;AADcAAAADwAAAGRycy9kb3ducmV2LnhtbESPQWvCQBSE70L/w/IK3symVqymriIWpYUWqhG8PrKv&#10;SWj2bdhdY/z33YLgcZiZb5jFqjeN6Mj52rKCpyQFQVxYXXOp4JhvRzMQPiBrbCyTgit5WC0fBgvM&#10;tL3wnrpDKEWEsM9QQRVCm0npi4oM+sS2xNH7sc5giNKVUju8RLhp5DhNp9JgzXGhwpY2FRW/h7NR&#10;8Pb9Mc+/Js8UPifXebdr2OXupNTwsV+/ggjUh3v41n7XCqYvY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ZCl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73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HYsQA&#10;AADcAAAADwAAAGRycy9kb3ducmV2LnhtbESPzWrDMBCE74W+g9hCb40cl8bFiRKCIdBDW4jTB9hY&#10;G9uJtTKW/Pf2VaGQ4zAz3zCb3WQaMVDnassKlosIBHFhdc2lgp/T4eUdhPPIGhvLpGAmB7vt48MG&#10;U21HPtKQ+1IECLsUFVTet6mUrqjIoFvYljh4F9sZ9EF2pdQdjgFuGhlH0UoarDksVNhSVlFxy3uj&#10;gIev82xljLZ/+74mny1NedYr9fw07dcgPE3+Hv5vf2gFq+QV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GR2LEAAAA3AAAAA8AAAAAAAAAAAAAAAAAmAIAAGRycy9k&#10;b3ducmV2LnhtbFBLBQYAAAAABAAEAPUAAACJAwAAAAA=&#10;" path="m,227076l,e" filled="f" strokeweight=".96pt">
                  <v:path arrowok="t" textboxrect="0,0,0,227076"/>
                </v:shape>
                <v:shape id="Shape 674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USMQA&#10;AADcAAAADwAAAGRycy9kb3ducmV2LnhtbESPQWvCQBSE74X+h+UVvNVNStWSukoRi54sai+9PbLP&#10;bGj2bczbavz3riD0OMzMN8x03vtGnaiTOrCBfJiBIi6Drbky8L3/fH4DJRHZYhOYDFxIYD57fJhi&#10;YcOZt3TaxUolCEuBBlyMbaG1lI48yjC0xMk7hM5jTLKrtO3wnOC+0S9ZNtYea04LDltaOCp/d3/e&#10;wEgO4SevpL+sjnmzXNKXuI02ZvDUf7yDitTH//C9vbYGxpNXuJ1JR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VEj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675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I0cUA&#10;AADcAAAADwAAAGRycy9kb3ducmV2LnhtbESP3WrCQBSE74W+w3IKvdNN6390lWJpqdCCGsHbQ/aY&#10;hGbPht1tjG/fLQheDjPzDbNcd6YWLTlfWVbwPEhAEOdWV1woOGbv/RkIH5A11pZJwZU8rFcPvSWm&#10;2l54T+0hFCJC2KeooAyhSaX0eUkG/cA2xNE7W2cwROkKqR1eItzU8iVJJtJgxXGhxIY2JeU/h1+j&#10;4G23nWffoyGFr9F13n7U7DJ3UurpsXtdgAjUhXv41v7UCibTM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AjR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76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vpMQA&#10;AADcAAAADwAAAGRycy9kb3ducmV2LnhtbESPQWvCQBSE7wX/w/IKvdVNCqYldZUiij1Var14e2Sf&#10;2dDs2zRv1fjvu4LgcZiZb5jpfPCtOlEvTWAD+TgDRVwF23BtYPezen4DJRHZYhuYDFxIYD4bPUyx&#10;tOHM33TaxlolCEuJBlyMXam1VI48yjh0xMk7hN5jTLKvte3xnOC+1S9ZVmiPDacFhx0tHFW/26M3&#10;MJFD2Oe1DJf1X94ul7QR96WNeXocPt5BRRriPXxrf1oDxWsB1zPpCO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bb6T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677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+U8UA&#10;AADcAAAADwAAAGRycy9kb3ducmV2LnhtbESPQWsCMRSE7wX/Q3hCbzWrUC1bo6hYqAdbar309tg8&#10;N8tuXsImuuu/N4LQ4zAz3zDzZW8bcaE2VI4VjEcZCOLC6YpLBcffj5c3ECEia2wck4IrBVguBk9z&#10;zLXr+Icuh1iKBOGQowITo8+lDIUhi2HkPHHyTq61GJNsS6lb7BLcNnKSZVNpseK0YNDTxlBRH85W&#10;wbr6MvV3t+fXv7LeRr/bBr85KvU87FfvICL18T/8aH9qBdPZD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v5TxQAAANwAAAAPAAAAAAAAAAAAAAAAAJgCAABkcnMv&#10;ZG93bnJldi54bWxQSwUGAAAAAAQABAD1AAAAigMAAAAA&#10;" path="m,227075l,e" filled="f" strokeweight=".96pt">
                  <v:path arrowok="t" textboxrect="0,0,0,227075"/>
                </v:shape>
                <v:shape id="Shape 678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bb8AA&#10;AADcAAAADwAAAGRycy9kb3ducmV2LnhtbERPy4rCMBTdD/gP4QruNHUQH9UoKgwOOBtf+2tzbWub&#10;m9KktfP3ZjEwy8N5rzadKUVLtcstKxiPIhDEidU5pwqul6/hHITzyBpLy6Tglxxs1r2PFcbavvhE&#10;7dmnIoSwi1FB5n0VS+mSjAy6ka2IA/ewtUEfYJ1KXeMrhJtSfkbRVBrMOTRkWNE+o6Q4N0ZBsf8p&#10;jLy1i/Le4mFyfDYHuWuUGvS77RKEp87/i//c31rBdBbWhjPh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Mbb8AAAADcAAAADwAAAAAAAAAAAAAAAACYAgAAZHJzL2Rvd25y&#10;ZXYueG1sUEsFBgAAAAAEAAQA9QAAAIUDAAAAAA==&#10;" path="m,227075l,e" filled="f" strokeweight=".33864mm">
                  <v:path arrowok="t" textboxrect="0,0,0,227075"/>
                </v:shape>
                <v:shape id="Shape 679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PusYA&#10;AADcAAAADwAAAGRycy9kb3ducmV2LnhtbESPT2sCMRTE74V+h/AKvWnWQq2uRmlFQQ9t8c/F22Pz&#10;3Cy7eQmb1N1++0YQehxm5jfMfNnbRlypDZVjBaNhBoK4cLriUsHpuBlMQISIrLFxTAp+KcBy8fgw&#10;x1y7jvd0PcRSJAiHHBWYGH0uZSgMWQxD54mTd3GtxZhkW0rdYpfgtpEvWTaWFitOCwY9rQwV9eHH&#10;Kviovkz93X3y67ms19Hv1sGvTko9P/XvMxCR+vgfvre3WsH4bQq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PusYAAADcAAAADwAAAAAAAAAAAAAAAACYAgAAZHJz&#10;L2Rvd25yZXYueG1sUEsFBgAAAAAEAAQA9QAAAIsDAAAAAA==&#10;" path="m,227075l,e" filled="f" strokeweight=".96pt">
                  <v:path arrowok="t" textboxrect="0,0,0,227075"/>
                </v:shape>
                <v:shape id="Shape 680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fx8IA&#10;AADcAAAADwAAAGRycy9kb3ducmV2LnhtbERPTYvCMBC9C/6HMMLeNN09iFajuGJBunjQXdHj2Ixt&#10;sZmUJlvrvzcHwePjfc+XnalES40rLSv4HEUgiDOrS84V/P0mwwkI55E1VpZJwYMcLBf93hxjbe+8&#10;p/bgcxFC2MWooPC+jqV0WUEG3cjWxIG72sagD7DJpW7wHsJNJb+iaCwNlhwaCqxpXVB2O/wbBdP2&#10;ujklP+kqzfUxTS5bXX+fd0p9DLrVDISnzr/FL/dWKxhPwvx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l/HwgAAANwAAAAPAAAAAAAAAAAAAAAAAJgCAABkcnMvZG93&#10;bnJldi54bWxQSwUGAAAAAAQABAD1AAAAhwMAAAAA&#10;" path="m,227075l,e" filled="f" strokeweight=".33861mm">
                  <v:path arrowok="t" textboxrect="0,0,0,227075"/>
                </v:shape>
                <v:shape id="Shape 681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C1cQA&#10;AADcAAAADwAAAGRycy9kb3ducmV2LnhtbESPQWvCQBSE74X+h+UVems2ShEbs0oriIK9aNv7M/ua&#10;pNl9G7KbGP+9WxA8DjPzDZOvRmvEQJ2vHSuYJCkI4sLpmksF31+blzkIH5A1Gsek4EIeVsvHhxwz&#10;7c58oOEYShEh7DNUUIXQZlL6oiKLPnEtcfR+XWcxRNmVUnd4jnBr5DRNZ9JizXGhwpbWFRXNsbcK&#10;mvVnY+XP8GZOA25f93/9Vn70Sj0/je8LEIHGcA/f2jutYDafwP+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cwtX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682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kK8YA&#10;AADcAAAADwAAAGRycy9kb3ducmV2LnhtbESPT2vCQBTE7wW/w/KE3pqNHsRGV9HSgKT04D/0+Mw+&#10;k2D2bchuY/rtu0LB4zAzv2Hmy97UoqPWVZYVjKIYBHFudcWFgsM+fZuCcB5ZY22ZFPySg+Vi8DLH&#10;RNs7b6nb+UIECLsEFZTeN4mULi/JoItsQxy8q20N+iDbQuoW7wFuajmO44k0WHFYKLGhj5Ly2+7H&#10;KHjvrp+n9CtbZYU+Zullo5v1+Vup12G/moHw1Ptn+L+90Qom0zE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RkK8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683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Id8UA&#10;AADcAAAADwAAAGRycy9kb3ducmV2LnhtbESPQWsCMRSE74L/ITyht5qtpSKrUaootAdbar309tg8&#10;N8tuXsImutt/bwTB4zAz3zCLVW8bcaE2VI4VvIwzEMSF0xWXCo6/u+cZiBCRNTaOScE/BVgth4MF&#10;5tp1/EOXQyxFgnDIUYGJ0edShsKQxTB2njh5J9dajEm2pdQtdgluGznJsqm0WHFaMOhpY6ioD2er&#10;YF19mfq72/PbX1lvo//cBr85KvU06t/nICL18RG+tz+0gunsFW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Ih3xQAAANwAAAAPAAAAAAAAAAAAAAAAAJgCAABkcnMv&#10;ZG93bnJldi54bWxQSwUGAAAAAAQABAD1AAAAigMAAAAA&#10;" path="m,227075l,e" filled="f" strokeweight=".96pt">
                  <v:path arrowok="t" textboxrect="0,0,0,227075"/>
                </v:shape>
                <v:shape id="Shape 684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hTcMA&#10;AADcAAAADwAAAGRycy9kb3ducmV2LnhtbESPQYvCMBSE74L/ITzBm6YrIm41yiqIC+5FV+/P5tnW&#10;Ni+lSWv335sFweMwM98wy3VnStFS7XLLCj7GEQjixOqcUwXn391oDsJ5ZI2lZVLwRw7Wq35vibG2&#10;Dz5Se/KpCBB2MSrIvK9iKV2SkUE3thVx8G62NuiDrFOpa3wEuCnlJIpm0mDOYSHDirYZJcWpMQqK&#10;7U9h5KX9LK8t7qeHe7OXm0ap4aD7WoDw1Pl3+NX+1gpm8yn8nw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hTcMAAADcAAAADwAAAAAAAAAAAAAAAACYAgAAZHJzL2Rv&#10;d25yZXYueG1sUEsFBgAAAAAEAAQA9QAAAIgDAAAAAA==&#10;" path="m,227075l,e" filled="f" strokeweight=".33864mm">
                  <v:path arrowok="t" textboxrect="0,0,0,227075"/>
                </v:shape>
                <v:shape id="Shape 685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G1mMQA&#10;AADcAAAADwAAAGRycy9kb3ducmV2LnhtbESPQWsCMRSE7wX/Q3iCt5qtoMjWKFYU9GBLrZfeHpvn&#10;ZtnNS9hEd/33Rij0OMzMN8xi1dtG3KgNlWMFb+MMBHHhdMWlgvPP7nUOIkRkjY1jUnCnAKvl4GWB&#10;uXYdf9PtFEuRIBxyVGBi9LmUoTBkMYydJ07exbUWY5JtKXWLXYLbRk6ybCYtVpwWDHraGCrq09Uq&#10;+Kg+Tf3VHXn6W9bb6A/b4DdnpUbDfv0OIlIf/8N/7b1WMJtP4Xk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tZjEAAAA3AAAAA8AAAAAAAAAAAAAAAAAmAIAAGRycy9k&#10;b3ducmV2LnhtbFBLBQYAAAAABAAEAPUAAACJAwAAAAA=&#10;" path="m,227075l,e" filled="f" strokeweight=".96pt">
                  <v:path arrowok="t" textboxrect="0,0,0,227075"/>
                </v:shape>
                <v:shape id="Shape 686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iKMYA&#10;AADcAAAADwAAAGRycy9kb3ducmV2LnhtbESPT2vCQBTE70K/w/KE3nSjh6CpG7HFgKT0oLa0x9fs&#10;yx+afRuy25h++64geBxm5jfMZjuaVgzUu8aygsU8AkFcWN1wpeD9nM1WIJxH1thaJgV/5GCbPkw2&#10;mGh74SMNJ1+JAGGXoILa+y6R0hU1GXRz2xEHr7S9QR9kX0nd4yXATSuXURRLgw2HhRo7eqmp+Dn9&#10;GgXrodx/Zq/5Lq/0R559H3T3/PWm1ON03D2B8DT6e/jWPmgF8SqG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9iKM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687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/OsQA&#10;AADcAAAADwAAAGRycy9kb3ducmV2LnhtbESPQWvCQBSE7wX/w/IEb3WjiNrUVVpBFOylab0/s69J&#10;TPZtyG5i/PduQfA4zMw3zGrTm0p01LjCsoLJOAJBnFpdcKbg92f3ugThPLLGyjIpuJGDzXrwssJY&#10;2yt/U5f4TAQIuxgV5N7XsZQuzcmgG9uaOHh/tjHog2wyqRu8Brip5DSK5tJgwWEhx5q2OaVl0hoF&#10;5farNPLUvVXnDvez46Xdy89WqdGw/3gH4an3z/CjfdAK5ssF/J8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5/zr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688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TwcIA&#10;AADcAAAADwAAAGRycy9kb3ducmV2LnhtbERPTYvCMBC9C/6HMMLeNN09iFajuGJBunjQXdHj2Ixt&#10;sZmUJlvrvzcHwePjfc+XnalES40rLSv4HEUgiDOrS84V/P0mwwkI55E1VpZJwYMcLBf93hxjbe+8&#10;p/bgcxFC2MWooPC+jqV0WUEG3cjWxIG72sagD7DJpW7wHsJNJb+iaCwNlhwaCqxpXVB2O/wbBdP2&#10;ujklP+kqzfUxTS5bXX+fd0p9DLrVDISnzr/FL/dWKxhPwtp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FPBwgAAANwAAAAPAAAAAAAAAAAAAAAAAJgCAABkcnMvZG93&#10;bnJldi54bWxQSwUGAAAAAAQABAD1AAAAhwMAAAAA&#10;" path="m,227075l,e" filled="f" strokeweight=".33861mm">
                  <v:path arrowok="t" textboxrect="0,0,0,227075"/>
                </v:shape>
                <v:shape id="Shape 689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sAr8QA&#10;AADcAAAADwAAAGRycy9kb3ducmV2LnhtbESPzWrDMBCE74G+g9hCb4kcQ1PXiRKCIdBDW6jTB9hY&#10;G9uJtTKW/Pf2VaHQ4zAz3zC7w2QaMVDnassK1qsIBHFhdc2lgu/zaZmAcB5ZY2OZFMzk4LB/WOww&#10;1XbkLxpyX4oAYZeigsr7NpXSFRUZdCvbEgfvajuDPsiulLrDMcBNI+Mo2kiDNYeFClvKKirueW8U&#10;8PBxma2M0fbPn7eX95amPOuVenqcjlsQnib/H/5rv2kFm+QV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7AK/EAAAA3AAAAA8AAAAAAAAAAAAAAAAAmAIAAGRycy9k&#10;b3ducmV2LnhtbFBLBQYAAAAABAAEAPUAAACJAwAAAAA=&#10;" path="m,227076l,e" filled="f" strokeweight=".96pt">
                  <v:path arrowok="t" textboxrect="0,0,0,227076"/>
                </v:shape>
                <v:shape id="Shape 690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Ns8IA&#10;AADcAAAADwAAAGRycy9kb3ducmV2LnhtbERPXWvCMBR9F/Yfwh34pulUZO2aynBsKChsdrDXS3PX&#10;ljU3Jclq/ffmQfDxcL7zzWg6MZDzrWUFT/MEBHFldcu1gu/yffYMwgdkjZ1lUnAhD5viYZJjpu2Z&#10;v2g4hVrEEPYZKmhC6DMpfdWQQT+3PXHkfq0zGCJ0tdQOzzHcdHKRJGtpsOXY0GBP24aqv9O/UfD2&#10;uU/L42pJ4bC6pMNHx650P0pNH8fXFxCBxnAX39w7rWCdxvnxTDwC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02z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691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adMIA&#10;AADcAAAADwAAAGRycy9kb3ducmV2LnhtbESP0YrCMBRE3xf8h3AF39ZUQVerUUQQfFBhqx9wba5t&#10;tbkpTVrr3xthYR+HmTnDLNedKUVLtSssKxgNIxDEqdUFZwou5933DITzyBpLy6TgRQ7Wq97XEmNt&#10;n/xLbeIzESDsYlSQe1/FUro0J4NuaCvi4N1sbdAHWWdS1/gMcFPKcRRNpcGCw0KOFW1zSh9JYxRw&#10;e7y+rByjbSan+8+hoi7ZNkoN+t1mAcJT5//Df+29VjCdj+Bz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Jp0wgAAANwAAAAPAAAAAAAAAAAAAAAAAJgCAABkcnMvZG93&#10;bnJldi54bWxQSwUGAAAAAAQABAD1AAAAhwMAAAAA&#10;" path="m,227076l,e" filled="f" strokeweight=".96pt">
                  <v:path arrowok="t" textboxrect="0,0,0,227076"/>
                </v:shape>
                <v:shape id="Shape 692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PXcMA&#10;AADcAAAADwAAAGRycy9kb3ducmV2LnhtbESPQWvCQBSE7wX/w/IEb3UTQampqxSx6MlS9dLbI/vM&#10;hmbfxrytxn/vFgo9DjPzDbNY9b5RV+qkDmwgH2egiMtga64MnI7vzy+gJCJbbAKTgTsJrJaDpwUW&#10;Ntz4k66HWKkEYSnQgIuxLbSW0pFHGYeWOHnn0HmMSXaVth3eEtw3epJlM+2x5rTgsKW1o/L78OMN&#10;TOUcvvJK+vv2kjebDX2I22tjRsP+7RVUpD7+h//aO2tgNp/A75l0B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yPX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693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TxMQA&#10;AADcAAAADwAAAGRycy9kb3ducmV2LnhtbESPQWvCQBSE7wX/w/IEb3VjFTHRVaSlpYUKagSvj+wz&#10;CWbfht01xn/fLRR6HGbmG2a16U0jOnK+tqxgMk5AEBdW11wqOOXvzwsQPiBrbCyTggd52KwHTyvM&#10;tL3zgbpjKEWEsM9QQRVCm0npi4oM+rFtiaN3sc5giNKVUju8R7hp5EuSzKXBmuNChS29VlRcjzej&#10;4G3/lea72ZTC9+yRdh8Nu9ydlRoN++0SRKA+/If/2p9awTyd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08T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694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ssQA&#10;AADcAAAADwAAAGRycy9kb3ducmV2LnhtbESPQWvCQBSE74X+h+UVvNVNShWbukoRi54sai+9PbLP&#10;bGj2bczbavz3riD0OMzMN8x03vtGnaiTOrCBfJiBIi6Drbky8L3/fJ6AkohssQlMBi4kMJ89Pkyx&#10;sOHMWzrtYqUShKVAAy7GttBaSkceZRha4uQdQucxJtlV2nZ4TnDf6JcsG2uPNacFhy0tHJW/uz9v&#10;YCSH8JNX0l9Wx7xZLulL3EYbM3jqP95BRerjf/jeXlsD47dXuJ1JR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srL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695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+cd8IA&#10;AADcAAAADwAAAGRycy9kb3ducmV2LnhtbESP3YrCMBSE7xd8h3AE79ZUwZ/tGkUEwQsVrD7A2eZs&#10;W21OSpPW+vZGELwcZuYbZrHqTClaql1hWcFoGIEgTq0uOFNwOW+/5yCcR9ZYWiYFD3KwWva+Fhhr&#10;e+cTtYnPRICwi1FB7n0VS+nSnAy6oa2Ig/dva4M+yDqTusZ7gJtSjqNoKg0WHBZyrGiTU3pLGqOA&#10;28Pfw8ox2mZyvM72FXXJplFq0O/WvyA8df4Tfrd3WsH0ZwK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5x3wgAAANwAAAAPAAAAAAAAAAAAAAAAAJgCAABkcnMvZG93&#10;bnJldi54bWxQSwUGAAAAAAQABAD1AAAAhwMAAAAA&#10;" path="m,227076l,e" filled="f" strokeweight=".96pt">
                  <v:path arrowok="t" textboxrect="0,0,0,227076"/>
                </v:shape>
                <v:shape id="Shape 696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wXMUA&#10;AADcAAAADwAAAGRycy9kb3ducmV2LnhtbESPQWvCQBSE74X+h+UVvNVNVUITXUUUSwsK1hR6fWSf&#10;SWj2bdhdY/z3XaHQ4zAz3zCL1WBa0ZPzjWUFL+MEBHFpdcOVgq9i9/wKwgdkja1lUnAjD6vl48MC&#10;c22v/En9KVQiQtjnqKAOocul9GVNBv3YdsTRO1tnMETpKqkdXiPctHKSJKk02HBcqLGjTU3lz+li&#10;FGyPH1lxmE0p7Ge3rH9r2RXuW6nR07Cegwg0hP/wX/tdK0izFO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Bc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697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nm8MA&#10;AADcAAAADwAAAGRycy9kb3ducmV2LnhtbESP0YrCMBRE3wX/IdyFfbPpCqtrNYoIgg8qWPcDrs21&#10;7W5zU5q01r83guDjMDNnmMWqN5XoqHGlZQVfUQyCOLO65FzB73k7+gHhPLLGyjIpuJOD1XI4WGCi&#10;7Y1P1KU+FwHCLkEFhfd1IqXLCjLoIlsTB+9qG4M+yCaXusFbgJtKjuN4Ig2WHBYKrGlTUPaftkYB&#10;d4fL3cox2vb7+Dfd19Snm1apz49+PQfhqffv8Ku90womsy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Gnm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698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t8AA&#10;AADcAAAADwAAAGRycy9kb3ducmV2LnhtbERPTWvCQBC9F/wPywi91U0KlRpdRcRiT5WqF29DdswG&#10;s7Mxs2r8991DwePjfc8WvW/UjTqpAxvIRxko4jLYmisDh/3X2ycoicgWm8Bk4EECi/ngZYaFDXf+&#10;pdsuViqFsBRowMXYFlpL6cijjEJLnLhT6DzGBLtK2w7vKdw3+j3LxtpjzanBYUsrR+V5d/UGPuQU&#10;jnkl/WNzyZv1mrbifrQxr8N+OQUVqY9P8b/72xoYT9LadCYdAT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S4t8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699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kLsQA&#10;AADcAAAADwAAAGRycy9kb3ducmV2LnhtbESPQWvCQBSE74X+h+UVvOmmKtKkrlIqioKCNYVeH9nX&#10;JDT7NuyuMf57VxB6HGbmG2a+7E0jOnK+tqzgdZSAIC6srrlU8J2vh28gfEDW2FgmBVfysFw8P80x&#10;0/bCX9SdQikihH2GCqoQ2kxKX1Rk0I9sSxy9X+sMhihdKbXDS4SbRo6TZCYN1hwXKmzps6Li73Q2&#10;ClbHXZofphMK++k17TYNu9z9KDV46T/eQQTqw3/40d5qBbM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5C7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700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uq8AA&#10;AADcAAAADwAAAGRycy9kb3ducmV2LnhtbERPTWvCQBC9F/oflhG81U0KVYmuIsVST4raS29DdswG&#10;s7NpZqvx37sHwePjfc+XvW/UhTqpAxvIRxko4jLYmisDP8evtykoicgWm8Bk4EYCy8XryxwLG668&#10;p8shViqFsBRowMXYFlpL6cijjEJLnLhT6DzGBLtK2w6vKdw3+j3LxtpjzanBYUufjsrz4d8b+JBT&#10;+M0r6W/ff3mzXtNO3FYbMxz0qxmoSH18ih/ujTUwydL8dCYdAb2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kuq8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701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6z8QA&#10;AADcAAAADwAAAGRycy9kb3ducmV2LnhtbESP0WoCMRRE34X+Q7iFvkjNbh9UtkYphYKCiK79gMvm&#10;drO4uVmSVKNfbwoFH4eZM8MsVsn24kw+dI4VlJMCBHHjdMetgu/j1+scRIjIGnvHpOBKAVbLp9EC&#10;K+0ufKBzHVuRSzhUqMDEOFRShsaQxTBxA3H2fpy3GLP0rdQeL7nc9vKtKKbSYsd5weBAn4aaU/1r&#10;Fcx2s+1uvCmTb7b2VO9vZszHpNTLc/p4BxEpxUf4n17rzBUl/J3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us/EAAAA3AAAAA8AAAAAAAAAAAAAAAAAmAIAAGRycy9k&#10;b3ducmV2LnhtbFBLBQYAAAAABAAEAPUAAACJAwAAAAA=&#10;" path="m,227380l,e" filled="f" strokeweight=".96pt">
                  <v:path arrowok="t" textboxrect="0,0,0,227380"/>
                </v:shape>
                <v:shape id="Shape 702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2n8YA&#10;AADcAAAADwAAAGRycy9kb3ducmV2LnhtbESPQWvCQBSE7wX/w/IEb3VjkCrRVaRSEMRDtT309pp9&#10;JtHs27C7xtRf7xYEj8PMfMPMl52pRUvOV5YVjIYJCOLc6ooLBV+Hj9cpCB+QNdaWScEfeVguei9z&#10;zLS98ie1+1CICGGfoYIyhCaT0uclGfRD2xBH72idwRClK6R2eI1wU8s0Sd6kwYrjQokNvZeUn/cX&#10;o6DNv6e3w2ib+vFufFo3u9/16ccpNeh3qxmIQF14hh/tjVYwSVL4P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l2n8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703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BI8QA&#10;AADcAAAADwAAAGRycy9kb3ducmV2LnhtbESP0WoCMRRE3wv+Q7hCX0SzKlTZGkWEggWRdu0HXDa3&#10;m8XNzZKkmvbrjSD0cZg5M8xqk2wnLuRD61jBdFKAIK6dbrlR8HV6Gy9BhIissXNMCn4pwGY9eFph&#10;qd2VP+lSxUbkEg4lKjAx9qWUoTZkMUxcT5y9b+ctxix9I7XHay63nZwVxYu02HJeMNjTzlB9rn6s&#10;gsVxcTiO3qfJ1wd7rj7+zIhPSannYdq+goiU4n/4Qe915oo53M/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8gSPEAAAA3AAAAA8AAAAAAAAAAAAAAAAAmAIAAGRycy9k&#10;b3ducmV2LnhtbFBLBQYAAAAABAAEAPUAAACJAwAAAAA=&#10;" path="m,227380l,e" filled="f" strokeweight=".96pt">
                  <v:path arrowok="t" textboxrect="0,0,0,227380"/>
                </v:shape>
                <v:shape id="Shape 704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zQcIA&#10;AADcAAAADwAAAGRycy9kb3ducmV2LnhtbESP0WrCQBRE3wv+w3KFvpS6a7CtTV1FBCGvRj/gNntN&#10;QrJ3Y3aN6d+7gtDHYWbOMKvNaFsxUO9rxxrmMwWCuHCm5lLD6bh/X4LwAdlg65g0/JGHzXryssLU&#10;uBsfaMhDKSKEfYoaqhC6VEpfVGTRz1xHHL2z6y2GKPtSmh5vEW5bmSj1KS3WHBcq7GhXUdHkV6tB&#10;fTRvUu0oScrj7yXnb9cMWab163Tc/oAINIb/8LOdGQ1fagG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zNB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705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u68YA&#10;AADcAAAADwAAAGRycy9kb3ducmV2LnhtbESPQWsCMRSE70L/Q3gFb5pVtJXVKKUiCOKhWg/enpvX&#10;3bWblyWJ6+qvN0Khx2FmvmFmi9ZUoiHnS8sKBv0EBHFmdcm5gu/9qjcB4QOyxsoyKbiRh8X8pTPD&#10;VNsrf1GzC7mIEPYpKihCqFMpfVaQQd+3NXH0fqwzGKJ0udQOrxFuKjlMkjdpsOS4UGBNnwVlv7uL&#10;UdBkh8l9P9gM/Wg7Oi/r7Wl5Pjqluq/txxREoDb8h//aa63gPRnD80w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Du68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706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IrcIA&#10;AADcAAAADwAAAGRycy9kb3ducmV2LnhtbESP3WrCQBSE7wu+w3IEb4ruNlB/oqsUQchtow9wzB6T&#10;kOzZmF1jfPtuodDLYWa+YXaH0bZioN7XjjV8LBQI4sKZmksNl/NpvgbhA7LB1jFpeJGHw37ytsPU&#10;uCd/05CHUkQI+xQ1VCF0qZS+qMiiX7iOOHo311sMUfalND0+I9y2MlFqKS3WHBcq7OhYUdHkD6tB&#10;fTbvUh0pScrz9Z7zxjVDlmk9m45fWxCBxvAf/mtnRsNKLeH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Qit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707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9gcIA&#10;AADcAAAADwAAAGRycy9kb3ducmV2LnhtbESP0YrCMBRE3xf8h3AF37apglvpGkUEwQddsPoBd5u7&#10;bdfmpjRprX9vBMHHYWbOMMv1YGrRU+sqywqmUQyCOLe64kLB5bz7XIBwHlljbZkU3MnBejX6WGKq&#10;7Y1P1Ge+EAHCLkUFpfdNKqXLSzLoItsQB+/PtgZ9kG0hdYu3ADe1nMXxlzRYcVgosaFtSfk164wC&#10;7o+/dytnaLv5z39yaGjItp1Sk/Gw+QbhafDv8Ku91wqSOIH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j2BwgAAANwAAAAPAAAAAAAAAAAAAAAAAJgCAABkcnMvZG93&#10;bnJldi54bWxQSwUGAAAAAAQABAD1AAAAhwMAAAAA&#10;" path="m,227076l,e" filled="f" strokeweight=".96pt">
                  <v:path arrowok="t" textboxrect="0,0,0,227076"/>
                </v:shape>
                <v:shape id="Shape 708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br8EA&#10;AADcAAAADwAAAGRycy9kb3ducmV2LnhtbERPXWvCMBR9F/Yfwh34pummOK1GGZMNBQdqBV8vzV1b&#10;1tyUJNb6782D4OPhfC9WnalFS85XlhW8DRMQxLnVFRcKTtn3YArCB2SNtWVScCMPq+VLb4Gptlc+&#10;UHsMhYgh7FNUUIbQpFL6vCSDfmgb4sj9WWcwROgKqR1eY7ip5XuSTKTBimNDiQ19lZT/Hy9GwXq/&#10;nWW/4xGF3fg2a39qdpk7K9V/7T7nIAJ14Sl+uDdawUcS18Y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26/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709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MaMIA&#10;AADcAAAADwAAAGRycy9kb3ducmV2LnhtbESP0YrCMBRE3xf8h3AF39ZUQV2rUUQQfFBhu37Atbm2&#10;1eamNGmtf28EYR+HmTnDLNedKUVLtSssKxgNIxDEqdUFZwrOf7vvHxDOI2ssLZOCJzlYr3pfS4y1&#10;ffAvtYnPRICwi1FB7n0VS+nSnAy6oa2Ig3e1tUEfZJ1JXeMjwE0px1E0lQYLDgs5VrTNKb0njVHA&#10;7fHytHKMtpmcbrNDRV2ybZQa9LvNAoSnzv+HP+29VjCL5v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QxowgAAANwAAAAPAAAAAAAAAAAAAAAAAJgCAABkcnMvZG93&#10;bnJldi54bWxQSwUGAAAAAAQABAD1AAAAhwMAAAAA&#10;" path="m,227076l,e" filled="f" strokeweight=".96pt">
                  <v:path arrowok="t" textboxrect="0,0,0,227076"/>
                </v:shape>
                <v:shape id="Shape 710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4dsEA&#10;AADcAAAADwAAAGRycy9kb3ducmV2LnhtbERPTWvCQBC9C/6HZQq96SaCbUndhCKKPbXUevE2ZMds&#10;aHY2ZlaN/757KPT4eN+ravSdutIgbWAD+TwDRVwH23Jj4PC9nb2AkohssQtMBu4kUJXTyQoLG278&#10;Rdd9bFQKYSnQgIuxL7SW2pFHmYeeOHGnMHiMCQ6NtgPeUrjv9CLLnrTHllODw57Wjuqf/cUbWMop&#10;HPNGxvvunHebDX2K+9DGPD6Mb6+gIo3xX/znfrcGnvM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AuHb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711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k78UA&#10;AADcAAAADwAAAGRycy9kb3ducmV2LnhtbESPQWvCQBSE7wX/w/KE3nQTK1ZTV5GWlgoWWiP0+sg+&#10;k2D2bdjdxvjvXUHocZiZb5jlujeN6Mj52rKCdJyAIC6srrlUcMjfR3MQPiBrbCyTggt5WK8GD0vM&#10;tD3zD3X7UIoIYZ+hgiqENpPSFxUZ9GPbEkfvaJ3BEKUrpXZ4jnDTyEmSzKTBmuNChS29VlSc9n9G&#10;wdv3dpF/TZ8o7KaXRffRsMvdr1KPw37zAiJQH/7D9/anVvCcpn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eTv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12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6DmsMA&#10;AADcAAAADwAAAGRycy9kb3ducmV2LnhtbESPQWvCQBSE7wX/w/IEb3UTwbZEVxGx2FOl1ou3R/aZ&#10;DWbfpnmrxn/fFQo9DjPzDTNf9r5RV+qkDmwgH2egiMtga64MHL7fn99ASUS22AQmA3cSWC4GT3Ms&#10;bLjxF133sVIJwlKgARdjW2gtpSOPMg4tcfJOofMYk+wqbTu8Jbhv9CTLXrTHmtOCw5bWjsrz/uIN&#10;TOUUjnkl/X37kzebDe3EfWpjRsN+NQMVqY//4b/2hzXwmk/gcS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6Dm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713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SbcUA&#10;AADcAAAADwAAAGRycy9kb3ducmV2LnhtbESPQWsCMRSE74X+h/AK3jRrpbWsRmnFQj1U0Xrx9ti8&#10;bpbdvIRN6q7/3ghCj8PMfMPMl71txJnaUDlWMB5lIIgLpysuFRx/PodvIEJE1tg4JgUXCrBcPD7M&#10;Mdeu4z2dD7EUCcIhRwUmRp9LGQpDFsPIeeLk/brWYkyyLaVusUtw28jnLHuVFitOCwY9rQwV9eHP&#10;Kviotqbedd/8cirrdfSbdfCro1KDp/59BiJSH//D9/aXVjAdT+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xJtxQAAANwAAAAPAAAAAAAAAAAAAAAAAJgCAABkcnMv&#10;ZG93bnJldi54bWxQSwUGAAAAAAQABAD1AAAAigMAAAAA&#10;" path="m,227075l,e" filled="f" strokeweight=".96pt">
                  <v:path arrowok="t" textboxrect="0,0,0,227075"/>
                </v:shape>
                <v:shape id="Shape 714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D7V8QA&#10;AADcAAAADwAAAGRycy9kb3ducmV2LnhtbESPQWvCQBSE70L/w/IK3nRjkbZGV2kFsWAvpnp/Zp9J&#10;muzbkN3E+O9dQfA4zMw3zGLVm0p01LjCsoLJOAJBnFpdcKbg8LcZfYJwHlljZZkUXMnBavkyWGCs&#10;7YX31CU+EwHCLkYFufd1LKVLczLoxrYmDt7ZNgZ9kE0mdYOXADeVfIuid2mw4LCQY03rnNIyaY2C&#10;cv1bGnnsZtWpw+10999u5Xer1PC1/5qD8NT7Z/jR/tEKPiZTuJ8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+1f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715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vgsUA&#10;AADcAAAADwAAAGRycy9kb3ducmV2LnhtbESPQWsCMRSE7wX/Q3iCt5pVsJXVKCoK9tCWqhdvj81z&#10;s+zmJWyiu/33TaHQ4zAz3zDLdW8b8aA2VI4VTMYZCOLC6YpLBZfz4XkOIkRkjY1jUvBNAdarwdMS&#10;c+06/qLHKZYiQTjkqMDE6HMpQ2HIYhg7T5y8m2stxiTbUuoWuwS3jZxm2Yu0WHFaMOhpZ6ioT3er&#10;YFt9mPqze+fZtaz30b/tg99dlBoN+80CRKQ+/of/2ket4HUyg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i+CxQAAANwAAAAPAAAAAAAAAAAAAAAAAJgCAABkcnMv&#10;ZG93bnJldi54bWxQSwUGAAAAAAQABAD1AAAAigMAAAAA&#10;" path="m,227075l,e" filled="f" strokeweight=".96pt">
                  <v:path arrowok="t" textboxrect="0,0,0,227075"/>
                </v:shape>
                <v:shape id="Shape 716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4MsYA&#10;AADcAAAADwAAAGRycy9kb3ducmV2LnhtbESPQWvCQBSE70L/w/IK3nSjB22jq6gYkEgP2ooeX7PP&#10;JDT7NmTXGP+9Wyj0OMzMN8x82ZlKtNS40rKC0TACQZxZXXKu4OszGbyBcB5ZY2WZFDzIwXLx0ptj&#10;rO2dD9QefS4ChF2MCgrv61hKlxVk0A1tTRy8q20M+iCbXOoG7wFuKjmOook0WHJYKLCmTUHZz/Fm&#10;FLy31+052aerNNenNPne6Xp9+VCq/9qtZiA8df4//NfeaQXT0QR+z4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T4Ms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717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lIMMA&#10;AADcAAAADwAAAGRycy9kb3ducmV2LnhtbESPQWvCQBSE74L/YXmCN91YpNrUVawgCvai1vsz+5rE&#10;ZN+G7Cam/94tCB6HmfmGWaw6U4qWapdbVjAZRyCIE6tzThX8nLejOQjnkTWWlknBHzlYLfu9Bcba&#10;3vlI7cmnIkDYxagg876KpXRJRgbd2FbEwfu1tUEfZJ1KXeM9wE0p36LoXRrMOSxkWNEmo6Q4NUZB&#10;sfkujLy0H+W1xd30cGt28qtRajjo1p8gPHX+FX6291rBbDKD/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JlIMMAAADcAAAADwAAAAAAAAAAAAAAAACYAgAAZHJzL2Rv&#10;d25yZXYueG1sUEsFBgAAAAAEAAQA9QAAAIgDAAAAAA==&#10;" path="m,227075l,e" filled="f" strokeweight=".33864mm">
                  <v:path arrowok="t" textboxrect="0,0,0,227075"/>
                </v:shape>
                <v:shape id="Shape 718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J28QA&#10;AADcAAAADwAAAGRycy9kb3ducmV2LnhtbERPy2rCQBTdF/oPwy10Vye6aG10IioNSMSFaYsur5mb&#10;B2buhMw0pn/vLApdHs57uRpNKwbqXWNZwXQSgSAurG64UvD1mb7MQTiPrLG1TAp+ycEqeXxYYqzt&#10;jY805L4SIYRdjApq77tYSlfUZNBNbEccuNL2Bn2AfSV1j7cQblo5i6JXabDh0FBjR9uaimv+YxS8&#10;D+XHKd1n66zS31l62elucz4o9fw0rhcgPI3+X/zn3mkFb9OwNpw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3ydv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719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bssMA&#10;AADcAAAADwAAAGRycy9kb3ducmV2LnhtbESP3YrCMBSE74V9h3AWvNNUWap2jSLCLqJX/jzAoTm2&#10;xeak22Rt9OmNIHg5zMw3zHwZTC2u1LrKsoLRMAFBnFtdcaHgdPwZTEE4j6yxtkwKbuRgufjozTHT&#10;tuM9XQ++EBHCLkMFpfdNJqXLSzLohrYhjt7ZtgZ9lG0hdYtdhJtajpMklQYrjgslNrQuKb8c/o2C&#10;P3tfBxd2l+5eTb9S0tvid5sq1f8Mq28QnoJ/h1/tjVYwGc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pbssMAAADcAAAADwAAAAAAAAAAAAAAAACYAgAAZHJzL2Rv&#10;d25yZXYueG1sUEsFBgAAAAAEAAQA9QAAAIgDAAAAAA==&#10;" path="m,227077l,e" filled="f" strokeweight=".96pt">
                  <v:path arrowok="t" textboxrect="0,0,0,227077"/>
                </v:shape>
                <v:shape id="Shape 720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5HcQA&#10;AADcAAAADwAAAGRycy9kb3ducmV2LnhtbESPwWrDMAyG74O+g9Fgt9VpYVuX1i2lMNhhlDXt7iJW&#10;Y7NYDrGXJm8/HQY7il//p0+b3RhaNVCffGQDi3kBiriO1nNj4HJ+e1yBShnZYhuZDEyUYLed3W2w&#10;tPHGJxqq3CiBcCrRgMu5K7VOtaOAaR47YsmusQ+YZewbbXu8CTy0elkUzzqgZ7ngsKODo/q7+gmi&#10;8Xpyx8EHP9jp+Pn0UX3tJ1wY83A/7tegMo35f/mv/W4NvCxFX54RAu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eR3EAAAA3AAAAA8AAAAAAAAAAAAAAAAAmAIAAGRycy9k&#10;b3ducmV2LnhtbFBLBQYAAAAABAAEAPUAAACJAwAAAAA=&#10;" path="m,227077l,e" filled="f" strokeweight=".33864mm">
                  <v:path arrowok="t" textboxrect="0,0,0,227077"/>
                </v:shape>
                <v:shape id="Shape 721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dCcMA&#10;AADcAAAADwAAAGRycy9kb3ducmV2LnhtbESP0YrCMBRE3xf8h3CFfdumytKVahQRFNGnVT/g0lzb&#10;YnNTm2ijX2+EhX0cZuYMM1sE04g7da62rGCUpCCIC6trLhWcjuuvCQjnkTU2lknBgxws5oOPGeba&#10;9vxL94MvRYSwy1FB5X2bS+mKigy6xLbE0TvbzqCPsiul7rCPcNPIcZpm0mDNcaHCllYVFZfDzSi4&#10;2ucquLC/9M968p2R3pWbXabU5zAspyA8Bf8f/mtvtYKf8Qje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CdCcMAAADcAAAADwAAAAAAAAAAAAAAAACYAgAAZHJzL2Rv&#10;d25yZXYueG1sUEsFBgAAAAAEAAQA9QAAAIgDAAAAAA==&#10;" path="m,227077l,e" filled="f" strokeweight=".96pt">
                  <v:path arrowok="t" textboxrect="0,0,0,227077"/>
                </v:shape>
                <v:shape id="Shape 722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uNcQA&#10;AADcAAAADwAAAGRycy9kb3ducmV2LnhtbESP0YrCMBRE34X9h3AX9k1TC2qpRpFlBWHtg7UfcGmu&#10;bbG5KU3U7n69EQQfh5k5w6w2g2nFjXrXWFYwnUQgiEurG64UFKfdOAHhPLLG1jIp+CMHm/XHaIWp&#10;tnc+0i33lQgQdikqqL3vUildWZNBN7EdcfDOtjfog+wrqXu8B7hpZRxFc2mw4bBQY0ffNZWX/GoU&#10;DIf/n12RT8lnyexaZMfs9zzPlPr6HLZLEJ4G/w6/2nutYBHH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rjXEAAAA3AAAAA8AAAAAAAAAAAAAAAAAmAIAAGRycy9k&#10;b3ducmV2LnhtbFBLBQYAAAAABAAEAPUAAACJAwAAAAA=&#10;" path="m,227077l,e" filled="f" strokeweight=".33861mm">
                  <v:path arrowok="t" textboxrect="0,0,0,227077"/>
                </v:shape>
                <v:shape id="Shape 723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nasQA&#10;AADcAAAADwAAAGRycy9kb3ducmV2LnhtbESPQWsCMRCF74X+hzCF3mpWi1W3RhGh0INIXfU+bMZN&#10;6GaybOK6+++NUOjx8eZ9b95y3btadNQG61nBeJSBIC69tlwpOB2/3uYgQkTWWHsmBQMFWK+en5aY&#10;a3/jA3VFrESCcMhRgYmxyaUMpSGHYeQb4uRdfOswJtlWUrd4S3BXy0mWfUiHllODwYa2hsrf4urS&#10;G4uD2XfW2U4P+5/prjhvBhwr9frSbz5BROrj//Ff+lsrmE3e4TEmEU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52rEAAAA3AAAAA8AAAAAAAAAAAAAAAAAmAIAAGRycy9k&#10;b3ducmV2LnhtbFBLBQYAAAAABAAEAPUAAACJAwAAAAA=&#10;" path="m,227077l,e" filled="f" strokeweight=".33864mm">
                  <v:path arrowok="t" textboxrect="0,0,0,227077"/>
                </v:shape>
                <v:shape id="Shape 724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T2sUA&#10;AADcAAAADwAAAGRycy9kb3ducmV2LnhtbESPzWrDMBCE74W+g9hCbo3skD+cyKGUGgKpD3H8AIu1&#10;sU2tlbGU2OnTV4VCj8PMfMPsD5PpxJ0G11pWEM8jEMSV1S3XCspL9roF4Tyyxs4yKXiQg0P6/LTH&#10;RNuRz3QvfC0ChF2CChrv+0RKVzVk0M1tTxy8qx0M+iCHWuoBxwA3nVxE0VoabDksNNjTe0PVV3Ez&#10;CqbP74+sLGLy+XZ1K/Nzfrquc6VmL9PbDoSnyf+H/9pHrWCzWML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ZPaxQAAANwAAAAPAAAAAAAAAAAAAAAAAJgCAABkcnMv&#10;ZG93bnJldi54bWxQSwUGAAAAAAQABAD1AAAAigMAAAAA&#10;" path="m,227077l,e" filled="f" strokeweight=".33861mm">
                  <v:path arrowok="t" textboxrect="0,0,0,227077"/>
                </v:shape>
                <v:shape id="Shape 725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aDcIA&#10;AADcAAAADwAAAGRycy9kb3ducmV2LnhtbESP0YrCMBRE3wX/IVxh32y6BXWpRlkEwYddweoH3G2u&#10;bbW5KU1a699vBMHHYWbOMKvNYGrRU+sqywo+oxgEcW51xYWC82k3/QLhPLLG2jIpeJCDzXo8WmGq&#10;7Z2P1Ge+EAHCLkUFpfdNKqXLSzLoItsQB+9iW4M+yLaQusV7gJtaJnE8lwYrDgslNrQtKb9lnVHA&#10;/e/fw8oEbTc7XBc/DQ3ZtlPqYzJ8L0F4Gvw7/GrvtYJFMoPn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VoNwgAAANwAAAAPAAAAAAAAAAAAAAAAAJgCAABkcnMvZG93&#10;bnJldi54bWxQSwUGAAAAAAQABAD1AAAAhwMAAAAA&#10;" path="m,227076l,e" filled="f" strokeweight=".96pt">
                  <v:path arrowok="t" textboxrect="0,0,0,227076"/>
                </v:shape>
                <v:shape id="Shape 726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2JsUA&#10;AADcAAAADwAAAGRycy9kb3ducmV2LnhtbESPQWvCQBSE70L/w/IK3symVqymriIWpYUWqhG8PrKv&#10;SWj2bdhdY/z33YLgcZiZb5jFqjeN6Mj52rKCpyQFQVxYXXOp4JhvRzMQPiBrbCyTgit5WC0fBgvM&#10;tL3wnrpDKEWEsM9QQRVCm0npi4oM+sS2xNH7sc5giNKVUju8RLhp5DhNp9JgzXGhwpY2FRW/h7NR&#10;8Pb9Mc+/Js8UPifXebdr2OXupNTwsV+/ggjUh3v41n7XCl7GU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LYm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27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h4cIA&#10;AADcAAAADwAAAGRycy9kb3ducmV2LnhtbESP0YrCMBRE3wX/IdwF3zTdgnbpGmURBB9UsO4H3G2u&#10;bd3mpjRprX9vBMHHYWbOMMv1YGrRU+sqywo+ZxEI4tzqigsFv+ft9AuE88gaa8uk4E4O1qvxaImp&#10;tjc+UZ/5QgQIuxQVlN43qZQuL8mgm9mGOHgX2xr0QbaF1C3eAtzUMo6ihTRYcVgosaFNSfl/1hkF&#10;3B/+7lbGaLv58ZrsGxqyTafU5GP4+QbhafDv8Ku90wqSOIHn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2HhwgAAANwAAAAPAAAAAAAAAAAAAAAAAJgCAABkcnMvZG93&#10;bnJldi54bWxQSwUGAAAAAAQABAD1AAAAhwMAAAAA&#10;" path="m,227076l,e" filled="f" strokeweight=".96pt">
                  <v:path arrowok="t" textboxrect="0,0,0,227076"/>
                </v:shape>
                <v:shape id="Shape 728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+zcAA&#10;AADcAAAADwAAAGRycy9kb3ducmV2LnhtbERPTWvCQBC9F/wPywje6iaCrURXEbHoqaXqxduQHbPB&#10;7GzMbDX+++6h0OPjfS9WvW/UnTqpAxvIxxko4jLYmisDp+PH6wyURGSLTWAy8CSB1XLwssDChgd/&#10;0/0QK5VCWAo04GJsC62ldORRxqElTtwldB5jgl2lbYePFO4bPcmyN+2x5tTgsKWNo/J6+PEGpnIJ&#10;57yS/rm75c12S1/iPrUxo2G/noOK1Md/8Z97bw28T9LadCYdAb3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p+zc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729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iVMUA&#10;AADcAAAADwAAAGRycy9kb3ducmV2LnhtbESPQWvCQBSE74X+h+UVvNVNVayJrlKUlgoW1AheH9nX&#10;JDT7NuxuY/z3rlDocZiZb5jFqjeN6Mj52rKCl2ECgriwuuZSwSl/f56B8AFZY2OZFFzJw2r5+LDA&#10;TNsLH6g7hlJECPsMFVQhtJmUvqjIoB/aljh639YZDFG6UmqHlwg3jRwlyVQarDkuVNjSuqLi5/hr&#10;FGz22zT/mowp7CbXtPto2OXurNTgqX+bgwjUh//wX/tTK3gdpX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yJU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30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kFsEA&#10;AADcAAAADwAAAGRycy9kb3ducmV2LnhtbERPTWvCQBC9F/wPyxR6q5u0qCW6ioilnhS1F29DdsyG&#10;ZmdjZqvx37uHQo+P9z1b9L5RV+qkDmwgH2agiMtga64MfB8/Xz9ASUS22AQmA3cSWMwHTzMsbLjx&#10;nq6HWKkUwlKgARdjW2gtpSOPMgwtceLOofMYE+wqbTu8pXDf6LcsG2uPNacGhy2tHJU/h19vYCTn&#10;cMor6e9fl7xZr2knbquNeXnul1NQkfr4L/5zb6yByXuan86kI6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15Bb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731" o:spid="_x0000_s1182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K08MA&#10;AADcAAAADwAAAGRycy9kb3ducmV2LnhtbESP0YrCMBRE3wX/IVxh3zTVRStdo4gg+LAKVj/gbnO3&#10;7drclCat9e83guDjMDNnmNWmN5XoqHGlZQXTSQSCOLO65FzB9bIfL0E4j6yxskwKHuRgsx4OVpho&#10;e+czdanPRYCwS1BB4X2dSOmyggy6ia2Jg/drG4M+yCaXusF7gJtKzqJoIQ2WHBYKrGlXUHZLW6OA&#10;u+PPw8oZ2nZ++ou/a+rTXavUx6jffoHw1Pt3+NU+aAXx5xSe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PK0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732" o:spid="_x0000_s1183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m+MUA&#10;AADcAAAADwAAAGRycy9kb3ducmV2LnhtbESPQWvCQBSE74X+h+UVvOmmKq2mriKKpYJCNYLXR/Y1&#10;Cc2+DbtrjP/eLQg9DjPzDTNbdKYWLTlfWVbwOkhAEOdWV1woOGWb/gSED8gaa8uk4EYeFvPnpxmm&#10;2l75QO0xFCJC2KeooAyhSaX0eUkG/cA2xNH7sc5giNIVUju8Rrip5TBJ3qTBiuNCiQ2tSsp/jxej&#10;YP29nWb78YjCbnybtp81u8ydleq9dMsPEIG68B9+tL+0gvfRE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0ib4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33" o:spid="_x0000_s1184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xP8QA&#10;AADcAAAADwAAAGRycy9kb3ducmV2LnhtbESP0WqDQBRE3wP9h+UW+hbXGBqLdROCEOhDG4jpB9y6&#10;t2rj3hV3Nebvu4FCH4eZOcPku9l0YqLBtZYVrKIYBHFldcu1gs/zYfkCwnlkjZ1lUnAjB7vtwyLH&#10;TNsrn2gqfS0ChF2GChrv+0xKVzVk0EW2Jw7etx0M+iCHWuoBrwFuOpnE8UYabDksNNhT0VB1KUej&#10;gKePr5uVCdrx+fiTvvc0l8Wo1NPjvH8F4Wn2/+G/9ptWkK7XcD8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N8T/EAAAA3AAAAA8AAAAAAAAAAAAAAAAAmAIAAGRycy9k&#10;b3ducmV2LnhtbFBLBQYAAAAABAAEAPUAAACJAwAAAAA=&#10;" path="m,227076l,e" filled="f" strokeweight=".96pt">
                  <v:path arrowok="t" textboxrect="0,0,0,227076"/>
                </v:shape>
                <v:shape id="Shape 734" o:spid="_x0000_s1185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iFcQA&#10;AADcAAAADwAAAGRycy9kb3ducmV2LnhtbESPQWvCQBSE7wX/w/IKvekmVm1JXUWKpT0p2l56e2Sf&#10;2dDs25i31fjv3YLQ4zAz3zDzZe8bdaJO6sAG8lEGirgMtubKwNfn2/AZlERki01gMnAhgeVicDfH&#10;woYz7+i0j5VKEJYCDbgY20JrKR15lFFoiZN3CJ3HmGRXadvhOcF9o8dZNtMea04LDlt6dVT+7H+9&#10;gakcwndeSX95P+bNek1bcRttzMN9v3oBFamP/+Fb+8MaeHqcwN+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4hX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35" o:spid="_x0000_s1186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+jMUA&#10;AADcAAAADwAAAGRycy9kb3ducmV2LnhtbESP3WrCQBSE7wXfYTmCd3Xjb2vqKqK0tFChNYXeHrKn&#10;STB7NuyuMb59Vyh4OczMN8xq05latOR8ZVnBeJSAIM6trrhQ8J29PDyB8AFZY22ZFFzJw2bd760w&#10;1fbCX9QeQyEihH2KCsoQmlRKn5dk0I9sQxy9X+sMhihdIbXDS4SbWk6SZCENVhwXSmxoV1J+Op6N&#10;gv3n+zI7zKYUPmbXZftas8vcj1LDQbd9BhGoC/fwf/tNK3iczuF2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76M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36" o:spid="_x0000_s1187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DZ+cQA&#10;AADcAAAADwAAAGRycy9kb3ducmV2LnhtbESPQWvCQBSE74X+h+UVvNVNWtSSukoRi54sai+9PbLP&#10;bGj2bczbavz3riD0OMzMN8x03vtGnaiTOrCBfJiBIi6Drbky8L3/fH4DJRHZYhOYDFxIYD57fJhi&#10;YcOZt3TaxUolCEuBBlyMbaG1lI48yjC0xMk7hM5jTLKrtO3wnOC+0S9ZNtYea04LDltaOCp/d3/e&#10;wEgO4SevpL+sjnmzXNKXuI02ZvDUf7yDitTH//C9vbYGJq9juJ1JR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2fn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37" o:spid="_x0000_s1188" style="position:absolute;left:7119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3PMQA&#10;AADcAAAADwAAAGRycy9kb3ducmV2LnhtbESPzWrDMBCE74W8g9hCbrXchNbBsRJCoNBDGqjbB9hY&#10;G9uttTKW/Pf2UaDQ4zAz3zDZfjKNGKhztWUFz1EMgriwuuZSwffX29MGhPPIGhvLpGAmB/vd4iHD&#10;VNuRP2nIfSkChF2KCirv21RKV1Rk0EW2JQ7e1XYGfZBdKXWHY4CbRq7i+FUarDksVNjSsaLiN++N&#10;Ah4+LrOVK7T9y/knObU05cdeqeXjdNiC8DT5//Bf+10rSNYJ3M+EIy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29zzEAAAA3AAAAA8AAAAAAAAAAAAAAAAAmAIAAGRycy9k&#10;b3ducmV2LnhtbFBLBQYAAAAABAAEAPUAAACJAwAAAAA=&#10;" path="m,227076l,e" filled="f" strokeweight=".96pt">
                  <v:path arrowok="t" textboxrect="0,0,0,227076"/>
                </v:shape>
                <v:shape id="Shape 738" o:spid="_x0000_s1189" style="position:absolute;left:14526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REsIA&#10;AADcAAAADwAAAGRycy9kb3ducmV2LnhtbERPXWvCMBR9H+w/hDvwbaZTcVqNIooyQWFawddLc23L&#10;mpuSxFr//fIw2OPhfM+XnalFS85XlhV89BMQxLnVFRcKLtn2fQLCB2SNtWVS8CQPy8XryxxTbR98&#10;ovYcChFD2KeooAyhSaX0eUkGfd82xJG7WWcwROgKqR0+Yrip5SBJxtJgxbGhxIbWJeU/57tRsPne&#10;T7PjaEjhMHpO213NLnNXpXpv3WoGIlAX/sV/7i+t4HMY18Yz8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hES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739" o:spid="_x0000_s1190" style="position:absolute;left:22348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G1cMA&#10;AADcAAAADwAAAGRycy9kb3ducmV2LnhtbESP0YrCMBRE3xf8h3AF39ZUxdXtGkUEwQddsPoBd5u7&#10;bbW5KU1a698bQfBxmJkzzGLVmVK0VLvCsoLRMAJBnFpdcKbgfNp+zkE4j6yxtEwK7uRgtex9LDDW&#10;9sZHahOfiQBhF6OC3PsqltKlORl0Q1sRB+/f1gZ9kHUmdY23ADelHEfRlzRYcFjIsaJNTuk1aYwC&#10;bg9/dyvHaJvp72W2r6hLNo1Sg363/gHhqfPv8Ku90wpmk29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G1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740" o:spid="_x0000_s1191" style="position:absolute;left:29754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Xa8EA&#10;AADcAAAADwAAAGRycy9kb3ducmV2LnhtbERPTWvCQBC9F/wPyxR6q5uUqiW6ioilnhS1F29DdsyG&#10;ZmdjZqvx37uHQo+P9z1b9L5RV+qkDmwgH2agiMtga64MfB8/Xz9ASUS22AQmA3cSWMwHTzMsbLjx&#10;nq6HWKkUwlKgARdjW2gtpSOPMgwtceLOofMYE+wqbTu8pXDf6LcsG2uPNacGhy2tHJU/h19vYCTn&#10;cMor6e9fl7xZr2knbquNeXnul1NQkfr4L/5zb6yByXuan86kI6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zl2v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741" o:spid="_x0000_s1192" style="position:absolute;left:37575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L8sUA&#10;AADcAAAADwAAAGRycy9kb3ducmV2LnhtbESPQWvCQBSE7wX/w/KE3nSjDVZTV5GWlgoWWiP0+sg+&#10;k2D2bdjdxvjvXUHocZiZb5jlujeN6Mj52rKCyTgBQVxYXXOp4JC/j+YgfEDW2FgmBRfysF4NHpaY&#10;aXvmH+r2oRQRwj5DBVUIbSalLyoy6Me2JY7e0TqDIUpXSu3wHOGmkdMkmUmDNceFClt6rag47f+M&#10;grfv7SL/Sp8o7NLLovto2OXuV6nHYb95ARGoD//he/tTK3hOJ3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svy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42" o:spid="_x0000_s1193" style="position:absolute;left:57711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2sh8QA&#10;AADcAAAADwAAAGRycy9kb3ducmV2LnhtbESPQWvCQBSE7wX/w/IKvekmUrWkriJi0VOL2ktvj+wz&#10;G5p9G/O2Gv+9Wyj0OMzMN8x82ftGXaiTOrCBfJSBIi6Drbky8Hl8G76AkohssQlMBm4ksFwMHuZY&#10;2HDlPV0OsVIJwlKgARdjW2gtpSOPMgotcfJOofMYk+wqbTu8Jrhv9DjLptpjzWnBYUtrR+X34ccb&#10;mMgpfOWV9LftOW82G/oQ966NeXrsV6+gIvXxP/zX3lkDs+cx/J5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rI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43" o:spid="_x0000_s1194" style="position:absolute;left:7119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CQsQA&#10;AADcAAAADwAAAGRycy9kb3ducmV2LnhtbESP3WrCQBSE7wt9h+UUemc22mpKdBUJCL2oBWMf4DR7&#10;mkSzZ0N28+Pbd4VCL4eZ+YbZ7CbTiIE6V1tWMI9iEMSF1TWXCr7Oh9kbCOeRNTaWScGNHOy2jw8b&#10;TLUd+URD7ksRIOxSVFB536ZSuqIigy6yLXHwfmxn0AfZlVJ3OAa4aeQijlfSYM1hocKWsoqKa94b&#10;BTwcv29WLtD2y89L8tHSlGe9Us9P034NwtPk/8N/7XetIHl9gfu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gkLEAAAA3AAAAA8AAAAAAAAAAAAAAAAAmAIAAGRycy9k&#10;b3ducmV2LnhtbFBLBQYAAAAABAAEAPUAAACJAwAAAAA=&#10;" path="m,227076l,e" filled="f" strokeweight=".96pt">
                  <v:path arrowok="t" textboxrect="0,0,0,227076"/>
                </v:shape>
                <v:shape id="Shape 744" o:spid="_x0000_s1195" style="position:absolute;left:14526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oasUA&#10;AADcAAAADwAAAGRycy9kb3ducmV2LnhtbESPQWvCQBSE74L/YXlCb3VjG7RGVyktFQsK1hR6fWSf&#10;STD7NuxuY/z3XaHgcZiZb5jlujeN6Mj52rKCyTgBQVxYXXOp4Dv/eHwB4QOyxsYyKbiSh/VqOFhi&#10;pu2Fv6g7hlJECPsMFVQhtJmUvqjIoB/bljh6J+sMhihdKbXDS4SbRj4lyVQarDkuVNjSW0XF+fhr&#10;FLwfPuf5Pn2msEuv827TsMvdj1IPo/51ASJQH+7h//ZWK5il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Whq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45" o:spid="_x0000_s1196" style="position:absolute;left:22348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6/rcQA&#10;AADcAAAADwAAAGRycy9kb3ducmV2LnhtbESPzWrDMBCE74G+g9hCb4kc09TFiRKCIdBDW6jTB9hY&#10;G9uJtTKW/Pf2VaHQ4zAz3zC7w2QaMVDnassK1qsIBHFhdc2lgu/zafkKwnlkjY1lUjCTg8P+YbHD&#10;VNuRv2jIfSkChF2KCirv21RKV1Rk0K1sSxy8q+0M+iC7UuoOxwA3jYyj6EUarDksVNhSVlFxz3uj&#10;gIePy2xljLbffN6S95amPOuVenqcjlsQnib/H/5rv2kFyfMG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v63EAAAA3AAAAA8AAAAAAAAAAAAAAAAAmAIAAGRycy9k&#10;b3ducmV2LnhtbFBLBQYAAAAABAAEAPUAAACJAwAAAAA=&#10;" path="m,227076l,e" filled="f" strokeweight=".96pt">
                  <v:path arrowok="t" textboxrect="0,0,0,227076"/>
                </v:shape>
                <v:shape id="Shape 746" o:spid="_x0000_s1197" style="position:absolute;left:29754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qhMQA&#10;AADcAAAADwAAAGRycy9kb3ducmV2LnhtbESPQWvCQBSE74X+h+UVvNVNStWSukoRi54sai+9PbLP&#10;bGj2bczbavz3riD0OMzMN8x03vtGnaiTOrCBfJiBIi6Drbky8L3/fH4DJRHZYhOYDFxIYD57fJhi&#10;YcOZt3TaxUolCEuBBlyMbaG1lI48yjC0xMk7hM5jTLKrtO3wnOC+0S9ZNtYea04LDltaOCp/d3/e&#10;wEgO4SevpL+sjnmzXNKXuI02ZvDUf7yDitTH//C9vbYGJq9juJ1JR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qoT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47" o:spid="_x0000_s1198" style="position:absolute;left:37575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2HcUA&#10;AADcAAAADwAAAGRycy9kb3ducmV2LnhtbESPQWvCQBSE74X+h+UVequbaqgaXaUoLQoW1AheH9nX&#10;JDT7NuxuY/z3rlDocZiZb5j5sjeN6Mj52rKC10ECgriwuuZSwSn/eJmA8AFZY2OZFFzJw3Lx+DDH&#10;TNsLH6g7hlJECPsMFVQhtJmUvqjIoB/Yljh639YZDFG6UmqHlwg3jRwmyZs0WHNcqLClVUXFz/HX&#10;KFjvt9P8Kx1R2KXXaffZsMvdWannp/59BiJQH/7Df+2NVjBOx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/Yd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48" o:spid="_x0000_s1199" style="position:absolute;left:57711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bbcEA&#10;AADcAAAADwAAAGRycy9kb3ducmV2LnhtbERPTWvCQBC9F/wPyxR6q5uUqiW6ioilnhS1F29DdsyG&#10;ZmdjZqvx37uHQo+P9z1b9L5RV+qkDmwgH2agiMtga64MfB8/Xz9ASUS22AQmA3cSWMwHTzMsbLjx&#10;nq6HWKkUwlKgARdjW2gtpSOPMgwtceLOofMYE+wqbTu8pXDf6LcsG2uPNacGhy2tHJU/h19vYCTn&#10;cMor6e9fl7xZr2knbquNeXnul1NQkfr4L/5zb6yByXtam86kI6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Fm23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749" o:spid="_x0000_s1200" style="position:absolute;left:7119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1qMMA&#10;AADcAAAADwAAAGRycy9kb3ducmV2LnhtbESP0YrCMBRE3xf8h3AF39ZU0dXtGkUEwQddsPoBd5u7&#10;bbW5KU1a698bQfBxmJkzzGLVmVK0VLvCsoLRMAJBnFpdcKbgfNp+zkE4j6yxtEwK7uRgtex9LDDW&#10;9sZHahOfiQBhF6OC3PsqltKlORl0Q1sRB+/f1gZ9kHUmdY23ADelHEfRlzRYcFjIsaJNTuk1aYwC&#10;bg9/dyvHaJvp72W2r6hLNo1Sg363/gHhqfPv8Ku90wpmk29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O1qMMAAADcAAAADwAAAAAAAAAAAAAAAACYAgAAZHJzL2Rv&#10;d25yZXYueG1sUEsFBgAAAAAEAAQA9QAAAIgDAAAAAA==&#10;" path="m,227076l,e" filled="f" strokeweight=".96pt">
                  <v:path arrowok="t" textboxrect="0,0,0,227076"/>
                </v:shape>
                <v:shape id="Shape 750" o:spid="_x0000_s1201" style="position:absolute;left:14526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4tMIA&#10;AADcAAAADwAAAGRycy9kb3ducmV2LnhtbERPW2vCMBR+H/gfwhH2NlPnvRplODYcTFAr+Hpojm2x&#10;OSlJVuu/Xx4Ge/z47qtNZ2rRkvOVZQXDQQKCOLe64kLBOft4mYPwAVljbZkUPMjDZt17WmGq7Z2P&#10;1J5CIWII+xQVlCE0qZQ+L8mgH9iGOHJX6wyGCF0htcN7DDe1fE2SqTRYcWwosaFtSfnt9GMUvB++&#10;Ftl+PKLwPX4s2s+aXeYuSj33u7cliEBd+Bf/uXdawWwS58c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/i0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751" o:spid="_x0000_s1202" style="position:absolute;left:22348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vc8QA&#10;AADcAAAADwAAAGRycy9kb3ducmV2LnhtbESP0WqDQBRE3wP9h+UW+pasBkyKzSpFCOShCdT0A27d&#10;W7V174q7Gv37bKHQx2FmzjCHfDadmGhwrWUF8SYCQVxZ3XKt4ON6XD+DcB5ZY2eZFCzkIM8eVgdM&#10;tb3xO02lr0WAsEtRQeN9n0rpqoYMuo3tiYP3ZQeDPsihlnrAW4CbTm6jaCcNthwWGuypaKj6KUej&#10;gKfz52LlFu2YXL73bz3NZTEq9fQ4v76A8DT7//Bf+6QV7JMYfs+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ML3PEAAAA3AAAAA8AAAAAAAAAAAAAAAAAmAIAAGRycy9k&#10;b3ducmV2LnhtbFBLBQYAAAAABAAEAPUAAACJAwAAAAA=&#10;" path="m,227076l,e" filled="f" strokeweight=".96pt">
                  <v:path arrowok="t" textboxrect="0,0,0,227076"/>
                </v:shape>
                <v:shape id="Shape 752" o:spid="_x0000_s1203" style="position:absolute;left:29754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6WsMA&#10;AADcAAAADwAAAGRycy9kb3ducmV2LnhtbESPQWvCQBSE7wX/w/IEb3UTQSupqxSx2JOl6qW3R/aZ&#10;Dc2+jXlbjf++WxA8DjPzDbNY9b5RF+qkDmwgH2egiMtga64MHA/vz3NQEpEtNoHJwI0EVsvB0wIL&#10;G678RZd9rFSCsBRowMXYFlpL6cijjENLnLxT6DzGJLtK2w6vCe4bPcmymfZYc1pw2NLaUfmz//UG&#10;pnIK33kl/W17zpvNhj7F7bQxo2H/9goqUh8f4Xv7wxp4mU7g/0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Q6W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753" o:spid="_x0000_s1204" style="position:absolute;left:37575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mw8UA&#10;AADcAAAADwAAAGRycy9kb3ducmV2LnhtbESP3WrCQBSE7wXfYTmCd3Xjb2vqKqK0tFChNYXeHrKn&#10;STB7NuyuMb59Vyh4OczMN8xq05latOR8ZVnBeJSAIM6trrhQ8J29PDyB8AFZY22ZFFzJw2bd760w&#10;1fbCX9QeQyEihH2KCsoQmlRKn5dk0I9sQxy9X+sMhihdIbXDS4SbWk6SZCENVhwXSmxoV1J+Op6N&#10;gv3n+zI7zKYUPmbXZftas8vcj1LDQbd9BhGoC/fwf/tNK3icT+F2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WbD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54" o:spid="_x0000_s1205" style="position:absolute;left:57711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HtcQA&#10;AADcAAAADwAAAGRycy9kb3ducmV2LnhtbESPT2vCQBTE7wW/w/IKvdVNilZJXUVEqacW/1x6e2Sf&#10;2dDs25i31fjt3UKhx2FmfsPMFr1v1IU6qQMbyIcZKOIy2JorA8fD5nkKSiKyxSYwGbiRwGI+eJhh&#10;YcOVd3TZx0olCEuBBlyMbaG1lI48yjC0xMk7hc5jTLKrtO3wmuC+0S9Z9qo91pwWHLa0clR+73+8&#10;gbGcwldeSX97P+fNek2f4j60MU+P/fINVKQ+/of/2ltrYDIewe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RB7X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55" o:spid="_x0000_s1206" style="position:absolute;left:7119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pcMIA&#10;AADcAAAADwAAAGRycy9kb3ducmV2LnhtbESP0YrCMBRE34X9h3AX9s2mCtWlGkUEwYddweoH3G2u&#10;bbW5KU1a699vBMHHYWbOMMv1YGrRU+sqywomUQyCOLe64kLB+bQbf4NwHlljbZkUPMjBevUxWmKq&#10;7Z2P1Ge+EAHCLkUFpfdNKqXLSzLoItsQB+9iW4M+yLaQusV7gJtaTuN4Jg1WHBZKbGhbUn7LOqOA&#10;+9+/h5VTtF1yuM5/GhqybafU1+ewWYDwNPh3+NXeawXzJIHn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ylwwgAAANwAAAAPAAAAAAAAAAAAAAAAAJgCAABkcnMvZG93&#10;bnJldi54bWxQSwUGAAAAAAQABAD1AAAAhwMAAAAA&#10;" path="m,227076l,e" filled="f" strokeweight=".96pt">
                  <v:path arrowok="t" textboxrect="0,0,0,227076"/>
                </v:shape>
                <v:shape id="Shape 756" o:spid="_x0000_s1207" style="position:absolute;left:14526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FW8UA&#10;AADcAAAADwAAAGRycy9kb3ducmV2LnhtbESP3WrCQBSE74W+w3IKvdNN6390lWJpqdCCGsHbQ/aY&#10;hGbPht1tjG/fLQheDjPzDbNcd6YWLTlfWVbwPEhAEOdWV1woOGbv/RkIH5A11pZJwZU8rFcPvSWm&#10;2l54T+0hFCJC2KeooAyhSaX0eUkG/cA2xNE7W2cwROkKqR1eItzU8iVJJtJgxXGhxIY2JeU/h1+j&#10;4G23nWffoyGFr9F13n7U7DJ3UurpsXtdgAjUhXv41v7UCqbjC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sVb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57" o:spid="_x0000_s1208" style="position:absolute;left:22348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SnMIA&#10;AADcAAAADwAAAGRycy9kb3ducmV2LnhtbESP0YrCMBRE3wX/IVxh32y6gnapRlkEwYddweoH3G2u&#10;bbW5KU1a699vBMHHYWbOMKvNYGrRU+sqywo+oxgEcW51xYWC82k3/QLhPLLG2jIpeJCDzXo8WmGq&#10;7Z2P1Ge+EAHCLkUFpfdNKqXLSzLoItsQB+9iW4M+yLaQusV7gJtazuJ4IQ1WHBZKbGhbUn7LOqOA&#10;+9+/h5UztN38cE1+GhqybafUx2T4XoLwNPh3+NXeawXJPIHn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RKcwgAAANwAAAAPAAAAAAAAAAAAAAAAAJgCAABkcnMvZG93&#10;bnJldi54bWxQSwUGAAAAAAQABAD1AAAAhwMAAAAA&#10;" path="m,227076l,e" filled="f" strokeweight=".96pt">
                  <v:path arrowok="t" textboxrect="0,0,0,227076"/>
                </v:shape>
                <v:shape id="Shape 758" o:spid="_x0000_s1209" style="position:absolute;left:29754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NsMAA&#10;AADcAAAADwAAAGRycy9kb3ducmV2LnhtbERPTWvCQBC9F/wPywi91U0KthJdRcRiT5aqF29DdswG&#10;s7Mxs2r89+6h0OPjfc8WvW/UjTqpAxvIRxko4jLYmisDh/3X2wSURGSLTWAy8CCBxXzwMsPChjv/&#10;0m0XK5VCWAo04GJsC62ldORRRqElTtwpdB5jgl2lbYf3FO4b/Z5lH9pjzanBYUsrR+V5d/UGxnIK&#10;x7yS/rG55M16TT/ittqY12G/nIKK1Md/8Z/72xr4HKe16Uw6Anr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wNsM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759" o:spid="_x0000_s1210" style="position:absolute;left:37575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RKcUA&#10;AADcAAAADwAAAGRycy9kb3ducmV2LnhtbESPQWvCQBSE74L/YXlCb3XT1moTXUUsLQoWqil4fWRf&#10;k9Ds27C7jfHfu4WCx2FmvmEWq940oiPna8sKHsYJCOLC6ppLBV/52/0LCB+QNTaWScGFPKyWw8EC&#10;M23PfKDuGEoRIewzVFCF0GZS+qIig35sW+LofVtnMETpSqkdniPcNPIxSabSYM1xocKWNhUVP8df&#10;o+D1c5fmH5MnCvvJJe3eG3a5Oyl1N+rXcxCB+nAL/7e3WsHsOYW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Ep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60" o:spid="_x0000_s1211" style="position:absolute;left:57711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LC8AA&#10;AADcAAAADwAAAGRycy9kb3ducmV2LnhtbERPTWvCQBC9F/wPywi91U0KtRJdRcRiT5WqF29DdswG&#10;s7Mxs2r8991DwePjfc8WvW/UjTqpAxvIRxko4jLYmisDh/3X2wSURGSLTWAy8CCBxXzwMsPChjv/&#10;0m0XK5VCWAo04GJsC62ldORRRqElTtwpdB5jgl2lbYf3FO4b/Z5lY+2x5tTgsKWVo/K8u3oDH3IK&#10;x7yS/rG55M16TVtxP9qY12G/nIKK1Men+N/9bQ18jtP8dCYdAT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bLC8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761" o:spid="_x0000_s1212" style="position:absolute;left:7119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DlzsMA&#10;AADcAAAADwAAAGRycy9kb3ducmV2LnhtbESP0WrCQBRE3wv+w3KFvtVNhEZJXUUCgg+tYPQDbrO3&#10;SWr2bshuYvL3bqHg4zAzZ5jNbjSNGKhztWUF8SICQVxYXXOp4Ho5vK1BOI+ssbFMCiZysNvOXjaY&#10;anvnMw25L0WAsEtRQeV9m0rpiooMuoVtiYP3YzuDPsiulLrDe4CbRi6jKJEGaw4LFbaUVVTc8t4o&#10;4OHre7JyibZ/P/2uPlsa86xX6nU+7j9AeBr9M/zfPmoFqySGv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DlzsMAAADcAAAADwAAAAAAAAAAAAAAAACYAgAAZHJzL2Rv&#10;d25yZXYueG1sUEsFBgAAAAAEAAQA9QAAAIgDAAAAAA==&#10;" path="m,227076l,e" filled="f" strokeweight=".96pt">
                  <v:path arrowok="t" textboxrect="0,0,0,227076"/>
                </v:shape>
                <v:shape id="Shape 762" o:spid="_x0000_s1213" style="position:absolute;left:14526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J5cUA&#10;AADcAAAADwAAAGRycy9kb3ducmV2LnhtbESPQWvCQBSE70L/w/IK3symVqymriIWpYUWqhG8PrKv&#10;SWj2bdhdY/z33YLgcZiZb5jFqjeN6Mj52rKCpyQFQVxYXXOp4JhvRzMQPiBrbCyTgit5WC0fBgvM&#10;tL3wnrpDKEWEsM9QQRVCm0npi4oM+sS2xNH7sc5giNKVUju8RLhp5DhNp9JgzXGhwpY2FRW/h7NR&#10;8Pb9Mc+/Js8UPifXebdr2OXupNTwsV+/ggjUh3v41n7XCl6mY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Qnl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63" o:spid="_x0000_s1214" style="position:absolute;left:22348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eIsQA&#10;AADcAAAADwAAAGRycy9kb3ducmV2LnhtbESPzWrDMBCE74W+g9hCb40cl8bFiRKCIdBDW4jTB9hY&#10;G9uJtTKW/Pf2VaGQ4zAz3zCb3WQaMVDnassKlosIBHFhdc2lgp/T4eUdhPPIGhvLpGAmB7vt48MG&#10;U21HPtKQ+1IECLsUFVTet6mUrqjIoFvYljh4F9sZ9EF2pdQdjgFuGhlH0UoarDksVNhSVlFxy3uj&#10;gIev82xljLZ/+74mny1NedYr9fw07dcgPE3+Hv5vf2gFyeoV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3iLEAAAA3AAAAA8AAAAAAAAAAAAAAAAAmAIAAGRycy9k&#10;b3ducmV2LnhtbFBLBQYAAAAABAAEAPUAAACJAwAAAAA=&#10;" path="m,227076l,e" filled="f" strokeweight=".96pt">
                  <v:path arrowok="t" textboxrect="0,0,0,227076"/>
                </v:shape>
                <v:shape id="Shape 764" o:spid="_x0000_s1215" style="position:absolute;left:29754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3NCMQA&#10;AADcAAAADwAAAGRycy9kb3ducmV2LnhtbESPQWvCQBSE74X+h+UVvNVNStWSukoRi54sai+9PbLP&#10;bGj2bczbavz3riD0OMzMN8x03vtGnaiTOrCBfJiBIi6Drbky8L3/fH4DJRHZYhOYDFxIYD57fJhi&#10;YcOZt3TaxUolCEuBBlyMbaG1lI48yjC0xMk7hM5jTLKrtO3wnOC+0S9ZNtYea04LDltaOCp/d3/e&#10;wEgO4SevpL+sjnmzXNKXuI02ZvDUf7yDitTH//C9vbYGJuNXuJ1JR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9zQj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65" o:spid="_x0000_s1216" style="position:absolute;left:37575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RkcUA&#10;AADcAAAADwAAAGRycy9kb3ducmV2LnhtbESP3WrCQBSE74W+w3IKvdNN6390lWJpqdCCGsHbQ/aY&#10;hGbPht1tjG/fLQheDjPzDbNcd6YWLTlfWVbwPEhAEOdWV1woOGbv/RkIH5A11pZJwZU8rFcPvSWm&#10;2l54T+0hFCJC2KeooAyhSaX0eUkG/cA2xNE7W2cwROkKqR1eItzU8iVJJtJgxXGhxIY2JeU/h1+j&#10;4G23nWffoyGFr9F13n7U7DJ3UurpsXtdgAjUhXv41v7UCqaTM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JGR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66" o:spid="_x0000_s1217" style="position:absolute;left:57711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25MQA&#10;AADcAAAADwAAAGRycy9kb3ducmV2LnhtbESPQWvCQBSE7wX/w/IKvdVNCqYldZUiij1Var14e2Sf&#10;2dDs2zRv1fjvu4LgcZiZb5jpfPCtOlEvTWAD+TgDRVwF23BtYPezen4DJRHZYhuYDFxIYD4bPUyx&#10;tOHM33TaxlolCEuJBlyMXam1VI48yjh0xMk7hN5jTLKvte3xnOC+1S9ZVmiPDacFhx0tHFW/26M3&#10;MJFD2Oe1DJf1X94ul7QR96WNeXocPt5BRRriPXxrf1oDr0UB1zPpCO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9uT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67" o:spid="_x0000_s1218" style="position:absolute;left:7119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YIcQA&#10;AADcAAAADwAAAGRycy9kb3ducmV2LnhtbESPzWrDMBCE74W8g9hAb40cQ+PgWg4hEMihDcTtA2ys&#10;re3WWhlL/snbR4VCjsPMfMNku9m0YqTeNZYVrFcRCOLS6oYrBV+fx5ctCOeRNbaWScGNHOzyxVOG&#10;qbYTX2gsfCUChF2KCmrvu1RKV9Zk0K1sRxy8b9sb9EH2ldQ9TgFuWhlH0UYabDgs1NjRoabytxiM&#10;Ah4/rjcrY7TD6/knee9oLg6DUs/Lef8GwtPsH+H/9kkrSDYJ/J0JR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2CHEAAAA3AAAAA8AAAAAAAAAAAAAAAAAmAIAAGRycy9k&#10;b3ducmV2LnhtbFBLBQYAAAAABAAEAPUAAACJAwAAAAA=&#10;" path="m,227076l,e" filled="f" strokeweight=".96pt">
                  <v:path arrowok="t" textboxrect="0,0,0,227076"/>
                </v:shape>
                <v:shape id="Shape 768" o:spid="_x0000_s1219" style="position:absolute;left:14526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+D8IA&#10;AADcAAAADwAAAGRycy9kb3ducmV2LnhtbERPW2vCMBR+F/wP4Qh7m6mbeKlGGcrGhA3UCr4emmNb&#10;bE5KktX6783DwMeP775cd6YWLTlfWVYwGiYgiHOrKy4UnLLP1xkIH5A11pZJwZ08rFf93hJTbW98&#10;oPYYChFD2KeooAyhSaX0eUkG/dA2xJG7WGcwROgKqR3eYrip5VuSTKTBimNDiQ1tSsqvxz+jYLvf&#10;zbPf8TuFn/F93n7V7DJ3Vupl0H0sQATqwlP87/7WCqaTuDa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T4P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769" o:spid="_x0000_s1220" style="position:absolute;left:22348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pyMMA&#10;AADcAAAADwAAAGRycy9kb3ducmV2LnhtbESP0YrCMBRE3wX/IdyFfbPpCqtrNYoIgg8qWPcDrs21&#10;7W5zU5q01r83guDjMDNnmMWqN5XoqHGlZQVfUQyCOLO65FzB73k7+gHhPLLGyjIpuJOD1XI4WGCi&#10;7Y1P1KU+FwHCLkEFhfd1IqXLCjLoIlsTB+9qG4M+yCaXusFbgJtKjuN4Ig2WHBYKrGlTUPaftkYB&#10;d4fL3cox2vb7+Dfd19Snm1apz49+PQfhqffv8Ku90wqmkx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bpyMMAAADcAAAADwAAAAAAAAAAAAAAAACYAgAAZHJzL2Rv&#10;d25yZXYueG1sUEsFBgAAAAAEAAQA9QAAAIgDAAAAAA==&#10;" path="m,227076l,e" filled="f" strokeweight=".96pt">
                  <v:path arrowok="t" textboxrect="0,0,0,227076"/>
                </v:shape>
                <v:shape id="Shape 770" o:spid="_x0000_s1221" style="position:absolute;left:29754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d1sAA&#10;AADcAAAADwAAAGRycy9kb3ducmV2LnhtbERPTWvCQBC9F/wPywi91U0KrRJdRcRiT5WqF29DdswG&#10;s7Mxs2r8992D0OPjfc8WvW/UjTqpAxvIRxko4jLYmisDh/3X2wSURGSLTWAy8CCBxXzwMsPChjv/&#10;0m0XK5VCWAo04GJsC62ldORRRqElTtwpdB5jgl2lbYf3FO4b/Z5ln9pjzanBYUsrR+V5d/UGPuQU&#10;jnkl/WNzyZv1mrbifrQxr8N+OQUVqY//4qf72xoYj9P8dCYdAT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9d1s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771" o:spid="_x0000_s1222" style="position:absolute;left:37575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BT8YA&#10;AADcAAAADwAAAGRycy9kb3ducmV2LnhtbESP3WrCQBSE74W+w3IKvTMbrfiTukqxKC1YqEbw9pA9&#10;TUKzZ8PuNsa37xYEL4eZ+YZZrnvTiI6cry0rGCUpCOLC6ppLBad8O5yD8AFZY2OZFFzJw3r1MFhi&#10;pu2FD9QdQykihH2GCqoQ2kxKX1Rk0Ce2JY7et3UGQ5SulNrhJcJNI8dpOpUGa44LFba0qaj4Of4a&#10;BW9fH4v8c/JMYT+5Lrpdwy53Z6WeHvvXFxCB+nAP39rvWsFsNoL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oBT8YAAADcAAAADwAAAAAAAAAAAAAAAACYAgAAZHJz&#10;L2Rvd25yZXYueG1sUEsFBgAAAAAEAAQA9QAAAIsDAAAAAA==&#10;" path="m,227076l,e" filled="f" strokeweight=".33864mm">
                  <v:path arrowok="t" textboxrect="0,0,0,227076"/>
                </v:shape>
                <v:shape id="Shape 772" o:spid="_x0000_s1223" style="position:absolute;left:57711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mOsMA&#10;AADcAAAADwAAAGRycy9kb3ducmV2LnhtbESPQWvCQBSE7wX/w/IEb3UTwSqpqxSx6MlS9dLbI/vM&#10;hmbfxrytxn/vFgo9DjPzDbNY9b5RV+qkDmwgH2egiMtga64MnI7vz3NQEpEtNoHJwJ0EVsvB0wIL&#10;G278SddDrFSCsBRowMXYFlpL6cijjENLnLxz6DzGJLtK2w5vCe4bPcmyF+2x5rTgsKW1o/L78OMN&#10;TOUcvvJK+vv2kjebDX2I22tjRsP+7RVUpD7+h//aO2tgNpvA75l0B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FmO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773" o:spid="_x0000_s1224" style="position:absolute;left:7119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3zcYA&#10;AADcAAAADwAAAGRycy9kb3ducmV2LnhtbESPT2sCMRTE7wW/Q3gFbzXbSqtsjWLFQj1U8c/F22Pz&#10;ull28xI2qbt+eyMUehxm5jfMbNHbRlyoDZVjBc+jDARx4XTFpYLT8fNpCiJEZI2NY1JwpQCL+eBh&#10;hrl2He/pcoilSBAOOSowMfpcylAYshhGzhMn78e1FmOSbSl1i12C20a+ZNmbtFhxWjDoaWWoqA+/&#10;VsFHtTX1rvvm13NZr6PfrINfnZQaPvbLdxCR+vgf/mt/aQWTyRju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D3zcYAAADcAAAADwAAAAAAAAAAAAAAAACYAgAAZHJz&#10;L2Rvd25yZXYueG1sUEsFBgAAAAAEAAQA9QAAAIsDAAAAAA==&#10;" path="m,227075l,e" filled="f" strokeweight=".96pt">
                  <v:path arrowok="t" textboxrect="0,0,0,227075"/>
                </v:shape>
                <v:shape id="Shape 774" o:spid="_x0000_s1225" style="position:absolute;left:14526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e98UA&#10;AADcAAAADwAAAGRycy9kb3ducmV2LnhtbESPQWvCQBSE74X+h+UVequbiqhN3QQVxEK9GOv9mX1N&#10;0mTfhuwmxn/fFQo9DjPzDbNKR9OIgTpXWVbwOolAEOdWV1wo+DrtXpYgnEfW2FgmBTdykCaPDyuM&#10;tb3ykYbMFyJA2MWooPS+jaV0eUkG3cS2xMH7tp1BH2RXSN3hNcBNI6dRNJcGKw4LJba0LSmvs94o&#10;qLeH2sjz8NZcBtzPPn/6vdz0Sj0/jet3EJ5G/x/+a39oBYvFDO5nwhG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x73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775" o:spid="_x0000_s1226" style="position:absolute;left:22348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KIsUA&#10;AADcAAAADwAAAGRycy9kb3ducmV2LnhtbESPQWsCMRSE74L/IbxCbzVbwVq2RlGxYA+21Hrp7bF5&#10;bpbdvIRNdNd/bwTB4zAz3zCzRW8bcaY2VI4VvI4yEMSF0xWXCg5/ny/vIEJE1tg4JgUXCrCYDwcz&#10;zLXr+JfO+1iKBOGQowITo8+lDIUhi2HkPHHyjq61GJNsS6lb7BLcNnKcZW/SYsVpwaCntaGi3p+s&#10;glX1beqfbseT/7LeRP+1CX59UOr5qV9+gIjUx0f43t5qBdPpBG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coixQAAANwAAAAPAAAAAAAAAAAAAAAAAJgCAABkcnMv&#10;ZG93bnJldi54bWxQSwUGAAAAAAQABAD1AAAAigMAAAAA&#10;" path="m,227075l,e" filled="f" strokeweight=".96pt">
                  <v:path arrowok="t" textboxrect="0,0,0,227075"/>
                </v:shape>
                <v:shape id="Shape 776" o:spid="_x0000_s1227" style="position:absolute;left:29754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dksYA&#10;AADcAAAADwAAAGRycy9kb3ducmV2LnhtbESPQWvCQBSE7wX/w/KE3urGHrRGV9HSgEQ8aCt6fGaf&#10;STD7NmS3Mf33rlDwOMzMN8xs0ZlKtNS40rKC4SACQZxZXXKu4Oc7efsA4TyyxsoyKfgjB4t572WG&#10;sbY33lG797kIEHYxKii8r2MpXVaQQTewNXHwLrYx6INscqkbvAW4qeR7FI2kwZLDQoE1fRaUXfe/&#10;RsGkvXwdk026THN9SJPzWter01ap1363nILw1Pln+L+91grG4x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sdks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777" o:spid="_x0000_s1228" style="position:absolute;left:37575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AgMQA&#10;AADcAAAADwAAAGRycy9kb3ducmV2LnhtbESPQWvCQBSE70L/w/IKvemmIo2m2UgVxEK9aOv9Nfua&#10;pMm+DdlNTP99VxA8DjPzDZOuR9OIgTpXWVbwPItAEOdWV1wo+PrcTZcgnEfW2FgmBX/kYJ09TFJM&#10;tL3wkYaTL0SAsEtQQel9m0jp8pIMupltiYP3YzuDPsiukLrDS4CbRs6j6EUarDgslNjStqS8PvVG&#10;Qb091Eaeh1XzPeB+8fHb7+WmV+rpcXx7BeFp9Pfwrf2uFcRxDNcz4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gID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778" o:spid="_x0000_s1229" style="position:absolute;left:57711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se8QA&#10;AADcAAAADwAAAGRycy9kb3ducmV2LnhtbERPy2rCQBTdF/yH4Ra6q5N2UTU6EVsakIgLY4sur5mb&#10;B2buhMw0pn/vLApdHs57tR5NKwbqXWNZwcs0AkFcWN1wpeDrmD7PQTiPrLG1TAp+ycE6mTysMNb2&#10;xgcacl+JEMIuRgW1910spStqMuimtiMOXGl7gz7AvpK6x1sIN618jaI3abDh0FBjRx81Fdf8xyhY&#10;DOXnKd1lm6zS31l62eru/bxX6ulx3CxBeBr9v/jPvdUKZrOwNpw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oLHvEAAAA3AAAAA8AAAAAAAAAAAAAAAAAmAIAAGRycy9k&#10;b3ducmV2LnhtbFBLBQYAAAAABAAEAPUAAACJAwAAAAA=&#10;" path="m,227075l,e" filled="f" strokeweight=".33861mm">
                  <v:path arrowok="t" textboxrect="0,0,0,227075"/>
                </v:shape>
                <v:shape id="Shape 779" o:spid="_x0000_s1230" style="position:absolute;left:7119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/FcQA&#10;AADcAAAADwAAAGRycy9kb3ducmV2LnhtbESP0WqDQBRE3wv5h+UG+lbXCK2pcROKUOhDW4jpB9y4&#10;N2ri3hV3Nebvu4VCHoeZOcPku9l0YqLBtZYVrKIYBHFldcu1gp/D+9MahPPIGjvLpOBGDnbbxUOO&#10;mbZX3tNU+loECLsMFTTe95mUrmrIoItsTxy8kx0M+iCHWuoBrwFuOpnE8Ys02HJYaLCnoqHqUo5G&#10;AU9fx5uVCdrx+fucfvY0l8Wo1ONyftuA8DT7e/i//aEVpOkr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PfxXEAAAA3AAAAA8AAAAAAAAAAAAAAAAAmAIAAGRycy9k&#10;b3ducmV2LnhtbFBLBQYAAAAABAAEAPUAAACJAwAAAAA=&#10;" path="m,227076l,e" filled="f" strokeweight=".96pt">
                  <v:path arrowok="t" textboxrect="0,0,0,227076"/>
                </v:shape>
                <v:shape id="Shape 780" o:spid="_x0000_s1231" style="position:absolute;left:14526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PU88IA&#10;AADcAAAADwAAAGRycy9kb3ducmV2LnhtbERPXWvCMBR9H/gfwhV8m+lUplajiKI42MDZga+X5q4t&#10;NjclibX+e/Mw2OPhfC/XnalFS85XlhW8DRMQxLnVFRcKfrL96wyED8gaa8uk4EEe1qveyxJTbe/8&#10;Te05FCKGsE9RQRlCk0rp85IM+qFtiCP3a53BEKErpHZ4j+GmlqMkeZcGK44NJTa0LSm/nm9Gwe70&#10;Mc++JmMKn5PHvD3U7DJ3UWrQ7zYLEIG68C/+cx+1guks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9Tz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781" o:spid="_x0000_s1232" style="position:absolute;left:22348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DNMMA&#10;AADcAAAADwAAAGRycy9kb3ducmV2LnhtbESP0WrCQBRE3wv+w3KFvjUbA60huooEhD7UQmM/4DZ7&#10;TaLZuyG7ifHvXUHo4zAzZ5j1djKtGKl3jWUFiygGQVxa3XCl4Pe4f0tBOI+ssbVMCm7kYLuZvawx&#10;0/bKPzQWvhIBwi5DBbX3XSalK2sy6CLbEQfvZHuDPsi+krrHa4CbViZx/CENNhwWauwor6m8FINR&#10;wOPh72ZlgnZ4/z4vvzqainxQ6nU+7VYgPE3+P/xsf2oFy3QBj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wDNMMAAADcAAAADwAAAAAAAAAAAAAAAACYAgAAZHJzL2Rv&#10;d25yZXYueG1sUEsFBgAAAAAEAAQA9QAAAIgDAAAAAA==&#10;" path="m,227076l,e" filled="f" strokeweight=".96pt">
                  <v:path arrowok="t" textboxrect="0,0,0,227076"/>
                </v:shape>
                <v:shape id="Shape 782" o:spid="_x0000_s1233" style="position:absolute;left:29754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WHcMA&#10;AADcAAAADwAAAGRycy9kb3ducmV2LnhtbESPQWvCQBSE7wX/w/IK3uomglZSVyliqSel6sXbI/vM&#10;hmbfpnlbjf/eFQo9DjPzDTNf9r5RF+qkDmwgH2WgiMtga64MHA8fLzNQEpEtNoHJwI0ElovB0xwL&#10;G678RZd9rFSCsBRowMXYFlpL6cijjEJLnLxz6DzGJLtK2w6vCe4bPc6yqfZYc1pw2NLKUfm9//UG&#10;JnIOp7yS/vb5kzfrNe3EbbUxw+f+/Q1UpD7+h//aG2vgdTaGx5l0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QWH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783" o:spid="_x0000_s1234" style="position:absolute;left:37575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KhMYA&#10;AADcAAAADwAAAGRycy9kb3ducmV2LnhtbESP3WrCQBSE7wXfYTlC75qNVfxJXUVaKhZasKbQ20P2&#10;mASzZ8PuNsa37woFL4eZ+YZZbXrTiI6cry0rGCcpCOLC6ppLBd/52+MChA/IGhvLpOBKHjbr4WCF&#10;mbYX/qLuGEoRIewzVFCF0GZS+qIigz6xLXH0TtYZDFG6UmqHlwg3jXxK05k0WHNcqLCll4qK8/HX&#10;KHg9vC/zz+mEwsf0uux2Dbvc/Sj1MOq3zyAC9eEe/m/vtYL5YgK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FKhMYAAADcAAAADwAAAAAAAAAAAAAAAACYAgAAZHJz&#10;L2Rvd25yZXYueG1sUEsFBgAAAAAEAAQA9QAAAIsDAAAAAA==&#10;" path="m,227076l,e" filled="f" strokeweight=".33864mm">
                  <v:path arrowok="t" textboxrect="0,0,0,227076"/>
                </v:shape>
                <v:shape id="Shape 784" o:spid="_x0000_s1235" style="position:absolute;left:57711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Er8sQA&#10;AADcAAAADwAAAGRycy9kb3ducmV2LnhtbESPQWvCQBSE70L/w/IKvekm0qqkriJiaU8VtZfeHtln&#10;NjT7NuZtNf77bkHwOMzMN8x82ftGnamTOrCBfJSBIi6Drbky8HV4G85ASUS22AQmA1cSWC4eBnMs&#10;bLjwjs77WKkEYSnQgIuxLbSW0pFHGYWWOHnH0HmMSXaVth1eEtw3epxlE+2x5rTgsKW1o/Jn/+sN&#10;vMgxfOeV9Nf3U95sNrQV96mNeXrsV6+gIvXxHr61P6yB6ewZ/s+k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K/L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85" o:spid="_x0000_s1236" style="position:absolute;left:7119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FN8MA&#10;AADcAAAADwAAAGRycy9kb3ducmV2LnhtbESP0WrCQBRE3wv+w3IF3+pGIVXSbEQEwQctNPoB1+xt&#10;kjZ7N2Q3Mfl7t1Do4zAzZ5h0N5pGDNS52rKC1TICQVxYXXOp4HY9vm5BOI+ssbFMCiZysMtmLykm&#10;2j74k4bclyJA2CWooPK+TaR0RUUG3dK2xMH7sp1BH2RXSt3hI8BNI9dR9CYN1hwWKmzpUFHxk/dG&#10;AQ+X+2TlGm0ff3xvzi2N+aFXajEf9+8gPI3+P/zXPmkFm20Mv2fCEZ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cFN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786" o:spid="_x0000_s1237" style="position:absolute;left:14526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bpHMUA&#10;AADcAAAADwAAAGRycy9kb3ducmV2LnhtbESP3WrCQBSE7wu+w3IE7+rGKv6kriKVFoUWrCn09pA9&#10;JsHs2bC7xvj2rlDo5TAz3zDLdWdq0ZLzlWUFo2ECgji3uuJCwU/2/jwH4QOyxtoyKbiRh/Wq97TE&#10;VNsrf1N7DIWIEPYpKihDaFIpfV6SQT+0DXH0TtYZDFG6QmqH1wg3tXxJkqk0WHFcKLGht5Ly8/Fi&#10;FGwP+0X2NRlT+JzcFu1HzS5zv0oN+t3mFUSgLvyH/9o7rWA2n8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ukc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87" o:spid="_x0000_s1238" style="position:absolute;left:22348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+28IA&#10;AADcAAAADwAAAGRycy9kb3ducmV2LnhtbESP0YrCMBRE3wX/IVzBN00VtFKNsgjCPqyC1Q+4Nnfb&#10;7jY3pUlr/XsjCD4OM3OG2ex6U4mOGldaVjCbRiCIM6tLzhVcL4fJCoTzyBory6TgQQ522+Fgg4m2&#10;dz5Tl/pcBAi7BBUU3teJlC4ryKCb2po4eL+2MeiDbHKpG7wHuKnkPIqW0mDJYaHAmvYFZf9paxRw&#10;d7w9rJyjbRenv/inpj7dt0qNR/3XGoSn3n/C7/a3VhCvYnidC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T7bwgAAANwAAAAPAAAAAAAAAAAAAAAAAJgCAABkcnMvZG93&#10;bnJldi54bWxQSwUGAAAAAAQABAD1AAAAhwMAAAAA&#10;" path="m,227076l,e" filled="f" strokeweight=".96pt">
                  <v:path arrowok="t" textboxrect="0,0,0,227076"/>
                </v:shape>
                <v:shape id="Shape 788" o:spid="_x0000_s1239" style="position:absolute;left:29754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h98AA&#10;AADcAAAADwAAAGRycy9kb3ducmV2LnhtbERPTWvCQBC9F/wPywje6iYFW4muIqLoqaXqxduQHbPB&#10;7GyaWTX+++6h0OPjfc+XvW/UnTqpAxvIxxko4jLYmisDp+P2dQpKIrLFJjAZeJLAcjF4mWNhw4O/&#10;6X6IlUohLAUacDG2hdZSOvIo49ASJ+4SOo8xwa7StsNHCveNfsuyd+2x5tTgsKW1o/J6uHkDE7mE&#10;c15J/9z95M1mQ1/iPrUxo2G/moGK1Md/8Z97bw18TNPadCYdAb3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wh98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789" o:spid="_x0000_s1240" style="position:absolute;left:37575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9bsUA&#10;AADcAAAADwAAAGRycy9kb3ducmV2LnhtbESPQWvCQBSE7wX/w/IK3nTTKtWkrlJaLBUUWiN4fWRf&#10;k2D2bdhdY/z3bkHocZiZb5jFqjeN6Mj52rKCp3ECgriwuuZSwSFfj+YgfEDW2FgmBVfysFoOHhaY&#10;aXvhH+r2oRQRwj5DBVUIbSalLyoy6Me2JY7er3UGQ5SulNrhJcJNI5+T5EUarDkuVNjSe0XFaX82&#10;Cj6+N2m+m04obKfXtPts2OXuqNTwsX97BRGoD//he/tLK5jNU/g7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X1u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90" o:spid="_x0000_s1241" style="position:absolute;left:57711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7LMEA&#10;AADcAAAADwAAAGRycy9kb3ducmV2LnhtbERPTWvCQBC9F/wPyxR6q5sUqja6ioilnhS1F29DdsyG&#10;ZmdjZqvx37uHQo+P9z1b9L5RV+qkDmwgH2agiMtga64MfB8/XyegJCJbbAKTgTsJLOaDpxkWNtx4&#10;T9dDrFQKYSnQgIuxLbSW0pFHGYaWOHHn0HmMCXaVth3eUrhv9FuWjbTHmlODw5ZWjsqfw6838C7n&#10;cMor6e9fl7xZr2knbquNeXnul1NQkfr4L/5zb6yB8Uean86kI6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TuyzBAAAA3AAAAA8AAAAAAAAAAAAAAAAAmAIAAGRycy9kb3du&#10;cmV2LnhtbFBLBQYAAAAABAAEAPUAAACGAwAAAAA=&#10;" path="m,227076l,e" filled="f" strokeweight=".33861mm">
                  <v:path arrowok="t" textboxrect="0,0,0,227076"/>
                </v:shape>
                <v:shape id="Shape 791" o:spid="_x0000_s1242" style="position:absolute;left:7119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V6cIA&#10;AADcAAAADwAAAGRycy9kb3ducmV2LnhtbESP0YrCMBRE3xf8h3AF39ZUwVWrUUQQfFBhqx9wba5t&#10;tbkpTVrr35sFYR+HmTnDLNedKUVLtSssKxgNIxDEqdUFZwou5933DITzyBpLy6TgRQ7Wq97XEmNt&#10;n/xLbeIzESDsYlSQe1/FUro0J4NuaCvi4N1sbdAHWWdS1/gMcFPKcRT9SIMFh4UcK9rmlD6Sxijg&#10;9nh9WTlG20xO9+mhoi7ZNkoN+t1mAcJT5//Dn/ZeK5jOR/B3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ZXpwgAAANwAAAAPAAAAAAAAAAAAAAAAAJgCAABkcnMvZG93&#10;bnJldi54bWxQSwUGAAAAAAQABAD1AAAAhwMAAAAA&#10;" path="m,227076l,e" filled="f" strokeweight=".96pt">
                  <v:path arrowok="t" textboxrect="0,0,0,227076"/>
                </v:shape>
                <v:shape id="Shape 792" o:spid="_x0000_s1243" style="position:absolute;left:14526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5wsUA&#10;AADcAAAADwAAAGRycy9kb3ducmV2LnhtbESPQWvCQBSE74X+h+UVvNVNVayJrlKUlgoW1AheH9nX&#10;JDT7NuxuY/z3rlDocZiZb5jFqjeN6Mj52rKCl2ECgriwuuZSwSl/f56B8AFZY2OZFFzJw2r5+LDA&#10;TNsLH6g7hlJECPsMFVQhtJmUvqjIoB/aljh639YZDFG6UmqHlwg3jRwlyVQarDkuVNjSuqLi5/hr&#10;FGz22zT/mowp7CbXtPto2OXurNTgqX+bgwjUh//wX/tTK3hNR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HnC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93" o:spid="_x0000_s1244" style="position:absolute;left:22348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uBcMA&#10;AADcAAAADwAAAGRycy9kb3ducmV2LnhtbESP0YrCMBRE3xf8h3AF39ZUxdXtGkUEwQddsPoBd5u7&#10;bbW5KU1a698bQfBxmJkzzGLVmVK0VLvCsoLRMAJBnFpdcKbgfNp+zkE4j6yxtEwK7uRgtex9LDDW&#10;9sZHahOfiQBhF6OC3PsqltKlORl0Q1sRB+/f1gZ9kHUmdY23ADelHEfRlzRYcFjIsaJNTuk1aYwC&#10;bg9/dyvHaJvp72W2r6hLNo1Sg363/gHhqfPv8Ku90wpm3x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uuB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794" o:spid="_x0000_s1245" style="position:absolute;left:29754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9L8QA&#10;AADcAAAADwAAAGRycy9kb3ducmV2LnhtbESPQWvCQBSE7wX/w/IKvekmUrVNXUWKpT0p2l56e2Sf&#10;2dDs25i31fjv3YLQ4zAz3zDzZe8bdaJO6sAG8lEGirgMtubKwNfn2/AJlERki01gMnAhgeVicDfH&#10;woYz7+i0j5VKEJYCDbgY20JrKR15lFFoiZN3CJ3HmGRXadvhOcF9o8dZNtUea04LDlt6dVT+7H+9&#10;gYkcwndeSX95P+bNek1bcRttzMN9v3oBFamP/+Fb+8MamD0/wt+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ovS/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95" o:spid="_x0000_s1246" style="position:absolute;left:37575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htsUA&#10;AADcAAAADwAAAGRycy9kb3ducmV2LnhtbESPQWvCQBSE74L/YXlCb3XT1moTXUUsLQoWqil4fWRf&#10;k9Ds27C7jfHfu4WCx2FmvmEWq940oiPna8sKHsYJCOLC6ppLBV/52/0LCB+QNTaWScGFPKyWw8EC&#10;M23PfKDuGEoRIewzVFCF0GZS+qIig35sW+LofVtnMETpSqkdniPcNPIxSabSYM1xocKWNhUVP8df&#10;o+D1c5fmH5MnCvvJJe3eG3a5Oyl1N+rXcxCB+nAL/7e3WsEsfYa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eG2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796" o:spid="_x0000_s1247" style="position:absolute;left:57711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Gw8QA&#10;AADcAAAADwAAAGRycy9kb3ducmV2LnhtbESPT2vCQBTE7wW/w/IKvdVNClpNXUVEqacW/1x6e2Sf&#10;2dDs25i31fjt3UKhx2FmfsPMFr1v1IU6qQMbyIcZKOIy2JorA8fD5nkCSiKyxSYwGbiRwGI+eJhh&#10;YcOVd3TZx0olCEuBBlyMbaG1lI48yjC0xMk7hc5jTLKrtO3wmuC+0S9ZNtYea04LDltaOSq/9z/e&#10;wEhO4SuvpL+9n/NmvaZPcR/amKfHfvkGKlIf/8N/7a018Dodw+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2hsP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797" o:spid="_x0000_s1248" style="position:absolute;left:7119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oBsQA&#10;AADcAAAADwAAAGRycy9kb3ducmV2LnhtbESP0WqDQBRE3wv5h+UG+lbXCK2pcROKUOhDW4jpB9y4&#10;N2ri3hV3Nebvu4VCHoeZOcPku9l0YqLBtZYVrKIYBHFldcu1gp/D+9MahPPIGjvLpOBGDnbbxUOO&#10;mbZX3tNU+loECLsMFTTe95mUrmrIoItsTxy8kx0M+iCHWuoBrwFuOpnE8Ys02HJYaLCnoqHqUo5G&#10;AU9fx5uVCdrx+fucfvY0l8Wo1ONyftuA8DT7e/i//aEVpK8p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qAbEAAAA3AAAAA8AAAAAAAAAAAAAAAAAmAIAAGRycy9k&#10;b3ducmV2LnhtbFBLBQYAAAAABAAEAPUAAACJAwAAAAA=&#10;" path="m,227076l,e" filled="f" strokeweight=".96pt">
                  <v:path arrowok="t" textboxrect="0,0,0,227076"/>
                </v:shape>
                <v:shape id="Shape 798" o:spid="_x0000_s1249" style="position:absolute;left:14526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xOKMIA&#10;AADcAAAADwAAAGRycy9kb3ducmV2LnhtbERPXWvCMBR9F/wP4Qp7W1M3mbYaZWxsbKCgVvD10lzb&#10;suamJFmt/355GPh4ON+rzWBa0ZPzjWUF0yQFQVxa3XCl4FR8PC5A+ICssbVMCm7kYbMej1aYa3vl&#10;A/XHUIkYwj5HBXUIXS6lL2sy6BPbEUfuYp3BEKGrpHZ4jeGmlU9p+iINNhwbauzoraby5/hrFLzv&#10;v7NiN3umsJ3dsv6zZVe4s1IPk+F1CSLQEO7if/eXVjDP4t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E4o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799" o:spid="_x0000_s1250" style="position:absolute;left:22348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Z78QA&#10;AADcAAAADwAAAGRycy9kb3ducmV2LnhtbESP3WrCQBSE74W+w3IK3unGQLWmriIBoRdaaOwDnGZP&#10;k9Ts2ZDd/L29KxR6OczMN8zuMJpa9NS6yrKC1TICQZxbXXGh4Ot6WryCcB5ZY22ZFEzk4LB/mu0w&#10;0XbgT+ozX4gAYZeggtL7JpHS5SUZdEvbEAfvx7YGfZBtIXWLQ4CbWsZRtJYGKw4LJTaUlpTfss4o&#10;4P7yPVkZo+1ePn4354bGLO2Umj+PxzcQnkb/H/5rv2sFm+0WHmfC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me/EAAAA3AAAAA8AAAAAAAAAAAAAAAAAmAIAAGRycy9k&#10;b3ducmV2LnhtbFBLBQYAAAAABAAEAPUAAACJAwAAAAA=&#10;" path="m,227076l,e" filled="f" strokeweight=".96pt">
                  <v:path arrowok="t" textboxrect="0,0,0,227076"/>
                </v:shape>
                <v:shape id="Shape 800" o:spid="_x0000_s1251" style="position:absolute;left:29754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6/cAA&#10;AADcAAAADwAAAGRycy9kb3ducmV2LnhtbERPTWvCQBC9F/wPywi9NZsIFUldpYhiTxVtL70N2TEb&#10;mp2NmVXjv3cPgsfH+54vB9+qC/XSBDZQZDko4irYhmsDvz+btxkoicgW28Bk4EYCy8XoZY6lDVfe&#10;0+UQa5VCWEo04GLsSq2lcuRRstARJ+4Yeo8xwb7WtsdrCvetnuT5VHtsODU47GjlqPo/nL2BdzmG&#10;v6KW4bY9Fe16TTtx39qY1/Hw+QEq0hCf4of7yxqY5Wl+OpOOgF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26/cAAAADcAAAADwAAAAAAAAAAAAAAAACYAgAAZHJzL2Rvd25y&#10;ZXYueG1sUEsFBgAAAAAEAAQA9QAAAIUDAAAAAA==&#10;" path="m,227076l,e" filled="f" strokeweight=".33861mm">
                  <v:path arrowok="t" textboxrect="0,0,0,227076"/>
                </v:shape>
                <v:shape id="Shape 801" o:spid="_x0000_s1252" style="position:absolute;left:37575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mZMUA&#10;AADcAAAADwAAAGRycy9kb3ducmV2LnhtbESPQWvCQBSE74L/YXlCb7qxlaJpNiItLRYqqCn0+si+&#10;JsHs27C7jfHfuwXB4zAz3zDZejCt6Mn5xrKC+SwBQVxa3XCl4Lt4ny5B+ICssbVMCi7kYZ2PRxmm&#10;2p75QP0xVCJC2KeooA6hS6X0ZU0G/cx2xNH7tc5giNJVUjs8R7hp5WOSPEuDDceFGjt6rak8Hf+M&#10;grf956rYLZ4ofC0uq/6jZVe4H6UeJsPmBUSgIdzDt/ZWK1gmc/g/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2OZk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802" o:spid="_x0000_s1253" style="position:absolute;left:57711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BEcMA&#10;AADcAAAADwAAAGRycy9kb3ducmV2LnhtbESPQWvCQBSE7wX/w/IEb3UTwSLRVUQserLU9uLtkX1m&#10;g9m3MW+r8d+7hUKPw8x8wyxWvW/UjTqpAxvIxxko4jLYmisD31/vrzNQEpEtNoHJwIMEVsvBywIL&#10;G+78SbdjrFSCsBRowMXYFlpL6cijjENLnLxz6DzGJLtK2w7vCe4bPcmyN+2x5rTgsKWNo/Jy/PEG&#10;pnIOp7yS/rG75s12Sx/iDtqY0bBfz0FF6uN/+K+9twZm2QR+z6Qj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OBE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803" o:spid="_x0000_s1254" style="position:absolute;left:7119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VdcUA&#10;AADcAAAADwAAAGRycy9kb3ducmV2LnhtbESP0WoCMRRE34X+Q7iFvkjNWsGVrVFKoVBBRNd+wGVz&#10;u1nc3CxJqqlfbwoFH4eZOcMs18n24kw+dI4VTCcFCOLG6Y5bBV/Hj+cFiBCRNfaOScEvBVivHkZL&#10;rLS78IHOdWxFhnCoUIGJcaikDI0hi2HiBuLsfTtvMWbpW6k9XjLc9vKlKObSYsd5weBA74aaU/1j&#10;FZS7crsbb6bJN1t7qvdXM+ZjUurpMb29goiU4j383/7UChbFDP7O5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BV1xQAAANwAAAAPAAAAAAAAAAAAAAAAAJgCAABkcnMv&#10;ZG93bnJldi54bWxQSwUGAAAAAAQABAD1AAAAigMAAAAA&#10;" path="m,227380l,e" filled="f" strokeweight=".96pt">
                  <v:path arrowok="t" textboxrect="0,0,0,227380"/>
                </v:shape>
                <v:shape id="Shape 804" o:spid="_x0000_s1255" style="position:absolute;left:14526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fJsYA&#10;AADcAAAADwAAAGRycy9kb3ducmV2LnhtbESPT2vCQBTE74LfYXlCb7pRQgmpqxRFKBQP9c+ht2f2&#10;mcRm34bdbUz76V1B8DjMzG+Y+bI3jejI+dqygukkAUFcWF1zqeCw34wzED4ga2wsk4I/8rBcDAdz&#10;zLW98hd1u1CKCGGfo4IqhDaX0hcVGfQT2xJH72ydwRClK6V2eI1w08hZkrxKgzXHhQpbWlVU/Ox+&#10;jYKuOGb/++nnzKfb9LJut6f15dsp9TLq399ABOrDM/xof2gFWZL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jfJs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805" o:spid="_x0000_s1256" style="position:absolute;left:22348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omsUA&#10;AADcAAAADwAAAGRycy9kb3ducmV2LnhtbESP0WoCMRRE34X+Q7iFvkjNWtCVrVFKoVBBRNd+wGVz&#10;u1nc3CxJqqlfbwoFH4eZOcMs18n24kw+dI4VTCcFCOLG6Y5bBV/Hj+cFiBCRNfaOScEvBVivHkZL&#10;rLS78IHOdWxFhnCoUIGJcaikDI0hi2HiBuLsfTtvMWbpW6k9XjLc9vKlKObSYsd5weBA74aaU/1j&#10;FZS7crsbb6bJN1t7qvdXM+ZjUurpMb29goiU4j383/7UChbFDP7O5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SiaxQAAANwAAAAPAAAAAAAAAAAAAAAAAJgCAABkcnMv&#10;ZG93bnJldi54bWxQSwUGAAAAAAQABAD1AAAAigMAAAAA&#10;" path="m,227380l,e" filled="f" strokeweight=".96pt">
                  <v:path arrowok="t" textboxrect="0,0,0,227380"/>
                </v:shape>
                <v:shape id="Shape 806" o:spid="_x0000_s1257" style="position:absolute;left:29754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c+8EA&#10;AADcAAAADwAAAGRycy9kb3ducmV2LnhtbESP0YrCMBRE3xf8h3AFXxZNtrCi1SgiCH217gdcm2tb&#10;2tzUJlvr3xthYR+HmTnDbPejbcVAva8da/haKBDEhTM1lxp+Lqf5CoQPyAZbx6ThSR72u8nHFlPj&#10;HnymIQ+liBD2KWqoQuhSKX1RkUW/cB1x9G6utxii7EtpenxEuG1lotRSWqw5LlTY0bGiosl/rQb1&#10;3XxKdaQkKS/Xe85r1wxZpvVsOh42IAKN4T/8186MhpVawvtMPAJ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RnPvBAAAA3AAAAA8AAAAAAAAAAAAAAAAAmAIAAGRycy9kb3du&#10;cmV2LnhtbFBLBQYAAAAABAAEAPUAAACGAwAAAAA=&#10;" path="m,227380l,e" filled="f" strokeweight=".33861mm">
                  <v:path arrowok="t" textboxrect="0,0,0,227380"/>
                </v:shape>
                <v:shape id="Shape 807" o:spid="_x0000_s1258" style="position:absolute;left:37575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BUcYA&#10;AADcAAAADwAAAGRycy9kb3ducmV2LnhtbESPT2vCQBTE74V+h+UVvNWNIjZEVymKIIiH+ufg7Zl9&#10;JrHZt2F3jbGfvlsoeBxm5jfMdN6ZWrTkfGVZwaCfgCDOra64UHDYr95TED4ga6wtk4IHeZjPXl+m&#10;mGl75y9qd6EQEcI+QwVlCE0mpc9LMuj7tiGO3sU6gyFKV0jt8B7hppbDJBlLgxXHhRIbWpSUf+9u&#10;RkGbH9Of/WAz9KPt6Lpstufl9eSU6r11nxMQgbrwDP+311pBmnzA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pBUc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808" o:spid="_x0000_s1259" style="position:absolute;left:57711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tEr4A&#10;AADcAAAADwAAAGRycy9kb3ducmV2LnhtbERPzYrCMBC+L/gOYQQvy5pYWOlWo4iw0KvVBxibsS1t&#10;JrWJtfv25iDs8eP73+4n24mRBt841rBaKhDEpTMNVxou59+vFIQPyAY7x6Thjzzsd7OPLWbGPflE&#10;YxEqEUPYZ6ihDqHPpPRlTRb90vXEkbu5wWKIcKikGfAZw20nE6XW0mLDsaHGno41lW3xsBrUd/sp&#10;1ZGSpDpf7wX/uHbMc60X8+mwARFoCv/itzs3GlIV18Yz8QjI3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CrRK+AAAA3AAAAA8AAAAAAAAAAAAAAAAAmAIAAGRycy9kb3ducmV2&#10;LnhtbFBLBQYAAAAABAAEAPUAAACDAwAAAAA=&#10;" path="m,227380l,e" filled="f" strokeweight=".33861mm">
                  <v:path arrowok="t" textboxrect="0,0,0,227380"/>
                </v:shape>
                <v:shape id="Shape 809" o:spid="_x0000_s1260" style="position:absolute;left:7119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nDMQA&#10;AADcAAAADwAAAGRycy9kb3ducmV2LnhtbESPQWsCMRSE74L/ITyht5ptoUVXo7SiYA+taL309tg8&#10;N8tuXsImuuu/bwTB4zAz3zDzZW8bcaE2VI4VvIwzEMSF0xWXCo6/m+cJiBCRNTaOScGVAiwXw8Ec&#10;c+063tPlEEuRIBxyVGBi9LmUoTBkMYydJ07eybUWY5JtKXWLXYLbRr5m2bu0WHFaMOhpZaioD2er&#10;4LP6MfWu++a3v7JeR/+1Dn51VOpp1H/MQETq4yN8b2+1gkk2hd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qJwzEAAAA3AAAAA8AAAAAAAAAAAAAAAAAmAIAAGRycy9k&#10;b3ducmV2LnhtbFBLBQYAAAAABAAEAPUAAACJAwAAAAA=&#10;" path="m,227075l,e" filled="f" strokeweight=".96pt">
                  <v:path arrowok="t" textboxrect="0,0,0,227075"/>
                </v:shape>
                <v:shape id="Shape 810" o:spid="_x0000_s1261" style="position:absolute;left:14526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pAsIA&#10;AADcAAAADwAAAGRycy9kb3ducmV2LnhtbERPTWuDQBC9F/oflin0VteEEBLrKk0gpNBeYtL71J2q&#10;1Z0VdzX232cPhRwf7zvNZ9OJiQbXWFawiGIQxKXVDVcKLufDywaE88gaO8uk4I8c5NnjQ4qJtlc+&#10;0VT4SoQQdgkqqL3vEyldWZNBF9meOHA/djDoAxwqqQe8hnDTyWUcr6XBhkNDjT3tayrbYjQK2v1n&#10;a+TXtO2+JzyuPn7Ho9yNSj0/zW+vIDzN/i7+d79rBZtFmB/OhCM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2kCwgAAANwAAAAPAAAAAAAAAAAAAAAAAJgCAABkcnMvZG93&#10;bnJldi54bWxQSwUGAAAAAAQABAD1AAAAhwMAAAAA&#10;" path="m,227075l,e" filled="f" strokeweight=".33864mm">
                  <v:path arrowok="t" textboxrect="0,0,0,227075"/>
                </v:shape>
                <v:shape id="Shape 811" o:spid="_x0000_s1262" style="position:absolute;left:22348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918UA&#10;AADcAAAADwAAAGRycy9kb3ducmV2LnhtbESPT2sCMRTE74LfITyhN81uoUVWo6hYaA+1+Ofi7bF5&#10;bpbdvIRN6m6/fVMQehxm5jfMcj3YVtypC7VjBfksA0FcOl1zpeByfpvOQYSIrLF1TAp+KMB6NR4t&#10;sdCu5yPdT7ESCcKhQAUmRl9IGUpDFsPMeeLk3VxnMSbZVVJ32Ce4beVzlr1KizWnBYOedobK5vRt&#10;FWzrg2m++k9+uVbNPvqPffC7i1JPk2GzABFpiP/hR/tdK5jn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b3XxQAAANwAAAAPAAAAAAAAAAAAAAAAAJgCAABkcnMv&#10;ZG93bnJldi54bWxQSwUGAAAAAAQABAD1AAAAigMAAAAA&#10;" path="m,227075l,e" filled="f" strokeweight=".96pt">
                  <v:path arrowok="t" textboxrect="0,0,0,227075"/>
                </v:shape>
                <v:shape id="Shape 812" o:spid="_x0000_s1263" style="position:absolute;left:29754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qZ8YA&#10;AADcAAAADwAAAGRycy9kb3ducmV2LnhtbESPT2vCQBTE74LfYXlCb7rRg2h0FRUDkuKh/qE9vmaf&#10;SWj2bchuY/rt3YLgcZiZ3zDLdWcq0VLjSssKxqMIBHFmdcm5gss5Gc5AOI+ssbJMCv7IwXrV7y0x&#10;1vbOH9SefC4ChF2MCgrv61hKlxVk0I1sTRy8m20M+iCbXOoG7wFuKjmJoqk0WHJYKLCmXUHZz+nX&#10;KJi3t/1n8p5u0lxf0+T7oOvt11Gpt0G3WYDw1PlX+Nk+aAWz8QT+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tqZ8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813" o:spid="_x0000_s1264" style="position:absolute;left:37575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33dcMA&#10;AADcAAAADwAAAGRycy9kb3ducmV2LnhtbESPQWvCQBSE74L/YXmCN91Yi9jUVawgCvai1vsz+5rE&#10;ZN+G7Cam/94tCB6HmfmGWaw6U4qWapdbVjAZRyCIE6tzThX8nLejOQjnkTWWlknBHzlYLfu9Bcba&#10;3vlI7cmnIkDYxagg876KpXRJRgbd2FbEwfu1tUEfZJ1KXeM9wE0p36JoJg3mHBYyrGiTUVKcGqOg&#10;2HwXRl7aj/La4u79cGt28qtRajjo1p8gPHX+FX6291rBfDKF/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33dcMAAADcAAAADwAAAAAAAAAAAAAAAACYAgAAZHJzL2Rv&#10;d25yZXYueG1sUEsFBgAAAAAEAAQA9QAAAIgDAAAAAA==&#10;" path="m,227075l,e" filled="f" strokeweight=".33864mm">
                  <v:path arrowok="t" textboxrect="0,0,0,227075"/>
                </v:shape>
                <v:shape id="Shape 814" o:spid="_x0000_s1265" style="position:absolute;left:57711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XiMYA&#10;AADcAAAADwAAAGRycy9kb3ducmV2LnhtbESPT2vCQBTE70K/w/IKvelGKcVGN6JiQFI8aCt6fM2+&#10;/KHZtyG7jem37xaEHoeZ+Q2zXA2mET11rrasYDqJQBDnVtdcKvh4T8dzEM4ja2wsk4IfcrBKHkZL&#10;jLW98ZH6ky9FgLCLUUHlfRtL6fKKDLqJbYmDV9jOoA+yK6Xu8BbgppGzKHqRBmsOCxW2tK0o/zp9&#10;GwWvfbG7pG/ZOiv1OUs/97rdXA9KPT0O6wUIT4P/D9/be61gPn2G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5XiM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815" o:spid="_x0000_s1266" style="position:absolute;top:2392;width:0;height:93452;visibility:visible;mso-wrap-style:square;v-text-anchor:top" coordsize="0,934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eScQA&#10;AADcAAAADwAAAGRycy9kb3ducmV2LnhtbESPQWvCQBSE74L/YXlCb7qx0KLRVURS6qW0Rr0/ss8k&#10;mn0bdrdJ+u+7hYLHYWa+YdbbwTSiI+drywrmswQEcWF1zaWC8+ltugDhA7LGxjIp+CEP2814tMZU&#10;256P1OWhFBHCPkUFVQhtKqUvKjLoZ7Yljt7VOoMhSldK7bCPcNPI5yR5lQZrjgsVtrSvqLjn30bB&#10;h7/Yg/u6H9vsFrrh8z055ctMqafJsFuBCDSER/i/fdAKFvMX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fHknEAAAA3AAAAA8AAAAAAAAAAAAAAAAAmAIAAGRycy9k&#10;b3ducmV2LnhtbFBLBQYAAAAABAAEAPUAAACJAwAAAAA=&#10;" path="m,9345167l,e" filled="f" strokeweight=".33864mm">
                  <v:path arrowok="t" textboxrect="0,0,0,9345167"/>
                </v:shape>
                <v:shape id="Shape 816" o:spid="_x0000_s1267" style="position:absolute;left:7119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akcMA&#10;AADcAAAADwAAAGRycy9kb3ducmV2LnhtbESP0YrCMBRE3xf8h3AF39a0gq50jUUEwQcVrH7Atbnb&#10;dre5KU1a698bQdjHYWbOMKt0MLXoqXWVZQXxNAJBnFtdcaHgetl9LkE4j6yxtkwKHuQgXY8+Vpho&#10;e+cz9ZkvRICwS1BB6X2TSOnykgy6qW2Ig/djW4M+yLaQusV7gJtazqJoIQ1WHBZKbGhbUv6XdUYB&#10;98fbw8oZ2m5++v06NDRk206pyXjYfIPwNPj/8Lu91wqW8QJ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uak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817" o:spid="_x0000_s1268" style="position:absolute;left:14526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VsUA&#10;AADcAAAADwAAAGRycy9kb3ducmV2LnhtbESP3WrCQBSE7wt9h+UUvNONP7QaXUVaLBUUqhG8PWRP&#10;k9Ds2bC7xvj2bkHo5TAz3zCLVWdq0ZLzlWUFw0ECgji3uuJCwSnb9KcgfEDWWFsmBTfysFo+Py0w&#10;1fbKB2qPoRARwj5FBWUITSqlz0sy6Ae2IY7ej3UGQ5SukNrhNcJNLUdJ8ioNVhwXSmzovaT893gx&#10;Cj6+t7NsPxlT2E1us/azZpe5s1K9l249BxGoC//hR/tLK5gO3+D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E1W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818" o:spid="_x0000_s1269" style="position:absolute;left:22348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reL8A&#10;AADcAAAADwAAAGRycy9kb3ducmV2LnhtbERPzYrCMBC+L/gOYQRva6rgWqpRRBA86ILVBxibsa02&#10;k9Kktb69OQgeP77/5bo3leiocaVlBZNxBII4s7rkXMHlvPuNQTiPrLGyTApe5GC9GvwsMdH2ySfq&#10;Up+LEMIuQQWF93UipcsKMujGtiYO3M02Bn2ATS51g88Qbio5jaI/abDk0FBgTduCskfaGgXcHa8v&#10;K6do29n/fX6oqU+3rVKjYb9ZgPDU+6/4495rBfEkrA1nwhG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6Kt4vwAAANwAAAAPAAAAAAAAAAAAAAAAAJgCAABkcnMvZG93bnJl&#10;di54bWxQSwUGAAAAAAQABAD1AAAAhAMAAAAA&#10;" path="m,227076l,e" filled="f" strokeweight=".96pt">
                  <v:path arrowok="t" textboxrect="0,0,0,227076"/>
                </v:shape>
                <v:shape id="Shape 819" o:spid="_x0000_s1270" style="position:absolute;left:29754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FvcMA&#10;AADcAAAADwAAAGRycy9kb3ducmV2LnhtbESPQWvCQBSE7wX/w/IEb3WTgsVGVxFR9NRS68XbI/vM&#10;BrNv07xV47/vFgo9DjPzDTNf9r5RN+qkDmwgH2egiMtga64MHL+2z1NQEpEtNoHJwIMElovB0xwL&#10;G+78SbdDrFSCsBRowMXYFlpL6cijjENLnLxz6DzGJLtK2w7vCe4b/ZJlr9pjzWnBYUtrR+XlcPUG&#10;JnIOp7yS/rH7zpvNhj7EvWtjRsN+NQMVqY//4b/23hqY5m/weyYdAb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6Fv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820" o:spid="_x0000_s1271" style="position:absolute;left:37575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fn8IA&#10;AADcAAAADwAAAGRycy9kb3ducmV2LnhtbERPXWvCMBR9H+w/hDvYm6ZzIlpNy1A2NlBQK/h6aa5t&#10;sbkpSVbrv18ehD0ezvcqH0wrenK+sazgbZyAIC6tbrhScCo+R3MQPiBrbC2Tgjt5yLPnpxWm2t74&#10;QP0xVCKGsE9RQR1Cl0rpy5oM+rHtiCN3sc5giNBVUju8xXDTykmSzKTBhmNDjR2tayqvx1+jYLP/&#10;WRS76TuF7fS+6L9adoU7K/X6MnwsQQQawr/44f7WCuaT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R+f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821" o:spid="_x0000_s1272" style="position:absolute;left:50304;top:2514;width:0;height:93330;visibility:visible;mso-wrap-style:square;v-text-anchor:top" coordsize="0,933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0F8QA&#10;AADcAAAADwAAAGRycy9kb3ducmV2LnhtbESPQUvDQBSE74L/YXmCN7tpDjbEbotoRQ9e0lTw+Mg+&#10;s8HseyG7beK/dwuFHoeZ+YZZb2ffqxONoRM2sFxkoIgbsR23Bg7120MBKkRki70wGfijANvN7c0a&#10;SysTV3Tax1YlCIcSDbgYh1Lr0DjyGBYyECfvR0aPMcmx1XbEKcF9r/Mse9QeO04LDgd6cdT87o/e&#10;wNfufR5Wk3w7kaqopvrzNadgzP3d/PwEKtIcr+FL+8MaKPIlnM+kI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/dBfEAAAA3AAAAA8AAAAAAAAAAAAAAAAAmAIAAGRycy9k&#10;b3ducmV2LnhtbFBLBQYAAAAABAAEAPUAAACJAwAAAAA=&#10;" path="m,9332976l,e" filled="f" strokeweight=".96pt">
                  <v:path arrowok="t" textboxrect="0,0,0,9332976"/>
                </v:shape>
                <v:shape id="Shape 822" o:spid="_x0000_s1273" style="position:absolute;left:57711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dccMA&#10;AADcAAAADwAAAGRycy9kb3ducmV2LnhtbESPQWvCQBSE7wX/w/IEb3WTgEVSVyli0ZNF20tvj+wz&#10;G5p9G/O2Gv+9Wyh4HGbmG2axGnyrLtRLE9hAPs1AEVfBNlwb+Pp8f56DkohssQ1MBm4ksFqOnhZY&#10;2nDlA12OsVYJwlKiARdjV2otlSOPMg0dcfJOofcYk+xrbXu8JrhvdZFlL9pjw2nBYUdrR9XP8dcb&#10;mMkpfOe1DLftOW83G/oQt9fGTMbD2yuoSEN8hP/bO2tgXhTwdyYdAb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bdc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823" o:spid="_x0000_s1274" style="position:absolute;left:64416;top:2392;width:0;height:93330;visibility:visible;mso-wrap-style:square;v-text-anchor:top" coordsize="0,933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c6cMA&#10;AADcAAAADwAAAGRycy9kb3ducmV2LnhtbESPzWrCQBSF9wXfYbiCuzoxikh0lGIRIq6SduPukrkm&#10;qZk7ITM1sU/fEQSXh/PzcTa7wTTiRp2rLSuYTSMQxIXVNZcKvr8O7ysQziNrbCyTgjs52G1HbxtM&#10;tO05o1vuSxFG2CWooPK+TaR0RUUG3dS2xMG72M6gD7Irpe6wD+OmkXEULaXBmgOhwpb2FRXX/NcE&#10;bnO+muHzLzvFRXm0PylfFn6u1GQ8fKxBeBr8K/xsp1rBKp7D40w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Tc6cMAAADcAAAADwAAAAAAAAAAAAAAAACYAgAAZHJzL2Rv&#10;d25yZXYueG1sUEsFBgAAAAAEAAQA9QAAAIgDAAAAAA==&#10;" path="m,9332975l,e" filled="f" strokeweight=".33861mm">
                  <v:path arrowok="t" textboxrect="0,0,0,9332975"/>
                </v:shape>
                <v:shape id="Shape 824" o:spid="_x0000_s1275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PzsMA&#10;AADcAAAADwAAAGRycy9kb3ducmV2LnhtbESPW0vDQBCF3wX/wzKCb3bTRUqJ3RYtiHnthdbHMTsm&#10;0cxsyK5N/PfdQqGPh3P5OIvVyK06UR8aLxamkwwUSeldI5WF/e79aQ4qRBSHrRey8E8BVsv7uwXm&#10;zg+yodM2ViqNSMjRQh1jl2sdypoYw8R3JMn79j1jTLKvtOtxSOPcapNlM83YSCLU2NG6pvJ3+8eJ&#10;W3wV625/OH4asxk+3pin/GOsfXwYX19ARRrjLXxtF87C3DzD5Uw6Anp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bPzs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25" o:spid="_x0000_s1276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dRcUA&#10;AADcAAAADwAAAGRycy9kb3ducmV2LnhtbESPQWvCQBSE7wX/w/KE3uomAUMSXUULLSX00lTw+sw+&#10;k2j2bchuNf333UKhx2FmvmHW28n04kaj6ywriBcRCOLa6o4bBYfPl6cMhPPIGnvLpOCbHGw3s4c1&#10;Ftre+YNulW9EgLArUEHr/VBI6eqWDLqFHYiDd7ajQR/k2Eg94j3ATS+TKEqlwY7DQosDPbdUX6sv&#10;o4Dz/HSJlzXmVO7f01OZxOb4qtTjfNqtQHia/H/4r/2mFWTJEn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d1FxQAAANwAAAAPAAAAAAAAAAAAAAAAAJgCAABkcnMv&#10;ZG93bnJldi54bWxQSwUGAAAAAAQABAD1AAAAigMAAAAA&#10;" path="m,l6429501,e" filled="f" strokeweight=".96pt">
                  <v:path arrowok="t" textboxrect="0,0,6429501,0"/>
                </v:shape>
                <v:shape id="Shape 826" o:spid="_x0000_s1277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DMsQA&#10;AADcAAAADwAAAGRycy9kb3ducmV2LnhtbESPQWvCQBSE74X+h+UVequbBBpMdJUqWIr0UhW8PrPP&#10;JDb7NmTXJP57t1DwOMzMN8x8OZpG9NS52rKCeBKBIC6srrlUcNhv3qYgnEfW2FgmBTdysFw8P80x&#10;13bgH+p3vhQBwi5HBZX3bS6lKyoy6Ca2JQ7e2XYGfZBdKXWHQ4CbRiZRlEqDNYeFCltaV1T87q5G&#10;AWfZ6RK/F5jRdvWdnrZJbI6fSr2+jB8zEJ5G/wj/t7+0gmmSwt+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rQzLEAAAA3AAAAA8AAAAAAAAAAAAAAAAAmAIAAGRycy9k&#10;b3ducmV2LnhtbFBLBQYAAAAABAAEAPUAAACJAwAAAAA=&#10;" path="m,l6429501,e" filled="f" strokeweight=".96pt">
                  <v:path arrowok="t" textboxrect="0,0,6429501,0"/>
                </v:shape>
                <v:shape id="Shape 827" o:spid="_x0000_s1278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omsUA&#10;AADcAAAADwAAAGRycy9kb3ducmV2LnhtbESPQWvCQBSE7wX/w/IEb3VjDjaNriIBoZciTaWlt2f2&#10;NVmafRuyaxL/vVso9DjMzDfMdj/ZVgzUe+NYwWqZgCCunDZcKzi/Hx8zED4ga2wdk4IbedjvZg9b&#10;zLUb+Y2GMtQiQtjnqKAJocul9FVDFv3SdcTR+3a9xRBlX0vd4xjhtpVpkqylRcNxocGOioaqn/Jq&#10;FdTm+Xy6fqBZXeTrOHxNn0NxY6UW8+mwARFoCv/hv/aLVpClT/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+iaxQAAANwAAAAPAAAAAAAAAAAAAAAAAJgCAABkcnMv&#10;ZG93bnJldi54bWxQSwUGAAAAAAQABAD1AAAAigMAAAAA&#10;" path="m,l6429501,e" filled="f" strokeweight=".33869mm">
                  <v:path arrowok="t" textboxrect="0,0,6429501,0"/>
                </v:shape>
                <v:shape id="Shape 828" o:spid="_x0000_s1279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y28IA&#10;AADcAAAADwAAAGRycy9kb3ducmV2LnhtbERPTWvCQBC9C/6HZQRvukmgYtJsQhVaRHqpCr2O2WmS&#10;NjsbslsT/717KPT4eN95OZlO3GhwrWUF8ToCQVxZ3XKt4HJ+XW1BOI+ssbNMCu7koCzmsxwzbUf+&#10;oNvJ1yKEsMtQQeN9n0npqoYMurXtiQP3ZQeDPsChlnrAMYSbTiZRtJEGWw4NDfa0b6j6Of0aBZym&#10;1+/4qcKUjrv3zfWYxObzTanlYnp5BuFp8v/iP/dBK9gmYW04E46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HLbwgAAANwAAAAPAAAAAAAAAAAAAAAAAJgCAABkcnMvZG93&#10;bnJldi54bWxQSwUGAAAAAAQABAD1AAAAhwMAAAAA&#10;" path="m,l6429501,e" filled="f" strokeweight=".96pt">
                  <v:path arrowok="t" textboxrect="0,0,6429501,0"/>
                </v:shape>
                <v:shape id="Shape 829" o:spid="_x0000_s1280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F9cUA&#10;AADcAAAADwAAAGRycy9kb3ducmV2LnhtbESPT2vCQBTE7wW/w/KE3urG1EqMriKC1FOhNqDHR/bl&#10;j2bfhuw2xm/fFYQeh5n5DbPaDKYRPXWutqxgOolAEOdW11wqyH72bwkI55E1NpZJwZ0cbNajlxWm&#10;2t74m/qjL0WAsEtRQeV9m0rp8ooMuoltiYNX2M6gD7Irpe7wFuCmkXEUzaXBmsNChS3tKsqvx1+j&#10;4P0jy+LP5jTtL19udtrPiuScFUq9joftEoSnwf+Hn+2DVpDEC3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wX1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830" o:spid="_x0000_s1281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6tcEA&#10;AADcAAAADwAAAGRycy9kb3ducmV2LnhtbERPy4rCMBTdC/MP4Qqz09TXUKpRBkHGlTBa6Cwvze1D&#10;m5vSxFr/3iwGXB7Oe7MbTCN66lxtWcFsGoEgzq2uuVSQXg6TGITzyBoby6TgSQ5224/RBhNtH/xL&#10;/dmXIoSwS1BB5X2bSOnyigy6qW2JA1fYzqAPsCul7vARwk0j51H0JQ3WHBoqbGlfUX47342CxSpN&#10;5z9NNuuvJ7fMDssi/ksLpT7Hw/cahKfBv8X/7qNWEC/C/HAmHA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AOrXBAAAA3AAAAA8AAAAAAAAAAAAAAAAAmAIAAGRycy9kb3du&#10;cmV2LnhtbFBLBQYAAAAABAAEAPUAAACGAwAAAAA=&#10;" path="m,l6429501,e" filled="f" strokeweight=".33861mm">
                  <v:path arrowok="t" textboxrect="0,0,6429501,0"/>
                </v:shape>
                <v:shape id="Shape 831" o:spid="_x0000_s1282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Nm8MA&#10;AADcAAAADwAAAGRycy9kb3ducmV2LnhtbESPQYvCMBSE74L/ITzBm6ZVVmw1irugiOxlVfD6bJ5t&#10;tXkpTdTuvzfCwh6HmfmGmS9bU4kHNa60rCAeRiCIM6tLzhUcD+vBFITzyBory6TglxwsF93OHFNt&#10;n/xDj73PRYCwS1FB4X2dSumyggy6oa2Jg3exjUEfZJNL3eAzwE0lR1E0kQZLDgsF1vRVUHbb340C&#10;TpLzNf7IMKHd5/fkvBvF5rRRqt9rVzMQnlr/H/5rb7WC6TiG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tNm8MAAADcAAAADwAAAAAAAAAAAAAAAACYAgAAZHJzL2Rv&#10;d25yZXYueG1sUEsFBgAAAAAEAAQA9QAAAIgDAAAAAA==&#10;" path="m,l6429501,e" filled="f" strokeweight=".96pt">
                  <v:path arrowok="t" textboxrect="0,0,6429501,0"/>
                </v:shape>
                <v:shape id="Shape 832" o:spid="_x0000_s1283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k/MMA&#10;AADcAAAADwAAAGRycy9kb3ducmV2LnhtbESPW0vDQBCF3wX/wzKCb3bTFUqJ3RYtiHnthdbHMTsm&#10;0cxsyK5N/PfdQqGPh3P5OIvVyK06UR8aLxamkwwUSeldI5WF/e79aQ4qRBSHrRey8E8BVsv7uwXm&#10;zg+yodM2ViqNSMjRQh1jl2sdypoYw8R3JMn79j1jTLKvtOtxSOPcapNlM83YSCLU2NG6pvJ3+8eJ&#10;W3wV625/OH4asxk+3pin/GOsfXwYX19ARRrjLXxtF87C/NnA5Uw6Anp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pk/M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33" o:spid="_x0000_s1284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kwsQA&#10;AADcAAAADwAAAGRycy9kb3ducmV2LnhtbESPT2vCQBTE74V+h+UVvNWNxkpIXUUE0ZNQDdjjI/vy&#10;R7NvQ3aN8du7QqHHYWZ+wyxWg2lET52rLSuYjCMQxLnVNZcKstP2MwHhPLLGxjIpeJCD1fL9bYGp&#10;tnf+of7oSxEg7FJUUHnfplK6vCKDbmxb4uAVtjPog+xKqTu8B7hp5DSK5tJgzWGhwpY2FeXX480o&#10;iL+ybLprzpP+cnCz83ZWJL9ZodToY1h/g/A0+P/wX3uvFSRxDK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pML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834" o:spid="_x0000_s1285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ZE8MA&#10;AADcAAAADwAAAGRycy9kb3ducmV2LnhtbESPT2vCQBDF74V+h2UK3urGKEWiq7RCMVetaI/T7Jik&#10;zcyG7NbEb+8WCh4f78+Pt1wP3KgLdb52YmAyTkCRFM7WUho4fLw/z0H5gGKxcUIGruRhvXp8WGJm&#10;XS87uuxDqeKI+AwNVCG0mda+qIjRj11LEr2z6xhDlF2pbYd9HOdGp0nyohlriYQKW9pUVPzsfzly&#10;86980x6Op8803fXbN+YJf6fGjJ6G1wWoQEO4h//buTUwn87g70w8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9ZE8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35" o:spid="_x0000_s1286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8iMMA&#10;AADcAAAADwAAAGRycy9kb3ducmV2LnhtbESPT2vCQBDF74V+h2UK3urGiEWiq7RCMVetaI/T7Jik&#10;zcyG7NbEb+8WCh4f78+Pt1wP3KgLdb52YmAyTkCRFM7WUho4fLw/z0H5gGKxcUIGruRhvXp8WGJm&#10;XS87uuxDqeKI+AwNVCG0mda+qIjRj11LEr2z6xhDlF2pbYd9HOdGp0nyohlriYQKW9pUVPzsfzly&#10;86980x6Op8803fXbN+YJf6fGjJ6G1wWoQEO4h//buTUwn87g70w8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P8iM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36" o:spid="_x0000_s1287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HWsQA&#10;AADcAAAADwAAAGRycy9kb3ducmV2LnhtbESPS4vCQBCE78L+h6EXvOnEx0qIjrIsiJ6E1YAem0zn&#10;oZmekBlj/PeOsLDHoqq+olab3tSio9ZVlhVMxhEI4szqigsF6Wk7ikE4j6yxtkwKnuRgs/4YrDDR&#10;9sG/1B19IQKEXYIKSu+bREqXlWTQjW1DHLzctgZ9kG0hdYuPADe1nEbRQhqsOCyU2NBPSdnteDcK&#10;Zl9pOt3V50l3Pbj5eTvP40uaKzX87L+XIDz1/j/8195rBfFsAe8z4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B1r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837" o:spid="_x0000_s1288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wdMQA&#10;AADcAAAADwAAAGRycy9kb3ducmV2LnhtbESPQWvCQBSE74L/YXmCt7qJojXRVdqCIuKlKnh9Zp9J&#10;bPZtyK4a/323UPA4zMw3zHzZmkrcqXGlZQXxIAJBnFldcq7geFi9TUE4j6yxskwKnuRgueh25phq&#10;++Bvuu99LgKEXYoKCu/rVEqXFWTQDWxNHLyLbQz6IJtc6gYfAW4qOYyiiTRYclgosKavgrKf/c0o&#10;4CQ5X+NxhgltP3eT83YYm9NaqX6v/ZiB8NT6V/i/vdEKpqN3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+cHTEAAAA3AAAAA8AAAAAAAAAAAAAAAAAmAIAAGRycy9k&#10;b3ducmV2LnhtbFBLBQYAAAAABAAEAPUAAACJAwAAAAA=&#10;" path="m,l6429501,e" filled="f" strokeweight=".96pt">
                  <v:path arrowok="t" textboxrect="0,0,6429501,0"/>
                </v:shape>
                <v:shape id="Shape 838" o:spid="_x0000_s1289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TFsAA&#10;AADcAAAADwAAAGRycy9kb3ducmV2LnhtbERPTUvDQBC9C/0Pywje7KYRpMRuixaKubaWtscxOybR&#10;zGzIrk38985B8Ph436vNxJ250hDbIA4W8wwMSRV8K7WD49vufgkmJhSPXRBy8EMRNuvZzQoLH0bZ&#10;0/WQaqMhEgt00KTUF9bGqiHGOA89iXIfYWBMCofa+gFHDefO5ln2aBlb0YYGe9o2VH0dvll7y/dy&#10;2x9P50ue78fXF+YFf+bO3d1Oz09gEk3pX/znLr2D5YOu1TN6BOz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JTFsAAAADcAAAADwAAAAAAAAAAAAAAAACYAgAAZHJzL2Rvd25y&#10;ZXYueG1sUEsFBgAAAAAEAAQA9QAAAIUDAAAAAA==&#10;" path="m,l6429501,e" filled="f" strokeweight=".33864mm">
                  <v:path arrowok="t" textboxrect="0,0,6429501,0"/>
                </v:shape>
                <v:shape id="Shape 839" o:spid="_x0000_s1290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BncUA&#10;AADcAAAADwAAAGRycy9kb3ducmV2LnhtbESPQWvCQBSE7wX/w/KE3uomKUqSuooKLUW8aAu9PrOv&#10;SWr2bchuk/jvuwXB4zAz3zDL9Wga0VPnassK4lkEgriwuuZSwefH61MKwnlkjY1lUnAlB+vV5GGJ&#10;ubYDH6k/+VIECLscFVTet7mUrqjIoJvZljh437Yz6IPsSqk7HALcNDKJooU0WHNYqLClXUXF5fRr&#10;FHCWnX/ieYEZ7beHxXmfxObrTanH6bh5AeFp9Pfwrf2uFaTPG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UGdxQAAANwAAAAPAAAAAAAAAAAAAAAAAJgCAABkcnMv&#10;ZG93bnJldi54bWxQSwUGAAAAAAQABAD1AAAAigMAAAAA&#10;" path="m,l6429501,e" filled="f" strokeweight=".96pt">
                  <v:path arrowok="t" textboxrect="0,0,6429501,0"/>
                </v:shape>
                <v:shape id="Shape 840" o:spid="_x0000_s1291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bfcIA&#10;AADcAAAADwAAAGRycy9kb3ducmV2LnhtbERPTWvCQBC9F/oflin0VjcJrZjUNaigFOnFWOh1zE6T&#10;tNnZkF2T+O/dQ8Hj430v88m0YqDeNZYVxLMIBHFpdcOVgq/T7mUBwnlkja1lUnAlB/nq8WGJmbYj&#10;H2kofCVCCLsMFdTed5mUrqzJoJvZjjhwP7Y36APsK6l7HEO4aWUSRXNpsOHQUGNH25rKv+JiFHCa&#10;nn/jtxJTOmw+5+dDEpvvvVLPT9P6HYSnyd/F/+4PrWDxG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kZt9wgAAANwAAAAPAAAAAAAAAAAAAAAAAJgCAABkcnMvZG93&#10;bnJldi54bWxQSwUGAAAAAAQABAD1AAAAhwMAAAAA&#10;" path="m,l6429501,e" filled="f" strokeweight=".96pt">
                  <v:path arrowok="t" textboxrect="0,0,6429501,0"/>
                </v:shape>
                <v:shape id="Shape 841" o:spid="_x0000_s1292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+5sMA&#10;AADcAAAADwAAAGRycy9kb3ducmV2LnhtbESPQYvCMBSE74L/ITzBm6YVV2w1irugiOxlVfD6bJ5t&#10;tXkpTdTuvzfCwh6HmfmGmS9bU4kHNa60rCAeRiCIM6tLzhUcD+vBFITzyBory6TglxwsF93OHFNt&#10;n/xDj73PRYCwS1FB4X2dSumyggy6oa2Jg3exjUEfZJNL3eAzwE0lR1E0kQZLDgsF1vRVUHbb340C&#10;TpLzNf7IMKHd5/fkvBvF5rRRqt9rVzMQnlr/H/5rb7WC6TiG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0+5sMAAADcAAAADwAAAAAAAAAAAAAAAACYAgAAZHJzL2Rv&#10;d25yZXYueG1sUEsFBgAAAAAEAAQA9QAAAIgDAAAAAA==&#10;" path="m,l6429501,e" filled="f" strokeweight=".96pt">
                  <v:path arrowok="t" textboxrect="0,0,6429501,0"/>
                </v:shape>
                <v:shape id="Shape 842" o:spid="_x0000_s1293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wXgcMA&#10;AADcAAAADwAAAGRycy9kb3ducmV2LnhtbESPW0vDQBCF3wX/wzKCb3bTRUqJ3RYtiHnthdbHMTsm&#10;0cxsyK5N/PfdQqGPh3P5OIvVyK06UR8aLxamkwwUSeldI5WF/e79aQ4qRBSHrRey8E8BVsv7uwXm&#10;zg+yodM2ViqNSMjRQh1jl2sdypoYw8R3JMn79j1jTLKvtOtxSOPcapNlM83YSCLU2NG6pvJ3+8eJ&#10;W3wV625/OH4asxk+3pin/GOsfXwYX19ARRrjLXxtF87C/NnA5Uw6Anp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wXg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43" o:spid="_x0000_s1294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yGsMA&#10;AADcAAAADwAAAGRycy9kb3ducmV2LnhtbESPT2vCQBDF74V+h2UK3urGKEWiq7RCMVetaI/T7Jik&#10;zcyG7NbEb+8WCh4f78+Pt1wP3KgLdb52YmAyTkCRFM7WUho4fLw/z0H5gGKxcUIGruRhvXp8WGJm&#10;XS87uuxDqeKI+AwNVCG0mda+qIjRj11LEr2z6xhDlF2pbYd9HOdGp0nyohlriYQKW9pUVPzsfzly&#10;86980x6Op8803fXbN+YJf6fGjJ6G1wWoQEO4h//buTUwn03h70w8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CyGs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44" o:spid="_x0000_s1295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qbsMA&#10;AADcAAAADwAAAGRycy9kb3ducmV2LnhtbESPW2vCQBCF34X+h2UKfdONQYpEV2mF0rx6QX0cs2MS&#10;m5kN2a1J/31XKPTxcC4fZ7keuFF36nztxMB0koAiKZytpTRw2H+M56B8QLHYOCEDP+RhvXoaLTGz&#10;rpct3XehVHFEfIYGqhDaTGtfVMToJ64lid7VdYwhyq7UtsM+jnOj0yR51Yy1REKFLW0qKr523xy5&#10;+SXftIfj6Zym2/7znXnKt9SYl+fhbQEq0BD+w3/t3BqYz2bwOBOP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kqbs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45" o:spid="_x0000_s1296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qUMQA&#10;AADcAAAADwAAAGRycy9kb3ducmV2LnhtbESPT2vCQBTE74V+h+UVvNWNGktIXUUE0VNBG7DHR/bl&#10;j2bfhuwa47fvCoLHYWZ+wyxWg2lET52rLSuYjCMQxLnVNZcKst/tZwLCeWSNjWVScCcHq+X72wJT&#10;bW98oP7oSxEg7FJUUHnfplK6vCKDbmxb4uAVtjPog+xKqTu8Bbhp5DSKvqTBmsNChS1tKsovx6tR&#10;MJtn2XTXnCb9+cfFp21cJH9ZodToY1h/g/A0+Ff42d5rBUk8h8e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6lD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846" o:spid="_x0000_s1297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0J8QA&#10;AADcAAAADwAAAGRycy9kb3ducmV2LnhtbESPT2vCQBTE7wW/w/IEb3WjphKiq0hB9CTUBuzxkX35&#10;o9m3IbuN8du7QqHHYWZ+w6y3g2lET52rLSuYTSMQxLnVNZcKsu/9ewLCeWSNjWVS8CAH283obY2p&#10;tnf+ov7sSxEg7FJUUHnfplK6vCKDbmpb4uAVtjPog+xKqTu8B7hp5DyKltJgzWGhwpY+K8pv51+j&#10;YPGRZfNDc5n115OLL/u4SH6yQqnJeNitQHga/H/4r33UCpJ4Ca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dCf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847" o:spid="_x0000_s1298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/RvMUA&#10;AADcAAAADwAAAGRycy9kb3ducmV2LnhtbESPT2vCQBTE7wW/w/IEb3WjTTVEVxFB9FSoDejxkX35&#10;o9m3IbuN8dt3C4Ueh5n5DbPeDqYRPXWutqxgNo1AEOdW11wqyL4OrwkI55E1NpZJwZMcbDejlzWm&#10;2j74k/qzL0WAsEtRQeV9m0rp8ooMuqltiYNX2M6gD7Irpe7wEeCmkfMoWkiDNYeFClvaV5Tfz99G&#10;wdt7ls2PzWXW3z5cfDnERXLNCqUm42G3AuFp8P/hv/ZJK0jiJ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9G8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848" o:spid="_x0000_s1299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ga8AA&#10;AADcAAAADwAAAGRycy9kb3ducmV2LnhtbERPTUvDQBC9C/0Pywje7KZBpMRuixaKubaWtscxOybR&#10;zGzIrk38985B8Ph436vNxJ250hDbIA4W8wwMSRV8K7WD49vufgkmJhSPXRBy8EMRNuvZzQoLH0bZ&#10;0/WQaqMhEgt00KTUF9bGqiHGOA89iXIfYWBMCofa+gFHDefO5ln2aBlb0YYGe9o2VH0dvll7y/dy&#10;2x9P50ue78fXF+YFf+bO3d1Oz09gEk3pX/znLr2D5YOu1TN6BOz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Qga8AAAADcAAAADwAAAAAAAAAAAAAAAACYAgAAZHJzL2Rvd25y&#10;ZXYueG1sUEsFBgAAAAAEAAQA9QAAAIUDAAAAAA==&#10;" path="m,l6429501,e" filled="f" strokeweight=".33864mm">
                  <v:path arrowok="t" textboxrect="0,0,6429501,0"/>
                </v:shape>
                <v:shape id="Shape 849" o:spid="_x0000_s1300" style="position:absolute;left:60;top:622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gVcUA&#10;AADcAAAADwAAAGRycy9kb3ducmV2LnhtbESPT2vCQBTE7wW/w/IEb3WjTSVGVxFB9FSoDejxkX35&#10;o9m3IbuN8dt3C4Ueh5n5DbPeDqYRPXWutqxgNo1AEOdW11wqyL4OrwkI55E1NpZJwZMcbDejlzWm&#10;2j74k/qzL0WAsEtRQeV9m0rp8ooMuqltiYNX2M6gD7Irpe7wEeCmkfMoWkiDNYeFClvaV5Tfz99G&#10;wdt7ls2PzWXW3z5cfDnERXLNCqUm42G3AuFp8P/hv/ZJK0jiJ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OBV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850" o:spid="_x0000_s1301" style="position:absolute;left:60;top:646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6sMAA&#10;AADcAAAADwAAAGRycy9kb3ducmV2LnhtbERPTUvDQBC9C/0Pywje7KYBpcRuixaKubaWtscxOybR&#10;zGzIrk38985B8Ph436vNxJ250hDbIA4W8wwMSRV8K7WD49vufgkmJhSPXRBy8EMRNuvZzQoLH0bZ&#10;0/WQaqMhEgt00KTUF9bGqiHGOA89iXIfYWBMCofa+gFHDefO5ln2aBlb0YYGe9o2VH0dvll7y/dy&#10;2x9P50ue78fXF+YFf+bO3d1Oz09gEk3pX/znLr2D5YPO1zN6BOz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u6sMAAAADcAAAADwAAAAAAAAAAAAAAAACYAgAAZHJzL2Rvd25y&#10;ZXYueG1sUEsFBgAAAAAEAAQA9QAAAIUDAAAAAA==&#10;" path="m,l6429501,e" filled="f" strokeweight=".33864mm">
                  <v:path arrowok="t" textboxrect="0,0,6429501,0"/>
                </v:shape>
                <v:shape id="Shape 851" o:spid="_x0000_s1302" style="position:absolute;left:60;top:670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6jsUA&#10;AADcAAAADwAAAGRycy9kb3ducmV2LnhtbESPW2vCQBSE3wv+h+UIvtVNvBGiq4gg7VOhGtDHQ/bk&#10;otmzIbuN6b/vFgQfh5n5htnsBtOInjpXW1YQTyMQxLnVNZcKsvPxPQHhPLLGxjIp+CUHu+3obYOp&#10;tg/+pv7kSxEg7FJUUHnfplK6vCKDbmpb4uAVtjPog+xKqTt8BLhp5CyKVtJgzWGhwpYOFeX3049R&#10;MF9m2eyjucT97cstLsdFkVyzQqnJeNivQXga/Cv8bH9qBckyhv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3qOxQAAANwAAAAPAAAAAAAAAAAAAAAAAJgCAABkcnMv&#10;ZG93bnJldi54bWxQSwUGAAAAAAQABAD1AAAAigMAAAAA&#10;" path="m,l6429501,e" filled="f" strokeweight=".33861mm">
                  <v:path arrowok="t" textboxrect="0,0,6429501,0"/>
                </v:shape>
                <v:shape id="Shape 852" o:spid="_x0000_s1303" style="position:absolute;left:60;top:6945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juMUA&#10;AADcAAAADwAAAGRycy9kb3ducmV2LnhtbESPQWuDQBSE74X+h+UVemvWGCpiswmhUC1pLjGS88N9&#10;VYn7VtxttP8+WyjkOMzMN8x6O5teXGl0nWUFy0UEgri2uuNGQXX6eElBOI+ssbdMCn7JwXbz+LDG&#10;TNuJj3QtfSMChF2GClrvh0xKV7dk0C3sQBy8bzsa9EGOjdQjTgFuehlHUSINdhwWWhzovaX6Uv4Y&#10;BQe5LGKK8/O+XCX9cK6K6itfKfX8NO/eQHia/T383/7UCtLXGP7O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eO4xQAAANwAAAAPAAAAAAAAAAAAAAAAAJgCAABkcnMv&#10;ZG93bnJldi54bWxQSwUGAAAAAAQABAD1AAAAigMAAAAA&#10;" path="m,l6429501,e" filled="f" strokeweight=".34711mm">
                  <v:path arrowok="t" textboxrect="0,0,6429501,0"/>
                </v:shape>
                <v:shape id="Shape 853" o:spid="_x0000_s1304" style="position:absolute;left:60;top:7185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kx8MA&#10;AADcAAAADwAAAGRycy9kb3ducmV2LnhtbESPT2vCQBDF74V+h2UK3urGiEWiq7RCMVetaI/T7Jik&#10;zcyG7NbEb+8WCh4f78+Pt1wP3KgLdb52YmAyTkCRFM7WUho4fLw/z0H5gGKxcUIGruRhvXp8WGJm&#10;XS87uuxDqeKI+AwNVCG0mda+qIjRj11LEr2z6xhDlF2pbYd9HOdGp0nyohlriYQKW9pUVPzsfzly&#10;86980x6Op8803fXbN+YJf6fGjJ6G1wWoQEO4h//buTUwn03h70w8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kkx8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54" o:spid="_x0000_s1305" style="position:absolute;left:60;top:742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ZFsQA&#10;AADcAAAADwAAAGRycy9kb3ducmV2LnhtbESPT2vCQBTE74V+h+UVvNWNGktIXUUE0VNBG7DHR/bl&#10;j2bfhuwa47fvCoLHYWZ+wyxWg2lET52rLSuYjCMQxLnVNZcKst/tZwLCeWSNjWVScCcHq+X72wJT&#10;bW98oP7oSxEg7FJUUHnfplK6vCKDbmxb4uAVtjPog+xKqTu8Bbhp5DSKvqTBmsNChS1tKsovx6tR&#10;MJtn2XTXnCb9+cfFp21cJH9ZodToY1h/g/A0+Ff42d5rBck8hseZc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2Rb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855" o:spid="_x0000_s1306" style="position:absolute;left:60;top:7663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+uOMUA&#10;AADcAAAADwAAAGRycy9kb3ducmV2LnhtbESPQWvCQBSE7wX/w/KE3uomQkISXUULLSX00lTw+sw+&#10;k2j2bchuNf333UKhx2FmvmHW28n04kaj6ywriBcRCOLa6o4bBYfPl6cMhPPIGnvLpOCbHGw3s4c1&#10;Ftre+YNulW9EgLArUEHr/VBI6eqWDLqFHYiDd7ajQR/k2Eg94j3ATS+XUZRKgx2HhRYHem6pvlZf&#10;RgHn+ekSJzXmVO7f01O5jM3xVanH+bRbgfA0+f/wX/tNK8iSB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644xQAAANwAAAAPAAAAAAAAAAAAAAAAAJgCAABkcnMv&#10;ZG93bnJldi54bWxQSwUGAAAAAAQABAD1AAAAigMAAAAA&#10;" path="m,l6429501,e" filled="f" strokeweight=".96pt">
                  <v:path arrowok="t" textboxrect="0,0,6429501,0"/>
                </v:shape>
                <v:shape id="Shape 856" o:spid="_x0000_s1307" style="position:absolute;left:60;top:7903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i+sQA&#10;AADcAAAADwAAAGRycy9kb3ducmV2LnhtbESPS4vCQBCE78L+h6EXvOnEJyE6yrIgelpYDeixyXQe&#10;mukJmTHGf7+zIHgsquorar3tTS06al1lWcFkHIEgzqyuuFCQnnajGITzyBpry6TgSQ62m4/BGhNt&#10;H/xL3dEXIkDYJaig9L5JpHRZSQbd2DbEwctta9AH2RZSt/gIcFPLaRQtpcGKw0KJDX2XlN2Od6Ng&#10;tkjT6b4+T7rrj5ufd/M8vqS5UsPP/msFwlPv3+FX+6AVxIsl/J8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64vr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857" o:spid="_x0000_s1308" style="position:absolute;left:60;top:8142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ixMMA&#10;AADcAAAADwAAAGRycy9kb3ducmV2LnhtbESPT2vCQBDF74V+h2UK3urGgFaiq7RCMVetaI/T7Jik&#10;zcyG7NbEb+8WCh4f78+Pt1wP3KgLdb52YmAyTkCRFM7WUho4fLw/z0H5gGKxcUIGruRhvXp8WGJm&#10;XS87uuxDqeKI+AwNVCG0mda+qIjRj11LEr2z6xhDlF2pbYd9HOdGp0ky04y1REKFLW0qKn72vxy5&#10;+Ve+aQ/H02ea7vrtG/OEv1NjRk/D6wJUoCHcw//t3BqYT1/g70w8An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IixM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58" o:spid="_x0000_s1309" style="position:absolute;left:60;top:8381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2tsAA&#10;AADcAAAADwAAAGRycy9kb3ducmV2LnhtbERPTUvDQBC9C/0Pywje7KYBpcRuixaKubaWtscxOybR&#10;zGzIrk38985B8Ph436vNxJ250hDbIA4W8wwMSRV8K7WD49vufgkmJhSPXRBy8EMRNuvZzQoLH0bZ&#10;0/WQaqMhEgt00KTUF9bGqiHGOA89iXIfYWBMCofa+gFHDefO5ln2aBlb0YYGe9o2VH0dvll7y/dy&#10;2x9P50ue78fXF+YFf+bO3d1Oz09gEk3pX/znLr2D5YOu1TN6BOz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22tsAAAADcAAAADwAAAAAAAAAAAAAAAACYAgAAZHJzL2Rvd25y&#10;ZXYueG1sUEsFBgAAAAAEAAQA9QAAAIUDAAAAAA==&#10;" path="m,l6429501,e" filled="f" strokeweight=".33864mm">
                  <v:path arrowok="t" textboxrect="0,0,6429501,0"/>
                </v:shape>
                <v:shape id="Shape 859" o:spid="_x0000_s1310" style="position:absolute;left:60;top:8621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TLcMA&#10;AADcAAAADwAAAGRycy9kb3ducmV2LnhtbESPT2vCQBDF74V+h2UKvdWNgRYbXUUFaa5aqR7H7JhE&#10;M7MhuzXpt+8WCh4f78+PN1sM3Kgbdb52YmA8SkCRFM7WUhrYf25eJqB8QLHYOCEDP+RhMX98mGFm&#10;XS9buu1CqeKI+AwNVCG0mda+qIjRj1xLEr2z6xhDlF2pbYd9HOdGp0nyphlriYQKW1pXVFx33xy5&#10;+Slft/uvwzFNt/3HinnMl9SY56dhOQUVaAj38H87twYmr+/wdyYe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ETL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60" o:spid="_x0000_s1311" style="position:absolute;left:60;top:8860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wDcAA&#10;AADcAAAADwAAAGRycy9kb3ducmV2LnhtbERPTU/CQBC9m/AfNkPiTbb0QEhlIUpC6BUk4nHsjm21&#10;M9t0V1r/vXMw8fjyvje7iTtzoyG2QRwsFxkYkir4VmoHl5fDwxpMTCgeuyDk4Ici7Lazuw0WPoxy&#10;ots51UZDJBbooEmpL6yNVUOMcRF6EuU+wsCYFA619QOOGs6dzbNsZRlb0YYGe9o3VH2dv1l7y/dy&#10;319er295fhqPz8xL/sydu59PT49gEk3pX/znLr2D9Urn6xk9Anb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dwDcAAAADcAAAADwAAAAAAAAAAAAAAAACYAgAAZHJzL2Rvd25y&#10;ZXYueG1sUEsFBgAAAAAEAAQA9QAAAIUDAAAAAA==&#10;" path="m,l6429501,e" filled="f" strokeweight=".33864mm">
                  <v:path arrowok="t" textboxrect="0,0,6429501,0"/>
                </v:shape>
                <v:shape id="Shape 861" o:spid="_x0000_s1312" style="position:absolute;left:60;top:9099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wM8QA&#10;AADcAAAADwAAAGRycy9kb3ducmV2LnhtbESPT2vCQBTE7wW/w/IEb3UTtRKiq4ggeirUBuzxkX35&#10;o9m3IbvG+O3dQqHHYWZ+w6y3g2lET52rLSuIpxEI4tzqmksF2ffhPQHhPLLGxjIpeJKD7Wb0tsZU&#10;2wd/UX/2pQgQdikqqLxvUyldXpFBN7UtcfAK2xn0QXal1B0+Atw0chZFS2mw5rBQYUv7ivLb+W4U&#10;zD+ybHZsLnF//XSLy2FRJD9ZodRkPOxWIDwN/j/81z5pBckyht8z4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/sDPEAAAA3AAAAA8AAAAAAAAAAAAAAAAAmAIAAGRycy9k&#10;b3ducmV2LnhtbFBLBQYAAAAABAAEAPUAAACJAwAAAAA=&#10;" path="m,l6429501,e" filled="f" strokeweight=".33861mm">
                  <v:path arrowok="t" textboxrect="0,0,6429501,0"/>
                </v:shape>
                <v:shape id="Shape 862" o:spid="_x0000_s1313" style="position:absolute;left:60;top:933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L4cMA&#10;AADcAAAADwAAAGRycy9kb3ducmV2LnhtbESPT2vCQBDF74V+h2UKvdWNexBJXcUKxVy10vY4zY5J&#10;NDMbsqtJv31XEHp8vD8/3mI1cquu1IfGi4XpJANFUnrXSGXh8PH+MgcVIorD1gtZ+KUAq+XjwwJz&#10;5wfZ0XUfK5VGJORooY6xy7UOZU2MYeI7kuQdfc8Yk+wr7Xoc0ji32mTZTDM2kgg1drSpqTzvL5y4&#10;xU+x6Q6fX9/G7IbtG/OUT8ba56dx/Qoq0hj/w/d24SzMZwZuZ9IR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lL4cMAAADcAAAADwAAAAAAAAAAAAAAAACYAgAAZHJzL2Rv&#10;d25yZXYueG1sUEsFBgAAAAAEAAQA9QAAAIgDAAAAAA==&#10;" path="m,l6429501,e" filled="f" strokeweight=".33864mm">
                  <v:path arrowok="t" textboxrect="0,0,6429501,0"/>
                </v:shape>
                <v:shape id="Shape 863" o:spid="_x0000_s1314" style="position:absolute;left:60;top:95783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UzcUA&#10;AADcAAAADwAAAGRycy9kb3ducmV2LnhtbESP3YrCMBSE7xf2HcJZ8G5Nd6uiXaMsiiLojT8PcGyO&#10;bbE5KU1s69sbQfBymJlvmOm8M6VoqHaFZQU//QgEcWp1wZmC03H1PQbhPLLG0jIpuJOD+ezzY4qJ&#10;ti3vqTn4TAQIuwQV5N5XiZQuzcmg69uKOHgXWxv0QdaZ1DW2AW5K+RtFI2mw4LCQY0WLnNLr4WYU&#10;NLvBdrOctHE8dNHxdj1f1qtBo1Tvq/v/A+Gp8+/wq73RCsa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tTNxQAAANwAAAAPAAAAAAAAAAAAAAAAAJgCAABkcnMv&#10;ZG93bnJldi54bWxQSwUGAAAAAAQABAD1AAAAigMAAAAA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r w:rsidR="00B67DB1">
        <w:rPr>
          <w:color w:val="000000"/>
          <w:sz w:val="22"/>
          <w:szCs w:val="22"/>
        </w:rPr>
        <w:t>66</w:t>
      </w:r>
      <w:r w:rsidR="00B67DB1">
        <w:rPr>
          <w:color w:val="000000"/>
          <w:sz w:val="22"/>
          <w:szCs w:val="22"/>
        </w:rPr>
        <w:tab/>
        <w:t>395808.88 67</w:t>
      </w:r>
      <w:r w:rsidR="00B67DB1">
        <w:rPr>
          <w:color w:val="000000"/>
          <w:sz w:val="22"/>
          <w:szCs w:val="22"/>
        </w:rPr>
        <w:tab/>
        <w:t>395758.83 68</w:t>
      </w:r>
      <w:r w:rsidR="00B67DB1">
        <w:rPr>
          <w:color w:val="000000"/>
          <w:sz w:val="22"/>
          <w:szCs w:val="22"/>
        </w:rPr>
        <w:tab/>
        <w:t>395734.97 69</w:t>
      </w:r>
      <w:r w:rsidR="00B67DB1">
        <w:rPr>
          <w:color w:val="000000"/>
          <w:sz w:val="22"/>
          <w:szCs w:val="22"/>
        </w:rPr>
        <w:tab/>
        <w:t>395698.95 70</w:t>
      </w:r>
      <w:r w:rsidR="00B67DB1">
        <w:rPr>
          <w:color w:val="000000"/>
          <w:sz w:val="22"/>
          <w:szCs w:val="22"/>
        </w:rPr>
        <w:tab/>
        <w:t>395685.82 71</w:t>
      </w:r>
      <w:r w:rsidR="00B67DB1">
        <w:rPr>
          <w:color w:val="000000"/>
          <w:sz w:val="22"/>
          <w:szCs w:val="22"/>
        </w:rPr>
        <w:tab/>
        <w:t>395668.40 72</w:t>
      </w:r>
      <w:r w:rsidR="00B67DB1">
        <w:rPr>
          <w:color w:val="000000"/>
          <w:sz w:val="22"/>
          <w:szCs w:val="22"/>
        </w:rPr>
        <w:tab/>
        <w:t>395620.68 73</w:t>
      </w:r>
      <w:r w:rsidR="00B67DB1">
        <w:rPr>
          <w:color w:val="000000"/>
          <w:sz w:val="22"/>
          <w:szCs w:val="22"/>
        </w:rPr>
        <w:tab/>
        <w:t xml:space="preserve">395541.24 74                  </w:t>
      </w:r>
      <w:r w:rsidR="00B67DB1">
        <w:rPr>
          <w:color w:val="000000"/>
          <w:spacing w:val="-45"/>
          <w:sz w:val="22"/>
          <w:szCs w:val="22"/>
        </w:rPr>
        <w:t xml:space="preserve"> </w:t>
      </w:r>
      <w:r w:rsidR="00B67DB1"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1274"/>
        </w:tabs>
        <w:spacing w:line="357" w:lineRule="auto"/>
        <w:ind w:left="55" w:right="411"/>
        <w:jc w:val="both"/>
        <w:rPr>
          <w:color w:val="000000"/>
        </w:rPr>
      </w:pPr>
      <w:r>
        <w:rPr>
          <w:color w:val="000000"/>
          <w:sz w:val="22"/>
          <w:szCs w:val="22"/>
        </w:rPr>
        <w:t>75</w:t>
      </w:r>
      <w:r>
        <w:rPr>
          <w:color w:val="000000"/>
          <w:sz w:val="22"/>
          <w:szCs w:val="22"/>
        </w:rPr>
        <w:tab/>
        <w:t>-76</w:t>
      </w:r>
      <w:r>
        <w:rPr>
          <w:color w:val="000000"/>
          <w:sz w:val="22"/>
          <w:szCs w:val="22"/>
        </w:rPr>
        <w:tab/>
        <w:t>-77</w:t>
      </w:r>
      <w:r>
        <w:rPr>
          <w:color w:val="000000"/>
          <w:sz w:val="22"/>
          <w:szCs w:val="22"/>
        </w:rPr>
        <w:tab/>
        <w:t>-78</w:t>
      </w:r>
      <w:r>
        <w:rPr>
          <w:color w:val="000000"/>
          <w:sz w:val="22"/>
          <w:szCs w:val="22"/>
        </w:rPr>
        <w:tab/>
        <w:t>-79</w:t>
      </w:r>
      <w:r>
        <w:rPr>
          <w:color w:val="000000"/>
          <w:sz w:val="22"/>
          <w:szCs w:val="22"/>
        </w:rPr>
        <w:tab/>
        <w:t>-80</w:t>
      </w:r>
      <w:r>
        <w:rPr>
          <w:color w:val="000000"/>
          <w:sz w:val="22"/>
          <w:szCs w:val="22"/>
        </w:rPr>
        <w:tab/>
        <w:t>-81</w:t>
      </w:r>
      <w:r>
        <w:rPr>
          <w:color w:val="000000"/>
          <w:sz w:val="22"/>
          <w:szCs w:val="22"/>
        </w:rPr>
        <w:tab/>
        <w:t>-82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spacing w:line="357" w:lineRule="auto"/>
        <w:ind w:left="-54" w:right="1"/>
        <w:jc w:val="right"/>
        <w:rPr>
          <w:color w:val="000000"/>
        </w:rPr>
      </w:pPr>
      <w:r>
        <w:rPr>
          <w:color w:val="000000"/>
          <w:sz w:val="22"/>
          <w:szCs w:val="22"/>
        </w:rPr>
        <w:t xml:space="preserve">83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395386.81 84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395372.17 85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395361.96 86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395351.81 87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395305.32 88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395167.36 89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395248.19 90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395264.64 91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395267.26 92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394999.70 93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395023.46 94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395146.69 95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394874.39 96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394872.23 97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394850.80 98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394655.44 99          </w:t>
      </w:r>
      <w:r>
        <w:rPr>
          <w:color w:val="000000"/>
          <w:position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394632.34 100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394629.46 101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394414.52 102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394402.76 103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394420.52</w:t>
      </w:r>
    </w:p>
    <w:p w:rsidR="00B67DB1" w:rsidRDefault="00B67DB1" w:rsidP="00B67DB1">
      <w:pPr>
        <w:widowControl w:val="0"/>
        <w:tabs>
          <w:tab w:val="left" w:pos="840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104</w:t>
      </w:r>
      <w:r>
        <w:rPr>
          <w:color w:val="000000"/>
          <w:sz w:val="22"/>
          <w:szCs w:val="22"/>
        </w:rPr>
        <w:tab/>
        <w:t>394418.21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right="-53"/>
        <w:jc w:val="center"/>
        <w:rPr>
          <w:color w:val="000000"/>
        </w:rPr>
      </w:pPr>
      <w:r>
        <w:rPr>
          <w:color w:val="000000"/>
          <w:sz w:val="22"/>
          <w:szCs w:val="22"/>
        </w:rPr>
        <w:t>3 2170126.34 2170085.75 2170055.19 2170025.88 2170042.63 2170065.89 2170130.79 2170072.80 ---------</w:t>
      </w:r>
    </w:p>
    <w:p w:rsidR="00B67DB1" w:rsidRDefault="00B67DB1" w:rsidP="00B67DB1">
      <w:pPr>
        <w:widowControl w:val="0"/>
        <w:spacing w:line="357" w:lineRule="auto"/>
        <w:ind w:right="-18"/>
        <w:jc w:val="both"/>
        <w:rPr>
          <w:color w:val="000000"/>
        </w:rPr>
      </w:pPr>
      <w:r>
        <w:rPr>
          <w:color w:val="000000"/>
          <w:sz w:val="22"/>
          <w:szCs w:val="22"/>
        </w:rPr>
        <w:t>2169954.53 2169920.37 2169911.13 2169909.46 2169869.42 2169748.10 2169656.45 2169647.35 2169644.16 2169498.92 2169478.54 2169372.86 2169095.52 2169092.02 2169053.96 2168847.51 2168824.84 2168822.01 2168611.04 2168601.56 2168579.42</w:t>
      </w: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2168577.15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left="434" w:right="393" w:hanging="19"/>
        <w:jc w:val="both"/>
        <w:rPr>
          <w:color w:val="000000"/>
        </w:rPr>
      </w:pPr>
      <w:r>
        <w:rPr>
          <w:color w:val="000000"/>
          <w:sz w:val="22"/>
          <w:szCs w:val="22"/>
        </w:rPr>
        <w:t>4 --------</w:t>
      </w:r>
    </w:p>
    <w:p w:rsidR="00B67DB1" w:rsidRDefault="00B67DB1" w:rsidP="00B67DB1">
      <w:pPr>
        <w:widowControl w:val="0"/>
        <w:spacing w:line="357" w:lineRule="auto"/>
        <w:ind w:right="-54"/>
        <w:jc w:val="center"/>
        <w:rPr>
          <w:color w:val="000000"/>
        </w:rPr>
      </w:pPr>
      <w:r>
        <w:rPr>
          <w:color w:val="000000"/>
          <w:sz w:val="22"/>
          <w:szCs w:val="22"/>
        </w:rPr>
        <w:t>395553.05 395575.79 395619.76 395628.63 395658.41 395584.68 395517.82 395503.76 395408.20 ---------------------</w:t>
      </w:r>
    </w:p>
    <w:p w:rsidR="00B67DB1" w:rsidRDefault="00B67DB1" w:rsidP="00B67DB1">
      <w:pPr>
        <w:widowControl w:val="0"/>
        <w:ind w:left="434" w:right="-20"/>
        <w:rPr>
          <w:color w:val="000000"/>
        </w:rPr>
      </w:pP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left="490" w:right="450" w:hanging="21"/>
        <w:jc w:val="both"/>
        <w:rPr>
          <w:color w:val="000000"/>
        </w:rPr>
      </w:pPr>
      <w:r>
        <w:rPr>
          <w:color w:val="000000"/>
          <w:sz w:val="22"/>
          <w:szCs w:val="22"/>
        </w:rPr>
        <w:t>5 --------</w:t>
      </w:r>
    </w:p>
    <w:p w:rsidR="00B67DB1" w:rsidRDefault="00B67DB1" w:rsidP="00B67DB1">
      <w:pPr>
        <w:widowControl w:val="0"/>
        <w:spacing w:line="357" w:lineRule="auto"/>
        <w:ind w:right="-54"/>
        <w:jc w:val="center"/>
        <w:rPr>
          <w:color w:val="000000"/>
        </w:rPr>
      </w:pPr>
      <w:r>
        <w:rPr>
          <w:color w:val="000000"/>
          <w:sz w:val="22"/>
          <w:szCs w:val="22"/>
        </w:rPr>
        <w:t>2170056.63 2170026.84 2169971.40 2169956.67 2169919.73 2169869.60 2169825.74 2169816.52 2169950.93 ---------------------</w:t>
      </w:r>
    </w:p>
    <w:p w:rsidR="00B67DB1" w:rsidRDefault="00B67DB1" w:rsidP="00B67DB1">
      <w:pPr>
        <w:widowControl w:val="0"/>
        <w:ind w:left="490" w:right="-20"/>
        <w:rPr>
          <w:color w:val="000000"/>
        </w:rPr>
      </w:pP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spacing w:line="318" w:lineRule="auto"/>
        <w:ind w:left="-37" w:right="225"/>
        <w:jc w:val="right"/>
        <w:rPr>
          <w:color w:val="000000"/>
          <w:position w:val="-4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 xml:space="preserve">6                          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7                  </w:t>
      </w:r>
      <w:r>
        <w:rPr>
          <w:color w:val="000000"/>
          <w:spacing w:val="-44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8 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position w:val="4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1.00                </w:t>
      </w:r>
      <w:r>
        <w:rPr>
          <w:color w:val="000000"/>
          <w:spacing w:val="-43"/>
          <w:position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-Картометрический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0.30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>Картометрический</w:t>
      </w:r>
      <w:proofErr w:type="gramEnd"/>
      <w:r>
        <w:rPr>
          <w:color w:val="000000"/>
          <w:sz w:val="22"/>
          <w:szCs w:val="22"/>
        </w:rPr>
        <w:t xml:space="preserve">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2278"/>
          <w:tab w:val="left" w:pos="3555"/>
        </w:tabs>
        <w:ind w:right="-20"/>
        <w:rPr>
          <w:color w:val="000000"/>
          <w:position w:val="-4"/>
        </w:rPr>
        <w:sectPr w:rsidR="00B67DB1">
          <w:pgSz w:w="11899" w:h="16840"/>
          <w:pgMar w:top="917" w:right="850" w:bottom="0" w:left="1546" w:header="0" w:footer="0" w:gutter="0"/>
          <w:cols w:num="5" w:space="708" w:equalWidth="0">
            <w:col w:w="1779" w:space="205"/>
            <w:col w:w="1049" w:space="203"/>
            <w:col w:w="939" w:space="205"/>
            <w:col w:w="1049" w:space="198"/>
            <w:col w:w="3871" w:space="0"/>
          </w:cols>
        </w:sectPr>
      </w:pPr>
      <w:r>
        <w:rPr>
          <w:color w:val="000000"/>
          <w:sz w:val="22"/>
          <w:szCs w:val="22"/>
        </w:rPr>
        <w:t>Картометрический</w:t>
      </w:r>
      <w:r>
        <w:rPr>
          <w:color w:val="000000"/>
          <w:sz w:val="22"/>
          <w:szCs w:val="22"/>
        </w:rPr>
        <w:tab/>
        <w:t>1.00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bookmarkEnd w:id="6"/>
    </w:p>
    <w:p w:rsidR="00B67DB1" w:rsidRDefault="00B67DB1" w:rsidP="00B67DB1">
      <w:pPr>
        <w:widowControl w:val="0"/>
        <w:tabs>
          <w:tab w:val="left" w:pos="1255"/>
        </w:tabs>
        <w:spacing w:before="41"/>
        <w:ind w:left="110" w:right="-20"/>
        <w:rPr>
          <w:color w:val="000000"/>
        </w:rPr>
      </w:pPr>
      <w:bookmarkStart w:id="7" w:name="_page_48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46538D" w:rsidP="00B67DB1">
      <w:pPr>
        <w:widowControl w:val="0"/>
        <w:tabs>
          <w:tab w:val="left" w:pos="840"/>
        </w:tabs>
        <w:spacing w:line="357" w:lineRule="auto"/>
        <w:ind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-307975</wp:posOffset>
                </wp:positionV>
                <wp:extent cx="6447790" cy="9584690"/>
                <wp:effectExtent l="0" t="0" r="10160" b="16510"/>
                <wp:wrapNone/>
                <wp:docPr id="864" name="drawingObject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584690"/>
                          <a:chOff x="0" y="0"/>
                          <a:chExt cx="6447790" cy="9584435"/>
                        </a:xfrm>
                        <a:noFill/>
                      </wpg:grpSpPr>
                      <wps:wsp>
                        <wps:cNvPr id="865" name="Shape 865"/>
                        <wps:cNvSpPr/>
                        <wps:spPr>
                          <a:xfrm>
                            <a:off x="0" y="0"/>
                            <a:ext cx="0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71196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452626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234819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97548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757548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771133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71196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452626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234819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97548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757548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771133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71196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452626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234819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97548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757548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771133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71196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1452626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234819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97548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757548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771133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71196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452626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234819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97548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757548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771133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71196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452626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234819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97548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757548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771133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71196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452626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234819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97548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757548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771133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71196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452626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234819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97548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757548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771133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71196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452626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234819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97548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757548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771133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71196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452626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234819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97548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757548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771133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1196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1452626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234819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97548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757548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771133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1196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452626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234819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97548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757548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771133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71196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452626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234819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97548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757548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771133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239268"/>
                            <a:ext cx="0" cy="934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7">
                                <a:moveTo>
                                  <a:pt x="0" y="934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71196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452626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234819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97548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757548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030470" y="251459"/>
                            <a:ext cx="0" cy="93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6">
                                <a:moveTo>
                                  <a:pt x="0" y="933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771133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441693" y="239268"/>
                            <a:ext cx="0" cy="933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5">
                                <a:moveTo>
                                  <a:pt x="0" y="933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95" y="62279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95" y="64672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095" y="67064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95" y="694598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6095" y="718540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95" y="742467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095" y="766394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5" y="790321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095" y="814247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095" y="83817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095" y="862101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095" y="88602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095" y="909980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095" y="933907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095" y="9578340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864" o:spid="_x0000_s1026" style="position:absolute;margin-left:57.1pt;margin-top:-24.25pt;width:507.7pt;height:754.7pt;z-index:-251653632;mso-position-horizontal-relative:page" coordsize="64477,9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" o:allowincell="f">
                <v:shape id="Shape 865" o:spid="_x0000_s1027" style="position:absolute;width:0;height:2392;visibility:visible;mso-wrap-style:square;v-text-anchor:top" coordsize="0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lKcMA&#10;AADcAAAADwAAAGRycy9kb3ducmV2LnhtbESPQWsCMRSE7wX/Q3iCt5ooVpatUVQQpKfWFrw+Nq/Z&#10;bTcvSxJ313/fFAo9DjPzDbPZja4VPYXYeNawmCsQxJU3DVsNH++nxwJETMgGW8+k4U4RdtvJwwZL&#10;4wd+o/6SrMgQjiVqqFPqSiljVZPDOPcdcfY+fXCYsgxWmoBDhrtWLpVaS4cN54UaOzrWVH1fbk6D&#10;4cPXiwr2qlYt9u71XtjrUGk9m477ZxCJxvQf/mufjYZi/QS/Z/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hlKcMAAADcAAAADwAAAAAAAAAAAAAAAACYAgAAZHJzL2Rv&#10;d25yZXYueG1sUEsFBgAAAAAEAAQA9QAAAIgDAAAAAA==&#10;" path="m,239268l,e" filled="f" strokeweight=".33864mm">
                  <v:path arrowok="t" textboxrect="0,0,0,239268"/>
                </v:shape>
                <v:shape id="Shape 866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p7MIA&#10;AADcAAAADwAAAGRycy9kb3ducmV2LnhtbESP0YrCMBRE3wX/IVxh3zRV2CrVKCII+7ArWP2Aa3Nt&#10;q81NadJa/34jCD4OM3OGWW16U4mOGldaVjCdRCCIM6tLzhWcT/vxAoTzyBory6TgSQ426+FghYm2&#10;Dz5Sl/pcBAi7BBUU3teJlC4ryKCb2Jo4eFfbGPRBNrnUDT4C3FRyFkWxNFhyWCiwpl1B2T1tjQLu&#10;/i5PK2do2+/Dbf5bU5/uWqW+Rv12CcJT7z/hd/tHK1jEMbz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enswgAAANwAAAAPAAAAAAAAAAAAAAAAAJgCAABkcnMvZG93&#10;bnJldi54bWxQSwUGAAAAAAQABAD1AAAAhwMAAAAA&#10;" path="m,227076l,e" filled="f" strokeweight=".96pt">
                  <v:path arrowok="t" textboxrect="0,0,0,227076"/>
                </v:shape>
                <v:shape id="Shape 867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+K8UA&#10;AADcAAAADwAAAGRycy9kb3ducmV2LnhtbESP3WrCQBSE7wu+w3IE7+rGKv6kriKVFoUWrCn09pA9&#10;JsHs2bC7xvj2rlDo5TAz3zDLdWdq0ZLzlWUFo2ECgji3uuJCwU/2/jwH4QOyxtoyKbiRh/Wq97TE&#10;VNsrf1N7DIWIEPYpKihDaFIpfV6SQT+0DXH0TtYZDFG6QmqH1wg3tXxJkqk0WHFcKLGht5Ly8/Fi&#10;FGwP+0X2NRlT+JzcFu1HzS5zv0oN+t3mFUSgLvyH/9o7rWA+ncH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j4r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868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YBb8A&#10;AADcAAAADwAAAGRycy9kb3ducmV2LnhtbERPy4rCMBTdD/gP4QruxlTBB9W0iCC40AGrH3Btrm21&#10;uSlNWuvfTxYDszyc9zYdTC16al1lWcFsGoEgzq2uuFBwux6+1yCcR9ZYWyYFH3KQJqOvLcbavvlC&#10;feYLEULYxaig9L6JpXR5SQbd1DbEgXvY1qAPsC2kbvEdwk0t51G0lAYrDg0lNrQvKX9lnVHA/fn+&#10;sXKOtlv8PFenhoZs3yk1GQ+7DQhPg/8X/7mPWsF6GdaG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7tgFvwAAANwAAAAPAAAAAAAAAAAAAAAAAJgCAABkcnMvZG93bnJl&#10;di54bWxQSwUGAAAAAAQABAD1AAAAhAMAAAAA&#10;" path="m,227076l,e" filled="f" strokeweight=".96pt">
                  <v:path arrowok="t" textboxrect="0,0,0,227076"/>
                </v:shape>
                <v:shape id="Shape 869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2wMMA&#10;AADcAAAADwAAAGRycy9kb3ducmV2LnhtbESPQWvCQBSE7wX/w/KE3uomQkVTVymi6Kml6qW3R/aZ&#10;Dc2+jXmrxn/vFgo9DjPzDTNf9r5RV+qkDmwgH2WgiMtga64MHA+blykoicgWm8Bk4E4Cy8XgaY6F&#10;DTf+ous+VipBWAo04GJsC62ldORRRqElTt4pdB5jkl2lbYe3BPeNHmfZRHusOS04bGnlqPzZX7yB&#10;VzmF77yS/r495816TZ/iPrQxz8P+/Q1UpD7+h//aO2tgOpnB75l0BP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j2w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870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wgsIA&#10;AADcAAAADwAAAGRycy9kb3ducmV2LnhtbERPXWvCMBR9H/gfwhV8m+lUplajiKI42MDZga+X5q4t&#10;NjclibX+e/Mw2OPhfC/XnalFS85XlhW8DRMQxLnVFRcKfrL96wyED8gaa8uk4EEe1qveyxJTbe/8&#10;Te05FCKGsE9RQRlCk0rp85IM+qFtiCP3a53BEKErpHZ4j+GmlqMkeZcGK44NJTa0LSm/nm9Gwe70&#10;Mc++JmMKn5PHvD3U7DJ3UWrQ7zYLEIG68C/+cx+1gtk0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jCC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871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nRcMA&#10;AADcAAAADwAAAGRycy9kb3ducmV2LnhtbESP0WrCQBRE3wv+w3KFvjUbA60huooEhD7UQmM/4DZ7&#10;TaLZuyG7ifHvXUHo4zAzZ5j1djKtGKl3jWUFiygGQVxa3XCl4Pe4f0tBOI+ssbVMCm7kYLuZvawx&#10;0/bKPzQWvhIBwi5DBbX3XSalK2sy6CLbEQfvZHuDPsi+krrHa4CbViZx/CENNhwWauwor6m8FINR&#10;wOPh72ZlgnZ4/z4vvzqainxQ6nU+7VYgPE3+P/xsf2oF6XIBj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3nR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872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ybMMA&#10;AADcAAAADwAAAGRycy9kb3ducmV2LnhtbESPQWvCQBSE7wX/w/IK3uomglZSVyliqSel6sXbI/vM&#10;hmbfpnlbjf/eFQo9DjPzDTNf9r5RF+qkDmwgH2WgiMtga64MHA8fLzNQEpEtNoHJwI0ElovB0xwL&#10;G678RZd9rFSCsBRowMXYFlpL6cijjEJLnLxz6DzGJLtK2w6vCe4bPc6yqfZYc1pw2NLKUfm9//UG&#10;JnIOp7yS/vb5kzfrNe3EbbUxw+f+/Q1UpD7+h//aG2tg9jqGx5l0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Xyb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873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X98QA&#10;AADcAAAADwAAAGRycy9kb3ducmV2LnhtbESPQWvCQBSE70L/w/IKvekmlqqkriJiaU8VtZfeHtln&#10;NjT7NuZtNf77bkHwOMzMN8x82ftGnamTOrCBfJSBIi6Drbky8HV4G85ASUS22AQmA1cSWC4eBnMs&#10;bLjwjs77WKkEYSnQgIuxLbSW0pFHGYWWOHnH0HmMSXaVth1eEtw3epxlE+2x5rTgsKW1o/Jn/+sN&#10;vMgxfOeV9Nf3U95sNrQV96mNeXrsV6+gIvXxHr61P6yB2fQZ/s+k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5V/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874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BkcUA&#10;AADcAAAADwAAAGRycy9kb3ducmV2LnhtbESPT2vCQBTE7wW/w/KEXkQ3/mmV6CpiEHoT04LXR/aZ&#10;hOy+DdmtSfvpu4VCj8PM/IbZHQZrxIM6XztWMJ8lIIgLp2suFXy8n6cbED4gazSOScEXeTjsR087&#10;TLXr+UqPPJQiQtinqKAKoU2l9EVFFv3MtcTRu7vOYoiyK6XusI9wa+QiSV6lxZrjQoUtnSoqmvzT&#10;KljMTXbiy8stb/pmcjHL7yTPMqWex8NxCyLQEP7Df+03rWCzXsH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UGRxQAAANwAAAAPAAAAAAAAAAAAAAAAAJgCAABkcnMv&#10;ZG93bnJldi54bWxQSwUGAAAAAAQABAD1AAAAigMAAAAA&#10;" path="m,l6441694,e" filled="f" strokeweight=".96pt">
                  <v:path arrowok="t" textboxrect="0,0,6441694,0"/>
                </v:shape>
                <v:shape id="Shape 875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W0MUA&#10;AADcAAAADwAAAGRycy9kb3ducmV2LnhtbESPW2sCMRSE3wv+h3CEvtWsBS+sRhFBWWhr8fLi23Fz&#10;zC5uTrabVNd/bwpCH4eZ+YaZzltbiSs1vnSsoN9LQBDnTpdsFBz2q7cxCB+QNVaOScGdPMxnnZcp&#10;ptrdeEvXXTAiQtinqKAIoU6l9HlBFn3P1cTRO7vGYoiyMVI3eItwW8n3JBlKiyXHhQJrWhaUX3a/&#10;VsFyczQZue/sh9cfm8+vakRme1LqtdsuJiACteE//GxnWsF4NIC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xbQxQAAANwAAAAPAAAAAAAAAAAAAAAAAJgCAABkcnMv&#10;ZG93bnJldi54bWxQSwUGAAAAAAQABAD1AAAAigMAAAAA&#10;" path="m,l12192,e" filled="f" strokeweight=".33864mm">
                  <v:path arrowok="t" textboxrect="0,0,12192,0"/>
                </v:shape>
                <v:shape id="Shape 876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/McMA&#10;AADcAAAADwAAAGRycy9kb3ducmV2LnhtbESP0WrCQBRE3wv+w3KFvtWNQqOk2YgIgg+tYPQDrtnb&#10;JG32bshuYvL3bqHg4zAzZ5h0O5pGDNS52rKC5SICQVxYXXOp4Ho5vG1AOI+ssbFMCiZysM1mLykm&#10;2t75TEPuSxEg7BJUUHnfJlK6oiKDbmFb4uB9286gD7Irpe7wHuCmkasoiqXBmsNChS3tKyp+894o&#10;4OHrNlm5Qtu/n37Wny2N+b5X6nU+7j5AeBr9M/zfPmoFm3UMf2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R/M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877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o9sUA&#10;AADcAAAADwAAAGRycy9kb3ducmV2LnhtbESPQWvCQBSE7wX/w/IEb3Vjlaqpq0ilRaGCNYVeH9ln&#10;Esy+DbtrjP/eFQo9DjPzDbNYdaYWLTlfWVYwGiYgiHOrKy4U/GQfzzMQPiBrrC2Tght5WC17TwtM&#10;tb3yN7XHUIgIYZ+igjKEJpXS5yUZ9EPbEEfvZJ3BEKUrpHZ4jXBTy5ckeZUGK44LJTb0XlJ+Pl6M&#10;gs1hN8/2kzGFr8lt3n7W7DL3q9Sg363fQATqwn/4r73VCmbT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6j2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878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O2L8A&#10;AADcAAAADwAAAGRycy9kb3ducmV2LnhtbERPy4rCMBTdD/gP4QruxlTBB9W0iCC40IGpfsC1ubbV&#10;5qY0aa1/P1kIszyc9zYdTC16al1lWcFsGoEgzq2uuFBwvRy+1yCcR9ZYWyYFb3KQJqOvLcbavviX&#10;+swXIoSwi1FB6X0TS+nykgy6qW2IA3e3rUEfYFtI3eIrhJtazqNoKQ1WHBpKbGhfUv7MOqOA+/Pt&#10;beUcbbf4eaxODQ3ZvlNqMh52GxCeBv8v/riPWsF6FdaGM+EIyOQ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N07YvwAAANwAAAAPAAAAAAAAAAAAAAAAAJgCAABkcnMvZG93bnJl&#10;di54bWxQSwUGAAAAAAQABAD1AAAAhAMAAAAA&#10;" path="m,227076l,e" filled="f" strokeweight=".96pt">
                  <v:path arrowok="t" textboxrect="0,0,0,227076"/>
                </v:shape>
                <v:shape id="Shape 879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gHcQA&#10;AADcAAAADwAAAGRycy9kb3ducmV2LnhtbESPQWvCQBSE74X+h+UVvNVNCrU2dZUiFj1Z1F56e2Sf&#10;2dDs25i31fjvXUHwOMzMN8xk1vtGHamTOrCBfJiBIi6Drbky8LP7eh6DkohssQlMBs4kMJs+Pkyw&#10;sOHEGzpuY6UShKVAAy7GttBaSkceZRha4uTtQ+cxJtlV2nZ4SnDf6JcsG2mPNacFhy3NHZV/239v&#10;4FX24TevpD8vD3mzWNC3uLU2ZvDUf36AitTHe/jWXlkD47d3uJ5JR0B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YB3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880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ApcEA&#10;AADcAAAADwAAAGRycy9kb3ducmV2LnhtbERPXWvCMBR9H/gfwhV8m6lTRq1GGRuKwoTNCr5emmtb&#10;bG5KEmv99+ZhsMfD+V6ue9OIjpyvLSuYjBMQxIXVNZcKTvnmNQXhA7LGxjIpeJCH9WrwssRM2zv/&#10;UncMpYgh7DNUUIXQZlL6oiKDfmxb4shdrDMYInSl1A7vMdw08i1J3qXBmmNDhS19VlRcjzej4Otn&#10;P88PsymF79lj3m0bdrk7KzUa9h8LEIH68C/+c++0gjSN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HQKX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881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cPMMA&#10;AADcAAAADwAAAGRycy9kb3ducmV2LnhtbESPT2vCQBTE7wW/w/KE3uomhZaQukopip5a/HPx9sg+&#10;s6HZtzFvq/HbdwXB4zAzv2Gm88G36ky9NIEN5JMMFHEVbMO1gf1u+VKAkohssQ1MBq4kMJ+NnqZY&#10;2nDhDZ23sVYJwlKiARdjV2otlSOPMgkdcfKOofcYk+xrbXu8JLhv9WuWvWuPDacFhx19Oap+t3/e&#10;wJscwyGvZbiuTnm7WNCPuG9tzPN4+PwAFWmIj/C9vbYGiiKH25l0BP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cP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882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ztMUA&#10;AADcAAAADwAAAGRycy9kb3ducmV2LnhtbESP0WoCMRRE34X+Q7gFX6Rm9UGXrVFKoVBBpO76AZfN&#10;7WZxc7Mkqab9elMo9HGYmTPMZpfsIK7kQ+9YwWJegCBune65U3Bu3p5KECEiaxwck4JvCrDbPkw2&#10;WGl34xNd69iJDOFQoQIT41hJGVpDFsPcjcTZ+3TeYszSd1J7vGW4HeSyKFbSYs95weBIr4baS/1l&#10;FayP68Nxtl8k3x7spf74MTNuklLTx/TyDCJSiv/hv/a7VlCWS/g9k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7O0xQAAANwAAAAPAAAAAAAAAAAAAAAAAJgCAABkcnMv&#10;ZG93bnJldi54bWxQSwUGAAAAAAQABAD1AAAAigMAAAAA&#10;" path="m,227380l,e" filled="f" strokeweight=".96pt">
                  <v:path arrowok="t" textboxrect="0,0,0,227380"/>
                </v:shape>
                <v:shape id="Shape 883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ECMYA&#10;AADcAAAADwAAAGRycy9kb3ducmV2LnhtbESPQWvCQBSE7wX/w/KE3upGKxKiq0ilIBQPanvw9sw+&#10;k2j2bdhdY9pf3xUEj8PMfMPMFp2pRUvOV5YVDAcJCOLc6ooLBd/7z7cUhA/IGmvLpOCXPCzmvZcZ&#10;ZtreeEvtLhQiQthnqKAMocmk9HlJBv3ANsTRO1lnMETpCqkd3iLc1HKUJBNpsOK4UGJDHyXll93V&#10;KGjzn/RvP/wa+fFmfF41m+PqfHBKvfa75RREoC48w4/2WitI03e4n4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JECM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884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OW8UA&#10;AADcAAAADwAAAGRycy9kb3ducmV2LnhtbESP0WoCMRRE3wX/IVyhL1KzlqLL1iilUKggoms/4LK5&#10;3SxubpYk1dSvbwoFH4eZOcOsNsn24kI+dI4VzGcFCOLG6Y5bBZ+n98cSRIjIGnvHpOCHAmzW49EK&#10;K+2ufKRLHVuRIRwqVGBiHCopQ2PIYpi5gTh7X85bjFn6VmqP1wy3vXwqioW02HFeMDjQm6HmXH9b&#10;Bcv9crefbufJNzt7rg83M+VTUuphkl5fQERK8R7+b39oBWX5DH9n8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o5bxQAAANwAAAAPAAAAAAAAAAAAAAAAAJgCAABkcnMv&#10;ZG93bnJldi54bWxQSwUGAAAAAAQABAD1AAAAigMAAAAA&#10;" path="m,227380l,e" filled="f" strokeweight=".96pt">
                  <v:path arrowok="t" textboxrect="0,0,0,227380"/>
                </v:shape>
                <v:shape id="Shape 885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B1sIA&#10;AADcAAAADwAAAGRycy9kb3ducmV2LnhtbESP0WrCQBRE3wv+w3ILfSm6a8ASo6uIIOS1sR9wzV6T&#10;kOzdNLvG+PfdguDjMDNnmO1+sp0YafCNYw3LhQJBXDrTcKXh53yapyB8QDbYOSYND/Kw383etpgZ&#10;d+dvGotQiQhhn6GGOoQ+k9KXNVn0C9cTR+/qBoshyqGSZsB7hNtOJkp9SYsNx4UaezrWVLbFzWpQ&#10;q/ZTqiMlSXW+/Ba8du2Y51p/vE+HDYhAU3iFn+3caEjTFfyf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0AHW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886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nkMYA&#10;AADcAAAADwAAAGRycy9kb3ducmV2LnhtbESPT4vCMBTE7wv7HcJb8LamikipRhFFEMSDf/awt2fz&#10;bKvNS0lirX76zcLCHoeZ+Q0znXemFi05X1lWMOgnIIhzqysuFJyO688UhA/IGmvLpOBJHuaz97cp&#10;Zto+eE/tIRQiQthnqKAMocmk9HlJBn3fNsTRu1hnMETpCqkdPiLc1HKYJGNpsOK4UGJDy5Ly2+Fu&#10;FLT5V/o6DrZDP9qNrqtmd15dv51SvY9uMQERqAv/4b/2RitI0zH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XnkM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887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6OsIA&#10;AADcAAAADwAAAGRycy9kb3ducmV2LnhtbESP0WrCQBRE3wv+w3IFX0rdbUBNU1cRQchrox9wzd4m&#10;Idm7MbuN6d93C4KPw8ycYbb7yXZipME3jjW8LxUI4tKZhisNl/PpLQXhA7LBzjFp+CUP+93sZYuZ&#10;cXf+orEIlYgQ9hlqqEPoMyl9WZNFv3Q9cfS+3WAxRDlU0gx4j3DbyUSptbTYcFyosadjTWVb/FgN&#10;atW+SnWkJKnO11vBH64d81zrxXw6fIIINIVn+NHOjYY03cD/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jo6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888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+/8EA&#10;AADcAAAADwAAAGRycy9kb3ducmV2LnhtbERP3WqDMBS+L/QdwinsrsYWtokzyigUetEN5vYAZ+ZU&#10;7cyJJNHat18uBrv8+P6LajGDmMn53rKCXZKCIG6s7rlV8PV53GYgfEDWOFgmBXfyUJXrVYG5tjf+&#10;oLkOrYgh7HNU0IUw5lL6piODPrEjceQu1hkMEbpWaoe3GG4GuU/TJ2mw59jQ4UiHjpqfejIKeH77&#10;vlu5Rzs9vl+fzyMt9WFS6mGzvL6ACLSEf/Gf+6QVZFlcG8/EI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iPv/BAAAA3AAAAA8AAAAAAAAAAAAAAAAAmAIAAGRycy9kb3du&#10;cmV2LnhtbFBLBQYAAAAABAAEAPUAAACGAwAAAAA=&#10;" path="m,227076l,e" filled="f" strokeweight=".96pt">
                  <v:path arrowok="t" textboxrect="0,0,0,227076"/>
                </v:shape>
                <v:shape id="Shape 889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3pOMUA&#10;AADcAAAADwAAAGRycy9kb3ducmV2LnhtbESPQWvCQBSE7wX/w/IEb7qxSkmiq0hLSwstVCN4fWSf&#10;STD7NuxuY/z33YLQ4zAz3zDr7WBa0ZPzjWUF81kCgri0uuFKwbF4naYgfEDW2FomBTfysN2MHtaY&#10;a3vlPfWHUIkIYZ+jgjqELpfSlzUZ9DPbEUfvbJ3BEKWrpHZ4jXDTysckeZIGG44LNXb0XFN5OfwY&#10;BS/fH1nxtVxQ+Fzesv6tZVe4k1KT8bBbgQg0hP/wvf2uFaRp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ek4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890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2kJMAA&#10;AADcAAAADwAAAGRycy9kb3ducmV2LnhtbERPzYrCMBC+C75DGGFvmlpw1WosIggedhesPsDYjG21&#10;mZQmrfXtN4eFPX58/9t0MLXoqXWVZQXzWQSCOLe64kLB9XKcrkA4j6yxtkwK3uQg3Y1HW0y0ffGZ&#10;+swXIoSwS1BB6X2TSOnykgy6mW2IA3e3rUEfYFtI3eIrhJtaxlH0KQ1WHBpKbOhQUv7MOqOA++/b&#10;28oYbbf4eSy/GhqyQ6fUx2TYb0B4Gvy/+M990gpW6zA/nA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2kJMAAAADcAAAADwAAAAAAAAAAAAAAAACYAgAAZHJzL2Rvd25y&#10;ZXYueG1sUEsFBgAAAAAEAAQA9QAAAIUDAAAAAA==&#10;" path="m,227076l,e" filled="f" strokeweight=".96pt">
                  <v:path arrowok="t" textboxrect="0,0,0,227076"/>
                </v:shape>
                <v:shape id="Shape 891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K4cMA&#10;AADcAAAADwAAAGRycy9kb3ducmV2LnhtbESPQWvCQBSE7wX/w/IEb3WTgsVGVxFR9NRS68XbI/vM&#10;BrNv07xV47/vFgo9DjPzDTNf9r5RN+qkDmwgH2egiMtga64MHL+2z1NQEpEtNoHJwIMElovB0xwL&#10;G+78SbdDrFSCsBRowMXYFlpL6cijjENLnLxz6DzGJLtK2w7vCe4b/ZJlr9pjzWnBYUtrR+XlcPUG&#10;JnIOp7yS/rH7zpvNhj7EvWtjRsN+NQMVqY//4b/23hqYvuXweyYdAb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uK4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892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tlMUA&#10;AADcAAAADwAAAGRycy9kb3ducmV2LnhtbESP3WrCQBSE7wu+w3IE7+rGH4qJriKWlhYqqBG8PWSP&#10;STB7NuxuY3z7bqHQy2FmvmFWm940oiPna8sKJuMEBHFhdc2lgnP+9rwA4QOyxsYyKXiQh8168LTC&#10;TNs7H6k7hVJECPsMFVQhtJmUvqjIoB/bljh6V+sMhihdKbXDe4SbRk6T5EUarDkuVNjSrqLidvo2&#10;Cl4Pn2m+n88ofM0faffesMvdRanRsN8uQQTqw3/4r/2hFSzS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O2U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893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xDcQA&#10;AADcAAAADwAAAGRycy9kb3ducmV2LnhtbESPQWvCQBSE74X+h+UVvNVNWiw2dZUiFj1Z1F56e2Sf&#10;2dDs25i31fjvXUHwOMzMN8xk1vtGHamTOrCBfJiBIi6Drbky8LP7eh6DkohssQlMBs4kMJs+Pkyw&#10;sOHEGzpuY6UShKVAAy7GttBaSkceZRha4uTtQ+cxJtlV2nZ4SnDf6Jcse9Mea04LDluaOyr/tv/e&#10;wEj24TevpD8vD3mzWNC3uLU2ZvDUf36AitTHe/jWXlkD4/dXuJ5JR0B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1sQ3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894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dFcYA&#10;AADcAAAADwAAAGRycy9kb3ducmV2LnhtbESPT2sCMRTE7wW/Q3gFbzXbYotujWLFQj1U8c/F22Pz&#10;ull28xI2qbt+eyMUehxm5jfMbNHbRlyoDZVjBc+jDARx4XTFpYLT8fNpAiJEZI2NY1JwpQCL+eBh&#10;hrl2He/pcoilSBAOOSowMfpcylAYshhGzhMn78e1FmOSbSl1i12C20a+ZNmbtFhxWjDoaWWoqA+/&#10;VsFHtTX1rvvm13NZr6PfrINfnZQaPvbLdxCR+vgf/mt/aQWT6Rju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EdFcYAAADcAAAADwAAAAAAAAAAAAAAAACYAgAAZHJz&#10;L2Rvd25yZXYueG1sUEsFBgAAAAAEAAQA9QAAAIsDAAAAAA==&#10;" path="m,227075l,e" filled="f" strokeweight=".96pt">
                  <v:path arrowok="t" textboxrect="0,0,0,227075"/>
                </v:shape>
                <v:shape id="Shape 895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JwMUA&#10;AADcAAAADwAAAGRycy9kb3ducmV2LnhtbESPQWvCQBSE74X+h+UVequbSi0as5EqFAv10lTvz+wz&#10;icm+DdlNjP++KxQ8DjPzDZOsRtOIgTpXWVbwOolAEOdWV1wo2P9+vsxBOI+ssbFMCq7kYJU+PiQY&#10;a3vhHxoyX4gAYRejgtL7NpbS5SUZdBPbEgfvZDuDPsiukLrDS4CbRk6j6F0arDgslNjSpqS8znqj&#10;oN7saiMPw6I5Drh9+z73W7nulXp+Gj+WIDyN/h7+b39pBfPFDG5nw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8nA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896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m+cUA&#10;AADcAAAADwAAAGRycy9kb3ducmV2LnhtbESPQWsCMRSE7wX/Q3hCbzWrULFbo6hYqAdbar309tg8&#10;N8tuXsImuuu/N4LQ4zAz3zDzZW8bcaE2VI4VjEcZCOLC6YpLBcffj5cZiBCRNTaOScGVAiwXg6c5&#10;5tp1/EOXQyxFgnDIUYGJ0edShsKQxTBynjh5J9dajEm2pdQtdgluGznJsqm0WHFaMOhpY6ioD2er&#10;YF19mfq72/PrX1lvo99tg98clXoe9qt3EJH6+B9+tD+1gtnbF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yb5xQAAANwAAAAPAAAAAAAAAAAAAAAAAJgCAABkcnMv&#10;ZG93bnJldi54bWxQSwUGAAAAAAQABAD1AAAAigMAAAAA&#10;" path="m,227075l,e" filled="f" strokeweight=".96pt">
                  <v:path arrowok="t" textboxrect="0,0,0,227075"/>
                </v:shape>
                <v:shape id="Shape 897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KpccA&#10;AADcAAAADwAAAGRycy9kb3ducmV2LnhtbESPzWvCQBTE70L/h+UVvOmmHvxIXYMtBiTSg9rSHl+z&#10;Lx80+zZk1xj/+26h4HGYmd8w62Qwjeipc7VlBU/TCARxbnXNpYL3czpZgnAeWWNjmRTcyEGyeRit&#10;Mdb2ykfqT74UAcIuRgWV920spcsrMuimtiUOXmE7gz7IrpS6w2uAm0bOomguDdYcFips6bWi/Od0&#10;MQpWfbH7TA/ZNiv1R5Z+73X78vWm1Phx2D6D8DT4e/i/vdcKlqsF/J0JR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PyqXHAAAA3AAAAA8AAAAAAAAAAAAAAAAAmAIAAGRy&#10;cy9kb3ducmV2LnhtbFBLBQYAAAAABAAEAPUAAACMAwAAAAA=&#10;" path="m,227075l,e" filled="f" strokeweight=".33861mm">
                  <v:path arrowok="t" textboxrect="0,0,0,227075"/>
                </v:shape>
                <v:shape id="Shape 898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mXsAA&#10;AADcAAAADwAAAGRycy9kb3ducmV2LnhtbERPy4rCMBTdC/5DuII7TZVh0GoUFQYF3YyP/bW5trXN&#10;TWnSWv9+shBmeTjv5bozpWipdrllBZNxBII4sTrnVMH18jOagXAeWWNpmRS8ycF61e8tMdb2xb/U&#10;nn0qQgi7GBVk3lexlC7JyKAb24o4cA9bG/QB1qnUNb5CuCnlNIq+pcGcQ0OGFe0ySopzYxQUu1Nh&#10;5K2dl/cW91/HZ7OX20ap4aDbLEB46vy/+OM+aAWzeVgbzo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epmXsAAAADcAAAADwAAAAAAAAAAAAAAAACYAgAAZHJzL2Rvd25y&#10;ZXYueG1sUEsFBgAAAAAEAAQA9QAAAIUDAAAAAA==&#10;" path="m,227075l,e" filled="f" strokeweight=".33864mm">
                  <v:path arrowok="t" textboxrect="0,0,0,227075"/>
                </v:shape>
                <v:shape id="Shape 899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7TMYA&#10;AADcAAAADwAAAGRycy9kb3ducmV2LnhtbESPT2vCQBTE7wW/w/KE3urGHopJ3YhKA5LSg1Zpj6/Z&#10;lz+YfRuy2xi/vVsQehxm5jfMcjWaVgzUu8aygvksAkFcWN1wpeD4mT0tQDiPrLG1TAqu5GCVTh6W&#10;mGh74T0NB1+JAGGXoILa+y6R0hU1GXQz2xEHr7S9QR9kX0nd4yXATSufo+hFGmw4LNTY0bam4nz4&#10;NQrioXz7yt7zdV7pU5797HS3+f5Q6nE6rl9BeBr9f/je3mkFiziG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z7TM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900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Y+PsAA&#10;AADcAAAADwAAAGRycy9kb3ducmV2LnhtbERPzYrCMBC+L/gOYYS9ramCq1bTIoLgYV2w+gBjM7bV&#10;ZlKatNa3N4eFPX58/5t0MLXoqXWVZQXTSQSCOLe64kLB5bz/WoJwHlljbZkUvMhBmow+Nhhr++QT&#10;9ZkvRAhhF6OC0vsmltLlJRl0E9sQB+5mW4M+wLaQusVnCDe1nEXRtzRYcWgosaFdSfkj64wC7o/X&#10;l5UztN389774aWjIdp1Sn+NhuwbhafD/4j/3QStYRWF+OBOOgE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Y+P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901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p+cUA&#10;AADcAAAADwAAAGRycy9kb3ducmV2LnhtbESP3WrCQBSE7wt9h+UUvKsbfyhNdJWiKBUqWCN4e8ge&#10;k9Ds2bC7xvj2XaHQy2FmvmHmy940oiPna8sKRsMEBHFhdc2lglO+eX0H4QOyxsYyKbiTh+Xi+WmO&#10;mbY3/qbuGEoRIewzVFCF0GZS+qIig35oW+LoXawzGKJ0pdQObxFuGjlOkjdpsOa4UGFLq4qKn+PV&#10;KFgfdmm+n04ofE3vabdt2OXurNTgpf+YgQjUh//wX/tTK0iTE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en5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02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F0sIA&#10;AADcAAAADwAAAGRycy9kb3ducmV2LnhtbESP0YrCMBRE3xf8h3AF39bUgrtajSKC4MOusNUPuDbX&#10;ttrclCat9e83guDjMDNnmOW6N5XoqHGlZQWTcQSCOLO65FzB6bj7nIFwHlljZZkUPMjBejX4WGKi&#10;7Z3/qEt9LgKEXYIKCu/rREqXFWTQjW1NHLyLbQz6IJtc6gbvAW4qGUfRlzRYclgosKZtQdktbY0C&#10;7n7PDytjtO30cP3+qalPt61So2G/WYDw1Pt3+NXeawXzKIbn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AXSwgAAANwAAAAPAAAAAAAAAAAAAAAAAJgCAABkcnMvZG93&#10;bnJldi54bWxQSwUGAAAAAAQABAD1AAAAhwMAAAAA&#10;" path="m,227076l,e" filled="f" strokeweight=".96pt">
                  <v:path arrowok="t" textboxrect="0,0,0,227076"/>
                </v:shape>
                <v:shape id="Shape 903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rF8QA&#10;AADcAAAADwAAAGRycy9kb3ducmV2LnhtbESPQWvCQBSE74X+h+UVetNNLBVNXUVE0VOLthdvj+wz&#10;G5p9G/NWjf++Wyj0OMzMN8xs0ftGXamTOrCBfJiBIi6Drbky8PW5GUxASUS22AQmA3cSWMwfH2ZY&#10;2HDjPV0PsVIJwlKgARdjW2gtpSOPMgwtcfJOofMYk+wqbTu8Jbhv9CjLxtpjzWnBYUsrR+X34eIN&#10;vMopHPNK+vv2nDfrNX2Ie9fGPD/1yzdQkfr4H/5r76yBafYCv2fSEd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Kx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04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KYcUA&#10;AADcAAAADwAAAGRycy9kb3ducmV2LnhtbESPQWvCQBSE7wX/w/KE3nRjG0oTXUUqSoUKrSl4fWRf&#10;k9Ds27C7xvjvu4LQ4zAz3zCL1WBa0ZPzjWUFs2kCgri0uuFKwXexnbyC8AFZY2uZFFzJw2o5elhg&#10;ru2Fv6g/hkpECPscFdQhdLmUvqzJoJ/ajjh6P9YZDFG6SmqHlwg3rXxKkhdpsOG4UGNHbzWVv8ez&#10;UbD53GfFIX2m8JFes37XsivcSanH8bCegwg0hP/wvf2uFWRJC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kph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05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W+MMA&#10;AADcAAAADwAAAGRycy9kb3ducmV2LnhtbESPQWvCQBSE7wX/w/IEb3WTgqWNriKi2FOl1ou3R/aZ&#10;DWbfpnmrxn/fFQo9DjPzDTNb9L5RV+qkDmwgH2egiMtga64MHL43z2+gJCJbbAKTgTsJLOaDpxkW&#10;Ntz4i677WKkEYSnQgIuxLbSW0pFHGYeWOHmn0HmMSXaVth3eEtw3+iXLXrXHmtOCw5ZWjsrz/uIN&#10;TOQUjnkl/X37kzfrNe3EfWpjRsN+OQUVqY//4b/2hzXwnk3gcSYd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sW+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06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D0cIA&#10;AADcAAAADwAAAGRycy9kb3ducmV2LnhtbESP0YrCMBRE3xf8h3AF39ZUQXetRhFB8EGF7foB1+ba&#10;Vpub0qS1/r0RBB+HmTnDLFadKUVLtSssKxgNIxDEqdUFZwpO/9vvXxDOI2ssLZOCBzlYLXtfC4y1&#10;vfMftYnPRICwi1FB7n0VS+nSnAy6oa2Ig3extUEfZJ1JXeM9wE0px1E0lQYLDgs5VrTJKb0ljVHA&#10;7eH8sHKMtpkcrz/7irpk0yg16HfrOQhPnf+E3+2dVjCLpvA6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wPRwgAAANwAAAAPAAAAAAAAAAAAAAAAAJgCAABkcnMvZG93&#10;bnJldi54bWxQSwUGAAAAAAQABAD1AAAAhwMAAAAA&#10;" path="m,227076l,e" filled="f" strokeweight=".96pt">
                  <v:path arrowok="t" textboxrect="0,0,0,227076"/>
                </v:shape>
                <v:shape id="Shape 907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UFsUA&#10;AADcAAAADwAAAGRycy9kb3ducmV2LnhtbESP3WrCQBSE7wu+w3IE7+rGH2oTXUWUlgotWFPo7SF7&#10;TILZs2F3G+Pbu4VCL4eZ+YZZbXrTiI6cry0rmIwTEMSF1TWXCr7yl8dnED4ga2wsk4IbedisBw8r&#10;zLS98id1p1CKCGGfoYIqhDaT0hcVGfRj2xJH72ydwRClK6V2eI1w08hpkjxJgzXHhQpb2lVUXE4/&#10;RsH+eEjzj/mMwvv8lnavDbvcfSs1GvbbJYhAffgP/7XftII0WcD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NQW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08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yOMAA&#10;AADcAAAADwAAAGRycy9kb3ducmV2LnhtbERPzYrCMBC+L/gOYYS9ramCq1bTIoLgYV2w+gBjM7bV&#10;ZlKatNa3N4eFPX58/5t0MLXoqXWVZQXTSQSCOLe64kLB5bz/WoJwHlljbZkUvMhBmow+Nhhr++QT&#10;9ZkvRAhhF6OC0vsmltLlJRl0E9sQB+5mW4M+wLaQusVnCDe1nEXRtzRYcWgosaFdSfkj64wC7o/X&#10;l5UztN389774aWjIdp1Sn+NhuwbhafD/4j/3QStYRWFtOBOOgE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AyOMAAAADcAAAADwAAAAAAAAAAAAAAAACYAgAAZHJzL2Rvd25y&#10;ZXYueG1sUEsFBgAAAAAEAAQA9QAAAIUDAAAAAA==&#10;" path="m,227076l,e" filled="f" strokeweight=".96pt">
                  <v:path arrowok="t" textboxrect="0,0,0,227076"/>
                </v:shape>
                <v:shape id="Shape 909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c/cMA&#10;AADcAAAADwAAAGRycy9kb3ducmV2LnhtbESPQWvCQBSE7wX/w/KE3uomhZYaXUXEoqdKbS/eHtln&#10;Nph9G/NWjf/eFQo9DjPzDTOd975RF+qkDmwgH2WgiMtga64M/P58vnyAkohssQlMBm4kMJ8NnqZY&#10;2HDlb7rsYqUShKVAAy7GttBaSkceZRRa4uQdQucxJtlV2nZ4TXDf6Ncse9cea04LDltaOiqPu7M3&#10;8CaHsM8r6W/rU96sVrQV96WNeR72iwmoSH38D/+1N9bAOBvD40w6Anp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Yc/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10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av8EA&#10;AADcAAAADwAAAGRycy9kb3ducmV2LnhtbERPXWvCMBR9F/wP4Qq+aeomYjujiGPiYIKzg71emmtb&#10;bG5KEmv998vDwMfD+V5tetOIjpyvLSuYTRMQxIXVNZcKfvKPyRKED8gaG8uk4EEeNuvhYIWZtnf+&#10;pu4cShFD2GeooAqhzaT0RUUG/dS2xJG7WGcwROhKqR3eY7hp5EuSLKTBmmNDhS3tKiqu55tR8H76&#10;TPPj/JXC1/yRdvuGXe5+lRqP+u0biEB9eIr/3QetIJ3F+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s2r/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911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GJsMA&#10;AADcAAAADwAAAGRycy9kb3ducmV2LnhtbESPQWsCMRSE74X+h/AKvdVshEq7GkWK0p6Uai/eHpvn&#10;ZnHzst2X6vrvG6HQ4zAz3zCzxRBadaZemsgWzKgARVxF13Bt4Wu/fnoBJQnZYRuZLFxJYDG/v5th&#10;6eKFP+m8S7XKEJYSLfiUulJrqTwFlFHsiLN3jH3AlGVfa9fjJcNDq8dFMdEBG84LHjt681Sddj/B&#10;wrMc48HUMlzfv027WtFW/EZb+/gwLKegEg3pP/zX/nAWXo2B25l8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mGJ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12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TD8QA&#10;AADcAAAADwAAAGRycy9kb3ducmV2LnhtbESPzWrDMBCE74W8g9hCbrUcQ/rjWAkhUOghDdTtA2ys&#10;je3UWhlL/nv7KFDocZiZb5hsN5lGDNS52rKCVRSDIC6srrlU8PP9/vQKwnlkjY1lUjCTg9128ZBh&#10;qu3IXzTkvhQBwi5FBZX3bSqlKyoy6CLbEgfvYjuDPsiulLrDMcBNI5M4fpYGaw4LFbZ0qKj4zXuj&#10;gIfP82xlgrZfn64vx5am/NArtXyc9hsQnib/H/5rf2gFb6sE7mfC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kw/EAAAA3AAAAA8AAAAAAAAAAAAAAAAAmAIAAGRycy9k&#10;b3ducmV2LnhtbFBLBQYAAAAABAAEAPUAAACJAwAAAAA=&#10;" path="m,227076l,e" filled="f" strokeweight=".96pt">
                  <v:path arrowok="t" textboxrect="0,0,0,227076"/>
                </v:shape>
                <v:shape id="Shape 913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EyMQA&#10;AADcAAAADwAAAGRycy9kb3ducmV2LnhtbESPQWvCQBSE7wX/w/IEb3VjlWKiq4jF0kIFNYLXR/aZ&#10;BLNvw+42xn/fLRR6HGbmG2a57k0jOnK+tqxgMk5AEBdW11wqOOe75zkIH5A1NpZJwYM8rFeDpyVm&#10;2t75SN0plCJC2GeooAqhzaT0RUUG/di2xNG7WmcwROlKqR3eI9w08iVJXqXBmuNChS1tKypup2+j&#10;4O3wmeb72ZTC1+yRdu8Nu9xdlBoN+80CRKA+/If/2h9aQTqZ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+RMj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914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u4MMA&#10;AADcAAAADwAAAGRycy9kb3ducmV2LnhtbESP3YrCMBSE7xd8h3CEvdNU2fWnGkUEwQtdsPoAx+bY&#10;VpuT0qS1vv1GWNjLYWa+YZbrzpSipdoVlhWMhhEI4tTqgjMFl/NuMAPhPLLG0jIpeJGD9ar3scRY&#10;2yefqE18JgKEXYwKcu+rWEqX5mTQDW1FHLybrQ36IOtM6hqfAW5KOY6iiTRYcFjIsaJtTukjaYwC&#10;bo/Xl5VjtM33z316qKhLto1Sn/1uswDhqfP/4b/2XiuYj77gfS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Su4MMAAADcAAAADwAAAAAAAAAAAAAAAACYAgAAZHJzL2Rv&#10;d25yZXYueG1sUEsFBgAAAAAEAAQA9QAAAIgDAAAAAA==&#10;" path="m,227076l,e" filled="f" strokeweight=".96pt">
                  <v:path arrowok="t" textboxrect="0,0,0,227076"/>
                </v:shape>
                <v:shape id="Shape 915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AJcMA&#10;AADcAAAADwAAAGRycy9kb3ducmV2LnhtbESPQWvCQBSE7wX/w/IEb3WTgqWNriKi2FOl1ou3R/aZ&#10;DWbfpnmrxn/fFQo9DjPzDTNb9L5RV+qkDmwgH2egiMtga64MHL43z2+gJCJbbAKTgTsJLOaDpxkW&#10;Ntz4i677WKkEYSnQgIuxLbSW0pFHGYeWOHmn0HmMSXaVth3eEtw3+iXLXrXHmtOCw5ZWjsrz/uIN&#10;TOQUjnkl/X37kzfrNe3EfWpjRsN+OQUVqY//4b/2hzXwnk/gcSYd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KAJ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16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nUMQA&#10;AADcAAAADwAAAGRycy9kb3ducmV2LnhtbESPQWvCQBSE7wX/w/KE3urGKmKiq4jF0kIFNYLXR/aZ&#10;BLNvw+42xn/fLRR6HGbmG2a57k0jOnK+tqxgPEpAEBdW11wqOOe7lzkIH5A1NpZJwYM8rFeDpyVm&#10;2t75SN0plCJC2GeooAqhzaT0RUUG/ci2xNG7WmcwROlKqR3eI9w08jVJZtJgzXGhwpa2FRW307dR&#10;8Hb4TPP9dELha/pIu/eGXe4uSj0P+80CRKA+/If/2h9aQTqe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51D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917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7ycQA&#10;AADcAAAADwAAAGRycy9kb3ducmV2LnhtbESPQWvCQBSE74X+h+UVetNNhFZNXUVE0VOLthdvj+wz&#10;G5p9G/NWjf++Wyj0OMzMN8xs0ftGXamTOrCBfJiBIi6Drbky8PW5GUxASUS22AQmA3cSWMwfH2ZY&#10;2HDjPV0PsVIJwlKgARdjW2gtpSOPMgwtcfJOofMYk+wqbTu8Jbhv9CjLXrXHmtOCw5ZWjsrvw8Ub&#10;eJFTOOaV9PftOW/Wa/oQ966NeX7ql2+gIvXxP/zX3lkD03wMv2fSEd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8u8n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18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k5cAA&#10;AADcAAAADwAAAGRycy9kb3ducmV2LnhtbERP3WrCMBS+F3yHcITdaaow3apRpCDsYhOse4Cz5th2&#10;a05Ck/749suF4OXH9787jKYRPbW+tqxguUhAEBdW11wq+L6e5m8gfEDW2FgmBXfycNhPJztMtR34&#10;Qn0eShFD2KeooArBpVL6oiKDfmEdceRutjUYImxLqVscYrhp5CpJ1tJgzbGhQkdZRcVf3hkF3H/9&#10;3K1coe1ez7+bT0djnnVKvczG4xZEoDE8xQ/3h1bwvoxr45l4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mk5cAAAADcAAAADwAAAAAAAAAAAAAAAACYAgAAZHJzL2Rvd25y&#10;ZXYueG1sUEsFBgAAAAAEAAQA9QAAAIUDAAAAAA==&#10;" path="m,227076l,e" filled="f" strokeweight=".96pt">
                  <v:path arrowok="t" textboxrect="0,0,0,227076"/>
                </v:shape>
                <v:shape id="Shape 919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zIsUA&#10;AADcAAAADwAAAGRycy9kb3ducmV2LnhtbESP3WrCQBSE7wt9h+UUvKsbfyhNdJWiKBUqWCN4e8ge&#10;k9Ds2bC7xvj2XaHQy2FmvmHmy940oiPna8sKRsMEBHFhdc2lglO+eX0H4QOyxsYyKbiTh+Xi+WmO&#10;mbY3/qbuGEoRIewzVFCF0GZS+qIig35oW+LoXawzGKJ0pdQObxFuGjlOkjdpsOa4UGFLq4qKn+PV&#10;KFgfdmm+n04ofE3vabdt2OXurNTgpf+YgQjUh//wX/tTK0hHK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nMi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20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iXsAA&#10;AADcAAAADwAAAGRycy9kb3ducmV2LnhtbERPzYrCMBC+L/gOYYS9bVMLulqNIoLgYVfY6gOMzdhW&#10;m0lp0lrffnMQPH58/6vNYGrRU+sqywomUQyCOLe64kLB+bT/moNwHlljbZkUPMnBZj36WGGq7YP/&#10;qM98IUIIuxQVlN43qZQuL8mgi2xDHLirbQ36ANtC6hYfIdzUMonjmTRYcWgosaFdSfk964wC7n8v&#10;TysTtN30ePv+aWjIdp1Sn+NhuwThafBv8ct90AoWSZgfzo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NiXsAAAADcAAAADwAAAAAAAAAAAAAAAACYAgAAZHJzL2Rvd25y&#10;ZXYueG1sUEsFBgAAAAAEAAQA9QAAAIUDAAAAAA==&#10;" path="m,227076l,e" filled="f" strokeweight=".96pt">
                  <v:path arrowok="t" textboxrect="0,0,0,227076"/>
                </v:shape>
                <v:shape id="Shape 921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Mm8MA&#10;AADcAAAADwAAAGRycy9kb3ducmV2LnhtbESPQWvCQBSE7wX/w/IEb3UTwdJGVxGx2FOl1ou3R/aZ&#10;DWbfpnmrxn/fFQo9DjPzDTNf9r5RV+qkDmwgH2egiMtga64MHL7fn19BSUS22AQmA3cSWC4GT3Ms&#10;bLjxF133sVIJwlKgARdjW2gtpSOPMg4tcfJOofMYk+wqbTu8Jbhv9CTLXrTHmtOCw5bWjsrz/uIN&#10;TOUUjnkl/X37kzebDe3EfWpjRsN+NQMVqY//4b/2hzXwNsnhcS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VMm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22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r7sUA&#10;AADcAAAADwAAAGRycy9kb3ducmV2LnhtbESPQWvCQBSE74X+h+UVvNVNo0gTXUUUSwUFawq9PrLP&#10;JDT7NuxuY/z3XaHQ4zAz3zCL1WBa0ZPzjWUFL+MEBHFpdcOVgs9i9/wKwgdkja1lUnAjD6vl48MC&#10;c22v/EH9OVQiQtjnqKAOocul9GVNBv3YdsTRu1hnMETpKqkdXiPctDJNkpk02HBcqLGjTU3l9/nH&#10;KNie9llxnE4oHKa3rH9r2RXuS6nR07Cegwg0hP/wX/tdK8jSFO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ivu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23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3d8QA&#10;AADcAAAADwAAAGRycy9kb3ducmV2LnhtbESPQWvCQBSE7wX/w/IKvekmFsWmriJi0VOL2ktvj+wz&#10;G5p9G/O2Gv+9Wyj0OMzMN8x82ftGXaiTOrCBfJSBIi6Drbky8Hl8G85ASUS22AQmAzcSWC4GD3Ms&#10;bLjyni6HWKkEYSnQgIuxLbSW0pFHGYWWOHmn0HmMSXaVth1eE9w3epxlU+2x5rTgsKW1o/L78OMN&#10;TOQUvvJK+tv2nDebDX2Ie9fGPD32q1dQkfr4H/5r76yBl/Ez/J5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rd3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24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hkXcMA&#10;AADcAAAADwAAAGRycy9kb3ducmV2LnhtbESP0WrCQBRE3wX/YbmCb3Vj0FZTVxFB8MEKTfsB1+w1&#10;Sc3eDdlNjH/vFgQfh5k5w6w2valER40rLSuYTiIQxJnVJecKfn/2bwsQziNrrCyTgjs52KyHgxUm&#10;2t74m7rU5yJA2CWooPC+TqR0WUEG3cTWxMG72MagD7LJpW7wFuCmknEUvUuDJYeFAmvaFZRd09Yo&#10;4O7rfLcyRtvOT38fx5r6dNcqNR71208Qnnr/Cj/bB61gGc/g/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hkXcMAAADcAAAADwAAAAAAAAAAAAAAAACYAgAAZHJzL2Rv&#10;d25yZXYueG1sUEsFBgAAAAAEAAQA9QAAAIgDAAAAAA==&#10;" path="m,227076l,e" filled="f" strokeweight=".96pt">
                  <v:path arrowok="t" textboxrect="0,0,0,227076"/>
                </v:shape>
                <v:shape id="Shape 925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msUA&#10;AADcAAAADwAAAGRycy9kb3ducmV2LnhtbESP3WrCQBSE7wt9h+UUvKub+lNMdJWitFSwoEbw9pA9&#10;TUKzZ8PuNsa3d4VCL4eZ+YZZrHrTiI6cry0reBkmIIgLq2suFZzy9+cZCB+QNTaWScGVPKyWjw8L&#10;zLS98IG6YyhFhLDPUEEVQptJ6YuKDPqhbYmj922dwRClK6V2eIlw08hRkrxKgzXHhQpbWldU/Bx/&#10;jYLNfpvmX5Mxhd3kmnYfDbvcnZUaPPVvcxCB+vAf/mt/agXpaA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7Oa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26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fscQA&#10;AADcAAAADwAAAGRycy9kb3ducmV2LnhtbESP0WqDQBRE3wP5h+UG+hbXCDWtcRNKoNCHthDbD7hx&#10;b9TEvSvuavTvu4VCH4eZOcPkh8m0YqTeNZYVbKIYBHFpdcOVgu+v1/UTCOeRNbaWScFMDg775SLH&#10;TNs7n2gsfCUChF2GCmrvu0xKV9Zk0EW2Iw7exfYGfZB9JXWP9wA3rUziOJUGGw4LNXZ0rKm8FYNR&#10;wOPHebYyQTs8fl637x1NxXFQ6mE1vexAeJr8f/iv/aYVPCcp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2X7HEAAAA3AAAAA8AAAAAAAAAAAAAAAAAmAIAAGRycy9k&#10;b3ducmV2LnhtbFBLBQYAAAAABAAEAPUAAACJAwAAAAA=&#10;" path="m,227076l,e" filled="f" strokeweight=".96pt">
                  <v:path arrowok="t" textboxrect="0,0,0,227076"/>
                </v:shape>
                <v:shape id="Shape 927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xdMQA&#10;AADcAAAADwAAAGRycy9kb3ducmV2LnhtbESPQWvCQBSE7wX/w/IKvekmQtWmriJi0VOL2ktvj+wz&#10;G5p9G/O2Gv+9Wyj0OMzMN8x82ftGXaiTOrCBfJSBIi6Drbky8Hl8G85ASUS22AQmAzcSWC4GD3Ms&#10;bLjyni6HWKkEYSnQgIuxLbSW0pFHGYWWOHmn0HmMSXaVth1eE9w3epxlE+2x5rTgsKW1o/L78OMN&#10;PMspfOWV9LftOW82G/oQ966NeXrsV6+gIvXxP/zX3lkDL+Mp/J5JR0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cXT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28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YcBMIA&#10;AADcAAAADwAAAGRycy9kb3ducmV2LnhtbERPXWvCMBR9F/Yfwh34pumcyFqbytiYOJgwreDrpblr&#10;y5qbksRa//3yMPDxcL7zzWg6MZDzrWUFT/MEBHFldcu1glP5MXsB4QOyxs4yKbiRh03xMMkx0/bK&#10;BxqOoRYxhH2GCpoQ+kxKXzVk0M9tTxy5H+sMhghdLbXDaww3nVwkyUoabDk2NNjTW0PV7/FiFLx/&#10;f6blfvlM4Wt5S4dtx650Z6Wmj+PrGkSgMdzF/+6dVpAu4tp4Jh4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hwE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929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AncMA&#10;AADcAAAADwAAAGRycy9kb3ducmV2LnhtbESPQWvCQBSE7wX/w/IK3uomglJTVyliqSel6sXbI/vM&#10;hmbfpnlbjf/eFQo9DjPzDTNf9r5RF+qkDmwgH2WgiMtga64MHA8fL6+gJCJbbAKTgRsJLBeDpzkW&#10;Nlz5iy77WKkEYSnQgIuxLbSW0pFHGYWWOHnn0HmMSXaVth1eE9w3epxlU+2x5rTgsKWVo/J7/+sN&#10;TOQcTnkl/e3zJ2/Wa9qJ22pjhs/9+xuoSH38D/+1N9bAbDyDx5l0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NAn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30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0g78A&#10;AADcAAAADwAAAGRycy9kb3ducmV2LnhtbERPzYrCMBC+L/gOYQRva6qLq1ajiLDgQResPsDYjG21&#10;mZQmrfXtzUHw+PH9L9edKUVLtSssKxgNIxDEqdUFZwrOp7/vGQjnkTWWlknBkxysV72vJcbaPvhI&#10;beIzEULYxagg976KpXRpTgbd0FbEgbva2qAPsM6krvERwk0px1H0Kw0WHBpyrGibU3pPGqOA28Pl&#10;aeUYbTP5v033FXXJtlFq0O82CxCeOv8Rv907rWD+E+aH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yvSDvwAAANwAAAAPAAAAAAAAAAAAAAAAAJgCAABkcnMvZG93bnJl&#10;di54bWxQSwUGAAAAAAQABAD1AAAAhAMAAAAA&#10;" path="m,227076l,e" filled="f" strokeweight=".96pt">
                  <v:path arrowok="t" textboxrect="0,0,0,227076"/>
                </v:shape>
                <v:shape id="Shape 931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UjRMQA&#10;AADcAAAADwAAAGRycy9kb3ducmV2LnhtbESPQWvCQBSE7wX/w/IEb3VjlWKiq4jF0kIFNYLXR/aZ&#10;BLNvw+42xn/fLRR6HGbmG2a57k0jOnK+tqxgMk5AEBdW11wqOOe75zkIH5A1NpZJwYM8rFeDpyVm&#10;2t75SN0plCJC2GeooAqhzaT0RUUG/di2xNG7WmcwROlKqR3eI9w08iVJXqXBmuNChS1tKypup2+j&#10;4O3wmeb72ZTC1+yRdu8Nu9xdlBoN+80CRKA+/If/2h9aQTqdwO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I0T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932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Pb8MA&#10;AADcAAAADwAAAGRycy9kb3ducmV2LnhtbESP0WrCQBRE3wX/YbmCb3VjxFZTVxFB8MEKTfsB1+w1&#10;Sc3eDdlNjH/vFgQfh5k5w6w2valER40rLSuYTiIQxJnVJecKfn/2bwsQziNrrCyTgjs52KyHgxUm&#10;2t74m7rU5yJA2CWooPC+TqR0WUEG3cTWxMG72MagD7LJpW7wFuCmknEUvUuDJYeFAmvaFZRd09Yo&#10;4O7rfLcyRtvOT38fx5r6dNcqNR71208Qnnr/Cj/bB61gOYvh/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TPb8MAAADcAAAADwAAAAAAAAAAAAAAAACYAgAAZHJzL2Rv&#10;d25yZXYueG1sUEsFBgAAAAAEAAQA9QAAAIgDAAAAAA==&#10;" path="m,227076l,e" filled="f" strokeweight=".96pt">
                  <v:path arrowok="t" textboxrect="0,0,0,227076"/>
                </v:shape>
                <v:shape id="Shape 933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hqsQA&#10;AADcAAAADwAAAGRycy9kb3ducmV2LnhtbESPT2vCQBTE7wW/w/IKvekmlYqmriJiaU8W/1x6e2Sf&#10;2dDs25i31fjtu0Khx2FmfsPMl71v1IU6qQMbyEcZKOIy2JorA8fD23AKSiKyxSYwGbiRwHIxeJhj&#10;YcOVd3TZx0olCEuBBlyMbaG1lI48yii0xMk7hc5jTLKrtO3wmuC+0c9ZNtEea04LDltaOyq/9z/e&#10;wIucwldeSX97P+fNZkOf4rbamKfHfvUKKlIf/8N/7Q9rYDYew/1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4ar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34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A3MUA&#10;AADcAAAADwAAAGRycy9kb3ducmV2LnhtbESPQWvCQBSE74X+h+UVvOmmNZQmuopYLAoVrCn0+sg+&#10;k9Ds27C7jfHfu4LQ4zAz3zDz5WBa0ZPzjWUFz5MEBHFpdcOVgu9iM34D4QOyxtYyKbiQh+Xi8WGO&#10;ubZn/qL+GCoRIexzVFCH0OVS+rImg35iO+LonawzGKJ0ldQOzxFuWvmSJK/SYMNxocaO1jWVv8c/&#10;o+D9sMuKfTql8Jlesv6jZVe4H6VGT8NqBiLQEP7D9/ZWK8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oDc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35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cRcQA&#10;AADcAAAADwAAAGRycy9kb3ducmV2LnhtbESPT2vCQBTE7wW/w/IKvdVNKhZNXUVEqacW/1x6e2Sf&#10;2dDs25i31fjt3UKhx2FmfsPMFr1v1IU6qQMbyIcZKOIy2JorA8fD5nkCSiKyxSYwGbiRwGI+eJhh&#10;YcOVd3TZx0olCEuBBlyMbaG1lI48yjC0xMk7hc5jTLKrtO3wmuC+0S9Z9qo91pwWHLa0clR+73+8&#10;gbGcwldeSX97P+fNek2f4j60MU+P/fINVKQ+/of/2ltrYDoaw+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X3EX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36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zzcUA&#10;AADcAAAADwAAAGRycy9kb3ducmV2LnhtbESP0WoCMRRE3wv9h3ALvkjNakHrapRSKFgQaVc/4LK5&#10;bhY3N0uSauzXN4LQx2FmzjDLdbKdOJMPrWMF41EBgrh2uuVGwWH/8fwKIkRkjZ1jUnClAOvV48MS&#10;S+0u/E3nKjYiQziUqMDE2JdShtqQxTByPXH2js5bjFn6RmqPlwy3nZwUxVRabDkvGOzp3VB9qn6s&#10;gtlutt0NP8fJ11t7qr5+zZD3SanBU3pbgIiU4n/43t5oBfOXKdzO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nPNxQAAANwAAAAPAAAAAAAAAAAAAAAAAJgCAABkcnMv&#10;ZG93bnJldi54bWxQSwUGAAAAAAQABAD1AAAAigMAAAAA&#10;" path="m,227380l,e" filled="f" strokeweight=".96pt">
                  <v:path arrowok="t" textboxrect="0,0,0,227380"/>
                </v:shape>
                <v:shape id="Shape 937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EcccA&#10;AADcAAAADwAAAGRycy9kb3ducmV2LnhtbESPzWsCMRTE74L/Q3iCN836QdWtUUqlUCge/Dp4e908&#10;d1c3L0uSrtv+9U2h4HGYmd8wy3VrKtGQ86VlBaNhAoI4s7rkXMHx8DaYg/ABWWNlmRR8k4f1qttZ&#10;YqrtnXfU7EMuIoR9igqKEOpUSp8VZNAPbU0cvYt1BkOULpfa4T3CTSXHSfIkDZYcFwqs6bWg7Lb/&#10;Mgqa7DT/OYw+xn66nV439fZzcz07pfq99uUZRKA2PML/7XetYDGZ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XhHHHAAAA3AAAAA8AAAAAAAAAAAAAAAAAmAIAAGRy&#10;cy9kb3ducmV2LnhtbFBLBQYAAAAABAAEAPUAAACMAwAAAAA=&#10;" path="m,227380l,e" filled="f" strokeweight=".33864mm">
                  <v:path arrowok="t" textboxrect="0,0,0,227380"/>
                </v:shape>
                <v:shape id="Shape 938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CJMIA&#10;AADcAAAADwAAAGRycy9kb3ducmV2LnhtbERPzWoCMRC+F3yHMIIX0awWqt0aRYSCBZF27QMMm+lm&#10;cTNZklRjn745CB4/vv/VJtlOXMiH1rGC2bQAQVw73XKj4Pv0PlmCCBFZY+eYFNwowGY9eFphqd2V&#10;v+hSxUbkEA4lKjAx9qWUoTZkMUxdT5y5H+ctxgx9I7XHaw63nZwXxYu02HJuMNjTzlB9rn6tgsVx&#10;cTiOP2bJ1wd7rj7/zJhPSanRMG3fQERK8SG+u/dawetzXpvP5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UIkwgAAANwAAAAPAAAAAAAAAAAAAAAAAJgCAABkcnMvZG93&#10;bnJldi54bWxQSwUGAAAAAAQABAD1AAAAhwMAAAAA&#10;" path="m,227380l,e" filled="f" strokeweight=".96pt">
                  <v:path arrowok="t" textboxrect="0,0,0,227380"/>
                </v:shape>
                <v:shape id="Shape 939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NqcIA&#10;AADcAAAADwAAAGRycy9kb3ducmV2LnhtbESP0WrCQBRE3wv9h+UWfCm624hiUlcRQchrox9wzd4m&#10;Idm7MbuN6d93C4KPw8ycYbb7yXZipME3jjV8LBQI4tKZhisNl/NpvgHhA7LBzjFp+CUP+93ryxYz&#10;4+78RWMRKhEh7DPUUIfQZ1L6siaLfuF64uh9u8FiiHKopBnwHuG2k4lSa2mx4bhQY0/Hmsq2+LEa&#10;1Kp9l+pISVKdr7eCU9eOea717G06fIIINIVn+NHOjYZ0mcL/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82p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940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veMQA&#10;AADcAAAADwAAAGRycy9kb3ducmV2LnhtbERPy2oCMRTdC/2HcAvuNKMMYqfGoVQKgrhQ20V3t5Pb&#10;eXRyMyRxHP16sxC6PJz3Kh9MK3pyvrasYDZNQBAXVtdcKvg8fUyWIHxA1thaJgVX8pCvn0YrzLS9&#10;8IH6YyhFDGGfoYIqhC6T0hcVGfRT2xFH7tc6gyFCV0rt8BLDTSvnSbKQBmuODRV29F5R8Xc8GwV9&#10;8bW8nWa7uU/3abPp9j+b5tspNX4e3l5BBBrCv/jh3moFL2mcH8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4b3jEAAAA3AAAAA8AAAAAAAAAAAAAAAAAmAIAAGRycy9k&#10;b3ducmV2LnhtbFBLBQYAAAAABAAEAPUAAACJAwAAAAA=&#10;" path="m,227380l,e" filled="f" strokeweight=".33864mm">
                  <v:path arrowok="t" textboxrect="0,0,0,227380"/>
                </v:shape>
                <v:shape id="Shape 941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y0sMA&#10;AADcAAAADwAAAGRycy9kb3ducmV2LnhtbESPwWrDMBBE74X8g9hCLiWRYtrQuJFNCQR8rZMP2Fob&#10;29haOZbqOH8fFQo9DjPzhtnns+3FRKNvHWvYrBUI4sqZlmsN59Nx9Q7CB2SDvWPScCcPebZ42mNq&#10;3I2/aCpDLSKEfYoamhCGVEpfNWTRr91AHL2LGy2GKMdamhFvEW57mSi1lRZbjgsNDnRoqOrKH6tB&#10;vXUvUh0oSerT97XkneumotB6+Tx/foAINIf/8F+7MBp2rxv4PROP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Oy0sMAAADcAAAADwAAAAAAAAAAAAAAAACYAgAAZHJzL2Rv&#10;d25yZXYueG1sUEsFBgAAAAAEAAQA9QAAAIgDAAAAAA==&#10;" path="m,227380l,e" filled="f" strokeweight=".33861mm">
                  <v:path arrowok="t" textboxrect="0,0,0,227380"/>
                </v:shape>
                <v:shape id="Shape 942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DIMUA&#10;AADcAAAADwAAAGRycy9kb3ducmV2LnhtbESPQWsCMRSE70L/Q3iF3jRbqWJXo7RiQQ+2aL14e2xe&#10;N8tuXsImdbf/vhEEj8PMfMMsVr1txIXaUDlW8DzKQBAXTldcKjh9fwxnIEJE1tg4JgV/FGC1fBgs&#10;MNeu4wNdjrEUCcIhRwUmRp9LGQpDFsPIeeLk/bjWYkyyLaVusUtw28hxlk2lxYrTgkFPa0NFffy1&#10;Ct6rT1N/dXuenMt6E/1uE/z6pNTTY/82BxGpj/fwrb3VCl5fxn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QMgxQAAANwAAAAPAAAAAAAAAAAAAAAAAJgCAABkcnMv&#10;ZG93bnJldi54bWxQSwUGAAAAAAQABAD1AAAAigMAAAAA&#10;" path="m,227075l,e" filled="f" strokeweight=".96pt">
                  <v:path arrowok="t" textboxrect="0,0,0,227075"/>
                </v:shape>
                <v:shape id="Shape 943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/X9cUA&#10;AADcAAAADwAAAGRycy9kb3ducmV2LnhtbESPQWvCQBSE70L/w/IKvemmVaTGbKQVxEK9mLb3Z/Y1&#10;SZN9G7KbGP+9WxA8DjPzDZNsRtOIgTpXWVbwPItAEOdWV1wo+P7aTV9BOI+ssbFMCi7kYJM+TBKM&#10;tT3zkYbMFyJA2MWooPS+jaV0eUkG3cy2xMH7tZ1BH2RXSN3hOcBNI1+iaCkNVhwWSmxpW1JeZ71R&#10;UG8PtZE/w6o5DbhffP71e/neK/X0OL6tQXga/T18a39oBavFHP7PhCM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f1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944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+z8YA&#10;AADcAAAADwAAAGRycy9kb3ducmV2LnhtbESPT2sCMRTE74V+h/AK3jSr2KKrUVqx0B7a4p+Lt8fm&#10;uVl28xI2qbt+e1MQehxm5jfMct3bRlyoDZVjBeNRBoK4cLriUsHx8D6cgQgRWWPjmBRcKcB69fiw&#10;xFy7jnd02cdSJAiHHBWYGH0uZSgMWQwj54mTd3atxZhkW0rdYpfgtpGTLHuRFitOCwY9bQwV9f7X&#10;Knirvk39033x86mst9F/boPfHJUaPPWvCxCR+vgfvrc/tIL5dAp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A+z8YAAADcAAAADwAAAAAAAAAAAAAAAACYAgAAZHJz&#10;L2Rvd25yZXYueG1sUEsFBgAAAAAEAAQA9QAAAIsDAAAAAA==&#10;" path="m,227075l,e" filled="f" strokeweight=".96pt">
                  <v:path arrowok="t" textboxrect="0,0,0,227075"/>
                </v:shape>
                <v:shape id="Shape 945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Sk8YA&#10;AADcAAAADwAAAGRycy9kb3ducmV2LnhtbESPQWvCQBSE7wX/w/IEb3VjqdJGV9HSgER6qK3o8Zl9&#10;JsHs25BdY/z3rlDocZj5ZpjZojOVaKlxpWUFo2EEgjizuuRcwe9P8vwGwnlkjZVlUnAjB4t572mG&#10;sbZX/qZ263MRStjFqKDwvo6ldFlBBt3Q1sTBO9nGoA+yyaVu8BrKTSVfomgiDZYcFgqs6aOg7Ly9&#10;GAXv7elzn2zSZZrrXZoc17peHb6UGvS75RSEp87/h//otQ7c6x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DSk8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946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0bcUA&#10;AADcAAAADwAAAGRycy9kb3ducmV2LnhtbESPT2vCQBTE70K/w/IK3symRYKJrtIKRcFetO39NftM&#10;0mTfhuzmj9++Wyh4HGbmN8xmN5lGDNS5yrKCpygGQZxbXXGh4PPjbbEC4TyyxsYyKbiRg932YbbB&#10;TNuRzzRcfCEChF2GCkrv20xKl5dk0EW2JQ7e1XYGfZBdIXWHY4CbRj7HcSINVhwWSmxpX1JeX3qj&#10;oN6/10Z+DWnzPeBhefrpD/K1V2r+OL2sQXia/D383z5qBeky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HRt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947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pf8YA&#10;AADcAAAADwAAAGRycy9kb3ducmV2LnhtbESPQWvCQBSE7wX/w/IEb3VjKdpGV9HSgER6qK3o8Zl9&#10;JsHs25BdY/z3rlDocZj5ZpjZojOVaKlxpWUFo2EEgjizuuRcwe9P8vwGwnlkjZVlUnAjB4t572mG&#10;sbZX/qZ263MRStjFqKDwvo6ldFlBBt3Q1sTBO9nGoA+yyaVu8BrKTSVfomgsDZYcFgqs6aOg7Ly9&#10;GAXv7elzn2zSZZrrXZoc17peHb6UGvS75RSEp87/h//otQ7c6wQ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7pf8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948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L+L8A&#10;AADcAAAADwAAAGRycy9kb3ducmV2LnhtbERPzYrCMBC+L/gOYQRva6qsq1ajiLDgQResPsDYjG21&#10;mZQmrfXtzUHw+PH9L9edKUVLtSssKxgNIxDEqdUFZwrOp7/vGQjnkTWWlknBkxysV72vJcbaPvhI&#10;beIzEULYxagg976KpXRpTgbd0FbEgbva2qAPsM6krvERwk0px1H0Kw0WHBpyrGibU3pPGqOA28Pl&#10;aeUYbTP5v033FXXJtlFq0O82CxCeOv8Rv907rWD+E9aGM+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uov4vwAAANwAAAAPAAAAAAAAAAAAAAAAAJgCAABkcnMvZG93bnJl&#10;di54bWxQSwUGAAAAAAQABAD1AAAAhAMAAAAA&#10;" path="m,227076l,e" filled="f" strokeweight=".96pt">
                  <v:path arrowok="t" textboxrect="0,0,0,227076"/>
                </v:shape>
                <v:shape id="Shape 949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cP8UA&#10;AADcAAAADwAAAGRycy9kb3ducmV2LnhtbESPQWvCQBSE7wX/w/IEb3VjDcVEV5GWlhYqqBG8PrLP&#10;JJh9G3a3Mf77bqHQ4zAz3zCrzWBa0ZPzjWUFs2kCgri0uuFKwal4e1yA8AFZY2uZFNzJw2Y9elhh&#10;ru2ND9QfQyUihH2OCuoQulxKX9Zk0E9tRxy9i3UGQ5SuktrhLcJNK5+S5FkabDgu1NjRS03l9fht&#10;FLzuP7Nil84pfKX3rH9v2RXurNRkPGyXIAIN4T/81/7QCrI0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Vw/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50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RI8EA&#10;AADcAAAADwAAAGRycy9kb3ducmV2LnhtbERP3WrCMBS+F3yHcITd2VTBudWmRYTBLraBdQ9w1hzb&#10;bs1JSdJa3365GOzy4/vPy9n0YiLnO8sKNkkKgri2uuNGweflZf0Ewgdkjb1lUnAnD2WxXOSYaXvj&#10;M01VaEQMYZ+hgjaEIZPS1y0Z9IkdiCN3tc5giNA1Uju8xXDTy22aPkqDHceGFgc6tVT/VKNRwNP7&#10;193KLdpx9/G9fxtork6jUg+r+XgAEWgO/+I/96tW8LyL8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VESPBAAAA3AAAAA8AAAAAAAAAAAAAAAAAmAIAAGRycy9kb3du&#10;cmV2LnhtbFBLBQYAAAAABAAEAPUAAACGAwAAAAA=&#10;" path="m,227076l,e" filled="f" strokeweight=".96pt">
                  <v:path arrowok="t" textboxrect="0,0,0,227076"/>
                </v:shape>
                <v:shape id="Shape 951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/5sMA&#10;AADcAAAADwAAAGRycy9kb3ducmV2LnhtbESPQWvCQBSE7wX/w/IEb3WTgqWNriKi2FOl1ou3R/aZ&#10;DWbfpnmrxn/fFQo9DjPzDTNb9L5RV+qkDmwgH2egiMtga64MHL43z2+gJCJbbAKTgTsJLOaDpxkW&#10;Ntz4i677WKkEYSnQgIuxLbSW0pFHGYeWOHmn0HmMSXaVth3eEtw3+iXLXrXHmtOCw5ZWjsrz/uIN&#10;TOQUjnkl/X37kzfrNe3EfWpjRsN+OQUVqY//4b/2hzXwPsnhcSYd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M/5s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52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Yk8UA&#10;AADcAAAADwAAAGRycy9kb3ducmV2LnhtbESP3WrCQBSE7wt9h+UUvKub+lNMdJWitFSwoEbw9pA9&#10;TUKzZ8PuNsa3d4VCL4eZ+YZZrHrTiI6cry0reBkmIIgLq2suFZzy9+cZCB+QNTaWScGVPKyWjw8L&#10;zLS98IG6YyhFhLDPUEEVQptJ6YuKDPqhbYmj922dwRClK6V2eIlw08hRkrxKgzXHhQpbWldU/Bx/&#10;jYLNfpvmX5Mxhd3kmnYfDbvcnZUaPPVvcxCB+vAf/mt/agXpdAT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FiT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53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ECsQA&#10;AADcAAAADwAAAGRycy9kb3ducmV2LnhtbESPT2vCQBTE7wW/w/IKvdVNKhZNXUVEqacW/1x6e2Sf&#10;2dDs25i31fjt3UKhx2FmfsPMFr1v1IU6qQMbyIcZKOIy2JorA8fD5nkCSiKyxSYwGbiRwGI+eJhh&#10;YcOVd3TZx0olCEuBBlyMbaG1lI48yjC0xMk7hc5jTLKrtO3wmuC+0S9Z9qo91pwWHLa0clR+73+8&#10;gbGcwldeSX97P+fNek2f4j60MU+P/fINVKQ+/of/2ltrYDoewe+Zd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BAr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54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XIMQA&#10;AADcAAAADwAAAGRycy9kb3ducmV2LnhtbESP0WrCQBRE3wv+w3IF35qNoVabZhUJFHxoC0Y/4DZ7&#10;m0Szd0N2E+PfdwuFPg4zc4bJdpNpxUi9aywrWEYxCOLS6oYrBefT2+MGhPPIGlvLpOBODnbb2UOG&#10;qbY3PtJY+EoECLsUFdTed6mUrqzJoItsRxy8b9sb9EH2ldQ93gLctDKJ42dpsOGwUGNHeU3ltRiM&#10;Ah4/vu5WJmiH1edl/d7RVOSDUov5tH8F4Wny/+G/9kEreFk9we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FyDEAAAA3AAAAA8AAAAAAAAAAAAAAAAAmAIAAGRycy9k&#10;b3ducmV2LnhtbFBLBQYAAAAABAAEAPUAAACJAwAAAAA=&#10;" path="m,227076l,e" filled="f" strokeweight=".96pt">
                  <v:path arrowok="t" textboxrect="0,0,0,227076"/>
                </v:shape>
                <v:shape id="Shape 955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A58UA&#10;AADcAAAADwAAAGRycy9kb3ducmV2LnhtbESPQWvCQBSE7wX/w/IEb3XTVsVEVyktLRUU1AheH9nX&#10;JDT7NuyuMf77rlDocZiZb5jlujeN6Mj52rKCp3ECgriwuuZSwSn/eJyD8AFZY2OZFNzIw3o1eFhi&#10;pu2VD9QdQykihH2GCqoQ2kxKX1Rk0I9tSxy9b+sMhihdKbXDa4SbRj4nyUwarDkuVNjSW0XFz/Fi&#10;FLzvN2m+m7xQ2E5uaffZsMvdWanRsH9dgAjUh//wX/tLK0inU7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cDn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56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szMIA&#10;AADcAAAADwAAAGRycy9kb3ducmV2LnhtbESP3YrCMBSE7xd8h3AE79ZUwZ/tGkUEwQsVrD7A2eZs&#10;W21OSpPW+vZGELwcZuYbZrHqTClaql1hWcFoGIEgTq0uOFNwOW+/5yCcR9ZYWiYFD3KwWva+Fhhr&#10;e+cTtYnPRICwi1FB7n0VS+nSnAy6oa2Ig/dva4M+yDqTusZ7gJtSjqNoKg0WHBZyrGiTU3pLGqOA&#10;28Pfw8ox2mZyvM72FXXJplFq0O/WvyA8df4Tfrd3WsHPZAq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CzMwgAAANwAAAAPAAAAAAAAAAAAAAAAAJgCAABkcnMvZG93&#10;bnJldi54bWxQSwUGAAAAAAQABAD1AAAAhwMAAAAA&#10;" path="m,227076l,e" filled="f" strokeweight=".96pt">
                  <v:path arrowok="t" textboxrect="0,0,0,227076"/>
                </v:shape>
                <v:shape id="Shape 957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CCcQA&#10;AADcAAAADwAAAGRycy9kb3ducmV2LnhtbESPT2vCQBTE7wW/w/IKvekmBaumriJiaU8W/1x6e2Sf&#10;2dDs25i31fjtu0Khx2FmfsPMl71v1IU6qQMbyEcZKOIy2JorA8fD23AKSiKyxSYwGbiRwHIxeJhj&#10;YcOVd3TZx0olCEuBBlyMbaG1lI48yii0xMk7hc5jTLKrtO3wmuC+0c9Z9qI91pwWHLa0dlR+73+8&#10;gbGcwldeSX97P+fNZkOf4rbamKfHfvUKKlIf/8N/7Q9rYDaewP1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WAgn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58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vecIA&#10;AADcAAAADwAAAGRycy9kb3ducmV2LnhtbERPXWvCMBR9F/wP4Qp7W1M3J7YaZWxsbKCgVvD10lzb&#10;suamJFmt/355GPh4ON+rzWBa0ZPzjWUF0yQFQVxa3XCl4FR8PC5A+ICssbVMCm7kYbMej1aYa3vl&#10;A/XHUIkYwj5HBXUIXS6lL2sy6BPbEUfuYp3BEKGrpHZ4jeGmlU9pOpcGG44NNXb0VlP5c/w1Ct73&#10;31mxmz1T2M5uWf/ZsivcWamHyfC6BBFoCHfxv/tLK8he4t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G95wgAAANwAAAAPAAAAAAAAAAAAAAAAAJgCAABkcnMvZG93&#10;bnJldi54bWxQSwUGAAAAAAQABAD1AAAAhwMAAAAA&#10;" path="m,227076l,e" filled="f" strokeweight=".33864mm">
                  <v:path arrowok="t" textboxrect="0,0,0,227076"/>
                </v:shape>
                <v:shape id="Shape 959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z4MMA&#10;AADcAAAADwAAAGRycy9kb3ducmV2LnhtbESPQWvCQBSE7wX/w/IKvdVNBEtNXaWI0p4qVS/eHtln&#10;NjT7NuatGv99VxA8DjPzDTOd975RZ+qkDmwgH2agiMtga64M7Lar13dQEpEtNoHJwJUE5rPB0xQL&#10;Gy78S+dNrFSCsBRowMXYFlpL6cijDENLnLxD6DzGJLtK2w4vCe4bPcqyN+2x5rTgsKWFo/Jvc/IG&#10;xnII+7yS/vp1zJvlktbifrQxL8/95weoSH18hO/tb2tgMp7A7Uw6Anr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Uz4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60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bnsEA&#10;AADcAAAADwAAAGRycy9kb3ducmV2LnhtbERP3WrCMBS+H/gO4QjeramCbquNIoLghQ5W9wBnzbHt&#10;1pyUJK317c2FsMuP7z/fjqYVAznfWFYwT1IQxKXVDVcKvi+H13cQPiBrbC2Tgjt52G4mLzlm2t74&#10;i4YiVCKGsM9QQR1Cl0npy5oM+sR2xJG7WmcwROgqqR3eYrhp5SJNV9Jgw7Ghxo72NZV/RW8U8HD+&#10;uVu5QNsvP3/fTh2Nxb5XajYdd2sQgcbwL366j1rBxyrOj2fi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5257BAAAA3AAAAA8AAAAAAAAAAAAAAAAAmAIAAGRycy9kb3du&#10;cmV2LnhtbFBLBQYAAAAABAAEAPUAAACGAwAAAAA=&#10;" path="m,227076l,e" filled="f" strokeweight=".96pt">
                  <v:path arrowok="t" textboxrect="0,0,0,227076"/>
                </v:shape>
                <v:shape id="Shape 961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MWcQA&#10;AADcAAAADwAAAGRycy9kb3ducmV2LnhtbESPQWvCQBSE7wX/w/KE3urGKmKiq4jF0kIFNYLXR/aZ&#10;BLNvw+42xn/fLRR6HGbmG2a57k0jOnK+tqxgPEpAEBdW11wqOOe7lzkIH5A1NpZJwYM8rFeDpyVm&#10;2t75SN0plCJC2GeooAqhzaT0RUUG/ci2xNG7WmcwROlKqR3eI9w08jVJZtJgzXGhwpa2FRW307dR&#10;8Hb4TPP9dELha/pIu/eGXe4uSj0P+80CRKA+/If/2h9aQTob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DFnEAAAA3AAAAA8AAAAAAAAAAAAAAAAAmAIAAGRycy9k&#10;b3ducmV2LnhtbFBLBQYAAAAABAAEAPUAAACJAwAAAAA=&#10;" path="m,227076l,e" filled="f" strokeweight=".33864mm">
                  <v:path arrowok="t" textboxrect="0,0,0,227076"/>
                </v:shape>
                <v:shape id="Shape 962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gcsQA&#10;AADcAAAADwAAAGRycy9kb3ducmV2LnhtbESP0WqDQBRE3wP5h+UG+hbXCDWtcRNKoNCHthDbD7hx&#10;b9TEvSvuavTvu4VCH4eZOcPkh8m0YqTeNZYVbKIYBHFpdcOVgu+v1/UTCOeRNbaWScFMDg775SLH&#10;TNs7n2gsfCUChF2GCmrvu0xKV9Zk0EW2Iw7exfYGfZB9JXWP9wA3rUziOJUGGw4LNXZ0rKm8FYNR&#10;wOPHebYyQTs8fl637x1NxXFQ6mE1vexAeJr8f/iv/aYVPKcJ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4HLEAAAA3AAAAA8AAAAAAAAAAAAAAAAAmAIAAGRycy9k&#10;b3ducmV2LnhtbFBLBQYAAAAABAAEAPUAAACJAwAAAAA=&#10;" path="m,227076l,e" filled="f" strokeweight=".96pt">
                  <v:path arrowok="t" textboxrect="0,0,0,227076"/>
                </v:shape>
                <v:shape id="Shape 963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Ot8QA&#10;AADcAAAADwAAAGRycy9kb3ducmV2LnhtbESPQWvCQBSE74X+h+UVvNVNWhSbukoRi54sai+9PbLP&#10;bGj2bczbavz3riD0OMzMN8x03vtGnaiTOrCBfJiBIi6Drbky8L3/fJ6AkohssQlMBi4kMJ89Pkyx&#10;sOHMWzrtYqUShKVAAy7GttBaSkceZRha4uQdQucxJtlV2nZ4TnDf6JcsG2uPNacFhy0tHJW/uz9v&#10;YCSH8JNX0l9Wx7xZLulL3EYbM3jqP95BRerjf/jeXlsDb+NXuJ1JR0D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zrf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64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vwcUA&#10;AADcAAAADwAAAGRycy9kb3ducmV2LnhtbESPQWvCQBSE74X+h+UVvNVNNUgTXUUUSwULrSn0+sg+&#10;k9Ds27C7xvjvXaHQ4zAz3zCL1WBa0ZPzjWUFL+MEBHFpdcOVgu9i9/wKwgdkja1lUnAlD6vl48MC&#10;c20v/EX9MVQiQtjnqKAOocul9GVNBv3YdsTRO1lnMETpKqkdXiLctHKSJDNpsOG4UGNHm5rK3+PZ&#10;KNh+7rPiI51SOKTXrH9r2RXuR6nR07Cegwg0hP/wX/tdK8hmK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a/B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65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zWMMA&#10;AADcAAAADwAAAGRycy9kb3ducmV2LnhtbESPQWvCQBSE7wX/w/IEb3WTglJTVyli0VOl6qW3R/aZ&#10;Dc2+jXmrxn/fFQo9DjPzDTNf9r5RV+qkDmwgH2egiMtga64MHA8fz6+gJCJbbAKTgTsJLBeDpzkW&#10;Ntz4i677WKkEYSnQgIuxLbSW0pFHGYeWOHmn0HmMSXaVth3eEtw3+iXLptpjzWnBYUsrR+XP/uIN&#10;TOQUvvNK+vvmnDfrNe3EfWpjRsP+/Q1UpD7+h//aW2tgNp3A40w6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TzWM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66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ZQ8UA&#10;AADcAAAADwAAAGRycy9kb3ducmV2LnhtbESPzWrDMBCE74W+g9hCb4ncQE3iRAlNSKE5tCE/l9wW&#10;a2MZWythqbH79lGh0OMwM98wi9VgW3GjLtSOFbyMMxDEpdM1VwrOp/fRFESIyBpbx6TghwKslo8P&#10;Cyy06/lAt2OsRIJwKFCBidEXUobSkMUwdp44eVfXWYxJdpXUHfYJbls5ybJcWqw5LRj0tDFUNsdv&#10;q2Bdf5lm33/y66VqttHvtsFvzko9Pw1vcxCRhvgf/mt/aAWzPIf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1lDxQAAANwAAAAPAAAAAAAAAAAAAAAAAJgCAABkcnMv&#10;ZG93bnJldi54bWxQSwUGAAAAAAQABAD1AAAAigMAAAAA&#10;" path="m,227075l,e" filled="f" strokeweight=".96pt">
                  <v:path arrowok="t" textboxrect="0,0,0,227075"/>
                </v:shape>
                <v:shape id="Shape 967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NlsUA&#10;AADcAAAADwAAAGRycy9kb3ducmV2LnhtbESPQWvCQBSE70L/w/IKvemmRbTGbKQVxEK9mLb3Z/Y1&#10;SZN9G7KbGP+9WxA8DjPzDZNsRtOIgTpXWVbwPItAEOdWV1wo+P7aTV9BOI+ssbFMCi7kYJM+TBKM&#10;tT3zkYbMFyJA2MWooPS+jaV0eUkG3cy2xMH7tZ1BH2RXSN3hOcBNI1+iaCENVhwWSmxpW1JeZ71R&#10;UG8PtZE/w6o5Dbiff/71e/neK/X0OL6tQXga/T18a39oBavFEv7PhCM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Y2W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968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oqsEA&#10;AADcAAAADwAAAGRycy9kb3ducmV2LnhtbERPz2vCMBS+C/sfwht403SDyVaN4sSBHpzovHh7NM+m&#10;tHkJTWbrf28OgseP7/ds0dtGXKkNlWMFb+MMBHHhdMWlgtPfz+gTRIjIGhvHpOBGARbzl8EMc+06&#10;PtD1GEuRQjjkqMDE6HMpQ2HIYhg7T5y4i2stxgTbUuoWuxRuG/meZRNpseLUYNDTylBRH/+tgu/q&#10;19T7bscf57JeR79dB786KTV87ZdTEJH6+BQ/3But4GuS1qYz6Qj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aKrBAAAA3AAAAA8AAAAAAAAAAAAAAAAAmAIAAGRycy9kb3du&#10;cmV2LnhtbFBLBQYAAAAABAAEAPUAAACGAwAAAAA=&#10;" path="m,227075l,e" filled="f" strokeweight=".96pt">
                  <v:path arrowok="t" textboxrect="0,0,0,227075"/>
                </v:shape>
                <v:shape id="Shape 969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E9sUA&#10;AADcAAAADwAAAGRycy9kb3ducmV2LnhtbESPQWvCQBSE70L/w/IK3nTTHkSjq2hpQCI9qC16fGaf&#10;STD7NmTXGP+9WxA8DjPfDDNbdKYSLTWutKzgYxiBIM6sLjlX8LtPBmMQziNrrCyTgjs5WMzfejOM&#10;tb3xltqdz0UoYRejgsL7OpbSZQUZdENbEwfvbBuDPsgml7rBWyg3lfyMopE0WHJYKLCmr4Kyy+5q&#10;FEza8/ch2aTLNNd/aXJa63p1/FGq/94tpyA8df4VftJrHbjRBP7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IT2xQAAANwAAAAPAAAAAAAAAAAAAAAAAJgCAABkcnMv&#10;ZG93bnJldi54bWxQSwUGAAAAAAQABAD1AAAAigMAAAAA&#10;" path="m,227075l,e" filled="f" strokeweight=".33861mm">
                  <v:path arrowok="t" textboxrect="0,0,0,227075"/>
                </v:shape>
                <v:shape id="Shape 970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DP8EA&#10;AADcAAAADwAAAGRycy9kb3ducmV2LnhtbERPy4rCMBTdD/gP4QruNFXER8coKoiCs1Fn9neaa1vb&#10;3JQmrfXvzWJglofzXm06U4qWapdbVjAeRSCIE6tzThV83w7DBQjnkTWWlknBixxs1r2PFcbaPvlC&#10;7dWnIoSwi1FB5n0VS+mSjAy6ka2IA3e3tUEfYJ1KXeMzhJtSTqJoJg3mHBoyrGifUVJcG6Og2H8V&#10;Rv60y/K3xeP0/GiOctcoNeh3208Qnjr/L/5zn7SC5TzMD2fC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xgz/BAAAA3AAAAA8AAAAAAAAAAAAAAAAAmAIAAGRycy9kb3du&#10;cmV2LnhtbFBLBQYAAAAABAAEAPUAAACGAwAAAAA=&#10;" path="m,227075l,e" filled="f" strokeweight=".33864mm">
                  <v:path arrowok="t" textboxrect="0,0,0,227075"/>
                </v:shape>
                <v:shape id="Shape 971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eLcYA&#10;AADcAAAADwAAAGRycy9kb3ducmV2LnhtbESPT2vCQBTE74V+h+UVvNWNPWiNbkSLAUnpodqix2f2&#10;5Q9m34bsGuO37xYKPQ4zvxlmuRpMI3rqXG1ZwWQcgSDOra65VPB1SJ9fQTiPrLGxTAru5GCVPD4s&#10;Mdb2xp/U730pQgm7GBVU3rexlC6vyKAb25Y4eIXtDPogu1LqDm+h3DTyJYqm0mDNYaHClt4qyi/7&#10;q1Ew74vtMX3P1lmpv7P0vNPt5vSh1OhpWC9AeBr8f/iP3unAzSb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eLc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972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JncUA&#10;AADcAAAADwAAAGRycy9kb3ducmV2LnhtbESPQWsCMRSE70L/Q3iF3jRboWpXo7RiQQ+2aL14e2xe&#10;N8tuXsImdbf/vhEEj8PMfMMsVr1txIXaUDlW8DzKQBAXTldcKjh9fwxnIEJE1tg4JgV/FGC1fBgs&#10;MNeu4wNdjrEUCcIhRwUmRp9LGQpDFsPIeeLk/bjWYkyyLaVusUtw28hxlk2kxYrTgkFPa0NFffy1&#10;Ct6rT1N/dXt+OZf1JvrdJvj1Samnx/5tDiJSH+/hW3urFbxOx3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cmdxQAAANwAAAAPAAAAAAAAAAAAAAAAAJgCAABkcnMv&#10;ZG93bnJldi54bWxQSwUGAAAAAAQABAD1AAAAigMAAAAA&#10;" path="m,227075l,e" filled="f" strokeweight=".96pt">
                  <v:path arrowok="t" textboxrect="0,0,0,227075"/>
                </v:shape>
                <v:shape id="Shape 973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dSMQA&#10;AADcAAAADwAAAGRycy9kb3ducmV2LnhtbESPT2vCQBTE74V+h+UVvOmmKq1GV6mCKOil/rk/s69J&#10;muzbkN3E+O3dgtDjMDO/YebLzpSipdrllhW8DyIQxInVOacKzqdNfwLCeWSNpWVScCcHy8Xryxxj&#10;bW/8Te3RpyJA2MWoIPO+iqV0SUYG3cBWxMH7sbVBH2SdSl3jLcBNKYdR9CEN5hwWMqxonVFSHBuj&#10;oFgfCiMv7bS8trgd73+brVw1SvXeuq8ZCE+d/w8/2zutYPo5gr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HUjEAAAA3AAAAA8AAAAAAAAAAAAAAAAAmAIAAGRycy9k&#10;b3ducmV2LnhtbFBLBQYAAAAABAAEAPUAAACJAwAAAAA=&#10;" path="m,227075l,e" filled="f" strokeweight=".33864mm">
                  <v:path arrowok="t" textboxrect="0,0,0,227075"/>
                </v:shape>
                <v:shape id="Shape 974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0csYA&#10;AADcAAAADwAAAGRycy9kb3ducmV2LnhtbESPT2sCMRTE7wW/Q3hCb5qt2FZXo6hYaA9t8c/F22Pz&#10;ull28xI2qbv99k1B6HGYmd8wy3VvG3GlNlSOFTyMMxDEhdMVlwrOp5fRDESIyBobx6TghwKsV4O7&#10;JebadXyg6zGWIkE45KjAxOhzKUNhyGIYO0+cvC/XWoxJtqXULXYJbhs5ybInabHitGDQ085QUR+/&#10;rYJt9WHqz+6dHy9lvY/+bR/87qzU/bDfLEBE6uN/+NZ+1Qrmz1P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z0csYAAADcAAAADwAAAAAAAAAAAAAAAACYAgAAZHJz&#10;L2Rvd25yZXYueG1sUEsFBgAAAAAEAAQA9QAAAIsDAAAAAA==&#10;" path="m,227075l,e" filled="f" strokeweight=".96pt">
                  <v:path arrowok="t" textboxrect="0,0,0,227075"/>
                </v:shape>
                <v:shape id="Shape 975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YLsYA&#10;AADcAAAADwAAAGRycy9kb3ducmV2LnhtbESPQWvCQBSE7wX/w/IEb3VjodpGV9HSgER6qK3o8Zl9&#10;JsHs25BdY/z3rlDocZj5ZpjZojOVaKlxpWUFo2EEgjizuuRcwe9P8vwGwnlkjZVlUnAjB4t572mG&#10;sbZX/qZ263MRStjFqKDwvo6ldFlBBt3Q1sTBO9nGoA+yyaVu8BrKTSVfomgsDZYcFgqs6aOg7Ly9&#10;GAXv7elzn2zSZZrrXZoc17peHb6UGvS75RSEp87/h//otQ7c5BU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wYLs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976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+0MUA&#10;AADcAAAADwAAAGRycy9kb3ducmV2LnhtbESPQWvCQBSE70L/w/IKvemmRbTGbKQVxEK9mLb3Z/Y1&#10;SZN9G7KbGP+9WxA8DjPzDZNsRtOIgTpXWVbwPItAEOdWV1wo+P7aTV9BOI+ssbFMCi7kYJM+TBKM&#10;tT3zkYbMFyJA2MWooPS+jaV0eUkG3cy2xMH7tZ1BH2RXSN3hOcBNI1+iaCENVhwWSmxpW1JeZ71R&#10;UG8PtZE/w6o5Dbiff/71e/neK/X0OL6tQXga/T18a39oBavlAv7PhCM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L7QxQAAANwAAAAPAAAAAAAAAAAAAAAAAJgCAABkcnMv&#10;ZG93bnJldi54bWxQSwUGAAAAAAQABAD1AAAAigMAAAAA&#10;" path="m,227075l,e" filled="f" strokeweight=".33864mm">
                  <v:path arrowok="t" textboxrect="0,0,0,227075"/>
                </v:shape>
                <v:shape id="Shape 977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jwsYA&#10;AADcAAAADwAAAGRycy9kb3ducmV2LnhtbESPT2vCQBTE74V+h+UVequbeqg2uhFbDEjEg7bFHl+z&#10;L39o9m3IrjF+e1cQPA4zvxlmvhhMI3rqXG1ZwesoAkGcW11zqeD7K32ZgnAeWWNjmRScycEieXyY&#10;Y6ztiXfU730pQgm7GBVU3rexlC6vyKAb2ZY4eIXtDPogu1LqDk+h3DRyHEVv0mDNYaHClj4ryv/3&#10;R6PgvS9Wh3STLbNS/2Tp31q3H79bpZ6fhuUMhKfB38M3eq0DN5nA9Uw4AjK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IjwsYAAADcAAAADwAAAAAAAAAAAAAAAACYAgAAZHJz&#10;L2Rvd25yZXYueG1sUEsFBgAAAAAEAAQA9QAAAIsDAAAAAA==&#10;" path="m,227075l,e" filled="f" strokeweight=".33861mm">
                  <v:path arrowok="t" textboxrect="0,0,0,227075"/>
                </v:shape>
                <v:shape id="Shape 978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BRcEA&#10;AADcAAAADwAAAGRycy9kb3ducmV2LnhtbERP3WrCMBS+H/gO4QjeramCc6uNIoLghRtY9wBnzbHt&#10;1pyUJK317c3FwMuP7z/fjqYVAznfWFYwT1IQxKXVDVcKvi+H13cQPiBrbC2Tgjt52G4mLzlm2t74&#10;TEMRKhFD2GeooA6hy6T0ZU0GfWI74shdrTMYInSV1A5vMdy0cpGmb9Jgw7Ghxo72NZV/RW8U8PD5&#10;c7dygbZffv2uTh2Nxb5XajYdd2sQgcbwFP+7j1rBxyqujWfi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WQUXBAAAA3AAAAA8AAAAAAAAAAAAAAAAAmAIAAGRycy9kb3du&#10;cmV2LnhtbFBLBQYAAAAABAAEAPUAAACGAwAAAAA=&#10;" path="m,227076l,e" filled="f" strokeweight=".96pt">
                  <v:path arrowok="t" textboxrect="0,0,0,227076"/>
                </v:shape>
                <v:shape id="Shape 979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WgsUA&#10;AADcAAAADwAAAGRycy9kb3ducmV2LnhtbESP3WrCQBSE7wu+w3IE7+rGH2oTXUWUlgotWFPo7SF7&#10;TILZs2F3G+Pbu4VCL4eZ+YZZbXrTiI6cry0rmIwTEMSF1TWXCr7yl8dnED4ga2wsk4IbedisBw8r&#10;zLS98id1p1CKCGGfoYIqhDaT0hcVGfRj2xJH72ydwRClK6V2eI1w08hpkjxJgzXHhQpb2lVUXE4/&#10;RsH+eEjzj/mMwvv8lnavDbvcfSs1GvbbJYhAffgP/7XftIJ0kc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ZaC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80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9ZMAA&#10;AADcAAAADwAAAGRycy9kb3ducmV2LnhtbERPzYrCMBC+C75DGGFvmlpw1WosIggedhesPsDYjG21&#10;mZQmrfXtN4eFPX58/9t0MLXoqXWVZQXzWQSCOLe64kLB9XKcrkA4j6yxtkwK3uQg3Y1HW0y0ffGZ&#10;+swXIoSwS1BB6X2TSOnykgy6mW2IA3e3rUEfYFtI3eIrhJtaxlH0KQ1WHBpKbOhQUv7MOqOA++/b&#10;28oYbbf4eSy/GhqyQ6fUx2TYb0B4Gvy/+M990grWqzA/nA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U9ZMAAAADcAAAADwAAAAAAAAAAAAAAAACYAgAAZHJzL2Rvd25y&#10;ZXYueG1sUEsFBgAAAAAEAAQA9QAAAIUDAAAAAA==&#10;" path="m,227076l,e" filled="f" strokeweight=".96pt">
                  <v:path arrowok="t" textboxrect="0,0,0,227076"/>
                </v:shape>
                <v:shape id="Shape 981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TocMA&#10;AADcAAAADwAAAGRycy9kb3ducmV2LnhtbESPQWvCQBSE7wX/w/IEb3WTgsVGVxFR9NRS68XbI/vM&#10;BrNv07xV47/vFgo9DjPzDTNf9r5RN+qkDmwgH2egiMtga64MHL+2z1NQEpEtNoHJwIMElovB0xwL&#10;G+78SbdDrFSCsBRowMXYFlpL6cijjENLnLxz6DzGJLtK2w7vCe4b/ZJlr9pjzWnBYUtrR+XlcPUG&#10;JnIOp7yS/rH7zpvNhj7EvWtjRsN+NQMVqY//4b/23hp4m+bweyYdAb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MToc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82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01MUA&#10;AADcAAAADwAAAGRycy9kb3ducmV2LnhtbESP3WrCQBSE7wu+w3IE7+rGH4qJriKWlhYqqBG8PWSP&#10;STB7NuxuY3z7bqHQy2FmvmFWm940oiPna8sKJuMEBHFhdc2lgnP+9rwA4QOyxsYyKXiQh8168LTC&#10;TNs7H6k7hVJECPsMFVQhtJmUvqjIoB/bljh6V+sMhihdKbXDe4SbRk6T5EUarDkuVNjSrqLidvo2&#10;Cl4Pn2m+n88ofM0faffesMvdRanRsN8uQQTqw3/4r/2hFaSL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HTU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83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oTcQA&#10;AADcAAAADwAAAGRycy9kb3ducmV2LnhtbESPQWvCQBSE74X+h+UVvNVNWiw2dZUiFj1Z1F56e2Sf&#10;2dDs25i31fjvXUHwOMzMN8xk1vtGHamTOrCBfJiBIi6Drbky8LP7eh6DkohssQlMBs4kMJs+Pkyw&#10;sOHEGzpuY6UShKVAAy7GttBaSkceZRha4uTtQ+cxJtlV2nZ4SnDf6Jcse9Mea04LDluaOyr/tv/e&#10;wEj24TevpD8vD3mzWNC3uLU2ZvDUf36AitTHe/jWXlkD7+NXuJ5JR0B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KE3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84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47Z8QA&#10;AADcAAAADwAAAGRycy9kb3ducmV2LnhtbESP3WrCQBSE7wt9h+UUemc2SqtpdBUJCL2oBWMf4DR7&#10;mkSzZ0N28+Pbd4VCL4eZ+YbZ7CbTiIE6V1tWMI9iEMSF1TWXCr7Oh1kCwnlkjY1lUnAjB7vt48MG&#10;U21HPtGQ+1IECLsUFVTet6mUrqjIoItsSxy8H9sZ9EF2pdQdjgFuGrmI46U0WHNYqLClrKLimvdG&#10;AQ/H75uVC7T96+dl9dHSlGe9Us9P034NwtPk/8N/7Xet4C15gfu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O2fEAAAA3AAAAA8AAAAAAAAAAAAAAAAAmAIAAGRycy9k&#10;b3ducmV2LnhtbFBLBQYAAAAABAAEAPUAAACJAwAAAAA=&#10;" path="m,227076l,e" filled="f" strokeweight=".96pt">
                  <v:path arrowok="t" textboxrect="0,0,0,227076"/>
                </v:shape>
                <v:shape id="Shape 985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soMUA&#10;AADcAAAADwAAAGRycy9kb3ducmV2LnhtbESPQWvCQBSE7wX/w/IK3nTTasWkrlJaLBUUWiN4fWRf&#10;k2D2bdhdY/z3bkHocZiZb5jFqjeN6Mj52rKCp3ECgriwuuZSwSFfj+YgfEDW2FgmBVfysFoOHhaY&#10;aXvhH+r2oRQRwj5DBVUIbSalLyoy6Me2JY7er3UGQ5SulNrhJcJNI5+TZCYN1hwXKmzpvaLitD8b&#10;BR/fmzTfTScUttNr2n027HJ3VGr42L+9ggjUh//wvf2lFaTzF/g7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eyg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86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Ai8QA&#10;AADcAAAADwAAAGRycy9kb3ducmV2LnhtbESPzWrDMBCE74G+g9hCb4kcQ1PXiRKCIdBDW6jTB9hY&#10;G9uJtTKW/Pf2VaHQ4zAz3zC7w2QaMVDnassK1qsIBHFhdc2lgu/zaZmAcB5ZY2OZFMzk4LB/WOww&#10;1XbkLxpyX4oAYZeigsr7NpXSFRUZdCvbEgfvajuDPsiulLrDMcBNI+Mo2kiDNYeFClvKKirueW8U&#10;8PBxma2M0fbPn7eX95amPOuVenqcjlsQnib/H/5rv2kFr8kG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AIvEAAAA3AAAAA8AAAAAAAAAAAAAAAAAmAIAAGRycy9k&#10;b3ducmV2LnhtbFBLBQYAAAAABAAEAPUAAACJAwAAAAA=&#10;" path="m,227076l,e" filled="f" strokeweight=".96pt">
                  <v:path arrowok="t" textboxrect="0,0,0,227076"/>
                </v:shape>
                <v:shape id="Shape 987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uTsQA&#10;AADcAAAADwAAAGRycy9kb3ducmV2LnhtbESPQWvCQBSE74X+h+UVvNVNCrU2dZUiFj1Z1F56e2Sf&#10;2dDs25i31fjvXUHwOMzMN8xk1vtGHamTOrCBfJiBIi6Drbky8LP7eh6DkohssQlMBs4kMJs+Pkyw&#10;sOHEGzpuY6UShKVAAy7GttBaSkceZRha4uTtQ+cxJtlV2nZ4SnDf6JcsG2mPNacFhy3NHZV/239v&#10;4FX24TevpD8vD3mzWNC3uLU2ZvDUf36AitTHe/jWXlkD7+M3uJ5JR0B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Lk7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988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DPsEA&#10;AADcAAAADwAAAGRycy9kb3ducmV2LnhtbERPXWvCMBR9H/gfwhV8m6lThq1GGRuKwoTNCr5emmtb&#10;bG5KEmv99+ZhsMfD+V6ue9OIjpyvLSuYjBMQxIXVNZcKTvnmdQ7CB2SNjWVS8CAP69XgZYmZtnf+&#10;pe4YShFD2GeooAqhzaT0RUUG/di2xJG7WGcwROhKqR3eY7hp5FuSvEuDNceGClv6rKi4Hm9GwdfP&#10;Ps0PsymF79kj7bYNu9ydlRoN+48FiEB9+Bf/uXdaQTqPa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QQz7BAAAA3AAAAA8AAAAAAAAAAAAAAAAAmAIAAGRycy9kb3du&#10;cmV2LnhtbFBLBQYAAAAABAAEAPUAAACGAwAAAAA=&#10;" path="m,227076l,e" filled="f" strokeweight=".33864mm">
                  <v:path arrowok="t" textboxrect="0,0,0,227076"/>
                </v:shape>
                <v:shape id="Shape 989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fp8MA&#10;AADcAAAADwAAAGRycy9kb3ducmV2LnhtbESPQWvCQBSE7wX/w/IK3uomhRZNXaWIUk9K1Yu3R/aZ&#10;Dc2+TfNWjf/eLQg9DjPzDTOd975RF+qkDmwgH2WgiMtga64MHParlzEoicgWm8Bk4EYC89ngaYqF&#10;DVf+pssuVipBWAo04GJsC62ldORRRqElTt4pdB5jkl2lbYfXBPeNfs2yd+2x5rTgsKWFo/Jnd/YG&#10;3uQUjnkl/e3rN2+WS9qK22hjhs/95weoSH38Dz/aa2tgMp7A35l0BP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Ufp8MAAADcAAAADwAAAAAAAAAAAAAAAACYAgAAZHJzL2Rv&#10;d25yZXYueG1sUEsFBgAAAAAEAAQA9QAAAIgDAAAAAA==&#10;" path="m,227076l,e" filled="f" strokeweight=".33861mm">
                  <v:path arrowok="t" textboxrect="0,0,0,227076"/>
                </v:shape>
                <v:shape id="Shape 990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RGMIA&#10;AADcAAAADwAAAGRycy9kb3ducmV2LnhtbERP3WrCMBS+F/YO4Qx2IzPVizmrqYgwcCDi6h7g0Byb&#10;0uakJJlme/rlYrDLj+9/s012EDfyoXOsYD4rQBA3TnfcKvi8vD2/gggRWePgmBR8U4Bt9TDZYKnd&#10;nT/oVsdW5BAOJSowMY6llKExZDHM3EicuavzFmOGvpXa4z2H20EuiuJFWuw4NxgcaW+o6esvq2B5&#10;Wh5P0/d58s3R9vX5x0z5kpR6eky7NYhIKf6L/9wHrWC1yvPzmXwE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REYwgAAANwAAAAPAAAAAAAAAAAAAAAAAJgCAABkcnMvZG93&#10;bnJldi54bWxQSwUGAAAAAAQABAD1AAAAhwMAAAAA&#10;" path="m,227380l,e" filled="f" strokeweight=".96pt">
                  <v:path arrowok="t" textboxrect="0,0,0,227380"/>
                </v:shape>
                <v:shape id="Shape 991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mpMYA&#10;AADcAAAADwAAAGRycy9kb3ducmV2LnhtbESPQWvCQBSE7wX/w/IEb3UTkaLRVUQpCMWDWg/entln&#10;Es2+DbvbmPbXu4VCj8PMfMPMl52pRUvOV5YVpMMEBHFudcWFgs/j++sEhA/IGmvLpOCbPCwXvZc5&#10;Zto+eE/tIRQiQthnqKAMocmk9HlJBv3QNsTRu1pnMETpCqkdPiLc1HKUJG/SYMVxocSG1iXl98OX&#10;UdDmp8nPMf0Y+fFufNs0u8vmdnZKDfrdagYiUBf+w3/trVYwnabweyY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TmpM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992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8q9MUA&#10;AADcAAAADwAAAGRycy9kb3ducmV2LnhtbESP0WoCMRRE3wv+Q7hCX6Rm9aHW1SilILQg0q79gMvm&#10;ulnc3CxJ1NSvNwXBx2FmzjDLdbKdOJMPrWMFk3EBgrh2uuVGwe9+8/IGIkRkjZ1jUvBHAdarwdMS&#10;S+0u/EPnKjYiQziUqMDE2JdShtqQxTB2PXH2Ds5bjFn6RmqPlwy3nZwWxau02HJeMNjTh6H6WJ2s&#10;gtlutt2NvibJ11t7rL6vZsT7pNTzML0vQERK8RG+tz+1gvl8Cv9n8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yr0xQAAANwAAAAPAAAAAAAAAAAAAAAAAJgCAABkcnMv&#10;ZG93bnJldi54bWxQSwUGAAAAAAQABAD1AAAAigMAAAAA&#10;" path="m,227380l,e" filled="f" strokeweight=".96pt">
                  <v:path arrowok="t" textboxrect="0,0,0,227380"/>
                </v:shape>
                <v:shape id="Shape 993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lecIA&#10;AADcAAAADwAAAGRycy9kb3ducmV2LnhtbESP0WrCQBRE3wv9h+UWfCm624hiUlcRQchrox9wzd4m&#10;Idm7MbuN6d93C4KPw8ycYbb7yXZipME3jjV8LBQI4tKZhisNl/NpvgHhA7LBzjFp+CUP+93ryxYz&#10;4+78RWMRKhEh7DPUUIfQZ1L6siaLfuF64uh9u8FiiHKopBnwHuG2k4lSa2mx4bhQY0/Hmsq2+LEa&#10;1Kp9l+pISVKdr7eCU9eOea717G06fIIINIVn+NHOjYY0XcL/mXg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aV5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994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NFPMYA&#10;AADcAAAADwAAAGRycy9kb3ducmV2LnhtbESPQWvCQBSE7wX/w/IEb3WjhKLRVUQpCMWDWg/entln&#10;Es2+DbvbmPbXu4VCj8PMfMPMl52pRUvOV5YVjIYJCOLc6ooLBZ/H99cJCB+QNdaWScE3eVguei9z&#10;zLR98J7aQyhEhLDPUEEZQpNJ6fOSDPqhbYijd7XOYIjSFVI7fES4qeU4Sd6kwYrjQokNrUvK74cv&#10;o6DNT5Of4+hj7NNdets0u8vmdnZKDfrdagYiUBf+w3/trVYwnabweyY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NFPMYAAADcAAAADwAAAAAAAAAAAAAAAACYAgAAZHJz&#10;L2Rvd25yZXYueG1sUEsFBgAAAAAEAAQA9QAAAIsDAAAAAA==&#10;" path="m,227380l,e" filled="f" strokeweight=".33864mm">
                  <v:path arrowok="t" textboxrect="0,0,0,227380"/>
                </v:shape>
                <v:shape id="Shape 995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YlsIA&#10;AADcAAAADwAAAGRycy9kb3ducmV2LnhtbESP0WrCQBRE3wv+w3ILfSm6a8BioquIIOS1sR9wzV6T&#10;kOzdNLvG+PfdguDjMDNnmO1+sp0YafCNYw3LhQJBXDrTcKXh53yar0H4gGywc0waHuRhv5u9bTEz&#10;7s7fNBahEhHCPkMNdQh9JqUva7LoF64njt7VDRZDlEMlzYD3CLedTJT6khYbjgs19nSsqWyLm9Wg&#10;Vu2nVEdKkup8+S04de2Y51p/vE+HDYhAU3iFn+3caEjTFfyf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JiWwgAAANwAAAAPAAAAAAAAAAAAAAAAAJgCAABkcnMvZG93&#10;bnJldi54bWxQSwUGAAAAAAQABAD1AAAAhwMAAAAA&#10;" path="m,227380l,e" filled="f" strokeweight=".33861mm">
                  <v:path arrowok="t" textboxrect="0,0,0,227380"/>
                </v:shape>
                <v:shape id="Shape 996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WVsQA&#10;AADcAAAADwAAAGRycy9kb3ducmV2LnhtbESP3WrCQBSE7wt9h+UUvKsbA9WauooEhF5owdgHOM2e&#10;JqnZsyG7+Xt7tyB4OczMN8xmN5pa9NS6yrKCxTwCQZxbXXGh4PtyeH0H4TyyxtoyKZjIwW77/LTB&#10;RNuBz9RnvhABwi5BBaX3TSKly0sy6Oa2IQ7er20N+iDbQuoWhwA3tYyjaCkNVhwWSmwoLSm/Zp1R&#10;wP3pZ7IyRtu9ff2tjg2NWdopNXsZ9x8gPI3+Eb63P7WC9XoJ/2fC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llbEAAAA3AAAAA8AAAAAAAAAAAAAAAAAmAIAAGRycy9k&#10;b3ducmV2LnhtbFBLBQYAAAAABAAEAPUAAACJAwAAAAA=&#10;" path="m,227076l,e" filled="f" strokeweight=".96pt">
                  <v:path arrowok="t" textboxrect="0,0,0,227076"/>
                </v:shape>
                <v:shape id="Shape 997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BkcUA&#10;AADcAAAADwAAAGRycy9kb3ducmV2LnhtbESP3WrCQBSE7wu+w3IE7+rGH2oTXUWUlgotWFPo7SF7&#10;TILZs2F3G+Pbu4VCL4eZ+YZZbXrTiI6cry0rmIwTEMSF1TWXCr7yl8dnED4ga2wsk4IbedisBw8r&#10;zLS98id1p1CKCGGfoYIqhDaT0hcVGfRj2xJH72ydwRClK6V2eI1w08hpkjxJgzXHhQpb2lVUXE4/&#10;RsH+eEjzj/mMwvv8lnavDbvcfSs1GvbbJYhAffgP/7XftII0XcD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kGRxQAAANwAAAAPAAAAAAAAAAAAAAAAAJgCAABkcnMv&#10;ZG93bnJldi54bWxQSwUGAAAAAAQABAD1AAAAigMAAAAA&#10;" path="m,227076l,e" filled="f" strokeweight=".33864mm">
                  <v:path arrowok="t" textboxrect="0,0,0,227076"/>
                </v:shape>
                <v:shape id="Shape 998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qnv78A&#10;AADcAAAADwAAAGRycy9kb3ducmV2LnhtbERPzYrCMBC+L/gOYQRva6qgq9UoIggeVNjqA4zN2Fab&#10;SWnSWt/eHASPH9//ct2ZUrRUu8KygtEwAkGcWl1wpuBy3v3OQDiPrLG0TApe5GC96v0sMdb2yf/U&#10;Jj4TIYRdjApy76tYSpfmZNANbUUcuJutDfoA60zqGp8h3JRyHEVTabDg0JBjRduc0kfSGAXcHq8v&#10;K8dom8np/neoqEu2jVKDfrdZgPDU+a/4495rBfN5WBvOh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2qe/vwAAANwAAAAPAAAAAAAAAAAAAAAAAJgCAABkcnMvZG93bnJl&#10;di54bWxQSwUGAAAAAAQABAD1AAAAhAMAAAAA&#10;" path="m,227076l,e" filled="f" strokeweight=".96pt">
                  <v:path arrowok="t" textboxrect="0,0,0,227076"/>
                </v:shape>
                <v:shape id="Shape 999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JesQA&#10;AADcAAAADwAAAGRycy9kb3ducmV2LnhtbESPQWvCQBSE7wX/w/KE3uomQqVJXaWIYk9KbS+9PbLP&#10;bGj2bcxbNf77rlDocZiZb5j5cvCtulAvTWAD+SQDRVwF23Bt4Otz8/QCSiKyxTYwGbiRwHIxephj&#10;acOVP+hyiLVKEJYSDbgYu1JrqRx5lEnoiJN3DL3HmGRfa9vjNcF9q6dZNtMeG04LDjtaOap+Dmdv&#10;4FmO4TuvZbhtT3m7XtNe3E4b8zge3l5BRRrif/iv/W4NFEUB9zPpCO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8iXrEAAAA3AAAAA8AAAAAAAAAAAAAAAAAmAIAAGRycy9k&#10;b3ducmV2LnhtbFBLBQYAAAAABAAEAPUAAACJAwAAAAA=&#10;" path="m,227076l,e" filled="f" strokeweight=".33861mm">
                  <v:path arrowok="t" textboxrect="0,0,0,227076"/>
                </v:shape>
                <v:shape id="Shape 1000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B6cYA&#10;AADdAAAADwAAAGRycy9kb3ducmV2LnhtbESPQUsDMRCF74L/IYzgzSa2RezatIilYqGCdgWvw2bc&#10;XdxMliRut/++cyh4m+G9ee+b5Xr0nRoopjawhfuJAUVcBddybeGr3N49gkoZ2WEXmCycKMF6dX21&#10;xMKFI3/ScMi1khBOBVpocu4LrVPVkMc0CT2xaD8hesyyxlq7iEcJ952eGvOgPbYsDQ329NJQ9Xv4&#10;8xY2H7tF+T6fUd7PT4vhteNYxm9rb2/G5ydQmcb8b75cvznBN0b45RsZQa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B6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001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18cEA&#10;AADdAAAADwAAAGRycy9kb3ducmV2LnhtbERPTWsCMRC9C/0PYYTeNFmhRbZGKaK0p0rVS2/DZtws&#10;3Uy2O6mu/94UCt7m8T5nsRpCq87USxPZQjE1oIir6BquLRwP28kclCRkh21ksnAlgdXyYbTA0sUL&#10;f9J5n2qVQ1hKtOBT6kqtpfIUUKaxI87cKfYBU4Z9rV2PlxweWj0z5lkHbDg3eOxo7an63v8GC09y&#10;il9FLcP17adoNxvaif/Q1j6Oh9cXUImGdBf/u99dnm9MAX/f5BP0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sdfH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002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HicMA&#10;AADdAAAADwAAAGRycy9kb3ducmV2LnhtbERPTWsCMRC9C/0PYQq9aaLQIqtRVBTaQyu1XrwNm3Gz&#10;7GYSNtHd/vumUOhtHu9zluvBteJOXaw9a5hOFAji0puaKw3nr8N4DiImZIOtZ9LwTRHWq4fREgvj&#10;e/6k+ylVIodwLFCDTSkUUsbSksM48YE4c1ffOUwZdpU0HfY53LVyptSLdFhzbrAYaGepbE43p2Fb&#10;f9jm2L/z86Vq9im87WPYnbV+ehw2CxCJhvQv/nO/mjxfqRn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OHi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003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TiMMA&#10;AADdAAAADwAAAGRycy9kb3ducmV2LnhtbERPTWvCQBC9C/6HZYTe6q6tlJq6igpFwV5M7X2anSYx&#10;2dmQ3cT033eFgrd5vM9Zrgdbi55aXzrWMJsqEMSZMyXnGs6f74+vIHxANlg7Jg2/5GG9Go+WmBh3&#10;5RP1achFDGGfoIYihCaR0mcFWfRT1xBH7se1FkOEbS5Ni9cYbmv5pNSLtFhybCiwoV1BWZV2VkO1&#10;+6is/OoX9XeP+/nx0u3lttP6YTJs3kAEGsJd/O8+mDhfqWe4fR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3Ti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004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6ZsMA&#10;AADdAAAADwAAAGRycy9kb3ducmV2LnhtbERPTWsCMRC9F/wPYYTeamLRIlujVFGoh7ZUvfQ2bKab&#10;ZTeTsEnd9d+bQqG3ebzPWa4H14oLdbH2rGE6USCIS29qrjScT/uHBYiYkA22nknDlSKsV6O7JRbG&#10;9/xJl2OqRA7hWKAGm1IopIylJYdx4gNx5r595zBl2FXSdNjncNfKR6WepMOac4PFQFtLZXP8cRo2&#10;9bttPvo3nn9VzS6Fwy6G7Vnr+/Hw8gwi0ZD+xX/uV5PnKzWD32/y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a6Z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005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fisQA&#10;AADdAAAADwAAAGRycy9kb3ducmV2LnhtbERPTWvCQBC9F/oflil4q7sVLDV1FRUDEulBW7HHaXZM&#10;gtnZkF1j+u/dQsHbPN7nTOe9rUVHra8ca3gZKhDEuTMVFxq+PtPnNxA+IBusHZOGX/Iwnz0+TDEx&#10;7so76vahEDGEfYIayhCaREqfl2TRD11DHLmTay2GCNtCmhavMdzWcqTUq7RYcWwosaFVSfl5f7Ea&#10;Jt1pfUy32SIrzCFLfzamWX5/aD146hfvIAL14S7+d29MnK/UGP6+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34r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006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wEMUA&#10;AADdAAAADwAAAGRycy9kb3ducmV2LnhtbESPT2vCQBDF70K/wzJCb2ZjKaIxq7RCsWAvRnufZsck&#10;TXY2ZDd/+u27hYK3Gd57v3mT7ifTiIE6V1lWsIxiEMS51RUXCq6Xt8UahPPIGhvLpOCHHOx3D7MU&#10;E21HPtOQ+UIECLsEFZTet4mULi/JoItsSxy0m+0M+rB2hdQdjgFuGvkUxytpsOJwocSWDiXlddYb&#10;BfXhozbyc9g0XwMen0/f/VG+9ko9zqeXLQhPk7+b/9PvOtQPRPj7Jo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nAQ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1007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ZsUA&#10;AADdAAAADwAAAGRycy9kb3ducmV2LnhtbERPTWvCQBC9F/oflil4q7v1YGvqKioGJNKDtmKP0+yY&#10;BLOzIbvG9N+7hYK3ebzPmc57W4uOWl851vAyVCCIc2cqLjR8fabPbyB8QDZYOyYNv+RhPnt8mGJi&#10;3JV31O1DIWII+wQ1lCE0iZQ+L8miH7qGOHIn11oMEbaFNC1eY7it5UipsbRYcWwosaFVSfl5f7Ea&#10;Jt1pfUy32SIrzCFLfzamWX5/aD146hfvIAL14S7+d29MnK/UK/x9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eRm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008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aI8QA&#10;AADdAAAADwAAAGRycy9kb3ducmV2LnhtbESPQWsCMRCF70L/Q5iCN00ssshqlCK0iD3V+gOGzXR3&#10;cTNZN6kb/fWdQ6G3Gd6b977Z7LLv1I2G2Aa2sJgbUMRVcC3XFs5fb7MVqJiQHXaBycKdIuy2T5MN&#10;li6M/Em3U6qVhHAs0UKTUl9qHauGPMZ56IlF+w6DxyTrUGs34CjhvtMvxhTaY8vS0GBP+4aqy+nH&#10;W7iGxz7H/HEZH+1qWZA71u/Hwtrpc35dg0qU07/57/rgBN8Y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uWiPEAAAA3QAAAA8AAAAAAAAAAAAAAAAAmAIAAGRycy9k&#10;b3ducmV2LnhtbFBLBQYAAAAABAAEAPUAAACJAwAAAAA=&#10;" path="m,227077l,e" filled="f" strokeweight=".96pt">
                  <v:path arrowok="t" textboxrect="0,0,0,227077"/>
                </v:shape>
                <v:shape id="Shape 1009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3wMQA&#10;AADdAAAADwAAAGRycy9kb3ducmV2LnhtbESPQWsCMRCF74X+hzBCbzVRqOjWKFIQeiiia3sfNtNN&#10;cDNZNum6++8bQfA2w3vfmzfr7eAb0VMXXWANs6kCQVwF47jW8H3evy5BxIRssAlMGkaKsN08P62x&#10;MOHKJ+rLVIscwrFADTaltpAyVpY8xmloibP2GzqPKa9dLU2H1xzuGzlXaiE9Os4XLLb0Yam6lH8+&#10;11id7KF33vVmPBzfvsqf3YgzrV8mw+4dRKIhPcx3+tNkTqkV3L7JI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d8D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1010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A+MQA&#10;AADdAAAADwAAAGRycy9kb3ducmV2LnhtbESPQWvCQBCF74L/YRnBm24sEiS6ShFaxJ60/oAhOybB&#10;7Gya3ZrVX985CL3N8N68981ml1yr7tSHxrOBxTwDRVx623Bl4PL9MVuBChHZYuuZDDwowG47Hm2w&#10;sH7gE93PsVISwqFAA3WMXaF1KGtyGOa+Ixbt6nuHUda+0rbHQcJdq9+yLNcOG5aGGjva11Tezr/O&#10;wI9/7lNIX7fh2ayWOdlj9XnMjZlO0vsaVKQU/82v64MV/Gwh/PKNj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BwPjEAAAA3QAAAA8AAAAAAAAAAAAAAAAAmAIAAGRycy9k&#10;b3ducmV2LnhtbFBLBQYAAAAABAAEAPUAAACJAwAAAAA=&#10;" path="m,227077l,e" filled="f" strokeweight=".96pt">
                  <v:path arrowok="t" textboxrect="0,0,0,227077"/>
                </v:shape>
                <v:shape id="Shape 1011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vd8MA&#10;AADdAAAADwAAAGRycy9kb3ducmV2LnhtbERP22qDQBB9L/QflinkrVkNRILNKqU0EGh8iPUDBne8&#10;UHdW3DXafn03UOjbHM51jvlqBnGjyfWWFcTbCARxbXXPrYLq8/R8AOE8ssbBMin4Jgd59vhwxFTb&#10;ha90K30rQgi7FBV03o+plK7uyKDb2pE4cI2dDPoAp1bqCZcQbga5i6JEGuw5NHQ40ltH9Vc5GwXr&#10;5ef9VJUx+eKwn6viWnw0SaHU5ml9fQHhafX/4j/3WYf5URzD/Z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wvd8MAAADdAAAADwAAAAAAAAAAAAAAAACYAgAAZHJzL2Rv&#10;d25yZXYueG1sUEsFBgAAAAAEAAQA9QAAAIgDAAAAAA==&#10;" path="m,227077l,e" filled="f" strokeweight=".33861mm">
                  <v:path arrowok="t" textboxrect="0,0,0,227077"/>
                </v:shape>
                <v:shape id="Shape 1012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zbMQA&#10;AADdAAAADwAAAGRycy9kb3ducmV2LnhtbESPQWvDMAyF74P9B6PBbquTQsea1gllMNihlDVt7yJW&#10;Y9NYDrGXJv9+Hgx2k3jve3raVpPrxEhDsJ4V5IsMBHHjteVWwfn08fIGIkRkjZ1nUjBTgKp8fNhi&#10;of2djzTWsRUphEOBCkyMfSFlaAw5DAvfEyft6geHMa1DK/WA9xTuOrnMslfp0HK6YLCnd0PNrf52&#10;qcb6aA6jdXbU8+Frta8vuxlzpZ6fpt0GRKQp/pv/6E+duCxfwu83aQR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Xc2z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1013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Um8IA&#10;AADdAAAADwAAAGRycy9kb3ducmV2LnhtbERPzYrCMBC+C75DGGFvmlZZKV2jiCgI2oO1DzA0Y1u2&#10;mZQmatenNwsLe5uP73dWm8G04kG9aywriGcRCOLS6oYrBcX1ME1AOI+ssbVMCn7IwWY9Hq0w1fbJ&#10;F3rkvhIhhF2KCmrvu1RKV9Zk0M1sRxy4m+0N+gD7SuoenyHctHIeRUtpsOHQUGNHu5rK7/xuFAzn&#10;1/5Q5DH5LPm8F9klO92WmVIfk2H7BcLT4P/Ff+6jDvOjeAG/34QT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hSbwgAAAN0AAAAPAAAAAAAAAAAAAAAAAJgCAABkcnMvZG93&#10;bnJldi54bWxQSwUGAAAAAAQABAD1AAAAhwMAAAAA&#10;" path="m,227077l,e" filled="f" strokeweight=".33861mm">
                  <v:path arrowok="t" textboxrect="0,0,0,227077"/>
                </v:shape>
                <v:shape id="Shape 1014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RRMIA&#10;AADdAAAADwAAAGRycy9kb3ducmV2LnhtbERP22rCQBB9L/gPywh9qxultiW6CSIIPmihaT9gzE6T&#10;1OxsyG5uf+8WBN/mcK6zTUdTi55aV1lWsFxEIIhzqysuFPx8H14+QDiPrLG2TAomcpAms6ctxtoO&#10;/EV95gsRQtjFqKD0vomldHlJBt3CNsSB+7WtQR9gW0jd4hDCTS1XUfQmDVYcGkpsaF9Sfs06o4D7&#10;82WycoW2W3/+vZ8aGrN9p9TzfNxtQHga/UN8dx91mB8tX+H/m3CCT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hFEwgAAAN0AAAAPAAAAAAAAAAAAAAAAAJgCAABkcnMvZG93&#10;bnJldi54bWxQSwUGAAAAAAQABAD1AAAAhwMAAAAA&#10;" path="m,227076l,e" filled="f" strokeweight=".96pt">
                  <v:path arrowok="t" textboxrect="0,0,0,227076"/>
                </v:shape>
                <v:shape id="Shape 1015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0rMMA&#10;AADdAAAADwAAAGRycy9kb3ducmV2LnhtbERP32vCMBB+F/Y/hBvszaZuOrQaZWwoDhxsVvD1aG5t&#10;WXMpSaz1v18Ewbf7+H7eYtWbRnTkfG1ZwShJQRAXVtdcKjjk6+EUhA/IGhvLpOBCHlbLh8ECM23P&#10;/EPdPpQihrDPUEEVQptJ6YuKDPrEtsSR+7XOYIjQlVI7PMdw08jnNH2VBmuODRW29F5R8bc/GQUf&#10;35+z/Gv8QmE3vsy6TcMud0elnh77tzmIQH24i2/urY7z09EEr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I0r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16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qqMEA&#10;AADdAAAADwAAAGRycy9kb3ducmV2LnhtbERP24rCMBB9X/Afwgi+ramCF6ppEUHYh3Vhqx8wNmNb&#10;bSalSWv9e7Ow4NscznW26WBq0VPrKssKZtMIBHFudcWFgvPp8LkG4TyyxtoyKXiSgzQZfWwx1vbB&#10;v9RnvhAhhF2MCkrvm1hKl5dk0E1tQxy4q20N+gDbQuoWHyHc1HIeRUtpsOLQUGJD+5Lye9YZBdwf&#10;L08r52i7xc9t9d3QkO07pSbjYbcB4Wnwb/G/+0uH+dFsCX/fhBN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KqjBAAAA3QAAAA8AAAAAAAAAAAAAAAAAmAIAAGRycy9kb3du&#10;cmV2LnhtbFBLBQYAAAAABAAEAPUAAACGAwAAAAA=&#10;" path="m,227076l,e" filled="f" strokeweight=".96pt">
                  <v:path arrowok="t" textboxrect="0,0,0,227076"/>
                </v:shape>
                <v:shape id="Shape 1017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ew8IA&#10;AADdAAAADwAAAGRycy9kb3ducmV2LnhtbERPTWvCQBC9F/wPywi91U0KbSW6iojFnipVL96G7JgN&#10;ZmdjZtX477tCobd5vM+ZznvfqCt1Ugc2kI8yUMRlsDVXBva7z5cxKInIFpvAZOBOAvPZ4GmKhQ03&#10;/qHrNlYqhbAUaMDF2BZaS+nIo4xCS5y4Y+g8xgS7StsObyncN/o1y961x5pTg8OWlo7K0/biDbzJ&#10;MRzySvr7+pw3qxVtxH1rY56H/WICKlIf/8V/7i+b5mf5Bzy+SS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N7D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18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bMsYA&#10;AADdAAAADwAAAGRycy9kb3ducmV2LnhtbESPQWvCQBCF74X+h2UK3upGK6VGVymVlhYqVCN4HbJj&#10;EszOht01xn/fORR6m+G9ee+b5XpwreopxMazgck4A0VcettwZeBQvD++gIoJ2WLrmQzcKMJ6dX+3&#10;xNz6K++o36dKSQjHHA3UKXW51rGsyWEc+45YtJMPDpOsodI24FXCXaunWfasHTYsDTV29FZTed5f&#10;nIHNz9e82M6eKH3PbvP+o+VQhKMxo4fhdQEq0ZD+zX/Xn1bws4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ObM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019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vKsIA&#10;AADdAAAADwAAAGRycy9kb3ducmV2LnhtbERPTWvCQBC9F/wPywi91U0KLTW6iojFnipVL96G7JgN&#10;ZmdjZtX477tCobd5vM+ZznvfqCt1Ugc2kI8yUMRlsDVXBva7z5cPUBKRLTaBycCdBOazwdMUCxtu&#10;/EPXbaxUCmEp0ICLsS20ltKRRxmFljhxx9B5jAl2lbYd3lK4b/Rrlr1rjzWnBoctLR2Vp+3FG3iT&#10;YzjklfT39TlvVivaiPvWxjwP+8UEVKQ+/ov/3F82zc/yMTy+SS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+8q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20" o:spid="_x0000_s1182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d+sQA&#10;AADdAAAADwAAAGRycy9kb3ducmV2LnhtbESPQWvCQBCF7wX/wzKCt7oxYCvRVUQQemgLjf6AMTsm&#10;0exsyG5i/PedQ6G3Gd6b977Z7EbXqIG6UHs2sJgnoIgLb2suDZxPx9cVqBCRLTaeycCTAuy2k5cN&#10;ZtY/+IeGPJZKQjhkaKCKsc20DkVFDsPct8SiXX3nMMraldp2+JBw1+g0Sd60w5qlocKWDhUV97x3&#10;Bnj4ujy9TtH3y+/b+2dLY37ojZlNx/0aVKQx/pv/rj+s4Cep8Ms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3frEAAAA3QAAAA8AAAAAAAAAAAAAAAAAmAIAAGRycy9k&#10;b3ducmV2LnhtbFBLBQYAAAAABAAEAPUAAACJAwAAAAA=&#10;" path="m,227076l,e" filled="f" strokeweight=".96pt">
                  <v:path arrowok="t" textboxrect="0,0,0,227076"/>
                </v:shape>
                <v:shape id="Shape 1021" o:spid="_x0000_s1183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4EsMA&#10;AADdAAAADwAAAGRycy9kb3ducmV2LnhtbERP32vCMBB+F/wfwgl7m6lOhnamRRwbDiY4O9jr0Zxt&#10;sbmUJKv1vzeDgW/38f28dT6YVvTkfGNZwWyagCAurW64UvBdvD0uQfiArLG1TAqu5CHPxqM1ptpe&#10;+Iv6Y6hEDGGfooI6hC6V0pc1GfRT2xFH7mSdwRChq6R2eInhppXzJHmWBhuODTV2tK2pPB9/jYLX&#10;w8eq2C+eKHwurqv+vWVXuB+lHibD5gVEoCHcxf/unY7zk/kM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X4E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22" o:spid="_x0000_s1184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mFsEA&#10;AADdAAAADwAAAGRycy9kb3ducmV2LnhtbERPzYrCMBC+L/gOYYS9bVML60o1igiCh13B6gOMzdhW&#10;m0lp0lrf3gjC3ubj+53FajC16Kl1lWUFkygGQZxbXXGh4HTcfs1AOI+ssbZMCh7kYLUcfSww1fbO&#10;B+ozX4gQwi5FBaX3TSqly0sy6CLbEAfuYluDPsC2kLrFewg3tUzieCoNVhwaSmxoU1J+yzqjgPu/&#10;88PKBG33vb/+/DY0ZJtOqc/xsJ6D8DT4f/HbvdNhfpwk8Pomn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T5hbBAAAA3QAAAA8AAAAAAAAAAAAAAAAAmAIAAGRycy9kb3du&#10;cmV2LnhtbFBLBQYAAAAABAAEAPUAAACGAwAAAAA=&#10;" path="m,227076l,e" filled="f" strokeweight=".96pt">
                  <v:path arrowok="t" textboxrect="0,0,0,227076"/>
                </v:shape>
                <v:shape id="Shape 1023" o:spid="_x0000_s1185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SfcIA&#10;AADdAAAADwAAAGRycy9kb3ducmV2LnhtbERPTWvCQBC9F/wPywje6iZKS4muImKxp0qtF29DdswG&#10;s7NpZtX477tCobd5vM+ZL3vfqCt1Ugc2kI8zUMRlsDVXBg7f789voCQiW2wCk4E7CSwXg6c5Fjbc&#10;+Iuu+1ipFMJSoAEXY1toLaUjjzIOLXHiTqHzGBPsKm07vKVw3+hJlr1qjzWnBoctrR2V5/3FG3iR&#10;UzjmlfT37U/ebDa0E/epjRkN+9UMVKQ+/ov/3B82zc8mU3h8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xJ9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24" o:spid="_x0000_s1186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bisMA&#10;AADdAAAADwAAAGRycy9kb3ducmV2LnhtbERP32vCMBB+F/wfwgl7m6muDNsZRRwbDiaoHez1aG5t&#10;sbmUJKv1vzeDgW/38f285XowrejJ+caygtk0AUFcWt1wpeCreHtcgPABWWNrmRRcycN6NR4tMdf2&#10;wkfqT6ESMYR9jgrqELpcSl/WZNBPbUccuR/rDIYIXSW1w0sMN62cJ8mzNNhwbKixo21N5fn0axS8&#10;Hj6yYp8+UfhMr1n/3rIr3LdSD5Nh8wIi0BDu4n/3Tsf5yTyF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Jbi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25" o:spid="_x0000_s1187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vksEA&#10;AADdAAAADwAAAGRycy9kb3ducmV2LnhtbERPTWvCQBC9F/wPywje6iaCpURXEbHoSantxduQHbPB&#10;7GzMbDX+e7dQ6G0e73Pmy9436kad1IEN5OMMFHEZbM2Vge+vj9d3UBKRLTaBycCDBJaLwcscCxvu&#10;/Em3Y6xUCmEp0ICLsS20ltKRRxmHljhx59B5jAl2lbYd3lO4b/Qky960x5pTg8OW1o7Ky/HHG5jK&#10;OZzySvrH9po3mw0dxO21MaNhv5qBitTHf/Gfe2fT/Gwyhd9v0gl6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iL5L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026" o:spid="_x0000_s1188" style="position:absolute;left:7119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gFcAA&#10;AADdAAAADwAAAGRycy9kb3ducmV2LnhtbERPzYrCMBC+C75DGMGbphZ0pRpFBMGDLmz1AcZmbKvN&#10;pDRprW9vFhb2Nh/f76y3valER40rLSuYTSMQxJnVJecKrpfDZAnCeWSNlWVS8CYH281wsMZE2xf/&#10;UJf6XIQQdgkqKLyvEyldVpBBN7U1ceDutjHoA2xyqRt8hXBTyTiKFtJgyaGhwJr2BWXPtDUKuDvf&#10;3lbGaNv59+PrVFOf7lulxqN+twLhqff/4j/3UYf5UbyA32/CCX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jgFc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027" o:spid="_x0000_s1189" style="position:absolute;left:14526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DF/cMA&#10;AADdAAAADwAAAGRycy9kb3ducmV2LnhtbERP32vCMBB+H+x/CDfwzaZT2WZnFFEUBQebHez1aG5t&#10;sbmUJNb635uBsLf7+H7ebNGbRnTkfG1ZwXOSgiAurK65VPCdb4ZvIHxA1thYJgVX8rCYPz7MMNP2&#10;wl/UHUMpYgj7DBVUIbSZlL6oyKBPbEscuV/rDIYIXSm1w0sMN40cpemLNFhzbKiwpVVFxel4NgrW&#10;n/tp/jEZUzhMrtNu27DL3Y9Sg6d++Q4iUB/+xXf3Tsf56egV/r6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DF/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28" o:spid="_x0000_s1190" style="position:absolute;left:22348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R/MQA&#10;AADdAAAADwAAAGRycy9kb3ducmV2LnhtbESPQWvCQBCF7wX/wzKCt7oxYCvRVUQQemgLjf6AMTsm&#10;0exsyG5i/PedQ6G3Gd6b977Z7EbXqIG6UHs2sJgnoIgLb2suDZxPx9cVqBCRLTaeycCTAuy2k5cN&#10;ZtY/+IeGPJZKQjhkaKCKsc20DkVFDsPct8SiXX3nMMraldp2+JBw1+g0Sd60w5qlocKWDhUV97x3&#10;Bnj4ujy9TtH3y+/b+2dLY37ojZlNx/0aVKQx/pv/rj+s4Cep4Mo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70fzEAAAA3QAAAA8AAAAAAAAAAAAAAAAAmAIAAGRycy9k&#10;b3ducmV2LnhtbFBLBQYAAAAABAAEAPUAAACJAwAAAAA=&#10;" path="m,227076l,e" filled="f" strokeweight=".96pt">
                  <v:path arrowok="t" textboxrect="0,0,0,227076"/>
                </v:shape>
                <v:shape id="Shape 1029" o:spid="_x0000_s1191" style="position:absolute;left:29754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ll8IA&#10;AADdAAAADwAAAGRycy9kb3ducmV2LnhtbERPTWvCQBC9F/wPywje6iaCpY2uImKxp0qtF29DdswG&#10;s7NpZtX477tCobd5vM+ZL3vfqCt1Ugc2kI8zUMRlsDVXBg7f78+voCQiW2wCk4E7CSwXg6c5Fjbc&#10;+Iuu+1ipFMJSoAEXY1toLaUjjzIOLXHiTqHzGBPsKm07vKVw3+hJlr1ojzWnBoctrR2V5/3FG5jK&#10;KRzzSvr79idvNhvaifvUxoyG/WoGKlIf/8V/7g+b5meTN3h8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yWX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30" o:spid="_x0000_s1192" style="position:absolute;left:37575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LVMYA&#10;AADdAAAADwAAAGRycy9kb3ducmV2LnhtbESPQWvCQBCF74X+h2UKvemmKlKjqxRLSwsVqhG8Dtkx&#10;CWZnw+42xn/fORR6m+G9ee+b1WZwreopxMazgadxBoq49LbhysCxeBs9g4oJ2WLrmQzcKMJmfX+3&#10;wtz6K++pP6RKSQjHHA3UKXW51rGsyWEc+45YtLMPDpOsodI24FXCXasnWTbXDhuWhho72tZUXg4/&#10;zsDr9+ei2M2mlL5mt0X/3nIowsmYx4fhZQkq0ZD+zX/XH1bws6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DLV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031" o:spid="_x0000_s1193" style="position:absolute;left:57711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C/TMIA&#10;AADdAAAADwAAAGRycy9kb3ducmV2LnhtbERPTWvCQBC9F/wPywi91U1aWiS6iojFnipVL96G7JgN&#10;ZmdjZtX477tCobd5vM+ZznvfqCt1Ugc2kI8yUMRlsDVXBva7z5cxKInIFpvAZOBOAvPZ4GmKhQ03&#10;/qHrNlYqhbAUaMDF2BZaS+nIo4xCS5y4Y+g8xgS7StsObyncN/o1yz60x5pTg8OWlo7K0/biDbzL&#10;MRzySvr7+pw3qxVtxH1rY56H/WICKlIf/8V/7i+b5mdvOTy+SS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L9M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32" o:spid="_x0000_s1194" style="position:absolute;left:7119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wy8EA&#10;AADdAAAADwAAAGRycy9kb3ducmV2LnhtbERPzYrCMBC+L/gOYQRva2plV6lGEUHwsCts9QHGZmyr&#10;zaQ0aa1vvxEEb/Px/c5y3ZtKdNS40rKCyTgCQZxZXXKu4HTcfc5BOI+ssbJMCh7kYL0afCwx0fbO&#10;f9SlPhchhF2CCgrv60RKlxVk0I1tTRy4i20M+gCbXOoG7yHcVDKOom9psOTQUGBN24KyW9oaBdz9&#10;nh9Wxmjbr8N19lNTn25bpUbDfrMA4an3b/HLvddhfjSN4fl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KcMvBAAAA3QAAAA8AAAAAAAAAAAAAAAAAmAIAAGRycy9kb3du&#10;cmV2LnhtbFBLBQYAAAAABAAEAPUAAACGAwAAAAA=&#10;" path="m,227076l,e" filled="f" strokeweight=".96pt">
                  <v:path arrowok="t" textboxrect="0,0,0,227076"/>
                </v:shape>
                <v:shape id="Shape 1033" o:spid="_x0000_s1195" style="position:absolute;left:14526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VI8MA&#10;AADdAAAADwAAAGRycy9kb3ducmV2LnhtbERP32vCMBB+F/Y/hBvsbaazIms1yphMHDjYrODr0Zxt&#10;WXMpSaz1vzeDgW/38f28xWowrejJ+caygpdxAoK4tLrhSsGh+Hh+BeEDssbWMim4kofV8mG0wFzb&#10;C/9Qvw+ViCHsc1RQh9DlUvqyJoN+bDviyJ2sMxgidJXUDi8x3LRykiQzabDh2FBjR+81lb/7s1Gw&#10;/v7Miq9pSmE3vWb9pmVXuKNST4/D2xxEoCHcxf/urY7zkzSFv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JVI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34" o:spid="_x0000_s1196" style="position:absolute;left:22348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NJMEA&#10;AADdAAAADwAAAGRycy9kb3ducmV2LnhtbERP24rCMBB9X/Afwgi+ramXXaUaRQTBB13Y6geMzdhW&#10;m0lp0lr/3ggL+zaHc53lujOlaKl2hWUFo2EEgji1uuBMwfm0+5yDcB5ZY2mZFDzJwXrV+1hirO2D&#10;f6lNfCZCCLsYFeTeV7GULs3JoBvaijhwV1sb9AHWmdQ1PkK4KeU4ir6lwYJDQ44VbXNK70ljFHB7&#10;vDytHKNtvn5us0NFXbJtlBr0u80ChKfO/4v/3Hsd5keTKby/C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vTSTBAAAA3QAAAA8AAAAAAAAAAAAAAAAAmAIAAGRycy9kb3du&#10;cmV2LnhtbFBLBQYAAAAABAAEAPUAAACGAwAAAAA=&#10;" path="m,227076l,e" filled="f" strokeweight=".96pt">
                  <v:path arrowok="t" textboxrect="0,0,0,227076"/>
                </v:shape>
                <v:shape id="Shape 1035" o:spid="_x0000_s1197" style="position:absolute;left:29754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5T8IA&#10;AADdAAAADwAAAGRycy9kb3ducmV2LnhtbERPTWvCQBC9F/wPywje6iYVS4muIqLoqaXWi7chO2aD&#10;2dk0s2r8991Cobd5vM+ZL3vfqBt1Ugc2kI8zUMRlsDVXBo5f2+c3UBKRLTaBycCDBJaLwdMcCxvu&#10;/Em3Q6xUCmEp0ICLsS20ltKRRxmHljhx59B5jAl2lbYd3lO4b/RLlr1qjzWnBoctrR2Vl8PVG5jK&#10;OZzySvrH7jtvNhv6EPeujRkN+9UMVKQ+/ov/3Hub5meTK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7lP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36" o:spid="_x0000_s1198" style="position:absolute;left:37575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2u8MA&#10;AADdAAAADwAAAGRycy9kb3ducmV2LnhtbERP22rCQBB9F/yHZYS+6cYLoqmriKVioYI1hb4O2TEJ&#10;ZmfD7jbGv+8WBN/mcK6z2nSmFi05X1lWMB4lIIhzqysuFHxn78MFCB+QNdaWScGdPGzW/d4KU21v&#10;/EXtORQihrBPUUEZQpNK6fOSDPqRbYgjd7HOYIjQFVI7vMVwU8tJksylwYpjQ4kN7UrKr+dfo+Dt&#10;9LHMjrMphc/Zfdnua3aZ+1HqZdBtX0EE6sJT/HAfdJyfTOfw/0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X2u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37" o:spid="_x0000_s1199" style="position:absolute;left:57711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Co8IA&#10;AADdAAAADwAAAGRycy9kb3ducmV2LnhtbERPTWvCQBC9F/wPywje6iaVthJdRYrSnlqqXrwN2TEb&#10;zM7GzKrx33cLhd7m8T5nvux9o67USR3YQD7OQBGXwdZcGdjvNo9TUBKRLTaBycCdBJaLwcMcCxtu&#10;/E3XbaxUCmEp0ICLsS20ltKRRxmHljhxx9B5jAl2lbYd3lK4b/RTlr1ojzWnBoctvTkqT9uLN/As&#10;x3DIK+nv7+e8Wa/pS9ynNmY07FczUJH6+C/+c3/YND+bvMLvN+kE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YKj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38" o:spid="_x0000_s1200" style="position:absolute;left:7119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HIcQA&#10;AADdAAAADwAAAGRycy9kb3ducmV2LnhtbESPQWvCQBCF74L/YRnBm2602ErqKiIIPVihqT9gmp0m&#10;qdnZkN3E+O87B8HbDO/Ne99sdoOrVU9tqDwbWMwTUMS5txUXBi7fx9kaVIjIFmvPZOBOAXbb8WiD&#10;qfU3/qI+i4WSEA4pGihjbFKtQ16SwzD3DbFov751GGVtC21bvEm4q/UySV61w4qlocSGDiXl16xz&#10;Brj//Ll7vUTfrc5/b6eGhuzQGTOdDPt3UJGG+DQ/rj+s4CcvgivfyAh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RyHEAAAA3QAAAA8AAAAAAAAAAAAAAAAAmAIAAGRycy9k&#10;b3ducmV2LnhtbFBLBQYAAAAABAAEAPUAAACJAwAAAAA=&#10;" path="m,227076l,e" filled="f" strokeweight=".96pt">
                  <v:path arrowok="t" textboxrect="0,0,0,227076"/>
                </v:shape>
                <v:shape id="Shape 1039" o:spid="_x0000_s1201" style="position:absolute;left:14526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iycMA&#10;AADdAAAADwAAAGRycy9kb3ducmV2LnhtbERP32vCMBB+F/Y/hBvsbaZTkbUaZUwmDhxsreDr0Zxt&#10;WXMpSaz1vzeDgW/38f285XowrejJ+caygpdxAoK4tLrhSsGh+Hh+BeEDssbWMim4kof16mG0xEzb&#10;C/9Qn4dKxBD2GSqoQ+gyKX1Zk0E/th1x5E7WGQwRukpqh5cYblo5SZK5NNhwbKixo/eayt/8bBRs&#10;vj/T4ms2pbCfXdN+27Ir3FGpp8fhbQEi0BDu4n/3Tsf5yTSF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piy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40" o:spid="_x0000_s1202" style="position:absolute;left:22348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4WsQA&#10;AADdAAAADwAAAGRycy9kb3ducmV2LnhtbESPQWvCQBCF74L/YRnBm26U2krqKiIIPVihqT9gmp0m&#10;qdnZkN3E+O87B8HbDO/Ne99sdoOrVU9tqDwbWMwTUMS5txUXBi7fx9kaVIjIFmvPZOBOAXbb8WiD&#10;qfU3/qI+i4WSEA4pGihjbFKtQ16SwzD3DbFov751GGVtC21bvEm4q/UySV61w4qlocSGDiXl16xz&#10;Brj//Ll7vUTfrc5/b6eGhuzQGTOdDPt3UJGG+DQ/rj+s4Ccvwi/fyAh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OFrEAAAA3QAAAA8AAAAAAAAAAAAAAAAAmAIAAGRycy9k&#10;b3ducmV2LnhtbFBLBQYAAAAABAAEAPUAAACJAwAAAAA=&#10;" path="m,227076l,e" filled="f" strokeweight=".96pt">
                  <v:path arrowok="t" textboxrect="0,0,0,227076"/>
                </v:shape>
                <v:shape id="Shape 1041" o:spid="_x0000_s1203" style="position:absolute;left:29754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MMcIA&#10;AADdAAAADwAAAGRycy9kb3ducmV2LnhtbERPTWvCQBC9F/wPywi91U1KWyS6iojFnipVL96G7JgN&#10;ZmdjZtX477tCobd5vM+ZznvfqCt1Ugc2kI8yUMRlsDVXBva7z5cxKInIFpvAZOBOAvPZ4GmKhQ03&#10;/qHrNlYqhbAUaMDF2BZaS+nIo4xCS5y4Y+g8xgS7StsObyncN/o1yz60x5pTg8OWlo7K0/biDbzL&#10;MRzySvr7+pw3qxVtxH1rY56H/WICKlIf/8V/7i+b5mdvOTy+SS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swx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42" o:spid="_x0000_s1204" style="position:absolute;left:37575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DxcMA&#10;AADdAAAADwAAAGRycy9kb3ducmV2LnhtbERP32vCMBB+F/wfwgl7m6muDNsZRRwbDiaoHez1aG5t&#10;sbmUJKv1vzeDgW/38f285XowrejJ+caygtk0AUFcWt1wpeCreHtcgPABWWNrmRRcycN6NR4tMdf2&#10;wkfqT6ESMYR9jgrqELpcSl/WZNBPbUccuR/rDIYIXSW1w0sMN62cJ8mzNNhwbKixo21N5fn0axS8&#10;Hj6yYp8+UfhMr1n/3rIr3LdSD5Nh8wIi0BDu4n/3Tsf5STqH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iDx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43" o:spid="_x0000_s1205" style="position:absolute;left:57711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33cIA&#10;AADdAAAADwAAAGRycy9kb3ducmV2LnhtbERPTWvCQBC9F/wPywje6ia1LRJdRYrSnlqqXrwN2TEb&#10;zM7GzKrx33cLhd7m8T5nvux9o67USR3YQD7OQBGXwdZcGdjvNo9TUBKRLTaBycCdBJaLwcMcCxtu&#10;/E3XbaxUCmEp0ICLsS20ltKRRxmHljhxx9B5jAl2lbYd3lK4b/RTlr1qjzWnBoctvTkqT9uLN/Ai&#10;x3DIK+nv7+e8Wa/pS9ynNmY07FczUJH6+C/+c3/YND97nsDvN+kE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Pfd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44" o:spid="_x0000_s1206" style="position:absolute;left:7119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+WcAA&#10;AADdAAAADwAAAGRycy9kb3ducmV2LnhtbERPzYrCMBC+L/gOYQRva6rorlSjiCB4UGG7PsDYjG21&#10;mZQmrfXtjSB4m4/vdxarzpSipdoVlhWMhhEI4tTqgjMFp//t9wyE88gaS8uk4EEOVsve1wJjbe/8&#10;R23iMxFC2MWoIPe+iqV0aU4G3dBWxIG72NqgD7DOpK7xHsJNKcdR9CMNFhwacqxok1N6SxqjgNvD&#10;+WHlGG0zPV5/9xV1yaZRatDv1nMQnjr/Eb/dOx3mR5MJvL4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k+Wc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045" o:spid="_x0000_s1207" style="position:absolute;left:14526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bscMA&#10;AADdAAAADwAAAGRycy9kb3ducmV2LnhtbERP32vCMBB+H/g/hBN8m6nayaxGEWVjwgbODvZ6NGdb&#10;bC4lyWr9781gsLf7+H7eatObRnTkfG1ZwWScgCAurK65VPCVvzw+g/ABWWNjmRTcyMNmPXhYYabt&#10;lT+pO4VSxBD2GSqoQmgzKX1RkUE/ti1x5M7WGQwRulJqh9cYbho5TZK5NFhzbKiwpV1FxeX0YxTs&#10;j4dF/pHOKLynt0X32rDL3bdSo2G/XYII1Id/8Z/7Tcf5SfoEv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bs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46" o:spid="_x0000_s1208" style="position:absolute;left:22348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FtcEA&#10;AADdAAAADwAAAGRycy9kb3ducmV2LnhtbERPzYrCMBC+C75DGGFvNlVclWoUEQQPuwtWH2Bsxrba&#10;TEqT1vr2m4UFb/Px/c5625tKdNS40rKCSRSDIM6sLjlXcDkfxksQziNrrCyTghc52G6GgzUm2j75&#10;RF3qcxFC2CWooPC+TqR0WUEGXWRr4sDdbGPQB9jkUjf4DOGmktM4nkuDJYeGAmvaF5Q90tYo4O77&#10;+rJyirb9/Lkvvmrq032r1Meo361AeOr9W/zvPuowP57N4e+bc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3BbXBAAAA3QAAAA8AAAAAAAAAAAAAAAAAmAIAAGRycy9kb3du&#10;cmV2LnhtbFBLBQYAAAAABAAEAPUAAACGAwAAAAA=&#10;" path="m,227076l,e" filled="f" strokeweight=".96pt">
                  <v:path arrowok="t" textboxrect="0,0,0,227076"/>
                </v:shape>
                <v:shape id="Shape 1047" o:spid="_x0000_s1209" style="position:absolute;left:29754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x3sIA&#10;AADdAAAADwAAAGRycy9kb3ducmV2LnhtbERPTWvCQBC9F/wPywje6ibFthJdRYrSnlqqXrwN2TEb&#10;zM7GzKrx33cLhd7m8T5nvux9o67USR3YQD7OQBGXwdZcGdjvNo9TUBKRLTaBycCdBJaLwcMcCxtu&#10;/E3XbaxUCmEp0ICLsS20ltKRRxmHljhxx9B5jAl2lbYd3lK4b/RTlr1ojzWnBoctvTkqT9uLN/As&#10;x3DIK+nv7+e8Wa/pS9ynNmY07FczUJH6+C/+c3/YND+bvMLvN+kE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/He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48" o:spid="_x0000_s1210" style="position:absolute;left:37575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0L8YA&#10;AADdAAAADwAAAGRycy9kb3ducmV2LnhtbESPQUvDQBCF74L/YRmhN7tRg7Rpt0UUSwUF2xR6HbLT&#10;JJidDbvbNP33zkHwNsN78943y/XoOjVQiK1nAw/TDBRx5W3LtYFD+X4/AxUTssXOMxm4UoT16vZm&#10;iYX1F97RsE+1khCOBRpoUuoLrWPVkMM49T2xaCcfHCZZQ61twIuEu04/ZtmzdtiyNDTY02tD1c/+&#10;7Ay8fX/My6/8idJnfp0Pm45DGY7GTO7GlwWoRGP6N/9db63gZ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C0L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049" o:spid="_x0000_s1211" style="position:absolute;left:57711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AN8IA&#10;AADdAAAADwAAAGRycy9kb3ducmV2LnhtbERPTWvCQBC9F/wPywje6ibFlhpdRYrSnlqqXrwN2TEb&#10;zM7GzKrx33cLhd7m8T5nvux9o67USR3YQD7OQBGXwdZcGdjvNo+voCQiW2wCk4E7CSwXg4c5Fjbc&#10;+Juu21ipFMJSoAEXY1toLaUjjzIOLXHijqHzGBPsKm07vKVw3+inLHvRHmtODQ5benNUnrYXb+BZ&#10;juGQV9Lf3895s17Tl7hPbcxo2K9moCL18V/85/6waX42mcLvN+kE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MA3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50" o:spid="_x0000_s1212" style="position:absolute;left:7119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uh8QA&#10;AADdAAAADwAAAGRycy9kb3ducmV2LnhtbESPQWvCQBCF74X+h2UK3ppNBWuJrlKEQg9aMPoDptkx&#10;iWZnQ3YT4793DoK3Gd6b975ZrkfXqIG6UHs28JGkoIgLb2suDRwPP+9foEJEtth4JgM3CrBevb4s&#10;MbP+ynsa8lgqCeGQoYEqxjbTOhQVOQyJb4lFO/nOYZS1K7Xt8CrhrtHTNP3UDmuWhgpb2lRUXPLe&#10;GeBh93/zeoq+n/2d59uWxnzTGzN5G78XoCKN8Wl+XP9awU9nwi/fyAh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LrofEAAAA3QAAAA8AAAAAAAAAAAAAAAAAmAIAAGRycy9k&#10;b3ducmV2LnhtbFBLBQYAAAAABAAEAPUAAACJAwAAAAA=&#10;" path="m,227076l,e" filled="f" strokeweight=".96pt">
                  <v:path arrowok="t" textboxrect="0,0,0,227076"/>
                </v:shape>
                <v:shape id="Shape 1051" o:spid="_x0000_s1213" style="position:absolute;left:14526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Lb8MA&#10;AADdAAAADwAAAGRycy9kb3ducmV2LnhtbERP32vCMBB+F/Y/hBvszaZuOrQaZWwoDhxsVvD1aG5t&#10;WXMpSaz1v18Ewbf7+H7eYtWbRnTkfG1ZwShJQRAXVtdcKjjk6+EUhA/IGhvLpOBCHlbLh8ECM23P&#10;/EPdPpQihrDPUEEVQptJ6YuKDPrEtsSR+7XOYIjQlVI7PMdw08jnNH2VBmuODRW29F5R8bc/GQUf&#10;35+z/Gv8QmE3vsy6TcMud0elnh77tzmIQH24i2/urY7z08kIr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OLb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52" o:spid="_x0000_s1214" style="position:absolute;left:22348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WVa8IA&#10;AADdAAAADwAAAGRycy9kb3ducmV2LnhtbERPS2rDMBDdB3IHMYXuYrkGN8GNEkogkEVaqJMDTK2p&#10;7dYaGUn+5PZVoZDdPN53tvvZdGIk51vLCp6SFARxZXXLtYLr5bjagPABWWNnmRTcyMN+t1xssdB2&#10;4g8ay1CLGMK+QAVNCH0hpa8aMugT2xNH7ss6gyFCV0vtcIrhppNZmj5Lgy3HhgZ7OjRU/ZSDUcDj&#10;2+fNygztkL9/r889zeVhUOrxYX59ARFoDnfxv/uk4/w0z+Dvm3i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ZVrwgAAAN0AAAAPAAAAAAAAAAAAAAAAAJgCAABkcnMvZG93&#10;bnJldi54bWxQSwUGAAAAAAQABAD1AAAAhwMAAAAA&#10;" path="m,227076l,e" filled="f" strokeweight=".96pt">
                  <v:path arrowok="t" textboxrect="0,0,0,227076"/>
                </v:shape>
                <v:shape id="Shape 1053" o:spid="_x0000_s1215" style="position:absolute;left:29754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hAMIA&#10;AADdAAAADwAAAGRycy9kb3ducmV2LnhtbERPTWvCQBC9F/wPywje6iYVS4muIqLoqaXWi7chO2aD&#10;2dk0s2r8991Cobd5vM+ZL3vfqBt1Ugc2kI8zUMRlsDVXBo5f2+c3UBKRLTaBycCDBJaLwdMcCxvu&#10;/Em3Q6xUCmEp0ICLsS20ltKRRxmHljhx59B5jAl2lbYd3lO4b/RLlr1qjzWnBoctrR2Vl8PVG5jK&#10;OZzySvrH7jtvNhv6EPeujRkN+9UMVKQ+/ov/3Hub5mfTC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WEA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54" o:spid="_x0000_s1216" style="position:absolute;left:37575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o98MA&#10;AADdAAAADwAAAGRycy9kb3ducmV2LnhtbERP32vCMBB+H/g/hBN8m6nayaxGEWVjwgbODvZ6NGdb&#10;bC4lyWr9781gsLf7+H7eatObRnTkfG1ZwWScgCAurK65VPCVvzw+g/ABWWNjmRTcyMNmPXhYYabt&#10;lT+pO4VSxBD2GSqoQmgzKX1RkUE/ti1x5M7WGQwRulJqh9cYbho5TZK5NFhzbKiwpV1FxeX0YxTs&#10;j4dF/pHOKLynt0X32rDL3bdSo2G/XYII1Id/8Z/7Tcf5yVMKv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Qo9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55" o:spid="_x0000_s1217" style="position:absolute;left:57711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c78IA&#10;AADdAAAADwAAAGRycy9kb3ducmV2LnhtbERPS2vCQBC+F/wPywi91U0KkZK6SimKnlp8XLwN2TEb&#10;mp2Nma3Gf98VhN7m43vObDH4Vl2olyawgXySgSKugm24NnDYr17eQElEttgGJgM3EljMR08zLG24&#10;8pYuu1irFMJSogEXY1dqLZUjjzIJHXHiTqH3GBPsa217vKZw3+rXLJtqjw2nBocdfTqqfna/3kAh&#10;p3DMaxlu63PeLpf0Le5LG/M8Hj7eQUUa4r/44d7YND8rCrh/k07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Fzv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56" o:spid="_x0000_s1218" style="position:absolute;left:7119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6TaMAA&#10;AADdAAAADwAAAGRycy9kb3ducmV2LnhtbERPzYrCMBC+C75DGMGbpgq6Uo0iguBBBbv7AGMzttVm&#10;Upq01rc3grC3+fh+Z7XpTClaql1hWcFkHIEgTq0uOFPw97sfLUA4j6yxtEwKXuRgs+73Vhhr++QL&#10;tYnPRAhhF6OC3PsqltKlORl0Y1sRB+5ma4M+wDqTusZnCDelnEbRXBosODTkWNEup/SRNEYBt6fr&#10;y8op2mZ2vv8cK+qSXaPUcNBtlyA8df5f/HUfdJgfzebw+Sac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6TaM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057" o:spid="_x0000_s1219" style="position:absolute;left:14526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2gMQA&#10;AADdAAAADwAAAGRycy9kb3ducmV2LnhtbERP32vCMBB+H+x/CDfwTdNN3WY1ijgUhQnODnw9mltb&#10;1lxKktX63xtB2Nt9fD9vtuhMLVpyvrKs4HmQgCDOra64UPCdrfvvIHxA1lhbJgUX8rCYPz7MMNX2&#10;zF/UHkMhYgj7FBWUITSplD4vyaAf2IY4cj/WGQwRukJqh+cYbmr5kiSv0mDFsaHEhlYl5b/HP6Pg&#10;47CbZPvRkMLn6DJpNzW7zJ2U6j11yymIQF34F9/dWx3nJ+M3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toD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058" o:spid="_x0000_s1220" style="position:absolute;left:22348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igcQA&#10;AADdAAAADwAAAGRycy9kb3ducmV2LnhtbESPQWvCQBCF74X+h2UK3ppNBWuJrlKEQg9aMPoDptkx&#10;iWZnQ3YT4793DoK3Gd6b975ZrkfXqIG6UHs28JGkoIgLb2suDRwPP+9foEJEtth4JgM3CrBevb4s&#10;MbP+ynsa8lgqCeGQoYEqxjbTOhQVOQyJb4lFO/nOYZS1K7Xt8CrhrtHTNP3UDmuWhgpb2lRUXPLe&#10;GeBh93/zeoq+n/2d59uWxnzTGzN5G78XoCKN8Wl+XP9awU9ngivfyAh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ooHEAAAA3QAAAA8AAAAAAAAAAAAAAAAAmAIAAGRycy9k&#10;b3ducmV2LnhtbFBLBQYAAAAABAAEAPUAAACJAwAAAAA=&#10;" path="m,227076l,e" filled="f" strokeweight=".96pt">
                  <v:path arrowok="t" textboxrect="0,0,0,227076"/>
                </v:shape>
                <v:shape id="Shape 1059" o:spid="_x0000_s1221" style="position:absolute;left:29754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W6sIA&#10;AADdAAAADwAAAGRycy9kb3ducmV2LnhtbERPTWvCQBC9F/wPywje6iYFSxtdRUSxp0qtF29DdswG&#10;s7NpZtX477tCobd5vM+ZLXrfqCt1Ugc2kI8zUMRlsDVXBg7fm+c3UBKRLTaBycCdBBbzwdMMCxtu&#10;/EXXfaxUCmEp0ICLsS20ltKRRxmHljhxp9B5jAl2lbYd3lK4b/RLlr1qjzWnBoctrRyV5/3FG5jI&#10;KRzzSvr79idv1mvaifvUxoyG/XIKKlIf/8V/7g+b5meTd3h8k07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Vbq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60" o:spid="_x0000_s1222" style="position:absolute;left:37575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PkScYA&#10;AADdAAAADwAAAGRycy9kb3ducmV2LnhtbESPQWvCQBCF74X+h2UK3uqmVaRGVykVpUKF1hS8Dtlp&#10;EpqdDbtrjP++cxB6m+G9ee+b5XpwreopxMazgadxBoq49LbhysB3sX18ARUTssXWMxm4UoT16v5u&#10;ibn1F/6i/pgqJSEcczRQp9TlWseyJodx7Dti0X58cJhkDZW2AS8S7lr9nGUz7bBhaaixo7eayt/j&#10;2RnYfO7nxWE6ofQxvc77XcuhCCdjRg/D6wJUoiH9m2/X71bws5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PkS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061" o:spid="_x0000_s1223" style="position:absolute;left:57711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QUcEA&#10;AADdAAAADwAAAGRycy9kb3ducmV2LnhtbERPTWvCQBC9F/wPywi91U0KlRJdRUTRk6XqxduQHbPB&#10;7GzMbDX+e7dQ6G0e73Om89436kad1IEN5KMMFHEZbM2VgeNh/fYJSiKyxSYwGXiQwHw2eJliYcOd&#10;v+m2j5VKISwFGnAxtoXWUjryKKPQEifuHDqPMcGu0rbDewr3jX7PsrH2WHNqcNjS0lF52f94Ax9y&#10;Dqe8kv6xuebNakVf4nbamNdhv5iAitTHf/Gfe2vT/Gycw+836QQ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zkFH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062" o:spid="_x0000_s1224" style="position:absolute;left:7119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iKcMA&#10;AADdAAAADwAAAGRycy9kb3ducmV2LnhtbERPS2sCMRC+F/wPYQRvNauglNUoKgr10BYfF2/DZtws&#10;u5mETequ/74pFHqbj+85y3VvG/GgNlSOFUzGGQjiwumKSwXXy+H1DUSIyBobx6TgSQHWq8HLEnPt&#10;Oj7R4xxLkUI45KjAxOhzKUNhyGIYO0+cuLtrLcYE21LqFrsUbhs5zbK5tFhxajDoaWeoqM/fVsG2&#10;+jT1V/fBs1tZ76M/7oPfXZUaDfvNAkSkPv6L/9zvOs3P5l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xiK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063" o:spid="_x0000_s1225" style="position:absolute;left:14526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2KMMA&#10;AADdAAAADwAAAGRycy9kb3ducmV2LnhtbERPS2vCQBC+F/wPywje6sZapEY3wQqi0F7q4z5mxyQm&#10;Oxuym5j++26h0Nt8fM9Zp4OpRU+tKy0rmE0jEMSZ1SXnCs6n3fMbCOeRNdaWScE3OUiT0dMaY20f&#10;/EX90ecihLCLUUHhfRNL6bKCDLqpbYgDd7OtQR9gm0vd4iOEm1q+RNFCGiw5NBTY0LagrDp2RkG1&#10;/ayMvPTL+trj/vXj3u3le6fUZDxsViA8Df5f/Oc+6DA/Wszh95twgk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I2K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064" o:spid="_x0000_s1226" style="position:absolute;left:22348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fxsMA&#10;AADdAAAADwAAAGRycy9kb3ducmV2LnhtbERPS2sCMRC+F/wPYQRvNatYkdUoKhbaQys+Lt6GzbhZ&#10;djMJm9Td/vumUOhtPr7nrDa9bcSD2lA5VjAZZyCIC6crLhVcL6/PCxAhImtsHJOCbwqwWQ+eVphr&#10;1/GJHudYihTCIUcFJkafSxkKQxbD2HnixN1dazEm2JZSt9ilcNvIaZbNpcWKU4NBT3tDRX3+sgp2&#10;1aepj90Hv9zK+hD9+yH4/VWp0bDfLkFE6uO/+M/9ptP8bD6D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lfx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065" o:spid="_x0000_s1227" style="position:absolute;left:29754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6KsUA&#10;AADdAAAADwAAAGRycy9kb3ducmV2LnhtbERPS2vCQBC+F/wPyxR6q5sWKjW6EZUGJOKh2qLHMTt5&#10;YHY2ZLcx/feuUOhtPr7nzBeDaURPnastK3gZRyCIc6trLhV8HdLndxDOI2tsLJOCX3KwSEYPc4y1&#10;vfIn9XtfihDCLkYFlfdtLKXLKzLoxrYlDlxhO4M+wK6UusNrCDeNfI2iiTRYc2iosKV1Rfll/2MU&#10;TPvi45hus2VW6u8sPW90uzrtlHp6HJYzEJ4G/y/+c290mB9N3uD+TThB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Doq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066" o:spid="_x0000_s1228" style="position:absolute;left:37575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VsMMA&#10;AADdAAAADwAAAGRycy9kb3ducmV2LnhtbERPS2uDQBC+B/Iflgn0FteWIo3JRlqhpNBemsd94k7U&#10;6M6Kuxr777uFQm7z8T1nk02mFSP1rras4DGKQRAXVtdcKjge3pcvIJxH1thaJgU/5CDbzmcbTLW9&#10;8TeNe1+KEMIuRQWV910qpSsqMugi2xEH7mJ7gz7AvpS6x1sIN618iuNEGqw5NFTYUV5R0ewHo6DJ&#10;vxojT+OqPY+4e/68Djv5Nij1sJhe1yA8Tf4u/nd/6DA/ThL4+ya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WVs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067" o:spid="_x0000_s1229" style="position:absolute;left:57711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BxsUA&#10;AADdAAAADwAAAGRycy9kb3ducmV2LnhtbERPS2vCQBC+F/wPyxS81U17sBrdiC0NSIqHaosex+zk&#10;gdnZkF1j+u+7gtDbfHzPWa4G04ieOldbVvA8iUAQ51bXXCr43qdPMxDOI2tsLJOCX3KwSkYPS4y1&#10;vfIX9TtfihDCLkYFlfdtLKXLKzLoJrYlDlxhO4M+wK6UusNrCDeNfImiqTRYc2iosKX3ivLz7mIU&#10;zPvi45B+Zuus1D9Zetro9u24VWr8OKwXIDwN/l98d290mB9NX+H2TThB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gHG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068" o:spid="_x0000_s1230" style="position:absolute;left:7119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oPMQA&#10;AADdAAAADwAAAGRycy9kb3ducmV2LnhtbESPQWvCQBCF74X+h2UK3ppNBbVEVylCoQctGP0B0+yY&#10;RLOzIbuJ8d93DoK3Gd6b975ZbUbXqIG6UHs28JGkoIgLb2suDZyO3++foEJEtth4JgN3CrBZv76s&#10;MLP+xgca8lgqCeGQoYEqxjbTOhQVOQyJb4lFO/vOYZS1K7Xt8CbhrtHTNJ1rhzVLQ4UtbSsqrnnv&#10;DPCw/7t7PUXfz34vi11LY77tjZm8jV9LUJHG+DQ/rn+s4KdzwZV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aDzEAAAA3QAAAA8AAAAAAAAAAAAAAAAAmAIAAGRycy9k&#10;b3ducmV2LnhtbFBLBQYAAAAABAAEAPUAAACJAwAAAAA=&#10;" path="m,227076l,e" filled="f" strokeweight=".96pt">
                  <v:path arrowok="t" textboxrect="0,0,0,227076"/>
                </v:shape>
                <v:shape id="Shape 1069" o:spid="_x0000_s1231" style="position:absolute;left:14526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N1MMA&#10;AADdAAAADwAAAGRycy9kb3ducmV2LnhtbERP32vCMBB+F/wfwgl7m6mbiK1GEcfGBhvMVvD1aM62&#10;2FxKktX63y+DgW/38f289XYwrejJ+caygtk0AUFcWt1wpeBYvD4uQfiArLG1TApu5GG7GY/WmGl7&#10;5QP1eahEDGGfoYI6hC6T0pc1GfRT2xFH7mydwRChq6R2eI3hppVPSbKQBhuODTV2tK+pvOQ/RsHL&#10;90dafM2fKXzOb2n/1rIr3Emph8mwW4EINIS7+N/9ruP8ZJH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lN1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70" o:spid="_x0000_s1232" style="position:absolute;left:22348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y58QA&#10;AADdAAAADwAAAGRycy9kb3ducmV2LnhtbESPQWvCQBCF74X+h2UK3ppNBbVEVylCoQctGP0B0+yY&#10;RLOzIbuJ8d93DoK3Gd6b975ZbUbXqIG6UHs28JGkoIgLb2suDZyO3++foEJEtth4JgN3CrBZv76s&#10;MLP+xgca8lgqCeGQoYEqxjbTOhQVOQyJb4lFO/vOYZS1K7Xt8CbhrtHTNJ1rhzVLQ4UtbSsqrnnv&#10;DPCw/7t7PUXfz34vi11LY77tjZm8jV9LUJHG+DQ/rn+s4KcL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+8ufEAAAA3QAAAA8AAAAAAAAAAAAAAAAAmAIAAGRycy9k&#10;b3ducmV2LnhtbFBLBQYAAAAABAAEAPUAAACJAwAAAAA=&#10;" path="m,227076l,e" filled="f" strokeweight=".96pt">
                  <v:path arrowok="t" textboxrect="0,0,0,227076"/>
                </v:shape>
                <v:shape id="Shape 1071" o:spid="_x0000_s1233" style="position:absolute;left:29754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GjMIA&#10;AADdAAAADwAAAGRycy9kb3ducmV2LnhtbERPTWvCQBC9F/wPywi91U0KbSW6iojFnipVL96G7JgN&#10;ZmdjZtX477tCobd5vM+ZznvfqCt1Ugc2kI8yUMRlsDVXBva7z5cxKInIFpvAZOBOAvPZ4GmKhQ03&#10;/qHrNlYqhbAUaMDF2BZaS+nIo4xCS5y4Y+g8xgS7StsObyncN/o1y961x5pTg8OWlo7K0/biDbzJ&#10;MRzySvr7+pw3qxVtxH1rY56H/WICKlIf/8V/7i+b5mcfOTy+SS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gaM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72" o:spid="_x0000_s1234" style="position:absolute;left:37575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RJeMMA&#10;AADdAAAADwAAAGRycy9kb3ducmV2LnhtbERP32vCMBB+H+x/CDfwzaZT2WZnFFEUBQebHez1aG5t&#10;sbmUJNb635uBsLf7+H7ebNGbRnTkfG1ZwXOSgiAurK65VPCdb4ZvIHxA1thYJgVX8rCYPz7MMNP2&#10;wl/UHUMpYgj7DBVUIbSZlL6oyKBPbEscuV/rDIYIXSm1w0sMN40cpemLNFhzbKiwpVVFxel4NgrW&#10;n/tp/jEZUzhMrtNu27DL3Y9Sg6d++Q4iUB/+xXf3Tsf56esI/r6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RJe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73" o:spid="_x0000_s1235" style="position:absolute;left:57711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9YMIA&#10;AADdAAAADwAAAGRycy9kb3ducmV2LnhtbERPTWvCQBC9F/wPywje6iaVthJdRYrSnlqqXrwN2TEb&#10;zM7GzKrx33cLhd7m8T5nvux9o67USR3YQD7OQBGXwdZcGdjvNo9TUBKRLTaBycCdBJaLwcMcCxtu&#10;/E3XbaxUCmEp0ICLsS20ltKRRxmHljhxx9B5jAl2lbYd3lK4b/RTlr1ojzWnBoctvTkqT9uLN/As&#10;x3DIK+nv7+e8Wa/pS9ynNmY07FczUJH6+C/+c3/YND97ncDvN+kE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D1g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74" o:spid="_x0000_s1236" style="position:absolute;left:7119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05MEA&#10;AADdAAAADwAAAGRycy9kb3ducmV2LnhtbERPzYrCMBC+C75DGMGbpoprpRpFhIU97ApWH2Bsxrba&#10;TEqT1vr2G2Fhb/Px/c5m15tKdNS40rKC2TQCQZxZXXKu4HL+nKxAOI+ssbJMCl7kYLcdDjaYaPvk&#10;E3Wpz0UIYZeggsL7OpHSZQUZdFNbEwfuZhuDPsAml7rBZwg3lZxH0VIaLDk0FFjToaDskbZGAXc/&#10;15eVc7Ttx/Eef9fUp4dWqfGo369BeOr9v/jP/aXD/ChewPubc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F9OTBAAAA3QAAAA8AAAAAAAAAAAAAAAAAmAIAAGRycy9kb3du&#10;cmV2LnhtbFBLBQYAAAAABAAEAPUAAACGAwAAAAA=&#10;" path="m,227076l,e" filled="f" strokeweight=".96pt">
                  <v:path arrowok="t" textboxrect="0,0,0,227076"/>
                </v:shape>
                <v:shape id="Shape 1075" o:spid="_x0000_s1237" style="position:absolute;left:14526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RDMQA&#10;AADdAAAADwAAAGRycy9kb3ducmV2LnhtbERP32vCMBB+H+x/CDfwTdNN3WY1ijgUhQnODnw9mltb&#10;1lxKktX63xtB2Nt9fD9vtuhMLVpyvrKs4HmQgCDOra64UPCdrfvvIHxA1lhbJgUX8rCYPz7MMNX2&#10;zF/UHkMhYgj7FBWUITSplD4vyaAf2IY4cj/WGQwRukJqh+cYbmr5kiSv0mDFsaHEhlYl5b/HP6Pg&#10;47CbZPvRkMLn6DJpNzW7zJ2U6j11yymIQF34F9/dWx3nJ29j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t0Qz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076" o:spid="_x0000_s1238" style="position:absolute;left:22348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PCMEA&#10;AADdAAAADwAAAGRycy9kb3ducmV2LnhtbERPzYrCMBC+C75DGGFvmiqsSjUtIggedoWtPsDYjG21&#10;mZQmrfXtzcLC3ubj+51tOpha9NS6yrKC+SwCQZxbXXGh4HI+TNcgnEfWWFsmBS9ykCbj0RZjbZ/8&#10;Q33mCxFC2MWooPS+iaV0eUkG3cw2xIG72dagD7AtpG7xGcJNLRdRtJQGKw4NJTa0Lyl/ZJ1RwP33&#10;9WXlAm33ebqvvhoasn2n1Mdk2G1AeBr8v/jPfdRhfrRawu834QSZ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bzwjBAAAA3QAAAA8AAAAAAAAAAAAAAAAAmAIAAGRycy9kb3du&#10;cmV2LnhtbFBLBQYAAAAABAAEAPUAAACGAwAAAAA=&#10;" path="m,227076l,e" filled="f" strokeweight=".96pt">
                  <v:path arrowok="t" textboxrect="0,0,0,227076"/>
                </v:shape>
                <v:shape id="Shape 1077" o:spid="_x0000_s1239" style="position:absolute;left:29754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7Y8IA&#10;AADdAAAADwAAAGRycy9kb3ducmV2LnhtbERPTWvCQBC9F/wPywje6iYFa4muIqLoqaXWi7chO2aD&#10;2dk0s2r8991Cobd5vM+ZL3vfqBt1Ugc2kI8zUMRlsDVXBo5f2+c3UBKRLTaBycCDBJaLwdMcCxvu&#10;/Em3Q6xUCmEp0ICLsS20ltKRRxmHljhx59B5jAl2lbYd3lO4b/RLlr1qjzWnBoctrR2Vl8PVG5jI&#10;OZzySvrH7jtvNhv6EPeujRkN+9UMVKQ+/ov/3Hub5mfTK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ztj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78" o:spid="_x0000_s1240" style="position:absolute;left:37575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+kscA&#10;AADdAAAADwAAAGRycy9kb3ducmV2LnhtbESPQWvCQBCF74X+h2UKvdVNq7QaXaVUWixYUCN4HbLT&#10;JDQ7G3a3Mf5751DobYb35r1vFqvBtaqnEBvPBh5HGSji0tuGKwPH4v1hCiomZIutZzJwoQir5e3N&#10;AnPrz7yn/pAqJSEcczRQp9TlWseyJodx5Dti0b59cJhkDZW2Ac8S7lr9lGXP2mHD0lBjR281lT+H&#10;X2dgvfucFV+TMaXt5DLrP1oORTgZc383vM5BJRrSv/nvemMFP3sRXP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sfpL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079" o:spid="_x0000_s1241" style="position:absolute;left:57711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KisIA&#10;AADdAAAADwAAAGRycy9kb3ducmV2LnhtbERPTWvCQBC9F/wPywje6iYF2xpdRYrSnlqqXrwN2TEb&#10;zM7GzKrx33cLhd7m8T5nvux9o67USR3YQD7OQBGXwdZcGdjvNo+voCQiW2wCk4E7CSwXg4c5Fjbc&#10;+Juu21ipFMJSoAEXY1toLaUjjzIOLXHijqHzGBPsKm07vKVw3+inLHvWHmtODQ5benNUnrYXb2Ai&#10;x3DIK+nv7+e8Wa/pS9ynNmY07FczUJH6+C/+c3/YND97mcLvN+kE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AqK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80" o:spid="_x0000_s1242" style="position:absolute;left:7119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CwMUA&#10;AADdAAAADwAAAGRycy9kb3ducmV2LnhtbESPQWvCQBCF74L/YRmhN90o1Ep0E4og9NAKjf6AMTtN&#10;0mZnQ3YT47/vHAq9zfDevPfNIZ9cq0bqQ+PZwHqVgCIuvW24MnC9nJY7UCEiW2w9k4EHBciz+eyA&#10;qfV3/qSxiJWSEA4pGqhj7FKtQ1mTw7DyHbFoX753GGXtK217vEu4a/UmSbbaYcPSUGNHx5rKn2Jw&#10;Bnj8uD283qAfns/fL+8dTcVxMOZpMb3uQUWa4r/57/rNCn6yE375Rkb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4LAxQAAAN0AAAAPAAAAAAAAAAAAAAAAAJgCAABkcnMv&#10;ZG93bnJldi54bWxQSwUGAAAAAAQABAD1AAAAigMAAAAA&#10;" path="m,227076l,e" filled="f" strokeweight=".96pt">
                  <v:path arrowok="t" textboxrect="0,0,0,227076"/>
                </v:shape>
                <v:shape id="Shape 1081" o:spid="_x0000_s1243" style="position:absolute;left:14526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nKMMA&#10;AADdAAAADwAAAGRycy9kb3ducmV2LnhtbERP32vCMBB+F/Y/hBvsbaY6Ee2aynBMFBQ2O9jr0dza&#10;suZSkljrf2+EgW/38f28bDWYVvTkfGNZwWScgCAurW64UvBdfDwvQPiArLG1TAou5GGVP4wyTLU9&#10;8xf1x1CJGMI+RQV1CF0qpS9rMujHtiOO3K91BkOErpLa4TmGm1ZOk2QuDTYcG2rsaF1T+Xc8GQXv&#10;n7tlcZi9UNjPLst+07Ir3I9ST4/D2yuIQEO4i//dWx3nJ4sJ3L6JJ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OnK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82" o:spid="_x0000_s1244" style="position:absolute;left:22348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5LMIA&#10;AADdAAAADwAAAGRycy9kb3ducmV2LnhtbERPS2rDMBDdF3IHMYHuarmGpsa1Ekqg0EUbiJMDTKyp&#10;7dYaGUl2nNtHgUB383jfKTez6cVEzneWFTwnKQji2uqOGwXHw8dTDsIHZI29ZVJwIQ+b9eKhxELb&#10;M+9pqkIjYgj7AhW0IQyFlL5uyaBP7EAcuR/rDIYIXSO1w3MMN73M0nQlDXYcG1ocaNtS/VeNRgFP&#10;36eLlRna8WX3+/o10FxtR6Uel/P7G4hAc/gX392fOs5P8wxu38QT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9bkswgAAAN0AAAAPAAAAAAAAAAAAAAAAAJgCAABkcnMvZG93&#10;bnJldi54bWxQSwUGAAAAAAQABAD1AAAAhwMAAAAA&#10;" path="m,227076l,e" filled="f" strokeweight=".96pt">
                  <v:path arrowok="t" textboxrect="0,0,0,227076"/>
                </v:shape>
                <v:shape id="Shape 1083" o:spid="_x0000_s1245" style="position:absolute;left:29754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NR8IA&#10;AADdAAAADwAAAGRycy9kb3ducmV2LnhtbERPTWvCQBC9F/wPywi91U1aWiS6iohFT5XaXrwN2TEb&#10;zM7GzKrx37tCobd5vM+ZznvfqAt1Ugc2kI8yUMRlsDVXBn5/Pl/GoCQiW2wCk4EbCcxng6cpFjZc&#10;+Zsuu1ipFMJSoAEXY1toLaUjjzIKLXHiDqHzGBPsKm07vKZw3+jXLPvQHmtODQ5bWjoqj7uzN/Au&#10;h7DPK+lv61PerFa0FfeljXke9osJqEh9/Bf/uTc2zc/Gb/D4Jp2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U1H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84" o:spid="_x0000_s1246" style="position:absolute;left:37575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MMA&#10;AADdAAAADwAAAGRycy9kb3ducmV2LnhtbERP32vCMBB+F/wfwgm+zdRZhnZGkYniYIPNDvZ6NGdb&#10;bC4libX+92Yw8O0+vp+3XPemER05X1tWMJ0kIIgLq2suFfzku6c5CB+QNTaWScGNPKxXw8ESM22v&#10;/E3dMZQihrDPUEEVQptJ6YuKDPqJbYkjd7LOYIjQlVI7vMZw08jnJHmRBmuODRW29FZRcT5ejILt&#10;1/si/0xnFD7S26LbN+xy96vUeNRvXkEE6sND/O8+6Dg/mafw9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85" o:spid="_x0000_s1247" style="position:absolute;left:57711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wqMEA&#10;AADdAAAADwAAAGRycy9kb3ducmV2LnhtbERPTWvCQBC9F/wPywje6iYFi0RXEbHoqUXbi7chO2aD&#10;2dmYWTX++26h4G0e73Pmy9436kad1IEN5OMMFHEZbM2VgZ/vj9cpKInIFpvAZOBBAsvF4GWOhQ13&#10;3tPtECuVQlgKNOBibAutpXTkUcahJU7cKXQeY4JdpW2H9xTuG/2WZe/aY82pwWFLa0fl+XD1BiZy&#10;Cse8kv6xveTNZkNf4j61MaNhv5qBitTHp/jfvbNpfjadwN836QS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EcKj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086" o:spid="_x0000_s1248" style="position:absolute;left:7119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6/L8AA&#10;AADdAAAADwAAAGRycy9kb3ducmV2LnhtbERPzYrCMBC+C75DGMGbpgq6Uo0iguBBBbv7AGMzttVm&#10;Upq01rc3grC3+fh+Z7XpTClaql1hWcFkHIEgTq0uOFPw97sfLUA4j6yxtEwKXuRgs+73Vhhr++QL&#10;tYnPRAhhF6OC3PsqltKlORl0Y1sRB+5ma4M+wDqTusZnCDelnEbRXBosODTkWNEup/SRNEYBt6fr&#10;y8op2mZ2vv8cK+qSXaPUcNBtlyA8df5f/HUfdJgfLebw+Sac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6/L8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087" o:spid="_x0000_s1249" style="position:absolute;left:14526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ax8MA&#10;AADdAAAADwAAAGRycy9kb3ducmV2LnhtbERP32vCMBB+F/Y/hBvszabbxGlnlLGhOHCgVvD1aG5t&#10;WXMpSaz1v18Ewbf7+H7ebNGbRnTkfG1ZwXOSgiAurK65VHDIl8MJCB+QNTaWScGFPCzmD4MZZtqe&#10;eUfdPpQihrDPUEEVQptJ6YuKDPrEtsSR+7XOYIjQlVI7PMdw08iXNB1LgzXHhgpb+qyo+NufjIKv&#10;7fc0/xm9UtiMLtNu1bDL3VGpp8f+4x1EoD7cxTf3Wsf56eQNrt/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aax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088" o:spid="_x0000_s1250" style="position:absolute;left:22348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2OxsUA&#10;AADdAAAADwAAAGRycy9kb3ducmV2LnhtbESPQWvCQBCF74L/YRmhN90o1Ep0E4og9NAKjf6AMTtN&#10;0mZnQ3YT47/vHAq9zfDevPfNIZ9cq0bqQ+PZwHqVgCIuvW24MnC9nJY7UCEiW2w9k4EHBciz+eyA&#10;qfV3/qSxiJWSEA4pGqhj7FKtQ1mTw7DyHbFoX753GGXtK217vEu4a/UmSbbaYcPSUGNHx5rKn2Jw&#10;Bnj8uD283qAfns/fL+8dTcVxMOZpMb3uQUWa4r/57/rNCn6yE1z5Rkb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Y7GxQAAAN0AAAAPAAAAAAAAAAAAAAAAAJgCAABkcnMv&#10;ZG93bnJldi54bWxQSwUGAAAAAAQABAD1AAAAigMAAAAA&#10;" path="m,227076l,e" filled="f" strokeweight=".96pt">
                  <v:path arrowok="t" textboxrect="0,0,0,227076"/>
                </v:shape>
                <v:shape id="Shape 1089" o:spid="_x0000_s1251" style="position:absolute;left:29754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6rcIA&#10;AADdAAAADwAAAGRycy9kb3ducmV2LnhtbERPTWvCQBC9F/wPywje6iYFi42uIqLoqaXWi7chO2aD&#10;2dk0s2r8991Cobd5vM+ZL3vfqBt1Ugc2kI8zUMRlsDVXBo5f2+cpKInIFpvAZOBBAsvF4GmOhQ13&#10;/qTbIVYqhbAUaMDF2BZaS+nIo4xDS5y4c+g8xgS7StsO7yncN/oly161x5pTg8OW1o7Ky+HqDUzk&#10;HE55Jf1j9503mw19iHvXxoyG/WoGKlIf/8V/7r1N87PpG/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Xqt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90" o:spid="_x0000_s1252" style="position:absolute;left:37575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UbsYA&#10;AADdAAAADwAAAGRycy9kb3ducmV2LnhtbESPQUvDQBCF74L/YRmhN7uxFmnSbotYFAUF2xR6HbLT&#10;JJidDbvbNP33zkHwNsN78943q83oOjVQiK1nAw/TDBRx5W3LtYFD+Xq/ABUTssXOMxm4UoTN+vZm&#10;hYX1F97RsE+1khCOBRpoUuoLrWPVkMM49T2xaCcfHCZZQ61twIuEu07PsuxJO2xZGhrs6aWh6md/&#10;dga23x95+TV/pPQ5v+bDW8ehDEdjJnfj8xJUojH9m/+u363gZ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aUb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091" o:spid="_x0000_s1253" style="position:absolute;left:57711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gdsIA&#10;AADdAAAADwAAAGRycy9kb3ducmV2LnhtbERPTWvCQBC9F/wPywi91U0KLTW6iojFnipVL96G7JgN&#10;ZmdjZtX477tCobd5vM+ZznvfqCt1Ugc2kI8yUMRlsDVXBva7z5cPUBKRLTaBycCdBOazwdMUCxtu&#10;/EPXbaxUCmEp0ICLsS20ltKRRxmFljhxx9B5jAl2lbYd3lK4b/Rrlr1rjzWnBoctLR2Vp+3FG3iT&#10;YzjklfT39TlvVivaiPvWxjwP+8UEVKQ+/ov/3F82zc/GOTy+SSfo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5uB2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092" o:spid="_x0000_s1254" style="position:absolute;left:7119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2GcMA&#10;AADdAAAADwAAAGRycy9kb3ducmV2LnhtbERPzWoCMRC+F3yHMIIXqVk91HY1SikICiJ17QMMm3Gz&#10;uJksSdTYp28Khd7m4/ud5TrZTtzIh9axgumkAEFcO91yo+DrtHl+BREissbOMSl4UID1avC0xFK7&#10;Ox/pVsVG5BAOJSowMfallKE2ZDFMXE+cubPzFmOGvpHa4z2H207OiuJFWmw5Nxjs6cNQfamuVsH8&#10;MN8fxrtp8vXeXqrPbzPmU1JqNEzvCxCRUvwX/7m3Os8v3mbw+00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I2Gc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093" o:spid="_x0000_s1255" style="position:absolute;left:14526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wzMYA&#10;AADdAAAADwAAAGRycy9kb3ducmV2LnhtbERPS2vCQBC+C/0PyxS86cYHxabZiCiCIB6q7aG3aXaa&#10;xGZnw+4a0/56Vyj0Nh/fc7JlbxrRkfO1ZQWTcQKCuLC65lLB22k7WoDwAVljY5kU/JCHZf4wyDDV&#10;9sqv1B1DKWII+xQVVCG0qZS+qMigH9uWOHJf1hkMEbpSaofXGG4aOU2SJ2mw5thQYUvriorv48Uo&#10;6Ir3xe9psp/6+WF+3rSHz835wyk1fOxXLyAC9eFf/Ofe6Tg/eZ7B/Zt4gs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+wzMYAAADdAAAADwAAAAAAAAAAAAAAAACYAgAAZHJz&#10;L2Rvd25yZXYueG1sUEsFBgAAAAAEAAQA9QAAAIsDAAAAAA==&#10;" path="m,227380l,e" filled="f" strokeweight=".33864mm">
                  <v:path arrowok="t" textboxrect="0,0,0,227380"/>
                </v:shape>
                <v:shape id="Shape 1094" o:spid="_x0000_s1256" style="position:absolute;left:22348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L9sMA&#10;AADdAAAADwAAAGRycy9kb3ducmV2LnhtbERP22oCMRB9L/Qfwgh9Ec1apNbVKKVQqCBiVz9g2Iyb&#10;xc1kSVJN+/VGKPRtDuc6y3WynbiQD61jBZNxAYK4drrlRsHx8DF6BREissbOMSn4oQDr1ePDEkvt&#10;rvxFlyo2IodwKFGBibEvpQy1IYth7HrizJ2ctxgz9I3UHq853HbyuShepMWWc4PBnt4N1efq2yqY&#10;7Wbb3XAzSb7e2nO1/zVDPiSlngbpbQEiUor/4j/3p87zi/kU7t/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L9s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095" o:spid="_x0000_s1257" style="position:absolute;left:29754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SGMAA&#10;AADdAAAADwAAAGRycy9kb3ducmV2LnhtbERPzYrCMBC+L/gOYQQviyZbcNFqFBGEXq37AGMztqXN&#10;pDbZWt/eCAt7m4/vd7b70bZioN7XjjV8LRQI4sKZmksNP5fTfAXCB2SDrWPS8CQP+93kY4upcQ8+&#10;05CHUsQQ9ilqqELoUil9UZFFv3AdceRurrcYIuxLaXp8xHDbykSpb2mx5thQYUfHioom/7Ua1LL5&#10;lOpISVJervec164Zskzr2XQ8bEAEGsO/+M+dmThfrZfw/iae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LSGM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1096" o:spid="_x0000_s1258" style="position:absolute;left:37575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TVMUA&#10;AADdAAAADwAAAGRycy9kb3ducmV2LnhtbERPS2sCMRC+C/0PYQre3KwiYrfGpVQKgnjw0UNv0810&#10;H91MliSu2/56Uyh4m4/vOat8MK3oyfnasoJpkoIgLqyuuVRwPr1NliB8QNbYWiYFP+QhXz+MVphp&#10;e+UD9cdQihjCPkMFVQhdJqUvKjLoE9sRR+7LOoMhQldK7fAaw00rZ2m6kAZrjg0VdvRaUfF9vBgF&#10;ffG+/D1NdzM/38+bTbf/3DQfTqnx4/DyDCLQEO7if/dWx/np0wL+vokn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NU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097" o:spid="_x0000_s1259" style="position:absolute;left:57711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p9MAA&#10;AADdAAAADwAAAGRycy9kb3ducmV2LnhtbERPzYrCMBC+L/gOYQQviyYWdtVqFBGEXrf6AGMztqXN&#10;pDaxdt9+s7Cwt/n4fmd3GG0rBup97VjDcqFAEBfO1FxquF7O8zUIH5ANto5Jwzd5OOwnbztMjXvx&#10;Fw15KEUMYZ+ihiqELpXSFxVZ9AvXEUfu7nqLIcK+lKbHVwy3rUyU+pQWa44NFXZ0qqho8qfVoD6a&#10;d6lOlCTl5fbIeeOaIcu0nk3H4xZEoDH8i//cmYnz1WYFv9/E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zp9M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1098" o:spid="_x0000_s1260" style="position:absolute;left:7119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l5MYA&#10;AADdAAAADwAAAGRycy9kb3ducmV2LnhtbESPQU/DMAyF70j8h8hI3FgKEgi6ZRNMmwSHMbHtspvV&#10;eE3VxomabC3/fj4gcbP1nt/7PFuMvlMX6lMT2MDjpABFXAXbcG3gsF8/vIJKGdliF5gM/FKCxfz2&#10;ZoalDQP/0GWXayUhnEo04HKOpdapcuQxTUIkFu0Ueo9Z1r7WtsdBwn2nn4riRXtsWBocRlo6qtrd&#10;2Rv4aL5dux02/Hys21WOX6sUlwdj7u/G9ymoTGP+N/9df1rBL94EV76RE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El5MYAAADdAAAADwAAAAAAAAAAAAAAAACYAgAAZHJz&#10;L2Rvd25yZXYueG1sUEsFBgAAAAAEAAQA9QAAAIsDAAAAAA==&#10;" path="m,227075l,e" filled="f" strokeweight=".96pt">
                  <v:path arrowok="t" textboxrect="0,0,0,227075"/>
                </v:shape>
                <v:shape id="Shape 1099" o:spid="_x0000_s1261" style="position:absolute;left:14526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x5cMA&#10;AADdAAAADwAAAGRycy9kb3ducmV2LnhtbERPTWvCQBC9C/0PyxR6M5uWIia6hjZQFPSibe/T7Jik&#10;yc6G7CbGf+8WCt7m8T5nnU2mFSP1rras4DmKQRAXVtdcKvj6/JgvQTiPrLG1TAqu5CDbPMzWmGp7&#10;4SONJ1+KEMIuRQWV910qpSsqMugi2xEH7mx7gz7AvpS6x0sIN618ieOFNFhzaKiwo7yiojkNRkGT&#10;Hxojv8ek/Rlx+7r/HbbyfVDq6XF6W4HwNPm7+N+902F+nCTw9004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9x5c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100" o:spid="_x0000_s1262" style="position:absolute;left:22348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z+MYA&#10;AADdAAAADwAAAGRycy9kb3ducmV2LnhtbESPQWvDMAyF74P9B6NBb6vTQcvI6patdNAd1tGul91E&#10;rMUhsWxit8n+/XQo9Cbxnt77tFyPvlMX6lMT2MBsWoAiroJtuDZw+n5/fAaVMrLFLjAZ+KME69X9&#10;3RJLGwY+0OWYayUhnEo04HKOpdapcuQxTUMkFu039B6zrH2tbY+DhPtOPxXFQntsWBocRto4qtrj&#10;2Rt4a/au/Ro+ef5Tt9scP7Ypbk7GTB7G1xdQmcZ8M1+vd1bwZ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yz+MYAAADdAAAADwAAAAAAAAAAAAAAAACYAgAAZHJz&#10;L2Rvd25yZXYueG1sUEsFBgAAAAAEAAQA9QAAAIsDAAAAAA==&#10;" path="m,227075l,e" filled="f" strokeweight=".96pt">
                  <v:path arrowok="t" textboxrect="0,0,0,227075"/>
                </v:shape>
                <v:shape id="Shape 1101" o:spid="_x0000_s1263" style="position:absolute;left:29754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WFMUA&#10;AADdAAAADwAAAGRycy9kb3ducmV2LnhtbERPS2vCQBC+F/wPywi91U16KG10IyoNSEoP9YEex+zk&#10;gdnZkN3G9N93CwVv8/E9Z7EcTSsG6l1jWUE8i0AQF1Y3XCk47LOnVxDOI2tsLZOCH3KwTCcPC0y0&#10;vfEXDTtfiRDCLkEFtfddIqUrajLoZrYjDlxpe4M+wL6SusdbCDetfI6iF2mw4dBQY0ebmorr7tso&#10;eBvK91P2ka/ySh/z7LLV3fr8qdTjdFzNQXga/V38797qMD+OYv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dYU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102" o:spid="_x0000_s1264" style="position:absolute;left:37575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5jsEA&#10;AADdAAAADwAAAGRycy9kb3ducmV2LnhtbERPTYvCMBC9L/gfwgje1lQRWbtGUUEU9LLq3meb2ba2&#10;mZQmrfXfG0HwNo/3OfNlZ0rRUu1yywpGwwgEcWJ1zqmCy3n7+QXCeWSNpWVScCcHy0XvY46xtjf+&#10;ofbkUxFC2MWoIPO+iqV0SUYG3dBWxIH7t7VBH2CdSl3jLYSbUo6jaCoN5hwaMqxok1FSnBqjoNgc&#10;CyN/21n51+Jucrg2O7lulBr0u9U3CE+df4tf7r0O80fRGJ7fh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QeY7BAAAA3QAAAA8AAAAAAAAAAAAAAAAAmAIAAGRycy9kb3du&#10;cmV2LnhtbFBLBQYAAAAABAAEAPUAAACGAwAAAAA=&#10;" path="m,227075l,e" filled="f" strokeweight=".33864mm">
                  <v:path arrowok="t" textboxrect="0,0,0,227075"/>
                </v:shape>
                <v:shape id="Shape 1103" o:spid="_x0000_s1265" style="position:absolute;left:57711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t+MUA&#10;AADdAAAADwAAAGRycy9kb3ducmV2LnhtbERPS2vCQBC+F/oflil4qxsrSI1uRIsBSemh2qLHMTt5&#10;YHY2ZNcY/323UOhtPr7nLFeDaURPnastK5iMIxDEudU1lwq+DunzKwjnkTU2lknBnRyskseHJcba&#10;3viT+r0vRQhhF6OCyvs2ltLlFRl0Y9sSB66wnUEfYFdK3eEthJtGvkTRTBqsOTRU2NJbRfllfzUK&#10;5n2xPabv2Tor9XeWnne63Zw+lBo9DesFCE+D/xf/uXc6zJ9EU/j9Jpwg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+34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104" o:spid="_x0000_s1266" style="position:absolute;top:2392;width:0;height:93452;visibility:visible;mso-wrap-style:square;v-text-anchor:top" coordsize="0,934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WcMMA&#10;AADdAAAADwAAAGRycy9kb3ducmV2LnhtbERP32vCMBB+F/wfwgl700QZQ6tRhjjmy5i22/vRnG1n&#10;cylJVrv/fhkMfLuP7+dtdoNtRU8+NI41zGcKBHHpTMOVho/iZboEESKywdYxafihALvteLTBzLgb&#10;n6nPYyVSCIcMNdQxdpmUoazJYpi5jjhxF+ctxgR9JY3HWwq3rVwo9SQtNpwaauxoX1N5zb+thrfw&#10;6Y7+dD13h6/YD++vqshXB60fJsPzGkSkId7F/+6jSfPn6hH+vk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WcMMAAADdAAAADwAAAAAAAAAAAAAAAACYAgAAZHJzL2Rv&#10;d25yZXYueG1sUEsFBgAAAAAEAAQA9QAAAIgDAAAAAA==&#10;" path="m,9345167l,e" filled="f" strokeweight=".33864mm">
                  <v:path arrowok="t" textboxrect="0,0,0,9345167"/>
                </v:shape>
                <v:shape id="Shape 1105" o:spid="_x0000_s1267" style="position:absolute;left:7119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tn8EA&#10;AADdAAAADwAAAGRycy9kb3ducmV2LnhtbERPzYrCMBC+L/gOYQRva6rgKtW0iCB4UGG7+wBjM7bV&#10;ZlKatNa3NwsL3ubj+51NOpha9NS6yrKC2TQCQZxbXXGh4Pdn/7kC4TyyxtoyKXiSgzQZfWww1vbB&#10;39RnvhAhhF2MCkrvm1hKl5dk0E1tQxy4q20N+gDbQuoWHyHc1HIeRV/SYMWhocSGdiXl96wzCrg/&#10;XZ5WztF2i/NteWxoyHadUpPxsF2D8DT4t/jffdBh/ixawN834QSZ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uLZ/BAAAA3QAAAA8AAAAAAAAAAAAAAAAAmAIAAGRycy9kb3du&#10;cmV2LnhtbFBLBQYAAAAABAAEAPUAAACGAwAAAAA=&#10;" path="m,227076l,e" filled="f" strokeweight=".96pt">
                  <v:path arrowok="t" textboxrect="0,0,0,227076"/>
                </v:shape>
                <v:shape id="Shape 1106" o:spid="_x0000_s1268" style="position:absolute;left:14526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zm8QA&#10;AADdAAAADwAAAGRycy9kb3ducmV2LnhtbERP22rCQBB9L/Qflin4VjdekBrdhFKxVKhQjeDrkJ0m&#10;odnZsLvG+PduodC3OZzrrPPBtKIn5xvLCibjBARxaXXDlYJTsX1+AeEDssbWMim4kYc8e3xYY6rt&#10;lQ/UH0MlYgj7FBXUIXSplL6syaAf2444ct/WGQwRukpqh9cYblo5TZKFNNhwbKixo7eayp/jxSjY&#10;fO2WxX4+o/A5vy3795Zd4c5KjZ6G1xWIQEP4F/+5P3ScP0kW8PtNP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YM5v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107" o:spid="_x0000_s1269" style="position:absolute;left:22348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Wc8IA&#10;AADdAAAADwAAAGRycy9kb3ducmV2LnhtbERPzWrCQBC+F3yHZQRvdRPBRqKrSEDooRaa9gHG7JhE&#10;s7Mhu4nJ27uFQm/z8f3O7jCaRgzUudqygngZgSAurK65VPDzfXrdgHAeWWNjmRRM5OCwn73sMNX2&#10;wV805L4UIYRdigoq79tUSldUZNAtbUscuKvtDPoAu1LqDh8h3DRyFUVv0mDNoaHClrKKinveGwU8&#10;nC+TlSu0/frzlny0NOZZr9RiPh63IDyN/l/8537XYX4cJfD7TThB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BZzwgAAAN0AAAAPAAAAAAAAAAAAAAAAAJgCAABkcnMvZG93&#10;bnJldi54bWxQSwUGAAAAAAQABAD1AAAAhwMAAAAA&#10;" path="m,227076l,e" filled="f" strokeweight=".96pt">
                  <v:path arrowok="t" textboxrect="0,0,0,227076"/>
                </v:shape>
                <v:shape id="Shape 1108" o:spid="_x0000_s1270" style="position:absolute;left:29754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T8cQA&#10;AADdAAAADwAAAGRycy9kb3ducmV2LnhtbESPQWsCQQyF74X+hyEFb3V2C5ayOoqIpT1Zqr30Fnbi&#10;zuJOZruZ6vrvzaHQW8J7ee/LYjXGzpxpkDaxg3JagCGuk2+5cfB1eH18ASMZ2WOXmBxcSWC1vL9b&#10;YOXThT/pvM+N0RCWCh2EnPvKWqkDRZRp6olVO6YhYtZ1aKwf8KLhsbNPRfFsI7asDQF72gSqT/vf&#10;6GAmx/RdNjJe337KbrulDwk769zkYVzPwWQa87/57/rdK35ZKK5+oyPY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30/H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1109" o:spid="_x0000_s1271" style="position:absolute;left:37575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n6cMA&#10;AADdAAAADwAAAGRycy9kb3ducmV2LnhtbERP22rCQBB9L/Qflin4VjdeKE10laIoFSpYI/g6ZMck&#10;NDsbdtcY/74rFPo2h3Od+bI3jejI+dqygtEwAUFcWF1zqeCUb17fQfiArLGxTAru5GG5eH6aY6bt&#10;jb+pO4ZSxBD2GSqoQmgzKX1RkUE/tC1x5C7WGQwRulJqh7cYbho5TpI3abDm2FBhS6uKip/j1ShY&#10;H3Zpvp9OKHxN72m3bdjl7qzU4KX/mIEI1Id/8Z/7U8f5oySFx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en6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110" o:spid="_x0000_s1272" style="position:absolute;left:50304;top:2514;width:0;height:93330;visibility:visible;mso-wrap-style:square;v-text-anchor:top" coordsize="0,933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j9MUA&#10;AADdAAAADwAAAGRycy9kb3ducmV2LnhtbESPMU/DQAyFdyT+w8lIbPSSDlCFXquqLYKBJS1IjFbO&#10;5CJydpQ7mvDv8YDEZus9v/d5vZ1jby40pk7YQbkowBA34jtuHbydn+5WYFJG9tgLk4MfSrDdXF+t&#10;sfIycU2XU26NhnCq0EHIeaisTU2giGkhA7FqnzJGzLqOrfUjThoee7ssinsbsWNtCDjQPlDzdfqO&#10;Dt6Pz/PwMMlHEKlX9XR+PSwpOXd7M+8ewWSa87/57/rFK35ZKr9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eP0xQAAAN0AAAAPAAAAAAAAAAAAAAAAAJgCAABkcnMv&#10;ZG93bnJldi54bWxQSwUGAAAAAAQABAD1AAAAigMAAAAA&#10;" path="m,9332976l,e" filled="f" strokeweight=".96pt">
                  <v:path arrowok="t" textboxrect="0,0,0,9332976"/>
                </v:shape>
                <v:shape id="Shape 1111" o:spid="_x0000_s1273" style="position:absolute;left:57711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sscMA&#10;AADdAAAADwAAAGRycy9kb3ducmV2LnhtbERPTWvCQBC9C/6HZQq96SZCRVJXKUWxpxY/Lr0N2TEb&#10;mp2NmVXjv+8Kgu80w5v33rz5sveNulAndWAD+TgDRVwGW3Nl4LBfj2agJCJbbAKTgRsJLBfDwRwL&#10;G668pcsuViqZsBRowMXYFlpL6cijjENLnLhj6DzGtHaVth1ek7lv9CTLptpjzSnBYUufjsq/3dkb&#10;eJNj+M0r6W+bU96sVvQj7lsb8/rSf7yDitTH5/FD/WXT+wlwb5NG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Tssc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112" o:spid="_x0000_s1274" style="position:absolute;left:64416;top:2392;width:0;height:93330;visibility:visible;mso-wrap-style:square;v-text-anchor:top" coordsize="0,933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/JIcYA&#10;AADdAAAADwAAAGRycy9kb3ducmV2LnhtbESPzWrDMBCE74W+g9hCb7Vst4TiWg4hIeDSk5Neelus&#10;9U9irYylJG6ePioUcttlZuebzZezGcSZJtdbVpBEMQji2uqeWwXf++3LOwjnkTUOlknBLzlYFo8P&#10;OWbaXrii8863IoSwy1BB5/2YSenqjgy6yI7EQWvsZNCHdWqlnvASws0g0zheSIM9B0KHI607qo+7&#10;kwnc4edo5s21+krr9tMeSm7e/KtSz0/z6gOEp9nfzf/XpQ71kySFv2/CCL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/JIcYAAADdAAAADwAAAAAAAAAAAAAAAACYAgAAZHJz&#10;L2Rvd25yZXYueG1sUEsFBgAAAAAEAAQA9QAAAIsDAAAAAA==&#10;" path="m,9332975l,e" filled="f" strokeweight=".33861mm">
                  <v:path arrowok="t" textboxrect="0,0,0,9332975"/>
                </v:shape>
                <v:shape id="Shape 1113" o:spid="_x0000_s1275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sPMUA&#10;AADdAAAADwAAAGRycy9kb3ducmV2LnhtbESPzWrDQAyE74G+w6JCb8naLpTiZBPSQKmv+SHtUfEq&#10;thNLa7zb2H37biHQm8SM5hstViO36ka9b5wYSGcJKJLS2UYqA4f9+/QVlA8oFlsnZOCHPKyWD5MF&#10;5tYNsqXbLlQqhojP0UAdQpdr7cuaGP3MdSRRO7ueMcS1r7TtcYjh3OosSV40YyORUGNHm5rK6+6b&#10;I7c4FZvucPz8yrLt8PHGnPIlM+bpcVzPQQUaw7/5fl3YWD9Nn+Hvmzi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uw8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14" o:spid="_x0000_s1276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9bsMA&#10;AADdAAAADwAAAGRycy9kb3ducmV2LnhtbERPTWvCQBC9F/oflin0VjcrVZroJrSCItKLVvA6Zsck&#10;bXY2ZFeN/94tFHqbx/uceTHYVlyo941jDWqUgCAunWm40rD/Wr68gfAB2WDrmDTcyEORPz7MMTPu&#10;ylu67EIlYgj7DDXUIXSZlL6syaIfuY44cifXWwwR9pU0PV5juG3lOEmm0mLDsaHGjhY1lT+7s9XA&#10;aXr8VpMSU9p8fE6Pm7Gyh5XWz0/D+wxEoCH8i//caxPnK/UKv9/E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9bs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115" o:spid="_x0000_s1277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Y9cMA&#10;AADdAAAADwAAAGRycy9kb3ducmV2LnhtbERPS2vCQBC+C/0PyxR6M5sVFJO6ShUsRbz4gF7H7DRJ&#10;m50N2VXTf+8Kgrf5+J4zW/S2ERfqfO1Yg0pSEMSFMzWXGo6H9XAKwgdkg41j0vBPHhbzl8EMc+Ou&#10;vKPLPpQihrDPUUMVQptL6YuKLPrEtcSR+3GdxRBhV0rT4TWG20aO0nQiLdYcGypsaVVR8bc/Ww2c&#10;ZadfNS4wo81yOzltRsp+f2r99tp/vIMI1Ien+OH+MnG+UmO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Y9c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116" o:spid="_x0000_s1278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5TsIA&#10;AADdAAAADwAAAGRycy9kb3ducmV2LnhtbERPTYvCMBC9C/6HMII3TbsH2a1GEUHwssiqKN7GZmyD&#10;zaQ0sa3/frMg7G0e73MWq95WoqXGG8cK0mkCgjh32nCh4HTcTj5B+ICssXJMCl7kYbUcDhaYadfx&#10;D7WHUIgYwj5DBWUIdSalz0uy6KeuJo7c3TUWQ4RNIXWDXQy3lfxIkpm0aDg2lFjTpqT8cXhaBYX5&#10;Ou2fZzTpTX537bW/tJsXKzUe9es5iEB9+Be/3Tsd56fpDP6+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7lOwgAAAN0AAAAPAAAAAAAAAAAAAAAAAJgCAABkcnMvZG93&#10;bnJldi54bWxQSwUGAAAAAAQABAD1AAAAhwMAAAAA&#10;" path="m,l6429501,e" filled="f" strokeweight=".33869mm">
                  <v:path arrowok="t" textboxrect="0,0,6429501,0"/>
                </v:shape>
                <v:shape id="Shape 1117" o:spid="_x0000_s1279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jGcMA&#10;AADdAAAADwAAAGRycy9kb3ducmV2LnhtbERPTWvCQBC9C/6HZYTe6maFWpO6CVpoEelFLfQ6ZqdJ&#10;NDsbsluN/75bKHibx/ucZTHYVlyo941jDWqagCAunWm40vB5eHtcgPAB2WDrmDTcyEORj0dLzIy7&#10;8o4u+1CJGMI+Qw11CF0mpS9rsuinriOO3LfrLYYI+0qaHq8x3LZyliRzabHh2FBjR681lef9j9XA&#10;aXo8qacSU9quP+bH7UzZr3etHybD6gVEoCHcxf/ujYnzlXqG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jGc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118" o:spid="_x0000_s1280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R6MYA&#10;AADdAAAADwAAAGRycy9kb3ducmV2LnhtbESPT2vCQBDF70K/wzKF3nQTqyKpq5SC2FOhGrDHITv5&#10;o9nZkF1j+u07h4K3Gd6b936z2Y2uVQP1ofFsIJ0loIgLbxuuDOSn/XQNKkRki61nMvBLAXbbp8kG&#10;M+vv/E3DMVZKQjhkaKCOscu0DkVNDsPMd8Silb53GGXtK217vEu4a/U8SVbaYcPSUGNHHzUV1+PN&#10;GXhd5vn80J7T4fIVFuf9olz/5KUxL8/j+xuoSGN8mP+vP63gp6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7R6M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1119" o:spid="_x0000_s1281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0c8MA&#10;AADdAAAADwAAAGRycy9kb3ducmV2LnhtbERPS2vCQBC+F/wPywje6iZqi01dRQTRk1AbsMchO3lo&#10;djZk1xj/vSsIvc3H95zFqje16Kh1lWUF8TgCQZxZXXGhIP3dvs9BOI+ssbZMCu7kYLUcvC0w0fbG&#10;P9QdfSFCCLsEFZTeN4mULivJoBvbhjhwuW0N+gDbQuoWbyHc1HISRZ/SYMWhocSGNiVll+PVKJh+&#10;pOlkV5/i7nxws9N2ls//0lyp0bBff4Pw1Pt/8cu912F+HH/B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J0c8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120" o:spid="_x0000_s1282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x0MUA&#10;AADdAAAADwAAAGRycy9kb3ducmV2LnhtbESPQWvCQBCF7wX/wzJCb3WTQKVJXUULFZFeqoLXMTtN&#10;0mZnQ3bV+O87B8HbDO/Ne9/MFoNr1YX60Hg2kE4SUMSltw1XBg77z5c3UCEiW2w9k4EbBVjMR08z&#10;LKy/8jdddrFSEsKhQAN1jF2hdShrchgmviMW7cf3DqOsfaVtj1cJd63OkmSqHTYsDTV29FFT+bc7&#10;OwOc56ff9LXEnLarr+lpm6XuuDbmeTws30FFGuLDfL/eWMFPM+GXb2QE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3HQxQAAAN0AAAAPAAAAAAAAAAAAAAAAAJgCAABkcnMv&#10;ZG93bnJldi54bWxQSwUGAAAAAAQABAD1AAAAigMAAAAA&#10;" path="m,l6429501,e" filled="f" strokeweight=".96pt">
                  <v:path arrowok="t" textboxrect="0,0,6429501,0"/>
                </v:shape>
                <v:shape id="Shape 1121" o:spid="_x0000_s1283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dbcQA&#10;AADdAAAADwAAAGRycy9kb3ducmV2LnhtbESPQU/DMAyF70j7D5En7cbS5jChbtnEJk30ujEBR68x&#10;baF2qias5d8TJCRutt7z+543u4k7daMhtF4s5MsMFEnlXSu1hcvz8f4BVIgoDjsvZOGbAuy2s7sN&#10;Fs6PcqLbOdYqhUgo0EITY19oHaqGGMPS9yRJe/cDY0zrUGs34JjCudMmy1aasZVEaLCnQ0PV5/mL&#10;E7e8lof+8vL6ZsxpfNoz5/xhrF3Mp8c1qEhT/Df/XZcu1c9NDr/fpBH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HW3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1122" o:spid="_x0000_s1284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sv8MA&#10;AADdAAAADwAAAGRycy9kb3ducmV2LnhtbERPS2vCQBC+F/oflhG81U2iFUldpQiiJ6Ea0OOQnTxq&#10;djZk1xj/vSsUepuP7znL9WAa0VPnassK4kkEgji3uuZSQXbafixAOI+ssbFMCh7kYL16f1tiqu2d&#10;f6g/+lKEEHYpKqi8b1MpXV6RQTexLXHgCtsZ9AF2pdQd3kO4aWQSRXNpsObQUGFLm4ry6/FmFEw/&#10;syzZNee4/z242Xk7KxaXrFBqPBq+v0B4Gvy/+M+912F+nCT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osv8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123" o:spid="_x0000_s1285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mgcUA&#10;AADdAAAADwAAAGRycy9kb3ducmV2LnhtbESPQUvDQBCF70L/wzKCN7vJCiKx26KFYq6tpe1xzE6T&#10;1MxsyK5N/PeuIHib4b1535vFauJOXWkIrRcL+TwDRVJ510ptYf++uX8CFSKKw84LWfimAKvl7GaB&#10;hfOjbOm6i7VKIRIKtNDE2Bdah6ohxjD3PUnSzn5gjGkdau0GHFM4d9pk2aNmbCURGuxp3VD1ufvi&#10;xC0/ynW/PxxPxmzHt1fmnC/G2rvb6eUZVKQp/pv/rkuX6ufmAX6/SSP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iaB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24" o:spid="_x0000_s1286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++9cUA&#10;AADdAAAADwAAAGRycy9kb3ducmV2LnhtbESPQUvDQBCF70L/wzKCN7vJIiKx26KFYq6tpe1xzE6T&#10;1MxsyK5N/PeuIHib4b1535vFauJOXWkIrRcL+TwDRVJ510ptYf++uX8CFSKKw84LWfimAKvl7GaB&#10;hfOjbOm6i7VKIRIKtNDE2Bdah6ohxjD3PUnSzn5gjGkdau0GHFM4d9pk2aNmbCURGuxp3VD1ufvi&#10;xC0/ynW/PxxPxmzHt1fmnC/G2rvb6eUZVKQp/pv/rkuX6ufmAX6/SSP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771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25" o:spid="_x0000_s1287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0y8MA&#10;AADdAAAADwAAAGRycy9kb3ducmV2LnhtbERPS2vCQBC+F/wPywje6iZRi0RXEUH0VKgN6HHITh6a&#10;nQ3ZNcZ/3y0UepuP7znr7WAa0VPnassK4mkEgji3uuZSQfZ9eF+CcB5ZY2OZFLzIwXYzeltjqu2T&#10;v6g/+1KEEHYpKqi8b1MpXV6RQTe1LXHgCtsZ9AF2pdQdPkO4aWQSRR/SYM2hocKW9hXl9/PDKJgt&#10;siw5Npe4v326+eUwL5bXrFBqMh52KxCeBv8v/nOfdJgfJwv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O0y8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126" o:spid="_x0000_s1288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MP8MA&#10;AADdAAAADwAAAGRycy9kb3ducmV2LnhtbERPTWvCQBC9C/0PyxS8mU0CBhPdhLbQIuJFW+h1zI5J&#10;2uxsyG41/nu3UOhtHu9zNtVkenGh0XWWFSRRDIK4trrjRsHH++tiBcJ5ZI29ZVJwIwdV+TDbYKHt&#10;lQ90OfpGhBB2BSpovR8KKV3dkkEX2YE4cGc7GvQBjo3UI15DuOllGseZNNhxaGhxoJeW6u/jj1HA&#10;eX76SpY15rR73menXZqYzzel5o/T0xqEp8n/i//cWx3mJ2kGv9+EE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ZMP8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127" o:spid="_x0000_s1289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ggsUA&#10;AADdAAAADwAAAGRycy9kb3ducmV2LnhtbESPQU/DMAyF70j7D5GRuLG0OQAqyyaYNNHrxrTtaBqv&#10;7aidqglr+fcECYmbrff8vufFauJOXWkIrRcL+TwDRVJ510ptYf++uX8CFSKKw84LWfimAKvl7GaB&#10;hfOjbOm6i7VKIRIKtNDE2Bdah6ohxjD3PUnSzn5gjGkdau0GHFM4d9pk2YNmbCURGuxp3VD1ufvi&#10;xC0/ynW/PxxPxmzHt1fmnC/G2rvb6eUZVKQp/pv/rkuX6ufmEX6/SSP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SCC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28" o:spid="_x0000_s1290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91sUA&#10;AADdAAAADwAAAGRycy9kb3ducmV2LnhtbESPQWvCQBCF7wX/wzJCb3WTQKVJXUULFZFeqoLXMTtN&#10;0mZnQ3bV+O87B8HbDO/Ne9/MFoNr1YX60Hg2kE4SUMSltw1XBg77z5c3UCEiW2w9k4EbBVjMR08z&#10;LKy/8jdddrFSEsKhQAN1jF2hdShrchgmviMW7cf3DqOsfaVtj1cJd63OkmSqHTYsDTV29FFT+bc7&#10;OwOc56ff9LXEnLarr+lpm6XuuDbmeTws30FFGuLDfL/eWMFPM8GVb2QE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X3WxQAAAN0AAAAPAAAAAAAAAAAAAAAAAJgCAABkcnMv&#10;ZG93bnJldi54bWxQSwUGAAAAAAQABAD1AAAAigMAAAAA&#10;" path="m,l6429501,e" filled="f" strokeweight=".96pt">
                  <v:path arrowok="t" textboxrect="0,0,6429501,0"/>
                </v:shape>
                <v:shape id="Shape 1129" o:spid="_x0000_s1291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YTcIA&#10;AADdAAAADwAAAGRycy9kb3ducmV2LnhtbERPS4vCMBC+L/gfwgh7W9MWVmw1igrKInvxAV7HZmyr&#10;zaQ0Ubv/fiMI3ubje85k1pla3Kl1lWUF8SACQZxbXXGh4LBffY1AOI+ssbZMCv7IwWza+5hgpu2D&#10;t3Tf+UKEEHYZKii9bzIpXV6SQTewDXHgzrY16ANsC6lbfIRwU8skiobSYMWhocSGliXl193NKOA0&#10;PV3i7xxT2ix+h6dNEpvjWqnPfjcfg/DU+bf45f7RYX6cpPD8Jpw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dhNwgAAAN0AAAAPAAAAAAAAAAAAAAAAAJgCAABkcnMvZG93&#10;bnJldi54bWxQSwUGAAAAAAQABAD1AAAAhwMAAAAA&#10;" path="m,l6429501,e" filled="f" strokeweight=".96pt">
                  <v:path arrowok="t" textboxrect="0,0,6429501,0"/>
                </v:shape>
                <v:shape id="Shape 1130" o:spid="_x0000_s1292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nDcYA&#10;AADdAAAADwAAAGRycy9kb3ducmV2LnhtbESPT2vCQBDF7wW/wzKF3uomimKiq9iCpUgv/gGvY3ZM&#10;YrOzIbvV+O07h0JvM7w37/1msepdo27UhdqzgXSYgCIuvK25NHA8bF5noEJEtth4JgMPCrBaDp4W&#10;mFt/5x3d9rFUEsIhRwNVjG2udSgqchiGviUW7eI7h1HWrtS2w7uEu0aPkmSqHdYsDRW29F5R8b3/&#10;cQY4y87XdFJgRtu3r+l5O0rd6cOYl+d+PQcVqY//5r/rTyv46Vj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nDc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1131" o:spid="_x0000_s1293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LsMUA&#10;AADdAAAADwAAAGRycy9kb3ducmV2LnhtbESPzWrDQAyE74G+w6JCb8naLpTiZBPSQKmv+SHtUfEq&#10;thNLa7zb2H37biHQm8SM5hstViO36ka9b5wYSGcJKJLS2UYqA4f9+/QVlA8oFlsnZOCHPKyWD5MF&#10;5tYNsqXbLlQqhojP0UAdQpdr7cuaGP3MdSRRO7ueMcS1r7TtcYjh3OosSV40YyORUGNHm5rK6+6b&#10;I7c4FZvucPz8yrLt8PHGnPIlM+bpcVzPQQUaw7/5fl3YWD99TuHvmzi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Yuw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32" o:spid="_x0000_s1294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Vx8UA&#10;AADdAAAADwAAAGRycy9kb3ducmV2LnhtbESPQUvDQBCF70L/wzKCN7vJCiKx26KFYq6tpe1xzE6T&#10;1MxsyK5N/PeuIHib4b1535vFauJOXWkIrRcL+TwDRVJ510ptYf++uX8CFSKKw84LWfimAKvl7GaB&#10;hfOjbOm6i7VKIRIKtNDE2Bdah6ohxjD3PUnSzn5gjGkdau0GHFM4d9pk2aNmbCURGuxp3VD1ufvi&#10;xC0/ynW/PxxPxmzHt1fmnC/G2rvb6eUZVKQp/pv/rkuX6ucPBn6/SSP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xXH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33" o:spid="_x0000_s1295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wXMUA&#10;AADdAAAADwAAAGRycy9kb3ducmV2LnhtbESPzWrDQAyE74W+w6JCbs3aDpTiZBPaQKmv+aHNUfEq&#10;thNLa7yb2H37biHQm8SM5hstViO36ka9b5wYSKcJKJLS2UYqA/vdx/MrKB9QLLZOyMAPeVgtHx8W&#10;mFs3yIZu21CpGCI+RwN1CF2utS9rYvRT15FE7eR6xhDXvtK2xyGGc6uzJHnRjI1EQo0drWsqL9sr&#10;R25xLNbd/uv7kGWb4fOdOeVzZszkaXybgwo0hn/z/bqwsX46m8H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7Bc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34" o:spid="_x0000_s1296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HjcMA&#10;AADdAAAADwAAAGRycy9kb3ducmV2LnhtbERPS2vCQBC+F/wPywje6iaaFomuIoLUk6AN6HHITh6a&#10;nQ3ZbUz/fVcQepuP7zmrzWAa0VPnassK4mkEgji3uuZSQfa9f1+AcB5ZY2OZFPySg8169LbCVNsH&#10;n6g/+1KEEHYpKqi8b1MpXV6RQTe1LXHgCtsZ9AF2pdQdPkK4aeQsij6lwZpDQ4Ut7SrK7+cfo2D+&#10;kWWzr+YS97ejSy77pFhcs0KpyXjYLkF4Gvy/+OU+6DA/nifw/C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aHjc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135" o:spid="_x0000_s1297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iFsIA&#10;AADdAAAADwAAAGRycy9kb3ducmV2LnhtbERPS4vCMBC+L/gfwgje1rS+kGoUWRA9LagFPQ7N9KHN&#10;pDTZWv/9RljY23x8z1lve1OLjlpXWVYQjyMQxJnVFRcK0sv+cwnCeWSNtWVS8CIH283gY42Jtk8+&#10;UXf2hQgh7BJUUHrfJFK6rCSDbmwb4sDltjXoA2wLqVt8hnBTy0kULaTBikNDiQ19lZQ9zj9GwXSe&#10;ppNDfY27+7ebXfezfHlLc6VGw363AuGp9//iP/dRh/nxdA7v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iIW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1136" o:spid="_x0000_s1298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8YcIA&#10;AADdAAAADwAAAGRycy9kb3ducmV2LnhtbERPS4vCMBC+L/gfwgje1rTqilSjiCB6Wlgt6HFopg9t&#10;JqWJtf57s7Cwt/n4nrPa9KYWHbWusqwgHkcgiDOrKy4UpOf95wKE88gaa8uk4EUONuvBxwoTbZ/8&#10;Q93JFyKEsEtQQel9k0jpspIMurFtiAOX29agD7AtpG7xGcJNLSdRNJcGKw4NJTa0Kym7nx5GwfQr&#10;TSeH+hJ3t283u+xn+eKa5kqNhv12CcJT7//Ff+6jDvPj6Rx+vw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Lxh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1137" o:spid="_x0000_s1299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2X8UA&#10;AADdAAAADwAAAGRycy9kb3ducmV2LnhtbESPQWvCQBCF70L/wzKF3nSTFNoSXaUVSnPVivU4Zsck&#10;mpkN2a1J/323UPA2w3vzvjeL1citulLvGycG0lkCiqR0tpHKwO7zffoCygcUi60TMvBDHlbLu8kC&#10;c+sG2dB1GyoVQ8TnaKAOocu19mVNjH7mOpKonVzPGOLaV9r2OMRwbnWWJE+asZFIqLGjdU3lZfvN&#10;kVsci3W3238dsmwzfLwxp3zOjHm4H1/noAKN4Wb+vy5srJ8+PsP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LZf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38" o:spid="_x0000_s1300" style="position:absolute;left:60;top:622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NiMcA&#10;AADdAAAADwAAAGRycy9kb3ducmV2LnhtbESPT2vCQBDF74V+h2UKvdVN1BZJXaUIUk9CNZAeh+zk&#10;T5udDdk1xm/vHAq9zfDevPeb9XZynRppCK1nA+ksAUVcettybSA/719WoEJEtth5JgM3CrDdPD6s&#10;MbP+yl80nmKtJIRDhgaaGPtM61A25DDMfE8sWuUHh1HWodZ2wKuEu07Pk+RNO2xZGhrsaddQ+Xu6&#10;OAOL1zyff3ZFOv4cw7LYL6vVd14Z8/w0fbyDijTFf/Pf9cEKfroQXP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bjYjHAAAA3QAAAA8AAAAAAAAAAAAAAAAAmAIAAGRy&#10;cy9kb3ducmV2LnhtbFBLBQYAAAAABAAEAPUAAACMAwAAAAA=&#10;" path="m,l6429501,e" filled="f" strokeweight=".33861mm">
                  <v:path arrowok="t" textboxrect="0,0,6429501,0"/>
                </v:shape>
                <v:shape id="Shape 1139" o:spid="_x0000_s1301" style="position:absolute;left:60;top:646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HtsUA&#10;AADdAAAADwAAAGRycy9kb3ducmV2LnhtbESPQWvCQBCF70L/wzKF3nSTFEobXaUVSnPVivU4Zsck&#10;mpkN2a1J/323UPA2w3vzvjeL1citulLvGycG0lkCiqR0tpHKwO7zffoMygcUi60TMvBDHlbLu8kC&#10;c+sG2dB1GyoVQ8TnaKAOocu19mVNjH7mOpKonVzPGOLaV9r2OMRwbnWWJE+asZFIqLGjdU3lZfvN&#10;kVsci3W3238dsmwzfLwxp3zOjHm4H1/noAKN4Wb+vy5srJ8+vsD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4e2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40" o:spid="_x0000_s1302" style="position:absolute;left:60;top:670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y88YA&#10;AADdAAAADwAAAGRycy9kb3ducmV2LnhtbESPT2vCQBDF74V+h2UKvdVNbCqSukopiD0JasAeh+zk&#10;T5udDdk1pt/eOQi9zfDevPeb1WZynRppCK1nA+ksAUVcettybaA4bV+WoEJEtth5JgN/FGCzfnxY&#10;YW79lQ80HmOtJIRDjgaaGPtc61A25DDMfE8sWuUHh1HWodZ2wKuEu07Pk2ShHbYsDQ329NlQ+Xu8&#10;OAOvb0Ux33XndPzZh+y8zarld1EZ8/w0fbyDijTFf/P9+ssKfpoJv3wjI+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vy88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1141" o:spid="_x0000_s1303" style="position:absolute;left:60;top:6945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2ssIA&#10;AADdAAAADwAAAGRycy9kb3ducmV2LnhtbERPS4vCMBC+C/6HMII3TVtFpGuURfDBuhdr8Tw0s23Z&#10;ZlKaqPXfbwRhb/PxPWe16U0j7tS52rKCeBqBIC6srrlUkF92kyUI55E1NpZJwZMcbNbDwQpTbR98&#10;pnvmSxFC2KWooPK+TaV0RUUG3dS2xIH7sZ1BH2BXSt3hI4SbRiZRtJAGaw4NFba0raj4zW5GwbeM&#10;Dwkl++tXNls07TU/5Kf9TKnxqP/8AOGp9//it/uow/x4HsPrm3C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HaywgAAAN0AAAAPAAAAAAAAAAAAAAAAAJgCAABkcnMvZG93&#10;bnJldi54bWxQSwUGAAAAAAQABAD1AAAAhwMAAAAA&#10;" path="m,l6429501,e" filled="f" strokeweight=".34711mm">
                  <v:path arrowok="t" textboxrect="0,0,6429501,0"/>
                </v:shape>
                <v:shape id="Shape 1142" o:spid="_x0000_s1304" style="position:absolute;left:60;top:7185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musUA&#10;AADdAAAADwAAAGRycy9kb3ducmV2LnhtbESPQUvDQBCF70L/wzKCN7vJIiKx26KFYq6tpe1xzE6T&#10;1MxsyK5N/PeuIHib4b1535vFauJOXWkIrRcL+TwDRVJ510ptYf++uX8CFSKKw84LWfimAKvl7GaB&#10;hfOjbOm6i7VKIRIKtNDE2Bdah6ohxjD3PUnSzn5gjGkdau0GHFM4d9pk2aNmbCURGuxp3VD1ufvi&#10;xC0/ynW/PxxPxmzHt1fmnC/G2rvb6eUZVKQp/pv/rkuX6ucPBn6/SSP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Wa6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43" o:spid="_x0000_s1305" style="position:absolute;left:60;top:742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shMMA&#10;AADdAAAADwAAAGRycy9kb3ducmV2LnhtbERPS2vCQBC+F/wPywje6iaaFomuIoLUk6AN6HHITh6a&#10;nQ3ZbUz/fVcQepuP7zmrzWAa0VPnassK4mkEgji3uuZSQfa9f1+AcB5ZY2OZFPySg8169LbCVNsH&#10;n6g/+1KEEHYpKqi8b1MpXV6RQTe1LXHgCtsZ9AF2pdQdPkK4aeQsij6lwZpDQ4Ut7SrK7+cfo2D+&#10;kWWzr+YS97ejSy77pFhcs0KpyXjYLkF4Gvy/+OU+6DA/Tubw/C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lshM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144" o:spid="_x0000_s1306" style="position:absolute;left:60;top:7663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Sc8QA&#10;AADdAAAADwAAAGRycy9kb3ducmV2LnhtbERPTWvCQBC9C/6HZQRvdZOQSpO6ii1YivRSFXods9Mk&#10;NTsbstsk/nu3UPA2j/c5q81oGtFT52rLCuJFBIK4sLrmUsHpuHt4AuE8ssbGMim4koPNejpZYa7t&#10;wJ/UH3wpQgi7HBVU3re5lK6oyKBb2JY4cN+2M+gD7EqpOxxCuGlkEkVLabDm0FBhS68VFZfDr1HA&#10;WXb+iR8LzGj/8rE875PYfL0pNZ+N22cQnkZ/F/+733WYH6cp/H0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knP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1145" o:spid="_x0000_s1307" style="position:absolute;left:60;top:7903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xRa8MA&#10;AADdAAAADwAAAGRycy9kb3ducmV2LnhtbERPS2vCQBC+F/wPywje6iYai0RXEUH0VKgN6HHITh6a&#10;nQ3ZNcZ/3y0UepuP7znr7WAa0VPnassK4mkEgji3uuZSQfZ9eF+CcB5ZY2OZFLzIwXYzeltjqu2T&#10;v6g/+1KEEHYpKqi8b1MpXV6RQTe1LXHgCtsZ9AF2pdQdPkO4aeQsij6kwZpDQ4Ut7SvK7+eHUTBf&#10;ZNns2Fzi/vbpksshKZbXrFBqMh52KxCeBv8v/nOfdJgfJwv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xRa8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146" o:spid="_x0000_s1308" style="position:absolute;left:60;top:8142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gucUA&#10;AADdAAAADwAAAGRycy9kb3ducmV2LnhtbESPzWrDQAyE74W+w6JCbs3apoTiZBPaQKmv+aHNUfEq&#10;thNLa7zb2Hn7biHQm8SM5hstViO36kq9b5wYSKcJKJLS2UYqA/vdx/MrKB9QLLZOyMCNPKyWjw8L&#10;zK0bZEPXbahUDBGfo4E6hC7X2pc1Mfqp60iidnI9Y4hrX2nb4xDDudVZksw0YyORUGNH65rKy/aH&#10;I7c4Futu//V9yLLN8PnOnPI5M2byNL7NQQUaw7/5fl3YWD99mcH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mC5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47" o:spid="_x0000_s1309" style="position:absolute;left:60;top:8381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FIsUA&#10;AADdAAAADwAAAGRycy9kb3ducmV2LnhtbESPQWvCQBCF70L/wzKF3nSTUNoSXaUVSnPVivU4Zsck&#10;mpkN2a1J/323UPA2w3vzvjeL1citulLvGycG0lkCiqR0tpHKwO7zffoCygcUi60TMvBDHlbLu8kC&#10;c+sG2dB1GyoVQ8TnaKAOocu19mVNjH7mOpKonVzPGOLaV9r2OMRwbnWWJE+asZFIqLGjdU3lZfvN&#10;kVsci3W3238dsmwzfLwxp3zOjHm4H1/noAKN4Wb+vy5srJ8+PsP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sUi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48" o:spid="_x0000_s1310" style="position:absolute;left:60;top:8621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RUMMA&#10;AADdAAAADwAAAGRycy9kb3ducmV2LnhtbESPTUvDQBCG74L/YRnBm90kSJHYbdFCaa6tRT2O2TGJ&#10;ZmZDdm3iv+8cBG8zzPvxzGozc2/ONMYuiIN8kYEhqYPvpHFwetndPYCJCcVjH4Qc/FKEzfr6aoWl&#10;D5Mc6HxMjdEQiSU6aFMaSmtj3RJjXISBRG+fYWRMuo6N9SNOGs69LbJsaRk70YYWB9q2VH8ff1h7&#10;q49qO5xe396L4jDtn5lz/iqcu72Znx7BJJrTv/jPXXnFz+8VV7/REez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1RUM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1149" o:spid="_x0000_s1311" style="position:absolute;left:60;top:8860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0y8UA&#10;AADdAAAADwAAAGRycy9kb3ducmV2LnhtbESPQWvCQBCF70L/wzKF3nSTUEobXaUVSnPVivU4Zsck&#10;mpkN2a1J/323UPA2w3vzvjeL1citulLvGycG0lkCiqR0tpHKwO7zffoMygcUi60TMvBDHlbLu8kC&#10;c+sG2dB1GyoVQ8TnaKAOocu19mVNjH7mOpKonVzPGOLaV9r2OMRwbnWWJE+asZFIqLGjdU3lZfvN&#10;kVsci3W3238dsmwzfLwxp3zOjHm4H1/noAKN4Wb+vy5srJ8+vsD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fTL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50" o:spid="_x0000_s1312" style="position:absolute;left:60;top:9099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kLsYA&#10;AADdAAAADwAAAGRycy9kb3ducmV2LnhtbESPT2vCQBDF70K/wzJCb7qJ1SLRVUpB2lNBDdjjkJ38&#10;0exsyG5j+u07h4K3Gd6b936z3Y+uVQP1ofFsIJ0noIgLbxuuDOTnw2wNKkRki61nMvBLAfa7p8kW&#10;M+vvfKThFCslIRwyNFDH2GVah6Imh2HuO2LRSt87jLL2lbY93iXctXqRJK/aYcPSUGNH7zUVt9OP&#10;M/CyyvPFR3tJh+tXWF4Oy3L9nZfGPE/Htw2oSGN8mP+vP63gpyvhl29kBL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kLs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1151" o:spid="_x0000_s1313" style="position:absolute;left:60;top:933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uEMUA&#10;AADdAAAADwAAAGRycy9kb3ducmV2LnhtbESPzWrDQAyE74G+w6JCb8nahpbiZBPSQKmv+SHtUfEq&#10;thNLa7zb2H37biHQm8SM5hstViO36ka9b5wYSGcJKJLS2UYqA4f9+/QVlA8oFlsnZOCHPKyWD5MF&#10;5tYNsqXbLlQqhojP0UAdQpdr7cuaGP3MdSRRO7ueMcS1r7TtcYjh3OosSV40YyORUGNHm5rK6+6b&#10;I7c4FZvucPz8yrLt8PHGnPIlM+bpcVzPQQUaw7/5fl3YWD99TuHvmzi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m4Q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152" o:spid="_x0000_s1314" style="position:absolute;left:60;top:95783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DLMMA&#10;AADdAAAADwAAAGRycy9kb3ducmV2LnhtbERP24rCMBB9F/Yfwizsm6beFu0aZVEUQV+2+gFjM7bF&#10;ZlKa2Hb/3giCb3M411msOlOKhmpXWFYwHEQgiFOrC84UnE/b/gyE88gaS8uk4J8crJYfvQXG2rb8&#10;R03iMxFC2MWoIPe+iqV0aU4G3cBWxIG72tqgD7DOpK6xDeGmlKMo+pYGCw4NOVa0zim9JXejoDlO&#10;DvvNvB2Ppy463W+X6247aZT6+ux+f0B46vxb/HLvdZg/nI7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DLMMAAADdAAAADwAAAAAAAAAAAAAAAACYAgAAZHJzL2Rv&#10;d25yZXYueG1sUEsFBgAAAAAEAAQA9QAAAIgDAAAAAA==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proofErr w:type="gramStart"/>
      <w:r w:rsidR="00B67DB1">
        <w:rPr>
          <w:color w:val="000000"/>
          <w:sz w:val="22"/>
          <w:szCs w:val="22"/>
        </w:rPr>
        <w:t>105</w:t>
      </w:r>
      <w:r w:rsidR="00B67DB1">
        <w:rPr>
          <w:color w:val="000000"/>
          <w:sz w:val="22"/>
          <w:szCs w:val="22"/>
        </w:rPr>
        <w:tab/>
        <w:t>394467.67 106</w:t>
      </w:r>
      <w:r w:rsidR="00B67DB1">
        <w:rPr>
          <w:color w:val="000000"/>
          <w:sz w:val="22"/>
          <w:szCs w:val="22"/>
        </w:rPr>
        <w:tab/>
        <w:t>394495.54 107</w:t>
      </w:r>
      <w:r w:rsidR="00B67DB1">
        <w:rPr>
          <w:color w:val="000000"/>
          <w:sz w:val="22"/>
          <w:szCs w:val="22"/>
        </w:rPr>
        <w:tab/>
        <w:t>394567.14 108</w:t>
      </w:r>
      <w:r w:rsidR="00B67DB1">
        <w:rPr>
          <w:color w:val="000000"/>
          <w:sz w:val="22"/>
          <w:szCs w:val="22"/>
        </w:rPr>
        <w:tab/>
        <w:t>394587.38 109</w:t>
      </w:r>
      <w:r w:rsidR="00B67DB1">
        <w:rPr>
          <w:color w:val="000000"/>
          <w:sz w:val="22"/>
          <w:szCs w:val="22"/>
        </w:rPr>
        <w:tab/>
        <w:t>394629.95 110</w:t>
      </w:r>
      <w:r w:rsidR="00B67DB1">
        <w:rPr>
          <w:color w:val="000000"/>
          <w:sz w:val="22"/>
          <w:szCs w:val="22"/>
        </w:rPr>
        <w:tab/>
        <w:t>394623.81 111</w:t>
      </w:r>
      <w:r w:rsidR="00B67DB1">
        <w:rPr>
          <w:color w:val="000000"/>
          <w:sz w:val="22"/>
          <w:szCs w:val="22"/>
        </w:rPr>
        <w:tab/>
        <w:t>394681.63 112</w:t>
      </w:r>
      <w:r w:rsidR="00B67DB1">
        <w:rPr>
          <w:color w:val="000000"/>
          <w:sz w:val="22"/>
          <w:szCs w:val="22"/>
        </w:rPr>
        <w:tab/>
        <w:t>394692.03 113</w:t>
      </w:r>
      <w:r w:rsidR="00B67DB1">
        <w:rPr>
          <w:color w:val="000000"/>
          <w:sz w:val="22"/>
          <w:szCs w:val="22"/>
        </w:rPr>
        <w:tab/>
        <w:t>394699.55 114</w:t>
      </w:r>
      <w:r w:rsidR="00B67DB1">
        <w:rPr>
          <w:color w:val="000000"/>
          <w:sz w:val="22"/>
          <w:szCs w:val="22"/>
        </w:rPr>
        <w:tab/>
        <w:t>394706.25 115</w:t>
      </w:r>
      <w:r w:rsidR="00B67DB1">
        <w:rPr>
          <w:color w:val="000000"/>
          <w:sz w:val="22"/>
          <w:szCs w:val="22"/>
        </w:rPr>
        <w:tab/>
        <w:t>394719.17 116</w:t>
      </w:r>
      <w:r w:rsidR="00B67DB1">
        <w:rPr>
          <w:color w:val="000000"/>
          <w:sz w:val="22"/>
          <w:szCs w:val="22"/>
        </w:rPr>
        <w:tab/>
        <w:t>394727.35 117</w:t>
      </w:r>
      <w:r w:rsidR="00B67DB1">
        <w:rPr>
          <w:color w:val="000000"/>
          <w:sz w:val="22"/>
          <w:szCs w:val="22"/>
        </w:rPr>
        <w:tab/>
        <w:t>394740.81 118</w:t>
      </w:r>
      <w:r w:rsidR="00B67DB1">
        <w:rPr>
          <w:color w:val="000000"/>
          <w:sz w:val="22"/>
          <w:szCs w:val="22"/>
        </w:rPr>
        <w:tab/>
        <w:t>394755.71 119</w:t>
      </w:r>
      <w:r w:rsidR="00B67DB1">
        <w:rPr>
          <w:color w:val="000000"/>
          <w:sz w:val="22"/>
          <w:szCs w:val="22"/>
        </w:rPr>
        <w:tab/>
        <w:t>394763.12 120</w:t>
      </w:r>
      <w:r w:rsidR="00B67DB1">
        <w:rPr>
          <w:color w:val="000000"/>
          <w:sz w:val="22"/>
          <w:szCs w:val="22"/>
        </w:rPr>
        <w:tab/>
        <w:t>394764.81 121</w:t>
      </w:r>
      <w:r w:rsidR="00B67DB1">
        <w:rPr>
          <w:color w:val="000000"/>
          <w:sz w:val="22"/>
          <w:szCs w:val="22"/>
        </w:rPr>
        <w:tab/>
        <w:t>394767.41 122</w:t>
      </w:r>
      <w:r w:rsidR="00B67DB1">
        <w:rPr>
          <w:color w:val="000000"/>
          <w:sz w:val="22"/>
          <w:szCs w:val="22"/>
        </w:rPr>
        <w:tab/>
        <w:t>394792.51 123</w:t>
      </w:r>
      <w:r w:rsidR="00B67DB1">
        <w:rPr>
          <w:color w:val="000000"/>
          <w:sz w:val="22"/>
          <w:szCs w:val="22"/>
        </w:rPr>
        <w:tab/>
        <w:t>394794.18 124</w:t>
      </w:r>
      <w:r w:rsidR="00B67DB1">
        <w:rPr>
          <w:color w:val="000000"/>
          <w:sz w:val="22"/>
          <w:szCs w:val="22"/>
        </w:rPr>
        <w:tab/>
        <w:t>394793.53 125</w:t>
      </w:r>
      <w:r w:rsidR="00B67DB1">
        <w:rPr>
          <w:color w:val="000000"/>
          <w:sz w:val="22"/>
          <w:szCs w:val="22"/>
        </w:rPr>
        <w:tab/>
        <w:t>394787.21 126</w:t>
      </w:r>
      <w:r w:rsidR="00B67DB1">
        <w:rPr>
          <w:color w:val="000000"/>
          <w:sz w:val="22"/>
          <w:szCs w:val="22"/>
        </w:rPr>
        <w:tab/>
        <w:t>394783.11 127</w:t>
      </w:r>
      <w:r w:rsidR="00B67DB1">
        <w:rPr>
          <w:color w:val="000000"/>
          <w:sz w:val="22"/>
          <w:szCs w:val="22"/>
        </w:rPr>
        <w:tab/>
        <w:t>394847.43 128</w:t>
      </w:r>
      <w:r w:rsidR="00B67DB1">
        <w:rPr>
          <w:color w:val="000000"/>
          <w:sz w:val="22"/>
          <w:szCs w:val="22"/>
        </w:rPr>
        <w:tab/>
        <w:t>394906.70 129</w:t>
      </w:r>
      <w:r w:rsidR="00B67DB1">
        <w:rPr>
          <w:color w:val="000000"/>
          <w:sz w:val="22"/>
          <w:szCs w:val="22"/>
        </w:rPr>
        <w:tab/>
        <w:t>395023.01 130</w:t>
      </w:r>
      <w:r w:rsidR="00B67DB1">
        <w:rPr>
          <w:color w:val="000000"/>
          <w:sz w:val="22"/>
          <w:szCs w:val="22"/>
        </w:rPr>
        <w:tab/>
        <w:t>395067.44 131</w:t>
      </w:r>
      <w:r w:rsidR="00B67DB1">
        <w:rPr>
          <w:color w:val="000000"/>
          <w:sz w:val="22"/>
          <w:szCs w:val="22"/>
        </w:rPr>
        <w:tab/>
        <w:t>395145.57 132</w:t>
      </w:r>
      <w:r w:rsidR="00B67DB1">
        <w:rPr>
          <w:color w:val="000000"/>
          <w:sz w:val="22"/>
          <w:szCs w:val="22"/>
        </w:rPr>
        <w:tab/>
        <w:t>395225.95 133</w:t>
      </w:r>
      <w:r w:rsidR="00B67DB1">
        <w:rPr>
          <w:color w:val="000000"/>
          <w:sz w:val="22"/>
          <w:szCs w:val="22"/>
        </w:rPr>
        <w:tab/>
        <w:t>395281.91 134</w:t>
      </w:r>
      <w:r w:rsidR="00B67DB1">
        <w:rPr>
          <w:color w:val="000000"/>
          <w:sz w:val="22"/>
          <w:szCs w:val="22"/>
        </w:rPr>
        <w:tab/>
        <w:t>395338.05</w:t>
      </w:r>
      <w:proofErr w:type="gramEnd"/>
      <w:r w:rsidR="00B67DB1">
        <w:rPr>
          <w:color w:val="000000"/>
          <w:sz w:val="22"/>
          <w:szCs w:val="22"/>
        </w:rPr>
        <w:t xml:space="preserve"> 135</w:t>
      </w:r>
      <w:r w:rsidR="00B67DB1">
        <w:rPr>
          <w:color w:val="000000"/>
          <w:sz w:val="22"/>
          <w:szCs w:val="22"/>
        </w:rPr>
        <w:tab/>
        <w:t>395394.44 136</w:t>
      </w:r>
      <w:r w:rsidR="00B67DB1">
        <w:rPr>
          <w:color w:val="000000"/>
          <w:sz w:val="22"/>
          <w:szCs w:val="22"/>
        </w:rPr>
        <w:tab/>
        <w:t>395472.61 137</w:t>
      </w:r>
      <w:r w:rsidR="00B67DB1">
        <w:rPr>
          <w:color w:val="000000"/>
          <w:sz w:val="22"/>
          <w:szCs w:val="22"/>
        </w:rPr>
        <w:tab/>
        <w:t>395515.47 138</w:t>
      </w:r>
      <w:r w:rsidR="00B67DB1">
        <w:rPr>
          <w:color w:val="000000"/>
          <w:sz w:val="22"/>
          <w:szCs w:val="22"/>
        </w:rPr>
        <w:tab/>
        <w:t>395546.15 139</w:t>
      </w:r>
      <w:r w:rsidR="00B67DB1">
        <w:rPr>
          <w:color w:val="000000"/>
          <w:sz w:val="22"/>
          <w:szCs w:val="22"/>
        </w:rPr>
        <w:tab/>
        <w:t>395636.75 140</w:t>
      </w:r>
      <w:r w:rsidR="00B67DB1">
        <w:rPr>
          <w:color w:val="000000"/>
          <w:sz w:val="22"/>
          <w:szCs w:val="22"/>
        </w:rPr>
        <w:tab/>
        <w:t>395683.65 141</w:t>
      </w:r>
      <w:r w:rsidR="00B67DB1">
        <w:rPr>
          <w:color w:val="000000"/>
          <w:sz w:val="22"/>
          <w:szCs w:val="22"/>
        </w:rPr>
        <w:tab/>
        <w:t>395716.80 142</w:t>
      </w:r>
      <w:r w:rsidR="00B67DB1">
        <w:rPr>
          <w:color w:val="000000"/>
          <w:sz w:val="22"/>
          <w:szCs w:val="22"/>
        </w:rPr>
        <w:tab/>
        <w:t>395751.04</w:t>
      </w:r>
    </w:p>
    <w:p w:rsidR="00B67DB1" w:rsidRDefault="00B67DB1" w:rsidP="00B67DB1">
      <w:pPr>
        <w:widowControl w:val="0"/>
        <w:tabs>
          <w:tab w:val="left" w:pos="840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143</w:t>
      </w:r>
      <w:r>
        <w:rPr>
          <w:color w:val="000000"/>
          <w:sz w:val="22"/>
          <w:szCs w:val="22"/>
        </w:rPr>
        <w:tab/>
        <w:t>395796.57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tabs>
          <w:tab w:val="left" w:pos="1668"/>
        </w:tabs>
        <w:spacing w:line="357" w:lineRule="auto"/>
        <w:ind w:right="-19" w:firstLine="468"/>
        <w:jc w:val="both"/>
        <w:rPr>
          <w:color w:val="000000"/>
        </w:rPr>
      </w:pPr>
      <w:r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ab/>
        <w:t>4 2168532.55</w:t>
      </w:r>
      <w:r>
        <w:rPr>
          <w:color w:val="000000"/>
          <w:sz w:val="22"/>
          <w:szCs w:val="22"/>
        </w:rPr>
        <w:tab/>
        <w:t>-2168510.66</w:t>
      </w:r>
      <w:r>
        <w:rPr>
          <w:color w:val="000000"/>
          <w:sz w:val="22"/>
          <w:szCs w:val="22"/>
        </w:rPr>
        <w:tab/>
        <w:t>-2168568.59</w:t>
      </w:r>
      <w:r>
        <w:rPr>
          <w:color w:val="000000"/>
          <w:sz w:val="22"/>
          <w:szCs w:val="22"/>
        </w:rPr>
        <w:tab/>
        <w:t>-2168584.82</w:t>
      </w:r>
      <w:r>
        <w:rPr>
          <w:color w:val="000000"/>
          <w:sz w:val="22"/>
          <w:szCs w:val="22"/>
        </w:rPr>
        <w:tab/>
        <w:t>-2168511.34</w:t>
      </w:r>
      <w:r>
        <w:rPr>
          <w:color w:val="000000"/>
          <w:sz w:val="22"/>
          <w:szCs w:val="22"/>
        </w:rPr>
        <w:tab/>
        <w:t>-2168498.89</w:t>
      </w:r>
      <w:r>
        <w:rPr>
          <w:color w:val="000000"/>
          <w:sz w:val="22"/>
          <w:szCs w:val="22"/>
        </w:rPr>
        <w:tab/>
        <w:t>-2168426.89</w:t>
      </w:r>
      <w:r>
        <w:rPr>
          <w:color w:val="000000"/>
          <w:sz w:val="22"/>
          <w:szCs w:val="22"/>
        </w:rPr>
        <w:tab/>
        <w:t>-2168413.09</w:t>
      </w:r>
      <w:r>
        <w:rPr>
          <w:color w:val="000000"/>
          <w:sz w:val="22"/>
          <w:szCs w:val="22"/>
        </w:rPr>
        <w:tab/>
        <w:t>-2168404.06</w:t>
      </w:r>
      <w:r>
        <w:rPr>
          <w:color w:val="000000"/>
          <w:sz w:val="22"/>
          <w:szCs w:val="22"/>
        </w:rPr>
        <w:tab/>
        <w:t>-2168394.53</w:t>
      </w:r>
      <w:r>
        <w:rPr>
          <w:color w:val="000000"/>
          <w:sz w:val="22"/>
          <w:szCs w:val="22"/>
        </w:rPr>
        <w:tab/>
        <w:t>-2168377.19</w:t>
      </w:r>
      <w:r>
        <w:rPr>
          <w:color w:val="000000"/>
          <w:sz w:val="22"/>
          <w:szCs w:val="22"/>
        </w:rPr>
        <w:tab/>
        <w:t>-2168365.45</w:t>
      </w:r>
      <w:r>
        <w:rPr>
          <w:color w:val="000000"/>
          <w:sz w:val="22"/>
          <w:szCs w:val="22"/>
        </w:rPr>
        <w:tab/>
        <w:t>-2168344.64</w:t>
      </w:r>
      <w:r>
        <w:rPr>
          <w:color w:val="000000"/>
          <w:sz w:val="22"/>
          <w:szCs w:val="22"/>
        </w:rPr>
        <w:tab/>
        <w:t>-2168319.59</w:t>
      </w:r>
      <w:r>
        <w:rPr>
          <w:color w:val="000000"/>
          <w:sz w:val="22"/>
          <w:szCs w:val="22"/>
        </w:rPr>
        <w:tab/>
        <w:t>-2168297.05</w:t>
      </w:r>
      <w:r>
        <w:rPr>
          <w:color w:val="000000"/>
          <w:sz w:val="22"/>
          <w:szCs w:val="22"/>
        </w:rPr>
        <w:tab/>
        <w:t>-2168287.71</w:t>
      </w:r>
      <w:r>
        <w:rPr>
          <w:color w:val="000000"/>
          <w:sz w:val="22"/>
          <w:szCs w:val="22"/>
        </w:rPr>
        <w:tab/>
        <w:t>-2168277.71</w:t>
      </w:r>
      <w:r>
        <w:rPr>
          <w:color w:val="000000"/>
          <w:sz w:val="22"/>
          <w:szCs w:val="22"/>
        </w:rPr>
        <w:tab/>
        <w:t>-2168244.82</w:t>
      </w:r>
      <w:r>
        <w:rPr>
          <w:color w:val="000000"/>
          <w:sz w:val="22"/>
          <w:szCs w:val="22"/>
        </w:rPr>
        <w:tab/>
        <w:t>-2168221.20</w:t>
      </w:r>
      <w:r>
        <w:rPr>
          <w:color w:val="000000"/>
          <w:sz w:val="22"/>
          <w:szCs w:val="22"/>
        </w:rPr>
        <w:tab/>
        <w:t>-2168221.08</w:t>
      </w:r>
      <w:r>
        <w:rPr>
          <w:color w:val="000000"/>
          <w:sz w:val="22"/>
          <w:szCs w:val="22"/>
        </w:rPr>
        <w:tab/>
        <w:t>-2168220.69</w:t>
      </w:r>
      <w:r>
        <w:rPr>
          <w:color w:val="000000"/>
          <w:sz w:val="22"/>
          <w:szCs w:val="22"/>
        </w:rPr>
        <w:tab/>
        <w:t>-2168166.02</w:t>
      </w:r>
      <w:r>
        <w:rPr>
          <w:color w:val="000000"/>
          <w:sz w:val="22"/>
          <w:szCs w:val="22"/>
        </w:rPr>
        <w:tab/>
        <w:t>-2168182.97</w:t>
      </w:r>
      <w:r>
        <w:rPr>
          <w:color w:val="000000"/>
          <w:sz w:val="22"/>
          <w:szCs w:val="22"/>
        </w:rPr>
        <w:tab/>
        <w:t>-2168205.76</w:t>
      </w:r>
      <w:r>
        <w:rPr>
          <w:color w:val="000000"/>
          <w:sz w:val="22"/>
          <w:szCs w:val="22"/>
        </w:rPr>
        <w:tab/>
        <w:t>-2168207.94</w:t>
      </w:r>
      <w:r>
        <w:rPr>
          <w:color w:val="000000"/>
          <w:sz w:val="22"/>
          <w:szCs w:val="22"/>
        </w:rPr>
        <w:tab/>
        <w:t>-2168204.25</w:t>
      </w:r>
      <w:r>
        <w:rPr>
          <w:color w:val="000000"/>
          <w:sz w:val="22"/>
          <w:szCs w:val="22"/>
        </w:rPr>
        <w:tab/>
        <w:t>-2168125.22</w:t>
      </w:r>
      <w:r>
        <w:rPr>
          <w:color w:val="000000"/>
          <w:sz w:val="22"/>
          <w:szCs w:val="22"/>
        </w:rPr>
        <w:tab/>
        <w:t>-2168055.48</w:t>
      </w:r>
      <w:r>
        <w:rPr>
          <w:color w:val="000000"/>
          <w:sz w:val="22"/>
          <w:szCs w:val="22"/>
        </w:rPr>
        <w:tab/>
        <w:t>-2168116.52</w:t>
      </w:r>
      <w:r>
        <w:rPr>
          <w:color w:val="000000"/>
          <w:sz w:val="22"/>
          <w:szCs w:val="22"/>
        </w:rPr>
        <w:tab/>
        <w:t>-2168168.67</w:t>
      </w:r>
      <w:r>
        <w:rPr>
          <w:color w:val="000000"/>
          <w:sz w:val="22"/>
          <w:szCs w:val="22"/>
        </w:rPr>
        <w:tab/>
        <w:t>-2168112.03</w:t>
      </w:r>
      <w:r>
        <w:rPr>
          <w:color w:val="000000"/>
          <w:sz w:val="22"/>
          <w:szCs w:val="22"/>
        </w:rPr>
        <w:tab/>
        <w:t>-2168154.63</w:t>
      </w:r>
      <w:r>
        <w:rPr>
          <w:color w:val="000000"/>
          <w:sz w:val="22"/>
          <w:szCs w:val="22"/>
        </w:rPr>
        <w:tab/>
        <w:t>-2168171.69</w:t>
      </w:r>
      <w:r>
        <w:rPr>
          <w:color w:val="000000"/>
          <w:sz w:val="22"/>
          <w:szCs w:val="22"/>
        </w:rPr>
        <w:tab/>
        <w:t>-2168181.94</w:t>
      </w:r>
      <w:r>
        <w:rPr>
          <w:color w:val="000000"/>
          <w:sz w:val="22"/>
          <w:szCs w:val="22"/>
        </w:rPr>
        <w:tab/>
        <w:t>-2168193.13</w:t>
      </w:r>
      <w:r>
        <w:rPr>
          <w:color w:val="000000"/>
          <w:sz w:val="22"/>
          <w:szCs w:val="22"/>
        </w:rPr>
        <w:tab/>
        <w:t>-2168184.87</w:t>
      </w:r>
      <w:r>
        <w:rPr>
          <w:color w:val="000000"/>
          <w:sz w:val="22"/>
          <w:szCs w:val="22"/>
        </w:rPr>
        <w:tab/>
        <w:t>-2168186.37</w:t>
      </w:r>
      <w:r>
        <w:rPr>
          <w:color w:val="000000"/>
          <w:sz w:val="22"/>
          <w:szCs w:val="22"/>
        </w:rPr>
        <w:tab/>
        <w:t>-2168193.09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87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2168209.72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17"/>
          <w:tab w:val="left" w:pos="3204"/>
          <w:tab w:val="left" w:pos="4315"/>
        </w:tabs>
        <w:spacing w:line="318" w:lineRule="auto"/>
        <w:ind w:left="21" w:right="205" w:hanging="21"/>
        <w:jc w:val="both"/>
        <w:rPr>
          <w:color w:val="000000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>5</w:t>
      </w:r>
      <w:r>
        <w:rPr>
          <w:color w:val="000000"/>
          <w:sz w:val="22"/>
          <w:szCs w:val="22"/>
        </w:rPr>
        <w:tab/>
        <w:t>6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7</w:t>
      </w:r>
      <w:r>
        <w:rPr>
          <w:color w:val="000000"/>
          <w:position w:val="4"/>
          <w:sz w:val="22"/>
          <w:szCs w:val="22"/>
        </w:rPr>
        <w:tab/>
        <w:t xml:space="preserve">8 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proofErr w:type="gramEnd"/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>
        <w:rPr>
          <w:color w:val="000000"/>
          <w:position w:val="-4"/>
          <w:sz w:val="22"/>
          <w:szCs w:val="22"/>
        </w:rPr>
        <w:t xml:space="preserve">-            </w:t>
      </w:r>
      <w:r>
        <w:rPr>
          <w:color w:val="000000"/>
          <w:spacing w:val="-29"/>
          <w:position w:val="-4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1.00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780"/>
          <w:tab w:val="left" w:pos="3058"/>
          <w:tab w:val="left" w:pos="4335"/>
        </w:tabs>
        <w:ind w:left="21" w:right="-20"/>
        <w:rPr>
          <w:color w:val="000000"/>
        </w:rPr>
        <w:sectPr w:rsidR="00B67DB1">
          <w:pgSz w:w="11899" w:h="16840"/>
          <w:pgMar w:top="917" w:right="850" w:bottom="0" w:left="1546" w:header="0" w:footer="0" w:gutter="0"/>
          <w:cols w:num="3" w:space="708" w:equalWidth="0">
            <w:col w:w="1779" w:space="205"/>
            <w:col w:w="1779" w:space="1086"/>
            <w:col w:w="4651" w:space="0"/>
          </w:cols>
        </w:sect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Картометрический</w:t>
      </w:r>
      <w:r>
        <w:rPr>
          <w:color w:val="000000"/>
          <w:position w:val="4"/>
          <w:sz w:val="22"/>
          <w:szCs w:val="22"/>
        </w:rPr>
        <w:tab/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bookmarkEnd w:id="7"/>
    </w:p>
    <w:p w:rsidR="00B67DB1" w:rsidRDefault="00B67DB1" w:rsidP="00B67DB1">
      <w:pPr>
        <w:widowControl w:val="0"/>
        <w:tabs>
          <w:tab w:val="left" w:pos="1255"/>
        </w:tabs>
        <w:spacing w:before="41"/>
        <w:ind w:left="110" w:right="-20"/>
        <w:rPr>
          <w:color w:val="000000"/>
        </w:rPr>
      </w:pPr>
      <w:bookmarkStart w:id="8" w:name="_page_50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46538D" w:rsidP="00B67DB1">
      <w:pPr>
        <w:widowControl w:val="0"/>
        <w:tabs>
          <w:tab w:val="left" w:pos="840"/>
        </w:tabs>
        <w:spacing w:line="357" w:lineRule="auto"/>
        <w:ind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-307975</wp:posOffset>
                </wp:positionV>
                <wp:extent cx="6447790" cy="9584690"/>
                <wp:effectExtent l="0" t="0" r="10160" b="16510"/>
                <wp:wrapNone/>
                <wp:docPr id="1153" name="drawingObject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584690"/>
                          <a:chOff x="0" y="0"/>
                          <a:chExt cx="6447790" cy="9584435"/>
                        </a:xfrm>
                        <a:noFill/>
                      </wpg:grpSpPr>
                      <wps:wsp>
                        <wps:cNvPr id="1154" name="Shape 1154"/>
                        <wps:cNvSpPr/>
                        <wps:spPr>
                          <a:xfrm>
                            <a:off x="0" y="0"/>
                            <a:ext cx="0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71196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452626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234819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97548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757548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5771133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71196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452626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234819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97548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757548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5771133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71196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452626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234819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97548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757548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771133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71196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452626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234819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97548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757548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771133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71196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452626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234819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97548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757548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771133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71196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452626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234819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97548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757548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771133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71196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452626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234819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97548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757548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771133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71196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452626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234819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97548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757548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771133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71196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452626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234819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97548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757548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771133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71196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452626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234819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97548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757548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771133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71196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452626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234819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97548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757548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771133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71196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452626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234819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97548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757548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771133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71196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452626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234819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97548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757548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771133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0" y="239268"/>
                            <a:ext cx="0" cy="934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7">
                                <a:moveTo>
                                  <a:pt x="0" y="934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71196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452626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234819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97548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757548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030470" y="251459"/>
                            <a:ext cx="0" cy="93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6">
                                <a:moveTo>
                                  <a:pt x="0" y="933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771133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441693" y="239268"/>
                            <a:ext cx="0" cy="933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5">
                                <a:moveTo>
                                  <a:pt x="0" y="933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095" y="62279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5" y="64672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95" y="67064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095" y="694598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95" y="718540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095" y="742467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095" y="766394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095" y="790321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5" y="814247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095" y="83817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095" y="862101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95" y="88602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095" y="909980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095" y="933907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095" y="9578340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153" o:spid="_x0000_s1026" style="position:absolute;margin-left:57.1pt;margin-top:-24.25pt;width:507.7pt;height:754.7pt;z-index:-251652608;mso-position-horizontal-relative:page" coordsize="64477,9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" o:allowincell="f">
                <v:shape id="Shape 1154" o:spid="_x0000_s1027" style="position:absolute;width:0;height:2392;visibility:visible;mso-wrap-style:square;v-text-anchor:top" coordsize="0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YwcEA&#10;AADdAAAADwAAAGRycy9kb3ducmV2LnhtbERPTWsCMRC9F/wPYQRvNbHYIlujqFAonqwWvA6bMbu6&#10;mSxJurv+e1Mo9DaP9znL9eAa0VGItWcNs6kCQVx6U7PV8H36eF6AiAnZYOOZNNwpwno1elpiYXzP&#10;X9QdkxU5hGOBGqqU2kLKWFbkME59S5y5iw8OU4bBShOwz+GukS9KvUmHNeeGClvaVVTejj9Og+Ht&#10;da+CPat5g5073Bf23JdaT8bD5h1EoiH9i//cnybPn73O4febf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oGMHBAAAA3QAAAA8AAAAAAAAAAAAAAAAAmAIAAGRycy9kb3du&#10;cmV2LnhtbFBLBQYAAAAABAAEAPUAAACGAwAAAAA=&#10;" path="m,239268l,e" filled="f" strokeweight=".33864mm">
                  <v:path arrowok="t" textboxrect="0,0,0,239268"/>
                </v:shape>
                <v:shape id="Shape 1155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CgsAA&#10;AADdAAAADwAAAGRycy9kb3ducmV2LnhtbERPzYrCMBC+C75DGMGbpgpV6RpFBGEPq2D1AcZmtu1u&#10;MylNWuvbG0HwNh/f76y3valER40rLSuYTSMQxJnVJecKrpfDZAXCeWSNlWVS8CAH281wsMZE2zuf&#10;qUt9LkIIuwQVFN7XiZQuK8igm9qaOHC/tjHoA2xyqRu8h3BTyXkULaTBkkNDgTXtC8r+09Yo4O54&#10;e1g5R9vGp7/lT019um+VGo/63RcIT73/iN/ubx3mz+IYXt+E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0Cgs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156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chsQA&#10;AADdAAAADwAAAGRycy9kb3ducmV2LnhtbERP32vCMBB+F/Y/hBvszaY6Fe2MMhzKBg6mFXw9mltb&#10;1lxKktX63y8Dwbf7+H7ect2bRnTkfG1ZwShJQRAXVtdcKjjl2+EchA/IGhvLpOBKHtarh8ESM20v&#10;fKDuGEoRQ9hnqKAKoc2k9EVFBn1iW+LIfVtnMEToSqkdXmK4aeQ4TWfSYM2xocKWNhUVP8dfo+Dt&#10;62ORf06eKewn10W3a9jl7qzU02P/+gIiUB/u4pv7Xcf5o+kM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rHIb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157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5bsAA&#10;AADdAAAADwAAAGRycy9kb3ducmV2LnhtbERPzYrCMBC+L/gOYQRva6rgKtUoIggedMHqA4zN2Fab&#10;SWnSWt/eCIK3+fh+Z7HqTClaql1hWcFoGIEgTq0uOFNwPm1/ZyCcR9ZYWiYFT3KwWvZ+Fhhr++Aj&#10;tYnPRAhhF6OC3PsqltKlORl0Q1sRB+5qa4M+wDqTusZHCDelHEfRnzRYcGjIsaJNTuk9aYwCbg+X&#10;p5VjtM3k/zbdV9Qlm0apQb9bz0F46vxX/HHvdJg/mkzh/U04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M5bs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158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87MQA&#10;AADdAAAADwAAAGRycy9kb3ducmV2LnhtbESPQUvEQAyF74L/YYjgzU4rrEjdaRFZ0ZPi7l68hU62&#10;U+xkajPudv+9OQjeEt7Le1/W7RJHc6RZhsQOqqIEQ9wlP3DvYL97vrkHIxnZ45iYHJxJoG0uL9ZY&#10;+3TiDzpuc280hKVGByHnqbZWukARpUgTsWqHNEfMus699TOeNDyO9rYs72zEgbUh4ERPgbqv7U90&#10;sJJD+qx6Wc4v39W42dC7hDfr3PXV8vgAJtOS/81/169e8auV4uo3OoJt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/Oz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1159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I9MMA&#10;AADdAAAADwAAAGRycy9kb3ducmV2LnhtbERP32vCMBB+H/g/hBN809Tphu2MMjYcExxsVtjr0Zxt&#10;sbmUJNb635uBsLf7+H7ect2bRnTkfG1ZwXSSgCAurK65VHDIN+MFCB+QNTaWScGVPKxXg4clZtpe&#10;+Ie6fShFDGGfoYIqhDaT0hcVGfQT2xJH7midwRChK6V2eInhppGPSfIsDdYcGyps6a2i4rQ/GwXv&#10;39s0/5rPKOzm17T7aNjl7lep0bB/fQERqA//4rv7U8f506cU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SI9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160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Zrp8QA&#10;AADdAAAADwAAAGRycy9kb3ducmV2LnhtbESPQWvCQBCF7wX/wzKCt7pRqJXoKiIIHmqh0R8wZsck&#10;mp0N2U2M/75zKPQ2w3vz3jfr7eBq1VMbKs8GZtMEFHHubcWFgcv58L4EFSKyxdozGXhRgO1m9LbG&#10;1Pon/1CfxUJJCIcUDZQxNqnWIS/JYZj6hli0m28dRlnbQtsWnxLuaj1PkoV2WLE0lNjQvqT8kXXO&#10;APen68vrOfru4/v++dXQkO07YybjYbcCFWmI/+a/66MV/NlC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Ga6fEAAAA3QAAAA8AAAAAAAAAAAAAAAAAmAIAAGRycy9k&#10;b3ducmV2LnhtbFBLBQYAAAAABAAEAPUAAACJAwAAAAA=&#10;" path="m,227076l,e" filled="f" strokeweight=".96pt">
                  <v:path arrowok="t" textboxrect="0,0,0,227076"/>
                </v:shape>
                <v:shape id="Shape 1161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fzMEA&#10;AADdAAAADwAAAGRycy9kb3ducmV2LnhtbERPTWsCMRC9C/0PYQreNJuCUrZGEbHoyVLtpbdhM26W&#10;bibbnVTXf28Khd7m8T5nsRpCqy7USxPZgpkWoIir6BquLXycXifPoCQhO2wjk4UbCayWD6MFli5e&#10;+Z0ux1SrHMJSogWfUldqLZWngDKNHXHmzrEPmDLsa+16vObw0OqnopjrgA3nBo8dbTxVX8efYGEm&#10;5/hpahluu2/Tbrf0Jv6grR0/DusXUImG9C/+c+9dnm/mBn6/ySf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Sn8z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162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Bu8IA&#10;AADdAAAADwAAAGRycy9kb3ducmV2LnhtbERPTWvCQBC9F/wPyxR6q5sIFUldg5SU9qTU9tLbkB2z&#10;wexszGw1/ntXKHibx/ucZTn6Tp1okDawgXyagSKug225MfDz/f68ACUR2WIXmAxcSKBcTR6WWNhw&#10;5i867WKjUghLgQZcjH2htdSOPMo09MSJ24fBY0xwaLQd8JzCfadnWTbXHltODQ57enNUH3Z/3sCL&#10;7MNv3sh4+TjmXVXRVtxGG/P0OK5fQUUa41387/60aX4+n8Htm3SC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AG7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163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DFcQA&#10;AADdAAAADwAAAGRycy9kb3ducmV2LnhtbERPTWvDMAy9F/YfjAa9lNVJy8rI4pTRUOitLBvsKmIt&#10;CbHlELtN2l8/Dwa76fE+le9na8SVRt85VpCuExDEtdMdNwo+P45PLyB8QNZoHJOCG3nYFw+LHDPt&#10;Jn6naxUaEUPYZ6igDWHIpPR1Sxb92g3Ekft2o8UQ4dhIPeIUw62RmyTZSYsdx4YWBzq0VPfVxSrY&#10;pKY88Pn5q+qnfnU223tSlaVSy8f57RVEoDn8i//cJx3np7st/H4TT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AxXEAAAA3QAAAA8AAAAAAAAAAAAAAAAAmAIAAGRycy9k&#10;b3ducmV2LnhtbFBLBQYAAAAABAAEAPUAAACJAwAAAAA=&#10;" path="m,l6441694,e" filled="f" strokeweight=".96pt">
                  <v:path arrowok="t" textboxrect="0,0,6441694,0"/>
                </v:shape>
                <v:shape id="Shape 1164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R1MQA&#10;AADdAAAADwAAAGRycy9kb3ducmV2LnhtbERPTWvCQBC9F/oflil4q5tI0RJdQxFaAm0tWi/exuy4&#10;CWZnY3bV9N+7gtDbPN7nzPLeNuJMna8dK0iHCQji0umajYLN7/vzKwgfkDU2jknBH3nI548PM8y0&#10;u/CKzutgRAxhn6GCKoQ2k9KXFVn0Q9cSR27vOoshws5I3eElhttGjpJkLC3WHBsqbGlRUXlYn6yC&#10;xXJrCnI/xZE/Ppdf382EzGqn1OCpf5uCCNSHf/HdXeg4Px2/wO2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+kdTEAAAA3QAAAA8AAAAAAAAAAAAAAAAAmAIAAGRycy9k&#10;b3ducmV2LnhtbFBLBQYAAAAABAAEAPUAAACJAwAAAAA=&#10;" path="m,l12192,e" filled="f" strokeweight=".33864mm">
                  <v:path arrowok="t" textboxrect="0,0,12192,0"/>
                </v:shape>
                <v:shape id="Shape 1165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IP8EA&#10;AADdAAAADwAAAGRycy9kb3ducmV2LnhtbERPzYrCMBC+C/sOYRa8aaqgLtW0LILgQYWt+wBjM7Z1&#10;m0lp0lrf3ggL3ubj+51NOpha9NS6yrKC2TQCQZxbXXGh4Pe8m3yBcB5ZY22ZFDzIQZp8jDYYa3vn&#10;H+ozX4gQwi5GBaX3TSyly0sy6Ka2IQ7c1bYGfYBtIXWL9xBuajmPoqU0WHFoKLGhbUn5X9YZBdwf&#10;Lw8r52i7xem2OjQ0ZNtOqfHn8L0G4Wnwb/G/e6/D/NlyAa9vwgk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xyD/BAAAA3QAAAA8AAAAAAAAAAAAAAAAAmAIAAGRycy9kb3du&#10;cmV2LnhtbFBLBQYAAAAABAAEAPUAAACGAwAAAAA=&#10;" path="m,227076l,e" filled="f" strokeweight=".96pt">
                  <v:path arrowok="t" textboxrect="0,0,0,227076"/>
                </v:shape>
                <v:shape id="Shape 1166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WO8MA&#10;AADdAAAADwAAAGRycy9kb3ducmV2LnhtbERP32vCMBB+F/Y/hBvsbaZuUmw1ijgmChOcHfh6NLe2&#10;rLmUJKv1vzeDgW/38f28xWowrejJ+caygsk4AUFcWt1wpeCreH+egfABWWNrmRRcycNq+TBaYK7t&#10;hT+pP4VKxBD2OSqoQ+hyKX1Zk0E/th1x5L6tMxgidJXUDi8x3LTyJUlSabDh2FBjR5uayp/Tr1Hw&#10;dtxnxWH6SuFjes36bcuucGelnh6H9RxEoCHcxf/unY7zJ2kKf9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fWO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167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z08IA&#10;AADdAAAADwAAAGRycy9kb3ducmV2LnhtbERPzWrCQBC+F3yHZYTe6iZCo6SuIgHBQysYfYBpdpqk&#10;ZmdDdhOTt3cLBW/z8f3OZjeaRgzUudqygngRgSAurK65VHC9HN7WIJxH1thYJgUTOdhtZy8bTLW9&#10;85mG3JcihLBLUUHlfZtK6YqKDLqFbYkD92M7gz7ArpS6w3sIN41cRlEiDdYcGipsKauouOW9UcDD&#10;1/dk5RJt/376XX22NOZZr9TrfNx/gPA0+qf4333UYX6crODvm3C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/PTwgAAAN0AAAAPAAAAAAAAAAAAAAAAAJgCAABkcnMvZG93&#10;bnJldi54bWxQSwUGAAAAAAQABAD1AAAAhwMAAAAA&#10;" path="m,227076l,e" filled="f" strokeweight=".96pt">
                  <v:path arrowok="t" textboxrect="0,0,0,227076"/>
                </v:shape>
                <v:shape id="Shape 1168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2UcQA&#10;AADdAAAADwAAAGRycy9kb3ducmV2LnhtbESPQUvDQBCF74L/YRnBm9mkYCmx2yLSoiel1Yu3ITvN&#10;BrOzMbO26b93DoXeZnhv3vtmuZ5ib440SpfYQVWUYIib5DtuHXx9bh8WYCQje+wTk4MzCaxXtzdL&#10;rH068Y6O+9waDWGp0UHIeaitlSZQRCnSQKzaIY0Rs65ja/2IJw2PvZ2V5dxG7FgbAg70Eqj52f9F&#10;B49ySN9VK9P59bfqNxv6kPBunbu/m56fwGSa8tV8uX7zil/NFVe/0RHs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oNlH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1169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CScMA&#10;AADdAAAADwAAAGRycy9kb3ducmV2LnhtbERP32vCMBB+H/g/hBP2NlOniK1GEYdjgwlqBV+P5myL&#10;zaUkWa3//TIY7O0+vp+3XPemER05X1tWMB4lIIgLq2suFZzz3cschA/IGhvLpOBBHtarwdMSM23v&#10;fKTuFEoRQ9hnqKAKoc2k9EVFBv3ItsSRu1pnMEToSqkd3mO4aeRrksykwZpjQ4UtbSsqbqdvo+Dt&#10;8Jnm++mEwtf0kXbvDbvcXZR6HvabBYhAffgX/7k/dJw/nqX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hCS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170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sisUA&#10;AADdAAAADwAAAGRycy9kb3ducmV2LnhtbESPQU/DMAyF70j8h8hIu7G0SAxUlk0IDbHTJgYXblbj&#10;NRWNU+qwdf9+PkzazdZ7fu/zfDnGzhxokDaxg3JagCGuk2+5cfD99X7/DEYysscuMTk4kcBycXsz&#10;x8qnI3/SYZcboyEsFToIOfeVtVIHiijT1BOrtk9DxKzr0Fg/4FHDY2cfimJmI7asDQF7egtU/+7+&#10;o4NH2aefspHx9PFXdqsVbSVsrHOTu/H1BUymMV/Nl+u1V/zySfn1Gx3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6yK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171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1BCcMA&#10;AADdAAAADwAAAGRycy9kb3ducmV2LnhtbERPzWoCMRC+F/oOYQq9SM1uD11ZjVIKQgsidu0DDJtx&#10;s7iZLEnU6NM3hYK3+fh+Z7FKdhBn8qF3rKCcFiCIW6d77hT87NcvMxAhImscHJOCKwVYLR8fFlhr&#10;d+FvOjexEzmEQ40KTIxjLWVoDVkMUzcSZ+7gvMWYoe+k9njJ4XaQr0XxJi32nBsMjvRhqD02J6ug&#10;2lab7eSrTL7d2GOzu5kJ75NSz0/pfQ4iUop38b/7U+f5ZVXC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1BCc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172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8MMUA&#10;AADdAAAADwAAAGRycy9kb3ducmV2LnhtbERPTWvCQBC9F/wPywi91U2CWImuUhRBKB6q7aG3aXZM&#10;YrOzYXeN0V/vFgre5vE+Z77sTSM6cr62rCAdJSCIC6trLhV8HjYvUxA+IGtsLJOCK3lYLgZPc8y1&#10;vfAHdftQihjCPkcFVQhtLqUvKjLoR7YljtzROoMhQldK7fASw00jsySZSIM1x4YKW1pVVPzuz0ZB&#10;V3xNb4f0PfPj3fi0bnc/69O3U+p52L/NQATqw0P8797qOD99zeDv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vww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173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65cMA&#10;AADdAAAADwAAAGRycy9kb3ducmV2LnhtbERP3UrDMBS+F3yHcARvhkurYKVbNkQQHIwxWx/g0Jw1&#10;Zc1JSeIW9/RGEHZ3Pr7fs1wnO4oT+TA4VlDOCxDEndMD9wq+2veHFxAhImscHZOCHwqwXt3eLLHW&#10;7syfdGpiL3IIhxoVmBinWsrQGbIY5m4iztzBeYsxQ99L7fGcw+0oH4viWVocODcYnOjNUHdsvq2C&#10;aldtd7NNmXy3tcdmfzEzbpNS93fpdQEiUopX8b/7Q+f5ZfUEf9/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N65c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174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e5MIA&#10;AADdAAAADwAAAGRycy9kb3ducmV2LnhtbERPS2rDMBDdB3IHMYVuQiLFNE3qWg4lUPC2Tg8wsaa2&#10;sTVyLNVxb18VCtnN430nO862FxONvnWsYbtRIIgrZ1quNXye39cHED4gG+wdk4Yf8nDMl4sMU+Nu&#10;/EFTGWoRQ9inqKEJYUil9FVDFv3GDcSR+3KjxRDhWEsz4i2G214mSj1Liy3HhgYHOjVUdeW31aB2&#10;3UqqEyVJfb5cS35x3VQUWj8+zG+vIALN4S7+dxcmzt/un+Dvm3i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57kwgAAAN0AAAAPAAAAAAAAAAAAAAAAAJgCAABkcnMvZG93&#10;bnJldi54bWxQSwUGAAAAAAQABAD1AAAAhwMAAAAA&#10;" path="m,227380l,e" filled="f" strokeweight=".33861mm">
                  <v:path arrowok="t" textboxrect="0,0,0,227380"/>
                </v:shape>
                <v:shape id="Shape 1175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kRMUA&#10;AADdAAAADwAAAGRycy9kb3ducmV2LnhtbERPTWvCQBC9F/wPywi91U1ErURXKZWCIB7U9tDbmJ0m&#10;sdnZsLvG6K93hUJv83ifM192phYtOV9ZVpAOEhDEudUVFwo+Dx8vUxA+IGusLZOCK3lYLnpPc8y0&#10;vfCO2n0oRAxhn6GCMoQmk9LnJRn0A9sQR+7HOoMhQldI7fASw00th0kykQYrjg0lNvReUv67PxsF&#10;bf41vR3SzdCPtqPTqtkeV6dvp9Rzv3ubgQjUhX/xn3ut4/z0dQyPb+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2RE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176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lCMEA&#10;AADdAAAADwAAAGRycy9kb3ducmV2LnhtbERPzWrCQBC+C32HZQpepNk1oLapq4hQyNXoA0yz0yQk&#10;Oxuz2xjf3hUKvc3H9zvb/WQ7MdLgG8calokCQVw603Cl4XL+ensH4QOywc4xabiTh/3uZbbFzLgb&#10;n2gsQiViCPsMNdQh9JmUvqzJok9cTxy5HzdYDBEOlTQD3mK47WSq1FpabDg21NjTsaayLX6tBrVq&#10;F1IdKU2r8/e14A/Xjnmu9fx1OnyCCDSFf/GfOzdx/nKzhuc38QS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dpQj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177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lDsIA&#10;AADdAAAADwAAAGRycy9kb3ducmV2LnhtbERPS2rDMBDdB3IHMYXuYjmGxsWNEoohkEUaqJMDTK2p&#10;7dYaGUv+3b4qFLqbx/vO/jibVozUu8aygm0UgyAurW64UnC/nTbPIJxH1thaJgULOTge1qs9ZtpO&#10;/E5j4SsRQthlqKD2vsukdGVNBl1kO+LAfdreoA+wr6TucQrhppVJHO+kwYZDQ40d5TWV38VgFPD4&#10;9rFYmaAdnq5f6aWjucgHpR4f5tcXEJ5m/y/+c591mL9NU/j9Jp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mUOwgAAAN0AAAAPAAAAAAAAAAAAAAAAAJgCAABkcnMvZG93&#10;bnJldi54bWxQSwUGAAAAAAQABAD1AAAAhwMAAAAA&#10;" path="m,227076l,e" filled="f" strokeweight=".96pt">
                  <v:path arrowok="t" textboxrect="0,0,0,227076"/>
                </v:shape>
                <v:shape id="Shape 1178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1xD8cA&#10;AADdAAAADwAAAGRycy9kb3ducmV2LnhtbESPQWvCQBCF70L/wzIFb7qxlbamrlJalBZaaI3gdchO&#10;k9DsbNhdY/z3nYPgbYb35r1vluvBtaqnEBvPBmbTDBRx6W3DlYF9sZk8gYoJ2WLrmQycKcJ6dTNa&#10;Ym79iX+o36VKSQjHHA3UKXW51rGsyWGc+o5YtF8fHCZZQ6VtwJOEu1bfZdmDdtiwNNTY0WtN5d/u&#10;6Ay8fX8siq/5PaXP+XnRb1sORTgYM74dXp5BJRrS1Xy5freCP3sU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NcQ/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179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U58MA&#10;AADdAAAADwAAAGRycy9kb3ducmV2LnhtbERPzWqDQBC+B/oOyxR6i6uBJql1lRAI9NAWYvIAU3eq&#10;tu6suKsxb98NFHKbj+93smI2nZhocK1lBUkUgyCurG65VnA+HZZbEM4ja+wsk4IrOSjyh0WGqbYX&#10;PtJU+lqEEHYpKmi871MpXdWQQRfZnjhw33Yw6AMcaqkHvIRw08lVHK+lwZZDQ4M97RuqfsvRKODp&#10;4+tq5Qrt+Pz5s3nvaS73o1JPj/PuFYSn2d/F/+43HeYnmxe4fRNO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U5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180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crcQA&#10;AADdAAAADwAAAGRycy9kb3ducmV2LnhtbESPQUvDQBCF74L/YRnBm9mkYCmx2yLSoiel1Yu3ITvN&#10;BrOzMbO26b93DoXeZnhv3vtmuZ5ib440SpfYQVWUYIib5DtuHXx9bh8WYCQje+wTk4MzCaxXtzdL&#10;rH068Y6O+9waDWGp0UHIeaitlSZQRCnSQKzaIY0Rs65ja/2IJw2PvZ2V5dxG7FgbAg70Eqj52f9F&#10;B49ySN9VK9P59bfqNxv6kPBunbu/m56fwGSa8tV8uX7zil8tlF+/0RHs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S3K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1181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otcMA&#10;AADdAAAADwAAAGRycy9kb3ducmV2LnhtbERP32vCMBB+F/wfwgl7m2k3Ea1GkY2NDRTUCr4ezdkW&#10;m0tJslr/+2Uw8O0+vp+3XPemER05X1tWkI4TEMSF1TWXCk75x/MMhA/IGhvLpOBOHtar4WCJmbY3&#10;PlB3DKWIIewzVFCF0GZS+qIig35sW+LIXawzGCJ0pdQObzHcNPIlSabSYM2xocKW3ioqrscfo+B9&#10;/z3Pd5NXCtvJfd59Nuxyd1bqadRvFiAC9eEh/nd/6Tg/naX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Kot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182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nQcIA&#10;AADdAAAADwAAAGRycy9kb3ducmV2LnhtbERPTWvCQBC9F/wPyxS81U0ERVLXICXSniq1vfQ2ZMds&#10;MDsbM6vGf98tFHqbx/ucdTn6Tl1pkDawgXyWgSKug225MfD1uXtagZKIbLELTAbuJFBuJg9rLGy4&#10;8QddD7FRKYSlQAMuxr7QWmpHHmUWeuLEHcPgMSY4NNoOeEvhvtPzLFtqjy2nBoc9vTiqT4eLN7CQ&#10;Y/jOGxnvr+e8qyrai3vXxkwfx+0zqEhj/Bf/ud9smp+v5vD7TTp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OdB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183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u1cMA&#10;AADdAAAADwAAAGRycy9kb3ducmV2LnhtbERPTWsCMRC9C/6HMIXeNGulIqtRqii0By21XnobNuNm&#10;2c0kbFJ3++8bQfA2j/c5y3VvG3GlNlSOFUzGGQjiwumKSwXn7/1oDiJEZI2NY1LwRwHWq+Fgibl2&#10;HX/R9RRLkUI45KjAxOhzKUNhyGIYO0+cuItrLcYE21LqFrsUbhv5kmUzabHi1GDQ09ZQUZ9+rYJN&#10;dTT1Z3fg15+y3kX/sQt+e1bq+al/W4CI1MeH+O5+12n+ZD6F2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0u1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184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HO8MA&#10;AADdAAAADwAAAGRycy9kb3ducmV2LnhtbERPS2vCQBC+F/oflil4azYWKRqzSisUhfZSH/cxOyYx&#10;u7Mhu4npv+8WCt7m43tOvh6tEQN1vnasYJqkIIgLp2suFRwPH89zED4gazSOScEPeVivHh9yzLS7&#10;8TcN+1CKGMI+QwVVCG0mpS8qsugT1xJH7uI6iyHCrpS6w1sMt0a+pOmrtFhzbKiwpU1FRbPvrYJm&#10;89VYeRoW5jzgdvZ57bfyvVdq8jS+LUEEGsNd/O/e6Th/Op/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ZHO8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185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TOsMA&#10;AADdAAAADwAAAGRycy9kb3ducmV2LnhtbERPS2sCMRC+F/ofwgjeataCRbZGUVHQgy0+Lr0Nm3Gz&#10;7GYSNtFd/70pFHqbj+85s0VvG3GnNlSOFYxHGQjiwumKSwWX8/ZtCiJEZI2NY1LwoACL+evLDHPt&#10;Oj7S/RRLkUI45KjAxOhzKUNhyGIYOU+cuKtrLcYE21LqFrsUbhv5nmUf0mLFqcGgp7Whoj7drIJV&#10;9WXq7+7Ak5+y3kS/3wS/vig1HPTLTxCR+vgv/nPvdJo/nk7g95t0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gTO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186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sQA&#10;AADdAAAADwAAAGRycy9kb3ducmV2LnhtbERPS2vCQBC+C/6HZYTedKMH0egqKgYkxUN90B6n2TEJ&#10;zc6G7Dam/94tCN7m43vOct2ZSrTUuNKygvEoAkGcWV1yruByToYzEM4ja6wsk4I/crBe9XtLjLW9&#10;8we1J5+LEMIuRgWF93UspcsKMuhGtiYO3M02Bn2ATS51g/cQbio5iaKpNFhyaCiwpl1B2c/p1yiY&#10;t7f9Z/KebtJcX9Pk+6Dr7ddRqbdBt1mA8NT5l/jpPugwfzybwv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TTr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187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TZTMMA&#10;AADdAAAADwAAAGRycy9kb3ducmV2LnhtbERPTWvCQBC9F/oflin0VjdKsRrdhCoUC/XSVO9jdkzS&#10;ZGdDdhPjv+8KBW/zeJ+zTkfTiIE6V1lWMJ1EIIhzqysuFBx+Pl4WIJxH1thYJgVXcpAmjw9rjLW9&#10;8DcNmS9ECGEXo4LS+zaW0uUlGXQT2xIH7mw7gz7ArpC6w0sIN42cRdFcGqw4NJTY0rakvM56o6De&#10;7msjj8OyOQ24e/367Xdy0yv1/DS+r0B4Gv1d/O/+1GH+dPEGt2/CC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TZT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188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808cA&#10;AADdAAAADwAAAGRycy9kb3ducmV2LnhtbESPQWvCQBCF74X+h2UKvdWNHoqNrmKLAUnxUFvR45gd&#10;k2B2NmS3Mf33nYPgbYb35r1v5svBNaqnLtSeDYxHCSjiwtuaSwM/39nLFFSIyBYbz2TgjwIsF48P&#10;c0ytv/IX9btYKgnhkKKBKsY21ToUFTkMI98Si3b2ncMoa1dq2+FVwl2jJ0nyqh3WLA0VtvRRUXHZ&#10;/ToDb/15fcg+81Ve2n2enTa2fT9ujXl+GlYzUJGGeDffrjdW8MdTwZVvZAS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fNP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1189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kwMEA&#10;AADdAAAADwAAAGRycy9kb3ducmV2LnhtbERPzYrCMBC+C75DGGFvmiqs1q5RRBA8rILVB5htZtuu&#10;zaQ0aa1vvxEEb/Px/c5q05tKdNS40rKC6SQCQZxZXXKu4HrZj2MQziNrrCyTggc52KyHgxUm2t75&#10;TF3qcxFC2CWooPC+TqR0WUEG3cTWxIH7tY1BH2CTS93gPYSbSs6iaC4NlhwaCqxpV1B2S1ujgLvj&#10;z8PKGdr28/S3+K6pT3etUh+jfvsFwlPv3+KX+6DD/Gm8hO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wJMDBAAAA3QAAAA8AAAAAAAAAAAAAAAAAmAIAAGRycy9kb3du&#10;cmV2LnhtbFBLBQYAAAAABAAEAPUAAACGAwAAAAA=&#10;" path="m,227076l,e" filled="f" strokeweight=".96pt">
                  <v:path arrowok="t" textboxrect="0,0,0,227076"/>
                </v:shape>
                <v:shape id="Shape 1190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b88YA&#10;AADdAAAADwAAAGRycy9kb3ducmV2LnhtbESPT0vDQBDF74LfYRnBm930D2Jit0UsFQstaCN4HbJj&#10;EszOht01Tb9951DwNsN7895vluvRdWqgEFvPBqaTDBRx5W3LtYGvcvvwBComZIudZzJwpgjr1e3N&#10;EgvrT/xJwzHVSkI4FmigSakvtI5VQw7jxPfEov344DDJGmptA54k3HV6lmWP2mHL0tBgT68NVb/H&#10;P2dg87HLy8NiTmm/OOfDW8ehDN/G3N+NL8+gEo3p33y9freCP82FX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eb8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191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+G8IA&#10;AADdAAAADwAAAGRycy9kb3ducmV2LnhtbERP22qDQBB9L+QflinkrVkV0ovJKkEo9CEN1PYDJu5E&#10;Td1ZcVdj/j4bKPRtDuc623w2nZhocK1lBfEqAkFcWd1yreDn+/3pFYTzyBo7y6TgSg7ybPGwxVTb&#10;C3/RVPpahBB2KSpovO9TKV3VkEG3sj1x4E52MOgDHGqpB7yEcNPJJIqepcGWQ0ODPRUNVb/laBTw&#10;9Hm8WpmgHdeH88u+p7ksRqWWj/NuA8LT7P/Ff+4PHebHbzHcvwkn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74bwgAAAN0AAAAPAAAAAAAAAAAAAAAAAJgCAABkcnMvZG93&#10;bnJldi54bWxQSwUGAAAAAAQABAD1AAAAhwMAAAAA&#10;" path="m,227076l,e" filled="f" strokeweight=".96pt">
                  <v:path arrowok="t" textboxrect="0,0,0,227076"/>
                </v:shape>
                <v:shape id="Shape 1192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xnMIA&#10;AADdAAAADwAAAGRycy9kb3ducmV2LnhtbERPTWvCQBC9F/wPywje6iaCpY2uImKxp0qtF29DdswG&#10;s7NpZtX477tCobd5vM+ZL3vfqCt1Ugc2kI8zUMRlsDVXBg7f78+voCQiW2wCk4E7CSwXg6c5Fjbc&#10;+Iuu+1ipFMJSoAEXY1toLaUjjzIOLXHiTqHzGBPsKm07vKVw3+hJlr1ojzWnBoctrR2V5/3FG5jK&#10;KRzzSvr79idvNhvaifvUxoyG/WoGKlIf/8V/7g+b5udvE3h8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Gc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193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FhMMA&#10;AADdAAAADwAAAGRycy9kb3ducmV2LnhtbERP32vCMBB+H/g/hBN8m6lThq1GEYdjgwlqBV+P5myL&#10;zaUkWa3//TIY7O0+vp+3XPemER05X1tWMBknIIgLq2suFZzz3fMchA/IGhvLpOBBHtarwdMSM23v&#10;fKTuFEoRQ9hnqKAKoc2k9EVFBv3YtsSRu1pnMEToSqkd3mO4aeRLkrxKgzXHhgpb2lZU3E7fRsHb&#10;4TPN97Mpha/ZI+3eG3a5uyg1GvabBYhAffgX/7k/dJw/Sa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Fh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194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Mc8IA&#10;AADdAAAADwAAAGRycy9kb3ducmV2LnhtbERPTWvCQBC9F/oflin0pptIK5q6ioiipxZtL96G7JgN&#10;zc7GzKrx33cLhd7m8T5ntuh9o67USR3YQD7MQBGXwdZcGfj63AwmoCQiW2wCk4E7CSzmjw8zLGy4&#10;8Z6uh1ipFMJSoAEXY1toLaUjjzIMLXHiTqHzGBPsKm07vKVw3+hRlo21x5pTg8OWVo7K78PFG3iV&#10;UzjmlfT37Tlv1mv6EPeujXl+6pdvoCL18V/8597ZND+fvsDvN+kE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Exz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195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4GMMA&#10;AADdAAAADwAAAGRycy9kb3ducmV2LnhtbERPzWqDQBC+B/oOyxR6i2uENKnNKkEI9NAGYvIAU3eq&#10;tu6suKsxb98NFHqbj+93dvlsOjHR4FrLClZRDIK4srrlWsHlfFhuQTiPrLGzTApu5CDPHhY7TLW9&#10;8omm0tcihLBLUUHjfZ9K6aqGDLrI9sSB+7KDQR/gUEs94DWEm04mcfwsDbYcGhrsqWio+ilHo4Cn&#10;j8+blQnacX383rz3NJfFqNTT47x/BeFp9v/iP/ebDvNXL2u4fxNO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S4G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196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mHMMA&#10;AADdAAAADwAAAGRycy9kb3ducmV2LnhtbERP32vCMBB+H/g/hBP2NlOniK1GEYdjgwlqBV+P5myL&#10;zaUkWa3//TIY7O0+vp+3XPemER05X1tWMB4lIIgLq2suFZzz3cschA/IGhvLpOBBHtarwdMSM23v&#10;fKTuFEoRQ9hnqKAKoc2k9EVFBv3ItsSRu1pnMEToSqkd3mO4aeRrksykwZpjQ4UtbSsqbqdvo+Dt&#10;8Jnm++mEwtf0kXbvDbvcXZR6HvabBYhAffgX/7k/dJw/Tm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KmH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197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D9MMA&#10;AADdAAAADwAAAGRycy9kb3ducmV2LnhtbERPzWqDQBC+B/oOyxR6i6uBJql1lRAI9NAWYvIAU3eq&#10;tu6suKsxb98NFHKbj+93smI2nZhocK1lBUkUgyCurG65VnA+HZZbEM4ja+wsk4IrOSjyh0WGqbYX&#10;PtJU+lqEEHYpKmi871MpXdWQQRfZnjhw33Yw6AMcaqkHvIRw08lVHK+lwZZDQ4M97RuqfsvRKODp&#10;4+tq5Qrt+Pz5s3nvaS73o1JPj/PuFYSn2d/F/+43HeYnLxu4fRNO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qD9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198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GdsUA&#10;AADdAAAADwAAAGRycy9kb3ducmV2LnhtbESPQU/DMAyF70j8h8hIu7G0SExQlk0IDbHTJgYXblbj&#10;NRWNU+qwdf9+PkzazdZ7fu/zfDnGzhxokDaxg3JagCGuk2+5cfD99X7/BEYysscuMTk4kcBycXsz&#10;x8qnI3/SYZcboyEsFToIOfeVtVIHiijT1BOrtk9DxKzr0Fg/4FHDY2cfimJmI7asDQF7egtU/+7+&#10;o4NH2aefspHx9PFXdqsVbSVsrHOTu/H1BUymMV/Nl+u1V/zyWXH1Gx3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UZ2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199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ybsMA&#10;AADdAAAADwAAAGRycy9kb3ducmV2LnhtbERP22rCQBB9L/Qflin4VjdeKE10laIoFSpYI/g6ZMck&#10;NDsbdtcY/74rFPo2h3Od+bI3jejI+dqygtEwAUFcWF1zqeCUb17fQfiArLGxTAru5GG5eH6aY6bt&#10;jb+pO4ZSxBD2GSqoQmgzKX1RkUE/tC1x5C7WGQwRulJqh7cYbho5TpI3abDm2FBhS6uKip/j1ShY&#10;H3Zpvp9OKHxN72m3bdjl7qzU4KX/mIEI1Id/8Z/7U8f5ozSFx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0yb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00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+i8MA&#10;AADdAAAADwAAAGRycy9kb3ducmV2LnhtbESPT2vCQBDF74LfYZlCb7qJUJHUVUpR7KnFP5fehuyY&#10;Dc3Oxsyq8dt3BcHbDO+937yZL3vfqAt1Ugc2kI8zUMRlsDVXBg779WgGSiKyxSYwGbiRwHIxHMyx&#10;sOHKW7rsYqUShKVAAy7GttBaSkceZRxa4qQdQ+cxprWrtO3wmuC+0ZMsm2qPNacLDlv6dFT+7c7e&#10;wJscw29eSX/bnPJmtaIfcd/amNeX/uMdVKQ+Ps2P9JdN9RMS7t+kE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S+i8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201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K4MAA&#10;AADdAAAADwAAAGRycy9kb3ducmV2LnhtbERPzYrCMBC+L/gOYQRva2pBV6pRRBA86ILVBxibsa02&#10;k9Kktb79RhD2Nh/f7yzXvalER40rLSuYjCMQxJnVJecKLufd9xyE88gaK8uk4EUO1qvB1xITbZ98&#10;oi71uQgh7BJUUHhfJ1K6rCCDbmxr4sDdbGPQB9jkUjf4DOGmknEUzaTBkkNDgTVtC8oeaWsUcHe8&#10;vqyM0bbT3/vPoaY+3bZKjYb9ZgHCU+//xR/3Xof5cTSB9zfh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BK4M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202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U5MMA&#10;AADdAAAADwAAAGRycy9kb3ducmV2LnhtbERP32vCMBB+F/wfwgl7m6mdiO2MIo4NBw6mHez1aG5t&#10;sbmUJKv1vzeDgW/38f281WYwrejJ+caygtk0AUFcWt1wpeCreH1cgvABWWNrmRRcycNmPR6tMNf2&#10;wkfqT6ESMYR9jgrqELpcSl/WZNBPbUccuR/rDIYIXSW1w0sMN61Mk2QhDTYcG2rsaFdTeT79GgUv&#10;n+9Z8TF/onCYX7P+rWVXuG+lHibD9hlEoCHcxf/uvY7z0ySFv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ZU5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03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xDMEA&#10;AADdAAAADwAAAGRycy9kb3ducmV2LnhtbERPzYrCMBC+L/gOYQRva2plV6lGEUHwsCts9QHGZmyr&#10;zaQ0aa1vvxEEb/Px/c5y3ZtKdNS40rKCyTgCQZxZXXKu4HTcfc5BOI+ssbJMCh7kYL0afCwx0fbO&#10;f9SlPhchhF2CCgrv60RKlxVk0I1tTRy4i20M+gCbXOoG7yHcVDKOom9psOTQUGBN24KyW9oaBdz9&#10;nh9Wxmjbr8N19lNTn25bpUbDfrMA4an3b/HLvddhfhxN4fl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ucQzBAAAA3QAAAA8AAAAAAAAAAAAAAAAAmAIAAGRycy9kb3du&#10;cmV2LnhtbFBLBQYAAAAABAAEAPUAAACGAwAAAAA=&#10;" path="m,227076l,e" filled="f" strokeweight=".96pt">
                  <v:path arrowok="t" textboxrect="0,0,0,227076"/>
                </v:shape>
                <v:shape id="Shape 1204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4iMIA&#10;AADdAAAADwAAAGRycy9kb3ducmV2LnhtbERPTWvCQBC9F/wPywje6iZiS4muImKxp0qtF29DdswG&#10;s7NpZtX477tCobd5vM+ZL3vfqCt1Ugc2kI8zUMRlsDVXBg7f789voCQiW2wCk4E7CSwXg6c5Fjbc&#10;+Iuu+1ipFMJSoAEXY1toLaUjjzIOLXHiTqHzGBPsKm07vKVw3+hJlr1qjzWnBoctrR2V5/3FG3iR&#10;UzjmlfT37U/ebDa0E/epjRkN+9UMVKQ+/ov/3B82zZ9kU3h8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7iI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05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MkMMA&#10;AADdAAAADwAAAGRycy9kb3ducmV2LnhtbERP32vCMBB+H+x/CDfwzaZTN2ZnFFEUBQebHez1aG5t&#10;sbmUJNb635uBsLf7+H7ebNGbRnTkfG1ZwXOSgiAurK65VPCdb4ZvIHxA1thYJgVX8rCYPz7MMNP2&#10;wl/UHUMpYgj7DBVUIbSZlL6oyKBPbEscuV/rDIYIXSm1w0sMN40cpemrNFhzbKiwpVVFxel4NgrW&#10;n/tp/jEZUzhMrtNu27DL3Y9Sg6d++Q4iUB/+xXf3Tsf5o/QF/r6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/Mk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06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DZMIA&#10;AADdAAAADwAAAGRycy9kb3ducmV2LnhtbERPTWvCQBC9F/wPyxR6q5sIFUldg5SU9qTU9tLbkB2z&#10;wexszGw1/ntXKHibx/ucZTn6Tp1okDawgXyagSKug225MfDz/f68ACUR2WIXmAxcSKBcTR6WWNhw&#10;5i867WKjUghLgQZcjH2htdSOPMo09MSJ24fBY0xwaLQd8JzCfadnWTbXHltODQ57enNUH3Z/3sCL&#10;7MNv3sh4+TjmXVXRVtxGG/P0OK5fQUUa41387/60af4sm8Ptm3SC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YNk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07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3D8AA&#10;AADdAAAADwAAAGRycy9kb3ducmV2LnhtbERPzYrCMBC+L/gOYQRva2rBVapRRBD2sC5YfYCxGdtq&#10;MylNWuvbG0HwNh/f7yzXvalER40rLSuYjCMQxJnVJecKTsfd9xyE88gaK8uk4EEO1qvB1xITbe98&#10;oC71uQgh7BJUUHhfJ1K6rCCDbmxr4sBdbGPQB9jkUjd4D+GmknEU/UiDJYeGAmvaFpTd0tYo4G5/&#10;flgZo22n/9fZX019um2VGg37zQKEp95/xG/3rw7z42gGr2/CC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V3D8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208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5jDsYA&#10;AADdAAAADwAAAGRycy9kb3ducmV2LnhtbESPQWvCQBCF74X+h2UK3uqmVkqNrlJaWlpQqEbwOmTH&#10;JJidDbtrjP++cxB6m+G9ee+bxWpwreopxMazgadxBoq49LbhysC++Hx8BRUTssXWMxm4UoTV8v5u&#10;gbn1F95Sv0uVkhCOORqoU+pyrWNZk8M49h2xaEcfHCZZQ6VtwIuEu1ZPsuxFO2xYGmrs6L2m8rQ7&#10;OwMfvz+zYjN9prSeXmf9V8uhCAdjRg/D2xxUoiH9m2/X31bwJ5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5jD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209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G5sEA&#10;AADdAAAADwAAAGRycy9kb3ducmV2LnhtbERPzYrCMBC+L/gOYQRva2rBXa1GEUHwsCts9QHGZmyr&#10;zaQ0aa1vvxEEb/Px/c5y3ZtKdNS40rKCyTgCQZxZXXKu4HTcfc5AOI+ssbJMCh7kYL0afCwx0fbO&#10;f9SlPhchhF2CCgrv60RKlxVk0I1tTRy4i20M+gCbXOoG7yHcVDKOoi9psOTQUGBN24KyW9oaBdz9&#10;nh9Wxmjb6eH6/VNTn25bpUbDfrMA4an3b/HLvddhfhzN4fl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GRubBAAAA3QAAAA8AAAAAAAAAAAAAAAAAmAIAAGRycy9kb3du&#10;cmV2LnhtbFBLBQYAAAAABAAEAPUAAACGAwAAAAA=&#10;" path="m,227076l,e" filled="f" strokeweight=".96pt">
                  <v:path arrowok="t" textboxrect="0,0,0,227076"/>
                </v:shape>
                <v:shape id="Shape 1210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oVsUA&#10;AADdAAAADwAAAGRycy9kb3ducmV2LnhtbESPQWsCQQyF74X+hyEFb3V2BYtsHaUUpT21aHvpLezE&#10;naU7me1m1PXfNwfBW8J7ee/Lcj3GzpxokDaxg3JagCGuk2+5cfD9tX1cgJGM7LFLTA4uJLBe3d8t&#10;sfLpzDs67XNjNISlQgch576yVupAEWWaemLVDmmImHUdGusHPGt47OysKJ5sxJa1IWBPr4Hq3/0x&#10;OpjLIf2UjYyXt7+y22zoU8KHdW7yML48g8k05pv5ev3uFX9WKr9+oyPY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Sh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211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1cTsMA&#10;AADdAAAADwAAAGRycy9kb3ducmV2LnhtbERP32vCMBB+H/g/hBP2pmmdjLUaRRSHgwmbHfh6NLe2&#10;rLmUJKv1vzcDYW/38f285XowrejJ+caygnSagCAurW64UvBV7CcvIHxA1thaJgVX8rBejR6WmGt7&#10;4U/qT6ESMYR9jgrqELpcSl/WZNBPbUccuW/rDIYIXSW1w0sMN62cJcmzNNhwbKixo21N5c/p1yjY&#10;fbxlxXH+ROF9fs3615Zd4c5KPY6HzQJEoCH8i+/ug47zZ2kKf9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1cT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12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TusEA&#10;AADdAAAADwAAAGRycy9kb3ducmV2LnhtbERPTWvCQBC9F/wPywje6iaBlpK6SimKPSlVL96G7JgN&#10;zc7GzKrx37uFQm/zeJ8zWwy+VVfqpQlsIJ9moIirYBuuDRz2q+c3UBKRLbaBycCdBBbz0dMMSxtu&#10;/E3XXaxVCmEp0YCLsSu1lsqRR5mGjjhxp9B7jAn2tbY93lK4b3WRZa/aY8OpwWFHn46qn93FG3iR&#10;UzjmtQz39Tlvl0vaittoYybj4eMdVKQh/ov/3F82zS/yAn6/SSfo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E7r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213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n0cIA&#10;AADdAAAADwAAAGRycy9kb3ducmV2LnhtbERPyWrDMBC9F/IPYgq51XIcuuBYCSFQ6CEN1O0HTKyJ&#10;7dQaGUve/j4KFHqbx1sn202mEQN1rrasYBXFIIgLq2suFfx8vz+9gXAeWWNjmRTM5GC3XTxkmGo7&#10;8hcNuS9FCGGXooLK+zaV0hUVGXSRbYkDd7GdQR9gV0rd4RjCTSOTOH6RBmsODRW2dKio+M17o4CH&#10;z/NsZYK2fz5dX48tTfmhV2r5OO03IDxN/l/85/7QYX6yWsP9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+fRwgAAAN0AAAAPAAAAAAAAAAAAAAAAAJgCAABkcnMvZG93&#10;bnJldi54bWxQSwUGAAAAAAQABAD1AAAAhwMAAAAA&#10;" path="m,227076l,e" filled="f" strokeweight=".96pt">
                  <v:path arrowok="t" textboxrect="0,0,0,227076"/>
                </v:shape>
                <v:shape id="Shape 1214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/1sMA&#10;AADdAAAADwAAAGRycy9kb3ducmV2LnhtbERP32vCMBB+H/g/hBN8m6lahlajiGNjgwlqBV+P5myL&#10;zaUkWa3//TIY7O0+vp+32vSmER05X1tWMBknIIgLq2suFZzzt+c5CB+QNTaWScGDPGzWg6cVZtre&#10;+UjdKZQihrDPUEEVQptJ6YuKDPqxbYkjd7XOYIjQlVI7vMdw08hpkrxIgzXHhgpb2lVU3E7fRsHr&#10;4XOR79MZha/0sejeG3a5uyg1GvbbJYhAffgX/7k/dJw/naT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r/1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15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aPsAA&#10;AADdAAAADwAAAGRycy9kb3ducmV2LnhtbERPzYrCMBC+C75DGMGbphZcpRpFBGEPq7DVBxibsa02&#10;k9Kktb69WVjwNh/f76y3valER40rLSuYTSMQxJnVJecKLufDZAnCeWSNlWVS8CIH281wsMZE2yf/&#10;Upf6XIQQdgkqKLyvEyldVpBBN7U1ceButjHoA2xyqRt8hnBTyTiKvqTBkkNDgTXtC8oeaWsUcHe8&#10;vqyM0bbz033xU1Of7lulxqN+twLhqfcf8b/7W4f58WwOf9+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LaPs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216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VucIA&#10;AADdAAAADwAAAGRycy9kb3ducmV2LnhtbERPTWvCQBC9F/wPyxR6q5sIFUldg5SU9qTU9tLbkB2z&#10;wexszGw1/ntXKHibx/ucZTn6Tp1okDawgXyagSKug225MfDz/f68ACUR2WIXmAxcSKBcTR6WWNhw&#10;5i867WKjUghLgQZcjH2htdSOPMo09MSJ24fBY0xwaLQd8JzCfadnWTbXHltODQ57enNUH3Z/3sCL&#10;7MNv3sh4+TjmXVXRVtxGG/P0OK5fQUUa41387/60af4sn8Ptm3SC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BW5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17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hocQA&#10;AADdAAAADwAAAGRycy9kb3ducmV2LnhtbERP32vCMBB+F/wfwgl7W1Od6KxGkY2Jgw2cHez1aM62&#10;2FxKktX63y/CwLf7+H7eatObRnTkfG1ZwThJQRAXVtdcKvjO3x6fQfiArLGxTAqu5GGzHg5WmGl7&#10;4S/qjqEUMYR9hgqqENpMSl9UZNAntiWO3Mk6gyFCV0rt8BLDTSMnaTqTBmuODRW29FJRcT7+GgWv&#10;h/dF/jl9ovAxvS66XcMudz9KPYz67RJEoD7cxf/uvY7zJ+M53L6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YaH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218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kUMUA&#10;AADdAAAADwAAAGRycy9kb3ducmV2LnhtbESPQWsCQQyF74X+hyEFb3V2BYtsHaUUpT21aHvpLezE&#10;naU7me1m1PXfNwfBW8J7ee/Lcj3GzpxokDaxg3JagCGuk2+5cfD9tX1cgJGM7LFLTA4uJLBe3d8t&#10;sfLpzDs67XNjNISlQgch576yVupAEWWaemLVDmmImHUdGusHPGt47OysKJ5sxJa1IWBPr4Hq3/0x&#10;OpjLIf2UjYyXt7+y22zoU8KHdW7yML48g8k05pv5ev3uFX9WKq5+oyPY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yRQ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219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QO8IA&#10;AADdAAAADwAAAGRycy9kb3ducmV2LnhtbERPyWrDMBC9F/IPYgq51XIM6eJYCSFQ6CEN1O0HTKyJ&#10;7dQaGUve/j4KFHqbx1sn202mEQN1rrasYBXFIIgLq2suFfx8vz+9gnAeWWNjmRTM5GC3XTxkmGo7&#10;8hcNuS9FCGGXooLK+zaV0hUVGXSRbYkDd7GdQR9gV0rd4RjCTSOTOH6WBmsODRW2dKio+M17o4CH&#10;z/NsZYK2X5+uL8eWpvzQK7V8nPYbEJ4m/y/+c3/oMD9ZvcH9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9A7wgAAAN0AAAAPAAAAAAAAAAAAAAAAAJgCAABkcnMvZG93&#10;bnJldi54bWxQSwUGAAAAAAQABAD1AAAAhwMAAAAA&#10;" path="m,227076l,e" filled="f" strokeweight=".96pt">
                  <v:path arrowok="t" textboxrect="0,0,0,227076"/>
                </v:shape>
                <v:shape id="Shape 1220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zaMYA&#10;AADdAAAADwAAAGRycy9kb3ducmV2LnhtbESPQUvDQBCF74L/YRnBm92YFrGx2yItFQstaCN4HbJj&#10;EszOht01Tf9951DwNsN78943i9XoOjVQiK1nA4+TDBRx5W3LtYGvcvvwDComZIudZzJwpgir5e3N&#10;AgvrT/xJwzHVSkI4FmigSakvtI5VQw7jxPfEov344DDJGmptA54k3HU6z7In7bBlaWiwp3VD1e/x&#10;zxnYfOzm5WE2pbSfnefDW8ehDN/G3N+Nry+gEo3p33y9freCn+fCL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0za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221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WgMIA&#10;AADdAAAADwAAAGRycy9kb3ducmV2LnhtbERP22rCQBB9F/oPyxT6phsDrRJdpQQEH9pCox8wZsck&#10;NjsbdjcX/75bKPg2h3Od7X4yrRjI+cayguUiAUFcWt1wpeB8OszXIHxA1thaJgV38rDfPc22mGk7&#10;8jcNRahEDGGfoYI6hC6T0pc1GfQL2xFH7mqdwRChq6R2OMZw08o0Sd6kwYZjQ40d5TWVP0VvFPDw&#10;eblbmaLtX79uq4+OpiLvlXp5nt43IAJN4SH+dx91nJ+mS/j7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RaAwgAAAN0AAAAPAAAAAAAAAAAAAAAAAJgCAABkcnMvZG93&#10;bnJldi54bWxQSwUGAAAAAAQABAD1AAAAhwMAAAAA&#10;" path="m,227076l,e" filled="f" strokeweight=".96pt">
                  <v:path arrowok="t" textboxrect="0,0,0,227076"/>
                </v:shape>
                <v:shape id="Shape 1222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/ZB8IA&#10;AADdAAAADwAAAGRycy9kb3ducmV2LnhtbERPS2vCQBC+F/wPywi91U0ClZK6SilKe6r4uHgbsmM2&#10;NDsbM1uN/94VhN7m43vObDH4Vp2plyawgXySgSKugm24NrDfrV7eQElEttgGJgNXEljMR08zLG24&#10;8IbO21irFMJSogEXY1dqLZUjjzIJHXHijqH3GBPsa217vKRw3+oiy6baY8OpwWFHn46q3+2fN/Aq&#10;x3DIaxmuX6e8XS5pLe5HG/M8Hj7eQUUa4r/44f62aX5RFHD/Jp2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9kH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23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tH8MA&#10;AADdAAAADwAAAGRycy9kb3ducmV2LnhtbERP32vCMBB+H/g/hBN8m6lVhlajyIZjgwlqBV+P5myL&#10;zaUkWa3//TIY7O0+vp+32vSmER05X1tWMBknIIgLq2suFZzz3fMchA/IGhvLpOBBHjbrwdMKM23v&#10;fKTuFEoRQ9hnqKAKoc2k9EVFBv3YtsSRu1pnMEToSqkd3mO4aWSaJC/SYM2xocKWXisqbqdvo+Dt&#10;8LnI97Mpha/ZY9G9N+xyd1FqNOy3SxCB+vAv/nN/6Dg/Ta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+tH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24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k6MIA&#10;AADdAAAADwAAAGRycy9kb3ducmV2LnhtbERPTWvCQBC9F/wPyxR6q5uEWkrqKkUs9qTUevE2ZMds&#10;aHY2zawa/31XELzN433OdD74Vp2olyawgXycgSKugm24NrD7+Xx+AyUR2WIbmAxcSGA+Gz1MsbTh&#10;zN902sZapRCWEg24GLtSa6kceZRx6IgTdwi9x5hgX2vb4zmF+1YXWfaqPTacGhx2tHBU/W6P3sBE&#10;DmGf1zJcVn95u1zSRtxaG/P0OHy8g4o0xLv45v6yaX5RvMD1m3SC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uTo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25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Ja8MA&#10;AADdAAAADwAAAGRycy9kb3ducmV2LnhtbERP22oCMRB9F/oPYYS+SM26UC1boxShUEGkrv2AYTNu&#10;FjeTJYma+vVNodC3OZzrLNfJ9uJKPnSOFcymBQjixumOWwVfx/enFxAhImvsHZOCbwqwXj2Mllhp&#10;d+MDXevYihzCoUIFJsahkjI0hiyGqRuIM3dy3mLM0LdSe7zlcNvLsijm0mLHucHgQBtDzbm+WAWL&#10;/WK3n2xnyTc7e64/72bCx6TU4zi9vYKIlOK/+M/9ofP8snyG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AJa8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226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O0UsQA&#10;AADdAAAADwAAAGRycy9kb3ducmV2LnhtbERPS4vCMBC+C/sfwix4W1OLiFSjiCIIiwcfe9jb2Ixt&#10;tZmUJFurv36zsOBtPr7nzBadqUVLzleWFQwHCQji3OqKCwWn4+ZjAsIHZI21ZVLwIA+L+Vtvhpm2&#10;d95TewiFiCHsM1RQhtBkUvq8JIN+YBviyF2sMxgidIXUDu8x3NQyTZKxNFhxbCixoVVJ+e3wYxS0&#10;+dfkeRx+pn60G13Xze68vn47pfrv3XIKIlAXXuJ/91bH+Wk6hr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tFLEAAAA3QAAAA8AAAAAAAAAAAAAAAAAmAIAAGRycy9k&#10;b3ducmV2LnhtbFBLBQYAAAAABAAEAPUAAACJAwAAAAA=&#10;" path="m,227380l,e" filled="f" strokeweight=".33864mm">
                  <v:path arrowok="t" textboxrect="0,0,0,227380"/>
                </v:shape>
                <v:shape id="Shape 1227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4yh8MA&#10;AADdAAAADwAAAGRycy9kb3ducmV2LnhtbERPzWoCMRC+F/oOYQq9SM26h65sjVIKBQsidvUBhs10&#10;s7iZLEnUtE/fCIK3+fh+Z7FKdhBn8qF3rGA2LUAQt0733Ck47D9f5iBCRNY4OCYFvxRgtXx8WGCt&#10;3YW/6dzETuQQDjUqMDGOtZShNWQxTN1InLkf5y3GDH0ntcdLDreDLIviVVrsOTcYHOnDUHtsTlZB&#10;ta0228nXLPl2Y4/N7s9MeJ+Uen5K728gIqV4F9/ca53nl2UF12/y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4yh8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228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agMMA&#10;AADdAAAADwAAAGRycy9kb3ducmV2LnhtbESPQWvDMAyF74P+B6PBLqO1Z9hY07qlFAa5Lt0P0GI1&#10;CYnlLPbS7N9Ph8FuEu/pvU/74xIGNdOUusgOnjYGFHEdfceNg4/L2/oVVMrIHofI5OCHEhwPq7s9&#10;Fj7e+J3mKjdKQjgV6KDNeSy0TnVLAdMmjsSiXeMUMMs6NdpPeJPwMGhrzIsO2LE0tDjSuaW6r76D&#10;A/PcP2pzJmuby+dXxdvYz2Xp3MP9ctqByrTkf/PfdekF31rBlW9kBH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jagM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1229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gIMUA&#10;AADdAAAADwAAAGRycy9kb3ducmV2LnhtbERPS2vCQBC+F/wPywje6sYgRaOriFIQxIOPHnobs9Mk&#10;Njsbdrcx9te7hYK3+fieM192phYtOV9ZVjAaJiCIc6srLhScT++vExA+IGusLZOCO3lYLnovc8y0&#10;vfGB2mMoRAxhn6GCMoQmk9LnJRn0Q9sQR+7LOoMhQldI7fAWw00t0yR5kwYrjg0lNrQuKf8+/hgF&#10;bf4x+T2Ndqkf78fXTbO/bK6fTqlBv1vNQATqwlP8797qOD9Np/D3TT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CAg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230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AW8QA&#10;AADdAAAADwAAAGRycy9kb3ducmV2LnhtbESPQWvDMAyF74X9B6PCLmW1l9GxpnXLKAxyXdofoMVq&#10;EhLLWeyl2b+fDoPeJN7Te5/2x9n3aqIxtoEtPK8NKOIquJZrC5fzx9MbqJiQHfaBycIvRTgeHhZ7&#10;zF248SdNZaqVhHDM0UKT0pBrHauGPMZ1GIhFu4bRY5J1rLUb8SbhvteZMa/aY8vS0OBAp4aqrvzx&#10;FsymW2lzoiyrz1/fJW9DNxWFtY/L+X0HKtGc7ub/68IJfvYi/PKNjK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QFvEAAAA3QAAAA8AAAAAAAAAAAAAAAAAmAIAAGRycy9k&#10;b3ducmV2LnhtbFBLBQYAAAAABAAEAPUAAACJAwAAAAA=&#10;" path="m,227380l,e" filled="f" strokeweight=".33861mm">
                  <v:path arrowok="t" textboxrect="0,0,0,227380"/>
                </v:shape>
                <v:shape id="Shape 1231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9osMA&#10;AADdAAAADwAAAGRycy9kb3ducmV2LnhtbERPS2sCMRC+F/wPYQRvNaulRVajqFiwh1Z8XLwNm3Gz&#10;7GYSNtHd/vumUOhtPr7nLFa9bcSD2lA5VjAZZyCIC6crLhVczu/PMxAhImtsHJOCbwqwWg6eFphr&#10;1/GRHqdYihTCIUcFJkafSxkKQxbD2HnixN1cazEm2JZSt9ilcNvIaZa9SYsVpwaDnraGivp0two2&#10;1ZepD90nv17Lehf9xy747UWp0bBfz0FE6uO/+M+912n+9GUC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m9o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232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ST8IA&#10;AADdAAAADwAAAGRycy9kb3ducmV2LnhtbERPS2vCQBC+C/0PyxR6001TKRpdpRWKgr34uo/ZaZIm&#10;Oxuymxj/vSsI3ubje8582ZtKdNS4wrKC91EEgji1uuBMwfHwM5yAcB5ZY2WZFFzJwXLxMphjou2F&#10;d9TtfSZCCLsEFeTe14mULs3JoBvZmjhwf7Yx6ANsMqkbvIRwU8k4ij6lwYJDQ441rXJKy31rFJSr&#10;39LIUzetzh2ux9v/di2/W6XeXvuvGQhPvX+KH+6NDvPjjxju34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dJP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1233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GTsMA&#10;AADdAAAADwAAAGRycy9kb3ducmV2LnhtbERPTWsCMRC9F/wPYQRvNavSIqtRVCzooS1VL96GzbhZ&#10;djMJm9Rd/31TKPQ2j/c5y3VvG3GnNlSOFUzGGQjiwumKSwWX89vzHESIyBobx6TgQQHWq8HTEnPt&#10;Ov6i+ymWIoVwyFGBidHnUobCkMUwdp44cTfXWowJtqXULXYp3DZymmWv0mLFqcGgp52hoj59WwXb&#10;6sPUn907v1zLeh/9cR/87qLUaNhvFiAi9fFf/Oc+6DR/OpvB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eGT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234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eTcUA&#10;AADdAAAADwAAAGRycy9kb3ducmV2LnhtbERPTWvCQBC9F/oflil4001Vik1dRcWARDyYtrTHaXZM&#10;QrOzIbvG+O/dgtDbPN7nzJe9qUVHrassK3geRSCIc6srLhR8vCfDGQjnkTXWlknBlRwsF48Pc4y1&#10;vfCRuswXIoSwi1FB6X0TS+nykgy6kW2IA3eyrUEfYFtI3eIlhJtajqPoRRqsODSU2NCmpPw3OxsF&#10;r91p+5Xs01Va6M80+dnpZv19UGrw1K/eQHjq/b/47t7pMH88mcLf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95N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235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KO8MA&#10;AADdAAAADwAAAGRycy9kb3ducmV2LnhtbERPTWvCQBC9C/6HZYTe6qa2ShuzERWKhXrR6n2aHZM0&#10;2dmQ3cT033eFgrd5vM9JVoOpRU+tKy0reJpGIIgzq0vOFZy+3h9fQTiPrLG2TAp+ycEqHY8SjLW9&#10;8oH6o89FCGEXo4LC+yaW0mUFGXRT2xAH7mJbgz7ANpe6xWsIN7WcRdFCGiw5NBTY0LagrDp2RkG1&#10;3VdGnvu3+rvH3cvnT7eTm06ph8mwXoLwNPi7+N/9ocP82fMcbt+EE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BKO8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236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locUA&#10;AADdAAAADwAAAGRycy9kb3ducmV2LnhtbERPS2vCQBC+C/0PyxS86aYKYlM3YsWApPTgo7THaXby&#10;oNnZkF1j/PfdgtDbfHzPWa0H04ieOldbVvA0jUAQ51bXXCo4n9LJEoTzyBoby6TgRg7WycNohbG2&#10;Vz5Qf/SlCCHsYlRQed/GUrq8IoNualviwBW2M+gD7EqpO7yGcNPIWRQtpMGaQ0OFLW0ryn+OF6Pg&#10;uS92n+lbtslK/ZGl33vdvn69KzV+HDYvIDwN/l98d+91mD+bL+Dvm3CC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eWh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237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9ssIA&#10;AADdAAAADwAAAGRycy9kb3ducmV2LnhtbERPS2rDMBDdF3IHMYXsarkOrYMTJYRAoYs0ULcHmFgT&#10;2601Mpb8u30UKHQ3j/ed7X4yjRioc7VlBc9RDIK4sLrmUsH319vTGoTzyBoby6RgJgf73eJhi5m2&#10;I3/SkPtShBB2GSqovG8zKV1RkUEX2ZY4cFfbGfQBdqXUHY4h3DQyieNXabDm0FBhS8eKit+8Nwp4&#10;+LjMViZo+5fzT3pqacqPvVLLx+mwAeFp8v/iP/e7DvOTVQr3b8IJ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b2ywgAAAN0AAAAPAAAAAAAAAAAAAAAAAJgCAABkcnMvZG93&#10;bnJldi54bWxQSwUGAAAAAAQABAD1AAAAhwMAAAAA&#10;" path="m,227076l,e" filled="f" strokeweight=".96pt">
                  <v:path arrowok="t" textboxrect="0,0,0,227076"/>
                </v:shape>
                <v:shape id="Shape 1238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ps8YA&#10;AADdAAAADwAAAGRycy9kb3ducmV2LnhtbESPQUvDQBCF7wX/wzKCt3ZjW4pJuy2iKAoWaiN4HbLT&#10;JJidDbtrmv575yD0NsN78943m93oOjVQiK1nA/ezDBRx5W3LtYGv8mX6AComZIudZzJwoQi77c1k&#10;g4X1Z/6k4ZhqJSEcCzTQpNQXWseqIYdx5nti0U4+OEyyhlrbgGcJd52eZ9lKO2xZGhrs6amh6uf4&#10;6ww8H97zcr9cUPpYXvLhteNQhm9j7m7HxzWoRGO6mv+v36zgzxe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Kps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239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MW8IA&#10;AADdAAAADwAAAGRycy9kb3ducmV2LnhtbERPzWrCQBC+F3yHZYTedGNKrUZXEUHwoIVGH2DMjkk0&#10;OxuymxjfvisUepuP73eW695UoqPGlZYVTMYRCOLM6pJzBefTbjQD4TyyxsoyKXiSg/Vq8LbERNsH&#10;/1CX+lyEEHYJKii8rxMpXVaQQTe2NXHgrrYx6ANscqkbfIRwU8k4iqbSYMmhocCatgVl97Q1Crg7&#10;Xp5Wxmjbz+/b16GmPt22Sr0P+80ChKfe/4v/3Hsd5scfc3h9E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oxbwgAAAN0AAAAPAAAAAAAAAAAAAAAAAJgCAABkcnMvZG93&#10;bnJldi54bWxQSwUGAAAAAAQABAD1AAAAhwMAAAAA&#10;" path="m,227076l,e" filled="f" strokeweight=".96pt">
                  <v:path arrowok="t" textboxrect="0,0,0,227076"/>
                </v:shape>
                <v:shape id="Shape 1240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HS8UA&#10;AADdAAAADwAAAGRycy9kb3ducmV2LnhtbESPQU/DMAyF70j7D5EncWNpJ0CoLJumaQhOIDYu3KzG&#10;a6o1TleHrfv3+IDEzdZ7fu/zYjXGzpxpkDaxg3JWgCGuk2+5cfC1f7l7AiMZ2WOXmBxcSWC1nNws&#10;sPLpwp903uXGaAhLhQ5Czn1lrdSBIsos9cSqHdIQMes6NNYPeNHw2Nl5UTzaiC1rQ8CeNoHq4+4n&#10;OniQQ/ouGxmvr6ey227pQ8K7de52Oq6fwWQa87/57/rNK/78Xv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gdL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241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zU8MA&#10;AADdAAAADwAAAGRycy9kb3ducmV2LnhtbERP32vCMBB+H/g/hBN8m6lahlajiGNjgwlqBV+P5myL&#10;zaUkWa3//TIY7O0+vp+32vSmER05X1tWMBknIIgLq2suFZzzt+c5CB+QNTaWScGDPGzWg6cVZtre&#10;+UjdKZQihrDPUEEVQptJ6YuKDPqxbYkjd7XOYIjQlVI7vMdw08hpkrxIgzXHhgpb2lVU3E7fRsHr&#10;4XOR79MZha/0sejeG3a5uyg1GvbbJYhAffgX/7k/dJw/TS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5zU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42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8p8IA&#10;AADdAAAADwAAAGRycy9kb3ducmV2LnhtbERPTWvCQBC9F/wPyxR6q5uEWkrqKkUs9qTUevE2ZMds&#10;aHY2zawa/31XELzN433OdD74Vp2olyawgXycgSKugm24NrD7+Xx+AyUR2WIbmAxcSGA+Gz1MsbTh&#10;zN902sZapRCWEg24GLtSa6kceZRx6IgTdwi9x5hgX2vb4zmF+1YXWfaqPTacGhx2tHBU/W6P3sBE&#10;DmGf1zJcVn95u1zSRtxaG/P0OHy8g4o0xLv45v6yaX7xUsD1m3SC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Dyn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43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IzMIA&#10;AADdAAAADwAAAGRycy9kb3ducmV2LnhtbERPzWrCQBC+F3yHZYTedGNaq0RXEUHwoIVGH2DMjkk0&#10;OxuymxjfvisUepuP73eW695UoqPGlZYVTMYRCOLM6pJzBefTbjQH4TyyxsoyKXiSg/Vq8LbERNsH&#10;/1CX+lyEEHYJKii8rxMpXVaQQTe2NXHgrrYx6ANscqkbfIRwU8k4ir6kwZJDQ4E1bQvK7mlrFHB3&#10;vDytjNG20+/b7FBTn25bpd6H/WYBwlPv/8V/7r0O8+PPD3h9E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MjMwgAAAN0AAAAPAAAAAAAAAAAAAAAAAJgCAABkcnMvZG93&#10;bnJldi54bWxQSwUGAAAAAAQABAD1AAAAhwMAAAAA&#10;" path="m,227076l,e" filled="f" strokeweight=".96pt">
                  <v:path arrowok="t" textboxrect="0,0,0,227076"/>
                </v:shape>
                <v:shape id="Shape 1244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Qy8MA&#10;AADdAAAADwAAAGRycy9kb3ducmV2LnhtbERP32vCMBB+H/g/hBP2NlNdGVqNIo7JhA2mFXw9mrMt&#10;NpeSxFr/+0UY7O0+vp+3WPWmER05X1tWMB4lIIgLq2suFRzzj5cpCB+QNTaWScGdPKyWg6cFZtre&#10;eE/dIZQihrDPUEEVQptJ6YuKDPqRbYkjd7bOYIjQlVI7vMVw08hJkrxJgzXHhgpb2lRUXA5Xo+D9&#10;ZzfLv9NXCl/pfdZtG3a5Oyn1POzXcxCB+vAv/nN/6jh/kqbw+C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nQy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45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H1I8IA&#10;AADdAAAADwAAAGRycy9kb3ducmV2LnhtbERPzWqDQBC+B/IOywR6i2ukpsW4CSVQ6KEtxPYBJu5E&#10;TdxZcVejb98tFHqbj+938sNkWjFS7xrLCjZRDIK4tLrhSsH31+v6GYTzyBpby6RgJgeH/XKRY6bt&#10;nU80Fr4SIYRdhgpq77tMSlfWZNBFtiMO3MX2Bn2AfSV1j/cQblqZxPFWGmw4NNTY0bGm8lYMRgGP&#10;H+fZygTtkH5en947morjoNTDanrZgfA0+X/xn/tNh/nJYwq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fUjwgAAAN0AAAAPAAAAAAAAAAAAAAAAAJgCAABkcnMvZG93&#10;bnJldi54bWxQSwUGAAAAAAQABAD1AAAAhwMAAAAA&#10;" path="m,227076l,e" filled="f" strokeweight=".96pt">
                  <v:path arrowok="t" textboxrect="0,0,0,227076"/>
                </v:shape>
                <v:shape id="Shape 1246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6pMIA&#10;AADdAAAADwAAAGRycy9kb3ducmV2LnhtbERPTWvCQBC9F/wPywje6iZiRVJXKWLRk6XqpbchO2ZD&#10;s7Mxs9X4791Cobd5vM9ZrHrfqCt1Ugc2kI8zUMRlsDVXBk7H9+c5KInIFpvAZOBOAqvl4GmBhQ03&#10;/qTrIVYqhbAUaMDF2BZaS+nIo4xDS5y4c+g8xgS7StsObyncN3qSZTPtsebU4LCltaPy+/DjDbzI&#10;OXzllfT37SVvNhv6ELfXxoyG/dsrqEh9/Bf/uXc2zZ9MZ/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zqk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47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OvMMA&#10;AADdAAAADwAAAGRycy9kb3ducmV2LnhtbERP32vCMBB+H/g/hBP2pqmuOO2MMjYcExxsVtjr0Zxt&#10;WXMpSaz1vzeCsLf7+H7ect2bRnTkfG1ZwWScgCAurK65VHDIN6M5CB+QNTaWScGFPKxXg4clZtqe&#10;+Ye6fShFDGGfoYIqhDaT0hcVGfRj2xJH7midwRChK6V2eI7hppHTJJlJgzXHhgpbequo+NufjIL3&#10;7+0i/0qfKOzSy6L7aNjl7lepx2H/+gIiUB/+xXf3p47zp+kz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tOv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48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LTcUA&#10;AADdAAAADwAAAGRycy9kb3ducmV2LnhtbESPQU/DMAyF70j7D5EncWNpJ0CoLJumaQhOIDYu3KzG&#10;a6o1TleHrfv3+IDEzdZ7fu/zYjXGzpxpkDaxg3JWgCGuk2+5cfC1f7l7AiMZ2WOXmBxcSWC1nNws&#10;sPLpwp903uXGaAhLhQ5Czn1lrdSBIsos9cSqHdIQMes6NNYPeNHw2Nl5UTzaiC1rQ8CeNoHq4+4n&#10;OniQQ/ouGxmvr6ey227pQ8K7de52Oq6fwWQa87/57/rNK/78X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AtN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249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z/JsIA&#10;AADdAAAADwAAAGRycy9kb3ducmV2LnhtbERPzWrCQBC+F3yHZYTedGNorUZXEUHwoIVGH2DMjkk0&#10;OxuymxjfvisUepuP73eW695UoqPGlZYVTMYRCOLM6pJzBefTbjQD4TyyxsoyKXiSg/Vq8LbERNsH&#10;/1CX+lyEEHYJKii8rxMpXVaQQTe2NXHgrrYx6ANscqkbfIRwU8k4iqbSYMmhocCatgVl97Q1Crg7&#10;Xp5Wxmjbz+/b16GmPt22Sr0P+80ChKfe/4v/3Hsd5scfc3h9E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P8mwgAAAN0AAAAPAAAAAAAAAAAAAAAAAJgCAABkcnMvZG93&#10;bnJldi54bWxQSwUGAAAAAAQABAD1AAAAhwMAAAAA&#10;" path="m,227076l,e" filled="f" strokeweight=".96pt">
                  <v:path arrowok="t" textboxrect="0,0,0,227076"/>
                </v:shape>
                <v:shape id="Shape 1250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AFccA&#10;AADdAAAADwAAAGRycy9kb3ducmV2LnhtbESPQWvCQBCF74X+h2UK3uqmVotGVyktLRVaqEbwOmTH&#10;JDQ7G3bXGP9951DobYb35r1vVpvBtaqnEBvPBh7GGSji0tuGKwOH4u1+DiomZIutZzJwpQib9e3N&#10;CnPrL7yjfp8qJSEcczRQp9TlWseyJodx7Dti0U4+OEyyhkrbgBcJd62eZNmTdtiwNNTY0UtN5c/+&#10;7Ay8fm8Xxdf0kdLn9Lro31sORTgaM7obnpegEg3p3/x3/WEFfzIT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rQBX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251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l/cAA&#10;AADdAAAADwAAAGRycy9kb3ducmV2LnhtbERPzYrCMBC+C75DGMGbphZcpRpFBGEPq7DVBxibsa02&#10;k9Kktb69WVjwNh/f76y3valER40rLSuYTSMQxJnVJecKLufDZAnCeWSNlWVS8CIH281wsMZE2yf/&#10;Upf6XIQQdgkqKLyvEyldVpBBN7U1ceButjHoA2xyqRt8hnBTyTiKvqTBkkNDgTXtC8oeaWsUcHe8&#10;vqyM0bbz033xU1Of7lulxqN+twLhqfcf8b/7W4f58XwGf9+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Nl/c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252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mqesIA&#10;AADdAAAADwAAAGRycy9kb3ducmV2LnhtbERPTWvCQBC9F/wPywje6iYBS0ldpYiiJ4u2l96G7JgN&#10;zc7GzKrx33cLQm/zeJ8zXw6+VVfqpQlsIJ9moIirYBuuDXx9bp5fQUlEttgGJgN3ElguRk9zLG24&#10;8YGux1irFMJSogEXY1dqLZUjjzINHXHiTqH3GBPsa217vKVw3+oiy160x4ZTg8OOVo6qn+PFG5jJ&#10;KXzntQz37Tlv12v6ELfXxkzGw/sbqEhD/Bc/3Dub5hezAv6+SS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ap6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53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eYsMA&#10;AADdAAAADwAAAGRycy9kb3ducmV2LnhtbERP32vCMBB+H+x/CDfwTdOpG9oZRRTHBIVpBV+P5taW&#10;NZeSxFr/ezMQ9nYf38+bLTpTi5acrywreB0kIIhzqysuFJyyTX8CwgdkjbVlUnAjD4v589MMU22v&#10;fKD2GAoRQ9inqKAMoUml9HlJBv3ANsSR+7HOYIjQFVI7vMZwU8thkrxLgxXHhhIbWpWU/x4vRsH6&#10;ezvN9uMRhd34Nm0/a3aZOyvVe+mWHyACdeFf/HB/6Th/+DaC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neY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54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XlcIA&#10;AADdAAAADwAAAGRycy9kb3ducmV2LnhtbERPTWvCQBC9F/wPywje6iaiRVJXKWLRk6XqpbchO2ZD&#10;s7Mxs9X4791Cobd5vM9ZrHrfqCt1Ugc2kI8zUMRlsDVXBk7H9+c5KInIFpvAZOBOAqvl4GmBhQ03&#10;/qTrIVYqhbAUaMDF2BZaS+nIo4xDS5y4c+g8xgS7StsObyncN3qSZS/aY82pwWFLa0fl9+HHG5jJ&#10;OXzllfT37SVvNhv6ELfXxoyG/dsrqEh9/Bf/uXc2zZ/Mpv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JeV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55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eAcMA&#10;AADdAAAADwAAAGRycy9kb3ducmV2LnhtbERPS2sCMRC+F/wPYYTealZhS1mN0oqCPdTi49LbsJlu&#10;lt1Mwia623/fCIK3+fies1gNthVX6kLtWMF0koEgLp2uuVJwPm1f3kCEiKyxdUwK/ijAajl6WmCh&#10;Xc8Huh5jJVIIhwIVmBh9IWUoDVkME+eJE/frOosxwa6SusM+hdtWzrLsVVqsOTUY9LQ2VDbHi1Xw&#10;Ue9N891/cf5TNZvoPzfBr89KPY+H9zmISEN8iO/unU7zZ3kOt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eA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256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x7MMA&#10;AADdAAAADwAAAGRycy9kb3ducmV2LnhtbERPTWvCQBC9C/0PyxR6q5uKSpu6Ca0gFvRiWu9jdpqk&#10;yc6G7CbGf+8KBW/zeJ+zSkfTiIE6V1lW8DKNQBDnVldcKPj53jy/gnAeWWNjmRRcyEGaPExWGGt7&#10;5gMNmS9ECGEXo4LS+zaW0uUlGXRT2xIH7td2Bn2AXSF1h+cQbho5i6KlNFhxaCixpXVJeZ31RkG9&#10;3tdGHoe35jTgdr7767fys1fq6XH8eAfhafR38b/7S4f5s8USbt+EE2R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0x7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257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l7cMA&#10;AADdAAAADwAAAGRycy9kb3ducmV2LnhtbERPTWsCMRC9F/wPYQRvNatgK6tRVCzooS1VL96GzbhZ&#10;djMJm9Rd/31TKPQ2j/c5y3VvG3GnNlSOFUzGGQjiwumKSwWX89vzHESIyBobx6TgQQHWq8HTEnPt&#10;Ov6i+ymWIoVwyFGBidHnUobCkMUwdp44cTfXWowJtqXULXYp3DZymmUv0mLFqcGgp52hoj59WwXb&#10;6sPUn907z65lvY/+uA9+d1FqNOw3CxCR+vgv/nMfdJo/nb3C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Nl7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258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x6MgA&#10;AADdAAAADwAAAGRycy9kb3ducmV2LnhtbESPQWvCQBCF7wX/wzKF3uqmQksbXUWlAYn0oG3R45gd&#10;k2B2NmS3Mf33zqHQ2wzvzXvfzBaDa1RPXag9G3gaJ6CIC29rLg18fWaPr6BCRLbYeCYDvxRgMR/d&#10;zTC1/so76vexVBLCIUUDVYxtqnUoKnIYxr4lFu3sO4dR1q7UtsOrhLtGT5LkRTusWRoqbGldUXHZ&#10;/zgDb/35/ZBt82Ve2u88O21suzp+GPNwPyynoCIN8d/8d72xgj95Flz5Rk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FTHoyAAAAN0AAAAPAAAAAAAAAAAAAAAAAJgCAABk&#10;cnMvZG93bnJldi54bWxQSwUGAAAAAAQABAD1AAAAjQMAAAAA&#10;" path="m,227075l,e" filled="f" strokeweight=".33861mm">
                  <v:path arrowok="t" textboxrect="0,0,0,227075"/>
                </v:shape>
                <v:shape id="Shape 1259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lnsMA&#10;AADdAAAADwAAAGRycy9kb3ducmV2LnhtbERPTWvCQBC9F/wPywje6kaxojEbUUEs1Iva3sfsNEmT&#10;nQ3ZTUz/fbdQ6G0e73OS7WBq0VPrSssKZtMIBHFmdcm5gvfb8XkFwnlkjbVlUvBNDrbp6CnBWNsH&#10;X6i/+lyEEHYxKii8b2IpXVaQQTe1DXHgPm1r0AfY5lK3+AjhppbzKFpKgyWHhgIbOhSUVdfOKKgO&#10;58rIj35d33s8Ld6+upPcd0pNxsNuA8LT4P/Ff+5XHebPX9bw+004Qa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Kln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260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3U8cA&#10;AADdAAAADwAAAGRycy9kb3ducmV2LnhtbESPQWvCQBCF70L/wzKF3nRTD9JGV7GlAUnpobaixzE7&#10;JsHsbMhuY/z3zqHgbYb35r1vFqvBNaqnLtSeDTxPElDEhbc1lwZ+f7LxC6gQkS02nsnAlQKslg+j&#10;BabWX/ib+m0slYRwSNFAFWObah2KihyGiW+JRTv5zmGUtSu17fAi4a7R0ySZaYc1S0OFLb1XVJy3&#10;f87Aa3/62Gef+Tov7S7Pjhvbvh2+jHl6HNZzUJGGeDf/X2+s4E9nwi/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P91P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1261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Sv8MA&#10;AADdAAAADwAAAGRycy9kb3ducmV2LnhtbERPS2sCMRC+C/0PYQRvmlVQytYoKhb00BYfl96GzbhZ&#10;djMJm+iu/74pFHqbj+85y3VvG/GgNlSOFUwnGQjiwumKSwXXy/v4FUSIyBobx6TgSQHWq5fBEnPt&#10;Oj7R4xxLkUI45KjAxOhzKUNhyGKYOE+cuJtrLcYE21LqFrsUbhs5y7KFtFhxajDoaWeoqM93q2Bb&#10;fZr6q/vg+XdZ76M/7oPfXZUaDfvNG4hIffwX/7kPOs2fLa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qSv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262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9UsMA&#10;AADdAAAADwAAAGRycy9kb3ducmV2LnhtbERPTWvCQBC9F/oflin0VjcNIja6BhsQC/Wi1vuYHZOY&#10;7GzIbmL6791Cwds83ucs09E0YqDOVZYVvE8iEMS51RUXCn6Om7c5COeRNTaWScEvOUhXz09LTLS9&#10;8Z6Ggy9ECGGXoILS+zaR0uUlGXQT2xIH7mI7gz7ArpC6w1sIN42Mo2gmDVYcGkpsKSsprw+9UVBn&#10;u9rI0/DRnAfcTr+v/VZ+9kq9vozrBQhPo3+I/91fOsyPZzH8fR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r9U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263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pU8MA&#10;AADdAAAADwAAAGRycy9kb3ducmV2LnhtbERPTWsCMRC9C/6HMIXearaWStkaRUXBHmyp9dLbsBk3&#10;y24mYRPd9d8bQfA2j/c503lvG3GmNlSOFbyOMhDEhdMVlwoOf5uXDxAhImtsHJOCCwWYz4aDKeba&#10;dfxL530sRQrhkKMCE6PPpQyFIYth5Dxx4o6utRgTbEupW+xSuG3kOMsm0mLFqcGgp5Whot6frIJl&#10;9W3qn27H7/9lvY7+ax386qDU81O/+AQRqY8P8d291Wn+ePIGt2/SC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SpU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264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xUMUA&#10;AADdAAAADwAAAGRycy9kb3ducmV2LnhtbERPS2vCQBC+C/0PyxS86aYiYlM3YsWApPTgo7THaXby&#10;oNnZkF1j/PfdgtDbfHzPWa0H04ieOldbVvA0jUAQ51bXXCo4n9LJEoTzyBoby6TgRg7WycNohbG2&#10;Vz5Qf/SlCCHsYlRQed/GUrq8IoNualviwBW2M+gD7EqpO7yGcNPIWRQtpMGaQ0OFLW0ryn+OF6Pg&#10;uS92n+lbtslK/ZGl33vdvn69KzV+HDYvIDwN/l98d+91mD9bzOHvm3CC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PFQ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265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lJsMA&#10;AADdAAAADwAAAGRycy9kb3ducmV2LnhtbERPTWvCQBC9C/0PyxR6q5uKSpu6Ca0gFvRiWu9jdpqk&#10;yc6G7CbGf+8KBW/zeJ+zSkfTiIE6V1lW8DKNQBDnVldcKPj53jy/gnAeWWNjmRRcyEGaPExWGGt7&#10;5gMNmS9ECGEXo4LS+zaW0uUlGXRT2xIH7td2Bn2AXSF1h+cQbho5i6KlNFhxaCixpXVJeZ31RkG9&#10;3tdGHoe35jTgdr7767fys1fq6XH8eAfhafR38b/7S4f5s+UCbt+EE2R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NlJ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266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KvMQA&#10;AADdAAAADwAAAGRycy9kb3ducmV2LnhtbERPTWvCQBC9F/oflil4q5t6CBpdxRYDEvFQbdHjmB2T&#10;0OxsyK4x/nu3IHibx/uc2aI3teiodZVlBR/DCARxbnXFhYKfffo+BuE8ssbaMim4kYPF/PVlhom2&#10;V/6mbucLEULYJaig9L5JpHR5SQbd0DbEgTvb1qAPsC2kbvEawk0tR1EUS4MVh4YSG/oqKf/bXYyC&#10;SXdeHdJNtswK/Zulp7VuPo9bpQZv/XIKwlPvn+KHe63D/FEcw/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qyrz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267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Sr8EA&#10;AADdAAAADwAAAGRycy9kb3ducmV2LnhtbERPzYrCMBC+C75DGMGbTbegLtUoiyB40IWtPsBsM7bV&#10;ZlKatNa33wjC3ubj+531djC16Kl1lWUFH1EMgji3uuJCweW8n32CcB5ZY22ZFDzJwXYzHq0x1fbB&#10;P9RnvhAhhF2KCkrvm1RKl5dk0EW2IQ7c1bYGfYBtIXWLjxBuapnE8UIarDg0lNjQrqT8nnVGAfen&#10;36eVCdpu/n1bHhsasl2n1HQyfK1AeBr8v/jtPugwP1ks4fVNOE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Kkq/BAAAA3QAAAA8AAAAAAAAAAAAAAAAAmAIAAGRycy9kb3du&#10;cmV2LnhtbFBLBQYAAAAABAAEAPUAAACGAwAAAAA=&#10;" path="m,227076l,e" filled="f" strokeweight=".96pt">
                  <v:path arrowok="t" textboxrect="0,0,0,227076"/>
                </v:shape>
                <v:shape id="Shape 1268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GrsYA&#10;AADdAAAADwAAAGRycy9kb3ducmV2LnhtbESPQWvCQBCF74X+h2UKvdVNrYhGVyktLRYqqBG8Dtkx&#10;Cc3Oht1tjP/eORR6m+G9ee+b5XpwreopxMazgedRBoq49LbhysCx+HiagYoJ2WLrmQxcKcJ6dX+3&#10;xNz6C++pP6RKSQjHHA3UKXW51rGsyWEc+Y5YtLMPDpOsodI24EXCXavHWTbVDhuWhho7equp/Dn8&#10;OgPvu695sZ28UPqeXOf9Z8uhCCdjHh+G1wWoREP6N/9db6zgj6eCK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GGr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269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jRsIA&#10;AADdAAAADwAAAGRycy9kb3ducmV2LnhtbERPzWqDQBC+B/IOywR6i2uEmta4CSVQ6KEtxPYBJu5E&#10;TdxZcVejb98tFHqbj+938sNkWjFS7xrLCjZRDIK4tLrhSsH31+v6CYTzyBpby6RgJgeH/XKRY6bt&#10;nU80Fr4SIYRdhgpq77tMSlfWZNBFtiMO3MX2Bn2AfSV1j/cQblqZxHEqDTYcGmrs6FhTeSsGo4DH&#10;j/NsZYJ2ePy8bt87morjoNTDanrZgfA0+X/xn/tNh/lJ+gy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aNGwgAAAN0AAAAPAAAAAAAAAAAAAAAAAJgCAABkcnMvZG93&#10;bnJldi54bWxQSwUGAAAAAAQABAD1AAAAhwMAAAAA&#10;" path="m,227076l,e" filled="f" strokeweight=".96pt">
                  <v:path arrowok="t" textboxrect="0,0,0,227076"/>
                </v:shape>
                <v:shape id="Shape 1270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N9sUA&#10;AADdAAAADwAAAGRycy9kb3ducmV2LnhtbESPzWrDQAyE74W8w6JAb83agf7gZhNCSGlPLU166U14&#10;Fa+JV+tY28R5++pQ6E1iRjOfFqsxduZMg7SJHZSzAgxxnXzLjYOv/cvdExjJyB67xOTgSgKr5eRm&#10;gZVPF/6k8y43RkNYKnQQcu4ra6UOFFFmqSdW7ZCGiFnXobF+wIuGx87Oi+LBRmxZGwL2tAlUH3c/&#10;0cG9HNJ32ch4fT2V3XZLHxLerXO303H9DCbTmP/Nf9dvXvHnj8qv3+gI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s32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271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57sQA&#10;AADdAAAADwAAAGRycy9kb3ducmV2LnhtbERP32vCMBB+F/wfwgl7W1Od6KxGkY2Jgw2cHez1aM62&#10;2FxKktX63y/CwLf7+H7eatObRnTkfG1ZwThJQRAXVtdcKvjO3x6fQfiArLGxTAqu5GGzHg5WmGl7&#10;4S/qjqEUMYR9hgqqENpMSl9UZNAntiWO3Mk6gyFCV0rt8BLDTSMnaTqTBmuODRW29FJRcT7+GgWv&#10;h/dF/jl9ovAxvS66XcMudz9KPYz67RJEoD7cxf/uvY7zJ/Mx3L6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ue7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272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2GsIA&#10;AADdAAAADwAAAGRycy9kb3ducmV2LnhtbERPTWvCQBC9F/wPyxR6q5sEakvqKkUs9qTUevE2ZMds&#10;aHY2zawa/31XELzN433OdD74Vp2olyawgXycgSKugm24NrD7+Xx+AyUR2WIbmAxcSGA+Gz1MsbTh&#10;zN902sZapRCWEg24GLtSa6kceZRx6IgTdwi9x5hgX2vb4zmF+1YXWTbRHhtODQ47WjiqfrdHb+BF&#10;DmGf1zJcVn95u1zSRtxaG/P0OHy8g4o0xLv45v6yaX7xWsD1m3SC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/PYa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73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CccIA&#10;AADdAAAADwAAAGRycy9kb3ducmV2LnhtbERPS2rDMBDdF3IHMYXsarkOrYMTJYRAoYs0ULcHmFgT&#10;2601Mpb8u30UKHQ3j/ed7X4yjRioc7VlBc9RDIK4sLrmUsH319vTGoTzyBoby6RgJgf73eJhi5m2&#10;I3/SkPtShBB2GSqovG8zKV1RkUEX2ZY4cFfbGfQBdqXUHY4h3DQyieNXabDm0FBhS8eKit+8Nwp4&#10;+LjMViZo+5fzT3pqacqPvVLLx+mwAeFp8v/iP/e7DvOTdAX3b8IJ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AJxwgAAAN0AAAAPAAAAAAAAAAAAAAAAAJgCAABkcnMvZG93&#10;bnJldi54bWxQSwUGAAAAAAQABAD1AAAAhwMAAAAA&#10;" path="m,227076l,e" filled="f" strokeweight=".96pt">
                  <v:path arrowok="t" textboxrect="0,0,0,227076"/>
                </v:shape>
                <v:shape id="Shape 1274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adsMA&#10;AADdAAAADwAAAGRycy9kb3ducmV2LnhtbERP32vCMBB+H/g/hBP2pqmuOO2MMjYcExxsVtjr0Zxt&#10;WXMpSaz1vzeCsLf7+H7ect2bRnTkfG1ZwWScgCAurK65VHDIN6M5CB+QNTaWScGFPKxXg4clZtqe&#10;+Ye6fShFDGGfoYIqhDaT0hcVGfRj2xJH7midwRChK6V2eI7hppHTJJlJgzXHhgpbequo+NufjIL3&#10;7+0i/0qfKOzSy6L7aNjl7lepx2H/+gIiUB/+xXf3p47zp88p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Uad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75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/nsIA&#10;AADdAAAADwAAAGRycy9kb3ducmV2LnhtbERP22rCQBB9F/yHZYS+6aaBaEmzkSIIPrSCaT9gmp0m&#10;abOzIbu5+PddQfBtDuc62X42rRipd41lBc+bCARxaXXDlYKvz+P6BYTzyBpby6TgSg72+XKRYart&#10;xBcaC1+JEMIuRQW1910qpStrMug2tiMO3I/tDfoA+0rqHqcQbloZR9FWGmw4NNTY0aGm8q8YjAIe&#10;P76vVsZoh+T8u3vvaC4Og1JPq/ntFYSn2T/Ed/dJh/nxLoHbN+EE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T+ewgAAAN0AAAAPAAAAAAAAAAAAAAAAAJgCAABkcnMvZG93&#10;bnJldi54bWxQSwUGAAAAAAQABAD1AAAAhwMAAAAA&#10;" path="m,227076l,e" filled="f" strokeweight=".96pt">
                  <v:path arrowok="t" textboxrect="0,0,0,227076"/>
                </v:shape>
                <v:shape id="Shape 1276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wGcIA&#10;AADdAAAADwAAAGRycy9kb3ducmV2LnhtbERPTWvCQBC9F/wPywje6iaCVlJXKWLRk6XqpbchO2ZD&#10;s7Mxs9X4791Cobd5vM9ZrHrfqCt1Ugc2kI8zUMRlsDVXBk7H9+c5KInIFpvAZOBOAqvl4GmBhQ03&#10;/qTrIVYqhbAUaMDF2BZaS+nIo4xDS5y4c+g8xgS7StsObyncN3qSZTPtsebU4LCltaPy+/DjDUzl&#10;HL7ySvr79pI3mw19iNtrY0bD/u0VVKQ+/ov/3Dub5k9eZv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/AZ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277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EAcQA&#10;AADdAAAADwAAAGRycy9kb3ducmV2LnhtbERP22rCQBB9L/gPywh9qxsv1BpdpVRaFBSsKfR1yI5J&#10;MDsbdrcx/r0rFHybw7nOYtWZWrTkfGVZwXCQgCDOra64UPCTfb68gfABWWNtmRRcycNq2XtaYKrt&#10;hb+pPYZCxBD2KSooQ2hSKX1ekkE/sA1x5E7WGQwRukJqh5cYbmo5SpJXabDi2FBiQx8l5efjn1Gw&#10;Pmxn2X4yprCbXGftV80uc79KPfe79zmIQF14iP/dGx3nj6ZT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3hAH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278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B8MUA&#10;AADdAAAADwAAAGRycy9kb3ducmV2LnhtbESPzWrDQAyE74W8w6JAb83agf7gZhNCSGlPLU166U14&#10;Fa+JV+tY28R5++pQ6E1iRjOfFqsxduZMg7SJHZSzAgxxnXzLjYOv/cvdExjJyB67xOTgSgKr5eRm&#10;gZVPF/6k8y43RkNYKnQQcu4ra6UOFFFmqSdW7ZCGiFnXobF+wIuGx87Oi+LBRmxZGwL2tAlUH3c/&#10;0cG9HNJ32ch4fT2V3XZLHxLerXO303H9DCbTmP/Nf9dvXvHnj4qr3+gId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MH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279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sc8MA&#10;AADdAAAADwAAAGRycy9kb3ducmV2LnhtbERPzWoCMRC+C32HMIVepGb10G1Xo5SC0IKIrn2AYTNu&#10;FjeTJYma+vSmUOhtPr7fWayS7cWFfOgcK5hOChDEjdMdtwq+D+vnVxAhImvsHZOCHwqwWj6MFlhp&#10;d+U9XerYihzCoUIFJsahkjI0hiyGiRuIM3d03mLM0LdSe7zmcNvLWVG8SIsd5waDA30Yak712Soo&#10;t+VmO/6aJt9s7Kne3cyYD0mpp8f0PgcRKcV/8Z/7U+f5s/INfr/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4sc8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280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Wh8gA&#10;AADdAAAADwAAAGRycy9kb3ducmV2LnhtbESPQWvCQBCF74X+h2UKvdWNQUpIXUUUQSgeqvbQ2zQ7&#10;JtHsbNjdxrS/vnMo9DbDe/PeN/Pl6Do1UIitZwPTSQaKuPK25drA6bh9KkDFhGyx80wGvinCcnF/&#10;N8fS+hu/0XBItZIQjiUaaFLqS61j1ZDDOPE9sWhnHxwmWUOtbcCbhLtO51n2rB22LA0N9rRuqLoe&#10;vpyBoXovfo7T1zzO9rPLpt9/bi4fwZjHh3H1AirRmP7Nf9c7K/h5If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ENaH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1281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QUsMA&#10;AADdAAAADwAAAGRycy9kb3ducmV2LnhtbERPzWoCMRC+C32HMAUvUrPrQWVrlFIoVBCpuz7AsJlu&#10;FjeTJUk17dObQqG3+fh+Z7NLdhBX8qF3rKCcFyCIW6d77hScm7enNYgQkTUOjknBNwXYbR8mG6y0&#10;u/GJrnXsRA7hUKECE+NYSRlaQxbD3I3Emft03mLM0HdSe7zlcDvIRVEspcWec4PBkV4NtZf6yypY&#10;HVeH42xfJt8e7KX++DEzbpJS08f08gwiUor/4j/3u87zF+sSfr/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1QUs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282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yUMAA&#10;AADdAAAADwAAAGRycy9kb3ducmV2LnhtbERP3WrCMBS+H+wdwhl4MzQxsKGdUUQQemvdAxybY1va&#10;nHRNrPXtzWCwu/Px/Z7NbnKdGGkIjWcDy4UCQVx623Bl4Pt8nK9AhIhssfNMBh4UYLd9fdlgZv2d&#10;TzQWsRIphEOGBuoY+0zKUNbkMCx8T5y4qx8cxgSHStoB7yncdVIr9SkdNpwaauzpUFPZFjdnQH20&#10;71IdSOvqfPkpeO3bMc+Nmb1N+y8Qkab4L/5z5zbN1ysNv9+kE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ayUM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1283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I8MUA&#10;AADdAAAADwAAAGRycy9kb3ducmV2LnhtbERPS2vCQBC+C/6HZQRvujFKCamrlEpBEA/1cehtmp0m&#10;sdnZsLvG2F/fLRS8zcf3nOW6N43oyPnasoLZNAFBXFhdc6ngdHybZCB8QNbYWCYFd/KwXg0HS8y1&#10;vfE7dYdQihjCPkcFVQhtLqUvKjLop7YljtyXdQZDhK6U2uEthptGpknyJA3WHBsqbOm1ouL7cDUK&#10;uuKc/Rxnu9Qv9ovLpt1/bi4fTqnxqH95BhGoDw/xv3ur4/w0m8P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kjw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284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Pv8EA&#10;AADdAAAADwAAAGRycy9kb3ducmV2LnhtbERPzYrCMBC+L/gOYQQviyaWXdFqFBGEXrf6AGMztqXN&#10;pDaxdt9+s7Cwt/n4fmd3GG0rBup97VjDcqFAEBfO1FxquF7O8zUIH5ANto5Jwzd5OOwnbztMjXvx&#10;Fw15KEUMYZ+ihiqELpXSFxVZ9AvXEUfu7nqLIcK+lKbHVwy3rUyUWkmLNceGCjs6VVQ0+dNqUJ/N&#10;u1QnSpLycnvkvHHNkGVaz6bjcQsi0Bj+xX/uzMT5yfoDfr+JJ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zj7/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285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PucAA&#10;AADdAAAADwAAAGRycy9kb3ducmV2LnhtbERPzYrCMBC+C75DGMGbphZcpRpFBGEPq7DVBxibsa02&#10;k9Kktb69WVjwNh/f76y3valER40rLSuYTSMQxJnVJecKLufDZAnCeWSNlWVS8CIH281wsMZE2yf/&#10;Upf6XIQQdgkqKLyvEyldVpBBN7U1ceButjHoA2xyqRt8hnBTyTiKvqTBkkNDgTXtC8oeaWsUcHe8&#10;vqyM0bbz033xU1Of7lulxqN+twLhqfcf8b/7W4f58XIOf9+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hPuc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286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RvcQA&#10;AADdAAAADwAAAGRycy9kb3ducmV2LnhtbERP22rCQBB9L/gPywh9qxsviMZsRFosLbRQjeDrkB2T&#10;YHY27G5j/PtuodC3OZzrZNvBtKIn5xvLCqaTBARxaXXDlYJTsX9agfABWWNrmRTcycM2Hz1kmGp7&#10;4wP1x1CJGMI+RQV1CF0qpS9rMugntiOO3MU6gyFCV0nt8BbDTStnSbKUBhuODTV29FxTeT1+GwUv&#10;X+/r4nMxp/CxuK/715Zd4c5KPY6H3QZEoCH8i//cbzrOn62W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Ub3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287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0VcIA&#10;AADdAAAADwAAAGRycy9kb3ducmV2LnhtbERP22rCQBB9L/gPyxR8q5sGbCR1lRIQfNCCaT9gmp0m&#10;abOzIbu5/b0rCL7N4Vxnu59MIwbqXG1ZwesqAkFcWF1zqeD76/CyAeE8ssbGMimYycF+t3jaYqrt&#10;yBcacl+KEMIuRQWV920qpSsqMuhWtiUO3K/tDPoAu1LqDscQbhoZR9GbNFhzaKiwpayi4j/vjQIe&#10;zj+zlTHafv35l5xamvKsV2r5PH28g/A0+Yf47j7qMD/eJHD7Jpw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nRVwgAAAN0AAAAPAAAAAAAAAAAAAAAAAJgCAABkcnMvZG93&#10;bnJldi54bWxQSwUGAAAAAAQABAD1AAAAhwMAAAAA&#10;" path="m,227076l,e" filled="f" strokeweight=".96pt">
                  <v:path arrowok="t" textboxrect="0,0,0,227076"/>
                </v:shape>
                <v:shape id="Shape 1288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x18UA&#10;AADdAAAADwAAAGRycy9kb3ducmV2LnhtbESPQWsCQQyF74X+hyGF3ursCi2ydRQRpT21VL14Cztx&#10;Z+lOZt1Mdf33zaHQW8J7ee/LfDnGzlxokDaxg3JSgCGuk2+5cXDYb59mYCQje+wSk4MbCSwX93dz&#10;rHy68hdddrkxGsJSoYOQc19ZK3WgiDJJPbFqpzREzLoOjfUDXjU8dnZaFC82YsvaELCndaD6e/cT&#10;HTzLKR3LRsbb27nsNhv6lPBhnXt8GFevYDKN+d/8d/3uFX86U1z9Rkew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bHX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289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Fz8MA&#10;AADdAAAADwAAAGRycy9kb3ducmV2LnhtbERP22rCQBB9L/gPywi+1Y0XiomuIpaWFiqoEXwdsmMS&#10;zM6G3W2Mf98tFPo2h3Od1aY3jejI+dqygsk4AUFcWF1zqeCcvz0vQPiArLGxTAoe5GGzHjytMNP2&#10;zkfqTqEUMYR9hgqqENpMSl9UZNCPbUscuat1BkOErpTa4T2Gm0ZOk+RFGqw5NlTY0q6i4nb6Ngpe&#10;D59pvp/PKHzNH2n33rDL3UWp0bDfLkEE6sO/+M/9oeP86SK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HFz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290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4rDMUA&#10;AADdAAAADwAAAGRycy9kb3ducmV2LnhtbESPQU/DMAyF70j7D5EncWNpJ4GgLJumaQhOIDYu3KzG&#10;a6o1TleHrfv3+IDEzdZ7fu/zYjXGzpxpkDaxg3JWgCGuk2+5cfC1f7l7BCMZ2WOXmBxcSWC1nNws&#10;sPLpwp903uXGaAhLhQ5Czn1lrdSBIsos9cSqHdIQMes6NNYPeNHw2Nl5UTzYiC1rQ8CeNoHq4+4n&#10;OriXQ/ouGxmvr6ey227pQ8K7de52Oq6fwWQa87/57/rNK/78Sf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isM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291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imMMA&#10;AADdAAAADwAAAGRycy9kb3ducmV2LnhtbERPS2sCMRC+F/wPYQRvNavQUlejqFiwh1Z8XLwNm3Gz&#10;7GYSNtHd/vumUOhtPr7nLFa9bcSD2lA5VjAZZyCIC6crLhVczu/PbyBCRNbYOCYF3xRgtRw8LTDX&#10;ruMjPU6xFCmEQ44KTIw+lzIUhiyGsfPEibu51mJMsC2lbrFL4baR0yx7lRYrTg0GPW0NFfXpbhVs&#10;qi9TH7pPfrmW9S76j13w24tSo2G/noOI1Md/8Z97r9P86WwC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/imM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292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NdcMA&#10;AADdAAAADwAAAGRycy9kb3ducmV2LnhtbERPTWvCQBC9F/oflil4qxuDlCa6CVYoCvVSbe9jdpqk&#10;yc6G7CbGf+8WCt7m8T5nnU+mFSP1rrasYDGPQBAXVtdcKvg6vT+/gnAeWWNrmRRcyUGePT6sMdX2&#10;wp80Hn0pQgi7FBVU3neplK6oyKCb2444cD+2N+gD7Eupe7yEcNPKOIpepMGaQ0OFHW0rKprjYBQ0&#10;20Nj5PeYtOcRd8uP32En3walZk/TZgXC0+Tv4n/3Xof5cRLD3zfh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+Ndc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293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ZdMQA&#10;AADdAAAADwAAAGRycy9kb3ducmV2LnhtbERPTWsCMRC9C/0PYQq9abYWxa5GacWCHmzRevE2bKab&#10;ZTeTsEnd7b9vBMHbPN7nLFa9bcSF2lA5VvA8ykAQF05XXCo4fX8MZyBCRNbYOCYFfxRgtXwYLDDX&#10;ruMDXY6xFCmEQ44KTIw+lzIUhiyGkfPEiftxrcWYYFtK3WKXwm0jx1k2lRYrTg0GPa0NFfXx1yp4&#10;rz5N/dXteXIu6030u03w65NST4/92xxEpD7exTf3Vqf549cX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x2XTEAAAA3QAAAA8AAAAAAAAAAAAAAAAAmAIAAGRycy9k&#10;b3ducmV2LnhtbFBLBQYAAAAABAAEAPUAAACJAwAAAAA=&#10;" path="m,227075l,e" filled="f" strokeweight=".96pt">
                  <v:path arrowok="t" textboxrect="0,0,0,227075"/>
                </v:shape>
                <v:shape id="Shape 1294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Bd8QA&#10;AADdAAAADwAAAGRycy9kb3ducmV2LnhtbERPS2vCQBC+C/6HZYTedKMUqdFVbGlAUnrwhR7H7JgE&#10;s7Mhu43x33cLBW/z8T1nsepMJVpqXGlZwXgUgSDOrC45V3DYJ8M3EM4ja6wsk4IHOVgt+70Fxtre&#10;eUvtzucihLCLUUHhfR1L6bKCDLqRrYkDd7WNQR9gk0vd4D2Em0pOomgqDZYcGgqs6aOg7Lb7MQpm&#10;7fXzlHyl6zTXxzS5bHT9fv5W6mXQrecgPHX+Kf53b3SYP5m9wt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gXf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295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VAcMA&#10;AADdAAAADwAAAGRycy9kb3ducmV2LnhtbERPTWvCQBC9F/wPywje6kaxojEbUUEs1Iva3sfsNEmT&#10;nQ3ZTUz/fbdQ6G0e73OS7WBq0VPrSssKZtMIBHFmdcm5gvfb8XkFwnlkjbVlUvBNDrbp6CnBWNsH&#10;X6i/+lyEEHYxKii8b2IpXVaQQTe1DXHgPm1r0AfY5lK3+AjhppbzKFpKgyWHhgIbOhSUVdfOKKgO&#10;58rIj35d33s8Ld6+upPcd0pNxsNuA8LT4P/Ff+5XHebP1y/w+004Qa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YVAc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296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+6m8QA&#10;AADdAAAADwAAAGRycy9kb3ducmV2LnhtbERPS2vCQBC+F/wPywjemo0epEZX0dKApPTgi/Y4zY5J&#10;aHY2ZNcY/71bELzNx/ecxao3teiodZVlBeMoBkGcW11xoeB4SF/fQDiPrLG2TApu5GC1HLwsMNH2&#10;yjvq9r4QIYRdggpK75tESpeXZNBFtiEO3Nm2Bn2AbSF1i9cQbmo5ieOpNFhxaCixofeS8r/9xSiY&#10;deeP7/QzW2eFPmXp71Y3m58vpUbDfj0H4an3T/HDvdVh/mQ2hf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/upv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297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1N8MA&#10;AADdAAAADwAAAGRycy9kb3ducmV2LnhtbERPzWrCQBC+F3yHZYTe6sYgqUbXIEKlpKfaPsCQHZNg&#10;djZmt2abp+8WCr3Nx/c7uyKYTtxpcK1lBctFAoK4srrlWsHnx8vTGoTzyBo7y6TgmxwU+9nDDnNt&#10;R36n+9nXIoawy1FB432fS+mqhgy6he2JI3exg0Ef4VBLPeAYw00n0yTJpMGWY0ODPR0bqq7nL6Pg&#10;ZqdjcOHtOk7tepWRLutTmSn1OA+HLQhPwf+L/9yvOs5PN8/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81N8MAAADdAAAADwAAAAAAAAAAAAAAAACYAgAAZHJzL2Rv&#10;d25yZXYueG1sUEsFBgAAAAAEAAQA9QAAAIgDAAAAAA==&#10;" path="m,227077l,e" filled="f" strokeweight=".96pt">
                  <v:path arrowok="t" textboxrect="0,0,0,227077"/>
                </v:shape>
                <v:shape id="Shape 1298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pPcQA&#10;AADdAAAADwAAAGRycy9kb3ducmV2LnhtbESPQWvDMAyF74P+B6PCbqvTwsaa1S2lMOihlDXd7iLW&#10;YtNYDrGXJv9+Ogx200Pve3ra7MbQqoH65CMbWC4KUMR1tJ4bA5/X96dXUCkjW2wjk4GJEuy2s4cN&#10;ljbe+UJDlRslIZxKNOBy7kqtU+0oYFrEjlh237EPmEX2jbY93iU8tHpVFC86oGe54LCjg6P6Vv0E&#10;qbG+uPPggx/sdP54PlVf+wmXxjzOx/0bqExj/jf/0Ucr3Gotde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oKT3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1299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3sAA&#10;AADdAAAADwAAAGRycy9kb3ducmV2LnhtbERPzYrCMBC+L/gOYQRva6pI0WoUERRxT6s+wNCMbbGZ&#10;1Cba6NNvBGFv8/H9zmIVTC0e1LrKsoLRMAFBnFtdcaHgfNp+T0E4j6yxtkwKnuRgtex9LTDTtuNf&#10;ehx9IWIIuwwVlN43mZQuL8mgG9qGOHIX2xr0EbaF1C12MdzUcpwkqTRYcWwosaFNSfn1eDcKbva1&#10;CS78XLtXNZ2kpA/F7pAqNeiH9RyEp+D/xR/3Xsf549kM3t/EE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wE3sAAAADdAAAADwAAAAAAAAAAAAAAAACYAgAAZHJzL2Rvd25y&#10;ZXYueG1sUEsFBgAAAAAEAAQA9QAAAIUDAAAAAA==&#10;" path="m,227077l,e" filled="f" strokeweight=".96pt">
                  <v:path arrowok="t" textboxrect="0,0,0,227077"/>
                </v:shape>
                <v:shape id="Shape 1300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9TcUA&#10;AADdAAAADwAAAGRycy9kb3ducmV2LnhtbESPQWvCQBCF74L/YRnBm26sKJK6ShGFQs3BND9gyI5J&#10;aHY2ZFeN/vrOodDbDO/Ne99s94Nr1Z360Hg2sJgnoIhLbxuuDBTfp9kGVIjIFlvPZOBJAfa78WiL&#10;qfUPvtA9j5WSEA4pGqhj7FKtQ1mTwzD3HbFoV987jLL2lbY9PiTctfotSdbaYcPSUGNHh5rKn/zm&#10;DAzn1/FU5AuK2WZ1K7JL9nVdZ8ZMJ8PHO6hIQ/w3/11/WsFfJ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H1NxQAAAN0AAAAPAAAAAAAAAAAAAAAAAJgCAABkcnMv&#10;ZG93bnJldi54bWxQSwUGAAAAAAQABAD1AAAAigMAAAAA&#10;" path="m,227077l,e" filled="f" strokeweight=".33861mm">
                  <v:path arrowok="t" textboxrect="0,0,0,227077"/>
                </v:shape>
                <v:shape id="Shape 1301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ausQA&#10;AADdAAAADwAAAGRycy9kb3ducmV2LnhtbESPQWvCQBCF7wX/wzKF3uomlhZNXUUEwUMRjXofstPs&#10;0uxsyK4x+ffdgtDbDO99b94s14NrRE9dsJ4V5NMMBHHlteVaweW8e52DCBFZY+OZFIwUYL2aPC2x&#10;0P7OJ+rLWIsUwqFABSbGtpAyVIYchqlviZP27TuHMa1dLXWH9xTuGjnLsg/p0HK6YLClraHqp7y5&#10;VGNxMofeOtvr8XB8/yqvmxFzpV6eh80niEhD/Dc/6L1O3FuWw983a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5Grr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1302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GocIA&#10;AADdAAAADwAAAGRycy9kb3ducmV2LnhtbERPzYrCMBC+C/sOYRb2pqmKItW0LMsKgvZg7QMMzdiW&#10;bSalidr16Y0geJuP73c26WBacaXeNZYVTCcRCOLS6oYrBcVpO16BcB5ZY2uZFPyTgzT5GG0w1vbG&#10;R7rmvhIhhF2MCmrvu1hKV9Zk0E1sRxy4s+0N+gD7SuoebyHctHIWRUtpsOHQUGNHPzWVf/nFKBgO&#10;999tkU/JZ6vFpciO2f68zJT6+hy+1yA8Df4tfrl3OsyfRzN4fhNO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kahwgAAAN0AAAAPAAAAAAAAAAAAAAAAAJgCAABkcnMvZG93&#10;bnJldi54bWxQSwUGAAAAAAQABAD1AAAAhwMAAAAA&#10;" path="m,227077l,e" filled="f" strokeweight=".33861mm">
                  <v:path arrowok="t" textboxrect="0,0,0,227077"/>
                </v:shape>
                <v:shape id="Shape 1303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9+kcAA&#10;AADdAAAADwAAAGRycy9kb3ducmV2LnhtbERPzYrCMBC+L/gOYQRva6rirlSjiCB4UGG7PsDYjG21&#10;mZQmrfXtjSB4m4/vdxarzpSipdoVlhWMhhEI4tTqgjMFp//t9wyE88gaS8uk4EEOVsve1wJjbe/8&#10;R23iMxFC2MWoIPe+iqV0aU4G3dBWxIG72NqgD7DOpK7xHsJNKcdR9CMNFhwacqxok1N6SxqjgNvD&#10;+WHlGG0zPV5/9xV1yaZRatDv1nMQnjr/Eb/dOx3mT6IJvL4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9+kc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304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mlsMA&#10;AADdAAAADwAAAGRycy9kb3ducmV2LnhtbERP32vCMBB+H/g/hBN8m6mzDK1GEYeywQbTCr4ezdkW&#10;m0tJYq3//TIY7O0+vp+3XPemER05X1tWMBknIIgLq2suFZzy3fMMhA/IGhvLpOBBHtarwdMSM23v&#10;fKDuGEoRQ9hnqKAKoc2k9EVFBv3YtsSRu1hnMEToSqkd3mO4aeRLkrxKgzXHhgpb2lZUXI83o+Dt&#10;+2Oef6VTCp/pY97tG3a5Oys1GvabBYhAffgX/7nfdZw/TVL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Jml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05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DfsEA&#10;AADdAAAADwAAAGRycy9kb3ducmV2LnhtbERP24rCMBB9F/yHMMK+2VTFC9UoIgg+7C5Y/YCxGdtq&#10;MylNWuvfbxYW9m0O5zqbXW8q0VHjSssKJlEMgjizuuRcwfVyHK9AOI+ssbJMCt7kYLcdDjaYaPvi&#10;M3Wpz0UIYZeggsL7OpHSZQUZdJGtiQN3t41BH2CTS93gK4SbSk7jeCENlhwaCqzpUFD2TFujgLuv&#10;29vKKdp2/v1YftbUp4dWqY9Rv1+D8NT7f/Gf+6TD/Fk8h99vwgl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qQ37BAAAA3QAAAA8AAAAAAAAAAAAAAAAAmAIAAGRycy9kb3du&#10;cmV2LnhtbFBLBQYAAAAABAAEAPUAAACGAwAAAAA=&#10;" path="m,227076l,e" filled="f" strokeweight=".96pt">
                  <v:path arrowok="t" textboxrect="0,0,0,227076"/>
                </v:shape>
                <v:shape id="Shape 1306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M+cIA&#10;AADdAAAADwAAAGRycy9kb3ducmV2LnhtbERPTWvCQBC9F/wPywje6iaVSomuIqLoqaXWi7chO2aD&#10;2dk0s2r8991Cobd5vM+ZL3vfqBt1Ugc2kI8zUMRlsDVXBo5f2+c3UBKRLTaBycCDBJaLwdMcCxvu&#10;/Em3Q6xUCmEp0ICLsS20ltKRRxmHljhx59B5jAl2lbYd3lO4b/RLlk21x5pTg8OW1o7Ky+HqDbzK&#10;OZzySvrH7jtvNhv6EPeujRkN+9UMVKQ+/ov/3Hub5k+yK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Iz5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07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44cMA&#10;AADdAAAADwAAAGRycy9kb3ducmV2LnhtbERP22rCQBB9L/gPywi+1Y0Xak1dRZSWCgpqCn0dsmMS&#10;zM6G3W2Mf+8WCn2bw7nOYtWZWrTkfGVZwWiYgCDOra64UPCVvT+/gvABWWNtmRTcycNq2XtaYKrt&#10;jU/UnkMhYgj7FBWUITSplD4vyaAf2oY4chfrDIYIXSG1w1sMN7UcJ8mLNFhxbCixoU1J+fX8YxRs&#10;j7t5dphOKOyn93n7UbPL3LdSg363fgMRqAv/4j/3p47zJ8kMf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D44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08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9EMQA&#10;AADdAAAADwAAAGRycy9kb3ducmV2LnhtbESPQU/DMAyF75P4D5GRuG1ph0CoLK0QGoITiMGFm9V4&#10;TUXjdHXYun+PD0jcbL3n9z5vmjkO5kiT9IkdlKsCDHGbfM+dg8+Pp+UdGMnIHofE5OBMAk19sdhg&#10;5dOJ3+m4y53REJYKHYScx8paaQNFlFUaiVXbpyli1nXqrJ/wpOFxsOuiuLURe9aGgCM9Bmq/dz/R&#10;wY3s01fZyXx+PpTDdktvEl6tc1eX88M9mExz/jf/Xb94xb8uFFe/0RFs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vRD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1309" o:spid="_x0000_s1182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Je8EA&#10;AADdAAAADwAAAGRycy9kb3ducmV2LnhtbERPzYrCMBC+L/gOYQRva6rirlajiCB40IWtPsDYjG21&#10;mZQmrfXtjbCwt/n4fme57kwpWqpdYVnBaBiBIE6tLjhTcD7tPmcgnEfWWFomBU9ysF71PpYYa/vg&#10;X2oTn4kQwi5GBbn3VSylS3My6Ia2Ig7c1dYGfYB1JnWNjxBuSjmOoi9psODQkGNF25zSe9IYBdwe&#10;L08rx2ib6c/t+1BRl2wbpQb9brMA4anz/+I/916H+ZNoDu9vw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nSXvBAAAA3QAAAA8AAAAAAAAAAAAAAAAAmAIAAGRycy9kb3du&#10;cmV2LnhtbFBLBQYAAAAABAAEAPUAAACGAwAAAAA=&#10;" path="m,227076l,e" filled="f" strokeweight=".96pt">
                  <v:path arrowok="t" textboxrect="0,0,0,227076"/>
                </v:shape>
                <v:shape id="Shape 1310" o:spid="_x0000_s1183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2SMcA&#10;AADdAAAADwAAAGRycy9kb3ducmV2LnhtbESPT2vDMAzF74N9B6PBbqvTP4w2rVtGx8YGHaxNoVcR&#10;q0lYLAfbS9NvPx0Ku0m8p/d+Wm0G16qeQmw8GxiPMlDEpbcNVwaOxdvTHFRMyBZbz2TgShE26/u7&#10;FebWX3hP/SFVSkI45migTqnLtY5lTQ7jyHfEop19cJhkDZW2AS8S7lo9ybJn7bBhaaixo21N5c/h&#10;1xl4/f5cFF+zKaXd7Lro31sORTgZ8/gwvCxBJRrSv/l2/WEFfzoW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g9kj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311" o:spid="_x0000_s1184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ToMIA&#10;AADdAAAADwAAAGRycy9kb3ducmV2LnhtbERP22qDQBB9L+QflinkrVk19ILJKkEo9CEN1PYDJu5E&#10;Td1ZcVdj/j4bKPRtDuc623w2nZhocK1lBfEqAkFcWd1yreDn+/3pDYTzyBo7y6TgSg7ybPGwxVTb&#10;C3/RVPpahBB2KSpovO9TKV3VkEG3sj1x4E52MOgDHGqpB7yEcNPJJIpepMGWQ0ODPRUNVb/laBTw&#10;9Hm8WpmgHZ8P59d9T3NZjEotH+fdBoSn2f+L/9wfOsxfxzHcvwkn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OgwgAAAN0AAAAPAAAAAAAAAAAAAAAAAJgCAABkcnMvZG93&#10;bnJldi54bWxQSwUGAAAAAAQABAD1AAAAhwMAAAAA&#10;" path="m,227076l,e" filled="f" strokeweight=".96pt">
                  <v:path arrowok="t" textboxrect="0,0,0,227076"/>
                </v:shape>
                <v:shape id="Shape 1312" o:spid="_x0000_s1185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cJ8IA&#10;AADdAAAADwAAAGRycy9kb3ducmV2LnhtbERPTWvCQBC9F/wPywje6iZKS4muImKxp0qtF29DdswG&#10;s7NpZtX477tCobd5vM+ZL3vfqCt1Ugc2kI8zUMRlsDVXBg7f789voCQiW2wCk4E7CSwXg6c5Fjbc&#10;+Iuu+1ipFMJSoAEXY1toLaUjjzIOLXHiTqHzGBPsKm07vKVw3+hJlr1qjzWnBoctrR2V5/3FG3iR&#10;UzjmlfT37U/ebDa0E/epjRkN+9UMVKQ+/ov/3B82zZ/mE3h8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hwn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13" o:spid="_x0000_s1186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oP8MA&#10;AADdAAAADwAAAGRycy9kb3ducmV2LnhtbERP32vCMBB+H/g/hBN8m6mrDK1GEYdjgwlqBV+P5myL&#10;zaUkWa3//TIY7O0+vp+3XPemER05X1tWMBknIIgLq2suFZzz3fMMhA/IGhvLpOBBHtarwdMSM23v&#10;fKTuFEoRQ9hnqKAKoc2k9EVFBv3YtsSRu1pnMEToSqkd3mO4aeRLkrxKgzXHhgpb2lZU3E7fRsHb&#10;4XOe76cpha/pY969N+xyd1FqNOw3CxCB+vAv/nN/6Dg/naT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JoP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14" o:spid="_x0000_s1187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hyMIA&#10;AADdAAAADwAAAGRycy9kb3ducmV2LnhtbERPTWvCQBC9F/oflin0ppvYKpK6ioiipxZtL96G7JgN&#10;zc7GzKrx33cLhd7m8T5ntuh9o67USR3YQD7MQBGXwdZcGfj63AymoCQiW2wCk4E7CSzmjw8zLGy4&#10;8Z6uh1ipFMJSoAEXY1toLaUjjzIMLXHiTqHzGBPsKm07vKVw3+hRlk20x5pTg8OWVo7K78PFGxjL&#10;KRzzSvr79pw36zV9iHvXxjw/9cs3UJH6+C/+c+9smv+Sv8LvN+kE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yHI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15" o:spid="_x0000_s1188" style="position:absolute;left:7119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Vo8MA&#10;AADdAAAADwAAAGRycy9kb3ducmV2LnhtbERPzWqDQBC+B/oOyxR6i6spSYp1lRAI9NAWYvIAU3eq&#10;tu6suKsxb98tBHKbj+93smI2nZhocK1lBUkUgyCurG65VnA+HZYvIJxH1thZJgVXclDkD4sMU20v&#10;fKSp9LUIIexSVNB436dSuqohgy6yPXHgvu1g0Ac41FIPeAnhppOrON5Igy2HhgZ72jdU/ZajUcDT&#10;x9fVyhXacf35s33vaS73o1JPj/PuFYSn2d/FN/ebDvOfkzX8fxNO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PVo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316" o:spid="_x0000_s1189" style="position:absolute;left:14526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Lp8MA&#10;AADdAAAADwAAAGRycy9kb3ducmV2LnhtbERP32vCMBB+H/g/hBN8m6lTRKtRZGNjAwW1gq9Hc7bF&#10;5lKSWOt/vwiDvd3H9/OW687UoiXnK8sKRsMEBHFudcWFglP2+ToD4QOyxtoyKXiQh/Wq97LEVNs7&#10;H6g9hkLEEPYpKihDaFIpfV6SQT+0DXHkLtYZDBG6QmqH9xhuavmWJFNpsOLYUGJD7yXl1+PNKPjY&#10;/8yz3WRMYTt5zNuvml3mzkoN+t1mASJQF/7Ff+5vHeePR1N4fh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XLp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17" o:spid="_x0000_s1190" style="position:absolute;left:22348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uT8EA&#10;AADdAAAADwAAAGRycy9kb3ducmV2LnhtbERPzYrCMBC+C75DGGFvmuqila5RRBA8rILVB5htZtuu&#10;zaQ0aa1vvxEEb/Px/c5q05tKdNS40rKC6SQCQZxZXXKu4HrZj5cgnEfWWFkmBQ9ysFkPBytMtL3z&#10;mbrU5yKEsEtQQeF9nUjpsoIMuomtiQP3axuDPsAml7rBewg3lZxF0UIaLDk0FFjTrqDslrZGAXfH&#10;n4eVM7Tt/PQXf9fUp7tWqY9Rv/0C4an3b/HLfdBh/uc0hu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t7k/BAAAA3QAAAA8AAAAAAAAAAAAAAAAAmAIAAGRycy9kb3du&#10;cmV2LnhtbFBLBQYAAAAABAAEAPUAAACGAwAAAAA=&#10;" path="m,227076l,e" filled="f" strokeweight=".96pt">
                  <v:path arrowok="t" textboxrect="0,0,0,227076"/>
                </v:shape>
                <v:shape id="Shape 1318" o:spid="_x0000_s1191" style="position:absolute;left:29754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rzcUA&#10;AADdAAAADwAAAGRycy9kb3ducmV2LnhtbESPQU/DMAyF70j8h8hIu7G0oCFUlk0IDbHTJgYXblbj&#10;NRWNU+qwdf9+PkzazdZ7fu/zfDnGzhxokDaxg3JagCGuk2+5cfD99X7/DEYysscuMTk4kcBycXsz&#10;x8qnI3/SYZcboyEsFToIOfeVtVIHiijT1BOrtk9DxKzr0Fg/4FHDY2cfiuLJRmxZGwL29Bao/t39&#10;Rwcz2aefspHx9PFXdqsVbSVsrHOTu/H1BUymMV/Nl+u1V/zHUnH1Gx3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ivN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19" o:spid="_x0000_s1192" style="position:absolute;left:37575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f1cMA&#10;AADdAAAADwAAAGRycy9kb3ducmV2LnhtbERP32vCMBB+H/g/hBN8m6lThq1GEYdjgwlqBV+P5myL&#10;zaUkWa3//TIY7O0+vp+3XPemER05X1tWMBknIIgLq2suFZzz3fMchA/IGhvLpOBBHtarwdMSM23v&#10;fKTuFEoRQ9hnqKAKoc2k9EVFBv3YtsSRu1pnMEToSqkd3mO4aeRLkrxKgzXHhgpb2lZU3E7fRsHb&#10;4TPN97Mpha/ZI+3eG3a5uyg1GvabBYhAffgX/7k/dJw/naT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pf1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20" o:spid="_x0000_s1193" style="position:absolute;left:57711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tdsUA&#10;AADdAAAADwAAAGRycy9kb3ducmV2LnhtbESPQU/DMAyF70j7D5EncWNph0CoLJumaQhOIDYu3KzG&#10;a6o1TleHrfv3+IDEzdZ7fu/zYjXGzpxpkDaxg3JWgCGuk2+5cfC1f7l7AiMZ2WOXmBxcSWC1nNws&#10;sPLpwp903uXGaAhLhQ5Czn1lrdSBIsos9cSqHdIQMes6NNYPeNHw2Nl5UTzaiC1rQ8CeNoHq4+4n&#10;OniQQ/ouGxmvr6ey227pQ8K7de52Oq6fwWQa87/57/rNK/79XP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O12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21" o:spid="_x0000_s1194" style="position:absolute;left:7119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ZHcIA&#10;AADdAAAADwAAAGRycy9kb3ducmV2LnhtbERPyWrDMBC9F/IPYgq51XIcuuBYCSFQ6CEN1O0HTKyJ&#10;7dQaGUve/j4KFHqbx1sn202mEQN1rrasYBXFIIgLq2suFfx8vz+9gXAeWWNjmRTM5GC3XTxkmGo7&#10;8hcNuS9FCGGXooLK+zaV0hUVGXSRbYkDd7GdQR9gV0rd4RjCTSOTOH6RBmsODRW2dKio+M17o4CH&#10;z/NsZYK2fz5dX48tTfmhV2r5OO03IDxN/l/85/7QYf46WcH9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BkdwgAAAN0AAAAPAAAAAAAAAAAAAAAAAJgCAABkcnMvZG93&#10;bnJldi54bWxQSwUGAAAAAAQABAD1AAAAhwMAAAAA&#10;" path="m,227076l,e" filled="f" strokeweight=".96pt">
                  <v:path arrowok="t" textboxrect="0,0,0,227076"/>
                </v:shape>
                <v:shape id="Shape 1322" o:spid="_x0000_s1195" style="position:absolute;left:14526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HGcMA&#10;AADdAAAADwAAAGRycy9kb3ducmV2LnhtbERP32vCMBB+H/g/hBN8m6lVhlajyIZjgwlqBV+P5myL&#10;zaUkWa3//TIY7O0+vp+32vSmER05X1tWMBknIIgLq2suFZzz3fMchA/IGhvLpOBBHjbrwdMKM23v&#10;fKTuFEoRQ9hnqKAKoc2k9EVFBv3YtsSRu1pnMEToSqkd3mO4aWSaJC/SYM2xocKWXisqbqdvo+Dt&#10;8LnI97Mpha/ZY9G9N+xyd1FqNOy3SxCB+vAv/nN/6Dh/mq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IHG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23" o:spid="_x0000_s1196" style="position:absolute;left:22348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i8cIA&#10;AADdAAAADwAAAGRycy9kb3ducmV2LnhtbERPS2rDMBDdF3IHMYHuajkOTYtjJZRAoYs2ELcHmFgT&#10;24k1Mpb8u30VKHQ3j/edbD+ZRgzUudqyglUUgyAurK65VPDz/f70CsJ5ZI2NZVIwk4P9bvGQYart&#10;yCcacl+KEMIuRQWV920qpSsqMugi2xIH7mI7gz7ArpS6wzGEm0YmcbyRBmsODRW2dKiouOW9UcDD&#10;13m2MkHbPx+vL58tTfmhV+pxOb1tQXia/L/4z/2hw/x1sob7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iLxwgAAAN0AAAAPAAAAAAAAAAAAAAAAAJgCAABkcnMvZG93&#10;bnJldi54bWxQSwUGAAAAAAQABAD1AAAAhwMAAAAA&#10;" path="m,227076l,e" filled="f" strokeweight=".96pt">
                  <v:path arrowok="t" textboxrect="0,0,0,227076"/>
                </v:shape>
                <v:shape id="Shape 1324" o:spid="_x0000_s1197" style="position:absolute;left:29754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rdcIA&#10;AADdAAAADwAAAGRycy9kb3ducmV2LnhtbERPTWvCQBC9F/wPyxR6002sSkldRcSipxa1l96G7JgN&#10;zc7GzFbjv3cLhd7m8T5nvux9oy7USR3YQD7KQBGXwdZcGfg8vg1fQElEttgEJgM3ElguBg9zLGy4&#10;8p4uh1ipFMJSoAEXY1toLaUjjzIKLXHiTqHzGBPsKm07vKZw3+hxls20x5pTg8OW1o7K78OPNzCV&#10;U/jKK+lv23PebDb0Ie5dG/P02K9eQUXq47/4z72zaf7zeAK/36QT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+t1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25" o:spid="_x0000_s1198" style="position:absolute;left:37575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fbcMA&#10;AADdAAAADwAAAGRycy9kb3ducmV2LnhtbERP32vCMBB+H+x/CDfwTdOpG9oZRRTHBIVpBV+P5taW&#10;NZeSxFr/ezMQ9nYf38+bLTpTi5acrywreB0kIIhzqysuFJyyTX8CwgdkjbVlUnAjD4v589MMU22v&#10;fKD2GAoRQ9inqKAMoUml9HlJBv3ANsSR+7HOYIjQFVI7vMZwU8thkrxLgxXHhhIbWpWU/x4vRsH6&#10;ezvN9uMRhd34Nm0/a3aZOyvVe+mWHyACdeFf/HB/6Th/NHy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ufb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26" o:spid="_x0000_s1199" style="position:absolute;left:57711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QmcIA&#10;AADdAAAADwAAAGRycy9kb3ducmV2LnhtbERPTWvCQBC9F/wPywje6iZKRVJXKWLRk6XqpbchO2ZD&#10;s7Mxs9X4791Cobd5vM9ZrHrfqCt1Ugc2kI8zUMRlsDVXBk7H9+c5KInIFpvAZOBOAqvl4GmBhQ03&#10;/qTrIVYqhbAUaMDF2BZaS+nIo4xDS5y4c+g8xgS7StsObyncN3qSZTPtsebU4LCltaPy+/DjDbzI&#10;OXzllfT37SVvNhv6ELfXxoyG/dsrqEh9/Bf/uXc2zZ9OZv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dCZ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27" o:spid="_x0000_s1200" style="position:absolute;left:7119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k8sIA&#10;AADdAAAADwAAAGRycy9kb3ducmV2LnhtbERPS2rDMBDdF3IHMYXsarkOrYMTJYRAoYs0ULcHmFgT&#10;2601Mpb8u30UKHQ3j/ed7X4yjRioc7VlBc9RDIK4sLrmUsH319vTGoTzyBoby6RgJgf73eJhi5m2&#10;I3/SkPtShBB2GSqovG8zKV1RkUEX2ZY4cFfbGfQBdqXUHY4h3DQyieNXabDm0FBhS8eKit+8Nwp4&#10;+LjMViZo+5fzT3pqacqPvVLLx+mwAeFp8v/iP/e7DvNXSQr3b8IJ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STywgAAAN0AAAAPAAAAAAAAAAAAAAAAAJgCAABkcnMvZG93&#10;bnJldi54bWxQSwUGAAAAAAQABAD1AAAAhwMAAAAA&#10;" path="m,227076l,e" filled="f" strokeweight=".96pt">
                  <v:path arrowok="t" textboxrect="0,0,0,227076"/>
                </v:shape>
                <v:shape id="Shape 1328" o:spid="_x0000_s1201" style="position:absolute;left:14526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w88YA&#10;AADdAAAADwAAAGRycy9kb3ducmV2LnhtbESPQUvDQBCF7wX/wzKCt3ZjW4pJuy2iKAoWaiN4HbLT&#10;JJidDbtrmv575yD0NsN78943m93oOjVQiK1nA/ezDBRx5W3LtYGv8mX6AComZIudZzJwoQi77c1k&#10;g4X1Z/6k4ZhqJSEcCzTQpNQXWseqIYdx5nti0U4+OEyyhlrbgGcJd52eZ9lKO2xZGhrs6amh6uf4&#10;6ww8H97zcr9cUPpYXvLhteNQhm9j7m7HxzWoRGO6mv+v36zgL+a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ow8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329" o:spid="_x0000_s1202" style="position:absolute;left:22348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VG8IA&#10;AADdAAAADwAAAGRycy9kb3ducmV2LnhtbERPzWrCQBC+F3yHZYTedGNKrUZXEUHwoIVGH2DMjkk0&#10;OxuymxjfvisUepuP73eW695UoqPGlZYVTMYRCOLM6pJzBefTbjQD4TyyxsoyKXiSg/Vq8LbERNsH&#10;/1CX+lyEEHYJKii8rxMpXVaQQTe2NXHgrrYx6ANscqkbfIRwU8k4iqbSYMmhocCatgVl97Q1Crg7&#10;Xp5Wxmjbz+/b16GmPt22Sr0P+80ChKfe/4v/3Hsd5n/Ec3h9E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hUbwgAAAN0AAAAPAAAAAAAAAAAAAAAAAJgCAABkcnMvZG93&#10;bnJldi54bWxQSwUGAAAAAAQABAD1AAAAhwMAAAAA&#10;" path="m,227076l,e" filled="f" strokeweight=".96pt">
                  <v:path arrowok="t" textboxrect="0,0,0,227076"/>
                </v:shape>
                <v:shape id="Shape 1330" o:spid="_x0000_s1203" style="position:absolute;left:29754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7q8UA&#10;AADdAAAADwAAAGRycy9kb3ducmV2LnhtbESPQU/DMAyF70j7D5EncWNpmUCoLJumaQhOIDYu3KzG&#10;a6o1TleHrfv3+IDEzdZ7fu/zYjXGzpxpkDaxg3JWgCGuk2+5cfC1f7l7AiMZ2WOXmBxcSWC1nNws&#10;sPLpwp903uXGaAhLhQ5Czn1lrdSBIsos9cSqHdIQMes6NNYPeNHw2Nn7oni0EVvWhoA9bQLVx91P&#10;dPAgh/RdNjJeX09lt93Sh4R369ztdFw/g8k05n/z3/WbV/z5XP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Xur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31" o:spid="_x0000_s1204" style="position:absolute;left:37575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Ps8MA&#10;AADdAAAADwAAAGRycy9kb3ducmV2LnhtbERP32vCMBB+H/g/hBN8m6mrDK1GEYdjgwlqBV+P5myL&#10;zaUkWa3//TIY7O0+vp+3XPemER05X1tWMBknIIgLq2suFZzz3fMMhA/IGhvLpOBBHtarwdMSM23v&#10;fKTuFEoRQ9hnqKAKoc2k9EVFBv3YtsSRu1pnMEToSqkd3mO4aeRLkrxKgzXHhgpb2lZU3E7fRsHb&#10;4XOe76cpha/pY969N+xyd1FqNOw3CxCB+vAv/nN/6Dg/TS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kPs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32" o:spid="_x0000_s1205" style="position:absolute;left:57711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AR8IA&#10;AADdAAAADwAAAGRycy9kb3ducmV2LnhtbERPTWvCQBC9F/wPywje6iaKRVJXKWKxJ0vVS29DdsyG&#10;ZmdjZqvx33cLgrd5vM9ZrHrfqAt1Ugc2kI8zUMRlsDVXBo6H9+c5KInIFpvAZOBGAqvl4GmBhQ1X&#10;/qLLPlYqhbAUaMDF2BZaS+nIo4xDS5y4U+g8xgS7StsOryncN3qSZS/aY82pwWFLa0flz/7XG5jJ&#10;KXznlfS37TlvNhv6FLfTxoyG/dsrqEh9fIjv7g+b5k+nE/j/Jp2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0BH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33" o:spid="_x0000_s1206" style="position:absolute;left:7119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0LMIA&#10;AADdAAAADwAAAGRycy9kb3ducmV2LnhtbERPS2rDMBDdF3IHMYHuajkxTYtjJZRAoYs2ELcHmFgT&#10;24k1Mpb8u30VKHQ3j/edbD+ZRgzUudqyglUUgyAurK65VPDz/f70CsJ5ZI2NZVIwk4P9bvGQYart&#10;yCcacl+KEMIuRQWV920qpSsqMugi2xIH7mI7gz7ArpS6wzGEm0au43gjDdYcGips6VBRcct7o4CH&#10;r/Ns5Rpt/3y8vny2NOWHXqnH5fS2BeFp8v/iP/eHDvOTJIH7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7QswgAAAN0AAAAPAAAAAAAAAAAAAAAAAJgCAABkcnMvZG93&#10;bnJldi54bWxQSwUGAAAAAAQABAD1AAAAhwMAAAAA&#10;" path="m,227076l,e" filled="f" strokeweight=".96pt">
                  <v:path arrowok="t" textboxrect="0,0,0,227076"/>
                </v:shape>
                <v:shape id="Shape 1334" o:spid="_x0000_s1207" style="position:absolute;left:14526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sK8MA&#10;AADdAAAADwAAAGRycy9kb3ducmV2LnhtbERP32vCMBB+H+x/CDfwTdOtZcxqFHE4FCY4O9jr0Zxt&#10;WXMpSVbrf28EYW/38f28+XIwrejJ+caygudJAoK4tLrhSsF3sRm/gfABWWNrmRRcyMNy8fgwx1zb&#10;M39RfwyViCHsc1RQh9DlUvqyJoN+YjviyJ2sMxgidJXUDs8x3LTyJUlepcGGY0ONHa1rKn+Pf0bB&#10;+2E3LfZZSuEzu0z7j5Zd4X6UGj0NqxmIQEP4F9/dWx3np2kGt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6sK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35" o:spid="_x0000_s1208" style="position:absolute;left:22348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Jw8EA&#10;AADdAAAADwAAAGRycy9kb3ducmV2LnhtbERPzYrCMBC+L/gOYQRva6qiLl2jiCB4UMHqA8w2s221&#10;mZQmrfXtjSB4m4/vdxarzpSipdoVlhWMhhEI4tTqgjMFl/P2+weE88gaS8uk4EEOVsve1wJjbe98&#10;ojbxmQgh7GJUkHtfxVK6NCeDbmgr4sD929qgD7DOpK7xHsJNKcdRNJMGCw4NOVa0ySm9JY1RwO3h&#10;72HlGG0zPV7n+4q6ZNMoNeh3618Qnjr/Eb/dOx3mTyZTeH0TT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GicPBAAAA3QAAAA8AAAAAAAAAAAAAAAAAmAIAAGRycy9kb3du&#10;cmV2LnhtbFBLBQYAAAAABAAEAPUAAACGAwAAAAA=&#10;" path="m,227076l,e" filled="f" strokeweight=".96pt">
                  <v:path arrowok="t" textboxrect="0,0,0,227076"/>
                </v:shape>
                <v:shape id="Shape 1336" o:spid="_x0000_s1209" style="position:absolute;left:29754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xGRMIA&#10;AADdAAAADwAAAGRycy9kb3ducmV2LnhtbERPTWvCQBC9F/wPywje6iaViqSuUsSip0rVS29DdsyG&#10;ZmdjZtX477sFobd5vM+ZL3vfqCt1Ugc2kI8zUMRlsDVXBo6Hj+cZKInIFpvAZOBOAsvF4GmOhQ03&#10;/qLrPlYqhbAUaMDF2BZaS+nIo4xDS5y4U+g8xgS7StsObyncN/oly6baY82pwWFLK0flz/7iDbzK&#10;KXznlfT3zTlv1mvaifvUxoyG/fsbqEh9/Bc/3Fub5k8mU/j7Jp2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EZE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37" o:spid="_x0000_s1210" style="position:absolute;left:37575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yXMMA&#10;AADdAAAADwAAAGRycy9kb3ducmV2LnhtbERP32vCMBB+H/g/hBP2pqmrOO2MMjYcExxsVtjr0Zxt&#10;WXMpSaz1vzeCsLf7+H7ect2bRnTkfG1ZwWScgCAurK65VHDIN6M5CB+QNTaWScGFPKxXg4clZtqe&#10;+Ye6fShFDGGfoYIqhDaT0hcVGfRj2xJH7midwRChK6V2eI7hppFPSTKTBmuODRW29FZR8bc/GQXv&#10;39tF/jVNKeyml0X30bDL3a9Sj8P+9QVEoD78i+/uTx3np+kz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wyX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38" o:spid="_x0000_s1211" style="position:absolute;left:57711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3rcUA&#10;AADdAAAADwAAAGRycy9kb3ducmV2LnhtbESPQU/DMAyF70j7D5EncWNpmUCoLJumaQhOIDYu3KzG&#10;a6o1TleHrfv3+IDEzdZ7fu/zYjXGzpxpkDaxg3JWgCGuk2+5cfC1f7l7AiMZ2WOXmBxcSWC1nNws&#10;sPLpwp903uXGaAhLhQ5Czn1lrdSBIsos9cSqHdIQMes6NNYPeNHw2Nn7oni0EVvWhoA9bQLVx91P&#10;dPAgh/RdNjJeX09lt93Sh4R369ztdFw/g8k05n/z3/WbV/z5XH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3et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39" o:spid="_x0000_s1212" style="position:absolute;left:7119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DxsMA&#10;AADdAAAADwAAAGRycy9kb3ducmV2LnhtbERP22rCQBB9L/gPywh9qxsNrTZ1E0Qo9KEWjH7ANDtN&#10;otnZkN1c/PuuUOjbHM51ttlkGjFQ52rLCpaLCARxYXXNpYLz6f1pA8J5ZI2NZVJwIwdZOnvYYqLt&#10;yEcacl+KEMIuQQWV920ipSsqMugWtiUO3I/tDPoAu1LqDscQbhq5iqIXabDm0FBhS/uKimveGwU8&#10;HL5vVq7Q9s9fl/VnS1O+75V6nE+7NxCeJv8v/nN/6DA/jl/h/k04Qa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uDx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340" o:spid="_x0000_s1213" style="position:absolute;left:14526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ZVcYA&#10;AADdAAAADwAAAGRycy9kb3ducmV2LnhtbESPQUvDQBCF74L/YRmhN7uxDWJjt0VaKhYsaCN4HbJj&#10;EszOht1tmv77zkHwNsN78943y/XoOjVQiK1nAw/TDBRx5W3LtYGvcnf/BComZIudZzJwoQjr1e3N&#10;Egvrz/xJwzHVSkI4FmigSakvtI5VQw7j1PfEov344DDJGmptA54l3HV6lmWP2mHL0tBgT5uGqt/j&#10;yRnYfuwX5SGfU3rPL4vhteNQhm9jJnfjyzOoRGP6N/9dv1nBn+f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PZV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341" o:spid="_x0000_s1214" style="position:absolute;left:22348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8vcIA&#10;AADdAAAADwAAAGRycy9kb3ducmV2LnhtbERPyWrDMBC9B/oPYgq51XKWLrhWQjAEemgDcfsBU2tq&#10;O7FGxpKX/H1UCOQ2j7dOup1MIwbqXG1ZwSKKQRAXVtdcKvj53j+9gXAeWWNjmRRcyMF28zBLMdF2&#10;5CMNuS9FCGGXoILK+zaR0hUVGXSRbYkD92c7gz7ArpS6wzGEm0Yu4/hFGqw5NFTYUlZRcc57o4CH&#10;r9+LlUu0/fPh9PrZ0pRnvVLzx2n3DsLT5O/im/tDh/mr9QL+vwkn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/y9wgAAAN0AAAAPAAAAAAAAAAAAAAAAAJgCAABkcnMvZG93&#10;bnJldi54bWxQSwUGAAAAAAQABAD1AAAAhwMAAAAA&#10;" path="m,227076l,e" filled="f" strokeweight=".96pt">
                  <v:path arrowok="t" textboxrect="0,0,0,227076"/>
                </v:shape>
                <v:shape id="Shape 1342" o:spid="_x0000_s1215" style="position:absolute;left:29754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zOsIA&#10;AADdAAAADwAAAGRycy9kb3ducmV2LnhtbERPTWvCQBC9F/wPyxR6002sSkldRcSipxa1l96G7JgN&#10;zc7GzFbjv3cLhd7m8T5nvux9oy7USR3YQD7KQBGXwdZcGfg8vg1fQElEttgEJgM3ElguBg9zLGy4&#10;8p4uh1ipFMJSoAEXY1toLaUjjzIKLXHiTqHzGBPsKm07vKZw3+hxls20x5pTg8OW1o7K78OPNzCV&#10;U/jKK+lv23PebDb0Ie5dG/P02K9eQUXq47/4z72zaf7zZAy/36QT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TM6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43" o:spid="_x0000_s1216" style="position:absolute;left:37575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HIsMA&#10;AADdAAAADwAAAGRycy9kb3ducmV2LnhtbERP32vCMBB+H+x/CDfwTdOtZcxqFHE4FCY4O9jr0Zxt&#10;WXMpSVbrf28EYW/38f28+XIwrejJ+caygudJAoK4tLrhSsF3sRm/gfABWWNrmRRcyMNy8fgwx1zb&#10;M39RfwyViCHsc1RQh9DlUvqyJoN+YjviyJ2sMxgidJXUDs8x3LTyJUlepcGGY0ONHa1rKn+Pf0bB&#10;+2E3LfZZSuEzu0z7j5Zd4X6UGj0NqxmIQEP4F9/dWx3np1kKt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FHI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44" o:spid="_x0000_s1217" style="position:absolute;left:57711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O1cMA&#10;AADdAAAADwAAAGRycy9kb3ducmV2LnhtbERPS2vCQBC+F/wPyxR6q5tUK5K6iohSTy0+Lr0N2TEb&#10;mp2Nma3Gf+8WCr3Nx/ec2aL3jbpQJ3VgA/kwA0VcBltzZeB42DxPQUlEttgEJgM3EljMBw8zLGy4&#10;8o4u+1ipFMJSoAEXY1toLaUjjzIMLXHiTqHzGBPsKm07vKZw3+iXLJtojzWnBoctrRyV3/sfb+BV&#10;TuErr6S/vZ/zZr2mT3Ef2pinx375BipSH//Ff+6tTfNH4zH8fpNO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QO1c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345" o:spid="_x0000_s1218" style="position:absolute;left:7119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6vsIA&#10;AADdAAAADwAAAGRycy9kb3ducmV2LnhtbERP22rCQBB9F/yHZQp9001ttRLdBBEKfWgFYz9gzI5J&#10;2uxsyG5uf98tFHybw7nOPh1NLXpqXWVZwdMyAkGcW11xoeDr8rbYgnAeWWNtmRRM5CBN5rM9xtoO&#10;fKY+84UIIexiVFB638RSurwkg25pG+LA3Wxr0AfYFlK3OIRwU8tVFG2kwYpDQ4kNHUvKf7LOKOD+&#10;8zpZuULbrU/frx8NjdmxU+rxYTzsQHga/V38737XYf7zyxr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Pq+wgAAAN0AAAAPAAAAAAAAAAAAAAAAAJgCAABkcnMvZG93&#10;bnJldi54bWxQSwUGAAAAAAQABAD1AAAAhwMAAAAA&#10;" path="m,227076l,e" filled="f" strokeweight=".96pt">
                  <v:path arrowok="t" textboxrect="0,0,0,227076"/>
                </v:shape>
                <v:shape id="Shape 1346" o:spid="_x0000_s1219" style="position:absolute;left:14526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kusMA&#10;AADdAAAADwAAAGRycy9kb3ducmV2LnhtbERP32vCMBB+H/g/hBP2NlO1yFqNIoriYMJmB74eza0t&#10;ay4lyWr975fBYG/38f281WYwrejJ+caygukkAUFcWt1wpeCjODw9g/ABWWNrmRTcycNmPXpYYa7t&#10;jd+pv4RKxBD2OSqoQ+hyKX1Zk0E/sR1x5D6tMxgidJXUDm8x3LRyliQLabDh2FBjR7uayq/Lt1Gw&#10;f3vJinM6p/Ca3rP+2LIr3FWpx/GwXYIINIR/8Z/7pOP8ebqA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ku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47" o:spid="_x0000_s1220" style="position:absolute;left:22348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BUsEA&#10;AADdAAAADwAAAGRycy9kb3ducmV2LnhtbERPzYrCMBC+C75DGMHbmq66Kl2jiCB4cAWrDzA2Y9vd&#10;ZlKatNa3NwuCt/n4fme57kwpWqpdYVnB5ygCQZxaXXCm4HLefSxAOI+ssbRMCh7kYL3q95YYa3vn&#10;E7WJz0QIYRejgtz7KpbSpTkZdCNbEQfuZmuDPsA6k7rGewg3pRxH0UwaLDg05FjRNqf0L2mMAm5/&#10;rg8rx2ibr+Pv/FBRl2wbpYaDbvMNwlPn3+KXe6/D/Ml0Dv/fh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ewVLBAAAA3QAAAA8AAAAAAAAAAAAAAAAAmAIAAGRycy9kb3du&#10;cmV2LnhtbFBLBQYAAAAABAAEAPUAAACGAwAAAAA=&#10;" path="m,227076l,e" filled="f" strokeweight=".96pt">
                  <v:path arrowok="t" textboxrect="0,0,0,227076"/>
                </v:shape>
                <v:shape id="Shape 1348" o:spid="_x0000_s1221" style="position:absolute;left:29754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E0MUA&#10;AADdAAAADwAAAGRycy9kb3ducmV2LnhtbESPzU7DQAyE70h9h5WRuNFN+KlQ2m1VoSI4gdpy6c3K&#10;utmIrDfES5u+PT4gcbM145nPi9UYO3OiQdrEDsppAYa4Tr7lxsHn/uX2CYxkZI9dYnJwIYHVcnK1&#10;wMqnM2/ptMuN0RCWCh2EnPvKWqkDRZRp6olVO6YhYtZ1aKwf8KzhsbN3RTGzEVvWhoA9PQeqv3Y/&#10;0cGjHNOhbGS8vH6X3WZDHxLerXM31+N6DibTmP/Nf9dvXvHvHxRXv9ER7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QTQ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49" o:spid="_x0000_s1222" style="position:absolute;left:37575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wyMMA&#10;AADdAAAADwAAAGRycy9kb3ducmV2LnhtbERP32vCMBB+H+x/CDfwTdPNMtZqFHE4FCY4O9jr0Zxt&#10;WXMpSVbrf28EYW/38f28+XIwrejJ+caygudJAoK4tLrhSsF3sRm/gfABWWNrmRRcyMNy8fgwx1zb&#10;M39RfwyViCHsc1RQh9DlUvqyJoN+YjviyJ2sMxgidJXUDs8x3LTyJUlepcGGY0ONHa1rKn+Pf0bB&#10;+2GXFft0SuEzvWT9R8uucD9KjZ6G1QxEoCH8i+/urY7zp2kGt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lwy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50" o:spid="_x0000_s1223" style="position:absolute;left:57711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eC8UA&#10;AADdAAAADwAAAGRycy9kb3ducmV2LnhtbESPQU/DMAyF70j8h8hI3Fha0NBUlk3TNAQnENsu3KzG&#10;a6o1TleHrfv3+IDEzdZ7fu/zfDnGzpxpkDaxg3JSgCGuk2+5cbDfvT7MwEhG9tglJgdXElgubm/m&#10;WPl04S86b3NjNISlQgch576yVupAEWWSemLVDmmImHUdGusHvGh47OxjUTzbiC1rQ8Ce1oHq4/Yn&#10;OpjKIX2XjYzXt1PZbTb0KeHDOnd/N65ewGQa87/57/rdK/7TVPn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p4L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51" o:spid="_x0000_s1224" style="position:absolute;left:7119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Xn8MA&#10;AADdAAAADwAAAGRycy9kb3ducmV2LnhtbERPTWsCMRC9F/wPYQRvNatikdUoKhbsoS1VL96GzbhZ&#10;djMJm9Rd/31TKPQ2j/c5q01vG3GnNlSOFUzGGQjiwumKSwWX8+vzAkSIyBobx6TgQQE268HTCnPt&#10;Ov6i+ymWIoVwyFGBidHnUobCkMUwdp44cTfXWowJtqXULXYp3DZymmUv0mLFqcGgp72hoj59WwW7&#10;6sPUn907z69lfYj+7RD8/qLUaNhvlyAi9fFf/Oc+6jR/Np/A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dXn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352" o:spid="_x0000_s1225" style="position:absolute;left:14526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4csMA&#10;AADdAAAADwAAAGRycy9kb3ducmV2LnhtbERPTWvCQBC9C/6HZYTe6qa2ShuzERWKhXrR6n2aHZM0&#10;2dmQ3cT033eFgrd5vM9JVoOpRU+tKy0reJpGIIgzq0vOFZy+3h9fQTiPrLG2TAp+ycEqHY8SjLW9&#10;8oH6o89FCGEXo4LC+yaW0mUFGXRT2xAH7mJbgz7ANpe6xWsIN7WcRdFCGiw5NBTY0LagrDp2RkG1&#10;3VdGnvu3+rvH3cvnT7eTm06ph8mwXoLwNPi7+N/9ocP85/kMbt+EE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c4c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353" o:spid="_x0000_s1226" style="position:absolute;left:22348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sc8MA&#10;AADdAAAADwAAAGRycy9kb3ducmV2LnhtbERPTWsCMRC9C/6HMIXeNFtFKVujqFhoD1pqvfQ2bMbN&#10;sptJ2ER3++8bQfA2j/c5i1VvG3GlNlSOFbyMMxDEhdMVlwpOP++jVxAhImtsHJOCPwqwWg4HC8y1&#10;6/ibrsdYihTCIUcFJkafSxkKQxbD2HnixJ1dazEm2JZSt9ilcNvISZbNpcWKU4NBT1tDRX28WAWb&#10;6mDqr27Ps9+y3kX/uQt+e1Lq+alfv4GI1MeH+O7+0Gn+dDaF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lsc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354" o:spid="_x0000_s1227" style="position:absolute;left:29754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0cMUA&#10;AADdAAAADwAAAGRycy9kb3ducmV2LnhtbERPS2vCQBC+F/wPywje6qa1LRpdxRYDEunBF3qcZsck&#10;NDsbstuY/nu3UPA2H99zZovOVKKlxpWWFTwNIxDEmdUl5woO++RxDMJ5ZI2VZVLwSw4W897DDGNt&#10;r7yldudzEULYxaig8L6OpXRZQQbd0NbEgbvYxqAPsMmlbvAawk0ln6PoTRosOTQUWNNHQdn37sco&#10;mLSX1SnZpMs018c0+Vrr+v38qdSg3y2nIDx1/i7+d691mD96fYG/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TRw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355" o:spid="_x0000_s1228" style="position:absolute;left:37575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gBsMA&#10;AADdAAAADwAAAGRycy9kb3ducmV2LnhtbERPTWvCQBC9F/wPywi96aZapY2uokJR0ItW79PsmKTJ&#10;zobsJqb/3hWE3ubxPme+7EwpWqpdblnB2zACQZxYnXOq4Pz9NfgA4TyyxtIyKfgjB8tF72WOsbY3&#10;PlJ78qkIIexiVJB5X8VSuiQjg25oK+LAXW1t0AdYp1LXeAvhppSjKJpKgzmHhgwr2mSUFKfGKCg2&#10;h8LIS/tZ/rS4fd//Nlu5bpR67XerGQhPnf8XP907HeaPJxN4fB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6gB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356" o:spid="_x0000_s1229" style="position:absolute;left:57711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PnMUA&#10;AADdAAAADwAAAGRycy9kb3ducmV2LnhtbERPS2vCQBC+F/wPywi96caWSo2uYksDkuKhPtDjmB2T&#10;YHY2ZLcx/nu3IPQ2H99zZovOVKKlxpWWFYyGEQjizOqScwW7bTJ4B+E8ssbKMim4kYPFvPc0w1jb&#10;K/9Qu/G5CCHsYlRQeF/HUrqsIINuaGviwJ1tY9AH2ORSN3gN4aaSL1E0lgZLDg0F1vRZUHbZ/BoF&#10;k/b8dUi+02Wa632anFa6/jiulXrud8spCE+d/xc/3Csd5r++jeHv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w+c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357" o:spid="_x0000_s1230" style="position:absolute;left:7119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Xj8IA&#10;AADdAAAADwAAAGRycy9kb3ducmV2LnhtbERP22rCQBB9L/Qflin4VjemqCV1FQkIfdCCsR8wzU6T&#10;1OxsyG5uf+8WBN/mcK6z2Y2mFj21rrKsYDGPQBDnVldcKPi+HF7fQTiPrLG2TAomcrDbPj9tMNF2&#10;4DP1mS9ECGGXoILS+yaR0uUlGXRz2xAH7te2Bn2AbSF1i0MIN7WMo2glDVYcGkpsKC0pv2adUcD9&#10;6WeyMkbbLb/+1seGxiztlJq9jPsPEJ5G/xDf3Z86zH9bruH/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1ePwgAAAN0AAAAPAAAAAAAAAAAAAAAAAJgCAABkcnMvZG93&#10;bnJldi54bWxQSwUGAAAAAAQABAD1AAAAhwMAAAAA&#10;" path="m,227076l,e" filled="f" strokeweight=".96pt">
                  <v:path arrowok="t" textboxrect="0,0,0,227076"/>
                </v:shape>
                <v:shape id="Shape 1358" o:spid="_x0000_s1231" style="position:absolute;left:14526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DjscA&#10;AADdAAAADwAAAGRycy9kb3ducmV2LnhtbESPQWvCQBCF74X+h2UK3uqm1RaNrlKUlhZaqEbwOmTH&#10;JDQ7G3bXGP9951DobYb35r1vluvBtaqnEBvPBh7GGSji0tuGKwOH4vV+BiomZIutZzJwpQjr1e3N&#10;EnPrL7yjfp8qJSEcczRQp9TlWseyJodx7Dti0U4+OEyyhkrbgBcJd61+zLJn7bBhaaixo01N5c/+&#10;7Axsvz/mxdd0Qulzep33by2HIhyNGd0NLwtQiYb0b/67freCP3kS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Q47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359" o:spid="_x0000_s1232" style="position:absolute;left:22348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mZsEA&#10;AADdAAAADwAAAGRycy9kb3ducmV2LnhtbERP24rCMBB9X/Afwgi+aaqLt2oUERZ8WBesfsDYjG21&#10;mZQmrfXvN8LCvs3hXGe97UwpWqpdYVnBeBSBIE6tLjhTcDl/DRcgnEfWWFomBS9ysN30PtYYa/vk&#10;E7WJz0QIYRejgtz7KpbSpTkZdCNbEQfuZmuDPsA6k7rGZwg3pZxE0UwaLDg05FjRPqf0kTRGAbfH&#10;68vKCdpm+nOff1fUJftGqUG/261AeOr8v/jPfdBh/ud0Ce9vw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UZmbBAAAA3QAAAA8AAAAAAAAAAAAAAAAAmAIAAGRycy9kb3du&#10;cmV2LnhtbFBLBQYAAAAABAAEAPUAAACGAwAAAAA=&#10;" path="m,227076l,e" filled="f" strokeweight=".96pt">
                  <v:path arrowok="t" textboxrect="0,0,0,227076"/>
                </v:shape>
                <v:shape id="Shape 1360" o:spid="_x0000_s1233" style="position:absolute;left:29754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UtsUA&#10;AADdAAAADwAAAGRycy9kb3ducmV2LnhtbESPQU/DMAyF70j8h8hI3FhaENNUlk3TNAQnENsu3KzG&#10;a6o1TleHrfv3+IDEzdZ7fu/zfDnGzpxpkDaxg3JSgCGuk2+5cbDfvT7MwEhG9tglJgdXElgubm/m&#10;WPl04S86b3NjNISlQgch576yVupAEWWSemLVDmmImHUdGusHvGh47OxjUUxtxJa1IWBP60D1cfsT&#10;HTzLIX2XjYzXt1PZbTb0KeHDOnd/N65ewGQa87/57/rdK/7TVPn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lS2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61" o:spid="_x0000_s1234" style="position:absolute;left:37575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grsMA&#10;AADdAAAADwAAAGRycy9kb3ducmV2LnhtbERP32vCMBB+H/g/hBN8m6lTRKtRZGNjAwW1gq9Hc7bF&#10;5lKSWOt/vwiDvd3H9/OW687UoiXnK8sKRsMEBHFudcWFglP2+ToD4QOyxtoyKXiQh/Wq97LEVNs7&#10;H6g9hkLEEPYpKihDaFIpfV6SQT+0DXHkLtYZDBG6QmqH9xhuavmWJFNpsOLYUGJD7yXl1+PNKPjY&#10;/8yz3WRMYTt5zNuvml3mzkoN+t1mASJQF/7Ff+5vHeePpyN4fh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ogr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62" o:spid="_x0000_s1235" style="position:absolute;left:57711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vWsIA&#10;AADdAAAADwAAAGRycy9kb3ducmV2LnhtbERPTWvCQBC9F/wPywje6iZKRVJXKWLRk6XqpbchO2ZD&#10;s7Mxs9X4791Cobd5vM9ZrHrfqCt1Ugc2kI8zUMRlsDVXBk7H9+c5KInIFpvAZOBOAqvl4GmBhQ03&#10;/qTrIVYqhbAUaMDF2BZaS+nIo4xDS5y4c+g8xgS7StsObyncN3qSZTPtsebU4LCltaPy+/DjDbzI&#10;OXzllfT37SVvNhv6ELfXxoyG/dsrqEh9/Bf/uXc2zZ/OJv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G9a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63" o:spid="_x0000_s1236" style="position:absolute;left:7119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bMcEA&#10;AADdAAAADwAAAGRycy9kb3ducmV2LnhtbERPzYrCMBC+C75DGMGbpirq0jWKCIIHFbb6ALPNbFtt&#10;JqVJa317Iwh7m4/vd1abzpSipdoVlhVMxhEI4tTqgjMF18t+9AXCeWSNpWVS8CQHm3W/t8JY2wf/&#10;UJv4TIQQdjEqyL2vYildmpNBN7YVceD+bG3QB1hnUtf4COGmlNMoWkiDBYeGHCva5ZTek8Yo4Pb0&#10;+7RyiraZn2/LY0VdsmuUGg667TcIT53/F3/cBx3mzxYzeH8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QmzHBAAAA3QAAAA8AAAAAAAAAAAAAAAAAmAIAAGRycy9kb3du&#10;cmV2LnhtbFBLBQYAAAAABAAEAPUAAACGAwAAAAA=&#10;" path="m,227076l,e" filled="f" strokeweight=".96pt">
                  <v:path arrowok="t" textboxrect="0,0,0,227076"/>
                </v:shape>
                <v:shape id="Shape 1364" o:spid="_x0000_s1237" style="position:absolute;left:14526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2DNsMA&#10;AADdAAAADwAAAGRycy9kb3ducmV2LnhtbERP32vCMBB+H/g/hBP2NlO1yFqNIoriYMJmB74eza0t&#10;ay4lyWr975fBYG/38f281WYwrejJ+caygukkAUFcWt1wpeCjODw9g/ABWWNrmRTcycNmPXpYYa7t&#10;jd+pv4RKxBD2OSqoQ+hyKX1Zk0E/sR1x5D6tMxgidJXUDm8x3LRyliQLabDh2FBjR7uayq/Lt1Gw&#10;f3vJinM6p/Ca3rP+2LIr3FWpx/GwXYIINIR/8Z/7pOP8+SK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2DN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65" o:spid="_x0000_s1238" style="position:absolute;left:22348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m3sIA&#10;AADdAAAADwAAAGRycy9kb3ducmV2LnhtbERP22rCQBB9L/gPywi+1Y2KWtJsRAKFPrRCox8wzU6T&#10;aHY2ZDcX/75bEPo2h3Od5DCZRgzUudqygtUyAkFcWF1zqeByfnt+AeE8ssbGMim4k4NDOntKMNZ2&#10;5C8acl+KEMIuRgWV920spSsqMuiWtiUO3I/tDPoAu1LqDscQbhq5jqKdNFhzaKiwpayi4pb3RgEP&#10;n993K9do++3puv9oacqzXqnFfDq+gvA0+X/xw/2uw/zNbgt/34QT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abewgAAAN0AAAAPAAAAAAAAAAAAAAAAAJgCAABkcnMvZG93&#10;bnJldi54bWxQSwUGAAAAAAQABAD1AAAAhwMAAAAA&#10;" path="m,227076l,e" filled="f" strokeweight=".96pt">
                  <v:path arrowok="t" textboxrect="0,0,0,227076"/>
                </v:shape>
                <v:shape id="Shape 1366" o:spid="_x0000_s1239" style="position:absolute;left:29754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pWcIA&#10;AADdAAAADwAAAGRycy9kb3ducmV2LnhtbERPTWvCQBC9F/wPyxR6q5tUDCV1lSKKPVVqvXgbsmM2&#10;NDubZlaN/74rCL3N433ObDH4Vp2plyawgXycgSKugm24NrD/Xj+/gpKIbLENTAauJLCYjx5mWNpw&#10;4S8672KtUghLiQZcjF2ptVSOPMo4dMSJO4beY0ywr7Xt8ZLCfatfsqzQHhtODQ47WjqqfnYnb2Aq&#10;x3DIaxmum9+8Xa1oK+5TG/P0OLy/gYo0xH/x3f1h0/xJUcDtm3SC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/2lZ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67" o:spid="_x0000_s1240" style="position:absolute;left:37575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dQcQA&#10;AADdAAAADwAAAGRycy9kb3ducmV2LnhtbERP32vCMBB+H+x/CDfY25pORWc1imwoCgrODvZ6NGdb&#10;1lxKktX63xthsLf7+H7efNmbRnTkfG1ZwWuSgiAurK65VPCVr1/eQPiArLGxTAqu5GG5eHyYY6bt&#10;hT+pO4VSxBD2GSqoQmgzKX1RkUGf2JY4cmfrDIYIXSm1w0sMN40cpOlYGqw5NlTY0ntFxc/p1yj4&#10;OO6m+WE0pLAfXafdpmGXu2+lnp/61QxEoD78i//cWx3nD8c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HUH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368" o:spid="_x0000_s1241" style="position:absolute;left:57711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YsMUA&#10;AADdAAAADwAAAGRycy9kb3ducmV2LnhtbESPQU/DMAyF70j8h8hI3FhaENNUlk3TNAQnENsu3KzG&#10;a6o1TleHrfv3+IDEzdZ7fu/zfDnGzpxpkDaxg3JSgCGuk2+5cbDfvT7MwEhG9tglJgdXElgubm/m&#10;WPl04S86b3NjNISlQgch576yVupAEWWSemLVDmmImHUdGusHvGh47OxjUUxtxJa1IWBP60D1cfsT&#10;HTzLIX2XjYzXt1PZbTb0KeHDOnd/N65ewGQa87/57/rdK/7TVHH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Fi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69" o:spid="_x0000_s1242" style="position:absolute;left:7119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is28IA&#10;AADdAAAADwAAAGRycy9kb3ducmV2LnhtbERP22rCQBB9F/yHZQp9000t1RrdBBEKfWgFYz9gzI5J&#10;2uxsyG5uf98tFHybw7nOPh1NLXpqXWVZwdMyAkGcW11xoeDr8rZ4BeE8ssbaMimYyEGazGd7jLUd&#10;+Ex95gsRQtjFqKD0vomldHlJBt3SNsSBu9nWoA+wLaRucQjhpparKFpLgxWHhhIbOpaU/2SdUcD9&#10;53WycoW2ezl9bz4aGrNjp9Tjw3jYgfA0+rv43/2uw/zn9Rb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KzbwgAAAN0AAAAPAAAAAAAAAAAAAAAAAJgCAABkcnMvZG93&#10;bnJldi54bWxQSwUGAAAAAAQABAD1AAAAhwMAAAAA&#10;" path="m,227076l,e" filled="f" strokeweight=".96pt">
                  <v:path arrowok="t" textboxrect="0,0,0,227076"/>
                </v:shape>
                <v:shape id="Shape 1370" o:spid="_x0000_s1243" style="position:absolute;left:14526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T6McA&#10;AADdAAAADwAAAGRycy9kb3ducmV2LnhtbESPQWvCQBCF74X+h2UK3uqmVVqNrlKUlhZaqEbwOmTH&#10;JDQ7G3bXGP9951DobYb35r1vluvBtaqnEBvPBh7GGSji0tuGKwOH4vV+BiomZIutZzJwpQjr1e3N&#10;EnPrL7yjfp8qJSEcczRQp9TlWseyJodx7Dti0U4+OEyyhkrbgBcJd61+zLIn7bBhaaixo01N5c/+&#10;7Axsvz/mxdd0Qulzep33by2HIhyNGd0NLwtQiYb0b/67freCP3kW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/E+j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371" o:spid="_x0000_s1244" style="position:absolute;left:22348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2AMEA&#10;AADdAAAADwAAAGRycy9kb3ducmV2LnhtbERPzYrCMBC+C75DGGFvmuqila5RRBA8rILVB5htZtuu&#10;zaQ0aa1vvxEEb/Px/c5q05tKdNS40rKC6SQCQZxZXXKu4HrZj5cgnEfWWFkmBQ9ysFkPBytMtL3z&#10;mbrU5yKEsEtQQeF9nUjpsoIMuomtiQP3axuDPsAml7rBewg3lZxF0UIaLDk0FFjTrqDslrZGAXfH&#10;n4eVM7Tt/PQXf9fUp7tWqY9Rv/0C4an3b/HLfdBh/mc8he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XNgDBAAAA3QAAAA8AAAAAAAAAAAAAAAAAmAIAAGRycy9kb3du&#10;cmV2LnhtbFBLBQYAAAAABAAEAPUAAACGAwAAAAA=&#10;" path="m,227076l,e" filled="f" strokeweight=".96pt">
                  <v:path arrowok="t" textboxrect="0,0,0,227076"/>
                </v:shape>
                <v:shape id="Shape 1372" o:spid="_x0000_s1245" style="position:absolute;left:29754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5h8IA&#10;AADdAAAADwAAAGRycy9kb3ducmV2LnhtbERPTWvCQBC9F/wPyxR6000sakldRcSipxa1l96G7JgN&#10;zc7GzFbjv3cLhd7m8T5nvux9oy7USR3YQD7KQBGXwdZcGfg8vg1fQElEttgEJgM3ElguBg9zLGy4&#10;8p4uh1ipFMJSoAEXY1toLaUjjzIKLXHiTqHzGBPsKm07vKZw3+hxlk21x5pTg8OW1o7K78OPNzCR&#10;U/jKK+lv23PebDb0Ie5dG/P02K9eQUXq47/4z72zaf7zbAy/36QT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HfmH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373" o:spid="_x0000_s1246" style="position:absolute;left:37575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Nn8MA&#10;AADdAAAADwAAAGRycy9kb3ducmV2LnhtbERP32vCMBB+H/g/hBP2pqmrOO2MMjYcExxsVtjr0Zxt&#10;WXMpSaz1vzeCsLf7+H7ect2bRnTkfG1ZwWScgCAurK65VHDIN6M5CB+QNTaWScGFPKxXg4clZtqe&#10;+Ye6fShFDGGfoYIqhDaT0hcVGfRj2xJH7midwRChK6V2eI7hppFPSTKTBmuODRW29FZR8bc/GQXv&#10;39tF/jVNKeyml0X30bDL3a9Sj8P+9QVEoD78i+/uTx3np88p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2Nn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74" o:spid="_x0000_s1247" style="position:absolute;left:57711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EaMMA&#10;AADdAAAADwAAAGRycy9kb3ducmV2LnhtbERPTWvCQBC9F/wPyxR6002s2pK6ihRLe1K0vfQ2ZMds&#10;aHY2ZrYa/71bEHqbx/uc+bL3jTpRJ3VgA/koA0VcBltzZeDr8234DEoissUmMBm4kMByMbibY2HD&#10;mXd02sdKpRCWAg24GNtCaykdeZRRaIkTdwidx5hgV2nb4TmF+0aPs2ymPdacGhy29Oqo/Nn/egNT&#10;OYTvvJL+8n7Mm/WatuI22piH+371AipSH//FN/eHTfMfnybw9006QS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jEaM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375" o:spid="_x0000_s1248" style="position:absolute;left:7119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wA8IA&#10;AADdAAAADwAAAGRycy9kb3ducmV2LnhtbERP22rCQBB9L/Qflin4VjemqCV1FQkIfdCCsR8wzU6T&#10;1OxsyG5uf+8WBN/mcK6z2Y2mFj21rrKsYDGPQBDnVldcKPi+HF7fQTiPrLG2TAomcrDbPj9tMNF2&#10;4DP1mS9ECGGXoILS+yaR0uUlGXRz2xAH7te2Bn2AbSF1i0MIN7WMo2glDVYcGkpsKC0pv2adUcD9&#10;6WeyMkbbLb/+1seGxiztlJq9jPsPEJ5G/xDf3Z86zH9bL+H/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DADwgAAAN0AAAAPAAAAAAAAAAAAAAAAAJgCAABkcnMvZG93&#10;bnJldi54bWxQSwUGAAAAAAQABAD1AAAAhwMAAAAA&#10;" path="m,227076l,e" filled="f" strokeweight=".96pt">
                  <v:path arrowok="t" textboxrect="0,0,0,227076"/>
                </v:shape>
                <v:shape id="Shape 1376" o:spid="_x0000_s1249" style="position:absolute;left:14526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uB8QA&#10;AADdAAAADwAAAGRycy9kb3ducmV2LnhtbERP32vCMBB+H+x/CDfY25pORWc1imwoCgrODvZ6NGdb&#10;1lxKktX63xthsLf7+H7efNmbRnTkfG1ZwWuSgiAurK65VPCVr1/eQPiArLGxTAqu5GG5eHyYY6bt&#10;hT+pO4VSxBD2GSqoQmgzKX1RkUGf2JY4cmfrDIYIXSm1w0sMN40cpOlYGqw5NlTY0ntFxc/p1yj4&#10;OO6m+WE0pLAfXafdpmGXu2+lnp/61QxEoD78i//cWx3nDydj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aLgf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377" o:spid="_x0000_s1250" style="position:absolute;left:22348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L78EA&#10;AADdAAAADwAAAGRycy9kb3ducmV2LnhtbERPzYrCMBC+C75DGGFvmuqiXbpGEUHwsApWH2C2mW2r&#10;zaQ0aa1vvxEEb/Px/c5y3ZtKdNS40rKC6SQCQZxZXXKu4HLejb9AOI+ssbJMCh7kYL0aDpaYaHvn&#10;E3Wpz0UIYZeggsL7OpHSZQUZdBNbEwfuzzYGfYBNLnWD9xBuKjmLooU0WHJoKLCmbUHZLW2NAu4O&#10;vw8rZ2jb+fEa/9TUp9tWqY9Rv/kG4an3b/HLvddh/mccw/Obc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yC+/BAAAA3QAAAA8AAAAAAAAAAAAAAAAAmAIAAGRycy9kb3du&#10;cmV2LnhtbFBLBQYAAAAABAAEAPUAAACGAwAAAAA=&#10;" path="m,227076l,e" filled="f" strokeweight=".96pt">
                  <v:path arrowok="t" textboxrect="0,0,0,227076"/>
                </v:shape>
                <v:shape id="Shape 1378" o:spid="_x0000_s1251" style="position:absolute;left:29754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ObcUA&#10;AADdAAAADwAAAGRycy9kb3ducmV2LnhtbESPQU/DMAyF70j7D5GRuLG0IBjqlk0TGoITaBuX3azG&#10;ayoap9Rh6/49PiBxs/We3/u8WI2xMycapE3soJwWYIjr5FtuHHzuX26fwEhG9tglJgcXElgtJ1cL&#10;rHw685ZOu9wYDWGp0EHIua+slTpQRJmmnli1YxoiZl2HxvoBzxoeO3tXFI82YsvaELCn50D11+4n&#10;OniQYzqUjYyX1++y22zoQ8K7de7melzPwWQa87/57/rNK/79TH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c5t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79" o:spid="_x0000_s1252" style="position:absolute;left:37575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6dcMA&#10;AADdAAAADwAAAGRycy9kb3ducmV2LnhtbERP32vCMBB+H+x/CDfwTdOpbLYaZSiODRyoFXw9mltb&#10;1lxKEmv975eBsLf7+H7eYtWbRnTkfG1ZwfMoAUFcWF1zqeCUb4czED4ga2wsk4IbeVgtHx8WmGl7&#10;5QN1x1CKGMI+QwVVCG0mpS8qMuhHtiWO3Ld1BkOErpTa4TWGm0aOk+RFGqw5NlTY0rqi4ud4MQo2&#10;+880/5pOKOymt7R7b9jl7qzU4Kl/m4MI1Id/8d39oeP8yWs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W6d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80" o:spid="_x0000_s1253" style="position:absolute;left:57711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yTMUA&#10;AADdAAAADwAAAGRycy9kb3ducmV2LnhtbESPQU/DMAyF70j7D5EncWNpQaCpLJumaQhOILZddrMa&#10;r6lonFKHrfv3+IDEzdZ7fu/zYjXGzpxpkDaxg3JWgCGuk2+5cXDYv9zNwUhG9tglJgdXElgtJzcL&#10;rHy68Cedd7kxGsJSoYOQc19ZK3WgiDJLPbFqpzREzLoOjfUDXjQ8dva+KJ5sxJa1IWBPm0D11+4n&#10;OniUUzqWjYzX1++y227pQ8K7de52Oq6fwWQa87/57/rNK/7DXP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rJM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381" o:spid="_x0000_s1254" style="position:absolute;left:7119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fz8MA&#10;AADdAAAADwAAAGRycy9kb3ducmV2LnhtbERP22oCMRB9L/QfwhR8kZrdClW2RikFoQWRuvYDhs10&#10;s7iZLEnU2K83gtC3OZzrLFbJ9uJEPnSOFZSTAgRx43THrYKf/fp5DiJEZI29Y1JwoQCr5ePDAivt&#10;zryjUx1bkUM4VKjAxDhUUobGkMUwcQNx5n6dtxgz9K3UHs853PbypShepcWOc4PBgT4MNYf6aBXM&#10;trPNdvxVJt9s7KH+/jNj3ielRk/p/Q1EpBT/xXf3p87zp/MSbt/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xfz8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382" o:spid="_x0000_s1255" style="position:absolute;left:14526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i9sUA&#10;AADdAAAADwAAAGRycy9kb3ducmV2LnhtbERPS2vCQBC+C/6HZQRvujFKCamrlEpBEA/1cehtmp0m&#10;sdnZsLvG2F/fLRS8zcf3nOW6N43oyPnasoLZNAFBXFhdc6ngdHybZCB8QNbYWCYFd/KwXg0HS8y1&#10;vfE7dYdQihjCPkcFVQhtLqUvKjLop7YljtyXdQZDhK6U2uEthptGpknyJA3WHBsqbOm1ouL7cDUK&#10;uuKc/Rxnu9Qv9ovLpt1/bi4fTqnxqH95BhGoDw/xv3ur4/x5lsL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+L2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383" o:spid="_x0000_s1256" style="position:absolute;left:22348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kI8MA&#10;AADdAAAADwAAAGRycy9kb3ducmV2LnhtbERP22oCMRB9L/Qfwgh9kZq1QpWtUUpBUBCxaz9g2Iyb&#10;xc1kSVKN/fpGEHybw7nOfJlsJ87kQ+tYwXhUgCCunW65UfBzWL3OQISIrLFzTAquFGC5eH6aY6nd&#10;hb/pXMVG5BAOJSowMfallKE2ZDGMXE+cuaPzFmOGvpHa4yWH206+FcW7tNhybjDY05eh+lT9WgXT&#10;3XS7G27Gyddbe6r2f2bIh6TUyyB9foCIlOJDfHevdZ4/mU3g9k0+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JkI8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384" o:spid="_x0000_s1257" style="position:absolute;left:29754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AIsEA&#10;AADdAAAADwAAAGRycy9kb3ducmV2LnhtbERPzWrCQBC+F3yHZQQvRXdNq2h0lSIUcm30AcbsmIRk&#10;Z2N2G+PbdwuF3ubj+539cbStGKj3tWMNy4UCQVw4U3Op4XL+nG9A+IBssHVMGp7k4XiYvOwxNe7B&#10;XzTkoRQxhH2KGqoQulRKX1Rk0S9cRxy5m+sthgj7UpoeHzHctjJRai0t1hwbKuzoVFHR5N9Wg1o1&#10;r1KdKEnK8/We89Y1Q5ZpPZuOHzsQgcbwL/5zZybOf9u8w+838QR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gCL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385" o:spid="_x0000_s1258" style="position:absolute;left:37575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6gsUA&#10;AADdAAAADwAAAGRycy9kb3ducmV2LnhtbERPTWvCQBC9C/6HZQRvutFqCdFVRCkUige1PfQ2ZqdJ&#10;bHY27K4x7a93hUJv83ifs1x3phYtOV9ZVjAZJyCIc6srLhS8n15GKQgfkDXWlknBD3lYr/q9JWba&#10;3vhA7TEUIoawz1BBGUKTSenzkgz6sW2II/dlncEQoSukdniL4aaW0yR5lgYrjg0lNrQtKf8+Xo2C&#10;Nv9If0+Tt6mf7WeXXbM/7y6fTqnhoNssQATqwr/4z/2q4/yndA6Pb+IJ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nqC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386" o:spid="_x0000_s1259" style="position:absolute;left:57711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7zsEA&#10;AADdAAAADwAAAGRycy9kb3ducmV2LnhtbERPzYrCMBC+L/gOYQQviyZbWdFqFBGEXrf6AGMztqXN&#10;pDbZ2n37zYKwt/n4fmd3GG0rBup97VjDx0KBIC6cqbnUcL2c52sQPiAbbB2Thh/ycNhP3naYGvfk&#10;LxryUIoYwj5FDVUIXSqlLyqy6BeuI47c3fUWQ4R9KU2PzxhuW5kotZIWa44NFXZ0qqho8m+rQX02&#10;71KdKEnKy+2R88Y1Q5ZpPZuOxy2IQGP4F7/cmYnzl+sV/H0TT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u87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387" o:spid="_x0000_s1260" style="position:absolute;left:7119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GN8QA&#10;AADdAAAADwAAAGRycy9kb3ducmV2LnhtbERPTWsCMRC9F/wPYQrearaVVlmNYsVCPVTReult2Iyb&#10;ZTeTsEnd9d8bodDbPN7nzJe9bcSF2lA5VvA8ykAQF05XXCo4fX88TUGEiKyxcUwKrhRguRg8zDHX&#10;ruMDXY6xFCmEQ44KTIw+lzIUhiyGkfPEiTu71mJMsC2lbrFL4baRL1n2Ji1WnBoMelobKurjr1Xw&#10;Xu1Mve+++PWnrDfRbzfBr09KDR/71QxEpD7+i//cnzrNH08n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yRjfEAAAA3QAAAA8AAAAAAAAAAAAAAAAAmAIAAGRycy9k&#10;b3ducmV2LnhtbFBLBQYAAAAABAAEAPUAAACJAwAAAAA=&#10;" path="m,227075l,e" filled="f" strokeweight=".96pt">
                  <v:path arrowok="t" textboxrect="0,0,0,227075"/>
                </v:shape>
                <v:shape id="Shape 1388" o:spid="_x0000_s1261" style="position:absolute;left:14526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j38UA&#10;AADdAAAADwAAAGRycy9kb3ducmV2LnhtbESPQW/CMAyF70j8h8hIu0E6Nk2sEBAgISZtl7FxN41p&#10;uzZO1aSl+/fzYRI3W+/5vc+rzeBq1VMbSs8GHmcJKOLM25JzA99fh+kCVIjIFmvPZOCXAmzW49EK&#10;U+tv/En9KeZKQjikaKCIsUm1DllBDsPMN8SiXX3rMMra5tq2eJNwV+t5krxohyVLQ4EN7QvKqlPn&#10;DFT7j8rpc/9aX3o8Pr//dEe964x5mAzbJahIQ7yb/6/frOA/LQR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yPf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1389" o:spid="_x0000_s1262" style="position:absolute;left:22348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33sQA&#10;AADdAAAADwAAAGRycy9kb3ducmV2LnhtbERPS2sCMRC+F/wPYQrearaVFt0axYqFeqji4+Jt2Ew3&#10;y24mYZO66783QqG3+fieM1v0thEXakPlWMHzKANBXDhdcangdPx8moAIEVlj45gUXCnAYj54mGGu&#10;Xcd7uhxiKVIIhxwVmBh9LmUoDFkMI+eJE/fjWosxwbaUusUuhdtGvmTZm7RYcWow6GllqKgPv1bB&#10;R7U19a775tdzWa+j36yDX52UGj72y3cQkfr4L/5zf+k0fzyZwv2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d97EAAAA3QAAAA8AAAAAAAAAAAAAAAAAmAIAAGRycy9k&#10;b3ducmV2LnhtbFBLBQYAAAAABAAEAPUAAACJAwAAAAA=&#10;" path="m,227075l,e" filled="f" strokeweight=".96pt">
                  <v:path arrowok="t" textboxrect="0,0,0,227075"/>
                </v:shape>
                <v:shape id="Shape 1390" o:spid="_x0000_s1263" style="position:absolute;left:29754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I6cgA&#10;AADdAAAADwAAAGRycy9kb3ducmV2LnhtbESPQWvCQBCF7wX/wzIFb3VThVKjq9hiQFJ6qG3R45gd&#10;k2B2NmS3Mf33nUPB2wzvzXvfLNeDa1RPXag9G3icJKCIC29rLg18fWYPz6BCRLbYeCYDvxRgvRrd&#10;LTG1/sof1O9jqSSEQ4oGqhjbVOtQVOQwTHxLLNrZdw6jrF2pbYdXCXeNnibJk3ZYszRU2NJrRcVl&#10;/+MMzPvz9pC95Zu8tN95dtrZ9uX4bsz4ftgsQEUa4s38f72zgj+bC79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4jpyAAAAN0AAAAPAAAAAAAAAAAAAAAAAJgCAABk&#10;cnMvZG93bnJldi54bWxQSwUGAAAAAAQABAD1AAAAjQMAAAAA&#10;" path="m,227075l,e" filled="f" strokeweight=".33861mm">
                  <v:path arrowok="t" textboxrect="0,0,0,227075"/>
                </v:shape>
                <v:shape id="Shape 1391" o:spid="_x0000_s1264" style="position:absolute;left:37575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cn8IA&#10;AADdAAAADwAAAGRycy9kb3ducmV2LnhtbERPTWvCQBC9F/oflin0phutSI2u0gqioBet3sfsmMRk&#10;Z0N2E+O/dwWht3m8z5ktOlOKlmqXW1Yw6EcgiBOrc04VHP9WvW8QziNrLC2Tgjs5WMzf32YYa3vj&#10;PbUHn4oQwi5GBZn3VSylSzIy6Pq2Ig7cxdYGfYB1KnWNtxBuSjmMorE0mHNoyLCiZUZJcWiMgmK5&#10;K4w8tZPy3OJ6tL02a/nbKPX50f1MQXjq/L/45d7oMP9rMoD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Byf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1392" o:spid="_x0000_s1265" style="position:absolute;left:57711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zBcQA&#10;AADdAAAADwAAAGRycy9kb3ducmV2LnhtbERPS2vCQBC+C/6HZYTedKMFqdFVbGlAUnrwhR7H7JgE&#10;s7Mhu43x33cLBW/z8T1nsepMJVpqXGlZwXgUgSDOrC45V3DYJ8M3EM4ja6wsk4IHOVgt+70Fxtre&#10;eUvtzucihLCLUUHhfR1L6bKCDLqRrYkDd7WNQR9gk0vd4D2Em0pOomgqDZYcGgqs6aOg7Lb7MQpm&#10;7fXzlHyl6zTXxzS5bHT9fv5W6mXQrecgPHX+Kf53b3SY/zqbwN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lswX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393" o:spid="_x0000_s1266" style="position:absolute;top:2392;width:0;height:93452;visibility:visible;mso-wrap-style:square;v-text-anchor:top" coordsize="0,934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31YsIA&#10;AADdAAAADwAAAGRycy9kb3ducmV2LnhtbERPTYvCMBC9L+x/CLPgbU1XQbRrlGVR9CJq1fvQzLZd&#10;m0lJYq3/3giCt3m8z5nOO1OLlpyvLCv46icgiHOrKy4UHA/LzzEIH5A11pZJwY08zGfvb1NMtb3y&#10;ntosFCKGsE9RQRlCk0rp85IM+r5tiCP3Z53BEKErpHZ4jeGmloMkGUmDFceGEhv6LSk/ZxejYONP&#10;du12532z+A9tt10lh2yyUKr30f18gwjUhZf46V7rOH84GcL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fViwgAAAN0AAAAPAAAAAAAAAAAAAAAAAJgCAABkcnMvZG93&#10;bnJldi54bWxQSwUGAAAAAAQABAD1AAAAhwMAAAAA&#10;" path="m,9345167l,e" filled="f" strokeweight=".33864mm">
                  <v:path arrowok="t" textboxrect="0,0,0,9345167"/>
                </v:shape>
                <v:shape id="Shape 1394" o:spid="_x0000_s1267" style="position:absolute;left:7119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zYsMA&#10;AADdAAAADwAAAGRycy9kb3ducmV2LnhtbERP22rCQBB9L/gPywh9qxvtRY3ZiAiCD1Zo9APG7Jik&#10;zc6G7CbGv+8Khb7N4VwnWQ+mFj21rrKsYDqJQBDnVldcKDifdi8LEM4ja6wtk4I7OVino6cEY21v&#10;/EV95gsRQtjFqKD0vomldHlJBt3ENsSBu9rWoA+wLaRu8RbCTS1nUfQhDVYcGkpsaFtS/pN1RgH3&#10;n5e7lTO03fvxe35oaMi2nVLP42GzAuFp8P/iP/deh/mvyzd4fBN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zY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395" o:spid="_x0000_s1268" style="position:absolute;left:14526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WisMA&#10;AADdAAAADwAAAGRycy9kb3ducmV2LnhtbERP32vCMBB+H+x/CDfwTdOpG7YaZSiODRyoFXw9mltb&#10;1lxKEmv975eBsLf7+H7eYtWbRnTkfG1ZwfMoAUFcWF1zqeCUb4czED4ga2wsk4IbeVgtHx8WmGl7&#10;5QN1x1CKGMI+QwVVCG0mpS8qMuhHtiWO3Ld1BkOErpTa4TWGm0aOk+RVGqw5NlTY0rqi4ud4MQo2&#10;+880/5pOKOymt7R7b9jl7qzU4Kl/m4MI1Id/8d39oeP8Sfo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RWi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396" o:spid="_x0000_s1269" style="position:absolute;left:22348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IjsIA&#10;AADdAAAADwAAAGRycy9kb3ducmV2LnhtbERP22rCQBB9F/yHZQp9000t1RrdBBEKfWgFYz9gzI5J&#10;2uxsyG5uf98tFHybw7nOPh1NLXpqXWVZwdMyAkGcW11xoeDr8rZ4BeE8ssbaMimYyEGazGd7jLUd&#10;+Ex95gsRQtjFqKD0vomldHlJBt3SNsSBu9nWoA+wLaRucQjhpparKFpLgxWHhhIbOpaU/2SdUcD9&#10;53WycoW2ezl9bz4aGrNjp9Tjw3jYgfA0+rv43/2uw/zn7Rr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kiOwgAAAN0AAAAPAAAAAAAAAAAAAAAAAJgCAABkcnMvZG93&#10;bnJldi54bWxQSwUGAAAAAAQABAD1AAAAhwMAAAAA&#10;" path="m,227076l,e" filled="f" strokeweight=".96pt">
                  <v:path arrowok="t" textboxrect="0,0,0,227076"/>
                </v:shape>
                <v:shape id="Shape 1397" o:spid="_x0000_s1270" style="position:absolute;left:29754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85cMA&#10;AADdAAAADwAAAGRycy9kb3ducmV2LnhtbERPTWvCQBC9F/wPyxR6000sapu6ihRLe1K0vfQ2ZMds&#10;aHY2ZrYa/71bEHqbx/uc+bL3jTpRJ3VgA/koA0VcBltzZeDr8234BEoissUmMBm4kMByMbibY2HD&#10;mXd02sdKpRCWAg24GNtCaykdeZRRaIkTdwidx5hgV2nb4TmF+0aPs2yqPdacGhy29Oqo/Nn/egMT&#10;OYTvvJL+8n7Mm/WatuI22piH+371AipSH//FN/eHTfMfn2fw9006QS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a85c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398" o:spid="_x0000_s1271" style="position:absolute;left:37575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5FMYA&#10;AADdAAAADwAAAGRycy9kb3ducmV2LnhtbESPQUvDQBCF74L/YRmhN7uxLWJit0UqioUWtBG8Dtkx&#10;CWZnw+42Tf9951DwNsN78943y/XoOjVQiK1nAw/TDBRx5W3LtYHv8u3+CVRMyBY7z2TgTBHWq9ub&#10;JRbWn/iLhkOqlYRwLNBAk1JfaB2rhhzGqe+JRfv1wWGSNdTaBjxJuOv0LMsetcOWpaHBnjYNVX+H&#10;ozPw+rnNy/1iTmm3OOfDe8ehDD/GTO7Gl2dQicb0b75ef1jBn+eCK9/ICH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X5F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399" o:spid="_x0000_s1272" style="position:absolute;left:50304;top:2514;width:0;height:93330;visibility:visible;mso-wrap-style:square;v-text-anchor:top" coordsize="0,933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n0sMA&#10;AADdAAAADwAAAGRycy9kb3ducmV2LnhtbERPTWvCQBC9F/oflhF6qxsttBpdpbRKe+gl2oLHITtm&#10;g9mZkF1N/PfdQsHbPN7nLNeDb9SFulALG5iMM1DEpdiaKwPf++3jDFSIyBYbYTJwpQDr1f3dEnMr&#10;PRd02cVKpRAOORpwMba51qF05DGMpSVO3FE6jzHBrtK2wz6F+0ZPs+xZe6w5NThs6c1RedqdvYGf&#10;zcfQvvRycCLFrOj3X+9TCsY8jIbXBahIQ7yJ/92fNs1/ms/h75t0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wn0sMAAADdAAAADwAAAAAAAAAAAAAAAACYAgAAZHJzL2Rv&#10;d25yZXYueG1sUEsFBgAAAAAEAAQA9QAAAIgDAAAAAA==&#10;" path="m,9332976l,e" filled="f" strokeweight=".96pt">
                  <v:path arrowok="t" textboxrect="0,0,0,9332976"/>
                </v:shape>
                <v:shape id="Shape 1400" o:spid="_x0000_s1273" style="position:absolute;left:57711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8c8QA&#10;AADdAAAADwAAAGRycy9kb3ducmV2LnhtbESPQU/DMAyF75P4D5GRuG1pJ0CoLK0QGoITiMGFm9V4&#10;TUXjdHXYun+PD0jcbL3n9z5vmjkO5kiT9IkdlKsCDHGbfM+dg8+Pp+UdGMnIHofE5OBMAk19sdhg&#10;5dOJ3+m4y53REJYKHYScx8paaQNFlFUaiVXbpyli1nXqrJ/wpOFxsOuiuLURe9aGgCM9Bmq/dz/R&#10;wY3s01fZyXx+PpTDdktvEl6tc1eX88M9mExz/jf/Xb94xb8ulF+/0RFs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vfH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1401" o:spid="_x0000_s1274" style="position:absolute;left:64416;top:2392;width:0;height:93330;visibility:visible;mso-wrap-style:square;v-text-anchor:top" coordsize="0,933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iD8IA&#10;AADdAAAADwAAAGRycy9kb3ducmV2LnhtbESPSwvCMBCE74L/IazgTVMfiFSjiCIonnxcvC3N2lab&#10;TWmiVn+9EQRvu8zsfLPTeW0K8aDK5ZYV9LoRCOLE6pxTBafjujMG4TyyxsIyKXiRg/ms2ZhirO2T&#10;9/Q4+FSEEHYxKsi8L2MpXZKRQde1JXHQLrYy6MNapVJX+AzhppD9KBpJgzkHQoYlLTNKboe7Cdzi&#10;fDP16r3f9ZN0a68bvgz9QKl2q15MQHiq/d/8u97oUH8Y9eD7TRhB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6mIPwgAAAN0AAAAPAAAAAAAAAAAAAAAAAJgCAABkcnMvZG93&#10;bnJldi54bWxQSwUGAAAAAAQABAD1AAAAhwMAAAAA&#10;" path="m,9332975l,e" filled="f" strokeweight=".33861mm">
                  <v:path arrowok="t" textboxrect="0,0,0,9332975"/>
                </v:shape>
                <v:shape id="Shape 1402" o:spid="_x0000_s1275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8/sUA&#10;AADdAAAADwAAAGRycy9kb3ducmV2LnhtbESPT2vDMAzF74N9B6NBb6tTU8bI6patMJpr/9DtqMVa&#10;ki2SQ+w26bevB4XdJN7T+z0tViO36kx9aLxYmE0zUCSld41UFg7798dnUCGiOGy9kIULBVgt7+8W&#10;mDs/yJbOu1ipFCIhRwt1jF2udShrYgxT35Ek7dv3jDGtfaVdj0MK51abLHvSjI0kQo0drWsqf3cn&#10;Ttziq1h3h+PHpzHbYfPGPOMfY+3kYXx9ARVpjP/m23XhUv15ZuDvmzS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Xz+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403" o:spid="_x0000_s1276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QQ8MA&#10;AADdAAAADwAAAGRycy9kb3ducmV2LnhtbERPTWvCQBC9F/wPywje6iZaxURXUaGlSC9GweuYHZNo&#10;djZkt5r++25B6G0e73MWq87U4k6tqywriIcRCOLc6ooLBcfD++sMhPPIGmvLpOCHHKyWvZcFpto+&#10;eE/3zBcihLBLUUHpfZNK6fKSDLqhbYgDd7GtQR9gW0jd4iOEm1qOomgqDVYcGkpsaFtSfsu+jQJO&#10;kvM1nuSY0G7zNT3vRrE5fSg16HfrOQhPnf8XP92fOsx/i8bw90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oQQ8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404" o:spid="_x0000_s1277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IN8QA&#10;AADdAAAADwAAAGRycy9kb3ducmV2LnhtbERPTWvCQBC9C/6HZQRvdZOQSpO6ii1YivRSFXods9Mk&#10;NTsbstsk/nu3UPA2j/c5q81oGtFT52rLCuJFBIK4sLrmUsHpuHt4AuE8ssbGMim4koPNejpZYa7t&#10;wJ/UH3wpQgi7HBVU3re5lK6oyKBb2JY4cN+2M+gD7EqpOxxCuGlkEkVLabDm0FBhS68VFZfDr1HA&#10;WXb+iR8LzGj/8rE875PYfL0pNZ+N22cQnkZ/F/+733WYn0Yp/H0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DiDf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1405" o:spid="_x0000_s1278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SYMMA&#10;AADdAAAADwAAAGRycy9kb3ducmV2LnhtbERPS4vCMBC+L/gfwgje1tTFXbQaRYQFL7L4QPE2NmMb&#10;bCaliW3992ZhYW/z8T1nvuxsKRqqvXGsYDRMQBBnThvOFRwP3+8TED4gaywdk4IneVguem9zTLVr&#10;eUfNPuQihrBPUUERQpVK6bOCLPqhq4gjd3O1xRBhnUtdYxvDbSk/kuRLWjQcGwqsaF1Qdt8/rILc&#10;TI8/jxOa0VVu2+bSnZv1k5Ua9LvVDESgLvyL/9wbHeePk0/4/Sae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YSYMMAAADdAAAADwAAAAAAAAAAAAAAAACYAgAAZHJzL2Rv&#10;d25yZXYueG1sUEsFBgAAAAAEAAQA9QAAAIgDAAAAAA==&#10;" path="m,l6429501,e" filled="f" strokeweight=".33869mm">
                  <v:path arrowok="t" textboxrect="0,0,6429501,0"/>
                </v:shape>
                <v:shape id="Shape 1406" o:spid="_x0000_s1279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z28MA&#10;AADdAAAADwAAAGRycy9kb3ducmV2LnhtbERPTWvCQBC9C/0PyxR6002khia6SltoEfFiKngds2MS&#10;zc6G7Fbjv3cFwds83ufMFr1pxJk6V1tWEI8iEMSF1TWXCrZ/P8MPEM4ja2wsk4IrOVjMXwYzzLS9&#10;8IbOuS9FCGGXoYLK+zaT0hUVGXQj2xIH7mA7gz7ArpS6w0sIN40cR1EiDdYcGips6bui4pT/GwWc&#10;pvtjPCkwpdXXOtmvxrHZ/Sr19tp/TkF46v1T/HAvdZj/HiVw/yac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2z28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407" o:spid="_x0000_s1280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ww8QA&#10;AADdAAAADwAAAGRycy9kb3ducmV2LnhtbERPS2vCQBC+C/6HZYTedKOND9JsRASpp4I2YI9DdvJo&#10;s7Mhu43x33cLhd7m43tOuh9NKwbqXWNZwXIRgSAurG64UpC/n+Y7EM4ja2wtk4IHOdhn00mKibZ3&#10;vtBw9ZUIIewSVFB73yVSuqImg25hO+LAlbY36APsK6l7vIdw08pVFG2kwYZDQ40dHWsqvq7fRsHz&#10;Os9Xr+1tOXy+ufh2isvdR14q9TQbDy8gPI3+X/znPuswP462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GcMPEAAAA3QAAAA8AAAAAAAAAAAAAAAAAmAIAAGRycy9k&#10;b3ducmV2LnhtbFBLBQYAAAAABAAEAPUAAACJAwAAAAA=&#10;" path="m,l6429501,e" filled="f" strokeweight=".33861mm">
                  <v:path arrowok="t" textboxrect="0,0,6429501,0"/>
                </v:shape>
                <v:shape id="Shape 1408" o:spid="_x0000_s1281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kscYA&#10;AADdAAAADwAAAGRycy9kb3ducmV2LnhtbESPT2vCQBDF74V+h2UKvdWNNoqkrlIK0p4KaiA9DtnJ&#10;H83Ohuw2pt++cxC8zfDevPebzW5ynRppCK1nA/NZAoq49Lbl2kB+2r+sQYWIbLHzTAb+KMBu+/iw&#10;wcz6Kx9oPMZaSQiHDA00MfaZ1qFsyGGY+Z5YtMoPDqOsQ63tgFcJd51eJMlKO2xZGhrs6aOh8nL8&#10;dQZel3m++OyK+Xj+DmmxT6v1T14Z8/w0vb+BijTFu/l2/WUFP00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nksc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1409" o:spid="_x0000_s1282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nqcQA&#10;AADdAAAADwAAAGRycy9kb3ducmV2LnhtbERPS2vCQBC+F/oflin0VjcJVUx0E7TQItKLD/A6Zsck&#10;bXY2ZLcx/nu3UOhtPr7nLIvRtGKg3jWWFcSTCARxaXXDlYLj4f1lDsJ5ZI2tZVJwIwdF/viwxEzb&#10;K+9o2PtKhBB2GSqove8yKV1Zk0E3sR1x4C62N+gD7Cupe7yGcNPKJIpm0mDDoaHGjt5qKr/3P0YB&#10;p+n5K56WmNJ2/Tk7b5PYnD6Uen4aVwsQnkb/L/5zb3SY/xql8PtNO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CJ6n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1410" o:spid="_x0000_s1283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Rz8MA&#10;AADdAAAADwAAAGRycy9kb3ducmV2LnhtbESPTUvDQBCG74L/YRnBm90kSJHYbdFCaa6tRT2O2TGJ&#10;ZmZDdm3iv+8cBG8zzPvxzGozc2/ONMYuiIN8kYEhqYPvpHFwetndPYCJCcVjH4Qc/FKEzfr6aoWl&#10;D5Mc6HxMjdEQiSU6aFMaSmtj3RJjXISBRG+fYWRMuo6N9SNOGs69LbJsaRk70YYWB9q2VH8ff1h7&#10;q49qO5xe396L4jDtn5lz/iqcu72Znx7BJJrTv/jPXXnFv8+VX7/REez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bRz8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1411" o:spid="_x0000_s1284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b8cMA&#10;AADdAAAADwAAAGRycy9kb3ducmV2LnhtbERPS2vCQBC+F/oflhG81U00FUmzkVIQPRWqAT0O2cmj&#10;ZmdDdhvjv3cLhd7m43tOtp1MJ0YaXGtZQbyIQBCXVrdcKyhOu5cNCOeRNXaWScGdHGzz56cMU21v&#10;/EXj0dcihLBLUUHjfZ9K6cqGDLqF7YkDV9nBoA9wqKUe8BbCTSeXUbSWBlsODQ329NFQeT3+GAWr&#10;16JY7rtzPH5/uuS8S6rNpaiUms+m9zcQnib/L/5zH3SYn8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rb8c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412" o:spid="_x0000_s1285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I8UA&#10;AADdAAAADwAAAGRycy9kb3ducmV2LnhtbESPQUvDQBCF70L/wzKCN7vJIiKx26KFYq6tpe1xzE6T&#10;1MxsyK5N/PeuIHib4b1535vFauJOXWkIrRcL+TwDRVJ510ptYf++uX8CFSKKw84LWfimAKvl7GaB&#10;hfOjbOm6i7VKIRIKtNDE2Bdah6ohxjD3PUnSzn5gjGkdau0GHFM4d9pk2aNmbCURGuxp3VD1ufvi&#10;xC0/ynW/PxxPxmzHt1fmnC/G2rvb6eUZVKQp/pv/rkuX6j/kBn6/SSP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Ooj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413" o:spid="_x0000_s1286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PuMUA&#10;AADdAAAADwAAAGRycy9kb3ducmV2LnhtbESPQWvCQBCF70L/wzKF3nSTtJQSXaUVSnPVivU4Zsck&#10;mpkN2a1J/323UPA2w3vzvjeL1citulLvGycG0lkCiqR0tpHKwO7zffoCygcUi60TMvBDHlbLu8kC&#10;c+sG2dB1GyoVQ8TnaKAOocu19mVNjH7mOpKonVzPGOLaV9r2OMRwbnWWJM+asZFIqLGjdU3lZfvN&#10;kVsci3W3238dsmwzfLwxp3zOjHm4H1/noAKN4Wb+vy5srP+UPsL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E+4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414" o:spid="_x0000_s1287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4acMA&#10;AADdAAAADwAAAGRycy9kb3ducmV2LnhtbERPS2vCQBC+F/oflhG81U00FUldpRRET4Ia0OOQnTxq&#10;djZktzH+e1cQepuP7znL9WAa0VPnassK4kkEgji3uuZSQXbafCxAOI+ssbFMCu7kYL16f1tiqu2N&#10;D9QffSlCCLsUFVTet6mULq/IoJvYljhwhe0M+gC7UuoObyHcNHIaRXNpsObQUGFLPxXl1+OfUTD7&#10;zLLptjnH/e/eJedNUiwuWaHUeDR8f4HwNPh/8cu902F+Ei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14ac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415" o:spid="_x0000_s1288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7ccIA&#10;AADdAAAADwAAAGRycy9kb3ducmV2LnhtbERPTYvCMBC9C/6HMII3TSur2GoUFVZE9qK74HVsxrba&#10;TEoTtfvvNwuCt3m8z5kvW1OJBzWutKwgHkYgiDOrS84V/Hx/DqYgnEfWWFkmBb/kYLnoduaYavvk&#10;Az2OPhchhF2KCgrv61RKlxVk0A1tTRy4i20M+gCbXOoGnyHcVHIURRNpsOTQUGBNm4Ky2/FuFHCS&#10;nK/xOMOE9uuvyXk/is1pq1S/165mIDy1/i1+uXc6zP+Ix/D/TTh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1rtxwgAAAN0AAAAPAAAAAAAAAAAAAAAAAJgCAABkcnMvZG93&#10;bnJldi54bWxQSwUGAAAAAAQABAD1AAAAhwMAAAAA&#10;" path="m,l6429501,e" filled="f" strokeweight=".96pt">
                  <v:path arrowok="t" textboxrect="0,0,6429501,0"/>
                </v:shape>
                <v:shape id="Shape 1416" o:spid="_x0000_s1289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sIMUA&#10;AADdAAAADwAAAGRycy9kb3ducmV2LnhtbESPzWrDQAyE74W+w6JCbs3apoTiZBPaQKmv+aHNUfEq&#10;thNLa7zb2Hn7biHQm8SM5hstViO36kq9b5wYSKcJKJLS2UYqA/vdx/MrKB9QLLZOyMCNPKyWjw8L&#10;zK0bZEPXbahUDBGfo4E6hC7X2pc1Mfqp60iidnI9Y4hrX2nb4xDDudVZksw0YyORUGNH65rKy/aH&#10;I7c4Futu//V9yLLN8PnOnPI5M2byNL7NQQUaw7/5fl3YWP8lncH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+wg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417" o:spid="_x0000_s1290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AncQA&#10;AADdAAAADwAAAGRycy9kb3ducmV2LnhtbERPTWvCQBC9C/6HZYTedBOp2qTZSFtQivTSWOh1zE6T&#10;tNnZkF01/feuIHibx/ucbD2YVpyod41lBfEsAkFcWt1wpeBrv5k+gXAeWWNrmRT8k4N1Ph5lmGp7&#10;5k86Fb4SIYRdigpq77tUSlfWZNDNbEccuB/bG/QB9pXUPZ5DuGnlPIqW0mDDoaHGjt5qKv+Ko1HA&#10;SXL4jRclJrR7/VgedvPYfG+VepgML88gPA3+Lr6533WY/xiv4PpNO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gJ3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1418" o:spid="_x0000_s1291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U78YA&#10;AADdAAAADwAAAGRycy9kb3ducmV2LnhtbESPT2vCQBDF7wW/wzKF3uomomKiq9iCpUgv/gGvY3ZM&#10;YrOzIbvV+O07h0JvM7w37/1msepdo27UhdqzgXSYgCIuvK25NHA8bF5noEJEtth4JgMPCrBaDp4W&#10;mFt/5x3d9rFUEsIhRwNVjG2udSgqchiGviUW7eI7h1HWrtS2w7uEu0aPkmSqHdYsDRW29F5R8b3/&#10;cQY4y87XdFJgRtu3r+l5O0rd6cOYl+d+PQcVqY//5r/rTyv441R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cU78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1419" o:spid="_x0000_s1292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xdMMA&#10;AADdAAAADwAAAGRycy9kb3ducmV2LnhtbERPTWvCQBC9F/oflin01mwiVUzqKiooIr0YC72O2WmS&#10;NjsbdleN/94tFHqbx/uc2WIwnbiQ861lBVmSgiCurG65VvBx3LxMQfiArLGzTApu5GExf3yYYaHt&#10;lQ90KUMtYgj7AhU0IfSFlL5qyKBPbE8cuS/rDIYIXS21w2sMN50cpelEGmw5NjTY07qh6qc8GwWc&#10;56fvbFxhTvvV++S0H2Xmc6vU89OwfAMRaAj/4j/3Tsf5r1kOv9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uxdM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420" o:spid="_x0000_s1293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bcsMA&#10;AADdAAAADwAAAGRycy9kb3ducmV2LnhtbESPTU/DMAyG70j8h8hI3Fi6CCFUlk0wCdHrxgQcvcZr&#10;C7VTNWEt/x4fkLjZ8vvxeLWZuTdnGlMXxcNyUYAhqWPopPFweH2+uQeTMkrAPgp5+KEEm/XlxQrL&#10;ECfZ0XmfG6Mhkkr00OY8lNamuiXGtIgDid5OcWTMuo6NDSNOGs69dUVxZxk70YYWB9q2VH/tv1l7&#10;q2O1HQ5v7x/O7aaXJ+Ylfzrvr6/mxwcwmeb8L/5zV0Hxb53y6zc6gl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obcs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1421" o:spid="_x0000_s1294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+6cUA&#10;AADdAAAADwAAAGRycy9kb3ducmV2LnhtbESPQUvDQBCF70L/wzKCN7vJIiKx26KFYq6tpe1xzE6T&#10;1MxsyK5N/PeuIHib4b1535vFauJOXWkIrRcL+TwDRVJ510ptYf++uX8CFSKKw84LWfimAKvl7GaB&#10;hfOjbOm6i7VKIRIKtNDE2Bdah6ohxjD3PUnSzn5gjGkdau0GHFM4d9pk2aNmbCURGuxp3VD1ufvi&#10;xC0/ynW/PxxPxmzHt1fmnC/G2rvb6eUZVKQp/pv/rkuX6j+YHH6/SSP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r7p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422" o:spid="_x0000_s1295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gnsUA&#10;AADdAAAADwAAAGRycy9kb3ducmV2LnhtbESPT2vDMAzF74N9B6NBb6tTU8bI6patMJpr/9DtqMVa&#10;ki2SQ+w26bevB4XdJN7T+z0tViO36kx9aLxYmE0zUCSld41UFg7798dnUCGiOGy9kIULBVgt7+8W&#10;mDs/yJbOu1ipFCIhRwt1jF2udShrYgxT35Ek7dv3jDGtfaVdj0MK51abLHvSjI0kQo0drWsqf3cn&#10;Ttziq1h3h+PHpzHbYfPGPOMfY+3kYXx9ARVpjP/m23XhUv25MfD3TRpB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CCe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423" o:spid="_x0000_s1296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qoMMA&#10;AADdAAAADwAAAGRycy9kb3ducmV2LnhtbERPS2vCQBC+F/oflil4qxtjKpK6ighST4IaSI9DdvLQ&#10;7GzIbmP677uC0Nt8fM9ZbUbTioF611hWMJtGIIgLqxuuFGSX/fsShPPIGlvLpOCXHGzWry8rTLW9&#10;84mGs69ECGGXooLa+y6V0hU1GXRT2xEHrrS9QR9gX0nd4z2Em1bGUbSQBhsODTV2tKupuJ1/jIL5&#10;R5bFX20+G65Hl+T7pFx+Z6VSk7dx+wnC0+j/xU/3QYf5STyHx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gqoM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424" o:spid="_x0000_s1297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y1MMA&#10;AADdAAAADwAAAGRycy9kb3ducmV2LnhtbERPS2vCQBC+F/wPywi91Y0xFYmuIgWxJ0EN6HHITh6a&#10;nQ3ZbUz/fVcQepuP7zmrzWAa0VPnassKppMIBHFudc2lguy8+1iAcB5ZY2OZFPySg8169LbCVNsH&#10;H6k/+VKEEHYpKqi8b1MpXV6RQTexLXHgCtsZ9AF2pdQdPkK4aWQcRXNpsObQUGFLXxXl99OPUTD7&#10;zLJ431ym/e3gkssuKRbXrFDqfTxslyA8Df5f/HJ/6zA/iRN4fh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Gy1M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425" o:spid="_x0000_s1298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XT8MA&#10;AADdAAAADwAAAGRycy9kb3ducmV2LnhtbERPS2vCQBC+F/wPywje6sYYi0RXEUHaU0Eb0OOQnTw0&#10;Oxuy25j++64geJuP7znr7WAa0VPnassKZtMIBHFudc2lguzn8L4E4TyyxsYyKfgjB9vN6G2NqbZ3&#10;PlJ/8qUIIexSVFB536ZSurwig25qW+LAFbYz6APsSqk7vIdw08g4ij6kwZpDQ4Ut7SvKb6dfo2C+&#10;yLL4sznP+uu3S86HpFheskKpyXjYrUB4GvxL/HR/6TA/iRfw+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0XT8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426" o:spid="_x0000_s1299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mncUA&#10;AADdAAAADwAAAGRycy9kb3ducmV2LnhtbESPQUvDQBCF74L/YRmhN7PpUkqJ3RYtiLm2FvU4Zsck&#10;mpkN2W2T/ntXEHqb4b1535v1duJOnWkIrRcL8ywHRVJ510pt4fj6fL8CFSKKw84LWbhQgO3m9maN&#10;hfOj7Ol8iLVKIRIKtNDE2Bdah6ohxpD5niRpX35gjGkdau0GHFM4d9rk+VIztpIIDfa0a6j6OZw4&#10;ccvPctcf394/jNmPL0/Mc/421s7upscHUJGmeDX/X5cu1V+YJfx9k0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yad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427" o:spid="_x0000_s1300" style="position:absolute;left:60;top:622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so8MA&#10;AADdAAAADwAAAGRycy9kb3ducmV2LnhtbERPS2vCQBC+F/wPywje6sY0VYmuIoLoqVAb0OOQnTw0&#10;Oxuy2xj/fbdQ6G0+vuest4NpRE+dqy0rmE0jEMS51TWXCrKvw+sShPPIGhvLpOBJDrab0csaU20f&#10;/En92ZcihLBLUUHlfZtK6fKKDLqpbYkDV9jOoA+wK6Xu8BHCTSPjKJpLgzWHhgpb2leU38/fRsHb&#10;e5bFx+Yy628fLrkckmJ5zQqlJuNhtwLhafD/4j/3SYf5SbyA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Mso8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428" o:spid="_x0000_s1301" style="position:absolute;left:60;top:646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XdMMA&#10;AADdAAAADwAAAGRycy9kb3ducmV2LnhtbESPTU/DMAyG70j8h8hI3Fi6CCFUlk0wCdHrxgQcvcZr&#10;C7VTNWEt/x4fkLjZ8vvxeLWZuTdnGlMXxcNyUYAhqWPopPFweH2+uQeTMkrAPgp5+KEEm/XlxQrL&#10;ECfZ0XmfG6Mhkkr00OY8lNamuiXGtIgDid5OcWTMuo6NDSNOGs69dUVxZxk70YYWB9q2VH/tv1l7&#10;q2O1HQ5v7x/O7aaXJ+Ylfzrvr6/mxwcwmeb8L/5zV0Hxb53i6jc6gl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wXdM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1429" o:spid="_x0000_s1302" style="position:absolute;left:60;top:670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dSsMA&#10;AADdAAAADwAAAGRycy9kb3ducmV2LnhtbERPS2vCQBC+F/wPywi91Y0xFo2uIoK0J0EbsMchO3m0&#10;2dmQXWP6711B6G0+vuest4NpRE+dqy0rmE4iEMS51TWXCrKvw9sChPPIGhvLpOCPHGw3o5c1ptre&#10;+ET92ZcihLBLUUHlfZtK6fKKDLqJbYkDV9jOoA+wK6Xu8BbCTSPjKHqXBmsODRW2tK8o/z1fjYLZ&#10;PMvij+Yy7X+OLrkckmLxnRVKvY6H3QqEp8H/i5/uTx3mJ/ESHt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AdSs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430" o:spid="_x0000_s1303" style="position:absolute;left:60;top:6945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D0MUA&#10;AADdAAAADwAAAGRycy9kb3ducmV2LnhtbESPQWvCQBCF74X+h2UKvdWNiUiJrlIK1aK9NAbPQ3ZM&#10;gtnZkN1q/PfOQehthvfmvW+W69F16kJDaD0bmE4SUMSVty3XBsrD19s7qBCRLXaeycCNAqxXz09L&#10;zK2/8i9dilgrCeGQo4Emxj7XOlQNOQwT3xOLdvKDwyjrUGs74FXCXafTJJlrhy1LQ4M9fTZUnYs/&#10;Z+BHT7cppZvjrsjmXX8st+V+kxnz+jJ+LEBFGuO/+XH9bQV/lgm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APQxQAAAN0AAAAPAAAAAAAAAAAAAAAAAJgCAABkcnMv&#10;ZG93bnJldi54bWxQSwUGAAAAAAQABAD1AAAAigMAAAAA&#10;" path="m,l6429501,e" filled="f" strokeweight=".34711mm">
                  <v:path arrowok="t" textboxrect="0,0,6429501,0"/>
                </v:shape>
                <v:shape id="Shape 1431" o:spid="_x0000_s1304" style="position:absolute;left:60;top:7185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oNMUA&#10;AADdAAAADwAAAGRycy9kb3ducmV2LnhtbESPQWvCQBCF70L/wzKF3nSTtJQSXaUVSnPVivU4Zsck&#10;mpkN2a1J/323UPA2w3vzvjeL1citulLvGycG0lkCiqR0tpHKwO7zffoCygcUi60TMvBDHlbLu8kC&#10;c+sG2dB1GyoVQ8TnaKAOocu19mVNjH7mOpKonVzPGOLaV9r2OMRwbnWWJM+asZFIqLGjdU3lZfvN&#10;kVsci3W3238dsmwzfLwxp3zOjHm4H1/noAKN4Wb+vy5srP/0mML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yg0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432" o:spid="_x0000_s1305" style="position:absolute;left:60;top:742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Z5sMA&#10;AADdAAAADwAAAGRycy9kb3ducmV2LnhtbERPS2vCQBC+F/oflil4qxtjKpK6ighST4IaSI9DdvLQ&#10;7GzIbmP677uC0Nt8fM9ZbUbTioF611hWMJtGIIgLqxuuFGSX/fsShPPIGlvLpOCXHGzWry8rTLW9&#10;84mGs69ECGGXooLa+y6V0hU1GXRT2xEHrrS9QR9gX0nd4z2Em1bGUbSQBhsODTV2tKupuJ1/jIL5&#10;R5bFX20+G65Hl+T7pFx+Z6VSk7dx+wnC0+j/xU/3QYf5yTyGx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0Z5s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433" o:spid="_x0000_s1306" style="position:absolute;left:60;top:7663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a/sMA&#10;AADdAAAADwAAAGRycy9kb3ducmV2LnhtbERPS2vCQBC+F/wPywje6ibaiomu0gotIl58gNcxOybR&#10;7GzIbjX+e1coeJuP7znTeWsqcaXGlZYVxP0IBHFmdcm5gv3u530MwnlkjZVlUnAnB/NZ522KqbY3&#10;3tB163MRQtilqKDwvk6ldFlBBl3f1sSBO9nGoA+wyaVu8BbCTSUHUTSSBksODQXWtCgou2z/jAJO&#10;kuM5/swwodX3enRcDWJz+FWq122/JiA8tf4l/ncvdZj/MR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ba/s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434" o:spid="_x0000_s1307" style="position:absolute;left:60;top:7903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kCcQA&#10;AADdAAAADwAAAGRycy9kb3ducmV2LnhtbERPS2vCQBC+F/oflin0VjeaKCG6SimE9lSoBuJxyE4e&#10;mp0N2W1M/323UPA2H99zdofZ9GKi0XWWFSwXEQjiyuqOGwXFKX9JQTiPrLG3TAp+yMFh//iww0zb&#10;G3/RdPSNCCHsMlTQej9kUrqqJYNuYQfiwNV2NOgDHBupR7yFcNPLVRRtpMGOQ0OLA721VF2P30ZB&#10;vC6K1XtfLqfLp0vKPKnTc1Er9fw0v25BeJr9Xfzv/tBhfhIn8PdNOE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4JAnEAAAA3QAAAA8AAAAAAAAAAAAAAAAAmAIAAGRycy9k&#10;b3ducmV2LnhtbFBLBQYAAAAABAAEAPUAAACJAwAAAAA=&#10;" path="m,l6429501,e" filled="f" strokeweight=".33861mm">
                  <v:path arrowok="t" textboxrect="0,0,6429501,0"/>
                </v:shape>
                <v:shape id="Shape 1435" o:spid="_x0000_s1308" style="position:absolute;left:60;top:8142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uN8YA&#10;AADdAAAADwAAAGRycy9kb3ducmV2LnhtbESPT2vCQBDF74V+h2UK3urGtBaJrtIKpbn6h+pxzI5J&#10;2sxsyK4m/fZdodDbDO/N+71ZrAZu1JU6XzsxMBknoEgKZ2spDex3748zUD6gWGyckIEf8rBa3t8t&#10;MLOulw1dt6FUMUR8hgaqENpMa19UxOjHriWJ2tl1jCGuXalth30M50anSfKiGWuJhApbWldUfG8v&#10;HLn5KV+3+8/DMU03/ccb84S/UmNGD8PrHFSgIfyb/65zG+s/P03h9k0c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QuN8YAAADdAAAADwAAAAAAAAAAAAAAAACYAgAAZHJz&#10;L2Rvd25yZXYueG1sUEsFBgAAAAAEAAQA9QAAAIsDAAAAAA==&#10;" path="m,l6429501,e" filled="f" strokeweight=".33864mm">
                  <v:path arrowok="t" textboxrect="0,0,6429501,0"/>
                </v:shape>
                <v:shape id="Shape 1436" o:spid="_x0000_s1309" style="position:absolute;left:60;top:8381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wQMUA&#10;AADdAAAADwAAAGRycy9kb3ducmV2LnhtbESPQWvCQBCF74X+h2UKvdWNaZESXUUFaa5aqR7H7JhE&#10;M7MhuzXpv+8WCt5meG/e92a2GLhRN+p87cTAeJSAIimcraU0sP/cvLyD8gHFYuOEDPyQh8X88WGG&#10;mXW9bOm2C6WKIeIzNFCF0GZa+6IiRj9yLUnUzq5jDHHtSm077GM4NzpNkolmrCUSKmxpXVFx3X1z&#10;5OanfN3uvw7HNN32HyvmMV9SY56fhuUUVKAh3M3/17mN9d9eJ/D3TRx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rBA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437" o:spid="_x0000_s1310" style="position:absolute;left:60;top:8621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V28YA&#10;AADdAAAADwAAAGRycy9kb3ducmV2LnhtbESPT2vCQBDF74V+h2UK3urGtFiJrtIKpbn6h+pxzI5J&#10;2sxsyK4m/fZdodDbDO/N+71ZrAZu1JU6XzsxMBknoEgKZ2spDex3748zUD6gWGyckIEf8rBa3t8t&#10;MLOulw1dt6FUMUR8hgaqENpMa19UxOjHriWJ2tl1jCGuXalth30M50anSTLVjLVEQoUtrSsqvrcX&#10;jtz8lK/b/efhmKab/uONecJfqTGjh+F1DirQEP7Nf9e5jfWfn17g9k0c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oV28YAAADdAAAADwAAAAAAAAAAAAAAAACYAgAAZHJz&#10;L2Rvd25yZXYueG1sUEsFBgAAAAAEAAQA9QAAAIsDAAAAAA==&#10;" path="m,l6429501,e" filled="f" strokeweight=".33864mm">
                  <v:path arrowok="t" textboxrect="0,0,6429501,0"/>
                </v:shape>
                <v:shape id="Shape 1438" o:spid="_x0000_s1311" style="position:absolute;left:60;top:8860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WBqcQA&#10;AADdAAAADwAAAGRycy9kb3ducmV2LnhtbESPTU/DMAyG70j7D5GRuLF0BaGpLJvYJESvG9PG0TSm&#10;LdRO1YS1/Ht8QOJmy+/H49Vm4s5caIhtEAeLeQaGpAq+ldrB8fX5dgkmJhSPXRBy8EMRNuvZ1QoL&#10;H0bZ0+WQaqMhEgt00KTUF9bGqiHGOA89id4+wsCYdB1q6wccNZw7m2fZg2VsRRsa7GnXUPV1+Gbt&#10;Ld/LXX88nd/yfD++bJkX/Jk7d3M9PT2CSTSlf/Gfu/SKf3+n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lgan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1439" o:spid="_x0000_s1312" style="position:absolute;left:60;top:9099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Ll8QA&#10;AADdAAAADwAAAGRycy9kb3ducmV2LnhtbERPS2vCQBC+F/oflhF6qxs1io3ZSBGkPRXUgD0O2clD&#10;s7Mhu8b033cLBW/z8T0n3Y6mFQP1rrGsYDaNQBAXVjdcKchP+9c1COeRNbaWScEPOdhmz08pJtre&#10;+UDD0VcihLBLUEHtfZdI6YqaDLqp7YgDV9reoA+wr6Tu8R7CTSvnUbSSBhsODTV2tKupuB5vRsFi&#10;mefzj/Y8Gy5fLj7v43L9nZdKvUzG9w0IT6N/iP/dnzrMjxdv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5i5fEAAAA3QAAAA8AAAAAAAAAAAAAAAAAmAIAAGRycy9k&#10;b3ducmV2LnhtbFBLBQYAAAAABAAEAPUAAACJAwAAAAA=&#10;" path="m,l6429501,e" filled="f" strokeweight=".33861mm">
                  <v:path arrowok="t" textboxrect="0,0,6429501,0"/>
                </v:shape>
                <v:shape id="Shape 1440" o:spid="_x0000_s1313" style="position:absolute;left:60;top:933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+0sQA&#10;AADdAAAADwAAAGRycy9kb3ducmV2LnhtbESPTUvDQBCG70L/wzKCN7tpKCKx26KFYq6tpe1xzI5J&#10;NDMbsmsT/71zELzNMO/HM6vNxJ250hDbIA4W8wwMSRV8K7WD49vu/hFMTCgeuyDk4IcibNazmxUW&#10;Poyyp+sh1UZDJBbooEmpL6yNVUOMcR56Er19hIEx6TrU1g84ajh3Ns+yB8vYijY02NO2oerr8M3a&#10;W76X2/54Ol/yfD++vjAv+DN37u52en4Ck2hK/+I/d+kVf7lU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/tL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1441" o:spid="_x0000_s1314" style="position:absolute;left:60;top:95783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oAsMA&#10;AADdAAAADwAAAGRycy9kb3ducmV2LnhtbERPzYrCMBC+C/sOYRb2pqlaF+0aZXFRBL2s+gBjM7bF&#10;ZlKa2Na3N4LgbT6+35kvO1OKhmpXWFYwHEQgiFOrC84UnI7r/hSE88gaS8uk4E4OlouP3hwTbVv+&#10;p+bgMxFC2CWoIPe+SqR0aU4G3cBWxIG72NqgD7DOpK6xDeGmlKMo+pYGCw4NOVa0yim9Hm5GQbOP&#10;d9u/WTseT1x0vF3Pl806bpT6+ux+f0B46vxb/HJvdZgfx0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foAsMAAADdAAAADwAAAAAAAAAAAAAAAACYAgAAZHJzL2Rv&#10;d25yZXYueG1sUEsFBgAAAAAEAAQA9QAAAIgDAAAAAA==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proofErr w:type="gramStart"/>
      <w:r w:rsidR="00B67DB1">
        <w:rPr>
          <w:color w:val="000000"/>
          <w:sz w:val="22"/>
          <w:szCs w:val="22"/>
        </w:rPr>
        <w:t>144</w:t>
      </w:r>
      <w:r w:rsidR="00B67DB1">
        <w:rPr>
          <w:color w:val="000000"/>
          <w:sz w:val="22"/>
          <w:szCs w:val="22"/>
        </w:rPr>
        <w:tab/>
        <w:t>395825.43 145</w:t>
      </w:r>
      <w:r w:rsidR="00B67DB1">
        <w:rPr>
          <w:color w:val="000000"/>
          <w:sz w:val="22"/>
          <w:szCs w:val="22"/>
        </w:rPr>
        <w:tab/>
        <w:t>395844.01 146</w:t>
      </w:r>
      <w:r w:rsidR="00B67DB1">
        <w:rPr>
          <w:color w:val="000000"/>
          <w:sz w:val="22"/>
          <w:szCs w:val="22"/>
        </w:rPr>
        <w:tab/>
        <w:t>395847.14 147</w:t>
      </w:r>
      <w:r w:rsidR="00B67DB1">
        <w:rPr>
          <w:color w:val="000000"/>
          <w:sz w:val="22"/>
          <w:szCs w:val="22"/>
        </w:rPr>
        <w:tab/>
        <w:t>395838.39 148</w:t>
      </w:r>
      <w:r w:rsidR="00B67DB1">
        <w:rPr>
          <w:color w:val="000000"/>
          <w:sz w:val="22"/>
          <w:szCs w:val="22"/>
        </w:rPr>
        <w:tab/>
        <w:t>395803.97 149</w:t>
      </w:r>
      <w:r w:rsidR="00B67DB1">
        <w:rPr>
          <w:color w:val="000000"/>
          <w:sz w:val="22"/>
          <w:szCs w:val="22"/>
        </w:rPr>
        <w:tab/>
        <w:t>395747.66 150</w:t>
      </w:r>
      <w:r w:rsidR="00B67DB1">
        <w:rPr>
          <w:color w:val="000000"/>
          <w:sz w:val="22"/>
          <w:szCs w:val="22"/>
        </w:rPr>
        <w:tab/>
        <w:t>395708.88 151</w:t>
      </w:r>
      <w:r w:rsidR="00B67DB1">
        <w:rPr>
          <w:color w:val="000000"/>
          <w:sz w:val="22"/>
          <w:szCs w:val="22"/>
        </w:rPr>
        <w:tab/>
        <w:t>395703.21 152</w:t>
      </w:r>
      <w:r w:rsidR="00B67DB1">
        <w:rPr>
          <w:color w:val="000000"/>
          <w:sz w:val="22"/>
          <w:szCs w:val="22"/>
        </w:rPr>
        <w:tab/>
        <w:t>395706.77 153</w:t>
      </w:r>
      <w:r w:rsidR="00B67DB1">
        <w:rPr>
          <w:color w:val="000000"/>
          <w:sz w:val="22"/>
          <w:szCs w:val="22"/>
        </w:rPr>
        <w:tab/>
        <w:t>395710.87 154</w:t>
      </w:r>
      <w:r w:rsidR="00B67DB1">
        <w:rPr>
          <w:color w:val="000000"/>
          <w:sz w:val="22"/>
          <w:szCs w:val="22"/>
        </w:rPr>
        <w:tab/>
        <w:t>395718.52 155</w:t>
      </w:r>
      <w:r w:rsidR="00B67DB1">
        <w:rPr>
          <w:color w:val="000000"/>
          <w:sz w:val="22"/>
          <w:szCs w:val="22"/>
        </w:rPr>
        <w:tab/>
        <w:t>395736.29 156</w:t>
      </w:r>
      <w:r w:rsidR="00B67DB1">
        <w:rPr>
          <w:color w:val="000000"/>
          <w:sz w:val="22"/>
          <w:szCs w:val="22"/>
        </w:rPr>
        <w:tab/>
        <w:t>395755.78 157</w:t>
      </w:r>
      <w:r w:rsidR="00B67DB1">
        <w:rPr>
          <w:color w:val="000000"/>
          <w:sz w:val="22"/>
          <w:szCs w:val="22"/>
        </w:rPr>
        <w:tab/>
        <w:t>395787.14 158</w:t>
      </w:r>
      <w:r w:rsidR="00B67DB1">
        <w:rPr>
          <w:color w:val="000000"/>
          <w:sz w:val="22"/>
          <w:szCs w:val="22"/>
        </w:rPr>
        <w:tab/>
        <w:t>395824.21 159</w:t>
      </w:r>
      <w:r w:rsidR="00B67DB1">
        <w:rPr>
          <w:color w:val="000000"/>
          <w:sz w:val="22"/>
          <w:szCs w:val="22"/>
        </w:rPr>
        <w:tab/>
        <w:t>395860.33 160</w:t>
      </w:r>
      <w:r w:rsidR="00B67DB1">
        <w:rPr>
          <w:color w:val="000000"/>
          <w:sz w:val="22"/>
          <w:szCs w:val="22"/>
        </w:rPr>
        <w:tab/>
        <w:t>395930.06 161</w:t>
      </w:r>
      <w:r w:rsidR="00B67DB1">
        <w:rPr>
          <w:color w:val="000000"/>
          <w:sz w:val="22"/>
          <w:szCs w:val="22"/>
        </w:rPr>
        <w:tab/>
        <w:t>395987.95 162</w:t>
      </w:r>
      <w:r w:rsidR="00B67DB1">
        <w:rPr>
          <w:color w:val="000000"/>
          <w:sz w:val="22"/>
          <w:szCs w:val="22"/>
        </w:rPr>
        <w:tab/>
        <w:t>396001.83 163</w:t>
      </w:r>
      <w:r w:rsidR="00B67DB1">
        <w:rPr>
          <w:color w:val="000000"/>
          <w:sz w:val="22"/>
          <w:szCs w:val="22"/>
        </w:rPr>
        <w:tab/>
        <w:t>396022.73 164</w:t>
      </w:r>
      <w:r w:rsidR="00B67DB1">
        <w:rPr>
          <w:color w:val="000000"/>
          <w:sz w:val="22"/>
          <w:szCs w:val="22"/>
        </w:rPr>
        <w:tab/>
        <w:t>396019.50 165</w:t>
      </w:r>
      <w:r w:rsidR="00B67DB1">
        <w:rPr>
          <w:color w:val="000000"/>
          <w:sz w:val="22"/>
          <w:szCs w:val="22"/>
        </w:rPr>
        <w:tab/>
        <w:t>396026.80 166</w:t>
      </w:r>
      <w:r w:rsidR="00B67DB1">
        <w:rPr>
          <w:color w:val="000000"/>
          <w:sz w:val="22"/>
          <w:szCs w:val="22"/>
        </w:rPr>
        <w:tab/>
        <w:t>396041.94 167</w:t>
      </w:r>
      <w:r w:rsidR="00B67DB1">
        <w:rPr>
          <w:color w:val="000000"/>
          <w:sz w:val="22"/>
          <w:szCs w:val="22"/>
        </w:rPr>
        <w:tab/>
        <w:t>396063.57 168</w:t>
      </w:r>
      <w:r w:rsidR="00B67DB1">
        <w:rPr>
          <w:color w:val="000000"/>
          <w:sz w:val="22"/>
          <w:szCs w:val="22"/>
        </w:rPr>
        <w:tab/>
        <w:t>396102.30 169</w:t>
      </w:r>
      <w:r w:rsidR="00B67DB1">
        <w:rPr>
          <w:color w:val="000000"/>
          <w:sz w:val="22"/>
          <w:szCs w:val="22"/>
        </w:rPr>
        <w:tab/>
        <w:t>396143.34 170</w:t>
      </w:r>
      <w:r w:rsidR="00B67DB1">
        <w:rPr>
          <w:color w:val="000000"/>
          <w:sz w:val="22"/>
          <w:szCs w:val="22"/>
        </w:rPr>
        <w:tab/>
        <w:t>396162.95 171</w:t>
      </w:r>
      <w:r w:rsidR="00B67DB1">
        <w:rPr>
          <w:color w:val="000000"/>
          <w:sz w:val="22"/>
          <w:szCs w:val="22"/>
        </w:rPr>
        <w:tab/>
        <w:t>396173.73 172</w:t>
      </w:r>
      <w:r w:rsidR="00B67DB1">
        <w:rPr>
          <w:color w:val="000000"/>
          <w:sz w:val="22"/>
          <w:szCs w:val="22"/>
        </w:rPr>
        <w:tab/>
        <w:t>396195.39 173</w:t>
      </w:r>
      <w:r w:rsidR="00B67DB1">
        <w:rPr>
          <w:color w:val="000000"/>
          <w:sz w:val="22"/>
          <w:szCs w:val="22"/>
        </w:rPr>
        <w:tab/>
        <w:t>396209.95</w:t>
      </w:r>
      <w:proofErr w:type="gramEnd"/>
      <w:r w:rsidR="00B67DB1">
        <w:rPr>
          <w:color w:val="000000"/>
          <w:sz w:val="22"/>
          <w:szCs w:val="22"/>
        </w:rPr>
        <w:t xml:space="preserve"> 174</w:t>
      </w:r>
      <w:r w:rsidR="00B67DB1">
        <w:rPr>
          <w:color w:val="000000"/>
          <w:sz w:val="22"/>
          <w:szCs w:val="22"/>
        </w:rPr>
        <w:tab/>
        <w:t>396260.98 175</w:t>
      </w:r>
      <w:r w:rsidR="00B67DB1">
        <w:rPr>
          <w:color w:val="000000"/>
          <w:sz w:val="22"/>
          <w:szCs w:val="22"/>
        </w:rPr>
        <w:tab/>
        <w:t>396278.62 176</w:t>
      </w:r>
      <w:r w:rsidR="00B67DB1">
        <w:rPr>
          <w:color w:val="000000"/>
          <w:sz w:val="22"/>
          <w:szCs w:val="22"/>
        </w:rPr>
        <w:tab/>
        <w:t>396239.58 177</w:t>
      </w:r>
      <w:r w:rsidR="00B67DB1">
        <w:rPr>
          <w:color w:val="000000"/>
          <w:sz w:val="22"/>
          <w:szCs w:val="22"/>
        </w:rPr>
        <w:tab/>
        <w:t>396218.97 178</w:t>
      </w:r>
      <w:r w:rsidR="00B67DB1">
        <w:rPr>
          <w:color w:val="000000"/>
          <w:sz w:val="22"/>
          <w:szCs w:val="22"/>
        </w:rPr>
        <w:tab/>
        <w:t>396213.82 179</w:t>
      </w:r>
      <w:r w:rsidR="00B67DB1">
        <w:rPr>
          <w:color w:val="000000"/>
          <w:sz w:val="22"/>
          <w:szCs w:val="22"/>
        </w:rPr>
        <w:tab/>
        <w:t>396122.11 180</w:t>
      </w:r>
      <w:r w:rsidR="00B67DB1">
        <w:rPr>
          <w:color w:val="000000"/>
          <w:sz w:val="22"/>
          <w:szCs w:val="22"/>
        </w:rPr>
        <w:tab/>
        <w:t>396119.25 181</w:t>
      </w:r>
      <w:r w:rsidR="00B67DB1">
        <w:rPr>
          <w:color w:val="000000"/>
          <w:sz w:val="22"/>
          <w:szCs w:val="22"/>
        </w:rPr>
        <w:tab/>
        <w:t>396107.30</w:t>
      </w:r>
    </w:p>
    <w:p w:rsidR="00B67DB1" w:rsidRDefault="00B67DB1" w:rsidP="00B67DB1">
      <w:pPr>
        <w:widowControl w:val="0"/>
        <w:tabs>
          <w:tab w:val="left" w:pos="840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182</w:t>
      </w:r>
      <w:r>
        <w:rPr>
          <w:color w:val="000000"/>
          <w:sz w:val="22"/>
          <w:szCs w:val="22"/>
        </w:rPr>
        <w:tab/>
        <w:t>396110.46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tabs>
          <w:tab w:val="left" w:pos="1668"/>
        </w:tabs>
        <w:spacing w:line="357" w:lineRule="auto"/>
        <w:ind w:right="-19" w:firstLine="468"/>
        <w:jc w:val="both"/>
        <w:rPr>
          <w:color w:val="000000"/>
        </w:rPr>
      </w:pPr>
      <w:r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ab/>
        <w:t>4 2168235.21</w:t>
      </w:r>
      <w:r>
        <w:rPr>
          <w:color w:val="000000"/>
          <w:sz w:val="22"/>
          <w:szCs w:val="22"/>
        </w:rPr>
        <w:tab/>
        <w:t>-2168275.27</w:t>
      </w:r>
      <w:r>
        <w:rPr>
          <w:color w:val="000000"/>
          <w:sz w:val="22"/>
          <w:szCs w:val="22"/>
        </w:rPr>
        <w:tab/>
        <w:t>-2168330.29</w:t>
      </w:r>
      <w:r>
        <w:rPr>
          <w:color w:val="000000"/>
          <w:sz w:val="22"/>
          <w:szCs w:val="22"/>
        </w:rPr>
        <w:tab/>
        <w:t>-2168380.47</w:t>
      </w:r>
      <w:r>
        <w:rPr>
          <w:color w:val="000000"/>
          <w:sz w:val="22"/>
          <w:szCs w:val="22"/>
        </w:rPr>
        <w:tab/>
        <w:t>-2168456.64</w:t>
      </w:r>
      <w:r>
        <w:rPr>
          <w:color w:val="000000"/>
          <w:sz w:val="22"/>
          <w:szCs w:val="22"/>
        </w:rPr>
        <w:tab/>
        <w:t>-2168540.26</w:t>
      </w:r>
      <w:r>
        <w:rPr>
          <w:color w:val="000000"/>
          <w:sz w:val="22"/>
          <w:szCs w:val="22"/>
        </w:rPr>
        <w:tab/>
        <w:t>-2168583.00</w:t>
      </w:r>
      <w:r>
        <w:rPr>
          <w:color w:val="000000"/>
          <w:sz w:val="22"/>
          <w:szCs w:val="22"/>
        </w:rPr>
        <w:tab/>
        <w:t>-2168608.37</w:t>
      </w:r>
      <w:r>
        <w:rPr>
          <w:color w:val="000000"/>
          <w:sz w:val="22"/>
          <w:szCs w:val="22"/>
        </w:rPr>
        <w:tab/>
        <w:t>-2168629.06</w:t>
      </w:r>
      <w:r>
        <w:rPr>
          <w:color w:val="000000"/>
          <w:sz w:val="22"/>
          <w:szCs w:val="22"/>
        </w:rPr>
        <w:tab/>
        <w:t>-2168651.23</w:t>
      </w:r>
      <w:r>
        <w:rPr>
          <w:color w:val="000000"/>
          <w:sz w:val="22"/>
          <w:szCs w:val="22"/>
        </w:rPr>
        <w:tab/>
        <w:t>-2168676.03</w:t>
      </w:r>
      <w:r>
        <w:rPr>
          <w:color w:val="000000"/>
          <w:sz w:val="22"/>
          <w:szCs w:val="22"/>
        </w:rPr>
        <w:tab/>
        <w:t>-2168708.28</w:t>
      </w:r>
      <w:r>
        <w:rPr>
          <w:color w:val="000000"/>
          <w:sz w:val="22"/>
          <w:szCs w:val="22"/>
        </w:rPr>
        <w:tab/>
        <w:t>-2168730.80</w:t>
      </w:r>
      <w:r>
        <w:rPr>
          <w:color w:val="000000"/>
          <w:sz w:val="22"/>
          <w:szCs w:val="22"/>
        </w:rPr>
        <w:tab/>
        <w:t>-2168748.27</w:t>
      </w:r>
      <w:r>
        <w:rPr>
          <w:color w:val="000000"/>
          <w:sz w:val="22"/>
          <w:szCs w:val="22"/>
        </w:rPr>
        <w:tab/>
        <w:t>-2168752.98</w:t>
      </w:r>
      <w:r>
        <w:rPr>
          <w:color w:val="000000"/>
          <w:sz w:val="22"/>
          <w:szCs w:val="22"/>
        </w:rPr>
        <w:tab/>
        <w:t>-2168754.58</w:t>
      </w:r>
      <w:r>
        <w:rPr>
          <w:color w:val="000000"/>
          <w:sz w:val="22"/>
          <w:szCs w:val="22"/>
        </w:rPr>
        <w:tab/>
        <w:t>-2168729.95</w:t>
      </w:r>
      <w:r>
        <w:rPr>
          <w:color w:val="000000"/>
          <w:sz w:val="22"/>
          <w:szCs w:val="22"/>
        </w:rPr>
        <w:tab/>
        <w:t>-2168705.41</w:t>
      </w:r>
      <w:r>
        <w:rPr>
          <w:color w:val="000000"/>
          <w:sz w:val="22"/>
          <w:szCs w:val="22"/>
        </w:rPr>
        <w:tab/>
        <w:t>-2168663.62</w:t>
      </w:r>
      <w:r>
        <w:rPr>
          <w:color w:val="000000"/>
          <w:sz w:val="22"/>
          <w:szCs w:val="22"/>
        </w:rPr>
        <w:tab/>
        <w:t>-2168568.83</w:t>
      </w:r>
      <w:r>
        <w:rPr>
          <w:color w:val="000000"/>
          <w:sz w:val="22"/>
          <w:szCs w:val="22"/>
        </w:rPr>
        <w:tab/>
        <w:t>-2168505.18</w:t>
      </w:r>
      <w:r>
        <w:rPr>
          <w:color w:val="000000"/>
          <w:sz w:val="22"/>
          <w:szCs w:val="22"/>
        </w:rPr>
        <w:tab/>
        <w:t>-2168429.88</w:t>
      </w:r>
      <w:r>
        <w:rPr>
          <w:color w:val="000000"/>
          <w:sz w:val="22"/>
          <w:szCs w:val="22"/>
        </w:rPr>
        <w:tab/>
        <w:t>-2168391.39</w:t>
      </w:r>
      <w:r>
        <w:rPr>
          <w:color w:val="000000"/>
          <w:sz w:val="22"/>
          <w:szCs w:val="22"/>
        </w:rPr>
        <w:tab/>
        <w:t>-2168363.88</w:t>
      </w:r>
      <w:r>
        <w:rPr>
          <w:color w:val="000000"/>
          <w:sz w:val="22"/>
          <w:szCs w:val="22"/>
        </w:rPr>
        <w:tab/>
        <w:t>-2168356.05</w:t>
      </w:r>
      <w:r>
        <w:rPr>
          <w:color w:val="000000"/>
          <w:sz w:val="22"/>
          <w:szCs w:val="22"/>
        </w:rPr>
        <w:tab/>
        <w:t>-2168347.28</w:t>
      </w:r>
      <w:r>
        <w:rPr>
          <w:color w:val="000000"/>
          <w:sz w:val="22"/>
          <w:szCs w:val="22"/>
        </w:rPr>
        <w:tab/>
        <w:t>-2168332.18</w:t>
      </w:r>
      <w:r>
        <w:rPr>
          <w:color w:val="000000"/>
          <w:sz w:val="22"/>
          <w:szCs w:val="22"/>
        </w:rPr>
        <w:tab/>
        <w:t>-2168257.64</w:t>
      </w:r>
      <w:r>
        <w:rPr>
          <w:color w:val="000000"/>
          <w:sz w:val="22"/>
          <w:szCs w:val="22"/>
        </w:rPr>
        <w:tab/>
        <w:t>-2168199.31</w:t>
      </w:r>
      <w:r>
        <w:rPr>
          <w:color w:val="000000"/>
          <w:sz w:val="22"/>
          <w:szCs w:val="22"/>
        </w:rPr>
        <w:tab/>
        <w:t>-2168078.17</w:t>
      </w:r>
      <w:r>
        <w:rPr>
          <w:color w:val="000000"/>
          <w:sz w:val="22"/>
          <w:szCs w:val="22"/>
        </w:rPr>
        <w:tab/>
        <w:t>-2168054.00</w:t>
      </w:r>
      <w:r>
        <w:rPr>
          <w:color w:val="000000"/>
          <w:sz w:val="22"/>
          <w:szCs w:val="22"/>
        </w:rPr>
        <w:tab/>
        <w:t>-2168017.43</w:t>
      </w:r>
      <w:r>
        <w:rPr>
          <w:color w:val="000000"/>
          <w:sz w:val="22"/>
          <w:szCs w:val="22"/>
        </w:rPr>
        <w:tab/>
        <w:t>-2167977.51</w:t>
      </w:r>
      <w:r>
        <w:rPr>
          <w:color w:val="000000"/>
          <w:sz w:val="22"/>
          <w:szCs w:val="22"/>
        </w:rPr>
        <w:tab/>
        <w:t>-2167932.11</w:t>
      </w:r>
      <w:r>
        <w:rPr>
          <w:color w:val="000000"/>
          <w:sz w:val="22"/>
          <w:szCs w:val="22"/>
        </w:rPr>
        <w:tab/>
        <w:t>-2167928.80</w:t>
      </w:r>
      <w:r>
        <w:rPr>
          <w:color w:val="000000"/>
          <w:sz w:val="22"/>
          <w:szCs w:val="22"/>
        </w:rPr>
        <w:tab/>
        <w:t>-2167874.69</w:t>
      </w:r>
      <w:r>
        <w:rPr>
          <w:color w:val="000000"/>
          <w:sz w:val="22"/>
          <w:szCs w:val="22"/>
        </w:rPr>
        <w:tab/>
        <w:t>-2167866.85</w:t>
      </w:r>
      <w:r>
        <w:rPr>
          <w:color w:val="000000"/>
          <w:sz w:val="22"/>
          <w:szCs w:val="22"/>
        </w:rPr>
        <w:tab/>
        <w:t>-2167814.84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87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2167742.89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17"/>
          <w:tab w:val="left" w:pos="3204"/>
          <w:tab w:val="left" w:pos="4315"/>
        </w:tabs>
        <w:spacing w:line="318" w:lineRule="auto"/>
        <w:ind w:left="21" w:right="205" w:hanging="21"/>
        <w:jc w:val="both"/>
        <w:rPr>
          <w:color w:val="000000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>5</w:t>
      </w:r>
      <w:r>
        <w:rPr>
          <w:color w:val="000000"/>
          <w:sz w:val="22"/>
          <w:szCs w:val="22"/>
        </w:rPr>
        <w:tab/>
        <w:t>6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7</w:t>
      </w:r>
      <w:r>
        <w:rPr>
          <w:color w:val="000000"/>
          <w:position w:val="4"/>
          <w:sz w:val="22"/>
          <w:szCs w:val="22"/>
        </w:rPr>
        <w:tab/>
        <w:t xml:space="preserve">8 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proofErr w:type="gramEnd"/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>
        <w:rPr>
          <w:color w:val="000000"/>
          <w:position w:val="-4"/>
          <w:sz w:val="22"/>
          <w:szCs w:val="22"/>
        </w:rPr>
        <w:t xml:space="preserve">-            </w:t>
      </w:r>
      <w:r>
        <w:rPr>
          <w:color w:val="000000"/>
          <w:spacing w:val="-29"/>
          <w:position w:val="-4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1.00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780"/>
          <w:tab w:val="left" w:pos="3058"/>
          <w:tab w:val="left" w:pos="4335"/>
        </w:tabs>
        <w:ind w:left="21" w:right="-20"/>
        <w:rPr>
          <w:color w:val="000000"/>
        </w:rPr>
        <w:sectPr w:rsidR="00B67DB1">
          <w:pgSz w:w="11899" w:h="16840"/>
          <w:pgMar w:top="917" w:right="850" w:bottom="0" w:left="1546" w:header="0" w:footer="0" w:gutter="0"/>
          <w:cols w:num="3" w:space="708" w:equalWidth="0">
            <w:col w:w="1779" w:space="205"/>
            <w:col w:w="1779" w:space="1086"/>
            <w:col w:w="4651" w:space="0"/>
          </w:cols>
        </w:sect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Картометрический</w:t>
      </w:r>
      <w:r>
        <w:rPr>
          <w:color w:val="000000"/>
          <w:position w:val="4"/>
          <w:sz w:val="22"/>
          <w:szCs w:val="22"/>
        </w:rPr>
        <w:tab/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bookmarkEnd w:id="8"/>
    </w:p>
    <w:p w:rsidR="00B67DB1" w:rsidRDefault="00B67DB1" w:rsidP="00B67DB1">
      <w:pPr>
        <w:widowControl w:val="0"/>
        <w:tabs>
          <w:tab w:val="left" w:pos="1255"/>
        </w:tabs>
        <w:spacing w:before="41"/>
        <w:ind w:left="110" w:right="-20"/>
        <w:rPr>
          <w:color w:val="000000"/>
        </w:rPr>
      </w:pPr>
      <w:bookmarkStart w:id="9" w:name="_page_52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46538D" w:rsidP="00B67DB1">
      <w:pPr>
        <w:widowControl w:val="0"/>
        <w:tabs>
          <w:tab w:val="left" w:pos="840"/>
        </w:tabs>
        <w:spacing w:line="357" w:lineRule="auto"/>
        <w:ind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-307975</wp:posOffset>
                </wp:positionV>
                <wp:extent cx="6447790" cy="9584690"/>
                <wp:effectExtent l="0" t="0" r="10160" b="16510"/>
                <wp:wrapNone/>
                <wp:docPr id="1442" name="drawingObject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584690"/>
                          <a:chOff x="0" y="0"/>
                          <a:chExt cx="6447790" cy="9584435"/>
                        </a:xfrm>
                        <a:noFill/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0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71196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452626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234819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97548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757548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771133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71196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452626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234819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97548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757548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771133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71196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452626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234819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97548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757548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771133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71196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452626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234819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97548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757548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771133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71196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1452626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234819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97548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757548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771133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71196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452626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234819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97548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757548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771133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71196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452626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234819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97548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757548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771133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71196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452626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234819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97548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757548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771133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71196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452626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234819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97548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757548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771133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71196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452626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234819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97548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757548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771133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71196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1452626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234819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97548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757548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771133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71196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452626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234819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97548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757548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771133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71196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452626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234819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97548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757548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771133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239268"/>
                            <a:ext cx="0" cy="934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7">
                                <a:moveTo>
                                  <a:pt x="0" y="934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71196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452626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234819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97548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757548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030470" y="251459"/>
                            <a:ext cx="0" cy="93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6">
                                <a:moveTo>
                                  <a:pt x="0" y="933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771133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441693" y="239268"/>
                            <a:ext cx="0" cy="933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5">
                                <a:moveTo>
                                  <a:pt x="0" y="933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6095" y="62279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95" y="64672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095" y="67064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095" y="694598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095" y="718540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095" y="742467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095" y="766394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095" y="790321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95" y="814247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095" y="83817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095" y="862101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095" y="88602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095" y="909980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095" y="933907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095" y="9578340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42" o:spid="_x0000_s1026" style="position:absolute;margin-left:57.1pt;margin-top:-24.25pt;width:507.7pt;height:754.7pt;z-index:-251654656;mso-position-horizontal-relative:page" coordsize="64477,9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" o:allowincell="f">
                <v:shape id="Shape 1443" o:spid="_x0000_s1027" style="position:absolute;width:0;height:2392;visibility:visible;mso-wrap-style:square;v-text-anchor:top" coordsize="0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17MEA&#10;AADdAAAADwAAAGRycy9kb3ducmV2LnhtbERPTWsCMRC9F/wPYQRvNWldiqxGqUKheGptweuwGbOr&#10;m8mSpLvrvzeFQm/zeJ+z3o6uFT2F2HjW8DRXIIgrbxq2Gr6/3h6XIGJCNth6Jg03irDdTB7WWBo/&#10;8Cf1x2RFDuFYooY6pa6UMlY1OYxz3xFn7uyDw5RhsNIEHHK4a+WzUi/SYcO5ocaO9jVV1+OP02B4&#10;dzmoYE+qaLF3H7elPQ2V1rPp+LoCkWhM/+I/97vJ84tiAb/f5B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2tezBAAAA3QAAAA8AAAAAAAAAAAAAAAAAmAIAAGRycy9kb3du&#10;cmV2LnhtbFBLBQYAAAAABAAEAPUAAACGAwAAAAA=&#10;" path="m,239268l,e" filled="f" strokeweight=".33864mm">
                  <v:path arrowok="t" textboxrect="0,0,0,239268"/>
                </v:shape>
                <v:shape id="Shape 1444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SQMIA&#10;AADdAAAADwAAAGRycy9kb3ducmV2LnhtbERPS2rDMBDdF3IHMYHuajnBTYtjJZRAoYs2ELcHmFgT&#10;24k1Mpb8u30VKHQ3j/edbD+ZRgzUudqyglUUgyAurK65VPDz/f70CsJ5ZI2NZVIwk4P9bvGQYart&#10;yCcacl+KEMIuRQWV920qpSsqMugi2xIH7mI7gz7ArpS6wzGEm0au43gjDdYcGips6VBRcct7o4CH&#10;r/Ns5Rpt/3y8vny2NOWHXqnH5fS2BeFp8v/iP/eHDvOTJIH7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pJAwgAAAN0AAAAPAAAAAAAAAAAAAAAAAJgCAABkcnMvZG93&#10;bnJldi54bWxQSwUGAAAAAAQABAD1AAAAhwMAAAAA&#10;" path="m,227076l,e" filled="f" strokeweight=".96pt">
                  <v:path arrowok="t" textboxrect="0,0,0,227076"/>
                </v:shape>
                <v:shape id="Shape 1445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3qMMA&#10;AADdAAAADwAAAGRycy9kb3ducmV2LnhtbERP32vCMBB+H+x/CDfwTdNpN7QziiiOCRtMK/h6NLe2&#10;rLmUJNb635uBsLf7+H7efNmbRnTkfG1ZwfMoAUFcWF1zqeCYb4dTED4ga2wsk4IreVguHh/mmGl7&#10;4T11h1CKGMI+QwVVCG0mpS8qMuhHtiWO3I91BkOErpTa4SWGm0aOk+RVGqw5NlTY0rqi4vdwNgo2&#10;37tZ/pVOKHym11n33rDL3UmpwVO/egMRqA//4rv7Q8f5afoCf9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63q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446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prMEA&#10;AADdAAAADwAAAGRycy9kb3ducmV2LnhtbERP24rCMBB9F/yHMIJvmipelq5RRBB8UGGrHzDbzLbV&#10;ZlKatNa/N4Kwb3M411ltOlOKlmpXWFYwGUcgiFOrC84UXC/70RcI55E1lpZJwZMcbNb93gpjbR/8&#10;Q23iMxFC2MWoIPe+iqV0aU4G3dhWxIH7s7VBH2CdSV3jI4SbUk6jaCENFhwacqxol1N6TxqjgNvT&#10;79PKKdpmfr4tjxV1ya5Rajjott8gPHX+X/xxH3SYP5st4P1NOE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4qazBAAAA3QAAAA8AAAAAAAAAAAAAAAAAmAIAAGRycy9kb3du&#10;cmV2LnhtbFBLBQYAAAAABAAEAPUAAACGAwAAAAA=&#10;" path="m,227076l,e" filled="f" strokeweight=".96pt">
                  <v:path arrowok="t" textboxrect="0,0,0,227076"/>
                </v:shape>
                <v:shape id="Shape 1447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xdx8MA&#10;AADdAAAADwAAAGRycy9kb3ducmV2LnhtbERPS2vCQBC+F/wPyxR6002KVUldRcTSniw+Lr0N2TEb&#10;mp2Nma3Gf98VCr3Nx/ec+bL3jbpQJ3VgA/koA0VcBltzZeB4eBvOQElEttgEJgM3ElguBg9zLGy4&#10;8o4u+1ipFMJSoAEXY1toLaUjjzIKLXHiTqHzGBPsKm07vKZw3+jnLJtojzWnBoctrR2V3/sfb+BF&#10;TuErr6S/vZ/zZrOhT3FbbczTY796BRWpj//iP/eHTfPH4yncv0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xdx8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448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YNsYA&#10;AADdAAAADwAAAGRycy9kb3ducmV2LnhtbESPQUvDQBCF74L/YRmhN7uxBrFpt0UslgoVtBG8Dtlp&#10;EszOht1tmv5751DwNsN78943y/XoOjVQiK1nAw/TDBRx5W3LtYHv8u3+GVRMyBY7z2TgQhHWq9ub&#10;JRbWn/mLhkOqlYRwLNBAk1JfaB2rhhzGqe+JRTv64DDJGmptA54l3HV6lmVP2mHL0tBgT68NVb+H&#10;kzOw+Xyflx/5I6V9fpkP245DGX6MmdyNLwtQicb0b75e76zg57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8YN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449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93sMA&#10;AADdAAAADwAAAGRycy9kb3ducmV2LnhtbERP22rCQBB9L/gPywh9qxslrTZ1E0Qo9KEWjH7ANDtN&#10;otnZkN1c/PuuUOjbHM51ttlkGjFQ52rLCpaLCARxYXXNpYLz6f1pA8J5ZI2NZVJwIwdZOnvYYqLt&#10;yEcacl+KEMIuQQWV920ipSsqMugWtiUO3I/tDPoAu1LqDscQbhq5iqIXabDm0FBhS/uKimveGwU8&#10;HL5vVq7Q9s9fl/VnS1O+75V6nE+7NxCeJv8v/nN/6DA/jl/h/k04Qa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93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450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TbsUA&#10;AADdAAAADwAAAGRycy9kb3ducmV2LnhtbESPQU/DMAyF70j8h8hI3FhaxNBUlk3TNAQnENsu3KzG&#10;a6o1TleHrfv3+IDEzdZ7fu/zfDnGzpxpkDaxg3JSgCGuk2+5cbDfvT7MwEhG9tglJgdXElgubm/m&#10;WPl04S86b3NjNISlQgch576yVupAEWWSemLVDmmImHUdGusHvGh47OxjUTzbiC1rQ8Ce1oHq4/Yn&#10;OpjKIX2XjYzXt1PZbTb0KeHDOnd/N65ewGQa87/57/rdK/7TVPn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FNu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451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29cIA&#10;AADdAAAADwAAAGRycy9kb3ducmV2LnhtbERPTWvCQBC9F/wPywje6iZFS4muIqLoqaXWi7chO2aD&#10;2dk0s2r8991Cobd5vM+ZL3vfqBt1Ugc2kI8zUMRlsDVXBo5f2+c3UBKRLTaBycCDBJaLwdMcCxvu&#10;/Em3Q6xUCmEp0ICLsS20ltKRRxmHljhx59B5jAl2lbYd3lO4b/RLlr1qjzWnBoctrR2Vl8PVG5jK&#10;OZzySvrH7jtvNhv6EPeujRkN+9UMVKQ+/ov/3Hub5k+mO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0Pb1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452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Pt8MA&#10;AADdAAAADwAAAGRycy9kb3ducmV2LnhtbERPTWvCQBC9F/wPywheim5Mq0h0FTEUepOmBa9DdkxC&#10;dmdDdjWxv75bKPQ2j/c5u8NojbhT7xvHCpaLBARx6XTDlYKvz7f5BoQPyBqNY1LwIA+H/eRph5l2&#10;A3/QvQiViCHsM1RQh9BlUvqyJot+4TriyF1dbzFE2FdS9zjEcGtkmiRrabHh2FBjR6eayra4WQXp&#10;0uQnPq8uRTu0z2fz8p0Uea7UbDoetyACjeFf/Od+13H+6yqF32/i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TPt8MAAADdAAAADwAAAAAAAAAAAAAAAACYAgAAZHJzL2Rv&#10;d25yZXYueG1sUEsFBgAAAAAEAAQA9QAAAIgDAAAAAA==&#10;" path="m,l6441694,e" filled="f" strokeweight=".96pt">
                  <v:path arrowok="t" textboxrect="0,0,6441694,0"/>
                </v:shape>
                <v:shape id="Shape 1453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gmcQA&#10;AADdAAAADwAAAGRycy9kb3ducmV2LnhtbERPTWsCMRC9C/6HMII3zba1VlajiFBZsFrUXnobN9Ps&#10;4may3aS6/fdNQfA2j/c5s0VrK3GhxpeOFTwMExDEudMlGwUfx9fBBIQPyBorx6Tglzws5t3ODFPt&#10;rrynyyEYEUPYp6igCKFOpfR5QRb90NXEkftyjcUQYWOkbvAaw20lH5NkLC2WHBsKrGlVUH4+/FgF&#10;q92nyci9Z9+83uzettULmf1JqX6vXU5BBGrDXXxzZzrOHz0/wf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YJnEAAAA3QAAAA8AAAAAAAAAAAAAAAAAmAIAAGRycy9k&#10;b3ducmV2LnhtbFBLBQYAAAAABAAEAPUAAACJAwAAAAA=&#10;" path="m,l12192,e" filled="f" strokeweight=".33864mm">
                  <v:path arrowok="t" textboxrect="0,0,12192,0"/>
                </v:shape>
                <v:shape id="Shape 1454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8EncEA&#10;AADdAAAADwAAAGRycy9kb3ducmV2LnhtbERP24rCMBB9X/Afwgi+raniZekaRQTBBxWsfsBsM9tW&#10;m0lp0lr/3giCb3M411msOlOKlmpXWFYwGkYgiFOrC84UXM7b7x8QziNrLC2Tggc5WC17XwuMtb3z&#10;idrEZyKEsItRQe59FUvp0pwMuqGtiAP3b2uDPsA6k7rGewg3pRxH0UwaLDg05FjRJqf0ljRGAbeH&#10;v4eVY7TN9Hid7yvqkk2j1KDfrX9BeOr8R/x273SYP5lO4PVNO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/BJ3BAAAA3QAAAA8AAAAAAAAAAAAAAAAAmAIAAGRycy9kb3du&#10;cmV2LnhtbFBLBQYAAAAABAAEAPUAAACGAwAAAAA=&#10;" path="m,227076l,e" filled="f" strokeweight=".96pt">
                  <v:path arrowok="t" textboxrect="0,0,0,227076"/>
                </v:shape>
                <v:shape id="Shape 1455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hdcMA&#10;AADdAAAADwAAAGRycy9kb3ducmV2LnhtbERP32vCMBB+H+x/CDfY20yndWg1ylA2FByoFXw9mltb&#10;1lxKktX63xthsLf7+H7efNmbRnTkfG1ZwesgAUFcWF1zqeCUf7xMQPiArLGxTAqu5GG5eHyYY6bt&#10;hQ/UHUMpYgj7DBVUIbSZlL6oyKAf2JY4ct/WGQwRulJqh5cYbho5TJI3abDm2FBhS6uKip/jr1Gw&#10;3m+n+Vc6orBLr9Pus2GXu7NSz0/9+wxEoD78i//cGx3np+Mx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hd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456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/ccIA&#10;AADdAAAADwAAAGRycy9kb3ducmV2LnhtbERPyWrDMBC9F/IPYgK5NXJCluJaDsFQ6KEN1MkHTK2p&#10;7cQaGUte8vdVIdDbPN46yWEyjRioc7VlBatlBIK4sLrmUsHl/Pb8AsJ5ZI2NZVJwJweHdPaUYKzt&#10;yF805L4UIYRdjAoq79tYSldUZNAtbUscuB/bGfQBdqXUHY4h3DRyHUU7abDm0FBhS1lFxS3vjQIe&#10;Pr/vVq7R9tvTdf/R0pRnvVKL+XR8BeFp8v/ih/tdh/mb7Q7+vg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T9xwgAAAN0AAAAPAAAAAAAAAAAAAAAAAJgCAABkcnMvZG93&#10;bnJldi54bWxQSwUGAAAAAAQABAD1AAAAhwMAAAAA&#10;" path="m,227076l,e" filled="f" strokeweight=".96pt">
                  <v:path arrowok="t" textboxrect="0,0,0,227076"/>
                </v:shape>
                <v:shape id="Shape 1457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LGsMA&#10;AADdAAAADwAAAGRycy9kb3ducmV2LnhtbERPS2vCQBC+F/wPyxR6q5sUrZK6iohSTy0+Lr0N2TEb&#10;mp2Nma3Gf+8WCr3Nx/ec2aL3jbpQJ3VgA/kwA0VcBltzZeB42DxPQUlEttgEJgM3EljMBw8zLGy4&#10;8o4u+1ipFMJSoAEXY1toLaUjjzIMLXHiTqHzGBPsKm07vKZw3+iXLHvVHmtODQ5bWjkqv/c/3sBY&#10;TuErr6S/vZ/zZr2mT3Ef2pinx375BipSH//Ff+6tTfNH4wn8fpNO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XLGs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458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O68YA&#10;AADdAAAADwAAAGRycy9kb3ducmV2LnhtbESPQUvDQBCF74L/YRmhN7vRpmJjt6VYFAsVtBG8Dtkx&#10;Cc3Oht1tmv575yB4m+G9ee+b5Xp0nRooxNazgbtpBoq48rbl2sBX+XL7CComZIudZzJwoQjr1fXV&#10;Egvrz/xJwyHVSkI4FmigSakvtI5VQw7j1PfEov344DDJGmptA54l3HX6PssetMOWpaHBnp4bqo6H&#10;kzOw/dgtyvd8RmmfXxbDa8ehDN/GTG7GzROoRGP6N/9dv1nBz+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aO6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459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688MA&#10;AADdAAAADwAAAGRycy9kb3ducmV2LnhtbERPS2vCQBC+F/wPyxR6q5sULZq6iohSTy0+Lr0N2TEb&#10;mp2Nma3Gf+8WCr3Nx/ec2aL3jbpQJ3VgA/kwA0VcBltzZeB42DxPQElEttgEJgM3EljMBw8zLGy4&#10;8o4u+1ipFMJSoAEXY1toLaUjjzIMLXHiTqHzGBPsKm07vKZw3+iXLHvVHmtODQ5bWjkqv/c/3sBY&#10;TuErr6S/vZ/zZr2mT3Ef2pinx375BipSH//Ff+6tTfNH4yn8fpNO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b688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460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Ry8YA&#10;AADdAAAADwAAAGRycy9kb3ducmV2LnhtbESP0UoDMRBF3wX/IYzgS7HZFmllbVpKQahQim79gGEz&#10;bpZuJksS2+jXOw+CbzPcO/eeWW2KH9SFYuoDG5hNK1DEbbA9dwY+Ti8PT6BSRrY4BCYD35Rgs769&#10;WWFtw5Xf6dLkTkkIpxoNuJzHWuvUOvKYpmEkFu0zRI9Z1thpG/Eq4X7Q86paaI89S4PDkXaO2nPz&#10;5Q0sj8vDcfI6K7E9+HPz9uMmfCrG3N+V7TOoTCX/m/+u91bwHx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bRy8YAAADdAAAADwAAAAAAAAAAAAAAAACYAgAAZHJz&#10;L2Rvd25yZXYueG1sUEsFBgAAAAAEAAQA9QAAAIsDAAAAAA==&#10;" path="m,227380l,e" filled="f" strokeweight=".96pt">
                  <v:path arrowok="t" textboxrect="0,0,0,227380"/>
                </v:shape>
                <v:shape id="Shape 1461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XHsUA&#10;AADdAAAADwAAAGRycy9kb3ducmV2LnhtbERPS2vCQBC+C/6HZYTe6iYSRFJXEUUQxEN9HLxNs9Mk&#10;NjsbdteY9td3CwVv8/E9Z77sTSM6cr62rCAdJyCIC6trLhWcT9vXGQgfkDU2lknBN3lYLoaDOeba&#10;PvidumMoRQxhn6OCKoQ2l9IXFRn0Y9sSR+7TOoMhQldK7fARw00jJ0kylQZrjg0VtrSuqPg63o2C&#10;rrjMfk7pfuKzQ3bbtIePze3qlHoZ9as3EIH68BT/u3c6zs+mK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1ce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462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qJ8MA&#10;AADdAAAADwAAAGRycy9kb3ducmV2LnhtbERP22oCMRB9L/gPYYS+SM0qRctqlFIQWhBp137AsBk3&#10;i5vJkkRN/XpTEHybw7nOcp1sJ87kQ+tYwWRcgCCunW65UfC737y8gQgRWWPnmBT8UYD1avC0xFK7&#10;C//QuYqNyCEcSlRgYuxLKUNtyGIYu544cwfnLcYMfSO1x0sOt52cFsVMWmw5Nxjs6cNQfaxOVsF8&#10;N9/uRl+T5OutPVbfVzPifVLqeZjeFyAipfgQ392fOs9/nU3h/5t8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jqJ8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463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0zycEA&#10;AADdAAAADwAAAGRycy9kb3ducmV2LnhtbERPzWrCQBC+F/oOyxR6KbprbMWmriKCkKuxDzBmxyQk&#10;Oxuza0zf3hWE3ubj+53VZrStGKj3tWMNs6kCQVw4U3Op4fe4nyxB+IBssHVMGv7Iw2b9+rLC1Lgb&#10;H2jIQyliCPsUNVQhdKmUvqjIop+6jjhyZ9dbDBH2pTQ93mK4bWWi1EJarDk2VNjRrqKiya9Wg/pq&#10;PqTaUZKUx9Ml52/XDFmm9fvbuP0BEWgM/+KnOzNx/udiDo9v4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dM8n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464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0hsUA&#10;AADdAAAADwAAAGRycy9kb3ducmV2LnhtbERPTWvCQBC9F/wPywi9mY0SRFLXIEqhUDxU7aG3aXZM&#10;otnZsLtN0v76bkHobR7vc9bFaFrRk/ONZQXzJAVBXFrdcKXgfHqerUD4gKyxtUwKvslDsZk8rDHX&#10;duA36o+hEjGEfY4K6hC6XEpf1mTQJ7YjjtzFOoMhQldJ7XCI4aaVizRdSoMNx4YaO9rVVN6OX0ZB&#10;X76vfk7z14XPDtl13x0+99cPp9TjdNw+gQg0hn/x3f2i4/xsmcHfN/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PSG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465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OJsEA&#10;AADdAAAADwAAAGRycy9kb3ducmV2LnhtbERPzYrCMBC+C75DGGEvosmWVbQaZRGEXrfuA8w2Y1va&#10;TGoTa/ftNwuCt/n4fmd/HG0rBup97VjD+1KBIC6cqbnU8H05LzYgfEA22DomDb/k4XiYTvaYGvfg&#10;LxryUIoYwj5FDVUIXSqlLyqy6JeuI47c1fUWQ4R9KU2PjxhuW5kotZYWa44NFXZ0qqho8rvVoFbN&#10;XKoTJUl5+bnlvHXNkGVav83Gzx2IQGN4iZ/uzMT5H+sV/H8TT5CH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4Dib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466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1zMIA&#10;AADdAAAADwAAAGRycy9kb3ducmV2LnhtbERPzWqDQBC+F/IOywR6q2ukNcW4CUUo9NAWYvoAE3ei&#10;Ju6suKsxb98tFHKbj+938t1sOjHR4FrLClZRDIK4srrlWsHP4f3pFYTzyBo7y6TgRg5228VDjpm2&#10;V97TVPpahBB2GSpovO8zKV3VkEEX2Z44cCc7GPQBDrXUA15DuOlkEsepNNhyaGiwp6Kh6lKORgFP&#10;X8eblQna8eX7vP7saS6LUanH5fy2AeFp9nfxv/tDh/nPaQp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fXMwgAAAN0AAAAPAAAAAAAAAAAAAAAAAJgCAABkcnMvZG93&#10;bnJldi54bWxQSwUGAAAAAAQABAD1AAAAhwMAAAAA&#10;" path="m,227076l,e" filled="f" strokeweight=".96pt">
                  <v:path arrowok="t" textboxrect="0,0,0,227076"/>
                </v:shape>
                <v:shape id="Shape 1467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QJMMA&#10;AADdAAAADwAAAGRycy9kb3ducmV2LnhtbERP32vCMBB+H+x/CDfY20ynxWk1ylA2FByoFXw9mltb&#10;1lxKktX63xthsLf7+H7efNmbRnTkfG1ZwesgAUFcWF1zqeCUf7xMQPiArLGxTAqu5GG5eHyYY6bt&#10;hQ/UHUMpYgj7DBVUIbSZlL6oyKAf2JY4ct/WGQwRulJqh5cYbho5TJKxNFhzbKiwpVVFxc/x1yhY&#10;77fT/CsdUdil12n32bDL3Vmp56f+fQYiUB/+xX/ujY7z0/Eb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XQJ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468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EJcQA&#10;AADdAAAADwAAAGRycy9kb3ducmV2LnhtbESPQWvCQBCF7wX/wzJCb3WjtCrRVUQo9NAKjf6AMTsm&#10;0exsyG5i/Pedg9DbDO/Ne9+st4OrVU9tqDwbmE4SUMS5txUXBk7Hz7clqBCRLdaeycCDAmw3o5c1&#10;ptbf+Zf6LBZKQjikaKCMsUm1DnlJDsPEN8SiXXzrMMraFtq2eJdwV+tZksy1w4qlocSG9iXlt6xz&#10;Brj/OT+8nqHvPg7XxXdDQ7bvjHkdD7sVqEhD/Dc/r7+s4L/PBV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xCXEAAAA3QAAAA8AAAAAAAAAAAAAAAAAmAIAAGRycy9k&#10;b3ducmV2LnhtbFBLBQYAAAAABAAEAPUAAACJAwAAAAA=&#10;" path="m,227076l,e" filled="f" strokeweight=".96pt">
                  <v:path arrowok="t" textboxrect="0,0,0,227076"/>
                </v:shape>
                <v:shape id="Shape 1469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wTsIA&#10;AADdAAAADwAAAGRycy9kb3ducmV2LnhtbERPTWvCQBC9F/oflil4q5uUKjZ1lSIWPVnUXnobsmM2&#10;NDsbM1uN/94VhN7m8T5nOu99o07USR3YQD7MQBGXwdZcGfjefz5PQElEttgEJgMXEpjPHh+mWNhw&#10;5i2ddrFSKYSlQAMuxrbQWkpHHmUYWuLEHULnMSbYVdp2eE7hvtEvWTbWHmtODQ5bWjgqf3d/3sBI&#10;DuEnr6S/rI55s1zSl7iNNmbw1H+8g4rUx3/x3b22af7r+A1u36QT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jBO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470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ejcYA&#10;AADdAAAADwAAAGRycy9kb3ducmV2LnhtbESPQUvDQBCF74L/YRmhN7vRhmpjt6VYFAsVtBG8Dtkx&#10;Cc3Oht1tmv575yB4m+G9ee+b5Xp0nRooxNazgbtpBoq48rbl2sBX+XL7CComZIudZzJwoQjr1fXV&#10;Egvrz/xJwyHVSkI4FmigSakvtI5VQw7j1PfEov344DDJGmptA54l3HX6Psvm2mHL0tBgT88NVcfD&#10;yRnYfuwW5Xs+o7TPL4vhteNQhm9jJjfj5glUojH9m/+u36zg5w/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Xej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471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qlcIA&#10;AADdAAAADwAAAGRycy9kb3ducmV2LnhtbERPTWvCQBC9F/oflin0pptIq5K6ioiipxZtL96G7JgN&#10;zc7GzKrx33cLhd7m8T5ntuh9o67USR3YQD7MQBGXwdZcGfj63AymoCQiW2wCk4E7CSzmjw8zLGy4&#10;8Z6uh1ipFMJSoAEXY1toLaUjjzIMLXHiTqHzGBPsKm07vKVw3+hRlo21x5pTg8OWVo7K78PFG3iV&#10;UzjmlfT37Tlv1mv6EPeujXl+6pdvoCL18V/8597ZNP9lksPvN+kE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aqV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472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Y7cQA&#10;AADdAAAADwAAAGRycy9kb3ducmV2LnhtbERPTWsCMRC9C/0PYQq9abZStaxGacWCHmzRevE2bKab&#10;ZTeTsEnd7b9vBMHbPN7nLFa9bcSF2lA5VvA8ykAQF05XXCo4fX8MX0GEiKyxcUwK/ijAavkwWGCu&#10;XccHuhxjKVIIhxwVmBh9LmUoDFkMI+eJE/fjWosxwbaUusUuhdtGjrNsKi1WnBoMelobKurjr1Xw&#10;Xn2a+qvb8+Rc1pvod5vg1yelnh77tzmISH28i2/urU7zX2Zj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WO3EAAAA3QAAAA8AAAAAAAAAAAAAAAAAmAIAAGRycy9k&#10;b3ducmV2LnhtbFBLBQYAAAAABAAEAPUAAACJAwAAAAA=&#10;" path="m,227075l,e" filled="f" strokeweight=".96pt">
                  <v:path arrowok="t" textboxrect="0,0,0,227075"/>
                </v:shape>
                <v:shape id="Shape 1473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M7MMA&#10;AADdAAAADwAAAGRycy9kb3ducmV2LnhtbERPTWvCQBC9C/6HZYTe6qYq2kZXUaFY0ItW79PsmKTJ&#10;zobsJqb/3hUK3ubxPmex6kwpWqpdblnB2zACQZxYnXOq4Pz9+foOwnlkjaVlUvBHDlbLfm+BsbY3&#10;PlJ78qkIIexiVJB5X8VSuiQjg25oK+LAXW1t0AdYp1LXeAvhppSjKJpKgzmHhgwr2maUFKfGKCi2&#10;h8LIS/tR/rS4m+x/m53cNEq9DLr1HISnzj/F/+4vHeZPZmN4fBN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QM7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474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lAsQA&#10;AADdAAAADwAAAGRycy9kb3ducmV2LnhtbERPS2sCMRC+F/ofwhS8aVaxVVajtGKhPbTFx8XbsBk3&#10;y24mYZO66783BaG3+fies1z3thEXakPlWMF4lIEgLpyuuFRwPLwP5yBCRNbYOCYFVwqwXj0+LDHX&#10;ruMdXfaxFCmEQ44KTIw+lzIUhiyGkfPEiTu71mJMsC2lbrFL4baRkyx7kRYrTg0GPW0MFfX+1yp4&#10;q75N/dN98fOprLfRf26D3xyVGjz1rwsQkfr4L767P3SaP51N4e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ZQLEAAAA3QAAAA8AAAAAAAAAAAAAAAAAmAIAAGRycy9k&#10;b3ducmV2LnhtbFBLBQYAAAAABAAEAPUAAACJAwAAAAA=&#10;" path="m,227075l,e" filled="f" strokeweight=".96pt">
                  <v:path arrowok="t" textboxrect="0,0,0,227075"/>
                </v:shape>
                <v:shape id="Shape 1475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A7sUA&#10;AADdAAAADwAAAGRycy9kb3ducmV2LnhtbERPS2vCQBC+F/wPywje6qbFthpdxRYDEunBF3qcZsck&#10;NDsbstuY/nu3UPA2H99zZovOVKKlxpWWFTwNIxDEmdUl5woO++RxDMJ5ZI2VZVLwSw4W897DDGNt&#10;r7yldudzEULYxaig8L6OpXRZQQbd0NbEgbvYxqAPsMmlbvAawk0ln6PoVRosOTQUWNNHQdn37sco&#10;mLSX1SnZpMs018c0+Vrr+v38qdSg3y2nIDx1/i7+d691mD96e4G/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gDu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476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vdMMA&#10;AADdAAAADwAAAGRycy9kb3ducmV2LnhtbERPS2vCQBC+F/oflin0VjctYjW6CSoUC/bi6z5mxyRN&#10;djZkNzH+e1co9DYf33MW6WBq0VPrSssK3kcRCOLM6pJzBcfD19sUhPPIGmvLpOBGDtLk+WmBsbZX&#10;3lG/97kIIexiVFB438RSuqwgg25kG+LAXWxr0AfY5lK3eA3hppYfUTSRBksODQU2tC4oq/adUVCt&#10;fyojT/2sPve4GW9/u41cdUq9vgzLOQhPg/8X/7m/dZg//pzA45tw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Ovd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477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7AsUA&#10;AADdAAAADwAAAGRycy9kb3ducmV2LnhtbERPS2vCQBC+F/wPywi96cZSao2uYksDkuKhPtDjmB2T&#10;YHY2ZLcx/nu3IPQ2H99zZovOVKKlxpWWFYyGEQjizOqScwW7bTJ4B+E8ssbKMim4kYPFvPc0w1jb&#10;K/9Qu/G5CCHsYlRQeF/HUrqsIINuaGviwJ1tY9AH2ORSN3gN4aaSL1H0Jg2WHBoKrOmzoOyy+TUK&#10;Ju3565B8p8s01/s0Oa10/XFcK/Xc75ZTEJ46/y9+uFc6zH8dj+Hv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DsC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478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S+MQA&#10;AADdAAAADwAAAGRycy9kb3ducmV2LnhtbESPQWvCQBCF7wX/wzJCb3Wj2CrRVUQQPLSFRn/AmB2T&#10;aHY2ZDcx/vvOodDbDO/Ne9+st4OrVU9tqDwbmE4SUMS5txUXBs6nw9sSVIjIFmvPZOBJAbab0csa&#10;U+sf/EN9FgslIRxSNFDG2KRah7wkh2HiG2LRrr51GGVtC21bfEi4q/UsST60w4qlocSG9iXl96xz&#10;Brj/ujy9nqHv3r9vi8+GhmzfGfM6HnYrUJGG+G/+uz5awZ8v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UvjEAAAA3QAAAA8AAAAAAAAAAAAAAAAAmAIAAGRycy9k&#10;b3ducmV2LnhtbFBLBQYAAAAABAAEAPUAAACJAwAAAAA=&#10;" path="m,227076l,e" filled="f" strokeweight=".96pt">
                  <v:path arrowok="t" textboxrect="0,0,0,227076"/>
                </v:shape>
                <v:shape id="Shape 1479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3EMQA&#10;AADdAAAADwAAAGRycy9kb3ducmV2LnhtbERP32vCMBB+H+x/CCfsTVNdcWtnFFE2JmywWcHXo7m1&#10;Zc2lJFmt/70RhL3dx/fzFqvBtKIn5xvLCqaTBARxaXXDlYJD8Tp+BuEDssbWMik4k4fV8v5ugbm2&#10;J/6mfh8qEUPY56igDqHLpfRlTQb9xHbEkfuxzmCI0FVSOzzFcNPKWZLMpcGGY0ONHW1qKn/3f0bB&#10;9muXFZ/pI4WP9Jz1by27wh2VehgN6xcQgYbwL76533Wcnz5lcP0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vdxD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480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u2cQA&#10;AADdAAAADwAAAGRycy9kb3ducmV2LnhtbESPQWvCQBCF7wX/wzJCb3Wj2CrRVUQQPLSFRn/AmB2T&#10;aHY2ZDcx/vvOodDbDO/Ne9+st4OrVU9tqDwbmE4SUMS5txUXBs6nw9sSVIjIFmvPZOBJAbab0csa&#10;U+sf/EN9FgslIRxSNFDG2KRah7wkh2HiG2LRrr51GGVtC21bfEi4q/UsST60w4qlocSG9iXl96xz&#10;Brj/ujy9nqHv3r9vi8+GhmzfGfM6HnYrUJGG+G/+uz5awZ8vhV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kLtnEAAAA3QAAAA8AAAAAAAAAAAAAAAAAmAIAAGRycy9k&#10;b3ducmV2LnhtbFBLBQYAAAAABAAEAPUAAACJAwAAAAA=&#10;" path="m,227076l,e" filled="f" strokeweight=".96pt">
                  <v:path arrowok="t" textboxrect="0,0,0,227076"/>
                </v:shape>
                <v:shape id="Shape 1481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assIA&#10;AADdAAAADwAAAGRycy9kb3ducmV2LnhtbERPTWvCQBC9F/wPywi91U1KWyS6iohFT5XaXrwN2TEb&#10;zM7GzKrx37tCobd5vM+ZznvfqAt1Ugc2kI8yUMRlsDVXBn5/Pl/GoCQiW2wCk4EbCcxng6cpFjZc&#10;+Zsuu1ipFMJSoAEXY1toLaUjjzIKLXHiDqHzGBPsKm07vKZw3+jXLPvQHmtODQ5bWjoqj7uzN/Au&#10;h7DPK+lv61PerFa0FfeljXke9osJqEh9/Bf/uTc2zX8b5/D4Jp2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Nqy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482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VRsMA&#10;AADdAAAADwAAAGRycy9kb3ducmV2LnhtbERP32vCMBB+H+x/CDfwTVO1DK1GGRsbEyaoFXw9mrMt&#10;NpeSZLX+94sg7O0+vp+3XPemER05X1tWMB4lIIgLq2suFRzzz+EMhA/IGhvLpOBGHtar56clZtpe&#10;eU/dIZQihrDPUEEVQptJ6YuKDPqRbYkjd7bOYIjQlVI7vMZw08hJkrxKgzXHhgpbeq+ouBx+jYKP&#10;3Waeb9MphZ/0Nu++Gna5Oyk1eOnfFiAC9eFf/HB/6zg/nU3g/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6VR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483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hXsIA&#10;AADdAAAADwAAAGRycy9kb3ducmV2LnhtbERPTWvCQBC9C/0PyxR6001sFUldRcTSnipqL70N2TEb&#10;mp2Nma3Gf98tCN7m8T5nvux9o87USR3YQD7KQBGXwdZcGfg6vA1noCQiW2wCk4ErCSwXD4M5FjZc&#10;eEfnfaxUCmEp0ICLsS20ltKRRxmFljhxx9B5jAl2lbYdXlK4b/Q4y6baY82pwWFLa0flz/7XG5jI&#10;MXznlfTX91PebDa0FfepjXl67FevoCL18S6+uT9smv8ye4b/b9IJ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uFe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484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o2sMA&#10;AADdAAAADwAAAGRycy9kb3ducmV2LnhtbERPzWqDQBC+B/oOyxR6i2skTcW6CUEI9NAGYvoAU3eq&#10;Nu6suKsxb98NFHqbj+938t1sOjHR4FrLClZRDIK4srrlWsHn+bBMQTiPrLGzTApu5GC3fVjkmGl7&#10;5RNNpa9FCGGXoYLG+z6T0lUNGXSR7YkD920Hgz7AoZZ6wGsIN51M4ngjDbYcGhrsqWioupSjUcDT&#10;x9fNygTt+Hz8eXnvaS6LUamnx3n/CsLT7P/Ff+43Heav0zXcvw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o2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485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NMsMA&#10;AADdAAAADwAAAGRycy9kb3ducmV2LnhtbERP32vCMBB+H/g/hBvsTdO5KtoZRTY2JihsVvD1aG5t&#10;sbmUJKv1vzeCsLf7+H7eYtWbRnTkfG1ZwfMoAUFcWF1zqeCQfwxnIHxA1thYJgUX8rBaDh4WmGl7&#10;5h/q9qEUMYR9hgqqENpMSl9UZNCPbEscuV/rDIYIXSm1w3MMN40cJ8lUGqw5NlTY0ltFxWn/ZxS8&#10;f2/m+S59obBNL/Pus2GXu6NST4/9+hVEoD78i+/uLx3np7MJ3L6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cNM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486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ETNsIA&#10;AADdAAAADwAAAGRycy9kb3ducmV2LnhtbERP22rCQBB9F/oPyxR8042hWkldRQJCH7TQ2A+YZqdJ&#10;anY2ZDe3v3eFQt/mcK6zO4ymFj21rrKsYLWMQBDnVldcKPi6nhZbEM4ja6wtk4KJHBz2T7MdJtoO&#10;/El95gsRQtglqKD0vkmkdHlJBt3SNsSB+7GtQR9gW0jd4hDCTS3jKNpIgxWHhhIbSkvKb1lnFHB/&#10;+Z6sjNF264/f13NDY5Z2Ss2fx+MbCE+j/xf/ud91mP+y3cDjm3C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RM2wgAAAN0AAAAPAAAAAAAAAAAAAAAAAJgCAABkcnMvZG93&#10;bnJldi54bWxQSwUGAAAAAAQABAD1AAAAhwMAAAAA&#10;" path="m,227076l,e" filled="f" strokeweight=".96pt">
                  <v:path arrowok="t" textboxrect="0,0,0,227076"/>
                </v:shape>
                <v:shape id="Shape 1487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nXcIA&#10;AADdAAAADwAAAGRycy9kb3ducmV2LnhtbERPTWvCQBC9C/0PyxR6002kVUldRcTSnipqL70N2TEb&#10;mp2Nma3Gf98tCN7m8T5nvux9o87USR3YQD7KQBGXwdZcGfg6vA1noCQiW2wCk4ErCSwXD4M5FjZc&#10;eEfnfaxUCmEp0ICLsS20ltKRRxmFljhxx9B5jAl2lbYdXlK4b/Q4yybaY82pwWFLa0flz/7XG3iR&#10;Y/jOK+mv76e82WxoK+5TG/P02K9eQUXq4118c3/YNP95NoX/b9IJ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edd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488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irMYA&#10;AADdAAAADwAAAGRycy9kb3ducmV2LnhtbESPQUvDQBCF70L/wzIFb3ZTDdKm3RZRFAUL2hR6HbLT&#10;JDQ7G3bXNP33zkHwNsN789436+3oOjVQiK1nA/NZBoq48rbl2sChfL1bgIoJ2WLnmQxcKcJ2M7lZ&#10;Y2H9hb9p2KdaSQjHAg00KfWF1rFqyGGc+Z5YtJMPDpOsodY24EXCXafvs+xRO2xZGhrs6bmh6rz/&#10;cQZevj6W5S5/oPSZX5fDW8ehDEdjbqfj0wpUojH9m/+u363g5w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air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489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WtMIA&#10;AADdAAAADwAAAGRycy9kb3ducmV2LnhtbERPTWvCQBC9F/oflil4q5uUWmzqKkUserKovfQ2ZMds&#10;aHY2ZrYa/70rCN7m8T5nMut9o47USR3YQD7MQBGXwdZcGfjZfT2PQUlEttgEJgNnEphNHx8mWNhw&#10;4g0dt7FSKYSlQAMuxrbQWkpHHmUYWuLE7UPnMSbYVdp2eErhvtEvWfamPdacGhy2NHdU/m3/vYGR&#10;7MNvXkl/Xh7yZrGgb3Frbczgqf/8ABWpj3fxzb2yaf7r+B2u36QT9PQ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xta0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490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4BMUA&#10;AADdAAAADwAAAGRycy9kb3ducmV2LnhtbESPQWvCQBCF7wX/wzKCt7pRaq2pq4hQ8GALxv6AMTtN&#10;otnZkN3E+O87h0JvM7w3732z3g6uVj21ofJsYDZNQBHn3lZcGPg+fzy/gQoR2WLtmQw8KMB2M3pa&#10;Y2r9nU/UZ7FQEsIhRQNljE2qdchLchimviEW7ce3DqOsbaFti3cJd7WeJ8mrdlixNJTY0L6k/JZ1&#10;zgD3n5eH13P03eLrujw2NGT7zpjJeNi9g4o0xH/z3/XBCv7LS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bgExQAAAN0AAAAPAAAAAAAAAAAAAAAAAJgCAABkcnMv&#10;ZG93bnJldi54bWxQSwUGAAAAAAQABAD1AAAAigMAAAAA&#10;" path="m,227076l,e" filled="f" strokeweight=".96pt">
                  <v:path arrowok="t" textboxrect="0,0,0,227076"/>
                </v:shape>
                <v:shape id="Shape 1491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d7MMA&#10;AADdAAAADwAAAGRycy9kb3ducmV2LnhtbERP32vCMBB+H+x/CDfwTVO1jLUaZSjKhA02O9jr0Zxt&#10;WXMpSaz1v18EYW/38f285XowrejJ+caygukkAUFcWt1wpeC72I1fQPiArLG1TAqu5GG9enxYYq7t&#10;hb+oP4ZKxBD2OSqoQ+hyKX1Zk0E/sR1x5E7WGQwRukpqh5cYblo5S5JnabDh2FBjR5uayt/j2SjY&#10;fh6y4iOdU3hPr1m/b9kV7kep0dPwugARaAj/4rv7Tcf5aTaF2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Wd7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492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D6MIA&#10;AADdAAAADwAAAGRycy9kb3ducmV2LnhtbERPzWrCQBC+F3yHZYTedGNorUZXEUHwoIVGH2DMjkk0&#10;OxuymxjfvisUepuP73eW695UoqPGlZYVTMYRCOLM6pJzBefTbjQD4TyyxsoyKXiSg/Vq8LbERNsH&#10;/1CX+lyEEHYJKii8rxMpXVaQQTe2NXHgrrYx6ANscqkbfIRwU8k4iqbSYMmhocCatgVl97Q1Crg7&#10;Xp5Wxmjbz+/b16GmPt22Sr0P+80ChKfe/4v/3Hsd5n/MY3h9E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4PowgAAAN0AAAAPAAAAAAAAAAAAAAAAAJgCAABkcnMvZG93&#10;bnJldi54bWxQSwUGAAAAAAQABAD1AAAAhwMAAAAA&#10;" path="m,227076l,e" filled="f" strokeweight=".96pt">
                  <v:path arrowok="t" textboxrect="0,0,0,227076"/>
                </v:shape>
                <v:shape id="Shape 1493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3g8MA&#10;AADdAAAADwAAAGRycy9kb3ducmV2LnhtbERPTWvCQBC9F/wPyxR6002sSpu6ihRLe1K0vfQ2ZMds&#10;aHY2ZrYa/71bEHqbx/uc+bL3jTpRJ3VgA/koA0VcBltzZeDr8234BEoissUmMBm4kMByMbibY2HD&#10;mXd02sdKpRCWAg24GNtCaykdeZRRaIkTdwidx5hgV2nb4TmF+0aPs2ymPdacGhy29Oqo/Nn/egNT&#10;OYTvvJL+8n7Mm/WatuI22piH+371AipSH//FN/eHTfMnz4/w9006QS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d3g8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494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+dMMA&#10;AADdAAAADwAAAGRycy9kb3ducmV2LnhtbERP32vCMBB+H/g/hBN8m6mzDFuNIhsbG0xQK/h6NGdb&#10;bC4lyWr975fBYG/38f281WYwrejJ+caygtk0AUFcWt1wpeBUvD0uQPiArLG1TAru5GGzHj2sMNf2&#10;xgfqj6ESMYR9jgrqELpcSl/WZNBPbUccuYt1BkOErpLa4S2Gm1Y+JcmzNNhwbKixo5eayuvx2yh4&#10;3X9mxS6dU/hK71n/3rIr3FmpyXjYLkEEGsK/+M/9oeP8NEv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I+d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495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KbMMA&#10;AADdAAAADwAAAGRycy9kb3ducmV2LnhtbERPS2vCQBC+F/wPyxR6q5sULZq6iohSTy0+Lr0N2TEb&#10;mp2Nma3Gf+8WCr3Nx/ec2aL3jbpQJ3VgA/kwA0VcBltzZeB42DxPQElEttgEJgM3EljMBw8zLGy4&#10;8o4u+1ipFMJSoAEXY1toLaUjjzIMLXHiTqHzGBPsKm07vKZw3+iXLHvVHmtODQ5bWjkqv/c/3sBY&#10;TuErr6S/vZ/zZr2mT3Ef2pinx375BipSH//Ff+6tTfNH0zH8fpNO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JKbM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496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iF68IA&#10;AADdAAAADwAAAGRycy9kb3ducmV2LnhtbERP22rCQBB9F/yHZQp9002l1RrdBBEKfWgFYz9gzI5J&#10;2uxsyG5uf98tFHybw7nOPh1NLXpqXWVZwdMyAkGcW11xoeDr8rZ4BeE8ssbaMimYyEGazGd7jLUd&#10;+Ex95gsRQtjFqKD0vomldHlJBt3SNsSBu9nWoA+wLaRucQjhpparKFpLgxWHhhIbOpaU/2SdUcD9&#10;53WycoW2ezl9bz4aGrNjp9Tjw3jYgfA0+rv43/2uw/zn7Rr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IXrwgAAAN0AAAAPAAAAAAAAAAAAAAAAAJgCAABkcnMvZG93&#10;bnJldi54bWxQSwUGAAAAAAQABAD1AAAAhwMAAAAA&#10;" path="m,227076l,e" filled="f" strokeweight=".96pt">
                  <v:path arrowok="t" textboxrect="0,0,0,227076"/>
                </v:shape>
                <v:shape id="Shape 1497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gA8QA&#10;AADdAAAADwAAAGRycy9kb3ducmV2LnhtbERP32vCMBB+H+x/CCfsTVNdcWtnFFE2JmywWcHXo7m1&#10;Zc2lJFmt/70RhL3dx/fzFqvBtKIn5xvLCqaTBARxaXXDlYJD8Tp+BuEDssbWMik4k4fV8v5ugbm2&#10;J/6mfh8qEUPY56igDqHLpfRlTQb9xHbEkfuxzmCI0FVSOzzFcNPKWZLMpcGGY0ONHW1qKn/3f0bB&#10;9muXFZ/pI4WP9Jz1by27wh2VehgN6xcQgYbwL76533Wcn2ZPcP0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oAP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498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0AsUA&#10;AADdAAAADwAAAGRycy9kb3ducmV2LnhtbESPQWvCQBCF7wX/wzKCt7pRaq2pq4hQ8GALxv6AMTtN&#10;otnZkN3E+O87h0JvM7w3732z3g6uVj21ofJsYDZNQBHn3lZcGPg+fzy/gQoR2WLtmQw8KMB2M3pa&#10;Y2r9nU/UZ7FQEsIhRQNljE2qdchLchimviEW7ce3DqOsbaFti3cJd7WeJ8mrdlixNJTY0L6k/JZ1&#10;zgD3n5eH13P03eLrujw2NGT7zpjJeNi9g4o0xH/z3/XBCv7LS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7QCxQAAAN0AAAAPAAAAAAAAAAAAAAAAAJgCAABkcnMv&#10;ZG93bnJldi54bWxQSwUGAAAAAAQABAD1AAAAigMAAAAA&#10;" path="m,227076l,e" filled="f" strokeweight=".96pt">
                  <v:path arrowok="t" textboxrect="0,0,0,227076"/>
                </v:shape>
                <v:shape id="Shape 1499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AacIA&#10;AADdAAAADwAAAGRycy9kb3ducmV2LnhtbERPTWvCQBC9C/0PyxR6002kFU1dRcTSnipqL70N2TEb&#10;mp2Nma3Gf98tCN7m8T5nvux9o87USR3YQD7KQBGXwdZcGfg6vA2noCQiW2wCk4ErCSwXD4M5FjZc&#10;eEfnfaxUCmEp0ICLsS20ltKRRxmFljhxx9B5jAl2lbYdXlK4b/Q4yybaY82pwWFLa0flz/7XG3iR&#10;Y/jOK+mv76e82WxoK+5TG/P02K9eQUXq4118c3/YNP95NoP/b9IJ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0Bp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00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ibccA&#10;AADdAAAADwAAAGRycy9kb3ducmV2LnhtbESPQWvCQBCF74X+h2UKvdVNqy0aXaVUWixYUCN4HbLT&#10;JDQ7G3a3Mf5751DobYb35r1vFqvBtaqnEBvPBh5HGSji0tuGKwPH4v1hCiomZIutZzJwoQir5e3N&#10;AnPrz7yn/pAqJSEcczRQp9TlWseyJodx5Dti0b59cJhkDZW2Ac8S7lr9lGUv2mHD0lBjR281lT+H&#10;X2dgvfucFV+TMaXt5DLrP1oORTgZc383vM5BJRrSv/nvemMF/zkTfvlGR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yom3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501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WdcIA&#10;AADdAAAADwAAAGRycy9kb3ducmV2LnhtbERPTWvCQBC9C/0PyxR6000ES0ndiIjSnlqqXrwN2Uk2&#10;NDsbM6vGf98tFHqbx/uc5Wr0nbrSIG1gA/ksA0VcBdtyY+B42E1fQElEttgFJgN3EliVD5MlFjbc&#10;+Iuu+9ioFMJSoAEXY19oLZUjjzILPXHi6jB4jAkOjbYD3lK47/Q8y561x5ZTg8OeNo6q7/3FG1hI&#10;HU55I+P97Zx32y19ivvQxjw9jutXUJHG+C/+c7/bNH+R5fD7TTpB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tZ1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02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Z8sIA&#10;AADdAAAADwAAAGRycy9kb3ducmV2LnhtbERPS2rDMBDdB3IHMYXuYrkGN8GNEkogkEVaqJMDTK2p&#10;7dYaGUn+5PZVoZDdPN53tvvZdGIk51vLCp6SFARxZXXLtYLr5bjagPABWWNnmRTcyMN+t1xssdB2&#10;4g8ay1CLGMK+QAVNCH0hpa8aMugT2xNH7ss6gyFCV0vtcIrhppNZmj5Lgy3HhgZ7OjRU/ZSDUcDj&#10;2+fNygztkL9/r889zeVhUOrxYX59ARFoDnfxv/uk4/w8zeDvm3i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BnywgAAAN0AAAAPAAAAAAAAAAAAAAAAAJgCAABkcnMvZG93&#10;bnJldi54bWxQSwUGAAAAAAQABAD1AAAAhwMAAAAA&#10;" path="m,227076l,e" filled="f" strokeweight=".96pt">
                  <v:path arrowok="t" textboxrect="0,0,0,227076"/>
                </v:shape>
                <v:shape id="Shape 1503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8GsMA&#10;AADdAAAADwAAAGRycy9kb3ducmV2LnhtbERP22rCQBB9L/gPywi+1Y2XSk1dRZSWCgpqCn0dsmMS&#10;zM6G3W2Mf+8WCn2bw7nOYtWZWrTkfGVZwWiYgCDOra64UPCVvT+/gvABWWNtmRTcycNq2XtaYKrt&#10;jU/UnkMhYgj7FBWUITSplD4vyaAf2oY4chfrDIYIXSG1w1sMN7UcJ8lMGqw4NpTY0Kak/Hr+MQq2&#10;x908O0wnFPbT+7z9qNll7lupQb9bv4EI1IV/8Z/7U8f5L8kEf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8G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504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kHcEA&#10;AADdAAAADwAAAGRycy9kb3ducmV2LnhtbERP24rCMBB9F/yHMMK+2VTxRjWKCIIPuwtWP2Bsxrba&#10;TEqT1vr3m4WFfZvDuc5m15tKdNS40rKCSRSDIM6sLjlXcL0cxysQziNrrCyTgjc52G2Hgw0m2r74&#10;TF3qcxFC2CWooPC+TqR0WUEGXWRr4sDdbWPQB9jkUjf4CuGmktM4XkiDJYeGAms6FJQ909Yo4O7r&#10;9rZyiradfz+WnzX16aFV6mPU79cgPPX+X/znPukwfx7P4Pebc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tJB3BAAAA3QAAAA8AAAAAAAAAAAAAAAAAmAIAAGRycy9kb3du&#10;cmV2LnhtbFBLBQYAAAAABAAEAPUAAACGAwAAAAA=&#10;" path="m,227076l,e" filled="f" strokeweight=".96pt">
                  <v:path arrowok="t" textboxrect="0,0,0,227076"/>
                </v:shape>
                <v:shape id="Shape 1505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QdsIA&#10;AADdAAAADwAAAGRycy9kb3ducmV2LnhtbERPS2vCQBC+F/wPywi91U0KkZK6SimKnlp8XLwN2TEb&#10;mp2Nma3Gf98VhN7m43vObDH4Vl2olyawgXySgSKugm24NnDYr17eQElEttgGJgM3EljMR08zLG24&#10;8pYuu1irFMJSogEXY1dqLZUjjzIJHXHiTqH3GBPsa217vKZw3+rXLJtqjw2nBocdfTqqfna/3kAh&#10;p3DMaxlu63PeLpf0Le5LG/M8Hj7eQUUa4r/44d7YNL/ICrh/k07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dB2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06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fgsMA&#10;AADdAAAADwAAAGRycy9kb3ducmV2LnhtbERP32vCMBB+F/Y/hBv4ZtNtKlqNMjaUCQ42K/h6NLe2&#10;rLmUJNb63y+CsLf7+H7ect2bRnTkfG1ZwVOSgiAurK65VHDMN6MZCB+QNTaWScGVPKxXD4MlZtpe&#10;+Ju6QyhFDGGfoYIqhDaT0hcVGfSJbYkj92OdwRChK6V2eInhppHPaTqVBmuODRW29FZR8Xs4GwXv&#10;X7t5/jl+obAfX+fdtmGXu5NSw8f+dQEiUB/+xXf3h47zJ+kU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efg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507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rmsIA&#10;AADdAAAADwAAAGRycy9kb3ducmV2LnhtbERPTWvCQBC9F/wPywje6iYF2xJdRUSxp0qtF29DdswG&#10;s7NpZtX477tCobd5vM+ZLXrfqCt1Ugc2kI8zUMRlsDVXBg7fm+d3UBKRLTaBycCdBBbzwdMMCxtu&#10;/EXXfaxUCmEp0ICLsS20ltKRRxmHljhxp9B5jAl2lbYd3lK4b/RLlr1qjzWnBoctrRyV5/3FG5jI&#10;KRzzSvr79idv1mvaifvUxoyG/XIKKlIf/8V/7g+b5k+yN3h8k07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+ua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08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uGMQA&#10;AADdAAAADwAAAGRycy9kb3ducmV2LnhtbESPQWvCQBCF74X+h2UK3ppNBWuJrlKEQg9aMPoDptkx&#10;iWZnQ3YT4793DoK3Gd6b975ZrkfXqIG6UHs28JGkoIgLb2suDRwPP+9foEJEtth4JgM3CrBevb4s&#10;MbP+ynsa8lgqCeGQoYEqxjbTOhQVOQyJb4lFO/nOYZS1K7Xt8CrhrtHTNP3UDmuWhgpb2lRUXPLe&#10;GeBh93/zeoq+n/2d59uWxnzTGzN5G78XoCKN8Wl+XP9awZ+lgivfyAh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gLhjEAAAA3QAAAA8AAAAAAAAAAAAAAAAAmAIAAGRycy9k&#10;b3ducmV2LnhtbFBLBQYAAAAABAAEAPUAAACJAwAAAAA=&#10;" path="m,227076l,e" filled="f" strokeweight=".96pt">
                  <v:path arrowok="t" textboxrect="0,0,0,227076"/>
                </v:shape>
                <v:shape id="Shape 1509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L8MQA&#10;AADdAAAADwAAAGRycy9kb3ducmV2LnhtbERP22rCQBB9F/oPyxR8q5t6KU3qKqJUFBRaU+jrkJ0m&#10;odnZsLuN8e9doeDbHM515sveNKIj52vLCp5HCQjiwuqaSwVf+fvTKwgfkDU2lknBhTwsFw+DOWba&#10;nvmTulMoRQxhn6GCKoQ2k9IXFRn0I9sSR+7HOoMhQldK7fAcw00jx0nyIg3WHBsqbGldUfF7+jMK&#10;Nh/7ND9OJxQO00vabRt2uftWavjYr95ABOrDXfzv3uk4f5akc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IC/D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510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0w8QA&#10;AADdAAAADwAAAGRycy9kb3ducmV2LnhtbESPQWvCQBCF7wX/wzKCt7pRsJXoKiIIHmyh0R8wZsck&#10;mp0N2U2M/75zKPQ2w3vz3jfr7eBq1VMbKs8GZtMEFHHubcWFgcv58L4EFSKyxdozGXhRgO1m9LbG&#10;1Pon/1CfxUJJCIcUDZQxNqnWIS/JYZj6hli0m28dRlnbQtsWnxLuaj1Pkg/tsGJpKLGhfUn5I+uc&#10;Ae6/ri+v5+i7xff989TQkO07YybjYbcCFWmI/+a/66MV/MVM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tMPEAAAA3QAAAA8AAAAAAAAAAAAAAAAAmAIAAGRycy9k&#10;b3ducmV2LnhtbFBLBQYAAAAABAAEAPUAAACJAwAAAAA=&#10;" path="m,227076l,e" filled="f" strokeweight=".96pt">
                  <v:path arrowok="t" textboxrect="0,0,0,227076"/>
                </v:shape>
                <v:shape id="Shape 1511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AqMEA&#10;AADdAAAADwAAAGRycy9kb3ducmV2LnhtbERPTWsCMRC9F/wPYYTeajYFpaxGEbG0pxa1l96GzbhZ&#10;3Ey2O6mu/74RhN7m8T5nsRpCq87USxPZgpkUoIir6BquLXwdXp9eQElCdthGJgtXElgtRw8LLF28&#10;8I7O+1SrHMJSogWfUldqLZWngDKJHXHmjrEPmDLsa+16vOTw0OrnopjpgA3nBo8dbTxVp/1vsDCV&#10;Y/w2tQzXtx/Tbrf0Kf5DW/s4HtZzUImG9C++u99dnj81Bm7f5BP0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bQKj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512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PXMQA&#10;AADdAAAADwAAAGRycy9kb3ducmV2LnhtbERP32vCMBB+F/wfwgl7W1OdyqxGkY2Jgw2cHez1aM62&#10;2FxKktX63y/CwLf7+H7eatObRnTkfG1ZwThJQRAXVtdcKvjO3x6fQfiArLGxTAqu5GGzHg5WmGl7&#10;4S/qjqEUMYR9hgqqENpMSl9UZNAntiWO3Mk6gyFCV0rt8BLDTSMnaTqXBmuODRW29FJRcT7+GgWv&#10;h/dF/jl9ovAxvS66XcMudz9KPYz67RJEoD7cxf/uvY7zZ+MJ3L6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1D1z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513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7RMIA&#10;AADdAAAADwAAAGRycy9kb3ducmV2LnhtbERPTWvCQBC9F/wPywje6iYVS4muIqLoqaXWi7chO2aD&#10;2dk0s2r8991Cobd5vM+ZL3vfqBt1Ugc2kI8zUMRlsDVXBo5f2+c3UBKRLTaBycCDBJaLwdMcCxvu&#10;/Em3Q6xUCmEp0ICLsS20ltKRRxmHljhx59B5jAl2lbYd3lO4b/RLlr1qjzWnBoctrR2Vl8PVG5jK&#10;OZzySvrH7jtvNhv6EPeujRkN+9UMVKQ+/ov/3Hub5k/zC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XtE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14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rKMQA&#10;AADdAAAADwAAAGRycy9kb3ducmV2LnhtbERP3UrDMBS+H/gO4Qi7GS6tqJO6bIggTBhjtj7AoTk2&#10;Zc1JSeKW7emNIOzufHy/Z7lOdhBH8qF3rKCcFyCIW6d77hR8Ne93zyBCRNY4OCYFZwqwXt1Mllhp&#10;d+JPOtaxEzmEQ4UKTIxjJWVoDVkMczcSZ+7beYsxQ99J7fGUw+0g74viSVrsOTcYHOnNUHuof6yC&#10;xW6x3c0+yuTbrT3U+4uZcZOUmt6m1xcQkVK8iv/dG53nP5YP8PdNP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aqyjEAAAA3QAAAA8AAAAAAAAAAAAAAAAAmAIAAGRycy9k&#10;b3ducmV2LnhtbFBLBQYAAAAABAAEAPUAAACJAwAAAAA=&#10;" path="m,227380l,e" filled="f" strokeweight=".96pt">
                  <v:path arrowok="t" textboxrect="0,0,0,227380"/>
                </v:shape>
                <v:shape id="Shape 1515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t/cUA&#10;AADdAAAADwAAAGRycy9kb3ducmV2LnhtbERPTWvCQBC9F/wPywje6iaiRaKriFIQige1HryN2TGJ&#10;ZmfD7jam/fVdodDbPN7nzJedqUVLzleWFaTDBARxbnXFhYLP4/vrFIQPyBpry6TgmzwsF72XOWba&#10;PnhP7SEUIoawz1BBGUKTSenzkgz6oW2II3e1zmCI0BVSO3zEcFPLUZK8SYMVx4YSG1qXlN8PX0ZB&#10;m5+mP8f0Y+THu/Ft0+wum9vZKTXod6sZiEBd+Bf/ubc6zp+kE3h+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y39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516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QxMMA&#10;AADdAAAADwAAAGRycy9kb3ducmV2LnhtbERP22oCMRB9F/oPYQq+SM2uoJatUUqh0IKIrv2AYTPd&#10;LG4mS5Jq2q9vBMG3OZzrrDbJ9uJMPnSOFZTTAgRx43THrYKv4/vTM4gQkTX2jknBLwXYrB9GK6y0&#10;u/CBznVsRQ7hUKECE+NQSRkaQxbD1A3Emft23mLM0LdSe7zkcNvLWVEspMWOc4PBgd4MNaf6xypY&#10;7pbb3eSzTL7Z2lO9/zMTPialxo/p9QVEpBTv4pv7Q+f583IB12/y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SQxM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517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JKsEA&#10;AADdAAAADwAAAGRycy9kb3ducmV2LnhtbERPzWrCQBC+C32HZQpepNk1YG1TVxGhkKvRB5hmp0lI&#10;djZmtzG+vSsIvc3H9zub3WQ7MdLgG8calokCQVw603Cl4Xz6fvsA4QOywc4xabiRh932ZbbBzLgr&#10;H2ksQiViCPsMNdQh9JmUvqzJok9cTxy5XzdYDBEOlTQDXmO47WSq1Lu02HBsqLGnQ01lW/xZDWrV&#10;LqQ6UJpWp59LwZ+uHfNc6/nrtP8CEWgK/+KnOzdx/mq5hsc38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BSSr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518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CY8gA&#10;AADdAAAADwAAAGRycy9kb3ducmV2LnhtbESPQWvCQBCF70L/wzIFb7qJ2CKpq5RKQRAPVXvobZqd&#10;JrHZ2bC7jbG/vnMoeJvhvXnvm+V6cK3qKcTGs4F8moEiLr1tuDJwOr5OFqBiQrbYeiYDV4qwXt2N&#10;llhYf+E36g+pUhLCsUADdUpdoXUsa3IYp74jFu3LB4dJ1lBpG/Ai4a7Vsyx71A4bloYaO3qpqfw+&#10;/DgDffm++D3mu1mc7+fnTbf/3Jw/gjHj++H5CVSiId3M/9dbK/gPueDKNzKC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oJj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1519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4w8AA&#10;AADdAAAADwAAAGRycy9kb3ducmV2LnhtbERPzYrCMBC+C/sOYRa8yJpYcNFqFBGEXq37AGMz25Y2&#10;k9rEWt/eCAt7m4/vd7b70bZioN7XjjUs5goEceFMzaWGn8vpawXCB2SDrWPS8CQP+93HZIupcQ8+&#10;05CHUsQQ9ilqqELoUil9UZFFP3cdceR+XW8xRNiX0vT4iOG2lYlS39JizbGhwo6OFRVNfrca1LKZ&#10;SXWkJCkv11vOa9cMWab19HM8bEAEGsO/+M+dmTh/uVjD+5t4gt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J4w8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1520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DgcYA&#10;AADdAAAADwAAAGRycy9kb3ducmV2LnhtbESPQWvDMAyF74P9B6NBb6uzQsvI6patdNAe1rGul91E&#10;rMUhsWxir0n//XQo9Cbxnt77tFyPvlNn6lMT2MDTtABFXAXbcG3g9P3++AwqZWSLXWAycKEE69X9&#10;3RJLGwb+ovMx10pCOJVowOUcS61T5chjmoZILNpv6D1mWfta2x4HCfednhXFQntsWBocRto4qtrj&#10;nzfw1hxc+zl88Pynbrc57rcpbk7GTB7G1xdQmcZ8M1+vd1bw5z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ZDg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1521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XgMIA&#10;AADdAAAADwAAAGRycy9kb3ducmV2LnhtbERPTWvCQBC9C/0PyxR6041SS42u0gpFwV5M9T5mxyRN&#10;djZkNzH+e1cQvM3jfc5i1ZtKdNS4wrKC8SgCQZxaXXCm4PD3M/wE4TyyxsoyKbiSg9XyZbDAWNsL&#10;76lLfCZCCLsYFeTe17GULs3JoBvZmjhwZ9sY9AE2mdQNXkK4qeQkij6kwYJDQ441rXNKy6Q1Csr1&#10;b2nksZtVpw4377v/diO/W6XeXvuvOQhPvX+KH+6tDvOnkzHcvw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BeA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1522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4bcMA&#10;AADdAAAADwAAAGRycy9kb3ducmV2LnhtbERPS2sCMRC+F/wPYQRvNeuCpaxGaUVBD23xcelt2Ew3&#10;y24mYRPd9d+bQqG3+fies1wPthU36kLtWMFsmoEgLp2uuVJwOe+eX0GEiKyxdUwK7hRgvRo9LbHQ&#10;rucj3U6xEimEQ4EKTIy+kDKUhiyGqfPEiftxncWYYFdJ3WGfwm0r8yx7kRZrTg0GPW0Mlc3pahW8&#10;15+m+eo/eP5dNdvoD9vgNxelJuPhbQEi0hD/xX/uvU7z53kOv9+k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h4b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523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dgcUA&#10;AADdAAAADwAAAGRycy9kb3ducmV2LnhtbERPTWvCQBC9F/oflil4000Vi01dRcWARDyYtrTHaXZM&#10;QrOzIbvG+O/dgtDbPN7nzJe9qUVHrassK3geRSCIc6srLhR8vCfDGQjnkTXWlknBlRwsF48Pc4y1&#10;vfCRuswXIoSwi1FB6X0TS+nykgy6kW2IA3eyrUEfYFtI3eIlhJtajqPoRRqsODSU2NCmpPw3OxsF&#10;r91p+5Xs01Va6M80+dnpZv19UGrw1K/eQHjq/b/47t7pMH86nsDfN+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R2B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524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0GMIA&#10;AADdAAAADwAAAGRycy9kb3ducmV2LnhtbERPTWvCQBC9C/6HZYTedKPYYlNXUaFYaC/Geh+z0yQm&#10;Oxuymxj/vVsQvM3jfc5y3ZtKdNS4wrKC6SQCQZxaXXCm4Pf4OV6AcB5ZY2WZFNzIwXo1HCwx1vbK&#10;B+oSn4kQwi5GBbn3dSylS3My6Ca2Jg7cn20M+gCbTOoGryHcVHIWRW/SYMGhIceadjmlZdIaBeXu&#10;pzTy1L1X5w738+9Lu5fbVqmXUb/5AOGp90/xw/2lw/zX2Rz+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7QY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1525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gbsQA&#10;AADdAAAADwAAAGRycy9kb3ducmV2LnhtbERPS2vCQBC+F/wPywi91Y2CRVNXsWJAIh58lPY4Zsck&#10;NDsbstuY/ntXELzNx/ec2aIzlWipcaVlBcNBBII4s7rkXMHpmLxNQDiPrLGyTAr+ycFi3nuZYazt&#10;lffUHnwuQgi7GBUU3texlC4ryKAb2Jo4cBfbGPQBNrnUDV5DuKnkKIrepcGSQ0OBNa0Kyn4Pf0bB&#10;tL2sv5Ntukxz/ZUm542uP392Sr32u+UHCE+df4of7o0O88ejM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4IG7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526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DkcIA&#10;AADdAAAADwAAAGRycy9kb3ducmV2LnhtbERPzWqDQBC+F/IOywRya9YKscVkI0UI5JAGavsAU3ei&#10;Ju6suKvRt+8GCr3Nx/c7u2wyrRipd41lBS/rCARxaXXDlYLvr8PzGwjnkTW2lknBTA6y/eJph6m2&#10;d/6ksfCVCCHsUlRQe9+lUrqyJoNubTviwF1sb9AH2FdS93gP4aaVcRQl0mDDoaHGjvKaylsxGAU8&#10;fvzMVsZoh835+nrqaCryQanVcnrfgvA0+X/xn/uow/xNnMDjm3C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kORwgAAAN0AAAAPAAAAAAAAAAAAAAAAAJgCAABkcnMvZG93&#10;bnJldi54bWxQSwUGAAAAAAQABAD1AAAAhwMAAAAA&#10;" path="m,227076l,e" filled="f" strokeweight=".96pt">
                  <v:path arrowok="t" textboxrect="0,0,0,227076"/>
                </v:shape>
                <v:shape id="Shape 1527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mecQA&#10;AADdAAAADwAAAGRycy9kb3ducmV2LnhtbERP32vCMBB+F/Y/hBvsbaZzbmo1ythQFByoFXw9mrMt&#10;ay4lyWr9781g4Nt9fD9vtuhMLVpyvrKs4KWfgCDOra64UHDMls9jED4ga6wtk4IreVjMH3ozTLW9&#10;8J7aQyhEDGGfooIyhCaV0uclGfR92xBH7mydwRChK6R2eInhppaDJHmXBiuODSU29FlS/nP4NQq+&#10;dptJ9j18pbAdXiftqmaXuZNST4/dxxREoC7cxf/utY7z3wYj+Ps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Znn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528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yeMQA&#10;AADdAAAADwAAAGRycy9kb3ducmV2LnhtbESPQWvCQBCF7wX/wzKCt7oxYCvRVUQQPNhC0/6AMTsm&#10;0exsyG5i/PedQ6G3Gd6b977Z7EbXqIG6UHs2sJgnoIgLb2suDfx8H19XoEJEtth4JgNPCrDbTl42&#10;mFn/4C8a8lgqCeGQoYEqxjbTOhQVOQxz3xKLdvWdwyhrV2rb4UPCXaPTJHnTDmuWhgpbOlRU3PPe&#10;GeDh4/L0OkXfLz9v7+eWxvzQGzObjvs1qEhj/Df/XZ+s4C9T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cnjEAAAA3QAAAA8AAAAAAAAAAAAAAAAAmAIAAGRycy9k&#10;b3ducmV2LnhtbFBLBQYAAAAABAAEAPUAAACJAwAAAAA=&#10;" path="m,227076l,e" filled="f" strokeweight=".96pt">
                  <v:path arrowok="t" textboxrect="0,0,0,227076"/>
                </v:shape>
                <v:shape id="Shape 1529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GE8IA&#10;AADdAAAADwAAAGRycy9kb3ducmV2LnhtbERPTWvCQBC9F/wPywje6iaCUlNXKWKxJ0vVS29DdsyG&#10;ZmdjZqvx33cLgrd5vM9ZrHrfqAt1Ugc2kI8zUMRlsDVXBo6H9+cXUBKRLTaBycCNBFbLwdMCCxuu&#10;/EWXfaxUCmEp0ICLsS20ltKRRxmHljhxp9B5jAl2lbYdXlO4b/Qky2baY82pwWFLa0flz/7XG5jK&#10;KXznlfS37TlvNhv6FLfTxoyG/dsrqEh9fIjv7g+b5k8nc/j/Jp2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YYT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30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5o0McA&#10;AADdAAAADwAAAGRycy9kb3ducmV2LnhtbESPQWvCQBCF74X+h2UK3uqm1RaNrlKUlhZaqEbwOmTH&#10;JDQ7G3bXGP9951DobYb35r1vluvBtaqnEBvPBh7GGSji0tuGKwOH4vV+BiomZIutZzJwpQjr1e3N&#10;EnPrL7yjfp8qJSEcczRQp9TlWseyJodx7Dti0U4+OEyyhkrbgBcJd61+zLJn7bBhaaixo01N5c/+&#10;7Axsvz/mxdd0Qulzep33by2HIhyNGd0NLwtQiYb0b/67freC/zQR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eaND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531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cyMIA&#10;AADdAAAADwAAAGRycy9kb3ducmV2LnhtbERPTWvCQBC9F/wPywje6iYVS4muIqLoqaXWi7chO2aD&#10;2dk0s2r8991Cobd5vM+ZL3vfqBt1Ugc2kI8zUMRlsDVXBo5f2+c3UBKRLTaBycCDBJaLwdMcCxvu&#10;/Em3Q6xUCmEp0ICLsS20ltKRRxmHljhx59B5jAl2lbYd3lO4b/RLlr1qjzWnBoctrR2Vl8PVG5jK&#10;OZzySvrH7jtvNhv6EPeujRkN+9UMVKQ+/ov/3Hub5k8nO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hzI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32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TT8IA&#10;AADdAAAADwAAAGRycy9kb3ducmV2LnhtbERPzWqDQBC+B/IOywR6i2sspsW4CSVQ6KEtxPYBJu5E&#10;TdxZcVejb98tFHqbj+938sNkWjFS7xrLCjZRDIK4tLrhSsH31+v6GYTzyBpby6RgJgeH/XKRY6bt&#10;nU80Fr4SIYRdhgpq77tMSlfWZNBFtiMO3MX2Bn2AfSV1j/cQblqZxPFWGmw4NNTY0bGm8lYMRgGP&#10;H+fZygTtkH5en947morjoNTDanrZgfA0+X/xn/tNh/npYwK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NNPwgAAAN0AAAAPAAAAAAAAAAAAAAAAAJgCAABkcnMvZG93&#10;bnJldi54bWxQSwUGAAAAAAQABAD1AAAAhwMAAAAA&#10;" path="m,227076l,e" filled="f" strokeweight=".96pt">
                  <v:path arrowok="t" textboxrect="0,0,0,227076"/>
                </v:shape>
                <v:shape id="Shape 1533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2p8MA&#10;AADdAAAADwAAAGRycy9kb3ducmV2LnhtbERP32vCMBB+H/g/hBP2pqmrDu2MMjYcExxsVtjr0Zxt&#10;WXMpSaz1vzeCsLf7+H7ect2bRnTkfG1ZwWScgCAurK65VHDIN6M5CB+QNTaWScGFPKxXg4clZtqe&#10;+Ye6fShFDGGfoYIqhDaT0hcVGfRj2xJH7midwRChK6V2eI7hppFPSfIsDdYcGyps6a2i4m9/Mgre&#10;v7eL/GuaUthNL4vuo2GXu1+lHof96wuIQH34F9/dnzrOn6Up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z2p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534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uoMIA&#10;AADdAAAADwAAAGRycy9kb3ducmV2LnhtbERP22rCQBB9F/yHZQp9001ttRLdBBEKfWgFYz9gzI5J&#10;2uxsyG5uf98tFHybw7nOPh1NLXpqXWVZwdMyAkGcW11xoeDr8rbYgnAeWWNtmRRM5CBN5rM9xtoO&#10;fKY+84UIIexiVFB638RSurwkg25pG+LA3Wxr0AfYFlK3OIRwU8tVFG2kwYpDQ4kNHUvKf7LOKOD+&#10;8zpZuULbrU/frx8NjdmxU+rxYTzsQHga/V38737XYf76+QX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e6gwgAAAN0AAAAPAAAAAAAAAAAAAAAAAJgCAABkcnMvZG93&#10;bnJldi54bWxQSwUGAAAAAAQABAD1AAAAhwMAAAAA&#10;" path="m,227076l,e" filled="f" strokeweight=".96pt">
                  <v:path arrowok="t" textboxrect="0,0,0,227076"/>
                </v:shape>
                <v:shape id="Shape 1535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ay8IA&#10;AADdAAAADwAAAGRycy9kb3ducmV2LnhtbERPTWvCQBC9F/wPyxR6q5tUUkrqKkUUe6rUevE2ZMds&#10;aHY2zawa/31XELzN433OdD74Vp2olyawgXycgSKugm24NrD7WT2/gZKIbLENTAYuJDCfjR6mWNpw&#10;5m86bWOtUghLiQZcjF2ptVSOPMo4dMSJO4TeY0ywr7Xt8ZzCfatfsuxVe2w4NTjsaOGo+t0evYFC&#10;DmGf1zJc1n95u1zSRtyXNubpcfh4BxVpiHfxzf1p0/xiUsD1m3SC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RrL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36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VP8QA&#10;AADdAAAADwAAAGRycy9kb3ducmV2LnhtbERP32vCMBB+H+x/CDfY25pOncxqFNlQFBScHez1aM62&#10;rLmUJKv1vzfCwLf7+H7ebNGbRnTkfG1ZwWuSgiAurK65VPCdr17eQfiArLGxTAou5GExf3yYYabt&#10;mb+oO4ZSxBD2GSqoQmgzKX1RkUGf2JY4cifrDIYIXSm1w3MMN40cpOlYGqw5NlTY0kdFxe/xzyj4&#10;PGwn+X40pLAbXSbdumGXux+lnp/65RREoD7cxf/ujY7z34Zj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7VT/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537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hJ8MA&#10;AADdAAAADwAAAGRycy9kb3ducmV2LnhtbERPS2vCQBC+F/wPyxR6q5tUrJK6iohSTy0+Lr0N2TEb&#10;mp2Nma3Gf+8WCr3Nx/ec2aL3jbpQJ3VgA/kwA0VcBltzZeB42DxPQUlEttgEJgM3EljMBw8zLGy4&#10;8o4u+1ipFMJSoAEXY1toLaUjjzIMLXHiTqHzGBPsKm07vKZw3+iXLHvVHmtODQ5bWjkqv/c/3sBY&#10;TuErr6S/vZ/zZr2mT3Ef2pinx375BipSH//Ff+6tTfPHown8fpNO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shJ8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538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kpcQA&#10;AADdAAAADwAAAGRycy9kb3ducmV2LnhtbESPQWvCQBCF7wX/wzJCb3WjxSrRVUQo9NAKjf6AMTsm&#10;0exsyG5i/PedQ8HbDO/Ne9+st4OrVU9tqDwbmE4SUMS5txUXBk7Hz7clqBCRLdaeycCDAmw3o5c1&#10;ptbf+Zf6LBZKQjikaKCMsUm1DnlJDsPEN8SiXXzrMMraFtq2eJdwV+tZknxohxVLQ4kN7UvKb1nn&#10;DHD/c354PUPfzQ/XxXdDQ7bvjHkdD7sVqEhDfJr/r7+s4M/fBV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5KXEAAAA3QAAAA8AAAAAAAAAAAAAAAAAmAIAAGRycy9k&#10;b3ducmV2LnhtbFBLBQYAAAAABAAEAPUAAACJAwAAAAA=&#10;" path="m,227076l,e" filled="f" strokeweight=".96pt">
                  <v:path arrowok="t" textboxrect="0,0,0,227076"/>
                </v:shape>
                <v:shape id="Shape 1539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BTcMA&#10;AADdAAAADwAAAGRycy9kb3ducmV2LnhtbERP32vCMBB+H+x/CDfwTdOpG7YaZSiODRyoFXw9mltb&#10;1lxKEmv975eBsLf7+H7eYtWbRnTkfG1ZwfMoAUFcWF1zqeCUb4czED4ga2wsk4IbeVgtHx8WmGl7&#10;5QN1x1CKGMI+QwVVCG0mpS8qMuhHtiWO3Ld1BkOErpTa4TWGm0aOk+RVGqw5NlTY0rqi4ud4MQo2&#10;+880/5pOKOymt7R7b9jl7qzU4Kl/m4MI1Id/8d39oeP8l0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BT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540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b3sQA&#10;AADdAAAADwAAAGRycy9kb3ducmV2LnhtbESPQWvCQBCF7wX/wzJCb3Wj1CrRVUQo9NAKjf6AMTsm&#10;0exsyG5i/PedQ8HbDO/Ne9+st4OrVU9tqDwbmE4SUMS5txUXBk7Hz7clqBCRLdaeycCDAmw3o5c1&#10;ptbf+Zf6LBZKQjikaKCMsUm1DnlJDsPEN8SiXXzrMMraFtq2eJdwV+tZknxohxVLQ4kN7UvKb1nn&#10;DHD/c354PUPfzQ/XxXdDQ7bvjHkdD7sVqEhDfJr/r7+s4M/fhV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8m97EAAAA3QAAAA8AAAAAAAAAAAAAAAAAmAIAAGRycy9k&#10;b3ducmV2LnhtbFBLBQYAAAAABAAEAPUAAACJAwAAAAA=&#10;" path="m,227076l,e" filled="f" strokeweight=".96pt">
                  <v:path arrowok="t" textboxrect="0,0,0,227076"/>
                </v:shape>
                <v:shape id="Shape 1541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vtcIA&#10;AADdAAAADwAAAGRycy9kb3ducmV2LnhtbERPTWvCQBC9F/wPywje6iZFS4muIqLoqaXWi7chO2aD&#10;2dk0s2r8991Cobd5vM+ZL3vfqBt1Ugc2kI8zUMRlsDVXBo5f2+c3UBKRLTaBycCDBJaLwdMcCxvu&#10;/Em3Q6xUCmEp0ICLsS20ltKRRxmHljhx59B5jAl2lbYd3lO4b/RLlr1qjzWnBoctrR2Vl8PVG5jK&#10;OZzySvrH7jtvNhv6EPeujRkN+9UMVKQ+/ov/3Hub5k8nO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G+1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42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gQcMA&#10;AADdAAAADwAAAGRycy9kb3ducmV2LnhtbERP32vCMBB+H/g/hBP2pqmuDu2MMjYcExxsVtjr0Zxt&#10;WXMpSaz1vzeCsLf7+H7ect2bRnTkfG1ZwWScgCAurK65VHDIN6M5CB+QNTaWScGFPKxXg4clZtqe&#10;+Ye6fShFDGGfoYIqhDaT0hcVGfRj2xJH7midwRChK6V2eI7hppHTJHmWBmuODRW29FZR8bc/GQXv&#10;39tF/pU+Udill0X30bDL3a9Sj8P+9QVEoD78i+/uTx3nz9Ip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YgQ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543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UWcIA&#10;AADdAAAADwAAAGRycy9kb3ducmV2LnhtbERPTWvCQBC9F/oflil4q5u0KiV1lSIWPVnUXnobsmM2&#10;NDsbM1uN/94VhN7m8T5nOu99o07USR3YQD7MQBGXwdZcGfjefz6/gZKIbLEJTAYuJDCfPT5MsbDh&#10;zFs67WKlUghLgQZcjG2htZSOPMowtMSJO4TOY0ywq7Tt8JzCfaNfsmyiPdacGhy2tHBU/u7+vIGx&#10;HMJPXkl/WR3zZrmkL3Ebbczgqf94BxWpj//iu3tt0/zx6BVu36QT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lRZ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44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gIsMA&#10;AADdAAAADwAAAGRycy9kb3ducmV2LnhtbERPTWsCMRC9C/6HMIXeNFtRKVujqFhoD1pqvfQ2bMbN&#10;sptJ2ER3++8bQfA2j/c5i1VvG3GlNlSOFbyMMxDEhdMVlwpOP++jVxAhImtsHJOCPwqwWg4HC8y1&#10;6/ibrsdYihTCIUcFJkafSxkKQxbD2HnixJ1dazEm2JZSt9ilcNvISZbNpcWKU4NBT1tDRX28WAWb&#10;6mDqr27Ps9+y3kX/uQt+e1Lq+alfv4GI1MeH+O7+0Gn+bDqF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KgI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545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0I8MA&#10;AADdAAAADwAAAGRycy9kb3ducmV2LnhtbERPS2vCQBC+F/oflin0VjctWjS6CSoUC/bi6z5mxyRN&#10;djZkNzH+e1co9DYf33MW6WBq0VPrSssK3kcRCOLM6pJzBcfD19sUhPPIGmvLpOBGDtLk+WmBsbZX&#10;3lG/97kIIexiVFB438RSuqwgg25kG+LAXWxr0AfY5lK3eA3hppYfUfQpDZYcGgpsaF1QVu07o6Ba&#10;/1RGnvpZfe5xM97+dhu56pR6fRmWcxCeBv8v/nN/6zB/Mp7A45tw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z0I8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546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bzsMA&#10;AADdAAAADwAAAGRycy9kb3ducmV2LnhtbERPTWsCMRC9F/wPYYTealapUrZGUbFQD7bUeult2Iyb&#10;ZTeTsInu+u+NIPQ2j/c582VvG3GhNlSOFYxHGQjiwumKSwXH34+XNxAhImtsHJOCKwVYLgZPc8y1&#10;6/iHLodYihTCIUcFJkafSxkKQxbDyHnixJ1cazEm2JZSt9ilcNvISZbNpMWKU4NBTxtDRX04WwXr&#10;6svU392ep39lvY1+tw1+c1Tqediv3kFE6uO/+OH+1Gn+9HUG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ybz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547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+IsUA&#10;AADdAAAADwAAAGRycy9kb3ducmV2LnhtbERPS2vCQBC+F/wPywje6qbFthpdxRYDEunBF3qcZsck&#10;NDsbstuY/nu3UPA2H99zZovOVKKlxpWWFTwNIxDEmdUl5woO++RxDMJ5ZI2VZVLwSw4W897DDGNt&#10;r7yldudzEULYxaig8L6OpXRZQQbd0NbEgbvYxqAPsMmlbvAawk0ln6PoVRosOTQUWNNHQdn37sco&#10;mLSX1SnZpMs018c0+Vrr+v38qdSg3y2nIDx1/i7+d691mP8yeoO/b8IJ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f4i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548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bvcUA&#10;AADdAAAADwAAAGRycy9kb3ducmV2LnhtbESPQW/CMAyF75P4D5GRdoN0E0NbISBAmpjELrBxN41p&#10;uzZO1aSl+/f4MGk3W+/5vc/L9eBq1VMbSs8GnqYJKOLM25JzA99f75NXUCEiW6w9k4FfCrBejR6W&#10;mFp/4yP1p5grCeGQooEixibVOmQFOQxT3xCLdvWtwyhrm2vb4k3CXa2fk2SuHZYsDQU2tCsoq06d&#10;M1DtPiunz/1bfelxPzv8dHu97Yx5HA+bBahIQ/w3/11/WMF/mQm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Vu9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1549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Py8UA&#10;AADdAAAADwAAAGRycy9kb3ducmV2LnhtbERPTWvCQBC9F/oflil4002LLTV1FS0GJOKhUbHHaXZM&#10;gtnZkF1j+u/dgtDbPN7nTOe9qUVHrassK3geRSCIc6srLhTsd8nwHYTzyBpry6TglxzMZ48PU4y1&#10;vfIXdZkvRAhhF6OC0vsmltLlJRl0I9sQB+5kW4M+wLaQusVrCDe1fImiN2mw4tBQYkOfJeXn7GIU&#10;TLrT6phs0kVa6EOa/Kx1s/zeKjV46hcfIDz1/l98d691mP86nsDfN+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s/L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550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w/MYA&#10;AADdAAAADwAAAGRycy9kb3ducmV2LnhtbESPT0vDQBDF70K/wzKCN7uxEJG026Klgh5U+ufS25Cd&#10;ZkOys0t2beK3dw6Ctxnem/d+s9pMvldXGlIb2MDDvABFXAfbcmPgdHy9fwKVMrLFPjAZ+KEEm/Xs&#10;ZoWVDSPv6XrIjZIQThUacDnHSutUO/KY5iESi3YJg8cs69BoO+Ao4b7Xi6J41B5blgaHkbaO6u7w&#10;7Q28tJ+u+xo/uDw33S7H912K25Mxd7fT8xJUpin/m/+u36zgl6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w/MYAAADdAAAADwAAAAAAAAAAAAAAAACYAgAAZHJz&#10;L2Rvd25yZXYueG1sUEsFBgAAAAAEAAQA9QAAAIsDAAAAAA==&#10;" path="m,227075l,e" filled="f" strokeweight=".96pt">
                  <v:path arrowok="t" textboxrect="0,0,0,227075"/>
                </v:shape>
                <v:shape id="Shape 1551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k/cMA&#10;AADdAAAADwAAAGRycy9kb3ducmV2LnhtbERPTWvCQBC9C/6HZQRvdWOpxaZughWKQnsx1vuYnSYx&#10;2dmQ3cT033cLBW/zeJ+zSUfTiIE6V1lWsFxEIIhzqysuFHyd3h/WIJxH1thYJgU/5CBNppMNxtre&#10;+EhD5gsRQtjFqKD0vo2ldHlJBt3CtsSB+7adQR9gV0jd4S2Em0Y+RtGzNFhxaCixpV1JeZ31RkG9&#10;+6yNPA8vzWXA/dPHtd/Lt16p+WzcvoLwNPq7+N990GH+arWEv2/CC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5k/c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552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4LEMMA&#10;AADdAAAADwAAAGRycy9kb3ducmV2LnhtbERPS2sCMRC+F/wPYYTealZhS1mN0oqCPdTi49LbsJlu&#10;lt1Mwia623/fCIK3+fies1gNthVX6kLtWMF0koEgLp2uuVJwPm1f3kCEiKyxdUwK/ijAajl6WmCh&#10;Xc8Huh5jJVIIhwIVmBh9IWUoDVkME+eJE/frOosxwa6SusM+hdtWzrLsVVqsOTUY9LQ2VDbHi1Xw&#10;Ue9N891/cf5TNZvoPzfBr89KPY+H9zmISEN8iO/unU7z83wGt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4LEM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553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u/MUA&#10;AADdAAAADwAAAGRycy9kb3ducmV2LnhtbERPS2vCQBC+F/wPywi96cYWpUZXsaUBSfFQH+hxzI5J&#10;MDsbstuY/vuuIPQ2H99z5svOVKKlxpWWFYyGEQjizOqScwX7XTJ4A+E8ssbKMin4JQfLRe9pjrG2&#10;N/6mdutzEULYxaig8L6OpXRZQQbd0NbEgbvYxqAPsMmlbvAWwk0lX6JoIg2WHBoKrOmjoOy6/TEK&#10;pu3l85h8pas014c0Oa91/X7aKPXc71YzEJ46/y9+uNc6zB+PX+H+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278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554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HZcMA&#10;AADdAAAADwAAAGRycy9kb3ducmV2LnhtbERPS2vCQBC+F/oflin0VjctWjS6CSoUC/bi6z5mxyRN&#10;djZkNzH+e1co9DYf33MW6WBq0VPrSssK3kcRCOLM6pJzBcfD19sUhPPIGmvLpOBGDtLk+WmBsbZX&#10;3lG/97kIIexiVFB438RSuqwgg25kG+LAXWxr0AfY5lK3eA3hppYfUfQpDZYcGgpsaF1QVu07o6Ba&#10;/1RGnvpZfe5xM97+dhu56pR6fRmWcxCeBv8v/nN/6zB/MhnD45tw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nHZc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555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5TE8QA&#10;AADdAAAADwAAAGRycy9kb3ducmV2LnhtbERPTWvCQBC9C/6HZQRvurGQUlNXUWlAIj1UW+pxzI5J&#10;MDsbsmtM/71bKPQ2j/c5i1VvatFR6yrLCmbTCARxbnXFhYLPYzp5AeE8ssbaMin4IQer5XCwwETb&#10;O39Qd/CFCCHsElRQet8kUrq8JINuahviwF1sa9AH2BZSt3gP4aaWT1H0LA1WHBpKbGhbUn493IyC&#10;eXd5+0732Tor9FeWnne62ZzelRqP+vUrCE+9/xf/uXc6zI/jGH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+UxP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556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Aw7MIA&#10;AADdAAAADwAAAGRycy9kb3ducmV2LnhtbERPS2rDMBDdF3oHMYXuajkGp8WxHEIgkEVbqJMDTK2J&#10;7cQaGUv+5PZVodDdPN538u1iOjHR4FrLClZRDIK4srrlWsH5dHh5A+E8ssbOMim4k4Nt8fiQY6bt&#10;zF80lb4WIYRdhgoa7/tMSlc1ZNBFticO3MUOBn2AQy31gHMIN51M4ngtDbYcGhrsad9QdStHo4Cn&#10;j++7lQnaMf28vr73tJT7Uannp2W3AeFp8f/iP/dRh/lpuobfb8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DDswgAAAN0AAAAPAAAAAAAAAAAAAAAAAJgCAABkcnMvZG93&#10;bnJldi54bWxQSwUGAAAAAAQABAD1AAAAhwMAAAAA&#10;" path="m,227076l,e" filled="f" strokeweight=".96pt">
                  <v:path arrowok="t" textboxrect="0,0,0,227076"/>
                </v:shape>
                <v:shape id="Shape 1557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VBMQA&#10;AADdAAAADwAAAGRycy9kb3ducmV2LnhtbERP32vCMBB+F/Y/hBvsTdNNnVqNMhwbExyoFXw9mrMt&#10;ay4lyWr975eB4Nt9fD9vsepMLVpyvrKs4HmQgCDOra64UHDMPvpTED4ga6wtk4IreVgtH3oLTLW9&#10;8J7aQyhEDGGfooIyhCaV0uclGfQD2xBH7mydwRChK6R2eInhppYvSfIqDVYcG0psaF1S/nP4NQre&#10;d5tZ9j0aUtiOrrP2s2aXuZNST4/d2xxEoC7cxTf3l47zx+MJ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FQT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558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BBcQA&#10;AADdAAAADwAAAGRycy9kb3ducmV2LnhtbESPQWvCQBCF7wX/wzJCb3WjkFaiq4ggeGgLjf6AMTsm&#10;0exsyG5i/PedQ6G3Gd6b975Zb0fXqIG6UHs2MJ8loIgLb2suDZxPh7clqBCRLTaeycCTAmw3k5c1&#10;ZtY/+IeGPJZKQjhkaKCKsc20DkVFDsPMt8SiXX3nMMraldp2+JBw1+hFkrxrhzVLQ4Ut7Ssq7nnv&#10;DPDwdXl6vUDfp9+3j8+WxnzfG/M6HXcrUJHG+G/+uz5awU9TwZV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AQXEAAAA3QAAAA8AAAAAAAAAAAAAAAAAmAIAAGRycy9k&#10;b3ducmV2LnhtbFBLBQYAAAAABAAEAPUAAACJAwAAAAA=&#10;" path="m,227076l,e" filled="f" strokeweight=".96pt">
                  <v:path arrowok="t" textboxrect="0,0,0,227076"/>
                </v:shape>
                <v:shape id="Shape 1559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1bsIA&#10;AADdAAAADwAAAGRycy9kb3ducmV2LnhtbERPTWvCQBC9F/wPyxS81U0KkTZ1lSIWe1JqvXgbsmM2&#10;NDubZrYa/31XELzN433ObDH4Vp2olyawgXySgSKugm24NrD//nh6ASUR2WIbmAxcSGAxHz3MsLTh&#10;zF902sVapRCWEg24GLtSa6kceZRJ6IgTdwy9x5hgX2vb4zmF+1Y/Z9lUe2w4NTjsaOmo+tn9eQOF&#10;HMMhr2W4rH/zdrWirbiNNmb8OLy/gYo0xLv45v60aX5RvML1m3SC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/Vu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60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HzccA&#10;AADdAAAADwAAAGRycy9kb3ducmV2LnhtbESPQWvCQBCF74X+h2UKvdWNrYpGVyktLRUUWiN4HbJj&#10;EpqdDbvbGP9951DobYb35r1vVpvBtaqnEBvPBsajDBRx6W3DlYFj8fYwBxUTssXWMxm4UoTN+vZm&#10;hbn1F/6i/pAqJSEcczRQp9TlWseyJodx5Dti0c4+OEyyhkrbgBcJd61+zLKZdtiwNNTY0UtN5ffh&#10;xxl4/dwuiv3kidJucl307y2HIpyMub8bnpegEg3p3/x3/WEFfzoT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tR83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561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z1cEA&#10;AADdAAAADwAAAGRycy9kb3ducmV2LnhtbERPS2vCQBC+C/6HZQq96SaCUlJXkaK0J4uPS29DdswG&#10;s7Mxs9X4792C0Nt8fM+ZL3vfqCt1Ugc2kI8zUMRlsDVXBo6HzegNlERki01gMnAngeViOJhjYcON&#10;d3Tdx0qlEJYCDbgY20JrKR15lHFoiRN3Cp3HmGBXadvhLYX7Rk+ybKY91pwaHLb04ag873+9gamc&#10;wk9eSX//vOTNek3f4rbamNeXfvUOKlIf/8VP95dN86ezHP6+SSfo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dM9X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562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8UsIA&#10;AADdAAAADwAAAGRycy9kb3ducmV2LnhtbERPzWqDQBC+F/IOywRya9YKscVkI0UI5JAGavsAU3ei&#10;Ju6suKvRt+8GCr3Nx/c7u2wyrRipd41lBS/rCARxaXXDlYLvr8PzGwjnkTW2lknBTA6y/eJph6m2&#10;d/6ksfCVCCHsUlRQe9+lUrqyJoNubTviwF1sb9AH2FdS93gP4aaVcRQl0mDDoaHGjvKaylsxGAU8&#10;fvzMVsZoh835+nrqaCryQanVcnrfgvA0+X/xn/uow/xNEsPjm3C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/xSwgAAAN0AAAAPAAAAAAAAAAAAAAAAAJgCAABkcnMvZG93&#10;bnJldi54bWxQSwUGAAAAAAQABAD1AAAAhwMAAAAA&#10;" path="m,227076l,e" filled="f" strokeweight=".96pt">
                  <v:path arrowok="t" textboxrect="0,0,0,227076"/>
                </v:shape>
                <v:shape id="Shape 1563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ZusQA&#10;AADdAAAADwAAAGRycy9kb3ducmV2LnhtbERP32vCMBB+H+x/CDfY25pOncxqFNlQFBScHez1aM62&#10;rLmUJKv1vzfCwLf7+H7ebNGbRnTkfG1ZwWuSgiAurK65VPCdr17eQfiArLGxTAou5GExf3yYYabt&#10;mb+oO4ZSxBD2GSqoQmgzKX1RkUGf2JY4cifrDIYIXSm1w3MMN40cpOlYGqw5NlTY0kdFxe/xzyj4&#10;PGwn+X40pLAbXSbdumGXux+lnp/65RREoD7cxf/ujY7z38ZD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2br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564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BvcIA&#10;AADdAAAADwAAAGRycy9kb3ducmV2LnhtbERPyWrDMBC9F/IPYgK5NXJCluJaDsFQ6KEN1MkHTK2p&#10;7cQaGUte8vdVIdDbPN46yWEyjRioc7VlBatlBIK4sLrmUsHl/Pb8AsJ5ZI2NZVJwJweHdPaUYKzt&#10;yF805L4UIYRdjAoq79tYSldUZNAtbUscuB/bGfQBdqXUHY4h3DRyHUU7abDm0FBhS1lFxS3vjQIe&#10;Pr/vVq7R9tvTdf/R0pRnvVKL+XR8BeFp8v/ih/tdh/nb3Qb+vg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sG9wgAAAN0AAAAPAAAAAAAAAAAAAAAAAJgCAABkcnMvZG93&#10;bnJldi54bWxQSwUGAAAAAAQABAD1AAAAhwMAAAAA&#10;" path="m,227076l,e" filled="f" strokeweight=".96pt">
                  <v:path arrowok="t" textboxrect="0,0,0,227076"/>
                </v:shape>
                <v:shape id="Shape 1565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11sIA&#10;AADdAAAADwAAAGRycy9kb3ducmV2LnhtbERPTWvCQBC9F/wPywje6iZCpKSuUkTRU0vVS29DdsyG&#10;ZmdjZtX477uFQm/zeJ+zWA2+VTfqpQlsIJ9moIirYBuuDZyO2+cXUBKRLbaBycCDBFbL0dMCSxvu&#10;/Em3Q6xVCmEp0YCLsSu1lsqRR5mGjjhx59B7jAn2tbY93lO4b/Usy+baY8OpwWFHa0fV9+HqDRRy&#10;Dl95LcNjd8nbzYY+xL1rYybj4e0VVKQh/ov/3Hub5hfzAn6/SSfo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jXW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66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6IsMA&#10;AADdAAAADwAAAGRycy9kb3ducmV2LnhtbERP32vCMBB+H/g/hBN8m+k2V7QaZWxsTFBQK/h6NLe2&#10;rLmUJNb63y/CwLf7+H7eYtWbRnTkfG1ZwdM4AUFcWF1zqeCYfz5OQfiArLGxTAqu5GG1HDwsMNP2&#10;wnvqDqEUMYR9hgqqENpMSl9UZNCPbUscuR/rDIYIXSm1w0sMN418TpJUGqw5NlTY0ntFxe/hbBR8&#10;7NazfDt5obCZXGfdV8MudyelRsP+bQ4iUB/u4n/3t47zX9M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6I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567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OOsIA&#10;AADdAAAADwAAAGRycy9kb3ducmV2LnhtbERPTWvCQBC9F/wPywje6iYFraSuUsSip0rVS29DdsyG&#10;ZmdjZtX477tCobd5vM+ZL3vfqCt1Ugc2kI8zUMRlsDVXBo6Hj+cZKInIFpvAZOBOAsvF4GmOhQ03&#10;/qLrPlYqhbAUaMDF2BZaS+nIo4xDS5y4U+g8xgS7StsObyncN/oly6baY82pwWFLK0flz/7iDUzk&#10;FL7zSvr75pw36zXtxH1qY0bD/v0NVKQ+/ov/3Fub5k+mr/D4Jp2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+A46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68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SUMYA&#10;AADdAAAADwAAAGRycy9kb3ducmV2LnhtbESP0UoDMRBF3wX/IYzgS7HZFmxlbVpKQahQim79gGEz&#10;bpZuJksS2+jXOw+CbzPcO/eeWW2KH9SFYuoDG5hNK1DEbbA9dwY+Ti8PT6BSRrY4BCYD35Rgs769&#10;WWFtw5Xf6dLkTkkIpxoNuJzHWuvUOvKYpmEkFu0zRI9Z1thpG/Eq4X7Q86paaI89S4PDkXaO2nPz&#10;5Q0sj8vDcfI6K7E9+HPz9uMmfCrG3N+V7TOoTCX/m/+u91bwHx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HSUMYAAADdAAAADwAAAAAAAAAAAAAAAACYAgAAZHJz&#10;L2Rvd25yZXYueG1sUEsFBgAAAAAEAAQA9QAAAIsDAAAAAA==&#10;" path="m,227380l,e" filled="f" strokeweight=".96pt">
                  <v:path arrowok="t" textboxrect="0,0,0,227380"/>
                </v:shape>
                <v:shape id="Shape 1569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UhcUA&#10;AADdAAAADwAAAGRycy9kb3ducmV2LnhtbERPTWsCMRC9C/6HMII3zSpWdDWKVAqF4qFaD97Gzbi7&#10;upksSVy3/fVNQehtHu9zluvWVKIh50vLCkbDBARxZnXJuYKvw9tgBsIHZI2VZVLwTR7Wq25niam2&#10;D/6kZh9yEUPYp6igCKFOpfRZQQb90NbEkbtYZzBE6HKpHT5iuKnkOEmm0mDJsaHAml4Lym77u1HQ&#10;ZMfZz2H0MfaT3eS6rXfn7fXklOr32s0CRKA2/Iuf7ncd579M5/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FSF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570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5Ii8YA&#10;AADdAAAADwAAAGRycy9kb3ducmV2LnhtbESP0UoDMRBF3wX/IUzBl2KzFXRlbVpEEBRKsVs/YNhM&#10;N0s3kyWJbfTrnQfBtxnunXvPrDbFj+pMMQ2BDSwXFSjiLtiBewOfh9fbR1ApI1scA5OBb0qwWV9f&#10;rbCx4cJ7Ore5VxLCqUEDLuep0Tp1jjymRZiIRTuG6DHLGnttI14k3I/6rqoetMeBpcHhRC+OulP7&#10;5Q3Uu3q7m78vS+y2/tR+/Lg5H4oxN7Py/AQqU8n/5r/rNyv497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5Ii8YAAADdAAAADwAAAAAAAAAAAAAAAACYAgAAZHJz&#10;L2Rvd25yZXYueG1sUEsFBgAAAAAEAAQA9QAAAIsDAAAAAA==&#10;" path="m,227380l,e" filled="f" strokeweight=".96pt">
                  <v:path arrowok="t" textboxrect="0,0,0,227380"/>
                </v:shape>
                <v:shape id="Shape 1571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RZcEA&#10;AADdAAAADwAAAGRycy9kb3ducmV2LnhtbERPzWrCQBC+C32HZQpepNk1YG1TVxGhkKvRB5hmp0lI&#10;djZmtzG+vSsIvc3H9zub3WQ7MdLgG8calokCQVw603Cl4Xz6fvsA4QOywc4xabiRh932ZbbBzLgr&#10;H2ksQiViCPsMNdQh9JmUvqzJok9cTxy5XzdYDBEOlTQDXmO47WSq1Lu02HBsqLGnQ01lW/xZDWrV&#10;LqQ6UJpWp59LwZ+uHfNc6/nrtP8CEWgK/+KnOzdx/mq9hMc38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7kWX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572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QKcUA&#10;AADdAAAADwAAAGRycy9kb3ducmV2LnhtbERPTWvCQBC9F/oflin0VjcGtRJdRZSCIB7U9tDbmJ0m&#10;sdnZsLvG6K93hUJv83ifM513phYtOV9ZVtDvJSCIc6srLhR8Hj7exiB8QNZYWyYFV/Iwnz0/TTHT&#10;9sI7avehEDGEfYYKyhCaTEqfl2TQ92xDHLkf6wyGCF0htcNLDDe1TJNkJA1WHBtKbGhZUv67PxsF&#10;bf41vh36m9QPtoPTqtkeV6dvp9TrS7eYgAjUhX/xn3ut4/zhewqPb+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VAp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573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qicIA&#10;AADdAAAADwAAAGRycy9kb3ducmV2LnhtbERPS2rDMBDdF3IHMYVuSiLFIU3qWg4lUPC2Tg8wsaa2&#10;sTVyLMVxbx8VCt3N430nO8y2FxONvnWsYb1SIIgrZ1quNXydPpZ7ED4gG+wdk4Yf8nDIFw8Zpsbd&#10;+JOmMtQihrBPUUMTwpBK6auGLPqVG4gj9+1GiyHCsZZmxFsMt71MlHqRFluODQ0OdGyo6sqr1aC2&#10;3bNUR0qS+nS+lPzquqkotH56nN/fQASaw7/4z12YOH+728DvN/EE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aqJwgAAAN0AAAAPAAAAAAAAAAAAAAAAAJgCAABkcnMvZG93&#10;bnJldi54bWxQSwUGAAAAAAQABAD1AAAAhwMAAAAA&#10;" path="m,227380l,e" filled="f" strokeweight=".33861mm">
                  <v:path arrowok="t" textboxrect="0,0,0,227380"/>
                </v:shape>
                <v:shape id="Shape 1574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XYMIA&#10;AADdAAAADwAAAGRycy9kb3ducmV2LnhtbERP22rCQBB9L/Qflin4VjeGqiV1FQkIfdCCsR8wzU6T&#10;1OxsyG5uf+8WBN/mcK6z2Y2mFj21rrKsYDGPQBDnVldcKPi+HF7fQTiPrLG2TAomcrDbPj9tMNF2&#10;4DP1mS9ECGGXoILS+yaR0uUlGXRz2xAH7te2Bn2AbSF1i0MIN7WMo2glDVYcGkpsKC0pv2adUcD9&#10;6WeyMkbbLb/+1seGxiztlJq9jPsPEJ5G/xDf3Z86zF+u3+D/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1dgwgAAAN0AAAAPAAAAAAAAAAAAAAAAAJgCAABkcnMvZG93&#10;bnJldi54bWxQSwUGAAAAAAQABAD1AAAAhwMAAAAA&#10;" path="m,227076l,e" filled="f" strokeweight=".96pt">
                  <v:path arrowok="t" textboxrect="0,0,0,227076"/>
                </v:shape>
                <v:shape id="Shape 1575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yiMQA&#10;AADdAAAADwAAAGRycy9kb3ducmV2LnhtbERP32vCMBB+F/Y/hBvsTdNNnVqNMhwbExyoFXw9mrMt&#10;ay4lyWr975eB4Nt9fD9vsepMLVpyvrKs4HmQgCDOra64UHDMPvpTED4ga6wtk4IreVgtH3oLTLW9&#10;8J7aQyhEDGGfooIyhCaV0uclGfQD2xBH7mydwRChK6R2eInhppYvSfIqDVYcG0psaF1S/nP4NQre&#10;d5tZ9j0aUtiOrrP2s2aXuZNST4/d2xxEoC7cxTf3l47zx5Mx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coj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576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sjMEA&#10;AADdAAAADwAAAGRycy9kb3ducmV2LnhtbERP24rCMBB9F/yHMAv7pukKXqimZREEH9wFqx8wNmNb&#10;t5mUJq317zeC4NscznU26WBq0VPrKssKvqYRCOLc6ooLBefTbrIC4TyyxtoyKXiQgzQZjzYYa3vn&#10;I/WZL0QIYRejgtL7JpbS5SUZdFPbEAfualuDPsC2kLrFewg3tZxF0UIarDg0lNjQtqT8L+uMAu5/&#10;Lg8rZ2i7+e9teWhoyLadUp8fw/cahKfBv8Uv916H+fPlAp7fhBN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1bIzBAAAA3QAAAA8AAAAAAAAAAAAAAAAAmAIAAGRycy9kb3du&#10;cmV2LnhtbFBLBQYAAAAABAAEAPUAAACGAwAAAAA=&#10;" path="m,227076l,e" filled="f" strokeweight=".96pt">
                  <v:path arrowok="t" textboxrect="0,0,0,227076"/>
                </v:shape>
                <v:shape id="Shape 1577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Y58IA&#10;AADdAAAADwAAAGRycy9kb3ducmV2LnhtbERPTWvCQBC9F/wPywje6iYFq6SuUsSip0rVS29DdsyG&#10;ZmdjZtX477sFobd5vM+ZL3vfqCt1Ugc2kI8zUMRlsDVXBo6Hj+cZKInIFpvAZOBOAsvF4GmOhQ03&#10;/qLrPlYqhbAUaMDF2BZaS+nIo4xDS5y4U+g8xgS7StsObyncN/oly161x5pTg8OWVo7Kn/3FG5jI&#10;KXznlfT3zTlv1mvaifvUxoyG/fsbqEh9/Bc/3Fub5k+mU/j7Jp2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Zjn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78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dFscA&#10;AADdAAAADwAAAGRycy9kb3ducmV2LnhtbESPQUvDQBCF70L/wzKCN7vRVtvGbotUFAWFtin0OmTH&#10;JDQ7G3bXNP33zkHwNsN78943y/XgWtVTiI1nA3fjDBRx6W3DlYFD8Xo7BxUTssXWMxm4UIT1anS1&#10;xNz6M++o36dKSQjHHA3UKXW51rGsyWEc+45YtG8fHCZZQ6VtwLOEu1bfZ9mjdtiwNNTY0aam8rT/&#10;cQZeth+L4ms6ofQ5vSz6t5ZDEY7G3FwPz0+gEg3p3/x3/W4F/2E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C3Rb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579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pDsMA&#10;AADdAAAADwAAAGRycy9kb3ducmV2LnhtbERPS2vCQBC+F/wPyxR6000KVk1dRcTSniw+Lr0N2TEb&#10;mp2Nma3Gf98VCr3Nx/ec+bL3jbpQJ3VgA/koA0VcBltzZeB4eBtOQUlEttgEJgM3ElguBg9zLGy4&#10;8o4u+1ipFMJSoAEXY1toLaUjjzIKLXHiTqHzGBPsKm07vKZw3+jnLHvRHmtODQ5bWjsqv/c/3sBY&#10;TuErr6S/vZ/zZrOhT3FbbczTY796BRWpj//iP/eHTfPHkxncv0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KpDs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580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cu8YA&#10;AADdAAAADwAAAGRycy9kb3ducmV2LnhtbESPT2vDMAzF74N9B6PBbquzQUdJ65audNAdttE/l95E&#10;rMYhsWxit8m+/XQY7Cbxnt77abEafadu1KcmsIHnSQGKuAq24drA6fj+NAOVMrLFLjAZ+KEEq+X9&#10;3QJLGwbe0+2QayUhnEo04HKOpdapcuQxTUIkFu0Seo9Z1r7WtsdBwn2nX4riVXtsWBocRto4qtrD&#10;1Rt4a75c+z188vRct9scP7Ypbk7GPD6M6zmoTGP+N/9d76zgT2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Acu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1581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IusMA&#10;AADdAAAADwAAAGRycy9kb3ducmV2LnhtbERPTWvCQBC9F/oflin0VjdKLRrdhCoUC/XSVO9jdkzS&#10;ZGdDdhPjv+8KBW/zeJ+zTkfTiIE6V1lWMJ1EIIhzqysuFBx+Pl4WIJxH1thYJgVXcpAmjw9rjLW9&#10;8DcNmS9ECGEXo4LS+zaW0uUlGXQT2xIH7mw7gz7ArpC6w0sIN42cRdGbNFhxaCixpW1JeZ31RkG9&#10;3ddGHodlcxpw9/r12+/kplfq+Wl8X4HwNPq7+N/9qcP8+WIKt2/CC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5Iu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582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nV8QA&#10;AADdAAAADwAAAGRycy9kb3ducmV2LnhtbERPTWvCQBC9F/wPywi91U0Fi6SuYkOE9mCl1ktvQ3bM&#10;hmRnl+xq0n/vFgre5vE+Z7UZbSeu1IfGsYLnWQaCuHK64VrB6Xv3tAQRIrLGzjEp+KUAm/XkYYW5&#10;dgN/0fUYa5FCOOSowMTocylDZchimDlPnLiz6y3GBPta6h6HFG47Oc+yF2mx4dRg0FNhqGqPF6vg&#10;rfk07WHY8+KnbsvoP8rgi5NSj9Nx+woi0hjv4n/3u07zF8s5/H2TT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OJ1fEAAAA3QAAAA8AAAAAAAAAAAAAAAAAmAIAAGRycy9k&#10;b3ducmV2LnhtbFBLBQYAAAAABAAEAPUAAACJAwAAAAA=&#10;" path="m,227075l,e" filled="f" strokeweight=".96pt">
                  <v:path arrowok="t" textboxrect="0,0,0,227075"/>
                </v:shape>
                <v:shape id="Shape 1583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Cu8UA&#10;AADdAAAADwAAAGRycy9kb3ducmV2LnhtbERPS2vCQBC+F/wPywi91Y0tFY2uYksDkuKhPtDjmB2T&#10;YHY2ZLcx/nu3IPQ2H99zZovOVKKlxpWWFQwHEQjizOqScwW7bfIyBuE8ssbKMim4kYPFvPc0w1jb&#10;K/9Qu/G5CCHsYlRQeF/HUrqsIINuYGviwJ1tY9AH2ORSN3gN4aaSr1E0kgZLDg0F1vRZUHbZ/BoF&#10;k/b8dUi+02Wa632anFa6/jiulXrud8spCE+d/xc/3Csd5r+P3+Dv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0K7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584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rIsIA&#10;AADdAAAADwAAAGRycy9kb3ducmV2LnhtbERPTWvCQBC9C/6HZQRvurFY0egqrVAU7KVW72N2TGKy&#10;syG7iem/dwuCt3m8z1ltOlOKlmqXW1YwGUcgiBOrc04VnH6/RnMQziNrLC2Tgj9ysFn3eyuMtb3z&#10;D7VHn4oQwi5GBZn3VSylSzIy6Ma2Ig7c1dYGfYB1KnWN9xBuSvkWRTNpMOfQkGFF24yS4tgYBcX2&#10;uzDy3C7KS4u76eHW7ORno9Rw0H0sQXjq/Ev8dO91mP8+n8L/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esi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1585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/VMUA&#10;AADdAAAADwAAAGRycy9kb3ducmV2LnhtbERPS2vCQBC+F/oflin0VjcVFBvdiJUGJOJBW9HjNDt5&#10;0OxsyK4x/vtuQehtPr7nLJaDaURPnastK3gdRSCIc6trLhV8faYvMxDOI2tsLJOCGzlYJo8PC4y1&#10;vfKe+oMvRQhhF6OCyvs2ltLlFRl0I9sSB66wnUEfYFdK3eE1hJtGjqNoKg3WHBoqbGldUf5zuBgF&#10;b33xcUq32Sor9TFLvze6fT/vlHp+GlZzEJ4G/y++uzc6zJ/MJvD3TT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n9U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586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LFMEA&#10;AADdAAAADwAAAGRycy9kb3ducmV2LnhtbERP24rCMBB9F/yHMIJvmipaStcoIqyIPnn5gKGZbYvN&#10;pNtEm/XrNwsLvs3hXGe1CaYRT+pcbVnBbJqAIC6srrlUcLt+TjIQziNrbCyTgh9ysFkPByvMte35&#10;TM+LL0UMYZejgsr7NpfSFRUZdFPbEkfuy3YGfYRdKXWHfQw3jZwnSSoN1hwbKmxpV1FxvzyMgm/7&#10;2gUXTvf+VWeLlPSx3B9TpcajsP0A4Sn4t/jffdBx/jJL4e+be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AyxTBAAAA3QAAAA8AAAAAAAAAAAAAAAAAmAIAAGRycy9kb3du&#10;cmV2LnhtbFBLBQYAAAAABAAEAPUAAACGAwAAAAA=&#10;" path="m,227077l,e" filled="f" strokeweight=".96pt">
                  <v:path arrowok="t" textboxrect="0,0,0,227077"/>
                </v:shape>
                <v:shape id="Shape 1587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m98QA&#10;AADdAAAADwAAAGRycy9kb3ducmV2LnhtbESPQWsCMRCF74L/IYzgTbMKtnZrFBEKHoroqvdhM92E&#10;bibLJl13/31TEHqb4b3vzZvNrne16KgN1rOCxTwDQVx6bblScLt+zNYgQkTWWHsmBQMF2G3How3m&#10;2j/4Ql0RK5FCOOSowMTY5FKG0pDDMPcNcdK+fOswprWtpG7xkcJdLZdZ9iIdWk4XDDZ0MFR+Fz8u&#10;1Xi7mFNnne30cDqvPov7fsCFUtNJv38HEamP/+YnfdSJW61f4e+bN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5vf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1588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6/cUA&#10;AADdAAAADwAAAGRycy9kb3ducmV2LnhtbESPQWvCQBCF74X+h2UKvdVNxYaQuooIitiT2h8wZMck&#10;mJ1Ns6vZ+us7h4K3Gd6b976ZL5Pr1I2G0Ho28D7JQBFX3rZcG/g+bd4KUCEiW+w8k4FfCrBcPD/N&#10;sbR+5APdjrFWEsKhRANNjH2pdagachgmvicW7ewHh1HWodZ2wFHCXaenWZZrhy1LQ4M9rRuqLser&#10;M/Dj7+sU0tdlvLfFLCe7r7f73JjXl7T6BBUpxYf5/3pnBf+jEFz5Rk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/r9xQAAAN0AAAAPAAAAAAAAAAAAAAAAAJgCAABkcnMv&#10;ZG93bnJldi54bWxQSwUGAAAAAAQABAD1AAAAigMAAAAA&#10;" path="m,227077l,e" filled="f" strokeweight=".96pt">
                  <v:path arrowok="t" textboxrect="0,0,0,227077"/>
                </v:shape>
                <v:shape id="Shape 1589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VcsIA&#10;AADdAAAADwAAAGRycy9kb3ducmV2LnhtbERPzYrCMBC+C75DmAVvmioo3a5RFlEQtAe7fYChGduy&#10;zaQ0UatPbwTB23x8v7Nc96YRV+pcbVnBdBKBIC6srrlUkP/txjEI55E1NpZJwZ0crFfDwRITbW98&#10;omvmSxFC2CWooPK+TaR0RUUG3cS2xIE7286gD7Arpe7wFsJNI2dRtJAGaw4NFba0qaj4zy5GQX98&#10;bHd5NiWfxvNLnp7Sw3mRKjX66n9/QHjq/Uf8du91mD+Pv+H1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hVywgAAAN0AAAAPAAAAAAAAAAAAAAAAAJgCAABkcnMvZG93&#10;bnJldi54bWxQSwUGAAAAAAQABAD1AAAAhwMAAAAA&#10;" path="m,227077l,e" filled="f" strokeweight=".33861mm">
                  <v:path arrowok="t" textboxrect="0,0,0,227077"/>
                </v:shape>
                <v:shape id="Shape 1590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oXsQA&#10;AADdAAAADwAAAGRycy9kb3ducmV2LnhtbESPQWvDMAyF74P+B6NCb6vTQcea1S2lMNihlDXd7iLW&#10;YtNYDrGXJv9+Ogx200Pve3ra7sfQqoH65CMbWC0LUMR1tJ4bA5/Xt8cXUCkjW2wjk4GJEux3s4ct&#10;ljbe+UJDlRslIZxKNOBy7kqtU+0oYFrGjlh237EPmEX2jbY93iU8tPqpKJ51QM9ywWFHR0f1rfoJ&#10;UmNzcefBBz/Y6fyxPlVfhwlXxizm4+EVVKYx/5v/6Hcr3Hoj/e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06F7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1591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PqcIA&#10;AADdAAAADwAAAGRycy9kb3ducmV2LnhtbERPzYrCMBC+C75DGGFvmnZB0WoUkRUWtAdrH2BoxrbY&#10;TEoTtbtPbwTB23x8v7Pa9KYRd+pcbVlBPIlAEBdW11wqyM/78RyE88gaG8uk4I8cbNbDwQoTbR98&#10;onvmSxFC2CWooPK+TaR0RUUG3cS2xIG72M6gD7Arpe7wEcJNI7+jaCYN1hwaKmxpV1FxzW5GQX/8&#10;/9nnWUw+nU9veXpKD5dZqtTXqN8uQXjq/Uf8dv/qMH+6iOH1TT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Y+pwgAAAN0AAAAPAAAAAAAAAAAAAAAAAJgCAABkcnMvZG93&#10;bnJldi54bWxQSwUGAAAAAAQABAD1AAAAhwMAAAAA&#10;" path="m,227077l,e" filled="f" strokeweight=".33861mm">
                  <v:path arrowok="t" textboxrect="0,0,0,227077"/>
                </v:shape>
                <v:shape id="Shape 1592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MdcIA&#10;AADdAAAADwAAAGRycy9kb3ducmV2LnhtbERPS2rDMBDdF3IHMYHuajmGNK1jJZRAoYs2ELcHmFgT&#10;24k1Mpb8u30VKHQ3j/edbD+ZRgzUudqyglUUgyAurK65VPDz/f70AsJ5ZI2NZVIwk4P9bvGQYart&#10;yCcacl+KEMIuRQWV920qpSsqMugi2xIH7mI7gz7ArpS6wzGEm0YmcfwsDdYcGips6VBRcct7o4CH&#10;r/NsZYK2Xx+vm8+WpvzQK/W4nN62IDxN/l/85/7QYf76NYH7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ox1wgAAAN0AAAAPAAAAAAAAAAAAAAAAAJgCAABkcnMvZG93&#10;bnJldi54bWxQSwUGAAAAAAQABAD1AAAAhwMAAAAA&#10;" path="m,227076l,e" filled="f" strokeweight=".96pt">
                  <v:path arrowok="t" textboxrect="0,0,0,227076"/>
                </v:shape>
                <v:shape id="Shape 1593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pncMA&#10;AADdAAAADwAAAGRycy9kb3ducmV2LnhtbERP32vCMBB+H+x/CDfwTdOpG7YaZSiODRyoFXw9mltb&#10;1lxKEmv975eBsLf7+H7eYtWbRnTkfG1ZwfMoAUFcWF1zqeCUb4czED4ga2wsk4IbeVgtHx8WmGl7&#10;5QN1x1CKGMI+QwVVCG0mpS8qMuhHtiWO3Ld1BkOErpTa4TWGm0aOk+RVGqw5NlTY0rqi4ud4MQo2&#10;+880/5pOKOymt7R7b9jl7qzU4Kl/m4MI1Id/8d39oeP8l3Q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qpn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594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xmsEA&#10;AADdAAAADwAAAGRycy9kb3ducmV2LnhtbERP24rCMBB9X/Afwgi+aaqst2oUERZ8WBesfsDYjG21&#10;mZQmrfXvN8LCvs3hXGe97UwpWqpdYVnBeBSBIE6tLjhTcDl/DRcgnEfWWFomBS9ysN30PtYYa/vk&#10;E7WJz0QIYRejgtz7KpbSpTkZdCNbEQfuZmuDPsA6k7rGZwg3pZxE0UwaLDg05FjRPqf0kTRGAbfH&#10;68vKCdpm+nOff1fUJftGqUG/261AeOr8v/jPfdBh/nT5Ce9vw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nsZrBAAAA3QAAAA8AAAAAAAAAAAAAAAAAmAIAAGRycy9kb3du&#10;cmV2LnhtbFBLBQYAAAAABAAEAPUAAACGAwAAAAA=&#10;" path="m,227076l,e" filled="f" strokeweight=".96pt">
                  <v:path arrowok="t" textboxrect="0,0,0,227076"/>
                </v:shape>
                <v:shape id="Shape 1595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F8cIA&#10;AADdAAAADwAAAGRycy9kb3ducmV2LnhtbERPTWvCQBC9F/wPyxS81U0KkTZ1lSIWe1JqvXgbsmM2&#10;NDubZrYa/31XELzN433ObDH4Vp2olyawgXySgSKugm24NrD//nh6ASUR2WIbmAxcSGAxHz3MsLTh&#10;zF902sVapRCWEg24GLtSa6kceZRJ6IgTdwy9x5hgX2vb4zmF+1Y/Z9lUe2w4NTjsaOmo+tn9eQOF&#10;HMMhr2W4rH/zdrWirbiNNmb8OLy/gYo0xLv45v60aX7xWsD1m3SC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0Xx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596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KBcMA&#10;AADdAAAADwAAAGRycy9kb3ducmV2LnhtbERP32vCMBB+H/g/hBN8m+k2J7YaZWxsTFBQK/h6NLe2&#10;rLmUJNb63y/CwLf7+H7eYtWbRnTkfG1ZwdM4AUFcWF1zqeCYfz7OQPiArLGxTAqu5GG1HDwsMNP2&#10;wnvqDqEUMYR9hgqqENpMSl9UZNCPbUscuR/rDIYIXSm1w0sMN418TpKpNFhzbKiwpfeKit/D2Sj4&#10;2K3TfDt5obCZXNPuq2GXu5NSo2H/NgcRqA938b/7W8f5r+k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0KB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597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1+HcMA&#10;AADdAAAADwAAAGRycy9kb3ducmV2LnhtbERPS2vCQBC+F/wPyxR6000KVk1dRcTSniw+Lr0N2TEb&#10;mp2Nma3Gf98VCr3Nx/ec+bL3jbpQJ3VgA/koA0VcBltzZeB4eBtOQUlEttgEJgM3ElguBg9zLGy4&#10;8o4u+1ipFMJSoAEXY1toLaUjjzIKLXHiTqHzGBPsKm07vKZw3+jnLHvRHmtODQ5bWjsqv/c/3sBY&#10;TuErr6S/vZ/zZrOhT3FbbczTY796BRWpj//iP/eHTfPHswncv0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1+Hc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598" o:spid="_x0000_s1182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7n8UA&#10;AADdAAAADwAAAGRycy9kb3ducmV2LnhtbESPQWvCQBCF74L/YRmhN90oWNvoJohQ6KEtGPsDptkx&#10;SZudDdlNjP++cyj0NsN78943h3xyrRqpD41nA+tVAoq49LbhysDn5WX5BCpEZIutZzJwpwB5Np8d&#10;MLX+xmcai1gpCeGQooE6xi7VOpQ1OQwr3xGLdvW9wyhrX2nb403CXas3SfKoHTYsDTV2dKqp/CkG&#10;Z4DH96+71xv0w/bje/fW0VScBmMeFtNxDyrSFP/Nf9evVvC3z4Ir38gIO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rufxQAAAN0AAAAPAAAAAAAAAAAAAAAAAJgCAABkcnMv&#10;ZG93bnJldi54bWxQSwUGAAAAAAQABAD1AAAAigMAAAAA&#10;" path="m,227076l,e" filled="f" strokeweight=".96pt">
                  <v:path arrowok="t" textboxrect="0,0,0,227076"/>
                </v:shape>
                <v:shape id="Shape 1599" o:spid="_x0000_s1183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ed8MA&#10;AADdAAAADwAAAGRycy9kb3ducmV2LnhtbERP32vCMBB+H/g/hBP2pqmbE1uNMjYcG2ygVvD1aM62&#10;2FxKEmv975eBsLf7+H7ect2bRnTkfG1ZwWScgCAurK65VHDIN6M5CB+QNTaWScGNPKxXg4clZtpe&#10;eUfdPpQihrDPUEEVQptJ6YuKDPqxbYkjd7LOYIjQlVI7vMZw08inJJlJgzXHhgpbequoOO8vRsH7&#10;9ivNf6bPFL6nt7T7aNjl7qjU47B/XYAI1Id/8d39qeP8l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ed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00" o:spid="_x0000_s1184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DYsQA&#10;AADdAAAADwAAAGRycy9kb3ducmV2LnhtbESPQWvCQBCF74X+h2UK3ppNBbVEVylCoQctGP0B0+yY&#10;RLOzIbuJ8d93DoK3Gd6b975ZbUbXqIG6UHs28JGkoIgLb2suDZyO3++foEJEtth4JgN3CrBZv76s&#10;MLP+xgca8lgqCeGQoYEqxjbTOhQVOQyJb4lFO/vOYZS1K7Xt8CbhrtHTNJ1rhzVLQ4UtbSsqrnnv&#10;DPCw/7t7PUXfz34vi11LY77tjZm8jV9LUJHG+DQ/rn+s4M9T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Q2LEAAAA3QAAAA8AAAAAAAAAAAAAAAAAmAIAAGRycy9k&#10;b3ducmV2LnhtbFBLBQYAAAAABAAEAPUAAACJAwAAAAA=&#10;" path="m,227076l,e" filled="f" strokeweight=".96pt">
                  <v:path arrowok="t" textboxrect="0,0,0,227076"/>
                </v:shape>
                <v:shape id="Shape 1601" o:spid="_x0000_s1185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3CcEA&#10;AADdAAAADwAAAGRycy9kb3ducmV2LnhtbERPTWvCQBC9F/wPywi91U0KlRJdRUTRk6XqxduQHbPB&#10;7GzMbDX+e7dQ6G0e73Om89436kad1IEN5KMMFHEZbM2VgeNh/fYJSiKyxSYwGXiQwHw2eJliYcOd&#10;v+m2j5VKISwFGnAxtoXWUjryKKPQEifuHDqPMcGu0rbDewr3jX7PsrH2WHNqcNjS0lF52f94Ax9y&#10;Dqe8kv6xuebNakVf4nbamNdhv5iAitTHf/Gfe2vT/HGWw+836QQ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ntwn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602" o:spid="_x0000_s1186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4/cMA&#10;AADdAAAADwAAAGRycy9kb3ducmV2LnhtbERP32vCMBB+F/wfwgl701Qnop1RRJk4mODsYK9Hc7bF&#10;5lKSrNb/fhkIvt3H9/OW687UoiXnK8sKxqMEBHFudcWFgu/sfTgH4QOyxtoyKbiTh/Wq31tiqu2N&#10;v6g9h0LEEPYpKihDaFIpfV6SQT+yDXHkLtYZDBG6QmqHtxhuajlJkpk0WHFsKLGhbUn59fxrFOxO&#10;H4vsOH2l8Dm9L9p9zS5zP0q9DLrNG4hAXXiKH+6DjvNnyQ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n4/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03" o:spid="_x0000_s1187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M5cIA&#10;AADdAAAADwAAAGRycy9kb3ducmV2LnhtbERPTWvCQBC9F/wPywje6iaVSomuIqLoqaXWi7chO2aD&#10;2dk0s2r8991Cobd5vM+ZL3vfqBt1Ugc2kI8zUMRlsDVXBo5f2+c3UBKRLTaBycCDBJaLwdMcCxvu&#10;/Em3Q6xUCmEp0ICLsS20ltKRRxmHljhx59B5jAl2lbYd3lO4b/RLlk21x5pTg8OW1o7Ky+HqDbzK&#10;OZzySvrH7jtvNhv6EPeujRkN+9UMVKQ+/ov/3Hub5k+zC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Yzl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04" o:spid="_x0000_s1188" style="position:absolute;left:7119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FYcEA&#10;AADdAAAADwAAAGRycy9kb3ducmV2LnhtbERPzYrCMBC+C75DGGFvNlVclWoUEQQPuwtWH2Bsxrba&#10;TEqT1vr2m4UFb/Px/c5625tKdNS40rKCSRSDIM6sLjlXcDkfxksQziNrrCyTghc52G6GgzUm2j75&#10;RF3qcxFC2CWooPC+TqR0WUEGXWRr4sDdbGPQB9jkUjf4DOGmktM4nkuDJYeGAmvaF5Q90tYo4O77&#10;+rJyirb9/Lkvvmrq032r1Meo361AeOr9W/zvPuowfx7P4O+bc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IRWHBAAAA3QAAAA8AAAAAAAAAAAAAAAAAmAIAAGRycy9kb3du&#10;cmV2LnhtbFBLBQYAAAAABAAEAPUAAACGAwAAAAA=&#10;" path="m,227076l,e" filled="f" strokeweight=".96pt">
                  <v:path arrowok="t" textboxrect="0,0,0,227076"/>
                </v:shape>
                <v:shape id="Shape 1605" o:spid="_x0000_s1189" style="position:absolute;left:14526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gicMA&#10;AADdAAAADwAAAGRycy9kb3ducmV2LnhtbERP32vCMBB+F/Y/hBv4ZtNtKlqNMjaUCQ42K/h6NLe2&#10;rLmUJNb63y+CsLf7+H7ect2bRnTkfG1ZwVOSgiAurK65VHDMN6MZCB+QNTaWScGVPKxXD4MlZtpe&#10;+Ju6QyhFDGGfoYIqhDaT0hcVGfSJbYkj92OdwRChK6V2eInhppHPaTqVBmuODRW29FZR8Xs4GwXv&#10;X7t5/jl+obAfX+fdtmGXu5NSw8f+dQEiUB/+xXf3h47zp+kE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Bgi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06" o:spid="_x0000_s1190" style="position:absolute;left:22348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+jcEA&#10;AADdAAAADwAAAGRycy9kb3ducmV2LnhtbERPzYrCMBC+L/gOYQRv21TBrnSNIoLgQQWrDzDbzLZd&#10;m0lp0lrf3gjC3ubj+53lejC16Kl1lWUF0ygGQZxbXXGh4HrZfS5AOI+ssbZMCh7kYL0afSwx1fbO&#10;Z+ozX4gQwi5FBaX3TSqly0sy6CLbEAfu17YGfYBtIXWL9xBuajmL40QarDg0lNjQtqT8lnVGAffH&#10;n4eVM7Td/PT3dWhoyLadUpPxsPkG4Wnw/+K3e6/D/CRO4PVNO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Wfo3BAAAA3QAAAA8AAAAAAAAAAAAAAAAAmAIAAGRycy9kb3du&#10;cmV2LnhtbFBLBQYAAAAABAAEAPUAAACGAwAAAAA=&#10;" path="m,227076l,e" filled="f" strokeweight=".96pt">
                  <v:path arrowok="t" textboxrect="0,0,0,227076"/>
                </v:shape>
                <v:shape id="Shape 1607" o:spid="_x0000_s1191" style="position:absolute;left:29754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K5sIA&#10;AADdAAAADwAAAGRycy9kb3ducmV2LnhtbERPTWvCQBC9F/wPywje6iYFbYmuIqLoqaXWi7chO2aD&#10;2dk0s2r8991Cobd5vM+ZL3vfqBt1Ugc2kI8zUMRlsDVXBo5f2+c3UBKRLTaBycCDBJaLwdMcCxvu&#10;/Em3Q6xUCmEp0ICLsS20ltKRRxmHljhx59B5jAl2lbYd3lO4b/RLlk21x5pTg8OW1o7Ky+HqDUzk&#10;HE55Jf1j9503mw19iHvXxoyG/WoGKlIf/8V/7r1N86fZK/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orm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08" o:spid="_x0000_s1192" style="position:absolute;left:37575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PF8YA&#10;AADdAAAADwAAAGRycy9kb3ducmV2LnhtbESPQWvCQBCF74X+h2UK3uqmVaRGVykVpUKF1hS8Dtlp&#10;EpqdDbtrjP++cxB6m+G9ee+b5XpwreopxMazgadxBoq49LbhysB3sX18ARUTssXWMxm4UoT16v5u&#10;ibn1F/6i/pgqJSEcczRQp9TlWseyJodx7Dti0X58cJhkDZW2AS8S7lr9nGUz7bBhaaixo7eayt/j&#10;2RnYfO7nxWE6ofQxvc77XcuhCCdjRg/D6wJUoiH9m2/X71bwZ5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HPF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609" o:spid="_x0000_s1193" style="position:absolute;left:57711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7D8IA&#10;AADdAAAADwAAAGRycy9kb3ducmV2LnhtbERPTWvCQBC9F/wPywje6iYFpY2uIqLoqaXWi7chO2aD&#10;2dk0s2r8991Cobd5vM+ZL3vfqBt1Ugc2kI8zUMRlsDVXBo5f2+dXUBKRLTaBycCDBJaLwdMcCxvu&#10;/Em3Q6xUCmEp0ICLsS20ltKRRxmHljhx59B5jAl2lbYd3lO4b/RLlk21x5pTg8OW1o7Ky+HqDUzk&#10;HE55Jf1j9503mw19iHvXxoyG/WoGKlIf/8V/7r1N86fZG/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bsP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10" o:spid="_x0000_s1194" style="position:absolute;left:7119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Vv8QA&#10;AADdAAAADwAAAGRycy9kb3ducmV2LnhtbESPQWvCQBCF7wX/wzKCt7pRqJXoKiIIHmqh0R8wZsck&#10;mp0N2U2M/75zKPQ2w3vz3jfr7eBq1VMbKs8GZtMEFHHubcWFgcv58L4EFSKyxdozGXhRgO1m9LbG&#10;1Pon/1CfxUJJCIcUDZQxNqnWIS/JYZj6hli0m28dRlnbQtsWnxLuaj1PkoV2WLE0lNjQvqT8kXXO&#10;APen68vrOfru4/v++dXQkO07YybjYbcCFWmI/+a/66MV/MVM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q1b/EAAAA3QAAAA8AAAAAAAAAAAAAAAAAmAIAAGRycy9k&#10;b3ducmV2LnhtbFBLBQYAAAAABAAEAPUAAACJAwAAAAA=&#10;" path="m,227076l,e" filled="f" strokeweight=".96pt">
                  <v:path arrowok="t" textboxrect="0,0,0,227076"/>
                </v:shape>
                <v:shape id="Shape 1611" o:spid="_x0000_s1195" style="position:absolute;left:14526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wV8MA&#10;AADdAAAADwAAAGRycy9kb3ducmV2LnhtbERP32vCMBB+H/g/hBP2NtNOEa1GEYdjgwlqBV+P5myL&#10;zaUkWa3//TIY7O0+vp+3XPemER05X1tWkI4SEMSF1TWXCs757mUGwgdkjY1lUvAgD+vV4GmJmbZ3&#10;PlJ3CqWIIewzVFCF0GZS+qIig35kW+LIXa0zGCJ0pdQO7zHcNPI1SabSYM2xocKWthUVt9O3UfB2&#10;+Jzn+8mYwtfkMe/eG3a5uyj1POw3CxCB+vAv/nN/6Dh/m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LwV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12" o:spid="_x0000_s1196" style="position:absolute;left:22348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uU8EA&#10;AADdAAAADwAAAGRycy9kb3ducmV2LnhtbERP24rCMBB9F/yHMIJvmlrwQjWKCMI+rAt29wPGZmyr&#10;zaQ0aa1/bxYE3+ZwrrPZ9aYSHTWutKxgNo1AEGdWl5wr+Ps9TlYgnEfWWFkmBU9ysNsOBxtMtH3w&#10;mbrU5yKEsEtQQeF9nUjpsoIMuqmtiQN3tY1BH2CTS93gI4SbSsZRtJAGSw4NBdZ0KCi7p61RwN3p&#10;8rQyRtvOf27L75r69NAqNR71+zUIT73/iN/uLx3mL2Yx/H8TT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07lPBAAAA3QAAAA8AAAAAAAAAAAAAAAAAmAIAAGRycy9kb3du&#10;cmV2LnhtbFBLBQYAAAAABAAEAPUAAACGAwAAAAA=&#10;" path="m,227076l,e" filled="f" strokeweight=".96pt">
                  <v:path arrowok="t" textboxrect="0,0,0,227076"/>
                </v:shape>
                <v:shape id="Shape 1613" o:spid="_x0000_s1197" style="position:absolute;left:29754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aOMIA&#10;AADdAAAADwAAAGRycy9kb3ducmV2LnhtbERPTWvCQBC9F/wPywje6iaVSomuIqLoqaXWi7chO2aD&#10;2dk0s2r8991Cobd5vM+ZL3vfqBt1Ugc2kI8zUMRlsDVXBo5f2+c3UBKRLTaBycCDBJaLwdMcCxvu&#10;/Em3Q6xUCmEp0ICLsS20ltKRRxmHljhx59B5jAl2lbYd3lO4b/RLlk21x5pTg8OW1o7Ky+HqDbzK&#10;OZzySvrH7jtvNhv6EPeujRkN+9UMVKQ+/ov/3Hub5k/zC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Bo4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14" o:spid="_x0000_s1198" style="position:absolute;left:37575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Tz8MA&#10;AADdAAAADwAAAGRycy9kb3ducmV2LnhtbERP32vCMBB+H/g/hBP2NlNnEa1GEYdjgwlqBV+P5myL&#10;zaUkWa3//TIY7O0+vp+3XPemER05X1tWMB4lIIgLq2suFZzz3csMhA/IGhvLpOBBHtarwdMSM23v&#10;fKTuFEoRQ9hnqKAKoc2k9EVFBv3ItsSRu1pnMEToSqkd3mO4aeRrkkylwZpjQ4UtbSsqbqdvo+Dt&#10;8DnP9+mEwlf6mHfvDbvcXZR6HvabBYhAffgX/7k/dJw/Ha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VTz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15" o:spid="_x0000_s1199" style="position:absolute;left:57711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n18EA&#10;AADdAAAADwAAAGRycy9kb3ducmV2LnhtbERPS2vCQBC+C/6HZQq96SaCUlJXkaK0J4uPS29DdswG&#10;s7Mxs9X4792C0Nt8fM+ZL3vfqCt1Ugc2kI8zUMRlsDVXBo6HzegNlERki01gMnAngeViOJhjYcON&#10;d3Tdx0qlEJYCDbgY20JrKR15lHFoiRN3Cp3HmGBXadvhLYX7Rk+ybKY91pwaHLb04ag873+9gamc&#10;wk9eSX//vOTNek3f4rbamNeXfvUOKlIf/8VP95dN82f5FP6+SSfo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FJ9f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616" o:spid="_x0000_s1200" style="position:absolute;left:7119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oUMAA&#10;AADdAAAADwAAAGRycy9kb3ducmV2LnhtbERPzYrCMBC+C75DGGFvmipslWoUEYQ97ApWH2Bsxrba&#10;TEqT1vr2G0HwNh/f76w2valER40rLSuYTiIQxJnVJecKzqf9eAHCeWSNlWVS8CQHm/VwsMJE2wcf&#10;qUt9LkIIuwQVFN7XiZQuK8igm9iaOHBX2xj0ATa51A0+Qrip5CyKYmmw5NBQYE27grJ72hoF3P1d&#10;nlbO0Lbfh9v8t6Y+3bVKfY367RKEp95/xG/3jw7z42kMr2/C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/oUM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617" o:spid="_x0000_s1201" style="position:absolute;left:14526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NuMQA&#10;AADdAAAADwAAAGRycy9kb3ducmV2LnhtbERP32vCMBB+F/Y/hBvszaY6cdoZZTiUDRSmFXw9mltb&#10;1lxKktX63y8Dwbf7+H7eYtWbRnTkfG1ZwShJQRAXVtdcKjjlm+EMhA/IGhvLpOBKHlbLh8ECM20v&#10;fKDuGEoRQ9hnqKAKoc2k9EVFBn1iW+LIfVtnMEToSqkdXmK4aeQ4TafSYM2xocKW1hUVP8dfo+D9&#10;63Oe7yfPFHaT67zbNuxyd1bq6bF/ewURqA938c39oeP86egF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nzbj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618" o:spid="_x0000_s1202" style="position:absolute;left:22348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ZucQA&#10;AADdAAAADwAAAGRycy9kb3ducmV2LnhtbESPQWvCQBCF7wX/wzKCt7pRqJXoKiIIHmqh0R8wZsck&#10;mp0N2U2M/75zKPQ2w3vz3jfr7eBq1VMbKs8GZtMEFHHubcWFgcv58L4EFSKyxdozGXhRgO1m9LbG&#10;1Pon/1CfxUJJCIcUDZQxNqnWIS/JYZj6hli0m28dRlnbQtsWnxLuaj1PkoV2WLE0lNjQvqT8kXXO&#10;APen68vrOfru4/v++dXQkO07YybjYbcCFWmI/+a/66MV/MVMc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c2bnEAAAA3QAAAA8AAAAAAAAAAAAAAAAAmAIAAGRycy9k&#10;b3ducmV2LnhtbFBLBQYAAAAABAAEAPUAAACJAwAAAAA=&#10;" path="m,227076l,e" filled="f" strokeweight=".96pt">
                  <v:path arrowok="t" textboxrect="0,0,0,227076"/>
                </v:shape>
                <v:shape id="Shape 1619" o:spid="_x0000_s1203" style="position:absolute;left:29754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t0sIA&#10;AADdAAAADwAAAGRycy9kb3ducmV2LnhtbERPTWvCQBC9F/wPywje6iYFpY2uIqLoqaXWi7chO2aD&#10;2dk0s2r8991Cobd5vM+ZL3vfqBt1Ugc2kI8zUMRlsDVXBo5f2+dXUBKRLTaBycCDBJaLwdMcCxvu&#10;/Em3Q6xUCmEp0ICLsS20ltKRRxmHljhx59B5jAl2lbYd3lO4b/RLlk21x5pTg8OW1o7Ky+HqDUzk&#10;HE55Jf1j9503mw19iHvXxoyG/WoGKlIf/8V/7r1N86f5G/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C3S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20" o:spid="_x0000_s1204" style="position:absolute;left:37575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fccYA&#10;AADdAAAADwAAAGRycy9kb3ducmV2LnhtbESPQWvCQBCF74X+h2UKvdVNrYhGVyktLRYqqBG8Dtkx&#10;Cc3Oht1tjP/eORR6m+G9ee+b5XpwreopxMazgedRBoq49LbhysCx+HiagYoJ2WLrmQxcKcJ6dX+3&#10;xNz6C++pP6RKSQjHHA3UKXW51rGsyWEc+Y5YtLMPDpOsodI24EXCXavHWTbVDhuWhho7equp/Dn8&#10;OgPvu695sZ28UPqeXOf9Z8uhCCdjHh+G1wWoREP6N/9db6zgT8f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Kfc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621" o:spid="_x0000_s1205" style="position:absolute;left:57711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racIA&#10;AADdAAAADwAAAGRycy9kb3ducmV2LnhtbERPTWvCQBC9F/wPyxR6q5sIFUldg5SU9qTU9tLbkB2z&#10;wexszGw1/ntXKHibx/ucZTn6Tp1okDawgXyagSKug225MfDz/f68ACUR2WIXmAxcSKBcTR6WWNhw&#10;5i867WKjUghLgQZcjH2htdSOPMo09MSJ24fBY0xwaLQd8JzCfadnWTbXHltODQ57enNUH3Z/3sCL&#10;7MNv3sh4+TjmXVXRVtxGG/P0OK5fQUUa41387/60af58lsPtm3SC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utp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22" o:spid="_x0000_s1206" style="position:absolute;left:7119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k7sAA&#10;AADdAAAADwAAAGRycy9kb3ducmV2LnhtbERPzYrCMBC+C75DGMGbphZ0pWsUEQQPKlh9gNlmtu3a&#10;TEqT1vr2RhD2Nh/f76w2valER40rLSuYTSMQxJnVJecKbtf9ZAnCeWSNlWVS8CQHm/VwsMJE2wdf&#10;qEt9LkIIuwQVFN7XiZQuK8igm9qaOHC/tjHoA2xyqRt8hHBTyTiKFtJgyaGhwJp2BWX3tDUKuDv9&#10;PK2M0bbz89/XsaY+3bVKjUf99huEp97/iz/ugw7zF3EM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gk7s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623" o:spid="_x0000_s1207" style="position:absolute;left:14526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BBsQA&#10;AADdAAAADwAAAGRycy9kb3ducmV2LnhtbERP22rCQBB9L/Qflin0TTdeEI1uQqlYWmihGsHXITsm&#10;wexs2N3G+PfdgtC3OZzrbPLBtKIn5xvLCibjBARxaXXDlYJjsRstQfiArLG1TApu5CHPHh82mGp7&#10;5T31h1CJGMI+RQV1CF0qpS9rMujHtiOO3Nk6gyFCV0nt8BrDTSunSbKQBhuODTV29FpTeTn8GAXb&#10;749V8TWfUfic31b9W8uucCelnp+GlzWIQEP4F9/d7zrOX0xn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AQb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624" o:spid="_x0000_s1208" style="position:absolute;left:22348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0ZAcIA&#10;AADdAAAADwAAAGRycy9kb3ducmV2LnhtbERPzWqDQBC+B/IOywR6i2uktcW4CSVQ6KEtxPYBJu5E&#10;TdxZcVejb98tFHKbj+938v1kWjFS7xrLCjZRDIK4tLrhSsHP99v6BYTzyBpby6RgJgf73XKRY6bt&#10;jY80Fr4SIYRdhgpq77tMSlfWZNBFtiMO3Nn2Bn2AfSV1j7cQblqZxHEqDTYcGmrs6FBTeS0Go4DH&#10;z9NsZYJ2ePq6PH90NBWHQamH1fS6BeFp8nfxv/tdh/lp8gh/34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RkBwgAAAN0AAAAPAAAAAAAAAAAAAAAAAJgCAABkcnMvZG93&#10;bnJldi54bWxQSwUGAAAAAAQABAD1AAAAhwMAAAAA&#10;" path="m,227076l,e" filled="f" strokeweight=".96pt">
                  <v:path arrowok="t" textboxrect="0,0,0,227076"/>
                </v:shape>
                <v:shape id="Shape 1625" o:spid="_x0000_s1209" style="position:absolute;left:29754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tasEA&#10;AADdAAAADwAAAGRycy9kb3ducmV2LnhtbERPTWvCQBC9F/wPywje6iaCUlJXKUXRk6XqxduQHbOh&#10;2dmYWTX+e7dQ6G0e73Pmy9436kad1IEN5OMMFHEZbM2VgeNh/foGSiKyxSYwGXiQwHIxeJljYcOd&#10;v+m2j5VKISwFGnAxtoXWUjryKOPQEifuHDqPMcGu0rbDewr3jZ5k2Ux7rDk1OGzp01H5s796A1M5&#10;h1NeSf/YXPJmtaIvcTttzGjYf7yDitTHf/Gfe2vT/NlkCr/fpBP0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p7Wr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626" o:spid="_x0000_s1210" style="position:absolute;left:37575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insMA&#10;AADdAAAADwAAAGRycy9kb3ducmV2LnhtbERP22rCQBB9L/gPywh9qxsvBI2uIi2WFiqoEXwdsmMS&#10;zM6G3W2Mf98tFPo2h3Od1aY3jejI+dqygvEoAUFcWF1zqeCc717mIHxA1thYJgUP8rBZD55WmGl7&#10;5yN1p1CKGMI+QwVVCG0mpS8qMuhHtiWO3NU6gyFCV0rt8B7DTSMnSZJKgzXHhgpbeq2ouJ2+jYK3&#10;w+ci38+mFL5mj0X33rDL3UWp52G/XYII1Id/8Z/7Q8f56SS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ein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27" o:spid="_x0000_s1211" style="position:absolute;left:57711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WhsIA&#10;AADdAAAADwAAAGRycy9kb3ducmV2LnhtbERPTWvCQBC9F/wPywje6iaCVlJXKWLRk6XqpbchO2ZD&#10;s7Mxs9X4791Cobd5vM9ZrHrfqCt1Ugc2kI8zUMRlsDVXBk7H9+c5KInIFpvAZOBOAqvl4GmBhQ03&#10;/qTrIVYqhbAUaMDF2BZaS+nIo4xDS5y4c+g8xgS7StsObyncN3qSZTPtsebU4LCltaPy+/DjDUzl&#10;HL7ySvr79pI3mw19iNtrY0bD/u0VVKQ+/ov/3Dub5s8mL/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9aG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28" o:spid="_x0000_s1212" style="position:absolute;left:7119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TBMQA&#10;AADdAAAADwAAAGRycy9kb3ducmV2LnhtbESPQWvCQBCF7wX/wzKCt7oxUCvRVUQQPNRC0/6AMTsm&#10;0exsyG5i/PedQ6G3Gd6b977Z7EbXqIG6UHs2sJgnoIgLb2suDfx8H19XoEJEtth4JgNPCrDbTl42&#10;mFn/4C8a8lgqCeGQoYEqxjbTOhQVOQxz3xKLdvWdwyhrV2rb4UPCXaPTJFlqhzVLQ4UtHSoq7nnv&#10;DPBwvjy9TtH3b5+394+WxvzQGzObjvs1qEhj/Df/XZ+s4C9TwZV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wEwTEAAAA3QAAAA8AAAAAAAAAAAAAAAAAmAIAAGRycy9k&#10;b3ducmV2LnhtbFBLBQYAAAAABAAEAPUAAACJAwAAAAA=&#10;" path="m,227076l,e" filled="f" strokeweight=".96pt">
                  <v:path arrowok="t" textboxrect="0,0,0,227076"/>
                </v:shape>
                <v:shape id="Shape 1629" o:spid="_x0000_s1213" style="position:absolute;left:14526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g27MMA&#10;AADdAAAADwAAAGRycy9kb3ducmV2LnhtbERP22rCQBB9L/gPywh9qxsviImuIi2WFiqoEXwdsmMS&#10;zM6G3W2Mf98tFPo2h3Od1aY3jejI+dqygvEoAUFcWF1zqeCc714WIHxA1thYJgUP8rBZD55WmGl7&#10;5yN1p1CKGMI+QwVVCG0mpS8qMuhHtiWO3NU6gyFCV0rt8B7DTSMnSTKXBmuODRW29FpRcTt9GwVv&#10;h88038+mFL5mj7R7b9jl7qLU87DfLkEE6sO/+M/9oeP8+SS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g27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30" o:spid="_x0000_s1214" style="position:absolute;left:22348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J38QA&#10;AADdAAAADwAAAGRycy9kb3ducmV2LnhtbESPQWvCQBCF7wX/wzJCb3WjpSrRVUQo9NAKjf6AMTsm&#10;0exsyG5i/Pedg9DbDO/Ne9+st4OrVU9tqDwbmE4SUMS5txUXBk7Hz7clqBCRLdaeycCDAmw3o5c1&#10;ptbf+Zf6LBZKQjikaKCMsUm1DnlJDsPEN8SiXXzrMMraFtq2eJdwV+tZksy1w4qlocSG9iXlt6xz&#10;Brj/OT+8nqHvPg7XxXdDQ7bvjHkdD7sVqEhD/Dc/r7+s4M/fhV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fid/EAAAA3QAAAA8AAAAAAAAAAAAAAAAAmAIAAGRycy9k&#10;b3ducmV2LnhtbFBLBQYAAAAABAAEAPUAAACJAwAAAAA=&#10;" path="m,227076l,e" filled="f" strokeweight=".96pt">
                  <v:path arrowok="t" textboxrect="0,0,0,227076"/>
                </v:shape>
                <v:shape id="Shape 1631" o:spid="_x0000_s1215" style="position:absolute;left:29754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9tMIA&#10;AADdAAAADwAAAGRycy9kb3ducmV2LnhtbERPTWvCQBC9F/wPywje6iaVSomuIqLoqaXWi7chO2aD&#10;2dk0s2r8991Cobd5vM+ZL3vfqBt1Ugc2kI8zUMRlsDVXBo5f2+c3UBKRLTaBycCDBJaLwdMcCxvu&#10;/Em3Q6xUCmEp0ICLsS20ltKRRxmHljhx59B5jAl2lbYd3lO4b/RLlk21x5pTg8OW1o7Ky+HqDbzK&#10;OZzySvrH7jtvNhv6EPeujRkN+9UMVKQ+/ov/3Hub5k8nO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320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32" o:spid="_x0000_s1216" style="position:absolute;left:37575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yQMQA&#10;AADdAAAADwAAAGRycy9kb3ducmV2LnhtbERP22rCQBB9L/Qflin0TTdeEI1uQqlYWmihGsHXITsm&#10;wexs2N3G+PfdgtC3OZzrbPLBtKIn5xvLCibjBARxaXXDlYJjsRstQfiArLG1TApu5CHPHh82mGp7&#10;5T31h1CJGMI+RQV1CF0qpS9rMujHtiOO3Nk6gyFCV0nt8BrDTSunSbKQBhuODTV29FpTeTn8GAXb&#10;749V8TWfUfic31b9W8uucCelnp+GlzWIQEP4F9/d7zrOX8ym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MkD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633" o:spid="_x0000_s1217" style="position:absolute;left:57711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GWMIA&#10;AADdAAAADwAAAGRycy9kb3ducmV2LnhtbERPTWvCQBC9F/wPywje6iaViqSuUsSip0rVS29DdsyG&#10;ZmdjZtX477sFobd5vM+ZL3vfqCt1Ugc2kI8zUMRlsDVXBo6Hj+cZKInIFpvAZOBOAsvF4GmOhQ03&#10;/qLrPlYqhbAUaMDF2BZaS+nIo4xDS5y4U+g8xgS7StsObyncN/oly6baY82pwWFLK0flz/7iDbzK&#10;KXznlfT3zTlv1mvaifvUxoyG/fsbqEh9/Bc/3Fub5k8nE/j7Jp2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UZY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34" o:spid="_x0000_s1218" style="position:absolute;left:7119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P3MIA&#10;AADdAAAADwAAAGRycy9kb3ducmV2LnhtbERP22rCQBB9F/yHZQp9001ttRLdBBEKfWgFYz9gzI5J&#10;2uxsyG5uf98tFHybw7nOPh1NLXpqXWVZwdMyAkGcW11xoeDr8rbYgnAeWWNtmRRM5CBN5rM9xtoO&#10;fKY+84UIIexiVFB638RSurwkg25pG+LA3Wxr0AfYFlK3OIRwU8tVFG2kwYpDQ4kNHUvKf7LOKOD+&#10;8zpZuULbrU/frx8NjdmxU+rxYTzsQHga/V38737XYf7m+QX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I/cwgAAAN0AAAAPAAAAAAAAAAAAAAAAAJgCAABkcnMvZG93&#10;bnJldi54bWxQSwUGAAAAAAQABAD1AAAAhwMAAAAA&#10;" path="m,227076l,e" filled="f" strokeweight=".96pt">
                  <v:path arrowok="t" textboxrect="0,0,0,227076"/>
                </v:shape>
                <v:shape id="Shape 1635" o:spid="_x0000_s1219" style="position:absolute;left:14526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qNMQA&#10;AADdAAAADwAAAGRycy9kb3ducmV2LnhtbERP32vCMBB+H+x/CDfY25pOncxqFNlQFBScHez1aM62&#10;rLmUJKv1vzfCwLf7+H7ebNGbRnTkfG1ZwWuSgiAurK65VPCdr17eQfiArLGxTAou5GExf3yYYabt&#10;mb+oO4ZSxBD2GSqoQmgzKX1RkUGf2JY4cifrDIYIXSm1w3MMN40cpOlYGqw5NlTY0kdFxe/xzyj4&#10;PGwn+X40pLAbXSbdumGXux+lnp/65RREoD7cxf/ujY7zx8M3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qjT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636" o:spid="_x0000_s1220" style="position:absolute;left:22348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0MMIA&#10;AADdAAAADwAAAGRycy9kb3ducmV2LnhtbERPzWqDQBC+F/IOywR6q2ssNcW4CUUo9NAWYvoAE3ei&#10;Ju6suKsxb98tFHKbj+938t1sOjHR4FrLClZRDIK4srrlWsHP4f3pFYTzyBo7y6TgRg5228VDjpm2&#10;V97TVPpahBB2GSpovO8zKV3VkEEX2Z44cCc7GPQBDrXUA15DuOlkEsepNNhyaGiwp6Kh6lKORgFP&#10;X8eblQna8eX7vP7saS6LUanH5fy2AeFp9nfxv/tDh/npcwp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rQwwgAAAN0AAAAPAAAAAAAAAAAAAAAAAJgCAABkcnMvZG93&#10;bnJldi54bWxQSwUGAAAAAAQABAD1AAAAhwMAAAAA&#10;" path="m,227076l,e" filled="f" strokeweight=".96pt">
                  <v:path arrowok="t" textboxrect="0,0,0,227076"/>
                </v:shape>
                <v:shape id="Shape 1637" o:spid="_x0000_s1221" style="position:absolute;left:29754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AW8IA&#10;AADdAAAADwAAAGRycy9kb3ducmV2LnhtbERPTWvCQBC9F/oflil4q5u0qCV1lSIWPVnUXnobsmM2&#10;NDsbM1uN/94VhN7m8T5nOu99o07USR3YQD7MQBGXwdZcGfjefz6/gZKIbLEJTAYuJDCfPT5MsbDh&#10;zFs67WKlUghLgQZcjG2htZSOPMowtMSJO4TOY0ywq7Tt8JzCfaNfsmysPdacGhy2tHBU/u7+vIGR&#10;HMJPXkl/WR3zZrmkL3Ebbczgqf94BxWpj//iu3tt0/zx6wRu36QT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kBb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38" o:spid="_x0000_s1222" style="position:absolute;left:37575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FqsYA&#10;AADdAAAADwAAAGRycy9kb3ducmV2LnhtbESPQWvCQBCF7wX/wzKCt7qxitToKmKxtNBCawq9Dtkx&#10;CWZnw+42xn/fORR6m+G9ee+bzW5wreopxMazgdk0A0VcettwZeCrON4/gooJ2WLrmQzcKMJuO7rb&#10;YG79lT+pP6VKSQjHHA3UKXW51rGsyWGc+o5YtLMPDpOsodI24FXCXasfsmypHTYsDTV2dKipvJx+&#10;nIGnj9dV8b6YU3pb3Fb9c8uhCN/GTMbDfg0q0ZD+zX/XL1bwl3P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0Fq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639" o:spid="_x0000_s1223" style="position:absolute;left:57711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xssIA&#10;AADdAAAADwAAAGRycy9kb3ducmV2LnhtbERPTWvCQBC9F/oflil4q5u0KDZ1lSIWPVnUXnobsmM2&#10;NDsbM1uN/94VhN7m8T5nOu99o07USR3YQD7MQBGXwdZcGfjefz5PQElEttgEJgMXEpjPHh+mWNhw&#10;5i2ddrFSKYSlQAMuxrbQWkpHHmUYWuLEHULnMSbYVdp2eE7hvtEvWTbWHmtODQ5bWjgqf3d/3sBI&#10;DuEnr6S/rI55s1zSl7iNNmbw1H+8g4rUx3/x3b22af749Q1u36QT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XGy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40" o:spid="_x0000_s1224" style="position:absolute;left:7119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HXcYA&#10;AADdAAAADwAAAGRycy9kb3ducmV2LnhtbESPQU/DMAyF70j8h8hIu7EUxCZUlk0wDWk7DMTYhZvV&#10;mKZq40RNWLt/Px8mcbP1nt/7vFiNvlMn6lMT2MDDtABFXAXbcG3g+P1+/wwqZWSLXWAycKYEq+Xt&#10;zQJLGwb+otMh10pCOJVowOUcS61T5chjmoZILNpv6D1mWfta2x4HCfedfiyKufbYsDQ4jLR2VLWH&#10;P2/grflw7eew59lP3W5y3G1SXB+NmdyNry+gMo3533y93lrBnz8Jv3wjI+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zHX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1641" o:spid="_x0000_s1225" style="position:absolute;left:14526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TXMEA&#10;AADdAAAADwAAAGRycy9kb3ducmV2LnhtbERPTYvCMBC9C/6HMII3TRURtxpFBVHQi+7ufWxm226b&#10;SWnSWv+9WVjwNo/3OatNZ0rRUu1yywom4wgEcWJ1zqmCr8/DaAHCeWSNpWVS8CQHm3W/t8JY2wdf&#10;qb35VIQQdjEqyLyvYildkpFBN7YVceB+bG3QB1inUtf4COGmlNMomkuDOYeGDCvaZ5QUt8YoKPaX&#10;wsjv9qO8t3icnX+bo9w1Sg0H3XYJwlPn3+J/90mH+fPZBP6+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Ck1zBAAAA3QAAAA8AAAAAAAAAAAAAAAAAmAIAAGRycy9kb3du&#10;cmV2LnhtbFBLBQYAAAAABAAEAPUAAACGAwAAAAA=&#10;" path="m,227075l,e" filled="f" strokeweight=".33864mm">
                  <v:path arrowok="t" textboxrect="0,0,0,227075"/>
                </v:shape>
                <v:shape id="Shape 1642" o:spid="_x0000_s1226" style="position:absolute;left:22348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8scMA&#10;AADdAAAADwAAAGRycy9kb3ducmV2LnhtbERPTWsCMRC9C/6HMIXearbSStkaRUXBHmyp9dLbsBk3&#10;y24mYRPd9d8bQfA2j/c503lvG3GmNlSOFbyOMhDEhdMVlwoOf5uXDxAhImtsHJOCCwWYz4aDKeba&#10;dfxL530sRQrhkKMCE6PPpQyFIYth5Dxx4o6utRgTbEupW+xSuG3kOMsm0mLFqcGgp5Whot6frIJl&#10;9W3qn27H7/9lvY7+ax386qDU81O/+AQRqY8P8d291Wn+5G0Mt2/SC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8s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643" o:spid="_x0000_s1227" style="position:absolute;left:29754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ZXcUA&#10;AADdAAAADwAAAGRycy9kb3ducmV2LnhtbERPS2vCQBC+F/wPywi96ca2SI2uYksDkuKhPtDjmB2T&#10;YHY2ZLcx/nu3IPQ2H99zZovOVKKlxpWWFYyGEQjizOqScwW7bTJ4B+E8ssbKMim4kYPFvPc0w1jb&#10;K/9Qu/G5CCHsYlRQeF/HUrqsIINuaGviwJ1tY9AH2ORSN3gN4aaSL1E0lgZLDg0F1vRZUHbZ/BoF&#10;k/b8dUi+02Wa632anFa6/jiulXrud8spCE+d/xc/3Csd5o/fXuHv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5ld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644" o:spid="_x0000_s1228" style="position:absolute;left:37575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wxMMA&#10;AADdAAAADwAAAGRycy9kb3ducmV2LnhtbERPTWvCQBC9C/0PyxS8mU1LEBtdQxsoCvaitvdpdkzS&#10;ZGdDdhPjv+8WCt7m8T5nk02mFSP1rras4CmKQRAXVtdcKvg8vy9WIJxH1thaJgU3cpBtH2YbTLW9&#10;8pHGky9FCGGXooLK+y6V0hUVGXSR7YgDd7G9QR9gX0rd4zWEm1Y+x/FSGqw5NFTYUV5R0ZwGo6DJ&#10;Pxojv8aX9nvEXXL4GXbybVBq/ji9rkF4mvxd/O/e6zB/mSTw9004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Uwx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645" o:spid="_x0000_s1229" style="position:absolute;left:57711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kssUA&#10;AADdAAAADwAAAGRycy9kb3ducmV2LnhtbERPS2vCQBC+F/wPywi96cbSSo2uYksDkuKhPtDjmB2T&#10;YHY2ZLcx/nu3IPQ2H99zZovOVKKlxpWWFYyGEQjizOqScwW7bTJ4B+E8ssbKMim4kYPFvPc0w1jb&#10;K/9Qu/G5CCHsYlRQeF/HUrqsIINuaGviwJ1tY9AH2ORSN3gN4aaSL1E0lgZLDg0F1vRZUHbZ/BoF&#10;k/b8dUi+02Wa632anFa6/jiulXrud8spCE+d/xc/3Csd5o9f3+Dv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qSy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646" o:spid="_x0000_s1230" style="position:absolute;left:7119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HTcIA&#10;AADdAAAADwAAAGRycy9kb3ducmV2LnhtbERPzWqDQBC+F/IOywR6q2ukNcW4CUUo9NAWYvoAE3ei&#10;Ju6suKsxb98tFHKbj+938t1sOjHR4FrLClZRDIK4srrlWsHP4f3pFYTzyBo7y6TgRg5228VDjpm2&#10;V97TVPpahBB2GSpovO8zKV3VkEEX2Z44cCc7GPQBDrXUA15DuOlkEsepNNhyaGiwp6Kh6lKORgFP&#10;X8eblQna8eX7vP7saS6LUanH5fy2AeFp9nfxv/tDh/npcwp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MdNwgAAAN0AAAAPAAAAAAAAAAAAAAAAAJgCAABkcnMvZG93&#10;bnJldi54bWxQSwUGAAAAAAQABAD1AAAAhwMAAAAA&#10;" path="m,227076l,e" filled="f" strokeweight=".96pt">
                  <v:path arrowok="t" textboxrect="0,0,0,227076"/>
                </v:shape>
                <v:shape id="Shape 1647" o:spid="_x0000_s1231" style="position:absolute;left:14526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ipcMA&#10;AADdAAAADwAAAGRycy9kb3ducmV2LnhtbERP32vCMBB+H+x/CDfY20ynxWk1ylA2FByoFXw9mltb&#10;1lxKktX63xthsLf7+H7efNmbRnTkfG1ZwesgAUFcWF1zqeCUf7xMQPiArLGxTAqu5GG5eHyYY6bt&#10;hQ/UHUMpYgj7DBVUIbSZlL6oyKAf2JY4ct/WGQwRulJqh5cYbho5TJKxNFhzbKiwpVVFxc/x1yhY&#10;77fT/CsdUdil12n32bDL3Vmp56f+fQYiUB/+xX/ujY7zx+kb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Tip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48" o:spid="_x0000_s1232" style="position:absolute;left:22348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2pMQA&#10;AADdAAAADwAAAGRycy9kb3ducmV2LnhtbESPQWvCQBCF7wX/wzJCb3WjtCrRVUQo9NAKjf6AMTsm&#10;0exsyG5i/Pedg9DbDO/Ne9+st4OrVU9tqDwbmE4SUMS5txUXBk7Hz7clqBCRLdaeycCDAmw3o5c1&#10;ptbf+Zf6LBZKQjikaKCMsUm1DnlJDsPEN8SiXXzrMMraFtq2eJdwV+tZksy1w4qlocSG9iXlt6xz&#10;Brj/OT+8nqHvPg7XxXdDQ7bvjHkdD7sVqEhD/Dc/r7+s4M/fBV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9qTEAAAA3QAAAA8AAAAAAAAAAAAAAAAAmAIAAGRycy9k&#10;b3ducmV2LnhtbFBLBQYAAAAABAAEAPUAAACJAwAAAAA=&#10;" path="m,227076l,e" filled="f" strokeweight=".96pt">
                  <v:path arrowok="t" textboxrect="0,0,0,227076"/>
                </v:shape>
                <v:shape id="Shape 1649" o:spid="_x0000_s1233" style="position:absolute;left:29754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Cz8IA&#10;AADdAAAADwAAAGRycy9kb3ducmV2LnhtbERPTWvCQBC9F/oflil4q5uUKjZ1lSIWPVnUXnobsmM2&#10;NDsbM1uN/94VhN7m8T5nOu99o07USR3YQD7MQBGXwdZcGfjefz5PQElEttgEJgMXEpjPHh+mWNhw&#10;5i2ddrFSKYSlQAMuxrbQWkpHHmUYWuLEHULnMSbYVdp2eE7hvtEvWTbWHmtODQ5bWjgqf3d/3sBI&#10;DuEnr6S/rI55s1zSl7iNNmbw1H+8g4rUx3/x3b22af749Q1u36QT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wLP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50" o:spid="_x0000_s1234" style="position:absolute;left:37575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sDMcA&#10;AADdAAAADwAAAGRycy9kb3ducmV2LnhtbESPQWvCQBCF74X+h2UKvdWNrYpGVyktLRUUWiN4HbJj&#10;EpqdDbvbGP9951DobYb35r1vVpvBtaqnEBvPBsajDBRx6W3DlYFj8fYwBxUTssXWMxm4UoTN+vZm&#10;hbn1F/6i/pAqJSEcczRQp9TlWseyJodx5Dti0c4+OEyyhkrbgBcJd61+zLKZdtiwNNTY0UtN5ffh&#10;xxl4/dwuiv3kidJucl307y2HIpyMub8bnpegEg3p3/x3/WEFfzYV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k7Az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651" o:spid="_x0000_s1235" style="position:absolute;left:57711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YFMEA&#10;AADdAAAADwAAAGRycy9kb3ducmV2LnhtbERPS2vCQBC+C/6HZQq96SaCUlJXkaK0J4uPS29DdswG&#10;s7Mxs9X4792C0Nt8fM+ZL3vfqCt1Ugc2kI8zUMRlsDVXBo6HzegNlERki01gMnAngeViOJhjYcON&#10;d3Tdx0qlEJYCDbgY20JrKR15lHFoiRN3Cp3HmGBXadvhLYX7Rk+ybKY91pwaHLb04ag873+9gamc&#10;wk9eSX//vOTNek3f4rbamNeXfvUOKlIf/8VP95dN82fTHP6+SSfo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UmBT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652" o:spid="_x0000_s1236" style="position:absolute;left:7119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Xk8IA&#10;AADdAAAADwAAAGRycy9kb3ducmV2LnhtbERPzWqDQBC+F/IOywRya9YKscVkI0UI5JAGavsAU3ei&#10;Ju6suKvRt+8GCr3Nx/c7u2wyrRipd41lBS/rCARxaXXDlYLvr8PzGwjnkTW2lknBTA6y/eJph6m2&#10;d/6ksfCVCCHsUlRQe9+lUrqyJoNubTviwF1sb9AH2FdS93gP4aaVcRQl0mDDoaHGjvKaylsxGAU8&#10;fvzMVsZoh835+nrqaCryQanVcnrfgvA0+X/xn/uow/xkE8Pjm3C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leTwgAAAN0AAAAPAAAAAAAAAAAAAAAAAJgCAABkcnMvZG93&#10;bnJldi54bWxQSwUGAAAAAAQABAD1AAAAhwMAAAAA&#10;" path="m,227076l,e" filled="f" strokeweight=".96pt">
                  <v:path arrowok="t" textboxrect="0,0,0,227076"/>
                </v:shape>
                <v:shape id="Shape 1653" o:spid="_x0000_s1237" style="position:absolute;left:14526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ye8QA&#10;AADdAAAADwAAAGRycy9kb3ducmV2LnhtbERP32vCMBB+H+x/CDfY25pOncxqFNlQFBScHez1aM62&#10;rLmUJKv1vzfCwLf7+H7ebNGbRnTkfG1ZwWuSgiAurK65VPCdr17eQfiArLGxTAou5GExf3yYYabt&#10;mb+oO4ZSxBD2GSqoQmgzKX1RkUGf2JY4cifrDIYIXSm1w3MMN40cpOlYGqw5NlTY0kdFxe/xzyj4&#10;PGwn+X40pLAbXSbdumGXux+lnp/65RREoD7cxf/ujY7zx29D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2cnv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654" o:spid="_x0000_s1238" style="position:absolute;left:22348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qfMIA&#10;AADdAAAADwAAAGRycy9kb3ducmV2LnhtbERPyWrDMBC9F/IPYgK5NXJCluJaDsFQ6KEN1MkHTK2p&#10;7cQaGUte8vdVIdDbPN46yWEyjRioc7VlBatlBIK4sLrmUsHl/Pb8AsJ5ZI2NZVJwJweHdPaUYKzt&#10;yF805L4UIYRdjAoq79tYSldUZNAtbUscuB/bGfQBdqXUHY4h3DRyHUU7abDm0FBhS1lFxS3vjQIe&#10;Pr/vVq7R9tvTdf/R0pRnvVKL+XR8BeFp8v/ih/tdh/m77Qb+vg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2p8wgAAAN0AAAAPAAAAAAAAAAAAAAAAAJgCAABkcnMvZG93&#10;bnJldi54bWxQSwUGAAAAAAQABAD1AAAAhwMAAAAA&#10;" path="m,227076l,e" filled="f" strokeweight=".96pt">
                  <v:path arrowok="t" textboxrect="0,0,0,227076"/>
                </v:shape>
                <v:shape id="Shape 1655" o:spid="_x0000_s1239" style="position:absolute;left:29754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eF8IA&#10;AADdAAAADwAAAGRycy9kb3ducmV2LnhtbERPTWvCQBC9F/wPywje6iZCpKSuUkTRU0vVS29DdsyG&#10;ZmdjZtX477uFQm/zeJ+zWA2+VTfqpQlsIJ9moIirYBuuDZyO2+cXUBKRLbaBycCDBFbL0dMCSxvu&#10;/Em3Q6xVCmEp0YCLsSu1lsqRR5mGjjhx59B7jAn2tbY93lO4b/Usy+baY8OpwWFHa0fV9+HqDRRy&#10;Dl95LcNjd8nbzYY+xL1rYybj4e0VVKQh/ov/3Hub5s+LAn6/SSfo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54X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56" o:spid="_x0000_s1240" style="position:absolute;left:37575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R48MA&#10;AADdAAAADwAAAGRycy9kb3ducmV2LnhtbERP32vCMBB+H/g/hBN8m+k2V7QaZWxsTFBQK/h6NLe2&#10;rLmUJNb63y/CwLf7+H7eYtWbRnTkfG1ZwdM4AUFcWF1zqeCYfz5OQfiArLGxTAqu5GG1HDwsMNP2&#10;wnvqDqEUMYR9hgqqENpMSl9UZNCPbUscuR/rDIYIXSm1w0sMN418TpJUGqw5NlTY0ntFxe/hbBR8&#10;7NazfDt5obCZXGfdV8MudyelRsP+bQ4iUB/u4n/3t47z09c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HR4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57" o:spid="_x0000_s1241" style="position:absolute;left:57711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l+8IA&#10;AADdAAAADwAAAGRycy9kb3ducmV2LnhtbERPTWvCQBC9F/wPywje6iYFraSuUsSip0rVS29DdsyG&#10;ZmdjZtX477tCobd5vM+ZL3vfqCt1Ugc2kI8zUMRlsDVXBo6Hj+cZKInIFpvAZOBOAsvF4GmOhQ03&#10;/qLrPlYqhbAUaMDF2BZaS+nIo4xDS5y4U+g8xgS7StsObyncN/oly6baY82pwWFLK0flz/7iDUzk&#10;FL7zSvr75pw36zXtxH1qY0bD/v0NVKQ+/ov/3Fub5k8nr/D4Jp2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aX7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58" o:spid="_x0000_s1242" style="position:absolute;left:7119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gecQA&#10;AADdAAAADwAAAGRycy9kb3ducmV2LnhtbESPQWvCQBCF7wX/wzKCt7pR0Ep0FRGEHmqh0R8wZsck&#10;mp0N2U2M/75zKPQ2w3vz3jeb3eBq1VMbKs8GZtMEFHHubcWFgcv5+L4CFSKyxdozGXhRgN129LbB&#10;1Pon/1CfxUJJCIcUDZQxNqnWIS/JYZj6hli0m28dRlnbQtsWnxLuaj1PkqV2WLE0lNjQoaT8kXXO&#10;APen68vrOfpu8X3/+GpoyA6dMZPxsF+DijTEf/Pf9acV/OVCcOUbG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YHnEAAAA3QAAAA8AAAAAAAAAAAAAAAAAmAIAAGRycy9k&#10;b3ducmV2LnhtbFBLBQYAAAAABAAEAPUAAACJAwAAAAA=&#10;" path="m,227076l,e" filled="f" strokeweight=".96pt">
                  <v:path arrowok="t" textboxrect="0,0,0,227076"/>
                </v:shape>
                <v:shape id="Shape 1659" o:spid="_x0000_s1243" style="position:absolute;left:14526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FkcMA&#10;AADdAAAADwAAAGRycy9kb3ducmV2LnhtbERP32vCMBB+H/g/hBN8m+k2J7YaZWxsTFBQK/h6NLe2&#10;rLmUJNb63y/CwLf7+H7eYtWbRnTkfG1ZwdM4AUFcWF1zqeCYfz7OQPiArLGxTAqu5GG1HDwsMNP2&#10;wnvqDqEUMYR9hgqqENpMSl9UZNCPbUscuR/rDIYIXSm1w0sMN418TpKpNFhzbKiwpfeKit/D2Sj4&#10;2K3TfDt5obCZXNPuq2GXu5NSo2H/NgcRqA938b/7W8f509c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Fk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60" o:spid="_x0000_s1244" style="position:absolute;left:22348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mwsQA&#10;AADdAAAADwAAAGRycy9kb3ducmV2LnhtbESPQWvCQBCF7wX/wzJCb3Wj0FSiq4ggeGgLjf6AMTsm&#10;0exsyG5i/PedQ6G3Gd6b975Zb0fXqIG6UHs2MJ8loIgLb2suDZxPh7clqBCRLTaeycCTAmw3k5c1&#10;ZtY/+IeGPJZKQjhkaKCKsc20DkVFDsPMt8SiXX3nMMraldp2+JBw1+hFkqTaYc3SUGFL+4qKe947&#10;Azx8XZ5eL9D379+3j8+WxnzfG/M6HXcrUJHG+G/+uz5awU9T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psLEAAAA3QAAAA8AAAAAAAAAAAAAAAAAmAIAAGRycy9k&#10;b3ducmV2LnhtbFBLBQYAAAAABAAEAPUAAACJAwAAAAA=&#10;" path="m,227076l,e" filled="f" strokeweight=".96pt">
                  <v:path arrowok="t" textboxrect="0,0,0,227076"/>
                </v:shape>
                <v:shape id="Shape 1661" o:spid="_x0000_s1245" style="position:absolute;left:29754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SqcIA&#10;AADdAAAADwAAAGRycy9kb3ducmV2LnhtbERPS2vCQBC+F/wPywje6iYFQ0ldpRRFTy0+Lt6G7JgN&#10;zc7GzFbjv+8WhN7m43vOfDn4Vl2plyawgXyagSKugm24NnA8rJ9fQUlEttgGJgN3ElguRk9zLG24&#10;8Y6u+1irFMJSogEXY1dqLZUjjzINHXHizqH3GBPsa217vKVw3+qXLCu0x4ZTg8OOPhxV3/sfb2Am&#10;53DKaxnum0verlb0Je5TGzMZD+9voCIN8V/8cG9tml8UOfx9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FKp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62" o:spid="_x0000_s1246" style="position:absolute;left:37575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dXcMA&#10;AADdAAAADwAAAGRycy9kb3ducmV2LnhtbERP22rCQBB9L/gPywh9qxsvBI2uIi2WFiqoEXwdsmMS&#10;zM6G3W2Mf98tFPo2h3Od1aY3jejI+dqygvEoAUFcWF1zqeCc717mIHxA1thYJgUP8rBZD55WmGl7&#10;5yN1p1CKGMI+QwVVCG0mpS8qMuhHtiWO3NU6gyFCV0rt8B7DTSMnSZJKgzXHhgpbeq2ouJ2+jYK3&#10;w+ci38+mFL5mj0X33rDL3UWp52G/XYII1Id/8Z/7Q8f5aTqB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YdX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63" o:spid="_x0000_s1247" style="position:absolute;left:57711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pRcIA&#10;AADdAAAADwAAAGRycy9kb3ducmV2LnhtbERPTWvCQBC9F/wPyxR6q5tUDCV1lSKKPVVqvXgbsmM2&#10;NDubZlaN/74rCL3N433ObDH4Vp2plyawgXycgSKugm24NrD/Xj+/gpKIbLENTAauJLCYjx5mWNpw&#10;4S8672KtUghLiQZcjF2ptVSOPMo4dMSJO4beY0ywr7Xt8ZLCfatfsqzQHhtODQ47WjqqfnYnb2Aq&#10;x3DIaxmum9+8Xa1oK+5TG/P0OLy/gYo0xH/x3f1h0/yimMDtm3SC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mlF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64" o:spid="_x0000_s1248" style="position:absolute;left:7119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gwcIA&#10;AADdAAAADwAAAGRycy9kb3ducmV2LnhtbERPzWqDQBC+F/IOywR6q2ukNcW4CUUo9NAWYvoAE3ei&#10;Ju6suKsxb98tFHKbj+938t1sOjHR4FrLClZRDIK4srrlWsHP4f3pFYTzyBo7y6TgRg5228VDjpm2&#10;V97TVPpahBB2GSpovO8zKV3VkEEX2Z44cCc7GPQBDrXUA15DuOlkEsepNNhyaGiwp6Kh6lKORgFP&#10;X8eblQna8eX7vP7saS6LUanH5fy2AeFp9nfxv/tDh/lp+gx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6DBwgAAAN0AAAAPAAAAAAAAAAAAAAAAAJgCAABkcnMvZG93&#10;bnJldi54bWxQSwUGAAAAAAQABAD1AAAAhwMAAAAA&#10;" path="m,227076l,e" filled="f" strokeweight=".96pt">
                  <v:path arrowok="t" textboxrect="0,0,0,227076"/>
                </v:shape>
                <v:shape id="Shape 1665" o:spid="_x0000_s1249" style="position:absolute;left:14526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FKcMA&#10;AADdAAAADwAAAGRycy9kb3ducmV2LnhtbERP32vCMBB+H/g/hBN8m+k2V7QaZWxsTFBQK/h6NLe2&#10;rLmUJNb63y/CwLf7+H7eYtWbRnTkfG1ZwdM4AUFcWF1zqeCYfz5OQfiArLGxTAqu5GG1HDwsMNP2&#10;wnvqDqEUMYR9hgqqENpMSl9UZNCPbUscuR/rDIYIXSm1w0sMN418TpJUGqw5NlTY0ntFxe/hbBR8&#10;7NazfDt5obCZXGfdV8MudyelRsP+bQ4iUB/u4n/3t47z0/QV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+FK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66" o:spid="_x0000_s1250" style="position:absolute;left:22348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bLcEA&#10;AADdAAAADwAAAGRycy9kb3ducmV2LnhtbERPzYrCMBC+L/gOYQRv21TBrnSNIoLgQQWrDzDbzLZd&#10;m0lp0lrf3gjC3ubj+53lejC16Kl1lWUF0ygGQZxbXXGh4HrZfS5AOI+ssbZMCh7kYL0afSwx1fbO&#10;Z+ozX4gQwi5FBaX3TSqly0sy6CLbEAfu17YGfYBtIXWL9xBuajmL40QarDg0lNjQtqT8lnVGAffH&#10;n4eVM7Td/PT3dWhoyLadUpPxsPkG4Wnw/+K3e6/D/CRJ4PVNO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Jmy3BAAAA3QAAAA8AAAAAAAAAAAAAAAAAmAIAAGRycy9kb3du&#10;cmV2LnhtbFBLBQYAAAAABAAEAPUAAACGAwAAAAA=&#10;" path="m,227076l,e" filled="f" strokeweight=".96pt">
                  <v:path arrowok="t" textboxrect="0,0,0,227076"/>
                </v:shape>
                <v:shape id="Shape 1667" o:spid="_x0000_s1251" style="position:absolute;left:29754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vRsIA&#10;AADdAAAADwAAAGRycy9kb3ducmV2LnhtbERPTWvCQBC9F/wPyxR6q5sUTEvqKkUUe6rUevE2ZMds&#10;aHY2zawa/31XELzN433OdD74Vp2olyawgXycgSKugm24NrD7WT2/gZKIbLENTAYuJDCfjR6mWNpw&#10;5m86bWOtUghLiQZcjF2ptVSOPMo4dMSJO4TeY0ywr7Xt8ZzCfatfsqzQHhtODQ47WjiqfrdHb2Ai&#10;h7DPaxku67+8XS5pI+5LG/P0OHy8g4o0xLv45v60aX5RvML1m3SC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W9G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68" o:spid="_x0000_s1252" style="position:absolute;left:37575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qt8YA&#10;AADdAAAADwAAAGRycy9kb3ducmV2LnhtbESPQUvDQBCF7wX/wzJCb3ZjW4KN3RapKBYsaCN4HbJj&#10;EszOht01Tf+9cyj0NsN789436+3oOjVQiK1nA/ezDBRx5W3LtYGv8uXuAVRMyBY7z2TgTBG2m5vJ&#10;GgvrT/xJwzHVSkI4FmigSakvtI5VQw7jzPfEov344DDJGmptA54k3HV6nmW5dtiyNDTY066h6vf4&#10;5ww8f+xX5WG5oPS+PK+G145DGb6Nmd6OT4+gEo3par5cv1nBz3PBlW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4qt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669" o:spid="_x0000_s1253" style="position:absolute;left:57711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er8IA&#10;AADdAAAADwAAAGRycy9kb3ducmV2LnhtbERPTWvCQBC9F/wPyxR6q5sUDG3qKkUUe6rUevE2ZMds&#10;aHY2zawa/31XELzN433OdD74Vp2olyawgXycgSKugm24NrD7WT2/gpKIbLENTAYuJDCfjR6mWNpw&#10;5m86bWOtUghLiQZcjF2ptVSOPMo4dMSJO4TeY0ywr7Xt8ZzCfatfsqzQHhtODQ47WjiqfrdHb2Ai&#10;h7DPaxku67+8XS5pI+5LG/P0OHy8g4o0xLv45v60aX5RvMH1m3SC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l6v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70" o:spid="_x0000_s1254" style="position:absolute;left:7119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p98YA&#10;AADdAAAADwAAAGRycy9kb3ducmV2LnhtbESPQUsDMRCF74L/IYzgpdhsPXTL2rSIICiUolt/wLAZ&#10;N0s3kyWJbdpf7xwEbzO8N+99s94WP6oTxTQENrCYV6CIu2AH7g18HV4fVqBSRrY4BiYDF0qw3dze&#10;rLGx4cyfdGpzrySEU4MGXM5To3XqHHlM8zARi/Ydoscsa+y1jXiWcD/qx6paao8DS4PDiV4cdcf2&#10;xxuo9/VuP3tflNjt/LH9uLoZH4ox93fl+QlUppL/zX/Xb1bwl7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sp98YAAADdAAAADwAAAAAAAAAAAAAAAACYAgAAZHJz&#10;L2Rvd25yZXYueG1sUEsFBgAAAAAEAAQA9QAAAIsDAAAAAA==&#10;" path="m,227380l,e" filled="f" strokeweight=".96pt">
                  <v:path arrowok="t" textboxrect="0,0,0,227380"/>
                </v:shape>
                <v:shape id="Shape 1671" o:spid="_x0000_s1255" style="position:absolute;left:14526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vIsUA&#10;AADdAAAADwAAAGRycy9kb3ducmV2LnhtbERPTWvCQBC9F/wPywje6iYiVqKriFIQige1HryN2TGJ&#10;ZmfD7jam/fVdodDbPN7nzJedqUVLzleWFaTDBARxbnXFhYLP4/vrFIQPyBpry6TgmzwsF72XOWba&#10;PnhP7SEUIoawz1BBGUKTSenzkgz6oW2II3e1zmCI0BVSO3zEcFPLUZJMpMGKY0OJDa1Lyu+HL6Og&#10;zU/Tn2P6MfLj3fi2aXaXze3slBr0u9UMRKAu/Iv/3Fsd50/eUnh+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q8i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672" o:spid="_x0000_s1256" style="position:absolute;left:22348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SG8MA&#10;AADdAAAADwAAAGRycy9kb3ducmV2LnhtbERPzWoCMRC+C75DmEIvUrN6cGVrlCIUFETqbh9g2Ew3&#10;i5vJkqSa9umbQqG3+fh+Z7NLdhA38qF3rGAxL0AQt0733Cl4b16f1iBCRNY4OCYFXxRgt51ONlhp&#10;d+cL3erYiRzCoUIFJsaxkjK0hiyGuRuJM/fhvMWYoe+k9njP4XaQy6JYSYs95waDI+0Ntdf60yoo&#10;z+XpPDsukm9P9lq/fZsZN0mpx4f08gwiUor/4j/3Qef5q3IJv9/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USG8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673" o:spid="_x0000_s1257" style="position:absolute;left:29754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DL9cEA&#10;AADdAAAADwAAAGRycy9kb3ducmV2LnhtbERPzWrCQBC+F/oOyxR6KbprpGpTVxFByNXYB5hmxyQk&#10;Oxuza0zf3hWE3ubj+531drStGKj3tWMNs6kCQVw4U3Op4ed0mKxA+IBssHVMGv7Iw3bz+rLG1Lgb&#10;H2nIQyliCPsUNVQhdKmUvqjIop+6jjhyZ9dbDBH2pTQ93mK4bWWi1EJarDk2VNjRvqKiya9Wg/ps&#10;PqTaU5KUp99Lzl+uGbJM6/e3cfcNItAY/sVPd2bi/MVyDo9v4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Ay/X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674" o:spid="_x0000_s1258" style="position:absolute;left:37575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MusUA&#10;AADdAAAADwAAAGRycy9kb3ducmV2LnhtbERPS2sCMRC+F/ofwgi91ayyqKzGRSqFgnhQ20Nv42a6&#10;j24mS5Kua399Iwi9zcf3nFU+mFb05HxtWcFknIAgLqyuuVTwfnp9XoDwAVlja5kUXMlDvn58WGGm&#10;7YUP1B9DKWII+wwVVCF0mZS+qMigH9uOOHJf1hkMEbpSaoeXGG5aOU2SmTRYc2yosKOXiorv449R&#10;0Bcfi9/TZDf16T5ttt3+vG0+nVJPo2GzBBFoCP/iu/tNx/mzeQq3b+IJ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Qy6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675" o:spid="_x0000_s1259" style="position:absolute;left:57711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2GsEA&#10;AADdAAAADwAAAGRycy9kb3ducmV2LnhtbERPzYrCMBC+L/gOYYS9LJpsQVerUURY6HXrPsDYjG1p&#10;M6lNtta3NwuCt/n4fme7H20rBup97VjD51yBIC6cqbnU8Hv6nq1A+IBssHVMGu7kYb+bvG0xNe7G&#10;PzTkoRQxhH2KGqoQulRKX1Rk0c9dRxy5i+sthgj7UpoebzHctjJRaikt1hwbKuzoWFHR5H9Wg1o0&#10;H1IdKUnK0/ma89o1Q5Zp/T4dDxsQgcbwEj/dmYnzl18L+P8mni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l9hr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676" o:spid="_x0000_s1260" style="position:absolute;left:7119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wD8QA&#10;AADdAAAADwAAAGRycy9kb3ducmV2LnhtbERPS2sCMRC+F/ofwhR602yFrrIapYqFemjFx8XbsBk3&#10;y24mYZO6239vCoXe5uN7zmI12FbcqAu1YwUv4wwEcel0zZWC8+l9NAMRIrLG1jEp+KEAq+XjwwIL&#10;7Xo+0O0YK5FCOBSowMToCylDachiGDtPnLir6yzGBLtK6g77FG5bOcmyXFqsOTUY9LQxVDbHb6tg&#10;XX+ZZt9/8uularbR77bBb85KPT8Nb3MQkYb4L/5zf+g0P5/m8PtNOk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FMA/EAAAA3QAAAA8AAAAAAAAAAAAAAAAAmAIAAGRycy9k&#10;b3ducmV2LnhtbFBLBQYAAAAABAAEAPUAAACJAwAAAAA=&#10;" path="m,227075l,e" filled="f" strokeweight=".96pt">
                  <v:path arrowok="t" textboxrect="0,0,0,227075"/>
                </v:shape>
                <v:shape id="Shape 1677" o:spid="_x0000_s1261" style="position:absolute;left:14526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kDsIA&#10;AADdAAAADwAAAGRycy9kb3ducmV2LnhtbERPTWvCQBC9C/6HZQRvurGI1ugqrVAs1ItW72N2TGKy&#10;syG7iem/7wqCt3m8z1ltOlOKlmqXW1YwGUcgiBOrc04VnH6/Ru8gnEfWWFomBX/kYLPu91YYa3vn&#10;A7VHn4oQwi5GBZn3VSylSzIy6Ma2Ig7c1dYGfYB1KnWN9xBuSvkWRTNpMOfQkGFF24yS4tgYBcV2&#10;Xxh5bhflpcXd9OfW7ORno9Rw0H0sQXjq/Ev8dH/rMH82n8Pj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2QO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1678" o:spid="_x0000_s1262" style="position:absolute;left:22348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B5sYA&#10;AADdAAAADwAAAGRycy9kb3ducmV2LnhtbESPQU/DMAyF70j8h8hIu7EUJAYqyyaYhrQdBmLsws1q&#10;TFO1caImrN2/nw+TdrP1nt/7PF+OvlNH6lMT2MDDtABFXAXbcG3g8PNx/wIqZWSLXWAycKIEy8Xt&#10;zRxLGwb+puM+10pCOJVowOUcS61T5chjmoZILNpf6D1mWfta2x4HCfedfiyKmfbYsDQ4jLRyVLX7&#10;f2/gvfl07dew46fful3nuF2nuDoYM7kb315BZRrz1Xy53ljBnz0LrnwjI+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YB5sYAAADdAAAADwAAAAAAAAAAAAAAAACYAgAAZHJz&#10;L2Rvd25yZXYueG1sUEsFBgAAAAAEAAQA9QAAAIsDAAAAAA==&#10;" path="m,227075l,e" filled="f" strokeweight=".96pt">
                  <v:path arrowok="t" textboxrect="0,0,0,227075"/>
                </v:shape>
                <v:shape id="Shape 1679" o:spid="_x0000_s1263" style="position:absolute;left:29754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kCsQA&#10;AADdAAAADwAAAGRycy9kb3ducmV2LnhtbERPS2vCQBC+F/wPywi91Y0etEZXscWApPTgCz2O2TEJ&#10;ZmdDdhvjv+8WCt7m43vOfNmZSrTUuNKyguEgAkGcWV1yruCwT97eQTiPrLGyTAoe5GC56L3MMdb2&#10;zltqdz4XIYRdjAoK7+tYSpcVZNANbE0cuKttDPoAm1zqBu8h3FRyFEVjabDk0FBgTZ8FZbfdj1Ew&#10;ba/rU/KVrtJcH9PkstH1x/lbqdd+t5qB8NT5p/jfvdFh/ngyhb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jZAr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680" o:spid="_x0000_s1264" style="position:absolute;left:37575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MXcUA&#10;AADdAAAADwAAAGRycy9kb3ducmV2LnhtbESPQWvCQBCF70L/wzIFb7qpiNjUVVpBFOpFbe/T7DRJ&#10;k50N2U2M/75zELzN8N68981qM7ha9dSG0rOBl2kCijjztuTcwNdlN1mCChHZYu2ZDNwowGb9NFph&#10;av2VT9SfY64khEOKBooYm1TrkBXkMEx9Qyzar28dRlnbXNsWrxLuaj1LkoV2WLI0FNjQtqCsOnfO&#10;QLU9Vk5/96/1T4/7+edft9cfnTHj5+H9DVSkIT7M9+uDFfzFU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4xd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1681" o:spid="_x0000_s1265" style="position:absolute;left:57711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YK8QA&#10;AADdAAAADwAAAGRycy9kb3ducmV2LnhtbERPS2vCQBC+C/6HZYTedKMH0egqKgYkxUN90B6n2TEJ&#10;zc6G7Dam/94tCN7m43vOct2ZSrTUuNKygvEoAkGcWV1yruByToYzEM4ja6wsk4I/crBe9XtLjLW9&#10;8we1J5+LEMIuRgWF93UspcsKMuhGtiYO3M02Bn2ATS51g/cQbio5iaKpNFhyaCiwpl1B2c/p1yiY&#10;t7f9Z/KebtJcX9Pk+6Dr7ddRqbdBt1mA8NT5l/jpPugwfzobw/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GCv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682" o:spid="_x0000_s1266" style="position:absolute;top:2392;width:0;height:93452;visibility:visible;mso-wrap-style:square;v-text-anchor:top" coordsize="0,934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loMMA&#10;AADdAAAADwAAAGRycy9kb3ducmV2LnhtbERPTWvCQBC9F/wPywje6sYcJE1dRSRSL9Ia7X3ITpPU&#10;7GzY3Sbpv+8WCr3N433OZjeZTgzkfGtZwWqZgCCurG65VnC7Hh8zED4ga+wsk4Jv8rDbzh42mGs7&#10;8oWGMtQihrDPUUETQp9L6auGDPql7Ykj92GdwRChq6V2OMZw08k0SdbSYMuxocGeDg1V9/LLKDj7&#10;d3tyb/dLX3yGYXp9Sa7lU6HUYj7tn0EEmsK/+M990nH+Okv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ZloMMAAADdAAAADwAAAAAAAAAAAAAAAACYAgAAZHJzL2Rv&#10;d25yZXYueG1sUEsFBgAAAAAEAAQA9QAAAIgDAAAAAA==&#10;" path="m,9345167l,e" filled="f" strokeweight=".33864mm">
                  <v:path arrowok="t" textboxrect="0,0,0,9345167"/>
                </v:shape>
                <v:shape id="Shape 1683" o:spid="_x0000_s1267" style="position:absolute;left:7119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eT8IA&#10;AADdAAAADwAAAGRycy9kb3ducmV2LnhtbERP22rCQBB9F/oPyxR8040pWkldRQJCH7TQ2A+YZqdJ&#10;anY2ZDe3v3eFQt/mcK6zO4ymFj21rrKsYLWMQBDnVldcKPi6nhZbEM4ja6wtk4KJHBz2T7MdJtoO&#10;/El95gsRQtglqKD0vkmkdHlJBt3SNsSB+7GtQR9gW0jd4hDCTS3jKNpIgxWHhhIbSkvKb1lnFHB/&#10;+Z6sjNF264/f13NDY5Z2Ss2fx+MbCE+j/xf/ud91mL/ZvsDjm3C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t5PwgAAAN0AAAAPAAAAAAAAAAAAAAAAAJgCAABkcnMvZG93&#10;bnJldi54bWxQSwUGAAAAAAQABAD1AAAAhwMAAAAA&#10;" path="m,227076l,e" filled="f" strokeweight=".96pt">
                  <v:path arrowok="t" textboxrect="0,0,0,227076"/>
                </v:shape>
                <v:shape id="Shape 1684" o:spid="_x0000_s1268" style="position:absolute;left:14526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GSMMA&#10;AADdAAAADwAAAGRycy9kb3ducmV2LnhtbERP32vCMBB+H+x/CDfwbaZqEa1GGRPHBhPUCr4ezdkW&#10;m0tJYq3//TIY7O0+vp+3XPemER05X1tWMBomIIgLq2suFZzy7esMhA/IGhvLpOBBHtar56clZtre&#10;+UDdMZQihrDPUEEVQptJ6YuKDPqhbYkjd7HOYIjQlVI7vMdw08hxkkylwZpjQ4UtvVdUXI83o2Cz&#10;/5rnu3RC4Tt9zLuPhl3uzkoNXvq3BYhAffgX/7k/dZw/naX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/GS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685" o:spid="_x0000_s1269" style="position:absolute;left:22348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joMAA&#10;AADdAAAADwAAAGRycy9kb3ducmV2LnhtbERPy6rCMBDdC/5DGMGdpgo+6DWKCIILFax+wNjMbXtv&#10;MylNWuvfG0FwN4fznNWmM6VoqXaFZQWTcQSCOLW64EzB7bofLUE4j6yxtEwKnuRgs+73Vhhr++AL&#10;tYnPRAhhF6OC3PsqltKlORl0Y1sRB+7X1gZ9gHUmdY2PEG5KOY2iuTRYcGjIsaJdTul/0hgF3J7u&#10;TyunaJvZ+W9xrKhLdo1Sw0G3/QHhqfNf8cd90GH+fDmD9zfh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fjoM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686" o:spid="_x0000_s1270" style="position:absolute;left:29754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0sJ8IA&#10;AADdAAAADwAAAGRycy9kb3ducmV2LnhtbERPTWvCQBC9C/6HZYTedJNCg6SuUsRiT5XaXnobsmM2&#10;NDsbM6vGf+8KQm/zeJ+zWA2+VWfqpQlsIJ9loIirYBuuDfx8v0/noCQiW2wDk4ErCayW49ECSxsu&#10;/EXnfaxVCmEp0YCLsSu1lsqRR5mFjjhxh9B7jAn2tbY9XlK4b/VzlhXaY8OpwWFHa0fV3/7kDbzI&#10;IfzmtQzX7TFvNxvaifvUxjxNhrdXUJGG+C9+uD9sml/MC7h/k07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Swn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87" o:spid="_x0000_s1271" style="position:absolute;left:37575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YP8QA&#10;AADdAAAADwAAAGRycy9kb3ducmV2LnhtbERP22rCQBB9L/gPywi+1Y1VvKSuIpUWhRasKfR1yI5J&#10;MDsbdtcY/94VCn2bw7nOct2ZWrTkfGVZwWiYgCDOra64UPCTvT/PQfiArLG2TApu5GG96j0tMdX2&#10;yt/UHkMhYgj7FBWUITSplD4vyaAf2oY4cifrDIYIXSG1w2sMN7V8SZKpNFhxbCixobeS8vPxYhRs&#10;D/tF9jUZU/ic3BbtR80uc79KDfrd5hVEoC78i//cOx3nT+cz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WD/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688" o:spid="_x0000_s1272" style="position:absolute;left:50304;top:2514;width:0;height:93330;visibility:visible;mso-wrap-style:square;v-text-anchor:top" coordsize="0,933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3EMUA&#10;AADdAAAADwAAAGRycy9kb3ducmV2LnhtbESPMU/DQAyFd6T+h5OR2OiFDiUKvVZVC4KBJS1IjFbO&#10;5CJydpQ7mvDv8YDEZus9v/d5s5tjby40pk7Ywd2yAEPciO+4dfB2frotwaSM7LEXJgc/lGC3XVxt&#10;sPIycU2XU26NhnCq0EHIeaisTU2giGkpA7FqnzJGzLqOrfUjThoee7sqirWN2LE2BBzoEKj5On1H&#10;B++Pz/NwP8lHEKnLejq/HleUnLu5nvcPYDLN+d/8d/3iFX9dKq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7cQxQAAAN0AAAAPAAAAAAAAAAAAAAAAAJgCAABkcnMv&#10;ZG93bnJldi54bWxQSwUGAAAAAAQABAD1AAAAigMAAAAA&#10;" path="m,9332976l,e" filled="f" strokeweight=".96pt">
                  <v:path arrowok="t" textboxrect="0,0,0,9332976"/>
                </v:shape>
                <v:shape id="Shape 1689" o:spid="_x0000_s1273" style="position:absolute;left:57711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4VcIA&#10;AADdAAAADwAAAGRycy9kb3ducmV2LnhtbERPTWvCQBC9F/wPywi91U2EiqauUkTRU0vVS29DdsyG&#10;ZmdjZtX4791Cobd5vM+ZL3vfqCt1Ugc2kI8yUMRlsDVXBo6HzcsUlERki01gMnAngeVi8DTHwoYb&#10;f9F1HyuVQlgKNOBibAutpXTkUUahJU7cKXQeY4JdpW2HtxTuGz3Oson2WHNqcNjSylH5s794A69y&#10;Ct95Jf19e86b9Zo+xX1oY56H/fsbqEh9/Bf/uXc2zZ9MZ/D7TTpB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rhV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690" o:spid="_x0000_s1274" style="position:absolute;left:64416;top:2392;width:0;height:93330;visibility:visible;mso-wrap-style:square;v-text-anchor:top" coordsize="0,933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88sQA&#10;AADdAAAADwAAAGRycy9kb3ducmV2LnhtbESPTYvCQAyG78L+hyGCN536gazVURZlQfGk7sVb6MS2&#10;2smUzqxWf705LOwtIe/Hk8WqdZW6UxNKzwaGgwQUceZtybmBn9N3/xNUiMgWK89k4EkBVsuPzgJT&#10;6x98oPsx5kpCOKRooIixTrUOWUEOw8DXxHK7+MZhlLXJtW3wIeGu0qMkmWqHJUtDgTWtC8pux18n&#10;vdX55trN67AfZfnOX7d8mcSxMb1u+zUHFamN/+I/99YK/nQm/PKNjK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oPPLEAAAA3QAAAA8AAAAAAAAAAAAAAAAAmAIAAGRycy9k&#10;b3ducmV2LnhtbFBLBQYAAAAABAAEAPUAAACJAwAAAAA=&#10;" path="m,9332975l,e" filled="f" strokeweight=".33861mm">
                  <v:path arrowok="t" textboxrect="0,0,0,9332975"/>
                </v:shape>
                <v:shape id="Shape 1691" o:spid="_x0000_s1275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Z78UA&#10;AADdAAAADwAAAGRycy9kb3ducmV2LnhtbESPzW7CQAyE75X6DitX4lY2yQG1gQW1SFVz5UctR5M1&#10;SSD2RtmFpG/frYTUm60ZzzderEZu1Y163zgxkE4TUCSls41UBva7j+cXUD6gWGydkIEf8rBaPj4s&#10;MLdukA3dtqFSMUR8jgbqELpca1/WxOinriOJ2sn1jCGufaVtj0MM51ZnSTLTjI1EQo0drWsqL9sr&#10;R25xLNbd/uv7kGWb4fOdOeVzZszkaXybgwo0hn/z/bqwsf7sNYW/b+I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Rnv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692" o:spid="_x0000_s1276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OvsMA&#10;AADdAAAADwAAAGRycy9kb3ducmV2LnhtbERPTWvCQBC9C/0PyxS8mU0CBhPdhLbQIuJFW+h1zI5J&#10;2uxsyG41/nu3UOhtHu9zNtVkenGh0XWWFSRRDIK4trrjRsHH++tiBcJ5ZI29ZVJwIwdV+TDbYKHt&#10;lQ90OfpGhBB2BSpovR8KKV3dkkEX2YE4cGc7GvQBjo3UI15DuOllGseZNNhxaGhxoJeW6u/jj1HA&#10;eX76SpY15rR73menXZqYzzel5o/T0xqEp8n/i//cWx3mZ3kKv9+EE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hOvs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693" o:spid="_x0000_s1277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rJcMA&#10;AADdAAAADwAAAGRycy9kb3ducmV2LnhtbERPTWvCQBC9C/0PyxR6000shia6SltoEfFiKngds2MS&#10;zc6G7Fbjv3cFwds83ufMFr1pxJk6V1tWEI8iEMSF1TWXCrZ/P8MPEM4ja2wsk4IrOVjMXwYzzLS9&#10;8IbOuS9FCGGXoYLK+zaT0hUVGXQj2xIH7mA7gz7ArpS6w0sIN40cR1EiDdYcGips6bui4pT/GwWc&#10;pvtjPCkwpdXXOtmvxrHZ/Sr19tp/TkF46v1T/HAvdZifpO9w/yac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rJc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694" o:spid="_x0000_s1278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MncIA&#10;AADdAAAADwAAAGRycy9kb3ducmV2LnhtbERPTYvCMBC9L/gfwgje1lQR0WoUEYS9LLIqirexGdtg&#10;MylNbOu/NwsLe5vH+5zlurOlaKj2xrGC0TABQZw5bThXcDruPmcgfEDWWDomBS/ysF71PpaYatfy&#10;DzWHkIsYwj5FBUUIVSqlzwqy6IeuIo7c3dUWQ4R1LnWNbQy3pRwnyVRaNBwbCqxoW1D2ODytgtzM&#10;T/vnGc3oJr/b5tpdmu2LlRr0u80CRKAu/Iv/3F86zp/OJ/D7TTx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EydwgAAAN0AAAAPAAAAAAAAAAAAAAAAAJgCAABkcnMvZG93&#10;bnJldi54bWxQSwUGAAAAAAQABAD1AAAAhwMAAAAA&#10;" path="m,l6429501,e" filled="f" strokeweight=".33869mm">
                  <v:path arrowok="t" textboxrect="0,0,6429501,0"/>
                </v:shape>
                <v:shape id="Shape 1695" o:spid="_x0000_s1279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WysMA&#10;AADdAAAADwAAAGRycy9kb3ducmV2LnhtbERPTWvCQBC9F/wPywi91U2EhCa6SltoKaGXquB1zI5J&#10;bHY2ZLdJ+u+7guBtHu9z1tvJtGKg3jWWFcSLCARxaXXDlYLD/v3pGYTzyBpby6TgjxxsN7OHNeba&#10;jvxNw85XIoSwy1FB7X2XS+nKmgy6he2IA3e2vUEfYF9J3eMYwk0rl1GUSoMNh4YaO3qrqfzZ/RoF&#10;nGWnS5yUmFHx+pWeimVsjh9KPc6nlxUIT5O/i2/uTx3mp1kC12/C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HWys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696" o:spid="_x0000_s1280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uPsMA&#10;AADdAAAADwAAAGRycy9kb3ducmV2LnhtbERPS2vCQBC+F/wPywi91Y3WBo2uIoLUU6Ea0OOQnTw0&#10;Oxuy2xj/fVcQvM3H95zluje16Kh1lWUF41EEgjizuuJCQXrcfcxAOI+ssbZMCu7kYL0avC0x0fbG&#10;v9QdfCFCCLsEFZTeN4mULivJoBvZhjhwuW0N+gDbQuoWbyHc1HISRbE0WHFoKLGhbUnZ9fBnFHx+&#10;penkuz6Nu8uPm55203x2TnOl3of9ZgHCU+9f4qd7r8P8eB7D45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QuPs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697" o:spid="_x0000_s1281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LpcMA&#10;AADdAAAADwAAAGRycy9kb3ducmV2LnhtbERPS2vCQBC+C/0PyxS86cZnbeoqRRB7EkwD9jhkJ482&#10;Oxuya4z/visI3ubje85625tadNS6yrKCyTgCQZxZXXGhIP3ej1YgnEfWWFsmBTdysN28DNYYa3vl&#10;E3WJL0QIYRejgtL7JpbSZSUZdGPbEAcut61BH2BbSN3iNYSbWk6jaCkNVhwaSmxoV1L2l1yMgtki&#10;TaeH+jzpfo9uft7P89VPmis1fO0/P0B46v1T/HB/6TB/+f4G92/C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iLpc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698" o:spid="_x0000_s1282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5VMUA&#10;AADdAAAADwAAAGRycy9kb3ducmV2LnhtbESPQWvCQBCF7wX/wzKCt7qJYGhSV9FCi0gvVcHrmJ0m&#10;abOzIbvV+O87B8HbDO/Ne98sVoNr1YX60Hg2kE4TUMSltw1XBo6H9+cXUCEiW2w9k4EbBVgtR08L&#10;LKy/8hdd9rFSEsKhQAN1jF2hdShrchimviMW7dv3DqOsfaVtj1cJd62eJUmmHTYsDTV29FZT+bv/&#10;cwY4z88/6bzEnHabz+y8m6Xu9GHMZDysX0FFGuLDfL/eWsHPcs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HlUxQAAAN0AAAAPAAAAAAAAAAAAAAAAAJgCAABkcnMv&#10;ZG93bnJldi54bWxQSwUGAAAAAAQABAD1AAAAigMAAAAA&#10;" path="m,l6429501,e" filled="f" strokeweight=".96pt">
                  <v:path arrowok="t" textboxrect="0,0,6429501,0"/>
                </v:shape>
                <v:shape id="Shape 1699" o:spid="_x0000_s1283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V6cUA&#10;AADdAAAADwAAAGRycy9kb3ducmV2LnhtbESPzW7CQAyE70h9h5Ur9QYbckAlsKAWqWqu/Ag4mqxJ&#10;QmNvlN2S9O27SJV6szXj+cbL9cCNulPnaycGppMEFEnhbC2lgcP+Y/wKygcUi40TMvBDHtarp9ES&#10;M+t62dJ9F0oVQ8RnaKAKoc209kVFjH7iWpKoXV3HGOLaldp22MdwbnSaJDPNWEskVNjSpqLia/fN&#10;kZtf8k17OJ7OabrtP9+Zp3xLjXl5Ht4WoAIN4d/8d53bWH82n8Pjmzi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xXp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00" o:spid="_x0000_s1284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Jy8cA&#10;AADdAAAADwAAAGRycy9kb3ducmV2LnhtbESPS2vDQAyE74H+h0WF3pJ1Hm2Dm00ohdCeCnUM6VF4&#10;5Ufi1RrvxnH/fXUI5CYxo5lPm93oWjVQHxrPBuazBBRx4W3DlYH8sJ+uQYWIbLH1TAb+KMBu+zDZ&#10;YGr9lX9oyGKlJIRDigbqGLtU61DU5DDMfEcsWul7h1HWvtK2x6uEu1YvkuRFO2xYGmrs6KOm4pxd&#10;nIHlc54vPtvjfDh9h9VxvyrXv3lpzNPj+P4GKtIY7+bb9ZcV/NdE+OUbGUF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KicvHAAAA3QAAAA8AAAAAAAAAAAAAAAAAmAIAAGRy&#10;cy9kb3ducmV2LnhtbFBLBQYAAAAABAAEAPUAAACMAwAAAAA=&#10;" path="m,l6429501,e" filled="f" strokeweight=".33861mm">
                  <v:path arrowok="t" textboxrect="0,0,6429501,0"/>
                </v:shape>
                <v:shape id="Shape 1701" o:spid="_x0000_s1285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D9cUA&#10;AADdAAAADwAAAGRycy9kb3ducmV2LnhtbESPzW7CQAyE70h9h5Ur9Qab5NBWgQVRpKq58iPao8ma&#10;JBB7o+yWpG/frYTUm60ZzzderEZu1Y163zgxkM4SUCSls41UBg779+krKB9QLLZOyMAPeVgtHyYL&#10;zK0bZEu3XahUDBGfo4E6hC7X2pc1MfqZ60iidnY9Y4hrX2nb4xDDudVZkjxrxkYiocaONjWV1903&#10;R25xKjbd4fj5lWXb4eONOeVLZszT47iegwo0hn/z/bqwsf5LksL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oP1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02" o:spid="_x0000_s1286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dgsUA&#10;AADdAAAADwAAAGRycy9kb3ducmV2LnhtbESPT0/DMAzF70h8h8hIu7F0OQxUlk0wCa3X/dHgaBrT&#10;FmqnarK1+/YL0iRutt7z+z0vViO36kx9aLxYmE0zUCSld41UFg7798dnUCGiOGy9kIULBVgt7+8W&#10;mDs/yJbOu1ipFCIhRwt1jF2udShrYgxT35Ek7dv3jDGtfaVdj0MK51abLJtrxkYSocaO1jWVv7sT&#10;J27xVay7w/Hj05jtsHljnvGPsXbyML6+gIo0xn/z7bpwqf5TZuDvmzS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B2C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03" o:spid="_x0000_s1287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XvMIA&#10;AADdAAAADwAAAGRycy9kb3ducmV2LnhtbERPS4vCMBC+C/sfwizsTVNfq1SjLIKsJ0G3oMehmT7c&#10;ZlKaWOu/N4LgbT6+5yzXnalES40rLSsYDiIQxKnVJecKkr9tfw7CeWSNlWVScCcH69VHb4mxtjc+&#10;UHv0uQgh7GJUUHhfx1K6tCCDbmBr4sBltjHoA2xyqRu8hXBTyVEUfUuDJYeGAmvaFJT+H69GwXia&#10;JKPf6jRsL3s3OW0n2fycZEp9fXY/CxCeOv8Wv9w7HebPoj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Be8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1704" o:spid="_x0000_s1288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pS8QA&#10;AADdAAAADwAAAGRycy9kb3ducmV2LnhtbERPS2vCQBC+C/6HZQRvdRPx0aTZiAqVIr1UC72O2TGJ&#10;ZmdDdqvpv+8WCt7m43tOtupNI27UudqygngSgSAurK65VPB5fH16BuE8ssbGMin4IQerfDjIMNX2&#10;zh90O/hShBB2KSqovG9TKV1RkUE3sS1x4M62M+gD7EqpO7yHcNPIaRQtpMGaQ0OFLW0rKq6Hb6OA&#10;k+R0iecFJrTfvC9O+2lsvnZKjUf9+gWEp94/xP/uNx3mL6MZ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6Uv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1705" o:spid="_x0000_s1289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F9sUA&#10;AADdAAAADwAAAGRycy9kb3ducmV2LnhtbESPQWvCQBCF74L/YRmhN90YqC3RVVQozVUrrccxOyZp&#10;M7MhuzXpv3cLhd5meG/e92a1GbhRN+p87cTAfJaAIimcraU0cHp7mT6D8gHFYuOEDPyQh816PFph&#10;Zl0vB7odQ6liiPgMDVQhtJnWvqiI0c9cSxK1q+sYQ1y7UtsO+xjOjU6TZKEZa4mEClvaV1R8Hb85&#10;cvNLvm9P7x/nND30rzvmOX+mxjxMhu0SVKAh/Jv/rnMb6z8lj/D7TRx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YX2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06" o:spid="_x0000_s1290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Sp8MA&#10;AADdAAAADwAAAGRycy9kb3ducmV2LnhtbERPTWvCQBC9C/6HZQRvdRPBaKKraKFFxIux0OuYHZO0&#10;2dmQ3Wr8991Cwds83uesNr1pxI06V1tWEE8iEMSF1TWXCj7Oby8LEM4ja2wsk4IHOdish4MVZtre&#10;+US33JcihLDLUEHlfZtJ6YqKDLqJbYkDd7WdQR9gV0rd4T2Em0ZOoyiRBmsODRW29FpR8Z3/GAWc&#10;ppeveFZgSofdMbkcprH5fFdqPOq3SxCeev8U/7v3OsyfRwn8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jSp8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707" o:spid="_x0000_s1291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3PMQA&#10;AADdAAAADwAAAGRycy9kb3ducmV2LnhtbERPTWvCQBC9F/wPywi91U0CxiZ1FVuwFPFSFXods9Mk&#10;NTsbstsk/ntXKPQ2j/c5y/VoGtFT52rLCuJZBIK4sLrmUsHpuH16BuE8ssbGMim4koP1avKwxFzb&#10;gT+pP/hShBB2OSqovG9zKV1RkUE3sy1x4L5tZ9AH2JVSdziEcNPIJIpSabDm0FBhS28VFZfDr1HA&#10;WXb+iecFZrR73afnXRKbr3elHqfj5gWEp9H/i//cHzrMX0QL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0dzz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1708" o:spid="_x0000_s1292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jTsUA&#10;AADdAAAADwAAAGRycy9kb3ducmV2LnhtbESPQWvCQBCF7wX/wzJCb3UTobaJrmILLUW8VAWvY3ZM&#10;otnZkN1q/PfOQehthvfmvW9mi9416kJdqD0bSEcJKOLC25pLA7vt18s7qBCRLTaeycCNAizmg6cZ&#10;5tZf+Zcum1gqCeGQo4EqxjbXOhQVOQwj3xKLdvSdwyhrV2rb4VXCXaPHSTLRDmuWhgpb+qyoOG/+&#10;nAHOssMpfS0wo9XHenJYjVO3/zbmedgvp6Ai9fHf/Lj+sYL/lgiufCM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+NOxQAAAN0AAAAPAAAAAAAAAAAAAAAAAJgCAABkcnMv&#10;ZG93bnJldi54bWxQSwUGAAAAAAQABAD1AAAAigMAAAAA&#10;" path="m,l6429501,e" filled="f" strokeweight=".96pt">
                  <v:path arrowok="t" textboxrect="0,0,6429501,0"/>
                </v:shape>
                <v:shape id="Shape 1709" o:spid="_x0000_s1293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P88UA&#10;AADdAAAADwAAAGRycy9kb3ducmV2LnhtbESPQW/CMAyF70j8h8hIu0FKD2MrBARI03qFoY2jaUzb&#10;rXaqJqPdvyeTJu1m6z2/73m1GbhRN+p87cTAfJaAIimcraU0cHp7mT6B8gHFYuOEDPyQh816PFph&#10;Zl0vB7odQ6liiPgMDVQhtJnWvqiI0c9cSxK1q+sYQ1y7UtsO+xjOjU6T5FEz1hIJFba0r6j4On5z&#10;5OaXfN+e3j/OaXroX3fMc/5MjXmYDNslqEBD+Df/Xec21l8kz/D7TRx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I/z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10" o:spid="_x0000_s1294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ws8MA&#10;AADdAAAADwAAAGRycy9kb3ducmV2LnhtbESPTU/DMAyG70j8h8hI3FjaHhgqyyaYNK3XjQk4msa0&#10;hdqpmrCWfz8fkLjZ8vvxeLWZuTdnGmMXxEG+yMCQ1MF30jg4vezuHsDEhOKxD0IOfinCZn19tcLS&#10;h0kOdD6mxmiIxBIdtCkNpbWxbokxLsJAorfPMDImXcfG+hEnDefeFll2bxk70YYWB9q2VH8ff1h7&#10;q49qO5xe396L4jDtn5lz/iqcu72Znx7BJJrTv/jPXXnFX+bKr9/oCH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Ows8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1711" o:spid="_x0000_s1295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VKMUA&#10;AADdAAAADwAAAGRycy9kb3ducmV2LnhtbESPzW7CQAyE70h9h5Ur9Qab5NBWgQVRpKq58iPao8ma&#10;JBB7o+yWpG/frYTUm60ZzzderEZu1Y163zgxkM4SUCSls41UBg779+krKB9QLLZOyMAPeVgtHyYL&#10;zK0bZEu3XahUDBGfo4E6hC7X2pc1MfqZ60iidnY9Y4hrX2nb4xDDudVZkjxrxkYiocaONjWV1903&#10;R25xKjbd4fj5lWXb4eONOeVLZszT47iegwo0hn/z/bqwsf5LmsLfN3E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xUo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12" o:spid="_x0000_s1296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0k+sMA&#10;AADdAAAADwAAAGRycy9kb3ducmV2LnhtbERPS2vCQBC+F/wPywi91U1SqxJdRQSpp0JtQI9DdvLQ&#10;7GzIbmP8911B6G0+vuesNoNpRE+dqy0riCcRCOLc6ppLBdnP/m0BwnlkjY1lUnAnB5v16GWFqbY3&#10;/qb+6EsRQtilqKDyvk2ldHlFBt3EtsSBK2xn0AfYlVJ3eAvhppFJFM2kwZpDQ4Ut7SrKr8dfo+D9&#10;I8uSz+YU95cvNz3tp8XinBVKvY6H7RKEp8H/i5/ugw7z53ECj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0k+s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713" o:spid="_x0000_s1297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BYcMA&#10;AADdAAAADwAAAGRycy9kb3ducmV2LnhtbERPS2vCQBC+F/wPywje6iZqVaKrSEH0VKgG9DhkJw/N&#10;zobsNsZ/3y0UvM3H95z1tje16Kh1lWUF8TgCQZxZXXGhID3v35cgnEfWWFsmBU9ysN0M3taYaPvg&#10;b+pOvhAhhF2CCkrvm0RKl5Vk0I1tQxy43LYGfYBtIXWLjxBuajmJork0WHFoKLGhz5Ky++nHKJh+&#10;pOnkUF/i7vblZpf9LF9e01yp0bDfrUB46v1L/O8+6jB/EU/h7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GBYc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714" o:spid="_x0000_s1298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ZFcMA&#10;AADdAAAADwAAAGRycy9kb3ducmV2LnhtbERPS2vCQBC+F/wPywje6iY2VYmuIoLoqVAb0OOQnTw0&#10;Oxuy2xj/fbdQ6G0+vuest4NpRE+dqy0riKcRCOLc6ppLBdnX4XUJwnlkjY1lUvAkB9vN6GWNqbYP&#10;/qT+7EsRQtilqKDyvk2ldHlFBt3UtsSBK2xn0AfYlVJ3+AjhppGzKJpLgzWHhgpb2leU38/fRsHb&#10;e5bNjs0l7m8fLrkckmJ5zQqlJuNhtwLhafD/4j/3SYf5iziB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gZFc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715" o:spid="_x0000_s1299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TK8UA&#10;AADdAAAADwAAAGRycy9kb3ducmV2LnhtbESPT2vCQBDF70K/wzKF3nSTQP8QXaUVSnPVivU4Zsck&#10;mpkN2a1Jv323UPA2w3vzfm8Wq5FbdaXeN04MpLMEFEnpbCOVgd3n+/QFlA8oFlsnZOCHPKyWd5MF&#10;5tYNsqHrNlQqhojP0UAdQpdr7cuaGP3MdSRRO7meMcS1r7TtcYjh3OosSZ40YyORUGNH65rKy/ab&#10;I7c4Futut/86ZNlm+HhjTvmcGfNwP77OQQUaw838f13YWP85fYS/b+I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Mr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16" o:spid="_x0000_s1300" style="position:absolute;left:60;top:622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i+cMA&#10;AADdAAAADwAAAGRycy9kb3ducmV2LnhtbERPS2vCQBC+F/wPywi91U2sWomuUgpST4I2oMchO3lo&#10;djZktzH+e1cQvM3H95zluje16Kh1lWUF8SgCQZxZXXGhIP3bfMxBOI+ssbZMCm7kYL0avC0x0fbK&#10;e+oOvhAhhF2CCkrvm0RKl5Vk0I1sQxy43LYGfYBtIXWL1xBuajmOopk0WHFoKLGhn5Kyy+HfKPic&#10;pun4tz7G3XnnJsfNJJ+f0lyp92H/vQDhqfcv8dO91WH+VzyDxzfh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Yi+c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717" o:spid="_x0000_s1301" style="position:absolute;left:60;top:646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ox8UA&#10;AADdAAAADwAAAGRycy9kb3ducmV2LnhtbESPzW7CQAyE75X6DitX4lY2yaFUgQW1SFVz5UctR5M1&#10;SSD2RtktCW/frYTUm60ZzzderEZu1ZV63zgxkE4TUCSls41UBva7j+dXUD6gWGydkIEbeVgtHx8W&#10;mFs3yIau21CpGCI+RwN1CF2utS9rYvRT15FE7eR6xhDXvtK2xyGGc6uzJHnRjI1EQo0drWsqL9sf&#10;jtziWKy7/df3Ics2w+c7c8rnzJjJ0/g2BxVoDP/m+3VhY/1ZOoO/b+I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ijH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18" o:spid="_x0000_s1302" style="position:absolute;left:60;top:670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TEMcA&#10;AADdAAAADwAAAGRycy9kb3ducmV2LnhtbESPT2vCQBDF7wW/wzKCt7qJWpXUVUpB7KlQDdjjkJ38&#10;abOzIbvG9Nt3DoXeZnhv3vvN7jC6Vg3Uh8azgXSegCIuvG24MpBfjo9bUCEiW2w9k4EfCnDYTx52&#10;mFl/5w8azrFSEsIhQwN1jF2mdShqchjmviMWrfS9wyhrX2nb413CXasXSbLWDhuWhho7eq2p+D7f&#10;nIHlU54vTu01Hb7ew+p6XJXbz7w0ZjYdX55BRRrjv/nv+s0K/iYVXPlGRt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lExDHAAAA3QAAAA8AAAAAAAAAAAAAAAAAmAIAAGRy&#10;cy9kb3ducmV2LnhtbFBLBQYAAAAABAAEAPUAAACMAwAAAAA=&#10;" path="m,l6429501,e" filled="f" strokeweight=".33861mm">
                  <v:path arrowok="t" textboxrect="0,0,6429501,0"/>
                </v:shape>
                <v:shape id="Shape 1719" o:spid="_x0000_s1303" style="position:absolute;left:60;top:6945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XUcMA&#10;AADdAAAADwAAAGRycy9kb3ducmV2LnhtbERPTWvCQBC9C/6HZQRvukkEtambIEK1tL00Bs9DdpqE&#10;ZmdDdqvx33cLBW/zeJ+zy0fTiSsNrrWsIF5GIIgrq1uuFZTnl8UWhPPIGjvLpOBODvJsOtlhqu2N&#10;P+la+FqEEHYpKmi871MpXdWQQbe0PXHgvuxg0Ac41FIPeAvhppNJFK2lwZZDQ4M9HRqqvosfo+BD&#10;xqeEkuPlrVitu/5Snsr340qp+WzcP4PwNPqH+N/9qsP8TfwEf9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XUcMAAADdAAAADwAAAAAAAAAAAAAAAACYAgAAZHJzL2Rv&#10;d25yZXYueG1sUEsFBgAAAAAEAAQA9QAAAIgDAAAAAA==&#10;" path="m,l6429501,e" filled="f" strokeweight=".34711mm">
                  <v:path arrowok="t" textboxrect="0,0,6429501,0"/>
                </v:shape>
                <v:shape id="Shape 1720" o:spid="_x0000_s1304" style="position:absolute;left:60;top:7185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6DsMA&#10;AADdAAAADwAAAGRycy9kb3ducmV2LnhtbESPTU/DMAyG70j8h8hI3Fi6HACVZRNMQvS6MQFHr/Ha&#10;Qu1UTVjLv8cHJG62/H48Xm1m7s2ZxtRF8bBcFGBI6hg6aTwcXp9v7sGkjBKwj0IefijBZn15scIy&#10;xEl2dN7nxmiIpBI9tDkPpbWpbokxLeJAordTHBmzrmNjw4iThnNvXVHcWsZOtKHFgbYt1V/7b9be&#10;6lhth8Pb+4dzu+nliXnJn87766v58QFMpjn/i//cVVD8O6f8+o2OY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96Ds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1721" o:spid="_x0000_s1305" style="position:absolute;left:60;top:742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wMMMA&#10;AADdAAAADwAAAGRycy9kb3ducmV2LnhtbERPS2vCQBC+F/wPywi91U1SqxJdRQSpp0JtQI9DdvLQ&#10;7GzIbmP8911B6G0+vuesNoNpRE+dqy0riCcRCOLc6ppLBdnP/m0BwnlkjY1lUnAnB5v16GWFqbY3&#10;/qb+6EsRQtilqKDyvk2ldHlFBt3EtsSBK2xn0AfYlVJ3eAvhppFJFM2kwZpDQ4Ut7SrKr8dfo+D9&#10;I8uSz+YU95cvNz3tp8XinBVKvY6H7RKEp8H/i5/ugw7z50kMj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NwMM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722" o:spid="_x0000_s1306" style="position:absolute;left:60;top:7663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IxMMA&#10;AADdAAAADwAAAGRycy9kb3ducmV2LnhtbERPS2vCQBC+F/wPywje6iYBrYmuooKlSC8+wOuYHZNo&#10;djZkt5r+e1co9DYf33Nmi87U4k6tqywriIcRCOLc6ooLBcfD5n0CwnlkjbVlUvBLDhbz3tsMM20f&#10;vKP73hcihLDLUEHpfZNJ6fKSDLqhbYgDd7GtQR9gW0jd4iOEm1omUTSWBisODSU2tC4pv+1/jAJO&#10;0/M1HuWY0nb1PT5vk9icPpUa9LvlFISnzv+L/9xfOsz/SBJ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IxM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723" o:spid="_x0000_s1307" style="position:absolute;left:60;top:7903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L3MMA&#10;AADdAAAADwAAAGRycy9kb3ducmV2LnhtbERPS2vCQBC+F/wPywje6sZoVaKrSEH0VKgG9DhkJw/N&#10;zobsNsZ/3y0UvM3H95z1tje16Kh1lWUFk3EEgjizuuJCQXrevy9BOI+ssbZMCp7kYLsZvK0x0fbB&#10;39SdfCFCCLsEFZTeN4mULivJoBvbhjhwuW0N+gDbQuoWHyHc1DKOork0WHFoKLGhz5Ky++nHKJh+&#10;pGl8qC+T7vblZpf9LF9e01yp0bDfrUB46v1L/O8+6jB/EU/h75tw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1L3M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724" o:spid="_x0000_s1308" style="position:absolute;left:60;top:8142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8DcUA&#10;AADdAAAADwAAAGRycy9kb3ducmV2LnhtbESPQUvDQBCF74L/YRnBm910EZW026IFMdfWUnucZqdJ&#10;NDMbsmsT/71bKPQ2w3vzvjfz5citOlEfGi8WppMMFEnpXSOVhe3n+8MLqBBRHLZeyMIfBVgubm/m&#10;mDs/yJpOm1ipFCIhRwt1jF2udShrYgwT35Ek7eh7xpjWvtKuxyGFc6tNlj1pxkYSocaOVjWVP5tf&#10;TtziUKy67e5rb8x6+HhjnvK3sfb+bnydgYo0xqv5cl24VP/ZPML5mzS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HwN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25" o:spid="_x0000_s1309" style="position:absolute;left:60;top:8381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ZlsUA&#10;AADdAAAADwAAAGRycy9kb3ducmV2LnhtbESPT2vDMAzF74N9B6PBbqtTw/6Q1i1bYSzXdqXrUY3V&#10;JFskh9hrsm8/Fwq9Sbyn93uaL0du1Yn60HixMJ1koEhK7xqpLGw/3x9eQIWI4rD1Qhb+KMBycXsz&#10;x9z5QdZ02sRKpRAJOVqoY+xyrUNZE2OY+I4kaUffM8a09pV2PQ4pnFttsuxJMzaSCDV2tKqp/Nn8&#10;cuIWh2LVbXdfe2PWw8cb85S/jbX3d+PrDFSkMV7Nl+vCpfrP5hHO36Q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NmW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26" o:spid="_x0000_s1310" style="position:absolute;left:60;top:8621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H4cUA&#10;AADdAAAADwAAAGRycy9kb3ducmV2LnhtbESPQW/CMAyF75P4D5GRdhspObCpEBAgIXqFoY2j13ht&#10;t9qpmox2/36ZNGk3W+/5fc+rzcitulEfGi8W5rMMFEnpXSOVhcvz4eEJVIgoDlsvZOGbAmzWk7sV&#10;5s4PcqLbOVYqhUjI0UIdY5drHcqaGMPMdyRJe/c9Y0xrX2nX45DCudUmyxaasZFEqLGjfU3l5/mL&#10;E7d4K/bd5eX1asxpOO6Y5/xhrL2fjtslqEhj/Df/XRcu1X80C/j9Jo2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fh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27" o:spid="_x0000_s1311" style="position:absolute;left:60;top:8860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iesUA&#10;AADdAAAADwAAAGRycy9kb3ducmV2LnhtbESPQU/DMAyF70j8h8hIu9F0OWxTWTbBJESvGxNwNI1p&#10;C7VTNdna/XuChLSbrff8vuf1duJOnWkIrRcL8ywHRVJ510pt4fj6fL8CFSKKw84LWbhQgO3m9maN&#10;hfOj7Ol8iLVKIRIKtNDE2Bdah6ohxpD5niRpX35gjGkdau0GHFM4d9rk+UIztpIIDfa0a6j6OZw4&#10;ccvPctcf394/jNmPL0/Mc/421s7upscHUJGmeDX/X5cu1V+aJfx9k0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uJ6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28" o:spid="_x0000_s1312" style="position:absolute;left:60;top:9099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ZrccA&#10;AADdAAAADwAAAGRycy9kb3ducmV2LnhtbESPT2vCQBDF7wW/wzJCb3VjaltJXUUEaU9CNWCPQ3by&#10;p83Ohuw2pt/eOQjeZnhv3vvNajO6Vg3Uh8azgfksAUVceNtwZSA/7Z+WoEJEtth6JgP/FGCznjys&#10;MLP+wl80HGOlJIRDhgbqGLtM61DU5DDMfEcsWul7h1HWvtK2x4uEu1anSfKqHTYsDTV2tKup+D3+&#10;OQPPL3mefrTn+fBzCIvzflEuv/PSmMfpuH0HFWmMd/Pt+tMK/lsq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J2a3HAAAA3QAAAA8AAAAAAAAAAAAAAAAAmAIAAGRy&#10;cy9kb3ducmV2LnhtbFBLBQYAAAAABAAEAPUAAACMAwAAAAA=&#10;" path="m,l6429501,e" filled="f" strokeweight=".33861mm">
                  <v:path arrowok="t" textboxrect="0,0,6429501,0"/>
                </v:shape>
                <v:shape id="Shape 1729" o:spid="_x0000_s1313" style="position:absolute;left:60;top:933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Tk8UA&#10;AADdAAAADwAAAGRycy9kb3ducmV2LnhtbESPT2/CMAzF75P2HSJP2m2k5LA/hYA2pGm9whDjaBrT&#10;dqudqslo9+0XJCRutt7z+z3PlyO36kR9aLxYmE4yUCSld41UFraf7w/PoEJEcdh6IQt/FGC5uL2Z&#10;Y+78IGs6bWKlUoiEHC3UMXa51qGsiTFMfEeStKPvGWNa+0q7HocUzq02WfaoGRtJhBo7WtVU/mx+&#10;OXGLQ7HqtruvvTHr4eONecrfxtr7u/F1BirSGK/my3XhUv0n8wLnb9I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dOT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730" o:spid="_x0000_s1314" style="position:absolute;left:60;top:95783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fmMcA&#10;AADdAAAADwAAAGRycy9kb3ducmV2LnhtbESPwW7CQAxE75X6DytX4lY2bWihKQtCICqk9lLgA0zW&#10;JBFZb5RdkvD3+FCpN1sznnmeLwdXq47aUHk28DJOQBHn3lZcGDgets8zUCEiW6w9k4EbBVguHh/m&#10;mFnf8y91+1goCeGQoYEyxibTOuQlOQxj3xCLdvatwyhrW2jbYi/hrtavSfKuHVYsDSU2tC4pv+yv&#10;zkD3M/nebT76NH0LyeF6OZ2/tpPOmNHTsPoEFWmI/+a/650V/Gkq/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YX5jHAAAA3QAAAA8AAAAAAAAAAAAAAAAAmAIAAGRy&#10;cy9kb3ducmV2LnhtbFBLBQYAAAAABAAEAPUAAACMAwAAAAA=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proofErr w:type="gramStart"/>
      <w:r w:rsidR="00B67DB1">
        <w:rPr>
          <w:color w:val="000000"/>
          <w:sz w:val="22"/>
          <w:szCs w:val="22"/>
        </w:rPr>
        <w:t>183</w:t>
      </w:r>
      <w:r w:rsidR="00B67DB1">
        <w:rPr>
          <w:color w:val="000000"/>
          <w:sz w:val="22"/>
          <w:szCs w:val="22"/>
        </w:rPr>
        <w:tab/>
        <w:t>396119.58 184</w:t>
      </w:r>
      <w:r w:rsidR="00B67DB1">
        <w:rPr>
          <w:color w:val="000000"/>
          <w:sz w:val="22"/>
          <w:szCs w:val="22"/>
        </w:rPr>
        <w:tab/>
        <w:t>396133.88 185</w:t>
      </w:r>
      <w:r w:rsidR="00B67DB1">
        <w:rPr>
          <w:color w:val="000000"/>
          <w:sz w:val="22"/>
          <w:szCs w:val="22"/>
        </w:rPr>
        <w:tab/>
        <w:t>396168.94 186</w:t>
      </w:r>
      <w:r w:rsidR="00B67DB1">
        <w:rPr>
          <w:color w:val="000000"/>
          <w:sz w:val="22"/>
          <w:szCs w:val="22"/>
        </w:rPr>
        <w:tab/>
        <w:t>396261.86 187</w:t>
      </w:r>
      <w:r w:rsidR="00B67DB1">
        <w:rPr>
          <w:color w:val="000000"/>
          <w:sz w:val="22"/>
          <w:szCs w:val="22"/>
        </w:rPr>
        <w:tab/>
        <w:t>396355.18 188</w:t>
      </w:r>
      <w:r w:rsidR="00B67DB1">
        <w:rPr>
          <w:color w:val="000000"/>
          <w:sz w:val="22"/>
          <w:szCs w:val="22"/>
        </w:rPr>
        <w:tab/>
        <w:t>396384.46 189</w:t>
      </w:r>
      <w:r w:rsidR="00B67DB1">
        <w:rPr>
          <w:color w:val="000000"/>
          <w:sz w:val="22"/>
          <w:szCs w:val="22"/>
        </w:rPr>
        <w:tab/>
        <w:t>396357.11 190</w:t>
      </w:r>
      <w:r w:rsidR="00B67DB1">
        <w:rPr>
          <w:color w:val="000000"/>
          <w:sz w:val="22"/>
          <w:szCs w:val="22"/>
        </w:rPr>
        <w:tab/>
        <w:t>396354.22 191</w:t>
      </w:r>
      <w:r w:rsidR="00B67DB1">
        <w:rPr>
          <w:color w:val="000000"/>
          <w:sz w:val="22"/>
          <w:szCs w:val="22"/>
        </w:rPr>
        <w:tab/>
        <w:t>396362.40 192</w:t>
      </w:r>
      <w:r w:rsidR="00B67DB1">
        <w:rPr>
          <w:color w:val="000000"/>
          <w:sz w:val="22"/>
          <w:szCs w:val="22"/>
        </w:rPr>
        <w:tab/>
        <w:t>396318.59 193</w:t>
      </w:r>
      <w:r w:rsidR="00B67DB1">
        <w:rPr>
          <w:color w:val="000000"/>
          <w:sz w:val="22"/>
          <w:szCs w:val="22"/>
        </w:rPr>
        <w:tab/>
        <w:t>396272.17 194</w:t>
      </w:r>
      <w:r w:rsidR="00B67DB1">
        <w:rPr>
          <w:color w:val="000000"/>
          <w:sz w:val="22"/>
          <w:szCs w:val="22"/>
        </w:rPr>
        <w:tab/>
        <w:t>396222.47 195</w:t>
      </w:r>
      <w:r w:rsidR="00B67DB1">
        <w:rPr>
          <w:color w:val="000000"/>
          <w:sz w:val="22"/>
          <w:szCs w:val="22"/>
        </w:rPr>
        <w:tab/>
        <w:t>396294.15 196</w:t>
      </w:r>
      <w:r w:rsidR="00B67DB1">
        <w:rPr>
          <w:color w:val="000000"/>
          <w:sz w:val="22"/>
          <w:szCs w:val="22"/>
        </w:rPr>
        <w:tab/>
        <w:t>396347.33 197</w:t>
      </w:r>
      <w:r w:rsidR="00B67DB1">
        <w:rPr>
          <w:color w:val="000000"/>
          <w:sz w:val="22"/>
          <w:szCs w:val="22"/>
        </w:rPr>
        <w:tab/>
        <w:t>396453.61 198</w:t>
      </w:r>
      <w:r w:rsidR="00B67DB1">
        <w:rPr>
          <w:color w:val="000000"/>
          <w:sz w:val="22"/>
          <w:szCs w:val="22"/>
        </w:rPr>
        <w:tab/>
        <w:t>396486.24 199</w:t>
      </w:r>
      <w:r w:rsidR="00B67DB1">
        <w:rPr>
          <w:color w:val="000000"/>
          <w:sz w:val="22"/>
          <w:szCs w:val="22"/>
        </w:rPr>
        <w:tab/>
        <w:t>396442.73 200</w:t>
      </w:r>
      <w:r w:rsidR="00B67DB1">
        <w:rPr>
          <w:color w:val="000000"/>
          <w:sz w:val="22"/>
          <w:szCs w:val="22"/>
        </w:rPr>
        <w:tab/>
        <w:t>396470.78 201</w:t>
      </w:r>
      <w:r w:rsidR="00B67DB1">
        <w:rPr>
          <w:color w:val="000000"/>
          <w:sz w:val="22"/>
          <w:szCs w:val="22"/>
        </w:rPr>
        <w:tab/>
        <w:t>396523.90 202</w:t>
      </w:r>
      <w:r w:rsidR="00B67DB1">
        <w:rPr>
          <w:color w:val="000000"/>
          <w:sz w:val="22"/>
          <w:szCs w:val="22"/>
        </w:rPr>
        <w:tab/>
        <w:t>396565.87 203</w:t>
      </w:r>
      <w:r w:rsidR="00B67DB1">
        <w:rPr>
          <w:color w:val="000000"/>
          <w:sz w:val="22"/>
          <w:szCs w:val="22"/>
        </w:rPr>
        <w:tab/>
        <w:t>396648.04 204</w:t>
      </w:r>
      <w:r w:rsidR="00B67DB1">
        <w:rPr>
          <w:color w:val="000000"/>
          <w:sz w:val="22"/>
          <w:szCs w:val="22"/>
        </w:rPr>
        <w:tab/>
        <w:t>396735.69 205</w:t>
      </w:r>
      <w:r w:rsidR="00B67DB1">
        <w:rPr>
          <w:color w:val="000000"/>
          <w:sz w:val="22"/>
          <w:szCs w:val="22"/>
        </w:rPr>
        <w:tab/>
        <w:t>396858.97 206</w:t>
      </w:r>
      <w:r w:rsidR="00B67DB1">
        <w:rPr>
          <w:color w:val="000000"/>
          <w:sz w:val="22"/>
          <w:szCs w:val="22"/>
        </w:rPr>
        <w:tab/>
        <w:t>396987.07 207</w:t>
      </w:r>
      <w:r w:rsidR="00B67DB1">
        <w:rPr>
          <w:color w:val="000000"/>
          <w:sz w:val="22"/>
          <w:szCs w:val="22"/>
        </w:rPr>
        <w:tab/>
        <w:t>397036.34 208</w:t>
      </w:r>
      <w:r w:rsidR="00B67DB1">
        <w:rPr>
          <w:color w:val="000000"/>
          <w:sz w:val="22"/>
          <w:szCs w:val="22"/>
        </w:rPr>
        <w:tab/>
        <w:t>397086.04 209</w:t>
      </w:r>
      <w:r w:rsidR="00B67DB1">
        <w:rPr>
          <w:color w:val="000000"/>
          <w:sz w:val="22"/>
          <w:szCs w:val="22"/>
        </w:rPr>
        <w:tab/>
        <w:t>397134.64 210</w:t>
      </w:r>
      <w:r w:rsidR="00B67DB1">
        <w:rPr>
          <w:color w:val="000000"/>
          <w:sz w:val="22"/>
          <w:szCs w:val="22"/>
        </w:rPr>
        <w:tab/>
        <w:t>397158.59 211</w:t>
      </w:r>
      <w:r w:rsidR="00B67DB1">
        <w:rPr>
          <w:color w:val="000000"/>
          <w:sz w:val="22"/>
          <w:szCs w:val="22"/>
        </w:rPr>
        <w:tab/>
        <w:t>397182.04 212</w:t>
      </w:r>
      <w:r w:rsidR="00B67DB1">
        <w:rPr>
          <w:color w:val="000000"/>
          <w:sz w:val="22"/>
          <w:szCs w:val="22"/>
        </w:rPr>
        <w:tab/>
        <w:t>397194.30</w:t>
      </w:r>
      <w:proofErr w:type="gramEnd"/>
      <w:r w:rsidR="00B67DB1">
        <w:rPr>
          <w:color w:val="000000"/>
          <w:sz w:val="22"/>
          <w:szCs w:val="22"/>
        </w:rPr>
        <w:t xml:space="preserve"> 213</w:t>
      </w:r>
      <w:r w:rsidR="00B67DB1">
        <w:rPr>
          <w:color w:val="000000"/>
          <w:sz w:val="22"/>
          <w:szCs w:val="22"/>
        </w:rPr>
        <w:tab/>
        <w:t>397213.92 214</w:t>
      </w:r>
      <w:r w:rsidR="00B67DB1">
        <w:rPr>
          <w:color w:val="000000"/>
          <w:sz w:val="22"/>
          <w:szCs w:val="22"/>
        </w:rPr>
        <w:tab/>
        <w:t>397239.03 215</w:t>
      </w:r>
      <w:r w:rsidR="00B67DB1">
        <w:rPr>
          <w:color w:val="000000"/>
          <w:sz w:val="22"/>
          <w:szCs w:val="22"/>
        </w:rPr>
        <w:tab/>
        <w:t>397280.18 216</w:t>
      </w:r>
      <w:r w:rsidR="00B67DB1">
        <w:rPr>
          <w:color w:val="000000"/>
          <w:sz w:val="22"/>
          <w:szCs w:val="22"/>
        </w:rPr>
        <w:tab/>
        <w:t>397329.60 217</w:t>
      </w:r>
      <w:r w:rsidR="00B67DB1">
        <w:rPr>
          <w:color w:val="000000"/>
          <w:sz w:val="22"/>
          <w:szCs w:val="22"/>
        </w:rPr>
        <w:tab/>
        <w:t>397356.66 218</w:t>
      </w:r>
      <w:r w:rsidR="00B67DB1">
        <w:rPr>
          <w:color w:val="000000"/>
          <w:sz w:val="22"/>
          <w:szCs w:val="22"/>
        </w:rPr>
        <w:tab/>
        <w:t>397512.47 219</w:t>
      </w:r>
      <w:r w:rsidR="00B67DB1">
        <w:rPr>
          <w:color w:val="000000"/>
          <w:sz w:val="22"/>
          <w:szCs w:val="22"/>
        </w:rPr>
        <w:tab/>
        <w:t>397606.67 220</w:t>
      </w:r>
      <w:r w:rsidR="00B67DB1">
        <w:rPr>
          <w:color w:val="000000"/>
          <w:sz w:val="22"/>
          <w:szCs w:val="22"/>
        </w:rPr>
        <w:tab/>
        <w:t>397684.20</w:t>
      </w:r>
    </w:p>
    <w:p w:rsidR="00B67DB1" w:rsidRDefault="00B67DB1" w:rsidP="00B67DB1">
      <w:pPr>
        <w:widowControl w:val="0"/>
        <w:tabs>
          <w:tab w:val="left" w:pos="840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221</w:t>
      </w:r>
      <w:r>
        <w:rPr>
          <w:color w:val="000000"/>
          <w:sz w:val="22"/>
          <w:szCs w:val="22"/>
        </w:rPr>
        <w:tab/>
        <w:t>397739.93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tabs>
          <w:tab w:val="left" w:pos="1668"/>
        </w:tabs>
        <w:spacing w:line="357" w:lineRule="auto"/>
        <w:ind w:right="-19" w:firstLine="468"/>
        <w:jc w:val="both"/>
        <w:rPr>
          <w:color w:val="000000"/>
        </w:rPr>
      </w:pPr>
      <w:r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ab/>
        <w:t>4 2167680.16</w:t>
      </w:r>
      <w:r>
        <w:rPr>
          <w:color w:val="000000"/>
          <w:sz w:val="22"/>
          <w:szCs w:val="22"/>
        </w:rPr>
        <w:tab/>
        <w:t>-2167653.85</w:t>
      </w:r>
      <w:r>
        <w:rPr>
          <w:color w:val="000000"/>
          <w:sz w:val="22"/>
          <w:szCs w:val="22"/>
        </w:rPr>
        <w:tab/>
        <w:t>-2167612.43</w:t>
      </w:r>
      <w:r>
        <w:rPr>
          <w:color w:val="000000"/>
          <w:sz w:val="22"/>
          <w:szCs w:val="22"/>
        </w:rPr>
        <w:tab/>
        <w:t>-2167569.85</w:t>
      </w:r>
      <w:r>
        <w:rPr>
          <w:color w:val="000000"/>
          <w:sz w:val="22"/>
          <w:szCs w:val="22"/>
        </w:rPr>
        <w:tab/>
        <w:t>-2167482.99</w:t>
      </w:r>
      <w:r>
        <w:rPr>
          <w:color w:val="000000"/>
          <w:sz w:val="22"/>
          <w:szCs w:val="22"/>
        </w:rPr>
        <w:tab/>
        <w:t>-2167450.96</w:t>
      </w:r>
      <w:r>
        <w:rPr>
          <w:color w:val="000000"/>
          <w:sz w:val="22"/>
          <w:szCs w:val="22"/>
        </w:rPr>
        <w:tab/>
        <w:t>-2167320.12</w:t>
      </w:r>
      <w:r>
        <w:rPr>
          <w:color w:val="000000"/>
          <w:sz w:val="22"/>
          <w:szCs w:val="22"/>
        </w:rPr>
        <w:tab/>
        <w:t>-2167252.83</w:t>
      </w:r>
      <w:r>
        <w:rPr>
          <w:color w:val="000000"/>
          <w:sz w:val="22"/>
          <w:szCs w:val="22"/>
        </w:rPr>
        <w:tab/>
        <w:t>-2167230.50</w:t>
      </w:r>
      <w:r>
        <w:rPr>
          <w:color w:val="000000"/>
          <w:sz w:val="22"/>
          <w:szCs w:val="22"/>
        </w:rPr>
        <w:tab/>
        <w:t>-2167174.33</w:t>
      </w:r>
      <w:r>
        <w:rPr>
          <w:color w:val="000000"/>
          <w:sz w:val="22"/>
          <w:szCs w:val="22"/>
        </w:rPr>
        <w:tab/>
        <w:t>-2167123.71</w:t>
      </w:r>
      <w:r>
        <w:rPr>
          <w:color w:val="000000"/>
          <w:sz w:val="22"/>
          <w:szCs w:val="22"/>
        </w:rPr>
        <w:tab/>
        <w:t>-2167098.32</w:t>
      </w:r>
      <w:r>
        <w:rPr>
          <w:color w:val="000000"/>
          <w:sz w:val="22"/>
          <w:szCs w:val="22"/>
        </w:rPr>
        <w:tab/>
        <w:t>-2167097.43</w:t>
      </w:r>
      <w:r>
        <w:rPr>
          <w:color w:val="000000"/>
          <w:sz w:val="22"/>
          <w:szCs w:val="22"/>
        </w:rPr>
        <w:tab/>
        <w:t>-2167082.36</w:t>
      </w:r>
      <w:r>
        <w:rPr>
          <w:color w:val="000000"/>
          <w:sz w:val="22"/>
          <w:szCs w:val="22"/>
        </w:rPr>
        <w:tab/>
        <w:t>-2167004.38</w:t>
      </w:r>
      <w:r>
        <w:rPr>
          <w:color w:val="000000"/>
          <w:sz w:val="22"/>
          <w:szCs w:val="22"/>
        </w:rPr>
        <w:tab/>
        <w:t>-2166940.08</w:t>
      </w:r>
      <w:r>
        <w:rPr>
          <w:color w:val="000000"/>
          <w:sz w:val="22"/>
          <w:szCs w:val="22"/>
        </w:rPr>
        <w:tab/>
        <w:t>-2166854.57</w:t>
      </w:r>
      <w:r>
        <w:rPr>
          <w:color w:val="000000"/>
          <w:sz w:val="22"/>
          <w:szCs w:val="22"/>
        </w:rPr>
        <w:tab/>
        <w:t>-2166827.97</w:t>
      </w:r>
      <w:r>
        <w:rPr>
          <w:color w:val="000000"/>
          <w:sz w:val="22"/>
          <w:szCs w:val="22"/>
        </w:rPr>
        <w:tab/>
        <w:t>-2166877.76</w:t>
      </w:r>
      <w:r>
        <w:rPr>
          <w:color w:val="000000"/>
          <w:sz w:val="22"/>
          <w:szCs w:val="22"/>
        </w:rPr>
        <w:tab/>
        <w:t>-2166837.52</w:t>
      </w:r>
      <w:r>
        <w:rPr>
          <w:color w:val="000000"/>
          <w:sz w:val="22"/>
          <w:szCs w:val="22"/>
        </w:rPr>
        <w:tab/>
        <w:t>-2166916.43</w:t>
      </w:r>
      <w:r>
        <w:rPr>
          <w:color w:val="000000"/>
          <w:sz w:val="22"/>
          <w:szCs w:val="22"/>
        </w:rPr>
        <w:tab/>
        <w:t>-2167005.45</w:t>
      </w:r>
      <w:r>
        <w:rPr>
          <w:color w:val="000000"/>
          <w:sz w:val="22"/>
          <w:szCs w:val="22"/>
        </w:rPr>
        <w:tab/>
        <w:t>-2167076.09</w:t>
      </w:r>
      <w:r>
        <w:rPr>
          <w:color w:val="000000"/>
          <w:sz w:val="22"/>
          <w:szCs w:val="22"/>
        </w:rPr>
        <w:tab/>
        <w:t>-2167136.28</w:t>
      </w:r>
      <w:r>
        <w:rPr>
          <w:color w:val="000000"/>
          <w:sz w:val="22"/>
          <w:szCs w:val="22"/>
        </w:rPr>
        <w:tab/>
        <w:t>-2167091.19</w:t>
      </w:r>
      <w:r>
        <w:rPr>
          <w:color w:val="000000"/>
          <w:sz w:val="22"/>
          <w:szCs w:val="22"/>
        </w:rPr>
        <w:tab/>
        <w:t>-2167105.31</w:t>
      </w:r>
      <w:r>
        <w:rPr>
          <w:color w:val="000000"/>
          <w:sz w:val="22"/>
          <w:szCs w:val="22"/>
        </w:rPr>
        <w:tab/>
        <w:t>-2167112.39</w:t>
      </w:r>
      <w:r>
        <w:rPr>
          <w:color w:val="000000"/>
          <w:sz w:val="22"/>
          <w:szCs w:val="22"/>
        </w:rPr>
        <w:tab/>
        <w:t>-2167109.62</w:t>
      </w:r>
      <w:r>
        <w:rPr>
          <w:color w:val="000000"/>
          <w:sz w:val="22"/>
          <w:szCs w:val="22"/>
        </w:rPr>
        <w:tab/>
        <w:t>-2167117.84</w:t>
      </w:r>
      <w:r>
        <w:rPr>
          <w:color w:val="000000"/>
          <w:sz w:val="22"/>
          <w:szCs w:val="22"/>
        </w:rPr>
        <w:tab/>
        <w:t>-2167127.92</w:t>
      </w:r>
      <w:r>
        <w:rPr>
          <w:color w:val="000000"/>
          <w:sz w:val="22"/>
          <w:szCs w:val="22"/>
        </w:rPr>
        <w:tab/>
        <w:t>-2167147.15</w:t>
      </w:r>
      <w:r>
        <w:rPr>
          <w:color w:val="000000"/>
          <w:sz w:val="22"/>
          <w:szCs w:val="22"/>
        </w:rPr>
        <w:tab/>
        <w:t>-2167090.31</w:t>
      </w:r>
      <w:r>
        <w:rPr>
          <w:color w:val="000000"/>
          <w:sz w:val="22"/>
          <w:szCs w:val="22"/>
        </w:rPr>
        <w:tab/>
        <w:t>-2167049.59</w:t>
      </w:r>
      <w:r>
        <w:rPr>
          <w:color w:val="000000"/>
          <w:sz w:val="22"/>
          <w:szCs w:val="22"/>
        </w:rPr>
        <w:tab/>
        <w:t>-2167007.36</w:t>
      </w:r>
      <w:r>
        <w:rPr>
          <w:color w:val="000000"/>
          <w:sz w:val="22"/>
          <w:szCs w:val="22"/>
        </w:rPr>
        <w:tab/>
        <w:t>-2166986.25</w:t>
      </w:r>
      <w:r>
        <w:rPr>
          <w:color w:val="000000"/>
          <w:sz w:val="22"/>
          <w:szCs w:val="22"/>
        </w:rPr>
        <w:tab/>
        <w:t>-2167197.36</w:t>
      </w:r>
      <w:r>
        <w:rPr>
          <w:color w:val="000000"/>
          <w:sz w:val="22"/>
          <w:szCs w:val="22"/>
        </w:rPr>
        <w:tab/>
        <w:t>-2167340.56</w:t>
      </w:r>
      <w:r>
        <w:rPr>
          <w:color w:val="000000"/>
          <w:sz w:val="22"/>
          <w:szCs w:val="22"/>
        </w:rPr>
        <w:tab/>
        <w:t>-2167403.30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87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2167459.42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17"/>
          <w:tab w:val="left" w:pos="3204"/>
          <w:tab w:val="left" w:pos="4315"/>
        </w:tabs>
        <w:spacing w:line="318" w:lineRule="auto"/>
        <w:ind w:left="21" w:right="205" w:hanging="21"/>
        <w:jc w:val="both"/>
        <w:rPr>
          <w:color w:val="000000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>5</w:t>
      </w:r>
      <w:r>
        <w:rPr>
          <w:color w:val="000000"/>
          <w:sz w:val="22"/>
          <w:szCs w:val="22"/>
        </w:rPr>
        <w:tab/>
        <w:t>6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7</w:t>
      </w:r>
      <w:r>
        <w:rPr>
          <w:color w:val="000000"/>
          <w:position w:val="4"/>
          <w:sz w:val="22"/>
          <w:szCs w:val="22"/>
        </w:rPr>
        <w:tab/>
        <w:t xml:space="preserve">8 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proofErr w:type="gramEnd"/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>
        <w:rPr>
          <w:color w:val="000000"/>
          <w:position w:val="-4"/>
          <w:sz w:val="22"/>
          <w:szCs w:val="22"/>
        </w:rPr>
        <w:t xml:space="preserve">-            </w:t>
      </w:r>
      <w:r>
        <w:rPr>
          <w:color w:val="000000"/>
          <w:spacing w:val="-29"/>
          <w:position w:val="-4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1.00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А</w:t>
      </w:r>
      <w:r>
        <w:rPr>
          <w:color w:val="000000"/>
          <w:position w:val="4"/>
          <w:sz w:val="22"/>
          <w:szCs w:val="22"/>
        </w:rPr>
        <w:t>налити</w:t>
      </w:r>
      <w:r>
        <w:rPr>
          <w:color w:val="000000"/>
          <w:spacing w:val="-1"/>
          <w:position w:val="4"/>
          <w:sz w:val="22"/>
          <w:szCs w:val="22"/>
        </w:rPr>
        <w:t>ч</w:t>
      </w:r>
      <w:r>
        <w:rPr>
          <w:color w:val="000000"/>
          <w:position w:val="4"/>
          <w:sz w:val="22"/>
          <w:szCs w:val="22"/>
        </w:rPr>
        <w:t xml:space="preserve">еский           </w:t>
      </w:r>
      <w:r>
        <w:rPr>
          <w:color w:val="000000"/>
          <w:spacing w:val="-1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0.10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780"/>
          <w:tab w:val="left" w:pos="3058"/>
          <w:tab w:val="left" w:pos="4335"/>
        </w:tabs>
        <w:ind w:left="21" w:right="-20"/>
        <w:rPr>
          <w:color w:val="000000"/>
        </w:rPr>
        <w:sectPr w:rsidR="00B67DB1">
          <w:pgSz w:w="11899" w:h="16840"/>
          <w:pgMar w:top="917" w:right="850" w:bottom="0" w:left="1546" w:header="0" w:footer="0" w:gutter="0"/>
          <w:cols w:num="3" w:space="708" w:equalWidth="0">
            <w:col w:w="1779" w:space="205"/>
            <w:col w:w="1779" w:space="1086"/>
            <w:col w:w="4651" w:space="0"/>
          </w:cols>
        </w:sect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Картометрический</w:t>
      </w:r>
      <w:r>
        <w:rPr>
          <w:color w:val="000000"/>
          <w:position w:val="4"/>
          <w:sz w:val="22"/>
          <w:szCs w:val="22"/>
        </w:rPr>
        <w:tab/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bookmarkEnd w:id="9"/>
    </w:p>
    <w:p w:rsidR="00B67DB1" w:rsidRDefault="00B67DB1" w:rsidP="00B67DB1">
      <w:pPr>
        <w:widowControl w:val="0"/>
        <w:tabs>
          <w:tab w:val="left" w:pos="1255"/>
        </w:tabs>
        <w:spacing w:before="41"/>
        <w:ind w:left="110" w:right="-20"/>
        <w:rPr>
          <w:color w:val="000000"/>
        </w:rPr>
      </w:pPr>
      <w:bookmarkStart w:id="10" w:name="_page_54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46538D" w:rsidP="00B67DB1">
      <w:pPr>
        <w:widowControl w:val="0"/>
        <w:tabs>
          <w:tab w:val="left" w:pos="840"/>
        </w:tabs>
        <w:spacing w:line="357" w:lineRule="auto"/>
        <w:ind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-307975</wp:posOffset>
                </wp:positionV>
                <wp:extent cx="6447790" cy="9584690"/>
                <wp:effectExtent l="0" t="0" r="10160" b="16510"/>
                <wp:wrapNone/>
                <wp:docPr id="1731" name="drawingObject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584690"/>
                          <a:chOff x="0" y="0"/>
                          <a:chExt cx="6447790" cy="9584435"/>
                        </a:xfrm>
                        <a:noFill/>
                      </wpg:grpSpPr>
                      <wps:wsp>
                        <wps:cNvPr id="1732" name="Shape 1732"/>
                        <wps:cNvSpPr/>
                        <wps:spPr>
                          <a:xfrm>
                            <a:off x="0" y="0"/>
                            <a:ext cx="0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71196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452626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234819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97548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757548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771133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71196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1452626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234819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97548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757548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5771133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71196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452626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234819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97548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757548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771133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71196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452626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234819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97548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757548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771133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71196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452626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234819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97548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757548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771133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71196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452626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234819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97548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757548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771133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71196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452626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234819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97548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757548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5771133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71196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452626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234819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97548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757548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771133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71196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452626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234819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97548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757548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5771133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71196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452626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234819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97548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757548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771133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71196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452626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234819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97548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757548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5771133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71196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452626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234819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97548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757548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771133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71196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452626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234819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97548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757548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5771133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0" y="239268"/>
                            <a:ext cx="0" cy="934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7">
                                <a:moveTo>
                                  <a:pt x="0" y="934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71196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1452626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234819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97548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757548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030470" y="251459"/>
                            <a:ext cx="0" cy="93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6">
                                <a:moveTo>
                                  <a:pt x="0" y="933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771133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441693" y="239268"/>
                            <a:ext cx="0" cy="933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5">
                                <a:moveTo>
                                  <a:pt x="0" y="933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095" y="62279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095" y="64672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095" y="67064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095" y="694598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095" y="718540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095" y="742467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095" y="766394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6095" y="790321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095" y="814247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095" y="83817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095" y="862101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095" y="88602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095" y="909980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095" y="933907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095" y="9578340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731" o:spid="_x0000_s1026" style="position:absolute;margin-left:57.1pt;margin-top:-24.25pt;width:507.7pt;height:754.7pt;z-index:-251656704;mso-position-horizontal-relative:page" coordsize="64477,9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" o:allowincell="f">
                <v:shape id="Shape 1732" o:spid="_x0000_s1027" style="position:absolute;width:0;height:2392;visibility:visible;mso-wrap-style:square;v-text-anchor:top" coordsize="0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CdsEA&#10;AADdAAAADwAAAGRycy9kb3ducmV2LnhtbERPTWsCMRC9F/wPYQRvNVFLla1RbEGQnloVvA6baXbb&#10;zWRJ4u76702h0Ns83uest4NrREch1p41zKYKBHHpTc1Ww/m0f1yBiAnZYOOZNNwownYzelhjYXzP&#10;n9QdkxU5hGOBGqqU2kLKWFbkME59S5y5Lx8cpgyDlSZgn8NdI+dKPUuHNeeGClt6q6j8OV6dBsOv&#10;3+8q2It6arBzH7eVvfSl1pPxsHsBkWhI/+I/98Hk+cvFHH6/y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ZAnbBAAAA3QAAAA8AAAAAAAAAAAAAAAAAmAIAAGRycy9kb3du&#10;cmV2LnhtbFBLBQYAAAAABAAEAPUAAACGAwAAAAA=&#10;" path="m,239268l,e" filled="f" strokeweight=".33864mm">
                  <v:path arrowok="t" textboxrect="0,0,0,239268"/>
                </v:shape>
                <v:shape id="Shape 1733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YNcMA&#10;AADdAAAADwAAAGRycy9kb3ducmV2LnhtbERPzWqDQBC+B/oOyxR6i2sMjcW6CUEI9NAGYvoAU3eq&#10;Nu6suKsxb98NFHqbj+938t1sOjHR4FrLClZRDIK4srrlWsHn+bB8AeE8ssbOMim4kYPd9mGRY6bt&#10;lU80lb4WIYRdhgoa7/tMSlc1ZNBFticO3LcdDPoAh1rqAa8h3HQyieONNNhyaGiwp6Kh6lKORgFP&#10;H183KxO04/PxJ33vaS6LUamnx3n/CsLT7P/Ff+43Hean6zXcvw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YN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734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AMsMA&#10;AADdAAAADwAAAGRycy9kb3ducmV2LnhtbERP32vCMBB+H/g/hBP2NlO1OO2MMhyOCQ42K+z1aM62&#10;rLmUJNb63xthsLf7+H7ect2bRnTkfG1ZwXiUgCAurK65VHDMt09zED4ga2wsk4IreVivBg9LzLS9&#10;8Dd1h1CKGMI+QwVVCG0mpS8qMuhHtiWO3Mk6gyFCV0rt8BLDTSMnSTKTBmuODRW2tKmo+D2cjYK3&#10;r90i/0ynFPbpddG9N+xy96PU47B/fQERqA//4j/3h47zn6c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AM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735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l2sIA&#10;AADdAAAADwAAAGRycy9kb3ducmV2LnhtbERP22rCQBB9L/Qflin4VjemqCV1FQkIfdCCsR8wzU6T&#10;1OxsyG5uf+8WBN/mcK6z2Y2mFj21rrKsYDGPQBDnVldcKPi+HF7fQTiPrLG2TAomcrDbPj9tMNF2&#10;4DP1mS9ECGGXoILS+yaR0uUlGXRz2xAH7te2Bn2AbSF1i0MIN7WMo2glDVYcGkpsKC0pv2adUcD9&#10;6WeyMkbbLb/+1seGxiztlJq9jPsPEJ5G/xDf3Z86zF+/LeH/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SXawgAAAN0AAAAPAAAAAAAAAAAAAAAAAJgCAABkcnMvZG93&#10;bnJldi54bWxQSwUGAAAAAAQABAD1AAAAhwMAAAAA&#10;" path="m,227076l,e" filled="f" strokeweight=".96pt">
                  <v:path arrowok="t" textboxrect="0,0,0,227076"/>
                </v:shape>
                <v:shape id="Shape 1736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qXcIA&#10;AADdAAAADwAAAGRycy9kb3ducmV2LnhtbERPTWvCQBC9F/oflil4q5u0qCV1lSIWPVnUXnobsmM2&#10;NDsbM1uN/94VhN7m8T5nOu99o07USR3YQD7MQBGXwdZcGfjefz6/gZKIbLEJTAYuJDCfPT5MsbDh&#10;zFs67WKlUghLgQZcjG2htZSOPMowtMSJO4TOY0ywq7Tt8JzCfaNfsmysPdacGhy2tHBU/u7+vIGR&#10;HMJPXkl/WR3zZrmkL3Ebbczgqf94BxWpj//iu3tt0/zJ6xhu36QT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w+pd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737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eRcQA&#10;AADdAAAADwAAAGRycy9kb3ducmV2LnhtbERP32vCMBB+H+x/CDfY25pOZc5qFNlQFBScHez1aM62&#10;rLmUJKv1vzfCwLf7+H7ebNGbRnTkfG1ZwWuSgiAurK65VPCdr17eQfiArLGxTAou5GExf3yYYabt&#10;mb+oO4ZSxBD2GSqoQmgzKX1RkUGf2JY4cifrDIYIXSm1w3MMN40cpOmbNFhzbKiwpY+Kit/jn1Hw&#10;edhO8v1oSGE3uky6dcMudz9KPT/1yymIQH24i//dGx3nj4djuH0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nkX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738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KRMQA&#10;AADdAAAADwAAAGRycy9kb3ducmV2LnhtbESPQWvCQBCF7wX/wzJCb3Wj0irRVUQQPLSFRn/AmB2T&#10;aHY2ZDcx/vvOodDbDO/Ne9+st4OrVU9tqDwbmE4SUMS5txUXBs6nw9sSVIjIFmvPZOBJAbab0csa&#10;U+sf/EN9FgslIRxSNFDG2KRah7wkh2HiG2LRrr51GGVtC21bfEi4q/UsST60w4qlocSG9iXl96xz&#10;Brj/ujy9nqHv3r9vi8+GhmzfGfM6HnYrUJGG+G/+uz5awV/M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ikTEAAAA3QAAAA8AAAAAAAAAAAAAAAAAmAIAAGRycy9k&#10;b3ducmV2LnhtbFBLBQYAAAAABAAEAPUAAACJAwAAAAA=&#10;" path="m,227076l,e" filled="f" strokeweight=".96pt">
                  <v:path arrowok="t" textboxrect="0,0,0,227076"/>
                </v:shape>
                <v:shape id="Shape 1739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+L8MA&#10;AADdAAAADwAAAGRycy9kb3ducmV2LnhtbERPTWvCQBC9F/wPyxR6000sapu6ihRLe1K0vfQ2ZMds&#10;aHY2ZrYa/71bEHqbx/uc+bL3jTpRJ3VgA/koA0VcBltzZeDr8234BEoissUmMBm4kMByMbibY2HD&#10;mXd02sdKpRCWAg24GNtCaykdeZRRaIkTdwidx5hgV2nb4TmF+0aPs2yqPdacGhy29Oqo/Nn/egMT&#10;OYTvvJL+8n7Mm/WatuI22piH+371AipSH//FN/eHTfNnj8/w9006QS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x+L8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740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z8UA&#10;AADdAAAADwAAAGRycy9kb3ducmV2LnhtbESPQU/DMAyF70j7D5GRuLG0CBjqlk0TGoITaBuX3azG&#10;ayoap9Rh6/49PiBxs/We3/u8WI2xMycapE3soJwWYIjr5FtuHHzuX26fwEhG9tglJgcXElgtJ1cL&#10;rHw685ZOu9wYDWGp0EHIua+slTpQRJmmnli1YxoiZl2HxvoBzxoeO3tXFI82YsvaELCn50D11+4n&#10;OniQYzqUjYyX1++y22zoQ8K7de7melzPwWQa87/57/rNK/7sXv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KTP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741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mYcQA&#10;AADdAAAADwAAAGRycy9kb3ducmV2LnhtbERPTWvCQBC9C/0PyxR6Ed3EWiupqxRDoTdpFHodsmMS&#10;sjsbslsT/fXdQsHbPN7nbHajNeJCvW8cK0jnCQji0umGKwWn48dsDcIHZI3GMSm4kofd9mGywUy7&#10;gb/oUoRKxBD2GSqoQ+gyKX1Zk0U/dx1x5M6utxgi7CupexxiuDVykSQrabHh2FBjR/uayrb4sQoW&#10;qcn3fHj5LtqhnR7M8y0p8lypp8fx/Q1EoDHcxf/uTx3nvy5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pmHEAAAA3QAAAA8AAAAAAAAAAAAAAAAAmAIAAGRycy9k&#10;b3ducmV2LnhtbFBLBQYAAAAABAAEAPUAAACJAwAAAAA=&#10;" path="m,l6441694,e" filled="f" strokeweight=".96pt">
                  <v:path arrowok="t" textboxrect="0,0,6441694,0"/>
                </v:shape>
                <v:shape id="Shape 1742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yo8QA&#10;AADdAAAADwAAAGRycy9kb3ducmV2LnhtbERPTWvCQBC9C/6HZYTedFMpKtFVimAJtFWivfQ2Zqeb&#10;0OxszG5N/PfdQsHbPN7nrDa9rcWVWl85VvA4SUAQF05XbBR8nHbjBQgfkDXWjknBjTxs1sPBClPt&#10;Os7pegxGxBD2KSooQ2hSKX1RkkU/cQ1x5L5cazFE2BqpW+xiuK3lNElm0mLFsaHEhrYlFd/HH6tg&#10;u/80GblDduGX1/3bez0nk5+Vehj1z0sQgfpwF/+7Mx3nz5+m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MqPEAAAA3QAAAA8AAAAAAAAAAAAAAAAAmAIAAGRycy9k&#10;b3ducmV2LnhtbFBLBQYAAAAABAAEAPUAAACJAwAAAAA=&#10;" path="m,l12192,e" filled="f" strokeweight=".33864mm">
                  <v:path arrowok="t" textboxrect="0,0,12192,0"/>
                </v:shape>
                <v:shape id="Shape 1743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rSMEA&#10;AADdAAAADwAAAGRycy9kb3ducmV2LnhtbERPzYrCMBC+C75DGMHbmq66Kl2jiCB4cAWrDzA2Y9vd&#10;ZlKatNa3NwuCt/n4fme57kwpWqpdYVnB5ygCQZxaXXCm4HLefSxAOI+ssbRMCh7kYL3q95YYa3vn&#10;E7WJz0QIYRejgtz7KpbSpTkZdCNbEQfuZmuDPsA6k7rGewg3pRxH0UwaLDg05FjRNqf0L2mMAm5/&#10;rg8rx2ibr+Pv/FBRl2wbpYaDbvMNwlPn3+KXe6/D/Pl0Av/fh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qa0jBAAAA3QAAAA8AAAAAAAAAAAAAAAAAmAIAAGRycy9kb3du&#10;cmV2LnhtbFBLBQYAAAAABAAEAPUAAACGAwAAAAA=&#10;" path="m,227076l,e" filled="f" strokeweight=".96pt">
                  <v:path arrowok="t" textboxrect="0,0,0,227076"/>
                </v:shape>
                <v:shape id="Shape 1744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zT8MA&#10;AADdAAAADwAAAGRycy9kb3ducmV2LnhtbERP32vCMBB+H+x/CDfwTdNp2bQziiiOCRtMK/h6NLe2&#10;rLmUJNb635uBsLf7+H7efNmbRnTkfG1ZwfMoAUFcWF1zqeCYb4dTED4ga2wsk4IreVguHh/mmGl7&#10;4T11h1CKGMI+QwVVCG0mpS8qMuhHtiWO3I91BkOErpTa4SWGm0aOk+RFGqw5NlTY0rqi4vdwNgo2&#10;37tZ/pVOKHym11n33rDL3UmpwVO/egMRqA//4rv7Q8f5r2kKf9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dzT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745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Wp8IA&#10;AADdAAAADwAAAGRycy9kb3ducmV2LnhtbERP22rCQBB9L/Qflin4VjeGqiV1FQkIfdCCsR8wzU6T&#10;1OxsyG5uf+8WBN/mcK6z2Y2mFj21rrKsYDGPQBDnVldcKPi+HF7fQTiPrLG2TAomcrDbPj9tMNF2&#10;4DP1mS9ECGGXoILS+yaR0uUlGXRz2xAH7te2Bn2AbSF1i0MIN7WMo2glDVYcGkpsKC0pv2adUcD9&#10;6WeyMkbbLb/+1seGxiztlJq9jPsPEJ5G/xDf3Z86zF+/LeH/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1anwgAAAN0AAAAPAAAAAAAAAAAAAAAAAJgCAABkcnMvZG93&#10;bnJldi54bWxQSwUGAAAAAAQABAD1AAAAhwMAAAAA&#10;" path="m,227076l,e" filled="f" strokeweight=".96pt">
                  <v:path arrowok="t" textboxrect="0,0,0,227076"/>
                </v:shape>
                <v:shape id="Shape 1746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ZIMIA&#10;AADdAAAADwAAAGRycy9kb3ducmV2LnhtbERPTWvCQBC9F/oflil4q5uUqiV1lSIWPVnUXnobsmM2&#10;NDsbM1uN/94VhN7m8T5nOu99o07USR3YQD7MQBGXwdZcGfjefz6/gZKIbLEJTAYuJDCfPT5MsbDh&#10;zFs67WKlUghLgQZcjG2htZSOPMowtMSJO4TOY0ywq7Tt8JzCfaNfsmysPdacGhy2tHBU/u7+vIGR&#10;HMJPXkl/WR3zZrmkL3Ebbczgqf94BxWpj//iu3tt0/zJ6xhu36QT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Zkg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747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tOMMA&#10;AADdAAAADwAAAGRycy9kb3ducmV2LnhtbERP32vCMBB+H+x/CDfY20ynZWo1ylA2FByoFXw9mltb&#10;1lxKktX63xthsLf7+H7efNmbRnTkfG1ZwesgAUFcWF1zqeCUf7xMQPiArLGxTAqu5GG5eHyYY6bt&#10;hQ/UHUMpYgj7DBVUIbSZlL6oyKAf2JY4ct/WGQwRulJqh5cYbho5TJI3abDm2FBhS6uKip/jr1Gw&#10;3m+n+Vc6orBLr9Pus2GXu7NSz0/9+wxEoD78i//cGx3nj9Mx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XtO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748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oycUA&#10;AADdAAAADwAAAGRycy9kb3ducmV2LnhtbESPQU/DMAyF70j7D5GRuLG0CBjqlk0TGoITaBuX3azG&#10;ayoap9Rh6/49PiBxs/We3/u8WI2xMycapE3soJwWYIjr5FtuHHzuX26fwEhG9tglJgcXElgtJ1cL&#10;rHw685ZOu9wYDWGp0EHIua+slTpQRJmmnli1YxoiZl2HxvoBzxoeO3tXFI82YsvaELCn50D11+4n&#10;OniQYzqUjYyX1++y22zoQ8K7de7melzPwWQa87/57/rNK/7sX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qjJ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749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FSsQA&#10;AADdAAAADwAAAGRycy9kb3ducmV2LnhtbERP22oCMRB9L/QfwhT6IjVrEbfdGqUIhQoidu0HDJvp&#10;ZnEzWZKoab/eCELf5nCuM18m24sT+dA5VjAZFyCIG6c7bhV87z+eXkCEiKyxd0wKfinAcnF/N8dK&#10;uzN/0amOrcghHCpUYGIcKilDY8hiGLuBOHM/zluMGfpWao/nHG57+VwUM2mx49xgcKCVoeZQH62C&#10;cltutqP1JPlmYw/17s+MeJ+UenxI728gIqX4L765P3WeX05f4fpNP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RUrEAAAA3QAAAA8AAAAAAAAAAAAAAAAAmAIAAGRycy9k&#10;b3ducmV2LnhtbFBLBQYAAAAABAAEAPUAAACJAwAAAAA=&#10;" path="m,227380l,e" filled="f" strokeweight=".96pt">
                  <v:path arrowok="t" textboxrect="0,0,0,227380"/>
                </v:shape>
                <v:shape id="Shape 1750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ZRMgA&#10;AADdAAAADwAAAGRycy9kb3ducmV2LnhtbESPQWvCQBCF70L/wzIFb7pRbCupq5SKIBQP1fbQ2zQ7&#10;TWKzs2F3jdFf3zkUvM3w3rz3zWLVu0Z1FGLt2cBknIEiLrytuTTwcdiM5qBiQrbYeCYDF4qwWt4N&#10;Fphbf+Z36vapVBLCMUcDVUptrnUsKnIYx74lFu3HB4dJ1lBqG/As4a7R0yx71A5rloYKW3qtqPjd&#10;n5yBrvicXw+Tt2mc7WbHdbv7Xh+/gjHD+/7lGVSiPt3M/9dbK/hPD8Iv38gI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HllE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1751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fkcMA&#10;AADdAAAADwAAAGRycy9kb3ducmV2LnhtbERP3UrDMBS+F3yHcARvhksraKVbNkQQHIwxWx/g0Jw1&#10;Zc1JSeIW9/RGEHZ3Pr7fs1wnO4oT+TA4VlDOCxDEndMD9wq+2veHFxAhImscHZOCHwqwXt3eLLHW&#10;7syfdGpiL3IIhxoVmBinWsrQGbIY5m4iztzBeYsxQ99L7fGcw+0oH4viWVocODcYnOjNUHdsvq2C&#10;aldtd7NNmXy3tcdmfzEzbpNS93fpdQEiUopX8b/7Q+f51VMJf9/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Pfkc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752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9k8EA&#10;AADdAAAADwAAAGRycy9kb3ducmV2LnhtbERPzYrCMBC+L/gOYQQviyZbcNVqlEUQet3qA4zN2JY2&#10;k9rEWt9+s7Cwt/n4fmd3GG0rBup97VjDx0KBIC6cqbnUcDmf5msQPiAbbB2Thhd5OOwnbztMjXvy&#10;Nw15KEUMYZ+ihiqELpXSFxVZ9AvXEUfu5nqLIcK+lKbHZwy3rUyU+pQWa44NFXZ0rKho8ofVoJbN&#10;u1RHSpLyfL3nvHHNkGVaz6bj1xZEoDH8i//cmYnzV8sEfr+JJ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PZP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753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HM8YA&#10;AADdAAAADwAAAGRycy9kb3ducmV2LnhtbERPS2sCMRC+C/0PYQRvmvXRKqtRSqVQKB58HbyNm3F3&#10;7WayJOm67a83QqG3+fies1i1phINOV9aVjAcJCCIM6tLzhUc9u/9GQgfkDVWlknBD3lYLZ86C0y1&#10;vfGWml3IRQxhn6KCIoQ6ldJnBRn0A1sTR+5incEQoculdniL4aaSoyR5kQZLjg0F1vRWUPa1+zYK&#10;muw4+90PP0d+splc1/XmvL6enFK9bvs6BxGoDf/iP/eHjvOnz2N4fBN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zHM8YAAADdAAAADwAAAAAAAAAAAAAAAACYAgAAZHJz&#10;L2Rvd25yZXYueG1sUEsFBgAAAAAEAAQA9QAAAIsDAAAAAA==&#10;" path="m,227380l,e" filled="f" strokeweight=".33864mm">
                  <v:path arrowok="t" textboxrect="0,0,0,227380"/>
                </v:shape>
                <v:shape id="Shape 1754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AfMIA&#10;AADdAAAADwAAAGRycy9kb3ducmV2LnhtbERPS2rDMBDdF3IHMYVuSiLFJE3qWg4lUPC2Tg8wsaa2&#10;sTVyLMVxbx8VCt3N430nO8y2FxONvnWsYb1SIIgrZ1quNXydPpZ7ED4gG+wdk4Yf8nDIFw8Zpsbd&#10;+JOmMtQihrBPUUMTwpBK6auGLPqVG4gj9+1GiyHCsZZmxFsMt71MlHqRFluODQ0OdGyo6sqr1aC2&#10;3bNUR0qS+nS+lPzquqkotH56nN/fQASaw7/4z12YOH+33cDvN/EE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QB8wgAAAN0AAAAPAAAAAAAAAAAAAAAAAJgCAABkcnMvZG93&#10;bnJldi54bWxQSwUGAAAAAAQABAD1AAAAhwMAAAAA&#10;" path="m,227380l,e" filled="f" strokeweight=".33861mm">
                  <v:path arrowok="t" textboxrect="0,0,0,227380"/>
                </v:shape>
                <v:shape id="Shape 1755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AesIA&#10;AADdAAAADwAAAGRycy9kb3ducmV2LnhtbERP22rCQBB9L/gPywi+1Y2BVEmzEREEH7TQtB8wZqdJ&#10;2uxsyG4u/r1bKPRtDuc62X42rRipd41lBZt1BIK4tLrhSsHnx+l5B8J5ZI2tZVJwJwf7fPGUYart&#10;xO80Fr4SIYRdigpq77tUSlfWZNCtbUccuC/bG/QB9pXUPU4h3LQyjqIXabDh0FBjR8eayp9iMAp4&#10;vN7uVsZoh+Tte3vpaC6Og1Kr5Xx4BeFp9v/iP/dZh/nbJIHfb8IJ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sB6wgAAAN0AAAAPAAAAAAAAAAAAAAAAAJgCAABkcnMvZG93&#10;bnJldi54bWxQSwUGAAAAAAQABAD1AAAAhwMAAAAA&#10;" path="m,227076l,e" filled="f" strokeweight=".96pt">
                  <v:path arrowok="t" textboxrect="0,0,0,227076"/>
                </v:shape>
                <v:shape id="Shape 1756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efsMA&#10;AADdAAAADwAAAGRycy9kb3ducmV2LnhtbERP22rCQBB9F/oPyxT6ppvWe3SVYmmp0IIawdchOyah&#10;2dmwu43x77sFwbc5nOss152pRUvOV5YVPA8SEMS51RUXCo7Ze38GwgdkjbVlUnAlD+vVQ2+JqbYX&#10;3lN7CIWIIexTVFCG0KRS+rwkg35gG+LIna0zGCJ0hdQOLzHc1PIlSSbSYMWxocSGNiXlP4dfo+Bt&#10;t51n36Mhha/Rdd5+1Owyd1Lq6bF7XYAI1IW7+Ob+1HH+dDyB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Def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757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7lsEA&#10;AADdAAAADwAAAGRycy9kb3ducmV2LnhtbERPzYrCMBC+C75DGMGbTRW00jWKCIIHFezuA4zNbNvd&#10;ZlKatNa3NwsL3ubj+53NbjC16Kl1lWUF8ygGQZxbXXGh4OvzOFuDcB5ZY22ZFDzJwW47Hm0w1fbB&#10;N+ozX4gQwi5FBaX3TSqly0sy6CLbEAfu27YGfYBtIXWLjxBuarmI45U0WHFoKLGhQ0n5b9YZBdxf&#10;7k8rF2i75fUnOTc0ZIdOqelk2H+A8DT4t/jffdJhfrJM4O+bc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I+5bBAAAA3QAAAA8AAAAAAAAAAAAAAAAAmAIAAGRycy9kb3du&#10;cmV2LnhtbFBLBQYAAAAABAAEAPUAAACGAwAAAAA=&#10;" path="m,227076l,e" filled="f" strokeweight=".96pt">
                  <v:path arrowok="t" textboxrect="0,0,0,227076"/>
                </v:shape>
                <v:shape id="Shape 1758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8+FMUA&#10;AADdAAAADwAAAGRycy9kb3ducmV2LnhtbESPQU/DMAyF70j7D5EncWNpkQaoLJumaQhOIDYu3KzG&#10;a6o1TleHrfv3+IDEzdZ7fu/zYjXGzpxpkDaxg3JWgCGuk2+5cfC1f7l7AiMZ2WOXmBxcSWC1nNws&#10;sPLpwp903uXGaAhLhQ5Czn1lrdSBIsos9cSqHdIQMes6NNYPeNHw2Nn7oniwEVvWhoA9bQLVx91P&#10;dDCXQ/ouGxmvr6ey227pQ8K7de52Oq6fwWQa87/57/rNK/7jXH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z4U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759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KDMQA&#10;AADdAAAADwAAAGRycy9kb3ducmV2LnhtbERP32vCMBB+F/wfwgl7m+k2p2s1ijg2FBxMO/D1aG5t&#10;WXMpSVbrf28GA9/u4/t5i1VvGtGR87VlBQ/jBARxYXXNpYKv/O3+BYQPyBoby6TgQh5Wy+FggZm2&#10;Zz5QdwyliCHsM1RQhdBmUvqiIoN+bFviyH1bZzBE6EqpHZ5juGnkY5JMpcGaY0OFLW0qKn6Ov0bB&#10;6+cuzT8mTxT2k0vavTfscndS6m7Ur+cgAvXhJv53b3WcP3tO4e+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/Sgz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760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4r8UA&#10;AADdAAAADwAAAGRycy9kb3ducmV2LnhtbESPQU/DMAyF70j8h8hI3FhaJMZUlk3TNAQnENsu3KzG&#10;a6o1TleHrfv3+IDEzdZ7fu/zfDnGzpxpkDaxg3JSgCGuk2+5cbDfvT7MwEhG9tglJgdXElgubm/m&#10;WPl04S86b3NjNISlQgch576yVupAEWWSemLVDmmImHUdGusHvGh47OxjUUxtxJa1IWBP60D1cfsT&#10;HTzJIX2XjYzXt1PZbTb0KeHDOnd/N65ewGQa87/57/rdK/7zVPn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fiv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761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xO8MA&#10;AADdAAAADwAAAGRycy9kb3ducmV2LnhtbERPTWsCMRC9F/wPYQRvNaugldUoKhbsoS1VL96GzbhZ&#10;djMJm9Rd/31TKPQ2j/c5q01vG3GnNlSOFUzGGQjiwumKSwWX8+vzAkSIyBobx6TgQQE268HTCnPt&#10;Ov6i+ymWIoVwyFGBidHnUobCkMUwdp44cTfXWowJtqXULXYp3DZymmVzabHi1GDQ095QUZ++rYJd&#10;9WHqz+6dZ9eyPkT/dgh+f1FqNOy3SxCR+vgv/nMfdZr/Mp/A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QxO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762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e1sMA&#10;AADdAAAADwAAAGRycy9kb3ducmV2LnhtbERPTWvCQBC9C/6HZYTe6kYp1qZuggrFQnsx1vuYnSYx&#10;2dmQ3cT033cLBW/zeJ+zSUfTiIE6V1lWsJhHIIhzqysuFHyd3h7XIJxH1thYJgU/5CBNppMNxtre&#10;+EhD5gsRQtjFqKD0vo2ldHlJBt3ctsSB+7adQR9gV0jd4S2Em0Yuo2glDVYcGkpsaV9SXme9UVDv&#10;P2sjz8NLcxnw8PRx7Q9y1yv1MBu3ryA8jf4u/ne/6zD/ebWEv2/CC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Re1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763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K18QA&#10;AADdAAAADwAAAGRycy9kb3ducmV2LnhtbERPTWsCMRC9F/wPYYTeNNsWtaxGacVCPVTRevE2bKab&#10;ZTeTsEnd9d+bgtDbPN7nLFa9bcSF2lA5VvA0zkAQF05XXCo4fX+MXkGEiKyxcUwKrhRgtRw8LDDX&#10;ruMDXY6xFCmEQ44KTIw+lzIUhiyGsfPEiftxrcWYYFtK3WKXwm0jn7NsKi1WnBoMelobKurjr1Xw&#10;Xu1Mve++eHIu6030203w65NSj8P+bQ4iUh//xXf3p07zZ9MX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CtfEAAAA3QAAAA8AAAAAAAAAAAAAAAAAmAIAAGRycy9k&#10;b3ducmV2LnhtbFBLBQYAAAAABAAEAPUAAACJAwAAAAA=&#10;" path="m,227075l,e" filled="f" strokeweight=".96pt">
                  <v:path arrowok="t" textboxrect="0,0,0,227075"/>
                </v:shape>
                <v:shape id="Shape 1764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S1MUA&#10;AADdAAAADwAAAGRycy9kb3ducmV2LnhtbERPS2vCQBC+F/wPywi96cZStEZXsaUBSfFQH+hxzI5J&#10;MDsbstuY/vuuIPQ2H99z5svOVKKlxpWWFYyGEQjizOqScwX7XTJ4A+E8ssbKMin4JQfLRe9pjrG2&#10;N/6mdutzEULYxaig8L6OpXRZQQbd0NbEgbvYxqAPsMmlbvAWwk0lX6JoLA2WHBoKrOmjoOy6/TEK&#10;pu3l85h8pas014c0Oa91/X7aKPXc71YzEJ46/y9+uNc6zJ+MX+H+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lLU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765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GosMA&#10;AADdAAAADwAAAGRycy9kb3ducmV2LnhtbERPTWvCQBC9F/wPywi96aZitY2uokJR0ItW79PsmKTJ&#10;zobsJqb/3hWE3ubxPme+7EwpWqpdblnB2zACQZxYnXOq4Pz9NfgA4TyyxtIyKfgjB8tF72WOsbY3&#10;PlJ78qkIIexiVJB5X8VSuiQjg25oK+LAXW1t0AdYp1LXeAvhppSjKJpIgzmHhgwr2mSUFKfGKCg2&#10;h8LIS/tZ/rS4He9/m61cN0q99rvVDISnzv+Ln+6dDvOnk3d4fB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3Go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766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pOMUA&#10;AADdAAAADwAAAGRycy9kb3ducmV2LnhtbERPTWvCQBC9C/6HZQRvurGHtKauotKARHqottTjmB2T&#10;YHY2ZNeY/nu3UOhtHu9zFqve1KKj1lWWFcymEQji3OqKCwWfx3TyAsJ5ZI21ZVLwQw5Wy+FggYm2&#10;d/6g7uALEULYJaig9L5JpHR5SQbd1DbEgbvY1qAPsC2kbvEewk0tn6IolgYrDg0lNrQtKb8ebkbB&#10;vLu8faf7bJ0V+itLzzvdbE7vSo1H/foVhKfe/4v/3Dsd5j/HMfx+E0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Gk4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767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xK8EA&#10;AADdAAAADwAAAGRycy9kb3ducmV2LnhtbERPzYrCMBC+C75DGMGbTVfQLtUoiyB40IWtPsBsM7bV&#10;ZlKatNa33wjC3ubj+531djC16Kl1lWUFH1EMgji3uuJCweW8n32CcB5ZY22ZFDzJwXYzHq0x1fbB&#10;P9RnvhAhhF2KCkrvm1RKl5dk0EW2IQ7c1bYGfYBtIXWLjxBuajmP46U0WHFoKLGhXUn5PeuMAu5P&#10;v08r52i7xfctOTY0ZLtOqelk+FqB8DT4f/HbfdBhfrJM4PVNOE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kMSvBAAAA3QAAAA8AAAAAAAAAAAAAAAAAmAIAAGRycy9kb3du&#10;cmV2LnhtbFBLBQYAAAAABAAEAPUAAACGAwAAAAA=&#10;" path="m,227076l,e" filled="f" strokeweight=".96pt">
                  <v:path arrowok="t" textboxrect="0,0,0,227076"/>
                </v:shape>
                <v:shape id="Shape 1768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8lKscA&#10;AADdAAAADwAAAGRycy9kb3ducmV2LnhtbESPQWvCQBCF70L/wzKF3uqmrViNrlJaWiq0UI3gdciO&#10;SWh2NuxuY/z3zqHgbYb35r1vluvBtaqnEBvPBh7GGSji0tuGKwP74v1+BiomZIutZzJwpgjr1c1o&#10;ibn1J95Sv0uVkhCOORqoU+pyrWNZk8M49h2xaEcfHCZZQ6VtwJOEu1Y/ZtlUO2xYGmrs6LWm8nf3&#10;5wy8/WzmxffkidLX5DzvP1oORTgYc3c7vCxAJRrS1fx//WkF/3kq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fJSr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769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AwsIA&#10;AADdAAAADwAAAGRycy9kb3ducmV2LnhtbERPyWrDMBC9F/IPYgK5NXICWepaDsFQ6KEN1MkHTK2p&#10;7cQaGUte8vdVIdDbPN46yWEyjRioc7VlBatlBIK4sLrmUsHl/Pa8B+E8ssbGMim4k4NDOntKMNZ2&#10;5C8acl+KEMIuRgWV920spSsqMuiWtiUO3I/tDPoAu1LqDscQbhq5jqKtNFhzaKiwpayi4pb3RgEP&#10;n993K9do+83puvtoacqzXqnFfDq+gvA0+X/xw/2uw/zd9gX+vg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wDCwgAAAN0AAAAPAAAAAAAAAAAAAAAAAJgCAABkcnMvZG93&#10;bnJldi54bWxQSwUGAAAAAAQABAD1AAAAhwMAAAAA&#10;" path="m,227076l,e" filled="f" strokeweight=".96pt">
                  <v:path arrowok="t" textboxrect="0,0,0,227076"/>
                </v:shape>
                <v:shape id="Shape 1770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ucsUA&#10;AADdAAAADwAAAGRycy9kb3ducmV2LnhtbESPQU/DMAyF70j8h8hI3FhaJNhUlk3TNAQnENsu3KzG&#10;a6o1TleHrfv3+IDEzdZ7fu/zfDnGzpxpkDaxg3JSgCGuk2+5cbDfvT7MwEhG9tglJgdXElgubm/m&#10;WPl04S86b3NjNISlQgch576yVupAEWWSemLVDmmImHUdGusHvGh47OxjUTzbiC1rQ8Ce1oHq4/Yn&#10;OniSQ/ouGxmvb6ey22zoU8KHde7+bly9gMk05n/z3/W7V/zpVPn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G5y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771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aasQA&#10;AADdAAAADwAAAGRycy9kb3ducmV2LnhtbERP22rCQBB9F/oPyxT6ZjZa8ZK6SrEoLVioRvB1yE6T&#10;0Oxs2N3G+PfdguDbHM51luveNKIj52vLCkZJCoK4sLrmUsEp3w7nIHxA1thYJgVX8rBePQyWmGl7&#10;4QN1x1CKGMI+QwVVCG0mpS8qMugT2xJH7ts6gyFCV0rt8BLDTSPHaTqVBmuODRW2tKmo+Dn+GgVv&#10;Xx+L/HPyTGE/uS66XcMud2elnh771xcQgfpwF9/c7zrOn81G8P9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8Gmr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772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VnsIA&#10;AADdAAAADwAAAGRycy9kb3ducmV2LnhtbERPTWvCQBC9F/wPywje6iaCVVJXKWLRk6XqpbchO2ZD&#10;s7Mxs9X4791Cobd5vM9ZrHrfqCt1Ugc2kI8zUMRlsDVXBk7H9+c5KInIFpvAZOBOAqvl4GmBhQ03&#10;/qTrIVYqhbAUaMDF2BZaS+nIo4xDS5y4c+g8xgS7StsObyncN3qSZS/aY82pwWFLa0fl9+HHG5jK&#10;OXzllfT37SVvNhv6ELfXxoyG/dsrqEh9/Bf/uXc2zZ/NJv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lWe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773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h9cEA&#10;AADdAAAADwAAAGRycy9kb3ducmV2LnhtbERPzYrCMBC+C75DGGFvmuqiXbpGEUHwsApWH2C2mW2r&#10;zaQ0aa1vvxEEb/Px/c5y3ZtKdNS40rKC6SQCQZxZXXKu4HLejb9AOI+ssbJMCh7kYL0aDpaYaHvn&#10;E3Wpz0UIYZeggsL7OpHSZQUZdBNbEwfuzzYGfYBNLnWD9xBuKjmLooU0WHJoKLCmbUHZLW2NAu4O&#10;vw8rZ2jb+fEa/9TUp9tWqY9Rv/kG4an3b/HLvddhfhx/wvObc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ofXBAAAA3QAAAA8AAAAAAAAAAAAAAAAAmAIAAGRycy9kb3du&#10;cmV2LnhtbFBLBQYAAAAABAAEAPUAAACGAwAAAAA=&#10;" path="m,227076l,e" filled="f" strokeweight=".96pt">
                  <v:path arrowok="t" textboxrect="0,0,0,227076"/>
                </v:shape>
                <v:shape id="Shape 1774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58sMA&#10;AADdAAAADwAAAGRycy9kb3ducmV2LnhtbERP32vCMBB+H+x/CDfY20ynZWo1ylA2FByoFXw9mltb&#10;1lxKktX63xthsLf7+H7efNmbRnTkfG1ZwesgAUFcWF1zqeCUf7xMQPiArLGxTAqu5GG5eHyYY6bt&#10;hQ/UHUMpYgj7DBVUIbSZlL6oyKAf2JY4ct/WGQwRulJqh5cYbho5TJI3abDm2FBhS6uKip/jr1Gw&#10;3m+n+Vc6orBLr9Pus2GXu7NSz0/9+wxEoD78i//cGx3nj8cp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u58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775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cGsEA&#10;AADdAAAADwAAAGRycy9kb3ducmV2LnhtbERPzYrCMBC+C75DGMGbTRW00jWKCIIHFezuA4zNbNvd&#10;ZlKatNa3NwsL3ubj+53NbjC16Kl1lWUF8ygGQZxbXXGh4OvzOFuDcB5ZY22ZFDzJwW47Hm0w1fbB&#10;N+ozX4gQwi5FBaX3TSqly0sy6CLbEAfu27YGfYBtIXWLjxBuarmI45U0WHFoKLGhQ0n5b9YZBdxf&#10;7k8rF2i75fUnOTc0ZIdOqelk2H+A8DT4t/jffdJhfpIs4e+bc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nBrBAAAA3QAAAA8AAAAAAAAAAAAAAAAAmAIAAGRycy9kb3du&#10;cmV2LnhtbFBLBQYAAAAABAAEAPUAAACGAwAAAAA=&#10;" path="m,227076l,e" filled="f" strokeweight=".96pt">
                  <v:path arrowok="t" textboxrect="0,0,0,227076"/>
                </v:shape>
                <v:shape id="Shape 1776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TncIA&#10;AADdAAAADwAAAGRycy9kb3ducmV2LnhtbERPTWvCQBC9F/wPywi91U2EqqSuUkTRU0vVS29DdsyG&#10;ZmdjZtX4791Cobd5vM+ZL3vfqCt1Ugc2kI8yUMRlsDVXBo6HzcsMlERki01gMnAngeVi8DTHwoYb&#10;f9F1HyuVQlgKNOBibAutpXTkUUahJU7cKXQeY4JdpW2HtxTuGz3Oson2WHNqcNjSylH5s794A69y&#10;Ct95Jf19e86b9Zo+xX1oY56H/fsbqEh9/Bf/uXc2zZ9OJ/D7TTpB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VOd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777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nhcMA&#10;AADdAAAADwAAAGRycy9kb3ducmV2LnhtbERP32vCMBB+H/g/hBN8m+k2WbUaZWxsTFBQK/h6NLe2&#10;rLmUJNb63y/CwLf7+H7eYtWbRnTkfG1ZwdM4AUFcWF1zqeCYfz5OQfiArLGxTAqu5GG1HDwsMNP2&#10;wnvqDqEUMYR9hgqqENpMSl9UZNCPbUscuR/rDIYIXSm1w0sMN418TpJXabDm2FBhS+8VFb+Hs1Hw&#10;sVvP8u3khcJmcp11Xw273J2UGg37tzmIQH24i//d3zrOT9MUb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knh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778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idMUA&#10;AADdAAAADwAAAGRycy9kb3ducmV2LnhtbESPQU/DMAyF70j8h8hI3FhaJNhUlk3TNAQnENsu3KzG&#10;a6o1TleHrfv3+IDEzdZ7fu/zfDnGzpxpkDaxg3JSgCGuk2+5cbDfvT7MwEhG9tglJgdXElgubm/m&#10;WPl04S86b3NjNISlQgch576yVupAEWWSemLVDmmImHUdGusHvGh47OxjUTzbiC1rQ8Ce1oHq4/Yn&#10;OniSQ/ouGxmvb6ey22zoU8KHde7+bly9gMk05n/z3/W7V/zpVHH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mJ0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779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WH8IA&#10;AADdAAAADwAAAGRycy9kb3ducmV2LnhtbERPzWqDQBC+F/IOywR6q2uE1tS4CUUo9NAWYvoAE3ei&#10;Ju6suKsxb98tFHKbj+938t1sOjHR4FrLClZRDIK4srrlWsHP4f1pDcJ5ZI2dZVJwIwe77eIhx0zb&#10;K+9pKn0tQgi7DBU03veZlK5qyKCLbE8cuJMdDPoAh1rqAa8h3HQyieMXabDl0NBgT0VD1aUcjQKe&#10;vo43KxO04/P3Of3saS6LUanH5fy2AeFp9nfxv/tDh/lp+gp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pYfwgAAAN0AAAAPAAAAAAAAAAAAAAAAAJgCAABkcnMvZG93&#10;bnJldi54bWxQSwUGAAAAAAQABAD1AAAAhwMAAAAA&#10;" path="m,227076l,e" filled="f" strokeweight=".96pt">
                  <v:path arrowok="t" textboxrect="0,0,0,227076"/>
                </v:shape>
                <v:shape id="Shape 1780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P1scA&#10;AADdAAAADwAAAGRycy9kb3ducmV2LnhtbESPQWvCQBCF74X+h2UKvdWNrViNrlJaWiooVCN4HbJj&#10;EpqdDbvbGP9951DobYb35r1vluvBtaqnEBvPBsajDBRx6W3DlYFj8f4wAxUTssXWMxm4UoT16vZm&#10;ibn1F95Tf0iVkhCOORqoU+pyrWNZk8M48h2xaGcfHCZZQ6VtwIuEu1Y/ZtlUO2xYGmrs6LWm8vvw&#10;4wy8fW3mxW7yRGk7uc77j5ZDEU7G3N8NLwtQiYb0b/67/rSC/zwT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lz9b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1781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qPsEA&#10;AADdAAAADwAAAGRycy9kb3ducmV2LnhtbERP24rCMBB9F/yHMIJvmlbwQtdYRBB8cAWrHzA2s213&#10;m0lp0lr/frOw4NscznW26WBq0VPrKssK4nkEgji3uuJCwf12nG1AOI+ssbZMCl7kIN2NR1tMtH3y&#10;lfrMFyKEsEtQQel9k0jp8pIMurltiAP3ZVuDPsC2kLrFZwg3tVxE0UoarDg0lNjQoaT8J+uMAu4/&#10;Hy8rF2i75eV7fW5oyA6dUtPJsP8A4Wnwb/G/+6TD/PUmhr9vw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N6j7BAAAA3QAAAA8AAAAAAAAAAAAAAAAAmAIAAGRycy9kb3du&#10;cmV2LnhtbFBLBQYAAAAABAAEAPUAAACGAwAAAAA=&#10;" path="m,227076l,e" filled="f" strokeweight=".96pt">
                  <v:path arrowok="t" textboxrect="0,0,0,227076"/>
                </v:shape>
                <v:shape id="Shape 1782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lucIA&#10;AADdAAAADwAAAGRycy9kb3ducmV2LnhtbERPTWvCQBC9F/wPyxS81U0EraSuUsRST0rVi7chO2ZD&#10;s7NpZqvx37tCobd5vM+ZL3vfqAt1Ugc2kI8yUMRlsDVXBo6Hj5cZKInIFpvAZOBGAsvF4GmOhQ1X&#10;/qLLPlYqhbAUaMDF2BZaS+nIo4xCS5y4c+g8xgS7StsOryncN3qcZVPtsebU4LCllaPye//rDUzk&#10;HE55Jf3t8ydv1mvaidtqY4bP/fsbqEh9/Bf/uTc2zX+djeHxTTpB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yW5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783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RocMA&#10;AADdAAAADwAAAGRycy9kb3ducmV2LnhtbERP32vCMBB+H+x/CDfwTdOpbFqNMhTHBIVpBV+P5taW&#10;NZeSxFr/ezMQ9nYf38+bLztTi5acrywreB0kIIhzqysuFJyyTX8CwgdkjbVlUnAjD8vF89McU22v&#10;fKD2GAoRQ9inqKAMoUml9HlJBv3ANsSR+7HOYIjQFVI7vMZwU8thkrxJgxXHhhIbWpWU/x4vRsH6&#10;ezvN9uMRhd34Nm0/a3aZOyvVe+k+ZiACdeFf/HB/6Tj/fTKCv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dRo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784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YVsIA&#10;AADdAAAADwAAAGRycy9kb3ducmV2LnhtbERPTWvCQBC9C/0PyxR6002kVUldRcTSnipqL70N2TEb&#10;mp2Nma3Gf98tCN7m8T5nvux9o87USR3YQD7KQBGXwdZcGfg6vA1noCQiW2wCk4ErCSwXD4M5FjZc&#10;eEfnfaxUCmEp0ICLsS20ltKRRxmFljhxx9B5jAl2lbYdXlK4b/Q4yybaY82pwWFLa0flz/7XG3iR&#10;Y/jOK+mv76e82WxoK+5TG/P02K9eQUXq4118c3/YNH86e4b/b9IJ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hhW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785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sPcEA&#10;AADdAAAADwAAAGRycy9kb3ducmV2LnhtbERP24rCMBB9F/Yfwizsm6YreKEay1JY2IdVsPoBYzO2&#10;1WZSmrTWvzeC4NscznXWyWBq0VPrKssKvicRCOLc6ooLBcfD73gJwnlkjbVlUnAnB8nmY7TGWNsb&#10;76nPfCFCCLsYFZTeN7GULi/JoJvYhjhwZ9sa9AG2hdQt3kK4qeU0iubSYMWhocSG0pLya9YZBdxv&#10;T3crp2i72e6y+G9oyNJOqa/P4WcFwtPg3+KX+0+H+YvlDJ7fh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27D3BAAAA3QAAAA8AAAAAAAAAAAAAAAAAmAIAAGRycy9kb3du&#10;cmV2LnhtbFBLBQYAAAAABAAEAPUAAACGAwAAAAA=&#10;" path="m,227076l,e" filled="f" strokeweight=".96pt">
                  <v:path arrowok="t" textboxrect="0,0,0,227076"/>
                </v:shape>
                <v:shape id="Shape 1786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yOcQA&#10;AADdAAAADwAAAGRycy9kb3ducmV2LnhtbERP22rCQBB9L/gPywi+1Y1VvKSuIpUWhRasKfR1yI5J&#10;MDsbdtcY/94VCn2bw7nOct2ZWrTkfGVZwWiYgCDOra64UPCTvT/PQfiArLG2TApu5GG96j0tMdX2&#10;yt/UHkMhYgj7FBWUITSplD4vyaAf2oY4cifrDIYIXSG1w2sMN7V8SZKpNFhxbCixobeS8vPxYhRs&#10;D/tF9jUZU/ic3BbtR80uc79KDfrd5hVEoC78i//cOx3nz+ZT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8jn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787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X0cIA&#10;AADdAAAADwAAAGRycy9kb3ducmV2LnhtbERPzWqDQBC+B/IOyxRyi2sDicG6SgkEemgCNXmAqTtV&#10;W3dW3NWYt88WCr3Nx/c7WTGbTkw0uNaygucoBkFcWd1yreB6Oa73IJxH1thZJgV3clDky0WGqbY3&#10;/qCp9LUIIexSVNB436dSuqohgy6yPXHgvuxg0Ac41FIPeAvhppObON5Jgy2HhgZ7OjRU/ZSjUcDT&#10;6fNu5QbtuD1/J+89zeVhVGr1NL++gPA0+3/xn/tNh/nJPoHfb8IJ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NfRwgAAAN0AAAAPAAAAAAAAAAAAAAAAAJgCAABkcnMvZG93&#10;bnJldi54bWxQSwUGAAAAAAQABAD1AAAAhwMAAAAA&#10;" path="m,227076l,e" filled="f" strokeweight=".96pt">
                  <v:path arrowok="t" textboxrect="0,0,0,227076"/>
                </v:shape>
                <v:shape id="Shape 1788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SU8UA&#10;AADdAAAADwAAAGRycy9kb3ducmV2LnhtbESPQU/DMAyF70j7D5EncWNpkYCpLJumaQhOILZddrMa&#10;r6lonFKHrfv3+IDEzdZ7fu/zYjXGzpxpkDaxg3JWgCGuk2+5cXDYv9zNwUhG9tglJgdXElgtJzcL&#10;rHy68Cedd7kxGsJSoYOQc19ZK3WgiDJLPbFqpzREzLoOjfUDXjQ8dva+KB5txJa1IWBPm0D11+4n&#10;OniQUzqWjYzX1++y227pQ8K7de52Oq6fwWQa87/57/rNK/7TXH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xJT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789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mS8MA&#10;AADdAAAADwAAAGRycy9kb3ducmV2LnhtbERP32vCMBB+H/g/hBv4pummTNsZZWw4JihsVvD1aG5t&#10;sbmUJNb635uBsLf7+H7eYtWbRnTkfG1ZwdM4AUFcWF1zqeCQr0dzED4ga2wsk4IreVgtBw8LzLS9&#10;8A91+1CKGMI+QwVVCG0mpS8qMujHtiWO3K91BkOErpTa4SWGm0Y+J8mLNFhzbKiwpfeKitP+bBR8&#10;fG/SfDedUNhOr2n32bDL3VGp4WP/9goiUB/+xXf3l47zZ/MU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9mS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790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IiMUA&#10;AADdAAAADwAAAGRycy9kb3ducmV2LnhtbESPQU/DMAyF70j7D5GRuLG0SMDolk0TGoITaBuX3azG&#10;ayoap9Rh6/49PiBxs/We3/u8WI2xMycapE3soJwWYIjr5FtuHHzuX25nYCQje+wSk4MLCayWk6sF&#10;Vj6deUunXW6MhrBU6CDk3FfWSh0ookxTT6zaMQ0Rs65DY/2AZw2Pnb0rigcbsWVtCNjTc6D6a/cT&#10;HdzLMR3KRsbL63fZbTb0IeHdOndzPa7nYDKN+d/8d/3mFf/xSf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IiI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791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848MA&#10;AADdAAAADwAAAGRycy9kb3ducmV2LnhtbERPzWqDQBC+B/oOyxR6i6uBJql1lRAI9NAWYvIAU3eq&#10;tu6suKsxb98NFHKbj+93smI2nZhocK1lBUkUgyCurG65VnA+HZZbEM4ja+wsk4IrOSjyh0WGqbYX&#10;PtJU+lqEEHYpKmi871MpXdWQQRfZnjhw33Yw6AMcaqkHvIRw08lVHK+lwZZDQ4M97RuqfsvRKODp&#10;4+tq5Qrt+Pz5s3nvaS73o1JPj/PuFYSn2d/F/+43HeZvXhK4fRNO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R84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792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i58MA&#10;AADdAAAADwAAAGRycy9kb3ducmV2LnhtbERP32vCMBB+H+x/CDfwbaZTcbYaZSgbExyoFXw9mltb&#10;1lxKktX63xthsLf7+H7eYtWbRnTkfG1ZwcswAUFcWF1zqeCUvz/PQPiArLGxTAqu5GG1fHxYYKbt&#10;hQ/UHUMpYgj7DBVUIbSZlL6oyKAf2pY4ct/WGQwRulJqh5cYbho5SpKpNFhzbKiwpXVFxc/x1yjY&#10;7Ldp/jUZU9hNrmn30bDL3VmpwVP/NgcRqA//4j/3p47zX9MR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Ji5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793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HD8IA&#10;AADdAAAADwAAAGRycy9kb3ducmV2LnhtbERP22rCQBB9F/yHZQp9000t1RrdBBEKfWgFYz9gzI5J&#10;2uxsyG5uf98tFHybw7nOPh1NLXpqXWVZwdMyAkGcW11xoeDr8rZ4BeE8ssbaMimYyEGazGd7jLUd&#10;+Ex95gsRQtjFqKD0vomldHlJBt3SNsSBu9nWoA+wLaRucQjhpparKFpLgxWHhhIbOpaU/2SdUcD9&#10;53WycoW2ezl9bz4aGrNjp9Tjw3jYgfA0+rv43/2uw/zN9hn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kcPwgAAAN0AAAAPAAAAAAAAAAAAAAAAAJgCAABkcnMvZG93&#10;bnJldi54bWxQSwUGAAAAAAQABAD1AAAAhwMAAAAA&#10;" path="m,227076l,e" filled="f" strokeweight=".96pt">
                  <v:path arrowok="t" textboxrect="0,0,0,227076"/>
                </v:shape>
                <v:shape id="Shape 1794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Oi8MA&#10;AADdAAAADwAAAGRycy9kb3ducmV2LnhtbERPTWvCQBC9F/wPyxR6002kapu6ihRLe1K0vfQ2ZMds&#10;aHY2ZrYa/71bEHqbx/uc+bL3jTpRJ3VgA/koA0VcBltzZeDr8234BEoissUmMBm4kMByMbibY2HD&#10;mXd02sdKpRCWAg24GNtCaykdeZRRaIkTdwidx5hgV2nb4TmF+0aPs2yqPdacGhy29Oqo/Nn/egMT&#10;OYTvvJL+8n7Mm/WatuI22piH+371AipSH//FN/eHTfNnz4/w9006QS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uOi8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795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6k8QA&#10;AADdAAAADwAAAGRycy9kb3ducmV2LnhtbERP32vCMBB+F/wfwgl7m+k2p2s1ijg2FBxMO/D1aG5t&#10;WXMpSVbrf28GA9/u4/t5i1VvGtGR87VlBQ/jBARxYXXNpYKv/O3+BYQPyBoby6TgQh5Wy+FggZm2&#10;Zz5QdwyliCHsM1RQhdBmUvqiIoN+bFviyH1bZzBE6EqpHZ5juGnkY5JMpcGaY0OFLW0qKn6Ov0bB&#10;6+cuzT8mTxT2k0vavTfscndS6m7Ur+cgAvXhJv53b3WcP0uf4e+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+pP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796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1Z8MA&#10;AADdAAAADwAAAGRycy9kb3ducmV2LnhtbERPS2vCQBC+F/wPyxR6q5sUtJq6iohSTy0+Lr0N2TEb&#10;mp2Nma3Gf+8WCr3Nx/ec2aL3jbpQJ3VgA/kwA0VcBltzZeB42DxPQElEttgEJgM3EljMBw8zLGy4&#10;8o4u+1ipFMJSoAEXY1toLaUjjzIMLXHiTqHzGBPsKm07vKZw3+iXLBtrjzWnBoctrRyV3/sfb2Ak&#10;p/CVV9Lf3s95s17Tp7gPbczTY798AxWpj//iP/fWpvmv0zH8fpNO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1Z8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797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BDMIA&#10;AADdAAAADwAAAGRycy9kb3ducmV2LnhtbERPzWqDQBC+F/IOywR6q2uE1tS4CUUo9NAWYvoAE3ei&#10;Ju6suKsxb98tFHKbj+938t1sOjHR4FrLClZRDIK4srrlWsHP4f1pDcJ5ZI2dZVJwIwe77eIhx0zb&#10;K+9pKn0tQgi7DBU03veZlK5qyKCLbE8cuJMdDPoAh1rqAa8h3HQyieMXabDl0NBgT0VD1aUcjQKe&#10;vo43KxO04/P3Of3saS6LUanH5fy2AeFp9nfxv/tDh/npawp/34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8UEMwgAAAN0AAAAPAAAAAAAAAAAAAAAAAJgCAABkcnMvZG93&#10;bnJldi54bWxQSwUGAAAAAAQABAD1AAAAhwMAAAAA&#10;" path="m,227076l,e" filled="f" strokeweight=".96pt">
                  <v:path arrowok="t" textboxrect="0,0,0,227076"/>
                </v:shape>
                <v:shape id="Shape 1798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VDcYA&#10;AADdAAAADwAAAGRycy9kb3ducmV2LnhtbESPQUvDQBCF74L/YRnBW7vRlmpit6VYFAsVtBG8Dtkx&#10;Cc3Oht01Tf+9cyh4m+G9ee+b5Xp0nRooxNazgbtpBoq48rbl2sBX+TJ5BBUTssXOMxk4U4T16vpq&#10;iYX1J/6k4ZBqJSEcCzTQpNQXWseqIYdx6nti0X58cJhkDbW2AU8S7jp9n2UL7bBlaWiwp+eGquPh&#10;1xnYfuzy8n0+o7Sfn/PhteNQhm9jbm/GzROoRGP6N1+u36zgP+S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pVD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799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w5cIA&#10;AADdAAAADwAAAGRycy9kb3ducmV2LnhtbERP22rCQBB9F/oPyxR8042Bak1dRQJCH7TQ2A+YZqdJ&#10;anY2ZDe3v3eFQt/mcK6zO4ymFj21rrKsYLWMQBDnVldcKPi6nhavIJxH1lhbJgUTOTjsn2Y7TLQd&#10;+JP6zBcihLBLUEHpfZNI6fKSDLqlbYgD92Nbgz7AtpC6xSGEm1rGUbSWBisODSU2lJaU37LOKOD+&#10;8j1ZGaPtXj5+N+eGxiztlJo/j8c3EJ5G/y/+c7/rMH+z3cLjm3C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nDlwgAAAN0AAAAPAAAAAAAAAAAAAAAAAJgCAABkcnMvZG93&#10;bnJldi54bWxQSwUGAAAAAAQABAD1AAAAhwMAAAAA&#10;" path="m,227076l,e" filled="f" strokeweight=".96pt">
                  <v:path arrowok="t" textboxrect="0,0,0,227076"/>
                </v:shape>
                <v:shape id="Shape 1800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JWcQA&#10;AADdAAAADwAAAGRycy9kb3ducmV2LnhtbESPQUvDQBCF74L/YRnBm9mkYCmx2yLSoiel1Yu3ITvN&#10;BrOzMbO26b93DoXeZnhv3vtmuZ5ib440SpfYQVWUYIib5DtuHXx9bh8WYCQje+wTk4MzCaxXtzdL&#10;rH068Y6O+9waDWGp0UHIeaitlSZQRCnSQKzaIY0Rs65ja/2IJw2PvZ2V5dxG7FgbAg70Eqj52f9F&#10;B49ySN9VK9P59bfqNxv6kPBunbu/m56fwGSa8tV8uX7zir8olV+/0RHs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+iVn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1801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9QcMA&#10;AADdAAAADwAAAGRycy9kb3ducmV2LnhtbERP32vCMBB+F/Y/hBvsbaY6Ee2aynBMFBQ2O9jr0dza&#10;suZSkljrf2+EgW/38f28bDWYVvTkfGNZwWScgCAurW64UvBdfDwvQPiArLG1TAou5GGVP4wyTLU9&#10;8xf1x1CJGMI+RQV1CF0qpS9rMujHtiOO3K91BkOErpLa4TmGm1ZOk2QuDTYcG2rsaF1T+Xc8GQXv&#10;n7tlcZi9UNjPLst+07Ir3I9ST4/D2yuIQEO4i//dWx3nL5IJ3L6JJ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79Q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02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ytcIA&#10;AADdAAAADwAAAGRycy9kb3ducmV2LnhtbERPTWvCQBC9F/wPyxS81U0ERVLXICXSniq1vfQ2ZMds&#10;MDsbM6vGf98tFHqbx/ucdTn6Tl1pkDawgXyWgSKug225MfD1uXtagZKIbLELTAbuJFBuJg9rLGy4&#10;8QddD7FRKYSlQAMuxr7QWmpHHmUWeuLEHcPgMSY4NNoOeEvhvtPzLFtqjy2nBoc9vTiqT4eLN7CQ&#10;Y/jOGxnvr+e8qyrai3vXxkwfx+0zqEhj/Bf/ud9smr/K5vD7TTp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LK1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03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fNsMA&#10;AADdAAAADwAAAGRycy9kb3ducmV2LnhtbERP22oCMRB9F/oPYQp9kZq1gitbo5RCoYKIrv2AYTPd&#10;LG4mS5Jq6tebQsG3OZzrLNfJ9uJMPnSOFUwnBQjixumOWwVfx4/nBYgQkTX2jknBLwVYrx5GS6y0&#10;u/CBznVsRQ7hUKECE+NQSRkaQxbDxA3Emft23mLM0LdSe7zkcNvLl6KYS4sd5waDA70bak71j1VQ&#10;7srtbryZJt9s7aneX82Yj0mpp8f09goiUop38b/7U+f5i2IGf9/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pfNs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804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kDMQA&#10;AADdAAAADwAAAGRycy9kb3ducmV2LnhtbERPTWvCQBC9F/wPywje6kYJJURXEUUoiIdqe/A2Zsck&#10;mp0Nu9sY/fXdQqG3ebzPmS9704iOnK8tK5iMExDEhdU1lwo+j9vXDIQPyBoby6TgQR6Wi8HLHHNt&#10;7/xB3SGUIoawz1FBFUKbS+mLigz6sW2JI3exzmCI0JVSO7zHcNPIaZK8SYM1x4YKW1pXVNwO30ZB&#10;V3xlz+NkN/XpPr1u2v15cz05pUbDfjUDEagP/+I/97uO87Mkhd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i5AzEAAAA3QAAAA8AAAAAAAAAAAAAAAAAmAIAAGRycy9k&#10;b3ducmV2LnhtbFBLBQYAAAAABAAEAPUAAACJAwAAAAA=&#10;" path="m,227380l,e" filled="f" strokeweight=".33864mm">
                  <v:path arrowok="t" textboxrect="0,0,0,227380"/>
                </v:shape>
                <v:shape id="Shape 1805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i2cMA&#10;AADdAAAADwAAAGRycy9kb3ducmV2LnhtbERP22oCMRB9F/oPYQp9kZq1oCtbo5RCoYKIrv2AYTPd&#10;LG4mS5Jq6tebQsG3OZzrLNfJ9uJMPnSOFUwnBQjixumOWwVfx4/nBYgQkTX2jknBLwVYrx5GS6y0&#10;u/CBznVsRQ7hUKECE+NQSRkaQxbDxA3Emft23mLM0LdSe7zkcNvLl6KYS4sd5waDA70bak71j1VQ&#10;7srtbryZJt9s7aneX82Yj0mpp8f09goiUop38b/7U+f5i2IGf9/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9i2c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806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A28AA&#10;AADdAAAADwAAAGRycy9kb3ducmV2LnhtbERPzYrCMBC+L/gOYQQviyZbWNFqFBGEXq37AGMztqXN&#10;pDbZWt/eCAt7m4/vd7b70bZioN7XjjV8LRQI4sKZmksNP5fTfAXCB2SDrWPS8CQP+93kY4upcQ8+&#10;05CHUsQQ9ilqqELoUil9UZFFv3AdceRurrcYIuxLaXp8xHDbykSppbRYc2yosKNjRUWT/1oN6rv5&#10;lOpISVJervec164Zskzr2XQ8bEAEGsO/+M+dmTh/pZbw/iae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SA28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1807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6e8UA&#10;AADdAAAADwAAAGRycy9kb3ducmV2LnhtbERPS2vCQBC+F/oflil4qxtFbIiuUhRBEA/1cfA2Zsck&#10;NjsbdtcY++u7hYK3+fieM513phYtOV9ZVjDoJyCIc6srLhQc9qv3FIQPyBpry6TgQR7ms9eXKWba&#10;3vmL2l0oRAxhn6GCMoQmk9LnJRn0fdsQR+5incEQoSukdniP4aaWwyQZS4MVx4YSG1qUlH/vbkZB&#10;mx/Tn/1gM/Sj7ei6bLbn5fXklOq9dZ8TEIG68BT/u9c6zk+TD/j7Jp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Hp7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808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xMsMA&#10;AADdAAAADwAAAGRycy9kb3ducmV2LnhtbESPQWvDMAyF74P9B6PBLmO1G1jJsrplFAa5Nu0PUGMt&#10;CYnlLHbT7N9Ph8JuEu/pvU/b/eIHNdMUu8AW1isDirgOruPGwvn09ZqDignZ4RCYLPxShP3u8WGL&#10;hQs3PtJcpUZJCMcCLbQpjYXWsW7JY1yFkVi07zB5TLJOjXYT3iTcDzozZqM9diwNLY50aKnuq6u3&#10;YN76F20OlGXN6fJT8Xvo57K09vlp+fwAlWhJ/+b7dekEPzeCK9/ICHr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exMs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1809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My8MA&#10;AADdAAAADwAAAGRycy9kb3ducmV2LnhtbERPS2sCMRC+F/wPYQRvNatg0dUoKhbaQys+Lt6GzbhZ&#10;djMJm9Td/vumUOhtPr7nrDa9bcSD2lA5VjAZZyCIC6crLhVcL6/PcxAhImtsHJOCbwqwWQ+eVphr&#10;1/GJHudYihTCIUcFJkafSxkKQxbD2HnixN1dazEm2JZSt9ilcNvIaZa9SIsVpwaDnvaGivr8ZRXs&#10;qk9TH7sPnt3K+hD9+yH4/VWp0bDfLkFE6uO/+M/9ptP8ebaA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lMy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810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CEcUA&#10;AADdAAAADwAAAGRycy9kb3ducmV2LnhtbESPT2vCQBDF70K/wzKF3nSjlKLRVapQLNRL/XMfs2OS&#10;JjsbspuYfvvOQehthvfmvd+sNoOrVU9tKD0bmE4SUMSZtyXnBs6nj/EcVIjIFmvPZOCXAmzWT6MV&#10;ptbf+Zv6Y8yVhHBI0UARY5NqHbKCHIaJb4hFu/nWYZS1zbVt8S7hrtazJHnTDkuWhgIb2hWUVcfO&#10;Gah2h8rpS7+orz3uX79+ur3edsa8PA/vS1CRhvhvflx/WsGfT4V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IIR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1811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WEMMA&#10;AADdAAAADwAAAGRycy9kb3ducmV2LnhtbERPS2sCMRC+C/6HMEJvmt1Ci6xGUbHQHmrxcfE2bMbN&#10;sptJ2KTu9t83BaG3+fies1wPthV36kLtWEE+y0AQl07XXCm4nN+mcxAhImtsHZOCHwqwXo1HSyy0&#10;6/lI91OsRArhUKACE6MvpAylIYth5jxx4m6usxgT7CqpO+xTuG3lc5a9Sos1pwaDnnaGyub0bRVs&#10;64NpvvpPfrlWzT76j33wu4tST5NhswARaYj/4of7Xaf58zy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bWEM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812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IEMQA&#10;AADdAAAADwAAAGRycy9kb3ducmV2LnhtbERPS2vCQBC+C/6HZYTedKMH0egqKgYkxUN90B6n2TEJ&#10;zc6G7Dam/94tCN7m43vOct2ZSrTUuNKygvEoAkGcWV1yruByToYzEM4ja6wsk4I/crBe9XtLjLW9&#10;8we1J5+LEMIuRgWF93UspcsKMuhGtiYO3M02Bn2ATS51g/cQbio5iaKpNFhyaCiwpl1B2c/p1yiY&#10;t7f9Z/KebtJcX9Pk+6Dr7ddRqbdBt1mA8NT5l/jpPugwfzaewP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NiBD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813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cZsMA&#10;AADdAAAADwAAAGRycy9kb3ducmV2LnhtbERPTWvCQBC9F/oflin0VjdaKRrdhCoUC/XSVO9jdkzS&#10;ZGdDdhPjv+8KBW/zeJ+zTkfTiIE6V1lWMJ1EIIhzqysuFBx+Pl4WIJxH1thYJgVXcpAmjw9rjLW9&#10;8DcNmS9ECGEXo4LS+zaW0uUlGXQT2xIH7mw7gz7ArpC6w0sIN42cRdGbNFhxaCixpW1JeZ31RkG9&#10;3ddGHodlcxpwN//67Xdy0yv1/DS+r0B4Gv1d/O/+1GH+YvoKt2/CC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ocZ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814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1/8QA&#10;AADdAAAADwAAAGRycy9kb3ducmV2LnhtbERPTWvCQBC9F/wPyxS81Y1FxEZXUWlAIh60FT1Os2MS&#10;zM6G7Brjv+8WhN7m8T5ntuhMJVpqXGlZwXAQgSDOrC45V/D9lbxNQDiPrLGyTAoe5GAx773MMNb2&#10;zntqDz4XIYRdjAoK7+tYSpcVZNANbE0cuIttDPoAm1zqBu8h3FTyPYrG0mDJoaHAmtYFZdfDzSj4&#10;aC+fp2SbLtNcH9PkZ6Pr1XmnVP+1W05BeOr8v/jp3ugwfzIcwd8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otf/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815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jt7MEA&#10;AADdAAAADwAAAGRycy9kb3ducmV2LnhtbERPzYrCMBC+C75DGMGbphV0pWssIgh7WAWrDzA2s213&#10;m0lp0lrf3gjC3ubj+51NOpha9NS6yrKCeB6BIM6trrhQcL0cZmsQziNrrC2Tggc5SLfj0QYTbe98&#10;pj7zhQgh7BJUUHrfJFK6vCSDbm4b4sD92NagD7AtpG7xHsJNLRdRtJIGKw4NJTa0Lyn/yzqjgPvj&#10;7WHlAm23PP1+fDc0ZPtOqelk2H2C8DT4f/Hb/aXD/HW8hNc34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I7ezBAAAA3QAAAA8AAAAAAAAAAAAAAAAAmAIAAGRycy9kb3du&#10;cmV2LnhtbFBLBQYAAAAABAAEAPUAAACGAwAAAAA=&#10;" path="m,227076l,e" filled="f" strokeweight=".96pt">
                  <v:path arrowok="t" textboxrect="0,0,0,227076"/>
                </v:shape>
                <v:shape id="Shape 1816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7z6MMA&#10;AADdAAAADwAAAGRycy9kb3ducmV2LnhtbERP32vCMBB+H+x/CDfwbaY6Ea1GEWXiwMG0gq9Hc7bF&#10;5lKSWOt/vwiDvd3H9/Pmy87UoiXnK8sKBv0EBHFudcWFglP2+T4B4QOyxtoyKXiQh+Xi9WWOqbZ3&#10;PlB7DIWIIexTVFCG0KRS+rwkg75vG+LIXawzGCJ0hdQO7zHc1HKYJGNpsOLYUGJD65Ly6/FmFGx+&#10;vqbZ9+iDwn70mLbbml3mzkr13rrVDESgLvyL/9w7HedPBmN4fh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7z6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17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WAMEA&#10;AADdAAAADwAAAGRycy9kb3ducmV2LnhtbERP24rCMBB9F/yHMIJvmlbwQtdYRBB8cAWrHzA2s213&#10;m0lp0lr/frOw4NscznW26WBq0VPrKssK4nkEgji3uuJCwf12nG1AOI+ssbZMCl7kIN2NR1tMtH3y&#10;lfrMFyKEsEtQQel9k0jp8pIMurltiAP3ZVuDPsC2kLrFZwg3tVxE0UoarDg0lNjQoaT8J+uMAu4/&#10;Hy8rF2i75eV7fW5oyA6dUtPJsP8A4Wnwb/G/+6TD/E28hr9vw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W1gDBAAAA3QAAAA8AAAAAAAAAAAAAAAAAmAIAAGRycy9kb3du&#10;cmV2LnhtbFBLBQYAAAAABAAEAPUAAACGAwAAAAA=&#10;" path="m,227076l,e" filled="f" strokeweight=".96pt">
                  <v:path arrowok="t" textboxrect="0,0,0,227076"/>
                </v:shape>
                <v:shape id="Shape 1818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TgsQA&#10;AADdAAAADwAAAGRycy9kb3ducmV2LnhtbESPQUvDQBCF74L/YRnBm9mkYCmx2yLSoiel1Yu3ITvN&#10;BrOzMbO26b93DoXeZnhv3vtmuZ5ib440SpfYQVWUYIib5DtuHXx9bh8WYCQje+wTk4MzCaxXtzdL&#10;rH068Y6O+9waDWGp0UHIeaitlSZQRCnSQKzaIY0Rs65ja/2IJw2PvZ2V5dxG7FgbAg70Eqj52f9F&#10;B49ySN9VK9P59bfqNxv6kPBunbu/m56fwGSa8tV8uX7zir+oFFe/0RHs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E4L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1819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nmsMA&#10;AADdAAAADwAAAGRycy9kb3ducmV2LnhtbERP32vCMBB+H/g/hBN809Qpw1ajyMbGBhPUCr4ezdkW&#10;m0tJslr/+2Ug7O0+vp+32vSmER05X1tWMJ0kIIgLq2suFZzy9/EChA/IGhvLpOBOHjbrwdMKM21v&#10;fKDuGEoRQ9hnqKAKoc2k9EVFBv3EtsSRu1hnMEToSqkd3mK4aeRzkrxIgzXHhgpbeq2ouB5/jIK3&#10;/Vea7+YzCt/ze9p9NOxyd1ZqNOy3SxCB+vAvfrg/dZy/mK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Fnm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20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VOcUA&#10;AADdAAAADwAAAGRycy9kb3ducmV2LnhtbESPQWsCQQyF74X+hyGF3ursCi2ydRQRpT21VL14Cztx&#10;Z+lOZt1Mdf33zaHQW8J7ee/LfDnGzlxokDaxg3JSgCGuk2+5cXDYb59mYCQje+wSk4MbCSwX93dz&#10;rHy68hdddrkxGsJSoYOQc19ZK3WgiDJJPbFqpzREzLoOjfUDXjU8dnZaFC82YsvaELCndaD6e/cT&#10;HTzLKR3LRsbb27nsNhv6lPBhnXt8GFevYDKN+d/8d/3uFX82VX79Rkew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9U5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821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hUsIA&#10;AADdAAAADwAAAGRycy9kb3ducmV2LnhtbERPS2rDMBDdF3oHMYXuajmGpsa1EkogkEUbiJMDTK2p&#10;7dYaGUv+3T4KBLqbx/tOvp1NK0bqXWNZwSqKQRCXVjdcKbic9y8pCOeRNbaWScFCDrabx4ccM20n&#10;PtFY+EqEEHYZKqi97zIpXVmTQRfZjjhwP7Y36APsK6l7nEK4aWUSx2tpsOHQUGNHu5rKv2IwCnj8&#10;+l6sTNAOr8fft8+O5mI3KPX8NH+8g/A0+3/x3X3QYX6arOD2TTh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yFSwgAAAN0AAAAPAAAAAAAAAAAAAAAAAJgCAABkcnMvZG93&#10;bnJldi54bWxQSwUGAAAAAAQABAD1AAAAhwMAAAAA&#10;" path="m,227076l,e" filled="f" strokeweight=".96pt">
                  <v:path arrowok="t" textboxrect="0,0,0,227076"/>
                </v:shape>
                <v:shape id="Shape 1822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/VsMA&#10;AADdAAAADwAAAGRycy9kb3ducmV2LnhtbERP32vCMBB+H+x/CDfwbaZWGVqNMiaOCRPUCr4ezdkW&#10;m0tJslr/+0UY7O0+vp+3WPWmER05X1tWMBomIIgLq2suFZzyzesUhA/IGhvLpOBOHlbL56cFZtre&#10;+EDdMZQihrDPUEEVQptJ6YuKDPqhbYkjd7HOYIjQlVI7vMVw08g0Sd6kwZpjQ4UtfVRUXI8/RsF6&#10;v53lu8mYwvfkPus+G3a5Oys1eOnf5yAC9eFf/Of+0nH+NE3h8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k/V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23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avsIA&#10;AADdAAAADwAAAGRycy9kb3ducmV2LnhtbERPS2rDMBDdF3IHMYXsarkObY0TJYRAoYs0UDcHmFgT&#10;2601Mpb8u30UKHQ3j/edzW4yjRioc7VlBc9RDIK4sLrmUsH5+/0pBeE8ssbGMimYycFuu3jYYKbt&#10;yF805L4UIYRdhgoq79tMSldUZNBFtiUO3NV2Bn2AXSl1h2MIN41M4vhVGqw5NFTY0qGi4jfvjQIe&#10;Pi+zlQna/uX083ZsacoPvVLLx2m/BuFp8v/iP/eHDvPTZAX3b8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Rq+wgAAAN0AAAAPAAAAAAAAAAAAAAAAAJgCAABkcnMvZG93&#10;bnJldi54bWxQSwUGAAAAAAQABAD1AAAAhwMAAAAA&#10;" path="m,227076l,e" filled="f" strokeweight=".96pt">
                  <v:path arrowok="t" textboxrect="0,0,0,227076"/>
                </v:shape>
                <v:shape id="Shape 1824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DTOsIA&#10;AADdAAAADwAAAGRycy9kb3ducmV2LnhtbERPTWvCQBC9F/wPyxS81U1Ei6SuUsRST0rVi7chO2ZD&#10;s7NpZqvx37tCobd5vM+ZL3vfqAt1Ugc2kI8yUMRlsDVXBo6Hj5cZKInIFpvAZOBGAsvF4GmOhQ1X&#10;/qLLPlYqhbAUaMDF2BZaS+nIo4xCS5y4c+g8xgS7StsOryncN3qcZa/aY82pwWFLK0fl9/7XG5jK&#10;OZzySvrb50/erNe0E7fVxgyf+/c3UJH6+C/+c29smj8bT+DxTTpB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NM6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25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nIsQA&#10;AADdAAAADwAAAGRycy9kb3ducmV2LnhtbERP22rCQBB9L/Qflin41my8VDS6SlEqFlpQI/g6ZMck&#10;NDsbdrcx/n23UOjbHM51luveNKIj52vLCoZJCoK4sLrmUsE5f3uegfABWWNjmRTcycN69fiwxEzb&#10;Gx+pO4VSxBD2GSqoQmgzKX1RkUGf2JY4clfrDIYIXSm1w1sMN40cpelUGqw5NlTY0qai4uv0bRRs&#10;D+/z/HMypvAxuc+7XcMudxelBk/96wJEoD78i//cex3nz0Y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pyL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826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o1sEA&#10;AADdAAAADwAAAGRycy9kb3ducmV2LnhtbERPTWvCQBC9F/wPywi91U0ERaKriFjqqaL20tuQHbPB&#10;7Gya2Wr8926h4G0e73MWq9436kqd1IEN5KMMFHEZbM2Vga/T+9sMlERki01gMnAngdVy8LLAwoYb&#10;H+h6jJVKISwFGnAxtoXWUjryKKPQEifuHDqPMcGu0rbDWwr3jR5n2VR7rDk1OGxp46i8HH+9gYmc&#10;w3deSX//+Mmb7Zb24j61Ma/Dfj0HFamPT/G/e2fT/Nl4Cn/fpBP0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u6Nb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1827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cvcIA&#10;AADdAAAADwAAAGRycy9kb3ducmV2LnhtbERP22rCQBB9L/gPyxR8q5sGbCR1lRIQfNCCaT9gmp0m&#10;abOzIbu5/b0rCL7N4Vxnu59MIwbqXG1ZwesqAkFcWF1zqeD76/CyAeE8ssbGMimYycF+t3jaYqrt&#10;yBcacl+KEMIuRQWV920qpSsqMuhWtiUO3K/tDPoAu1LqDscQbhoZR9GbNFhzaKiwpayi4j/vjQIe&#10;zj+zlTHafv35l5xamvKsV2r5PH28g/A0+Yf47j7qMH8TJ3D7Jpw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hy9wgAAAN0AAAAPAAAAAAAAAAAAAAAAAJgCAABkcnMvZG93&#10;bnJldi54bWxQSwUGAAAAAAQABAD1AAAAhwMAAAAA&#10;" path="m,227076l,e" filled="f" strokeweight=".96pt">
                  <v:path arrowok="t" textboxrect="0,0,0,227076"/>
                </v:shape>
                <v:shape id="Shape 1828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IvMYA&#10;AADdAAAADwAAAGRycy9kb3ducmV2LnhtbESPQWvCQBCF74X+h2UKvdVNrRSNrlKUlhYsVCN4HbJj&#10;EszOht1tjP++cxB6m+G9ee+bxWpwreopxMazgedRBoq49LbhysCheH+agooJ2WLrmQxcKcJqeX+3&#10;wNz6C++o36dKSQjHHA3UKXW51rGsyWEc+Y5YtJMPDpOsodI24EXCXavHWfaqHTYsDTV2tK6pPO9/&#10;nYHNz9es+J68UNpOrrP+o+VQhKMxjw/D2xxUoiH9m2/Xn1bwp2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EIv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829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tVMIA&#10;AADdAAAADwAAAGRycy9kb3ducmV2LnhtbERPS2rDMBDdF3IHMYXsarmGtI4TJYRAoYs0ULcHmFgT&#10;2601Mpb8u30UKHQ3j/ed7X4yjRioc7VlBc9RDIK4sLrmUsH319tTCsJ5ZI2NZVIwk4P9bvGwxUzb&#10;kT9pyH0pQgi7DBVU3reZlK6oyKCLbEscuKvtDPoAu1LqDscQbhqZxPGLNFhzaKiwpWNFxW/eGwU8&#10;fFxmKxO0/er883pqacqPvVLLx+mwAeFp8v/iP/e7DvPTZA33b8IJ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S1UwgAAAN0AAAAPAAAAAAAAAAAAAAAAAJgCAABkcnMvZG93&#10;bnJldi54bWxQSwUGAAAAAAQABAD1AAAAhwMAAAAA&#10;" path="m,227076l,e" filled="f" strokeweight=".96pt">
                  <v:path arrowok="t" textboxrect="0,0,0,227076"/>
                </v:shape>
                <v:shape id="Shape 1830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D5MUA&#10;AADdAAAADwAAAGRycy9kb3ducmV2LnhtbESPQU/DMAyF70j7D5EncWNpQaCpLJumaQhOILZddrMa&#10;r6lonFKHrfv3+IDEzdZ7fu/zYjXGzpxpkDaxg3JWgCGuk2+5cXDYv9zNwUhG9tglJgdXElgtJzcL&#10;rHy68Cedd7kxGsJSoYOQc19ZK3WgiDJLPbFqpzREzLoOjfUDXjQ8dva+KJ5sxJa1IWBPm0D11+4n&#10;OniUUzqWjYzX1++y227pQ8K7de52Oq6fwWQa87/57/rNK/78Qf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kPk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831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3/MMA&#10;AADdAAAADwAAAGRycy9kb3ducmV2LnhtbERP32vCMBB+F/wfwgm+aeqUoV1TGRuKgw02O9jr0dza&#10;suZSkljrf28Ggm/38f28bDuYVvTkfGNZwWKegCAurW64UvBd7GZrED4ga2wtk4ILedjm41GGqbZn&#10;/qL+GCoRQ9inqKAOoUul9GVNBv3cdsSR+7XOYIjQVVI7PMdw08qHJHmUBhuODTV29FJT+Xc8GQWv&#10;n2+b4mO1pPC+umz6fcuucD9KTSfD8xOIQEO4i2/ug47z18sF/H8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I3/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32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4CMIA&#10;AADdAAAADwAAAGRycy9kb3ducmV2LnhtbERPTWvCQBC9F/wPyxS81U0Ui6SuUsRST0rVi7chO2ZD&#10;s7NpZqvx37tCobd5vM+ZL3vfqAt1Ugc2kI8yUMRlsDVXBo6Hj5cZKInIFpvAZOBGAsvF4GmOhQ1X&#10;/qLLPlYqhbAUaMDF2BZaS+nIo4xCS5y4c+g8xgS7StsOryncN3qcZa/aY82pwWFLK0fl9/7XG5jK&#10;OZzySvrb50/erNe0E7fVxgyf+/c3UJH6+C/+c29smj+bjOHxTTpB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HgI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33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xnMMA&#10;AADdAAAADwAAAGRycy9kb3ducmV2LnhtbERPTWsCMRC9F/wPYYTearaKRVajVLFQD1a0XnobNuNm&#10;2c0kbFJ3/fdGKPQ2j/c5i1VvG3GlNlSOFbyOMhDEhdMVlwrO3x8vMxAhImtsHJOCGwVYLQdPC8y1&#10;6/hI11MsRQrhkKMCE6PPpQyFIYth5Dxx4i6utRgTbEupW+xSuG3kOMvepMWKU4NBTxtDRX36tQrW&#10;1ZepD92epz9lvY1+tw1+c1bqedi/z0FE6uO/+M/9qdP82WQC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2xnM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834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bYcsIA&#10;AADdAAAADwAAAGRycy9kb3ducmV2LnhtbERPTWvCQBC9C/6HZQRvurGKaHSVVigW6qVW72N2TGKy&#10;syG7iem/7wqCt3m8z1lvO1OKlmqXW1YwGUcgiBOrc04VnH4/RwsQziNrLC2Tgj9ysN30e2uMtb3z&#10;D7VHn4oQwi5GBZn3VSylSzIy6Ma2Ig7c1dYGfYB1KnWN9xBuSvkWRXNpMOfQkGFFu4yS4tgYBcXu&#10;UBh5bpflpcX97PvW7OVHo9Rw0L2vQHjq/Ev8dH/pMH8xncHj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thy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1835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iMc8MA&#10;AADdAAAADwAAAGRycy9kb3ducmV2LnhtbERPTWsCMRC9F/wPYQRvNatikdUoKhbsoS1VL96GzbhZ&#10;djMJm9Rd/31TKPQ2j/c5q01vG3GnNlSOFUzGGQjiwumKSwWX8+vzAkSIyBobx6TgQQE268HTCnPt&#10;Ov6i+ymWIoVwyFGBidHnUobCkMUwdp44cTfXWowJtqXULXYp3DZymmUv0mLFqcGgp72hoj59WwW7&#10;6sPUn907z69lfYj+7RD8/qLUaNhvlyAi9fFf/Oc+6jR/MZvD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iMc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836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Sc8UA&#10;AADdAAAADwAAAGRycy9kb3ducmV2LnhtbERPS2vCQBC+F/oflil4q5tWEBtdgxYDEulBW9HjNDt5&#10;YHY2ZNcY/323UOhtPr7nLJLBNKKnztWWFbyMIxDEudU1lwq+PtPnGQjnkTU2lknBnRwky8eHBcba&#10;3nhP/cGXIoSwi1FB5X0bS+nyigy6sW2JA1fYzqAPsCul7vAWwk0jX6NoKg3WHBoqbOm9ovxyuBoF&#10;b32xOaW7bJWV+pil31vdrs8fSo2ehtUchKfB/4v/3Fsd5s8mU/j9Jpw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9Jz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837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GBcMA&#10;AADdAAAADwAAAGRycy9kb3ducmV2LnhtbERPTWvCQBC9F/wPywi91Y1WqkZXUUEU9KKt9zE7TdJk&#10;Z0N2E+O/dwuF3ubxPmex6kwpWqpdblnBcBCBIE6szjlV8PW5e5uCcB5ZY2mZFDzIwWrZe1lgrO2d&#10;z9RefCpCCLsYFWTeV7GULsnIoBvYijhw37Y26AOsU6lrvIdwU8pRFH1IgzmHhgwr2maUFJfGKCi2&#10;p8LIazsrby3ux8efZi83jVKv/W49B+Gp8//iP/dBh/nT9wn8fh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RGBc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838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jmsgA&#10;AADdAAAADwAAAGRycy9kb3ducmV2LnhtbESPQWvCQBCF7wX/wzIFb3VThWKjq9hiQFJ60LboccyO&#10;STA7G7LbmP77zqHQ2wzvzXvfLNeDa1RPXag9G3icJKCIC29rLg18fmQPc1AhIltsPJOBHwqwXo3u&#10;lphaf+M99YdYKgnhkKKBKsY21ToUFTkME98Si3bxncMoa1dq2+FNwl2jp0nypB3WLA0VtvRaUXE9&#10;fDsDz/1le8ze8k1e2q88O+9s+3J6N2Z8P2wWoCIN8d/8d72zgj+fCa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EOOayAAAAN0AAAAPAAAAAAAAAAAAAAAAAJgCAABk&#10;cnMvZG93bnJldi54bWxQSwUGAAAAAAQABAD1AAAAjQMAAAAA&#10;" path="m,227075l,e" filled="f" strokeweight=".33861mm">
                  <v:path arrowok="t" textboxrect="0,0,0,227075"/>
                </v:shape>
                <v:shape id="Shape 1839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GdsQA&#10;AADdAAAADwAAAGRycy9kb3ducmV2LnhtbERPS2sCMRC+F/wPYQrearaVFt0axYqFeqji4+Jt2Ew3&#10;y24mYZO66783QqG3+fieM1v0thEXakPlWMHzKANBXDhdcangdPx8moAIEVlj45gUXCnAYj54mGGu&#10;Xcd7uhxiKVIIhxwVmBh9LmUoDFkMI+eJE/fjWosxwbaUusUuhdtGvmTZm7RYcWow6GllqKgPv1bB&#10;R7U19a775tdzWa+j36yDX52UGj72y3cQkfr4L/5zf+k0fzKewv2bd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lhnbEAAAA3QAAAA8AAAAAAAAAAAAAAAAAmAIAAGRycy9k&#10;b3ducmV2LnhtbFBLBQYAAAAABAAEAPUAAACJAwAAAAA=&#10;" path="m,227075l,e" filled="f" strokeweight=".96pt">
                  <v:path arrowok="t" textboxrect="0,0,0,227075"/>
                </v:shape>
                <v:shape id="Shape 1840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tDMUA&#10;AADdAAAADwAAAGRycy9kb3ducmV2LnhtbESPQWvCQBCF74X+h2UK3uqmRcRGV2mFoqCXar2P2TFJ&#10;k50N2U2M/945CL3N8N68981iNbha9dSG0rOBt3ECijjztuTcwO/x+3UGKkRki7VnMnCjAKvl89MC&#10;U+uv/EP9IeZKQjikaKCIsUm1DllBDsPYN8SiXXzrMMra5tq2eJVwV+v3JJlqhyVLQ4ENrQvKqkPn&#10;DFTrfeX0qf+ozz1uJru/bqO/OmNGL8PnHFSkIf6bH9dbK/izifDLNzKC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60M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1841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5DcMA&#10;AADdAAAADwAAAGRycy9kb3ducmV2LnhtbERPTWsCMRC9C/6HMIXeNGuxIqtRqii0By21XnobNuNm&#10;2c0kbFJ3++8bQfA2j/c5y3VvG3GlNlSOFUzGGQjiwumKSwXn7/1oDiJEZI2NY1LwRwHWq+Fgibl2&#10;HX/R9RRLkUI45KjAxOhzKUNhyGIYO0+cuItrLcYE21LqFrsUbhv5kmUzabHi1GDQ09ZQUZ9+rYJN&#10;dTT1Z3fg15+y3kX/sQt+e1bq+al/W4CI1MeH+O5+12n+fDqB2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X5D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842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nDcUA&#10;AADdAAAADwAAAGRycy9kb3ducmV2LnhtbERPS2vCQBC+F/oflin0VjeVIja6ESsGJOJBW9HjNDt5&#10;0OxsyK4x/vtuQehtPr7nzBeDaURPnastK3gdRSCIc6trLhV8faYvUxDOI2tsLJOCGzlYJI8Pc4y1&#10;vfKe+oMvRQhhF6OCyvs2ltLlFRl0I9sSB66wnUEfYFdK3eE1hJtGjqNoIg3WHBoqbGlVUf5zuBgF&#10;732xPqXbbJmV+pil3xvdfpx3Sj0/DcsZCE+D/xff3Rsd5k/fxvD3TT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qcN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843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ze8IA&#10;AADdAAAADwAAAGRycy9kb3ducmV2LnhtbERPTWvCQBC9C/6HZQRvurGKaHSVVigW6qVW72N2TGKy&#10;syG7iem/7wqCt3m8z1lvO1OKlmqXW1YwGUcgiBOrc04VnH4/RwsQziNrLC2Tgj9ysN30e2uMtb3z&#10;D7VHn4oQwi5GBZn3VSylSzIy6Ma2Ig7c1dYGfYB1KnWN9xBuSvkWRXNpMOfQkGFFu4yS4tgYBcXu&#10;UBh5bpflpcX97PvW7OVHo9Rw0L2vQHjq/Ev8dH/pMH8xm8Lj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TN7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1844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a4sUA&#10;AADdAAAADwAAAGRycy9kb3ducmV2LnhtbERPS2vCQBC+F/oflin0VjcVERvdiJUGJOJBW9HjNDt5&#10;0OxsyK4x/vtuQehtPr7nLJaDaURPnastK3gdRSCIc6trLhV8faYvMxDOI2tsLJOCGzlYJo8PC4y1&#10;vfKe+oMvRQhhF6OCyvs2ltLlFRl0I9sSB66wnUEfYFdK3eE1hJtGjqNoKg3WHBoqbGldUf5zuBgF&#10;b33xcUq32Sor9TFLvze6fT/vlHp+GlZzEJ4G/y++uzc6zJ9NJvD3TT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5ri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845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C8cIA&#10;AADdAAAADwAAAGRycy9kb3ducmV2LnhtbERP22rCQBB9L/Qflin4VjeGaiV1FQkIfdCCsR8wzU6T&#10;1OxsyG5uf+8WBN/mcK6z2Y2mFj21rrKsYDGPQBDnVldcKPi+HF7XIJxH1lhbJgUTOdhtn582mGg7&#10;8Jn6zBcihLBLUEHpfZNI6fKSDLq5bYgD92tbgz7AtpC6xSGEm1rGUbSSBisODSU2lJaUX7POKOD+&#10;9DNZGaPtll9/78eGxiztlJq9jPsPEJ5G/xDf3Z86zF+/LeH/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8LxwgAAAN0AAAAPAAAAAAAAAAAAAAAAAJgCAABkcnMvZG93&#10;bnJldi54bWxQSwUGAAAAAAQABAD1AAAAhwMAAAAA&#10;" path="m,227076l,e" filled="f" strokeweight=".96pt">
                  <v:path arrowok="t" textboxrect="0,0,0,227076"/>
                </v:shape>
                <v:shape id="Shape 1846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c9cMA&#10;AADdAAAADwAAAGRycy9kb3ducmV2LnhtbERP32vCMBB+H+x/CDfwbaZqEa1GGRPHBhPUCr4ezdkW&#10;m0tJYq3//TIY7O0+vp+3XPemER05X1tWMBomIIgLq2suFZzy7esMhA/IGhvLpOBBHtar56clZtre&#10;+UDdMZQihrDPUEEVQptJ6YuKDPqhbYkjd7HOYIjQlVI7vMdw08hxkkylwZpjQ4UtvVdUXI83o2Cz&#10;/5rnu3RC4Tt9zLuPhl3uzkoNXvq3BYhAffgX/7k/dZw/S6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3c9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47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5HcIA&#10;AADdAAAADwAAAGRycy9kb3ducmV2LnhtbERP22rCQBB9L/gPywi+NRvF1hBdRQKFPthCYz9gmh2T&#10;aHY2ZDcX/94tFPo2h3Od3WEyjRioc7VlBcsoBkFcWF1zqeD7/PacgHAeWWNjmRTcycFhP3vaYart&#10;yF805L4UIYRdigoq79tUSldUZNBFtiUO3MV2Bn2AXSl1h2MIN41cxfGrNFhzaKiwpayi4pb3RgEP&#10;Hz93K1do+5fP6+bU0pRnvVKL+XTcgvA0+X/xn/tdh/nJegO/34QT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fkdwgAAAN0AAAAPAAAAAAAAAAAAAAAAAJgCAABkcnMvZG93&#10;bnJldi54bWxQSwUGAAAAAAQABAD1AAAAhwMAAAAA&#10;" path="m,227076l,e" filled="f" strokeweight=".96pt">
                  <v:path arrowok="t" textboxrect="0,0,0,227076"/>
                </v:shape>
                <v:shape id="Shape 1848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8n8UA&#10;AADdAAAADwAAAGRycy9kb3ducmV2LnhtbESPQU/DMAyF70j7D5EncWNpEaCpLJumaQhOILZddrMa&#10;r6lonFKHrfv3+IDEzdZ7fu/zYjXGzpxpkDaxg3JWgCGuk2+5cXDYv9zNwUhG9tglJgdXElgtJzcL&#10;rHy68Cedd7kxGsJSoYOQc19ZK3WgiDJLPbFqpzREzLoOjfUDXjQ8dva+KJ5sxJa1IWBPm0D11+4n&#10;OniUUzqWjYzX1++y227pQ8K7de52Oq6fwWQa87/57/rNK/78QX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jyf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849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Ih8MA&#10;AADdAAAADwAAAGRycy9kb3ducmV2LnhtbERP32vCMBB+H/g/hBN8m6mzDFuNIhPHBhtMK/h6NGdb&#10;bC4lyWr975fBYG/38f281WYwrejJ+caygtk0AUFcWt1wpeBU7B8XIHxA1thaJgV38rBZjx5WmGt7&#10;4wP1x1CJGMI+RwV1CF0upS9rMuintiOO3MU6gyFCV0nt8BbDTSufkuRZGmw4NtTY0UtN5fX4bRTs&#10;vt6z4jOdU/hI71n/2rIr3FmpyXjYLkEEGsK/+M/9puP8R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JIh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50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mRMUA&#10;AADdAAAADwAAAGRycy9kb3ducmV2LnhtbESPQWsCQQyF74X+hyGF3ursFiyydRQRpT21VL14Cztx&#10;Z+lOZt1Mdf33zaHQW8J7ee/LfDnGzlxokDaxg3JSgCGuk2+5cXDYb59mYCQje+wSk4MbCSwX93dz&#10;rHy68hdddrkxGsJSoYOQc19ZK3WgiDJJPbFqpzREzLoOjfUDXjU8dva5KF5sxJa1IWBP60D19+4n&#10;OpjKKR3LRsbb27nsNhv6lPBhnXt8GFevYDKN+d/8d/3uFX82VX79Rkew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aZE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851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SL8EA&#10;AADdAAAADwAAAGRycy9kb3ducmV2LnhtbERPzYrCMBC+C75DGMGbphV0pWssIgh7WAWrDzA2s213&#10;m0lp0lrf3gjC3ubj+51NOpha9NS6yrKCeB6BIM6trrhQcL0cZmsQziNrrC2Tggc5SLfj0QYTbe98&#10;pj7zhQgh7BJUUHrfJFK6vCSDbm4b4sD92NagD7AtpG7xHsJNLRdRtJIGKw4NJTa0Lyn/yzqjgPvj&#10;7WHlAm23PP1+fDc0ZPtOqelk2H2C8DT4f/Hb/aXD/PUyhtc34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ZUi/BAAAA3QAAAA8AAAAAAAAAAAAAAAAAmAIAAGRycy9kb3du&#10;cmV2LnhtbFBLBQYAAAAABAAEAPUAAACGAwAAAAA=&#10;" path="m,227076l,e" filled="f" strokeweight=".96pt">
                  <v:path arrowok="t" textboxrect="0,0,0,227076"/>
                </v:shape>
                <v:shape id="Shape 1852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MK8QA&#10;AADdAAAADwAAAGRycy9kb3ducmV2LnhtbERP22rCQBB9L/Qflin41my8VDS6SlEqFlpQI/g6ZMck&#10;NDsbdrcx/n23UOjbHM51luveNKIj52vLCoZJCoK4sLrmUsE5f3uegfABWWNjmRTcycN69fiwxEzb&#10;Gx+pO4VSxBD2GSqoQmgzKX1RkUGf2JY4clfrDIYIXSm1w1sMN40cpelUGqw5NlTY0qai4uv0bRRs&#10;D+/z/HMypvAxuc+7XcMudxelBk/96wJEoD78i//cex3nz15G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TCv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853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pw8IA&#10;AADdAAAADwAAAGRycy9kb3ducmV2LnhtbERP22rCQBB9L/Qflin4VjemaCV1FQkIfdCCsR8wzU6T&#10;1OxsyG5uf+8WBN/mcK6z2Y2mFj21rrKsYDGPQBDnVldcKPi+HF7XIJxH1lhbJgUTOdhtn582mGg7&#10;8Jn6zBcihLBLUEHpfZNI6fKSDLq5bYgD92tbgz7AtpC6xSGEm1rGUbSSBisODSU2lJaUX7POKOD+&#10;9DNZGaPtll9/78eGxiztlJq9jPsPEJ5G/xDf3Z86zF8v3+D/m3CC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2nDwgAAAN0AAAAPAAAAAAAAAAAAAAAAAJgCAABkcnMvZG93&#10;bnJldi54bWxQSwUGAAAAAAQABAD1AAAAhwMAAAAA&#10;" path="m,227076l,e" filled="f" strokeweight=".96pt">
                  <v:path arrowok="t" textboxrect="0,0,0,227076"/>
                </v:shape>
                <v:shape id="Shape 1854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gR8IA&#10;AADdAAAADwAAAGRycy9kb3ducmV2LnhtbERPTWvCQBC9F/wPyxS81U1KLZK6ShGlnpSqF29DdsyG&#10;ZmfTzKrx37tCobd5vM+ZznvfqAt1Ugc2kI8yUMRlsDVXBg771csElERki01gMnAjgfls8DTFwoYr&#10;f9NlFyuVQlgKNOBibAutpXTkUUahJU7cKXQeY4JdpW2H1xTuG/2aZe/aY82pwWFLC0flz+7sDYzl&#10;FI55Jf3t6zdvlkvaittoY4bP/ecHqEh9/Bf/udc2zZ+M3+DxTTpBz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qBH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55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UX8QA&#10;AADdAAAADwAAAGRycy9kb3ducmV2LnhtbERP22rCQBB9L/gPywi+1Y31gqauIpUWhRasKfR1yI5J&#10;MDsbdtcY/94VCn2bw7nOct2ZWrTkfGVZwWiYgCDOra64UPCTvT/PQfiArLG2TApu5GG96j0tMdX2&#10;yt/UHkMhYgj7FBWUITSplD4vyaAf2oY4cifrDIYIXSG1w2sMN7V8SZKZNFhxbCixobeS8vPxYhRs&#10;D/tF9jUZU/ic3BbtR80uc79KDfrd5hVEoC78i//cOx3nz6dT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1F/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856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bq8IA&#10;AADdAAAADwAAAGRycy9kb3ducmV2LnhtbERPTWvCQBC9C/6HZYTedJOCIqkbKcXSnipqL70N2Uk2&#10;NDubZrYa/71bKHibx/uczXb0nTrTIG1gA/kiA0VcBdtyY+Dz9Dpfg5KIbLELTAauJLAtp5MNFjZc&#10;+EDnY2xUCmEp0ICLsS+0lsqRR1mEnjhxdRg8xgSHRtsBLyncd/oxy1baY8upwWFPL46q7+OvN7CU&#10;OnzljYzXt5+82+1oL+5DG/MwG5+fQEUa41387363af56uYK/b9IJu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Jur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57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2KMMA&#10;AADdAAAADwAAAGRycy9kb3ducmV2LnhtbERP22oCMRB9L/QfwhR8kZq1YFe2RikFoQWRuvYDhs10&#10;s7iZLEnU2K83gtC3OZzrLFbJ9uJEPnSOFUwnBQjixumOWwU/+/XzHESIyBp7x6TgQgFWy8eHBVba&#10;nXlHpzq2IodwqFCBiXGopAyNIYth4gbizP06bzFm6FupPZ5zuO3lS1G8Sosd5waDA30Yag710Soo&#10;t+VmO/6aJt9s7KH+/jNj3ielRk/p/Q1EpBT/xXf3p87z57MSbt/kE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2KM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858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BFMgA&#10;AADdAAAADwAAAGRycy9kb3ducmV2LnhtbESPQWvCQBCF70L/wzIFb7pRbAmpq5RKQRAPVXvobZqd&#10;JrHZ2bC7jbG/vnMoeJvhvXnvm+V6cK3qKcTGs4HZNANFXHrbcGXgdHyd5KBiQrbYeiYDV4qwXt2N&#10;llhYf+E36g+pUhLCsUADdUpdoXUsa3IYp74jFu3LB4dJ1lBpG/Ai4a7V8yx71A4bloYaO3qpqfw+&#10;/DgDffme/x5nu3lc7BfnTbf/3Jw/gjHj++H5CVSiId3M/9dbK/j5g+DKNzKC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3MEU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1859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HwcMA&#10;AADdAAAADwAAAGRycy9kb3ducmV2LnhtbERP22oCMRB9L/QfwhR8kZq14G1rlFIoKIi0az9g2Iyb&#10;xc1kSVKNfn1TEPo2h3Od5TrZTpzJh9axgvGoAEFcO91yo+D78PE8BxEissbOMSm4UoD16vFhiaV2&#10;F/6icxUbkUM4lKjAxNiXUobakMUwcj1x5o7OW4wZ+kZqj5ccbjv5UhRTabHl3GCwp3dD9an6sQpm&#10;+9luP9yOk6939lR93syQD0mpwVN6ewURKcV/8d290Xn+fLKAv2/y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FHwc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860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5YlMQA&#10;AADdAAAADwAAAGRycy9kb3ducmV2LnhtbESPQWvDMAyF74X9B6PBLmW1F1hJs7plFAa5Lt0PUGMt&#10;CYnlLPbS7N9Ph0JvEu/pvU/74+IHNdMUu8AWXjYGFHEdXMeNha/zx3MOKiZkh0NgsvBHEY6Hh9Ue&#10;Cxeu/ElzlRolIRwLtNCmNBZax7olj3ETRmLRvsPkMck6NdpNeJVwP+jMmK322LE0tDjSqaW6r369&#10;BfPar7U5UZY158tPxbvQz2Vp7dPj8v4GKtGS7ubbdekEP98Kv3wjI+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eWJTEAAAA3QAAAA8AAAAAAAAAAAAAAAAAmAIAAGRycy9k&#10;b3ducmV2LnhtbFBLBQYAAAAABAAEAPUAAACJAwAAAAA=&#10;" path="m,227380l,e" filled="f" strokeweight=".33861mm">
                  <v:path arrowok="t" textboxrect="0,0,0,227380"/>
                </v:shape>
                <v:shape id="Shape 1861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iNMQA&#10;AADdAAAADwAAAGRycy9kb3ducmV2LnhtbERPS2vCQBC+C/0PyxR6001EJERXKZVCoXjwdfA2Zsck&#10;mp0Nu9uY+uu7BcHbfHzPmS9704iOnK8tK0hHCQjiwuqaSwX73ecwA+EDssbGMin4JQ/Lxctgjrm2&#10;N95Qtw2liCHsc1RQhdDmUvqiIoN+ZFviyJ2tMxgidKXUDm8x3DRynCRTabDm2FBhSx8VFdftj1HQ&#10;FYfsvku/x36ynlxW7fq0uhydUm+v/fsMRKA+PMUP95eO87NpC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ojTEAAAA3QAAAA8AAAAAAAAAAAAAAAAAmAIAAGRycy9k&#10;b3ducmV2LnhtbFBLBQYAAAAABAAEAPUAAACJAwAAAAA=&#10;" path="m,227380l,e" filled="f" strokeweight=".33864mm">
                  <v:path arrowok="t" textboxrect="0,0,0,227380"/>
                </v:shape>
                <v:shape id="Shape 1862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jeMAA&#10;AADdAAAADwAAAGRycy9kb3ducmV2LnhtbERPzYrCMBC+C75DmAUvookFRbtGEWGh160+wNjMtqXN&#10;pNvE2n17syB4m4/vd/bH0bZioN7XjjWslgoEceFMzaWG6+VrsQXhA7LB1jFp+CMPx8N0ssfUuAd/&#10;05CHUsQQ9ilqqELoUil9UZFFv3QdceR+XG8xRNiX0vT4iOG2lYlSG2mx5thQYUfnioomv1sNat3M&#10;pTpTkpSX22/OO9cMWab17GM8fYIINIa3+OXOTJy/3STw/008QR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BjeM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1863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jfsIA&#10;AADdAAAADwAAAGRycy9kb3ducmV2LnhtbERP22rCQBB9F/oPyxR8040pWkldRQJCH7TQ2A+YZqdJ&#10;anY2ZDe3v3eFQt/mcK6zO4ymFj21rrKsYLWMQBDnVldcKPi6nhZbEM4ja6wtk4KJHBz2T7MdJtoO&#10;/El95gsRQtglqKD0vkmkdHlJBt3SNsSB+7GtQR9gW0jd4hDCTS3jKNpIgxWHhhIbSkvKb1lnFHB/&#10;+Z6sjNF264/f13NDY5Z2Ss2fx+MbCE+j/xf/ud91mL/dvMDjm3C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6N+wgAAAN0AAAAPAAAAAAAAAAAAAAAAAJgCAABkcnMvZG93&#10;bnJldi54bWxQSwUGAAAAAAQABAD1AAAAhwMAAAAA&#10;" path="m,227076l,e" filled="f" strokeweight=".96pt">
                  <v:path arrowok="t" textboxrect="0,0,0,227076"/>
                </v:shape>
                <v:shape id="Shape 1864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7ecMA&#10;AADdAAAADwAAAGRycy9kb3ducmV2LnhtbERP32vCMBB+H+x/CDfwbaZqEa1GGRPHBhPUCr4ezdkW&#10;m0tJYq3//TIY7O0+vp+3XPemER05X1tWMBomIIgLq2suFZzy7esMhA/IGhvLpOBBHtar56clZtre&#10;+UDdMZQihrDPUEEVQptJ6YuKDPqhbYkjd7HOYIjQlVI7vMdw08hxkkylwZpjQ4UtvVdUXI83o2Cz&#10;/5rnu3RC4Tt9zLuPhl3uzkoNXvq3BYhAffgX/7k/dZw/m6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a7e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65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ekcAA&#10;AADdAAAADwAAAGRycy9kb3ducmV2LnhtbERPy6rCMBDdC/5DGMGdpgo+6DWKCIILFax+wNjMbXtv&#10;MylNWuvfG0FwN4fznNWmM6VoqXaFZQWTcQSCOLW64EzB7bofLUE4j6yxtEwKnuRgs+73Vhhr++AL&#10;tYnPRAhhF6OC3PsqltKlORl0Y1sRB+7X1gZ9gHUmdY2PEG5KOY2iuTRYcGjIsaJdTul/0hgF3J7u&#10;TyunaJvZ+W9xrKhLdo1Sw0G3/QHhqfNf8cd90GH+cj6D9zfh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6ekc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866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RFsIA&#10;AADdAAAADwAAAGRycy9kb3ducmV2LnhtbERPTWvCQBC9C/6HZYTedJNCg6SuUsRiT5XaXnobsmM2&#10;NDsbM6vGf+8KQm/zeJ+zWA2+VWfqpQlsIJ9loIirYBuuDfx8v0/noCQiW2wDk4ErCayW49ECSxsu&#10;/EXnfaxVCmEp0YCLsSu1lsqRR5mFjjhxh9B7jAn2tbY9XlK4b/VzlhXaY8OpwWFHa0fV3/7kDbzI&#10;IfzmtQzX7TFvNxvaifvUxjxNhrdXUJGG+C9+uD9smj8vCrh/k07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FEW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67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lDsQA&#10;AADdAAAADwAAAGRycy9kb3ducmV2LnhtbERP22rCQBB9L/gPywi+1Y1VvKSuIpUWhRasKfR1yI5J&#10;MDsbdtcY/94VCn2bw7nOct2ZWrTkfGVZwWiYgCDOra64UPCTvT/PQfiArLG2TApu5GG96j0tMdX2&#10;yt/UHkMhYgj7FBWUITSplD4vyaAf2oY4cifrDIYIXSG1w2sMN7V8SZKpNFhxbCixobeS8vPxYhRs&#10;D/tF9jUZU/ic3BbtR80uc79KDfrd5hVEoC78i//cOx3nz6cz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0JQ7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868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g/8UA&#10;AADdAAAADwAAAGRycy9kb3ducmV2LnhtbESPQWsCQQyF74X+hyGF3ursFiqydRQRi54s1V56Cztx&#10;Z+lOZruZ6vrvzaHQW8J7ee/LfDnGzpxpkDaxg3JSgCGuk2+5cfB5fHuagZGM7LFLTA6uJLBc3N/N&#10;sfLpwh90PuTGaAhLhQ5Czn1lrdSBIsok9cSqndIQMes6NNYPeNHw2NnnopjaiC1rQ8Ce1oHq78Nv&#10;dPAip/RVNjJetz9lt9nQu4S9de7xYVy9gsk05n/z3/XOK/5sqrj6jY5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2D/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869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pa8MA&#10;AADdAAAADwAAAGRycy9kb3ducmV2LnhtbERPTWsCMRC9F/wPYYTealahYrdGUbFQD7bUeult2Iyb&#10;ZTeTsInu+u+NIPQ2j/c582VvG3GhNlSOFYxHGQjiwumKSwXH34+XGYgQkTU2jknBlQIsF4OnOeba&#10;dfxDl0MsRQrhkKMCE6PPpQyFIYth5Dxx4k6utRgTbEupW+xSuG3kJMum0mLFqcGgp42hoj6crYJ1&#10;9WXq727Pr39lvY1+tw1+c1Tqediv3kFE6uO/+OH+1Gn+bPoG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apa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870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nscUA&#10;AADdAAAADwAAAGRycy9kb3ducmV2LnhtbESPQW/CMAyF70j8h8hIu0E6NG2sEBAgISZtl7FxN41p&#10;uzZO1aSl+/fzYRI3W+/5vc+rzeBq1VMbSs8GHmcJKOLM25JzA99fh+kCVIjIFmvPZOCXAmzW49EK&#10;U+tv/En9KeZKQjikaKCIsUm1DllBDsPMN8SiXX3rMMra5tq2eJNwV+t5kjxrhyVLQ4EN7QvKqlPn&#10;DFT7j8rpc/9aX3o8Pr3/dEe964x5mAzbJahIQ7yb/6/frOAvXoR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2ex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1871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zsMMA&#10;AADdAAAADwAAAGRycy9kb3ducmV2LnhtbERPTWsCMRC9C/6HMIXeNGvBKqtRqii0By21XnobNuNm&#10;2c0kbFJ3++8bQfA2j/c5y3VvG3GlNlSOFUzGGQjiwumKSwXn7/1oDiJEZI2NY1LwRwHWq+Fgibl2&#10;HX/R9RRLkUI45KjAxOhzKUNhyGIYO0+cuItrLcYE21LqFrsUbhv5kmWv0mLFqcGgp62hoj79WgWb&#10;6mjqz+7A05+y3kX/sQt+e1bq+al/W4CI1MeH+O5+12n+fDaB2zfp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kzsM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872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tsMUA&#10;AADdAAAADwAAAGRycy9kb3ducmV2LnhtbERPS2vCQBC+F/oflin0Vjf1UG10I1YMSMSDtqLHaXby&#10;oNnZkF1j/PfdgtDbfHzPmS8G04ieOldbVvA6ikAQ51bXXCr4+kxfpiCcR9bYWCYFN3KwSB4f5hhr&#10;e+U99QdfihDCLkYFlfdtLKXLKzLoRrYlDlxhO4M+wK6UusNrCDeNHEfRmzRYc2iosKVVRfnP4WIU&#10;vPfF+pRus2VW6mOWfm90+3HeKfX8NCxnIDwN/l98d290mD+djOHvm3CC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m2w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873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5xsMA&#10;AADdAAAADwAAAGRycy9kb3ducmV2LnhtbERPTWvCQBC9F/wPywi91Y1WqkZXUUEU9KKt9zE7TdJk&#10;Z0N2E+O/dwuF3ubxPmex6kwpWqpdblnBcBCBIE6szjlV8PW5e5uCcB5ZY2mZFDzIwWrZe1lgrO2d&#10;z9RefCpCCLsYFWTeV7GULsnIoBvYijhw37Y26AOsU6lrvIdwU8pRFH1IgzmHhgwr2maUFJfGKCi2&#10;p8LIazsrby3ux8efZi83jVKv/W49B+Gp8//iP/dBh/nTyTv8fh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X5x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874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QX8UA&#10;AADdAAAADwAAAGRycy9kb3ducmV2LnhtbERPS2vCQBC+F/wPywi91Y2lVI2uYksDkuKhPtDjmB2T&#10;YHY2ZLcx/nu3IPQ2H99zZovOVKKlxpWWFQwHEQjizOqScwW7bfIyBuE8ssbKMim4kYPFvPc0w1jb&#10;K/9Qu/G5CCHsYlRQeF/HUrqsIINuYGviwJ1tY9AH2ORSN3gN4aaSr1H0Lg2WHBoKrOmzoOyy+TUK&#10;Ju3565B8p8s01/s0Oa10/XFcK/Xc75ZTEJ46/y9+uFc6zB+P3uDv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1Bf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875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f88IA&#10;AADdAAAADwAAAGRycy9kb3ducmV2LnhtbERPzWrCQBC+F/oOywje6sZS0xBdpQgtoidjH2DIjkkw&#10;O5tmt2b16V1B8DYf3+8sVsG04ky9aywrmE4SEMSl1Q1XCn4P328ZCOeRNbaWScGFHKyWry8LzLUd&#10;eE/nwlcihrDLUUHtfZdL6cqaDLqJ7Ygjd7S9QR9hX0nd4xDDTSvfkySVBhuODTV2tK6pPBX/RsGf&#10;va6DC7vTcG2yj5T0tvrZpkqNR+FrDsJT8E/xw73RcX72OYP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9/zwgAAAN0AAAAPAAAAAAAAAAAAAAAAAJgCAABkcnMvZG93&#10;bnJldi54bWxQSwUGAAAAAAQABAD1AAAAhwMAAAAA&#10;" path="m,227077l,e" filled="f" strokeweight=".96pt">
                  <v:path arrowok="t" textboxrect="0,0,0,227077"/>
                </v:shape>
                <v:shape id="Shape 1876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J/MQA&#10;AADdAAAADwAAAGRycy9kb3ducmV2LnhtbESPQWsCMRCF74X+hzCF3mpWodZujSKC0EMRXfU+bMZN&#10;cDNZNnHd/fdGEHqb4b3vzZv5sne16KgN1rOC8SgDQVx6bblScDxsPmYgQkTWWHsmBQMFWC5eX+aY&#10;a3/jPXVFrEQK4ZCjAhNjk0sZSkMOw8g3xEk7+9ZhTGtbSd3iLYW7Wk6ybCodWk4XDDa0NlReiqtL&#10;Nb73ZttZZzs9bHeff8VpNeBYqfe3fvUDIlIf/81P+lcnbvY1hcc3a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yfz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1877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kH8MA&#10;AADdAAAADwAAAGRycy9kb3ducmV2LnhtbERPS2rDMBDdF3IHMYXsGrmlOMaJEkqgobirOjnAYE1t&#10;E2vkWIqt+PRVodDdPN53tvtgOjHS4FrLCp5XCQjiyuqWawXn0/tTBsJ5ZI2dZVJwJwf73eJhi7m2&#10;E3/RWPpaxBB2OSpovO9zKV3VkEG3sj1x5L7tYNBHONRSDzjFcNPJlyRJpcGWY0ODPR0aqi7lzSi4&#10;2vkQXPi8THObvaaki/pYpEotH8PbBoSn4P/Ff+4PHedn6zX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kH8MAAADdAAAADwAAAAAAAAAAAAAAAACYAgAAZHJzL2Rv&#10;d25yZXYueG1sUEsFBgAAAAAEAAQA9QAAAIgDAAAAAA==&#10;" path="m,227077l,e" filled="f" strokeweight=".96pt">
                  <v:path arrowok="t" textboxrect="0,0,0,227077"/>
                </v:shape>
                <v:shape id="Shape 1878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6ecYA&#10;AADdAAAADwAAAGRycy9kb3ducmV2LnhtbESPwWrDQAxE74X+w6JCb806habGydqE0kAh9SGOP0B4&#10;FdvEqzXeTeL266NDoTeJGc08bYrZDepKU+g9G1guElDEjbc9twbq4+4lBRUissXBMxn4oQBF/viw&#10;wcz6Gx/oWsVWSQiHDA10MY6Z1qHpyGFY+JFYtJOfHEZZp1bbCW8S7gb9miQr7bBnaehwpI+OmnN1&#10;cQbm79/PXV0tKZbp26UuD+X+tCqNeX6at2tQkeb4b/67/rKCn74LrnwjI+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c6ecYAAADdAAAADwAAAAAAAAAAAAAAAACYAgAAZHJz&#10;L2Rvd25yZXYueG1sUEsFBgAAAAAEAAQA9QAAAIsDAAAAAA==&#10;" path="m,227077l,e" filled="f" strokeweight=".33861mm">
                  <v:path arrowok="t" textboxrect="0,0,0,227077"/>
                </v:shape>
                <v:shape id="Shape 1879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djsUA&#10;AADdAAAADwAAAGRycy9kb3ducmV2LnhtbESPzWrDMBCE74W8g9hCb43sQvPjRg4hUOihhMZJ7ou1&#10;tUStlbFUx377KlDIbZeZb3Z2sx1dKwbqg/WsIJ9nIIhrry03Cs6n9+cViBCRNbaeScFEAbbl7GGD&#10;hfZXPtJQxUakEA4FKjAxdoWUoTbkMMx9R5y0b987jGntG6l7vKZw18qXLFtIh5bTBYMd7Q3VP9Wv&#10;SzXWR3MYrLODng5fr5/VZTdhrtTT47h7AxFpjHfzP/2hE7daruH2TRp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l2OxQAAAN0AAAAPAAAAAAAAAAAAAAAAAJgCAABkcnMv&#10;ZG93bnJldi54bWxQSwUGAAAAAAQABAD1AAAAigMAAAAA&#10;" path="m,227077l,e" filled="f" strokeweight=".33864mm">
                  <v:path arrowok="t" textboxrect="0,0,0,227077"/>
                </v:shape>
                <v:shape id="Shape 1880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GWMUA&#10;AADdAAAADwAAAGRycy9kb3ducmV2LnhtbESPQWvCQBCF7wX/wzJCb3VjQQnRVUQqCDYHY37AkB2T&#10;YHY2ZFeN/fWdQ6G3Gd6b975Zb0fXqQcNofVsYD5LQBFX3rZcGygvh48UVIjIFjvPZOBFAbabydsa&#10;M+uffKZHEWslIRwyNNDE2Gdah6ohh2Hme2LRrn5wGGUdam0HfEq46/Rnkiy1w5alocGe9g1Vt+Lu&#10;DIzfP1+HsphTzNPFvczP+em6zI15n467FahIY/w3/10freCnq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EZYxQAAAN0AAAAPAAAAAAAAAAAAAAAAAJgCAABkcnMv&#10;ZG93bnJldi54bWxQSwUGAAAAAAQABAD1AAAAigMAAAAA&#10;" path="m,227077l,e" filled="f" strokeweight=".33861mm">
                  <v:path arrowok="t" textboxrect="0,0,0,227077"/>
                </v:shape>
                <v:shape id="Shape 1881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+aMAA&#10;AADdAAAADwAAAGRycy9kb3ducmV2LnhtbERPzYrCMBC+C75DGMGbpgqupRpFBMGDLmz1AcZmbKvN&#10;pDRprW+/WVjwNh/f76y3valER40rLSuYTSMQxJnVJecKrpfDJAbhPLLGyjIpeJOD7WY4WGOi7Yt/&#10;qEt9LkIIuwQVFN7XiZQuK8igm9qaOHB32xj0ATa51A2+Qrip5DyKvqTBkkNDgTXtC8qeaWsUcHe+&#10;va2co20X34/lqaY+3bdKjUf9bgXCU+8/4n/3UYf5cTyDv2/CC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l+aM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882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gbMMA&#10;AADdAAAADwAAAGRycy9kb3ducmV2LnhtbERP22rCQBB9L/gPywi+1Y0XSoyuIpaWFiqoEXwdsmMS&#10;zM6G3W2Mf98tFPo2h3Od1aY3jejI+dqygsk4AUFcWF1zqeCcvz2nIHxA1thYJgUP8rBZD55WmGl7&#10;5yN1p1CKGMI+QwVVCG0mpS8qMujHtiWO3NU6gyFCV0rt8B7DTSOnSfIiDdYcGypsaVdRcTt9GwWv&#10;h89Fvp/PKHzNH4vuvWGXu4tSo2G/XYII1Id/8Z/7Q8f5aTq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9gb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83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FhMEA&#10;AADdAAAADwAAAGRycy9kb3ducmV2LnhtbERPzYrCMBC+C75DGGFvmuqilq5RRBA8rIJ1H2C2mW2r&#10;zaQ0aa1vvxEEb/Px/c5q05tKdNS40rKC6SQCQZxZXXKu4OeyH8cgnEfWWFkmBQ9ysFkPBytMtL3z&#10;mbrU5yKEsEtQQeF9nUjpsoIMuomtiQP3ZxuDPsAml7rBewg3lZxF0UIaLDk0FFjTrqDslrZGAXfH&#10;34eVM7Tt/HRdftfUp7tWqY9Rv/0C4an3b/HLfdBhfhx/wvO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nRYTBAAAA3QAAAA8AAAAAAAAAAAAAAAAAmAIAAGRycy9kb3du&#10;cmV2LnhtbFBLBQYAAAAABAAEAPUAAACGAwAAAAA=&#10;" path="m,227076l,e" filled="f" strokeweight=".96pt">
                  <v:path arrowok="t" textboxrect="0,0,0,227076"/>
                </v:shape>
                <v:shape id="Shape 1884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MAMIA&#10;AADdAAAADwAAAGRycy9kb3ducmV2LnhtbERPTWvCQBC9F/wPywi91U2klpC6ShHFnpTaXnobsmM2&#10;NDsbM6vGf98VCr3N433OfDn4Vl2olyawgXySgSKugm24NvD1uXkqQElEttgGJgM3ElguRg9zLG24&#10;8gddDrFWKYSlRAMuxq7UWipHHmUSOuLEHUPvMSbY19r2eE3hvtXTLHvRHhtODQ47Wjmqfg5nb2Am&#10;x/Cd1zLctqe8Xa9pL26njXkcD2+voCIN8V/85363aX5RPMP9m3SC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owA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85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4GMMA&#10;AADdAAAADwAAAGRycy9kb3ducmV2LnhtbERP32vCMBB+H/g/hBv4pummk9oZZWw4JihsVvD1aG5t&#10;sbmUJNb635uBsLf7+H7eYtWbRnTkfG1ZwdM4AUFcWF1zqeCQr0cpCB+QNTaWScGVPKyWg4cFZtpe&#10;+Ie6fShFDGGfoYIqhDaT0hcVGfRj2xJH7tc6gyFCV0rt8BLDTSOfk2QmDdYcGyps6b2i4rQ/GwUf&#10;35t5vptOKGyn13n32bDL3VGp4WP/9goiUB/+xXf3l47z0/QF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b4G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86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37MIA&#10;AADdAAAADwAAAGRycy9kb3ducmV2LnhtbERPTWvCQBC9F/wPywi91U2ESkhdpYhiTxVtL70N2TEb&#10;mp2NmVXjv3cLBW/zeJ8zXw6+VRfqpQlsIJ9koIirYBuuDXx/bV4KUBKRLbaBycCNBJaL0dMcSxuu&#10;vKfLIdYqhbCUaMDF2JVaS+XIo0xCR5y4Y+g9xgT7Wtserynct3qaZTPtseHU4LCjlaPq93D2Bl7l&#10;GH7yWobb9pS36zXtxH1qY57Hw/sbqEhDfIj/3R82zS+KGfx9k07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Lfs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87" o:spid="_x0000_s1182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Dh8EA&#10;AADdAAAADwAAAGRycy9kb3ducmV2LnhtbERPzYrCMBC+C75DGMGbTRXUUo2yCIIHV7D6AGMz23a3&#10;mZQmrfXtNwsL3ubj+53tfjC16Kl1lWUF8ygGQZxbXXGh4H47zhIQziNrrC2Tghc52O/Goy2m2j75&#10;Sn3mCxFC2KWooPS+SaV0eUkGXWQb4sB92dagD7AtpG7xGcJNLRdxvJIGKw4NJTZ0KCn/yTqjgPvP&#10;x8vKBdpueflenxsaskOn1HQyfGxAeBr8W/zvPukwP0nW8PdNOEH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cQ4fBAAAA3QAAAA8AAAAAAAAAAAAAAAAAmAIAAGRycy9kb3du&#10;cmV2LnhtbFBLBQYAAAAABAAEAPUAAACGAwAAAAA=&#10;" path="m,227076l,e" filled="f" strokeweight=".96pt">
                  <v:path arrowok="t" textboxrect="0,0,0,227076"/>
                </v:shape>
                <v:shape id="Shape 1888" o:spid="_x0000_s1183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XhsYA&#10;AADdAAAADwAAAGRycy9kb3ducmV2LnhtbESPQUvDQBCF74L/YRnBm92oQdLYbSkVRcFC2wheh+yY&#10;BLOzYXdN0n/vHARvM7w3732z2syuVyOF2Hk2cLvIQBHX3nbcGPionm8KUDEhW+w9k4EzRdisLy9W&#10;WFo/8ZHGU2qUhHAs0UCb0lBqHeuWHMaFH4hF+/LBYZI1NNoGnCTc9fouyx60w46locWBdi3V36cf&#10;Z+Dp8Las9vk9pff8vBxfeg5V+DTm+mrePoJKNKd/89/1qxX8ohB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dXh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889" o:spid="_x0000_s1184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9ybsEA&#10;AADdAAAADwAAAGRycy9kb3ducmV2LnhtbERPzYrCMBC+C75DGGFvmiqsdrtGEUHwsApWH2C2mW2r&#10;zaQ0aa1vvxEEb/Px/c5y3ZtKdNS40rKC6SQCQZxZXXKu4HLejWMQziNrrCyTggc5WK+GgyUm2t75&#10;RF3qcxFC2CWooPC+TqR0WUEG3cTWxIH7s41BH2CTS93gPYSbSs6iaC4NlhwaCqxpW1B2S1ujgLvD&#10;78PKGdr283hd/NTUp9tWqY9Rv/kG4an3b/HLvddhfhx/wfObc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Pcm7BAAAA3QAAAA8AAAAAAAAAAAAAAAAAmAIAAGRycy9kb3du&#10;cmV2LnhtbFBLBQYAAAAABAAEAPUAAACGAwAAAAA=&#10;" path="m,227076l,e" filled="f" strokeweight=".96pt">
                  <v:path arrowok="t" textboxrect="0,0,0,227076"/>
                </v:shape>
                <v:shape id="Shape 1890" o:spid="_x0000_s1185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c3sUA&#10;AADdAAAADwAAAGRycy9kb3ducmV2LnhtbESPQU/DMAyF70j8h8hI3FhaJNBWlk3TNAQnENsu3KzG&#10;a6o1TleHrfv3+IDEzdZ7fu/zfDnGzpxpkDaxg3JSgCGuk2+5cbDfvT5MwUhG9tglJgdXElgubm/m&#10;WPl04S86b3NjNISlQgch576yVupAEWWSemLVDmmImHUdGusHvGh47OxjUTzbiC1rQ8Ce1oHq4/Yn&#10;OniSQ/ouGxmvb6ey22zoU8KHde7+bly9gMk05n/z3/W7V/zpTPn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Bze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891" o:spid="_x0000_s1186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oxsMA&#10;AADdAAAADwAAAGRycy9kb3ducmV2LnhtbERP32vCMBB+H/g/hBN809Qpw1ajyMbGBhPUCr4ezdkW&#10;m0tJslr/+2Ug7O0+vp+32vSmER05X1tWMJ0kIIgLq2suFZzy9/EChA/IGhvLpOBOHjbrwdMKM21v&#10;fKDuGEoRQ9hnqKAKoc2k9EVFBv3EtsSRu1hnMEToSqkd3mK4aeRzkrxIgzXHhgpbeq2ouB5/jIK3&#10;/Vea7+YzCt/ze9p9NOxyd1ZqNOy3SxCB+vAvfrg/dZy/SK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ox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92" o:spid="_x0000_s1187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nMsIA&#10;AADdAAAADwAAAGRycy9kb3ducmV2LnhtbERPTWvCQBC9F/wPywje6iaCRVNXKWLRk6XqpbchO2ZD&#10;s7Mxs9X4791Cobd5vM9ZrHrfqCt1Ugc2kI8zUMRlsDVXBk7H9+cZKInIFpvAZOBOAqvl4GmBhQ03&#10;/qTrIVYqhbAUaMDF2BZaS+nIo4xDS5y4c+g8xgS7StsObyncN3qSZS/aY82pwWFLa0fl9+HHG5jK&#10;OXzllfT37SVvNhv6ELfXxoyG/dsrqEh9/Bf/uXc2zZ/NJ/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icy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93" o:spid="_x0000_s1188" style="position:absolute;left:7119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TWcEA&#10;AADdAAAADwAAAGRycy9kb3ducmV2LnhtbERPzYrCMBC+C75DGMHbmq7iql2jiCB4cAWrDzA2Y9vd&#10;ZlKatNa3NwuCt/n4fme57kwpWqpdYVnB5ygCQZxaXXCm4HLefcxBOI+ssbRMCh7kYL3q95YYa3vn&#10;E7WJz0QIYRejgtz7KpbSpTkZdCNbEQfuZmuDPsA6k7rGewg3pRxH0Zc0WHBoyLGibU7pX9IYBdz+&#10;XB9WjtE20+Pv7FBRl2wbpYaDbvMNwlPn3+KXe6/D/PliAv/fh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+01nBAAAA3QAAAA8AAAAAAAAAAAAAAAAAmAIAAGRycy9kb3du&#10;cmV2LnhtbFBLBQYAAAAABAAEAPUAAACGAwAAAAA=&#10;" path="m,227076l,e" filled="f" strokeweight=".96pt">
                  <v:path arrowok="t" textboxrect="0,0,0,227076"/>
                </v:shape>
                <v:shape id="Shape 1894" o:spid="_x0000_s1189" style="position:absolute;left:14526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LXsMA&#10;AADdAAAADwAAAGRycy9kb3ducmV2LnhtbERP32vCMBB+H/g/hBN8m6mzDFuNIhPHBhtMK/h6NGdb&#10;bC4lyWr975fBYG/38f281WYwrejJ+caygtk0AUFcWt1wpeBU7B8XIHxA1thaJgV38rBZjx5WmGt7&#10;4wP1x1CJGMI+RwV1CF0upS9rMuintiOO3MU6gyFCV0nt8BbDTSufkuRZGmw4NtTY0UtN5fX4bRTs&#10;vt6z4jOdU/hI71n/2rIr3FmpyXjYLkEEGsK/+M/9puP8RZb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PLX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95" o:spid="_x0000_s1190" style="position:absolute;left:22348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utsMA&#10;AADdAAAADwAAAGRycy9kb3ducmV2LnhtbERPzWqDQBC+B/oOyxR6i2uENNa6CUEI9NAGYvoAU3eq&#10;Nu6suKsxb98NFHqbj+938t1sOjHR4FrLClZRDIK4srrlWsHn+bBMQTiPrLGzTApu5GC3fVjkmGl7&#10;5RNNpa9FCGGXoYLG+z6T0lUNGXSR7YkD920Hgz7AoZZ6wGsIN51M4vhZGmw5NDTYU9FQdSlHo4Cn&#10;j6+blQnacX382bz3NJfFqNTT47x/BeFp9v/iP/ebDvPTlzXcvw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vut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896" o:spid="_x0000_s1191" style="position:absolute;left:29754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EhMcIA&#10;AADdAAAADwAAAGRycy9kb3ducmV2LnhtbERPTWvCQBC9F/wPywi91U2EiqauUkTRU0vVS29DdsyG&#10;ZmdjZtX4791Cobd5vM+ZL3vfqCt1Ugc2kI8yUMRlsDVXBo6HzcsUlERki01gMnAngeVi8DTHwoYb&#10;f9F1HyuVQlgKNOBibAutpXTkUUahJU7cKXQeY4JdpW2HtxTuGz3Oson2WHNqcNjSylH5s794A69y&#10;Ct95Jf19e86b9Zo+xX1oY56H/fsbqEh9/Bf/uXc2zZ/OJvD7TTpB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SEx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897" o:spid="_x0000_s1192" style="position:absolute;left:37575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VKcMA&#10;AADdAAAADwAAAGRycy9kb3ducmV2LnhtbERP32vCMBB+H/g/hBv4pummTNsZZWw4JihsVvD1aG5t&#10;sbmUJNb635uBsLf7+H7eYtWbRnTkfG1ZwdM4AUFcWF1zqeCQr0dzED4ga2wsk4IreVgtBw8LzLS9&#10;8A91+1CKGMI+QwVVCG0mpS8qMujHtiWO3K91BkOErpTa4SWGm0Y+J8mLNFhzbKiwpfeKitP+bBR8&#10;fG/SfDedUNhOr2n32bDL3VGp4WP/9goiUB/+xXf3l47z5+kM/r6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VK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898" o:spid="_x0000_s1193" style="position:absolute;left:57711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IQ2MUA&#10;AADdAAAADwAAAGRycy9kb3ducmV2LnhtbESPQU/DMAyF70j8h8hI3FhaJNBWlk3TNAQnENsu3KzG&#10;a6o1TleHrfv3+IDEzdZ7fu/zfDnGzpxpkDaxg3JSgCGuk2+5cbDfvT5MwUhG9tglJgdXElgubm/m&#10;WPl04S86b3NjNISlQgch576yVupAEWWSemLVDmmImHUdGusHvGh47OxjUTzbiC1rQ8Ce1oHq4/Yn&#10;OniSQ/ouGxmvb6ey22zoU8KHde7+bly9gMk05n/z3/W7V/zpTHH1Gx3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hDY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899" o:spid="_x0000_s1194" style="position:absolute;left:7119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ks8IA&#10;AADdAAAADwAAAGRycy9kb3ducmV2LnhtbERP22rCQBB9L/gPywi+NRsFWxNdRQKFPthCYz9gmh2T&#10;aHY2ZDcX/94tFPo2h3Od3WEyjRioc7VlBcsoBkFcWF1zqeD7/Pa8AeE8ssbGMim4k4PDfva0w1Tb&#10;kb9oyH0pQgi7FBVU3replK6oyKCLbEscuIvtDPoAu1LqDscQbhq5iuMXabDm0FBhS1lFxS3vjQIe&#10;Pn7uVq7Q9uvP6+uppSnPeqUW8+m4BeFp8v/iP/e7DvM3SQK/34QT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uSzwgAAAN0AAAAPAAAAAAAAAAAAAAAAAJgCAABkcnMvZG93&#10;bnJldi54bWxQSwUGAAAAAAQABAD1AAAAhwMAAAAA&#10;" path="m,227076l,e" filled="f" strokeweight=".96pt">
                  <v:path arrowok="t" textboxrect="0,0,0,227076"/>
                </v:shape>
                <v:shape id="Shape 1900" o:spid="_x0000_s1195" style="position:absolute;left:14526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XR8YA&#10;AADdAAAADwAAAGRycy9kb3ducmV2LnhtbESPQUvDQBCF74L/YRmhN7uxFmnSbotYFAUF2xR6HbLT&#10;JJidDbvbNP33zkHwNsN78943q83oOjVQiK1nAw/TDBRx5W3LtYFD+Xq/ABUTssXOMxm4UoTN+vZm&#10;hYX1F97RsE+1khCOBRpoUuoLrWPVkMM49T2xaCcfHCZZQ61twIuEu07PsuxJO2xZGhrs6aWh6md/&#10;dga23x95+TV/pPQ5v+bDW8ehDEdjJnfj8xJUojH9m/+u363g55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NXR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901" o:spid="_x0000_s1196" style="position:absolute;left:22348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yr8IA&#10;AADdAAAADwAAAGRycy9kb3ducmV2LnhtbERP22rCQBB9L/gPywh9qxuF2ja6CSIIPmihaT9gzE6T&#10;1OxsyG5uf+8WBN/mcK6zTUdTi55aV1lWsFxEIIhzqysuFPx8H17eQTiPrLG2TAomcpAms6ctxtoO&#10;/EV95gsRQtjFqKD0vomldHlJBt3CNsSB+7WtQR9gW0jd4hDCTS1XUbSWBisODSU2tC8pv2adUcD9&#10;+TJZuULbvX7+vZ0aGrN9p9TzfNxtQHga/UN8dx91mP8RLeH/m3CCT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3KvwgAAAN0AAAAPAAAAAAAAAAAAAAAAAJgCAABkcnMvZG93&#10;bnJldi54bWxQSwUGAAAAAAQABAD1AAAAhwMAAAAA&#10;" path="m,227076l,e" filled="f" strokeweight=".96pt">
                  <v:path arrowok="t" textboxrect="0,0,0,227076"/>
                </v:shape>
                <v:shape id="Shape 1902" o:spid="_x0000_s1197" style="position:absolute;left:29754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9KMIA&#10;AADdAAAADwAAAGRycy9kb3ducmV2LnhtbERPTWvCQBC9F/wPywje6iaCpY2uImKxp0qtF29DdswG&#10;s7NpZtX477tCobd5vM+ZL3vfqCt1Ugc2kI8zUMRlsDVXBg7f78+voCQiW2wCk4E7CSwXg6c5Fjbc&#10;+Iuu+1ipFMJSoAEXY1toLaUjjzIOLXHiTqHzGBPsKm07vKVw3+hJlr1ojzWnBoctrR2V5/3FG5jK&#10;KRzzSvr79idvNhvaifvUxoyG/WoGKlIf/8V/7g+b5r9lE3h8k0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b0o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903" o:spid="_x0000_s1198" style="position:absolute;left:37575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JMMMA&#10;AADdAAAADwAAAGRycy9kb3ducmV2LnhtbERP32vCMBB+F/Y/hBvsbaZTkbUaZUwmDhxsreDr0Zxt&#10;WXMpSaz1vzeDgW/38f285XowrejJ+caygpdxAoK4tLrhSsGh+Hh+BeEDssbWMim4kof16mG0xEzb&#10;C/9Qn4dKxBD2GSqoQ+gyKX1Zk0E/th1x5E7WGQwRukpqh5cYblo5SZK5NNhwbKixo/eayt/8bBRs&#10;vj/T4ms2pbCfXdN+27Ir3FGpp8fhbQEi0BDu4n/3Tsf5aTKF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HJM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04" o:spid="_x0000_s1199" style="position:absolute;left:57711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Ax8IA&#10;AADdAAAADwAAAGRycy9kb3ducmV2LnhtbERPTWvCQBC9F/wPywje6ibFlhpdRYrSnlqqXrwN2TEb&#10;zM7GzKrx33cLhd7m8T5nvux9o67USR3YQD7OQBGXwdZcGdjvNo+voCQiW2wCk4E7CSwXg4c5Fjbc&#10;+Juu21ipFMJSoAEXY1toLaUjjzIOLXHijqHzGBPsKm07vKVw3+inLHvRHmtODQ5benNUnrYXb+BZ&#10;juGQV9Lf3895s17Tl7hPbcxo2K9moCL18V/85/6waf40m8DvN+kE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IDH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905" o:spid="_x0000_s1200" style="position:absolute;left:7119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0rMAA&#10;AADdAAAADwAAAGRycy9kb3ducmV2LnhtbERPzYrCMBC+L/gOYQRva6qgu1ajiCB4UGG7PsDYjG21&#10;mZQmrfXtjSB4m4/vdxarzpSipdoVlhWMhhEI4tTqgjMFp//t9y8I55E1lpZJwYMcrJa9rwXG2t75&#10;j9rEZyKEsItRQe59FUvp0pwMuqGtiAN3sbVBH2CdSV3jPYSbUo6jaCoNFhwacqxok1N6SxqjgNvD&#10;+WHlGG0zOV5/9hV1yaZRatDv1nMQnjr/Eb/dOx3mz6IJvL4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B0rMAAAADdAAAADwAAAAAAAAAAAAAAAACYAgAAZHJzL2Rvd25y&#10;ZXYueG1sUEsFBgAAAAAEAAQA9QAAAIUDAAAAAA==&#10;" path="m,227076l,e" filled="f" strokeweight=".96pt">
                  <v:path arrowok="t" textboxrect="0,0,0,227076"/>
                </v:shape>
                <v:shape id="Shape 1906" o:spid="_x0000_s1201" style="position:absolute;left:14526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qqMMA&#10;AADdAAAADwAAAGRycy9kb3ducmV2LnhtbERP32vCMBB+F/wfwgl7m6mbiK1GEcfGBhvMVvD1aM62&#10;2FxKktX63y+DgW/38f289XYwrejJ+caygtk0AUFcWt1wpeBYvD4uQfiArLG1TApu5GG7GY/WmGl7&#10;5QP1eahEDGGfoYI6hC6T0pc1GfRT2xFH7mydwRChq6R2eI3hppVPSbKQBhuODTV2tK+pvOQ/RsHL&#10;90dafM2fKXzOb2n/1rIr3Emph8mwW4EINIS7+N/9ruP8NFnA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qq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07" o:spid="_x0000_s1202" style="position:absolute;left:22348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PQMEA&#10;AADdAAAADwAAAGRycy9kb3ducmV2LnhtbERPzYrCMBC+C75DGGFvNlVw1WoUEQQPuwtWH2Bsxrba&#10;TEqT1vr2m4UFb/Px/c5625tKdNS40rKCSRSDIM6sLjlXcDkfxgsQziNrrCyTghc52G6GgzUm2j75&#10;RF3qcxFC2CWooPC+TqR0WUEGXWRr4sDdbGPQB9jkUjf4DOGmktM4/pQGSw4NBda0Lyh7pK1RwN33&#10;9WXlFG07+7nPv2rq032r1Meo361AeOr9W/zvPuowfxnP4e+bc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uT0DBAAAA3QAAAA8AAAAAAAAAAAAAAAAAmAIAAGRycy9kb3du&#10;cmV2LnhtbFBLBQYAAAAABAAEAPUAAACGAwAAAAA=&#10;" path="m,227076l,e" filled="f" strokeweight=".96pt">
                  <v:path arrowok="t" textboxrect="0,0,0,227076"/>
                </v:shape>
                <v:shape id="Shape 1908" o:spid="_x0000_s1203" style="position:absolute;left:29754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KwsQA&#10;AADdAAAADwAAAGRycy9kb3ducmV2LnhtbESPQU/DMAyF75P4D5GRuG1pJ4GgLK0QGoITiMGFm9V4&#10;TUXjdHXYun+PD0jcbL3n9z5vmjkO5kiT9IkdlKsCDHGbfM+dg8+Pp+UtGMnIHofE5OBMAk19sdhg&#10;5dOJ3+m4y53REJYKHYScx8paaQNFlFUaiVXbpyli1nXqrJ/wpOFxsOuiuLERe9aGgCM9Bmq/dz/R&#10;wbXs01fZyXx+PpTDdktvEl6tc1eX88M9mExz/jf/Xb94xb8rFFe/0RFs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isL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1909" o:spid="_x0000_s1204" style="position:absolute;left:37575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+2sMA&#10;AADdAAAADwAAAGRycy9kb3ducmV2LnhtbERP32vCMBB+F/Y/hBv4pulUZO2MMhwbCgpbO9jr0dza&#10;suZSkqzW/94Igm/38f281WYwrejJ+caygqdpAoK4tLrhSsF38T55BuEDssbWMik4k4fN+mG0wkzb&#10;E39Rn4dKxBD2GSqoQ+gyKX1Zk0E/tR1x5H6tMxgidJXUDk8x3LRyliRLabDh2FBjR9uayr/83yh4&#10;+9ynxXExp3BYnNP+o2VXuB+lxo/D6wuIQEO4i2/unY7z0ySF6zfx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n+2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10" o:spid="_x0000_s1205" style="position:absolute;left:57711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QGcUA&#10;AADdAAAADwAAAGRycy9kb3ducmV2LnhtbESPQU/DMAyF70j8h8hIu7G0SExQlk0IDbHTJgYXblbj&#10;NRWNU+qwdf9+PkzazdZ7fu/zfDnGzhxokDaxg3JagCGuk2+5cfD99X7/BEYysscuMTk4kcBycXsz&#10;x8qnI3/SYZcboyEsFToIOfeVtVIHiijT1BOrtk9DxKzr0Fg/4FHDY2cfimJmI7asDQF7egtU/+7+&#10;o4NH2aefspHx9PFXdqsVbSVsrHOTu/H1BUymMV/Nl+u1V/znUvn1Gx3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hAZ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911" o:spid="_x0000_s1206" style="position:absolute;left:7119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kcsIA&#10;AADdAAAADwAAAGRycy9kb3ducmV2LnhtbERP22qDQBB9L+QflinkrVkV0ovJKkEo9CEN1PYDJu5E&#10;Td1ZcVdj/j4bKPRtDuc623w2nZhocK1lBfEqAkFcWd1yreDn+/3pFYTzyBo7y6TgSg7ybPGwxVTb&#10;C3/RVPpahBB2KSpovO9TKV3VkEG3sj1x4E52MOgDHGqpB7yEcNPJJIqepcGWQ0ODPRUNVb/laBTw&#10;9Hm8WpmgHdeH88u+p7ksRqWWj/NuA8LT7P/Ff+4PHea/xTHcvwkn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uRywgAAAN0AAAAPAAAAAAAAAAAAAAAAAJgCAABkcnMvZG93&#10;bnJldi54bWxQSwUGAAAAAAQABAD1AAAAhwMAAAAA&#10;" path="m,227076l,e" filled="f" strokeweight=".96pt">
                  <v:path arrowok="t" textboxrect="0,0,0,227076"/>
                </v:shape>
                <v:shape id="Shape 1912" o:spid="_x0000_s1207" style="position:absolute;left:14526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6dsMA&#10;AADdAAAADwAAAGRycy9kb3ducmV2LnhtbERP22rCQBB9L/gPywi+1Y0XiomuIpaWFiqoEXwdsmMS&#10;zM6G3W2Mf98tFPo2h3Od1aY3jejI+dqygsk4AUFcWF1zqeCcvz0vQPiArLGxTAoe5GGzHjytMNP2&#10;zkfqTqEUMYR9hgqqENpMSl9UZNCPbUscuat1BkOErpTa4T2Gm0ZOk+RFGqw5NlTY0q6i4nb6Ngpe&#10;D59pvp/PKHzNH2n33rDL3UWp0bDfLkEE6sO/+M/9oeP8dDK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T6d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13" o:spid="_x0000_s1208" style="position:absolute;left:22348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fnsMA&#10;AADdAAAADwAAAGRycy9kb3ducmV2LnhtbERP22rCQBB9F/oPyxR8azYq9pJmFQkIfWgF037ANDtN&#10;otnZkN1c/Hu3IPg2h3OddDuZRgzUudqygkUUgyAurK65VPDzvX96BeE8ssbGMim4kIPt5mGWYqLt&#10;yEcacl+KEMIuQQWV920ipSsqMugi2xIH7s92Bn2AXSl1h2MIN41cxvGzNFhzaKiwpayi4pz3RgEP&#10;X78XK5do+/Xh9PLZ0pRnvVLzx2n3DsLT5O/im/tDh/lvixX8fxNO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zfn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914" o:spid="_x0000_s1209" style="position:absolute;left:29754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WGsIA&#10;AADdAAAADwAAAGRycy9kb3ducmV2LnhtbERPTWvCQBC9F/oflin0pptIK5q6ioiipxZtL96G7JgN&#10;zc7GzKrx33cLhd7m8T5ntuh9o67USR3YQD7MQBGXwdZcGfj63AwmoCQiW2wCk4E7CSzmjw8zLGy4&#10;8Z6uh1ipFMJSoAEXY1toLaUjjzIMLXHiTqHzGBPsKm07vKVw3+hRlo21x5pTg8OWVo7K78PFG3iV&#10;UzjmlfT37Tlv1mv6EPeujXl+6pdvoCL18V/8597ZNH+av8DvN+kEP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RYa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915" o:spid="_x0000_s1210" style="position:absolute;left:37575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1iAsMA&#10;AADdAAAADwAAAGRycy9kb3ducmV2LnhtbERP32vCMBB+H/g/hBN809Tphu2MMjYcExxsVtjr0Zxt&#10;sbmUJNb635uBsLf7+H7ect2bRnTkfG1ZwXSSgCAurK65VHDIN+MFCB+QNTaWScGVPKxXg4clZtpe&#10;+Ie6fShFDGGfoYIqhDaT0hcVGfQT2xJH7midwRChK6V2eInhppGPSfIsDdYcGyps6a2i4rQ/GwXv&#10;39s0/5rPKOzm17T7aNjl7lep0bB/fQERqA//4rv7U8f56fQJ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1iA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16" o:spid="_x0000_s1211" style="position:absolute;left:57711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Mt9sIA&#10;AADdAAAADwAAAGRycy9kb3ducmV2LnhtbERPTWvCQBC9F/wPywje6iYFpY2uIqLoqaXWi7chO2aD&#10;2dk0s2r8991Cobd5vM+ZL3vfqBt1Ugc2kI8zUMRlsDVXBo5f2+dXUBKRLTaBycCDBJaLwdMcCxvu&#10;/Em3Q6xUCmEp0ICLsS20ltKRRxmHljhx59B5jAl2lbYd3lO4b/RLlk21x5pTg8OW1o7Ky+HqDUzk&#10;HE55Jf1j9503mw19iHvXxoyG/WoGKlIf/8V/7r1N89/yKfx+k07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y32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917" o:spid="_x0000_s1212" style="position:absolute;left:7119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ZncMA&#10;AADdAAAADwAAAGRycy9kb3ducmV2LnhtbERPzWqDQBC+B/oOyxR6i6uBJql1lRAI9NAWYvIAU3eq&#10;tu6suKsxb98NFHKbj+93smI2nZhocK1lBUkUgyCurG65VnA+HZZbEM4ja+wsk4IrOSjyh0WGqbYX&#10;PtJU+lqEEHYpKmi871MpXdWQQRfZnjhw33Yw6AMcaqkHvIRw08lVHK+lwZZDQ4M97RuqfsvRKODp&#10;4+tq5Qrt+Pz5s3nvaS73o1JPj/PuFYSn2d/F/+43Hea/JBu4fRNO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Zn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918" o:spid="_x0000_s1213" style="position:absolute;left:14526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NnMYA&#10;AADdAAAADwAAAGRycy9kb3ducmV2LnhtbESPT0vDQBDF74LfYRnBm930D2Jit0UsFQstaCN4HbJj&#10;EszOht01Tb9951DwNsN7895vluvRdWqgEFvPBqaTDBRx5W3LtYGvcvvwBComZIudZzJwpgjr1e3N&#10;EgvrT/xJwzHVSkI4FmigSakvtI5VQw7jxPfEov344DDJGmptA54k3HV6lmWP2mHL0tBgT68NVb/H&#10;P2dg87HLy8NiTmm/OOfDW8ehDN/G3N+NL8+gEo3p33y9freCn08FV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zNn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919" o:spid="_x0000_s1214" style="position:absolute;left:22348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odMIA&#10;AADdAAAADwAAAGRycy9kb3ducmV2LnhtbERP22rCQBB9L/QflhF8qxsDthpdQwkU+mALjX7AmB2T&#10;aHY2ZDcX/94tFPo2h3OdXTqZRgzUudqyguUiAkFcWF1zqeB0/HhZg3AeWWNjmRTcyUG6f37aYaLt&#10;yD805L4UIYRdggoq79tESldUZNAtbEscuIvtDPoAu1LqDscQbhoZR9GrNFhzaKiwpayi4pb3RgEP&#10;X+e7lTHafvV9fTu0NOVZr9R8Nr1vQXia/L/4z/2pw/zNcgO/34QT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Oh0wgAAAN0AAAAPAAAAAAAAAAAAAAAAAJgCAABkcnMvZG93&#10;bnJldi54bWxQSwUGAAAAAAQABAD1AAAAhwMAAAAA&#10;" path="m,227076l,e" filled="f" strokeweight=".96pt">
                  <v:path arrowok="t" textboxrect="0,0,0,227076"/>
                </v:shape>
                <v:shape id="Shape 1920" o:spid="_x0000_s1215" style="position:absolute;left:29754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apMUA&#10;AADdAAAADwAAAGRycy9kb3ducmV2LnhtbESPQU/DMAyF70j7D5EncWNpJ4GgLJumaQhOIDYu3KzG&#10;a6o1TleHrfv3+IDEzdZ7fu/zYjXGzpxpkDaxg3JWgCGuk2+5cfC1f7l7BCMZ2WOXmBxcSWC1nNws&#10;sPLpwp903uXGaAhLhQ5Czn1lrdSBIsos9cSqHdIQMes6NNYPeNHw2Nl5UTzYiC1rQ8CeNoHq4+4n&#10;OriXQ/ouGxmvr6ey227pQ8K7de52Oq6fwWQa87/57/rNK/7TXP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tqk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921" o:spid="_x0000_s1216" style="position:absolute;left:37575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uvMMA&#10;AADdAAAADwAAAGRycy9kb3ducmV2LnhtbERP22rCQBB9L/gPywi+1Y0XiomuIpaWFiqoEXwdsmMS&#10;zM6G3W2Mf98tFPo2h3Od1aY3jejI+dqygsk4AUFcWF1zqeCcvz0vQPiArLGxTAoe5GGzHjytMNP2&#10;zkfqTqEUMYR9hgqqENpMSl9UZNCPbUscuat1BkOErpTa4T2Gm0ZOk+RFGqw5NlTY0q6i4nb6Ngpe&#10;D59pvp/PKHzNH2n33rDL3UWp0bDfLkEE6sO/+M/9oeP8dDqB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quv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22" o:spid="_x0000_s1217" style="position:absolute;left:57711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hSMIA&#10;AADdAAAADwAAAGRycy9kb3ducmV2LnhtbERPTWvCQBC9F/wPyxR6q5sEKm3qKkUs9qTUevE2ZMds&#10;aHY2zawa/31XELzN433OdD74Vp2olyawgXycgSKugm24NrD7+Xx+BSUR2WIbmAxcSGA+Gz1MsbTh&#10;zN902sZapRCWEg24GLtSa6kceZRx6IgTdwi9x5hgX2vb4zmF+1YXWTbRHhtODQ47WjiqfrdHb+BF&#10;DmGf1zJcVn95u1zSRtxaG/P0OHy8g4o0xLv45v6yaf5bUcD1m3SCn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OFI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923" o:spid="_x0000_s1218" style="position:absolute;left:7119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VI8IA&#10;AADdAAAADwAAAGRycy9kb3ducmV2LnhtbERPzWrCQBC+F3yHZYTedGNKrUZXEUHwoIVGH2DMjkk0&#10;OxuymxjfvisUepuP73eW695UoqPGlZYVTMYRCOLM6pJzBefTbjQD4TyyxsoyKXiSg/Vq8LbERNsH&#10;/1CX+lyEEHYJKii8rxMpXVaQQTe2NXHgrrYx6ANscqkbfIRwU8k4iqbSYMmhocCatgVl97Q1Crg7&#10;Xp5Wxmjbz+/b16GmPt22Sr0P+80ChKfe/4v/3Hsd5s/jD3h9E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BUjwgAAAN0AAAAPAAAAAAAAAAAAAAAAAJgCAABkcnMvZG93&#10;bnJldi54bWxQSwUGAAAAAAQABAD1AAAAhwMAAAAA&#10;" path="m,227076l,e" filled="f" strokeweight=".96pt">
                  <v:path arrowok="t" textboxrect="0,0,0,227076"/>
                </v:shape>
                <v:shape id="Shape 1924" o:spid="_x0000_s1219" style="position:absolute;left:14526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NJMMA&#10;AADdAAAADwAAAGRycy9kb3ducmV2LnhtbERP32vCMBB+H+x/CDfwTdNpGWs1ijg2FCY4O9jr0Zxt&#10;WXMpSVbrf28EYW/38f28xWowrejJ+caygudJAoK4tLrhSsF38T5+BeEDssbWMim4kIfV8vFhgbm2&#10;Z/6i/hgqEUPY56igDqHLpfRlTQb9xHbEkTtZZzBE6CqpHZ5juGnlNElepMGGY0ONHW1qKn+Pf0bB&#10;22GXFft0RuEzvWT9R8uucD9KjZ6G9RxEoCH8i+/urY7zs2kK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0NJ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25" o:spid="_x0000_s1220" style="position:absolute;left:22348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ozMIA&#10;AADdAAAADwAAAGRycy9kb3ducmV2LnhtbERPS2rDMBDdF3IHMYHuajmGNK1jJZRAoYs2ELcHmFgT&#10;24k1Mpb8u30VKHQ3j/edbD+ZRgzUudqyglUUgyAurK65VPDz/f70AsJ5ZI2NZVIwk4P9bvGQYart&#10;yCcacl+KEMIuRQWV920qpSsqMugi2xIH7mI7gz7ArpS6wzGEm0YmcfwsDdYcGips6VBRcct7o4CH&#10;r/NsZYK2Xx+vm8+WpvzQK/W4nN62IDxN/l/85/7QYf5rsob7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SjMwgAAAN0AAAAPAAAAAAAAAAAAAAAAAJgCAABkcnMvZG93&#10;bnJldi54bWxQSwUGAAAAAAQABAD1AAAAhwMAAAAA&#10;" path="m,227076l,e" filled="f" strokeweight=".96pt">
                  <v:path arrowok="t" textboxrect="0,0,0,227076"/>
                </v:shape>
                <v:shape id="Shape 1926" o:spid="_x0000_s1221" style="position:absolute;left:29754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nS8IA&#10;AADdAAAADwAAAGRycy9kb3ducmV2LnhtbERPTWvCQBC9F/wPywje6iaCUlNXKWLRk6XqpbchO2ZD&#10;s7Mxs9X4791Cobd5vM9ZrHrfqCt1Ugc2kI8zUMRlsDVXBk7H9+cXUBKRLTaBycCdBFbLwdMCCxtu&#10;/EnXQ6xUCmEp0ICLsS20ltKRRxmHljhx59B5jAl2lbYd3lK4b/Qky2baY82pwWFLa0fl9+HHG5jK&#10;OXzllfT37SVvNhv6ELfXxoyG/dsrqEh9/Bf/uXc2zZ9PZv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+dL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927" o:spid="_x0000_s1222" style="position:absolute;left:37575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TU8MA&#10;AADdAAAADwAAAGRycy9kb3ducmV2LnhtbERP32vCMBB+H+x/CDfwbaZTcbYaZSgbExyoFXw9mltb&#10;1lxKktX63xthsLf7+H7eYtWbRnTkfG1ZwcswAUFcWF1zqeCUvz/PQPiArLGxTAqu5GG1fHxYYKbt&#10;hQ/UHUMpYgj7DBVUIbSZlL6oyKAf2pY4ct/WGQwRulJqh5cYbho5SpKpNFhzbKiwpXVFxc/x1yjY&#10;7Ldp/jUZU9hNrmn30bDL3VmpwVP/NgcRqA//4j/3p47z09Er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+TU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28" o:spid="_x0000_s1223" style="position:absolute;left:57711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WosUA&#10;AADdAAAADwAAAGRycy9kb3ducmV2LnhtbESPQU/DMAyF70j7D5EncWNpJ4GgLJumaQhOIDYu3KzG&#10;a6o1TleHrfv3+IDEzdZ7fu/zYjXGzpxpkDaxg3JWgCGuk2+5cfC1f7l7BCMZ2WOXmBxcSWC1nNws&#10;sPLpwp903uXGaAhLhQ5Czn1lrdSBIsos9cSqHdIQMes6NNYPeNHw2Nl5UTzYiC1rQ8CeNoHq4+4n&#10;OriXQ/ouGxmvr6ey227pQ8K7de52Oq6fwWQa87/57/rNK/7TXH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Nai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929" o:spid="_x0000_s1224" style="position:absolute;left:7119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fNsMA&#10;AADdAAAADwAAAGRycy9kb3ducmV2LnhtbERPTWsCMRC9F/wPYYTearaCUlejVFGoB1tqvfQ2bMbN&#10;sptJ2ER3/fdGKPQ2j/c5i1VvG3GlNlSOFbyOMhDEhdMVlwpOP7uXNxAhImtsHJOCGwVYLQdPC8y1&#10;6/ibrsdYihTCIUcFJkafSxkKQxbDyHnixJ1dazEm2JZSt9ilcNvIcZZNpcWKU4NBTxtDRX28WAXr&#10;6tPUX92BJ79lvY1+vw1+c1Lqedi/z0FE6uO/+M/9odP82XgG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0fN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930" o:spid="_x0000_s1225" style="position:absolute;left:14526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R7MUA&#10;AADdAAAADwAAAGRycy9kb3ducmV2LnhtbESPQW/CMAyF75P4D5En7QbpGELQERAgTUxiF2C7e43X&#10;dm2cqklL+ff4MGk3W+/5vc+rzeBq1VMbSs8GnicJKOLM25JzA5+Xt/ECVIjIFmvPZOBGATbr0cMK&#10;U+uvfKL+HHMlIRxSNFDE2KRah6wgh2HiG2LRfnzrMMra5tq2eJVwV+tpksy1w5KlocCG9gVl1blz&#10;Bqr9R+X0V7+sv3s8zI6/3UHvOmOeHoftK6hIQ/w3/12/W8Ffvgi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NHs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1931" o:spid="_x0000_s1226" style="position:absolute;left:22348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F7cQA&#10;AADdAAAADwAAAGRycy9kb3ducmV2LnhtbERPTWsCMRC9F/ofwhS8adZKi12N0oqFeqii9eJt2Ew3&#10;y24mYZO66783gtDbPN7nzJe9bcSZ2lA5VjAeZSCIC6crLhUcfz6HUxAhImtsHJOCCwVYLh4f5phr&#10;1/GezodYihTCIUcFJkafSxkKQxbDyHnixP261mJMsC2lbrFL4baRz1n2Ki1WnBoMeloZKurDn1Xw&#10;UW1Nveu++eVU1uvoN+vgV0elBk/9+wxEpD7+i+/uL53mv03Gc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he3EAAAA3QAAAA8AAAAAAAAAAAAAAAAAmAIAAGRycy9k&#10;b3ducmV2LnhtbFBLBQYAAAAABAAEAPUAAACJAwAAAAA=&#10;" path="m,227075l,e" filled="f" strokeweight=".96pt">
                  <v:path arrowok="t" textboxrect="0,0,0,227075"/>
                </v:shape>
                <v:shape id="Shape 1932" o:spid="_x0000_s1227" style="position:absolute;left:29754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b7cQA&#10;AADdAAAADwAAAGRycy9kb3ducmV2LnhtbERPS2vCQBC+C/6HZYTedKMFqdFVbGlAUnrwhR7H7JgE&#10;s7Mhu43x33cLBW/z8T1nsepMJVpqXGlZwXgUgSDOrC45V3DYJ8M3EM4ja6wsk4IHOVgt+70Fxtre&#10;eUvtzucihLCLUUHhfR1L6bKCDLqRrYkDd7WNQR9gk0vd4D2Em0pOomgqDZYcGgqs6aOg7Lb7MQpm&#10;7fXzlHyl6zTXxzS5bHT9fv5W6mXQrecgPHX+Kf53b3SYP3udwN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2+3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1933" o:spid="_x0000_s1228" style="position:absolute;left:37575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Pm8MA&#10;AADdAAAADwAAAGRycy9kb3ducmV2LnhtbERPS2vCQBC+F/wPywi91Y0PRGM2okJRqBe1vY/ZaZIm&#10;Oxuym5j++26h0Nt8fM9JtoOpRU+tKy0rmE4iEMSZ1SXnCt5vry8rEM4ja6wtk4JvcrBNR08Jxto+&#10;+EL91ecihLCLUUHhfRNL6bKCDLqJbYgD92lbgz7ANpe6xUcIN7WcRdFSGiw5NBTY0KGgrLp2RkF1&#10;OFdGfvTr+t7jcfH21R3lvlPqeTzsNiA8Df5f/Oc+6TB/PZ/D7zfhB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5Pm8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934" o:spid="_x0000_s1229" style="position:absolute;left:57711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mAsUA&#10;AADdAAAADwAAAGRycy9kb3ducmV2LnhtbERPTWvCQBC9F/oflil4001rKTV1FS0GJOKhUbHHaXZM&#10;gtnZkF1j+u/dgtDbPN7nTOe9qUVHrassK3geRSCIc6srLhTsd8nwHYTzyBpry6TglxzMZ48PU4y1&#10;vfIXdZkvRAhhF6OC0vsmltLlJRl0I9sQB+5kW4M+wLaQusVrCDe1fImiN2mw4tBQYkOfJeXn7GIU&#10;TLrT6phs0kVa6EOa/Kx1s/zeKjV46hcfIDz1/l98d691mD8Zv8LfN+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OYC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1935" o:spid="_x0000_s1230" style="position:absolute;left:7119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+EcEA&#10;AADdAAAADwAAAGRycy9kb3ducmV2LnhtbERP24rCMBB9X/Afwgi+aaqLt2oUERZ8WBesfsDYjG21&#10;mZQmrfXvN8LCvs3hXGe97UwpWqpdYVnBeBSBIE6tLjhTcDl/DRcgnEfWWFomBS9ysN30PtYYa/vk&#10;E7WJz0QIYRejgtz7KpbSpTkZdCNbEQfuZmuDPsA6k7rGZwg3pZxE0UwaLDg05FjRPqf0kTRGAbfH&#10;68vKCdpm+nOff1fUJftGqUG/261AeOr8v/jPfdBh/vJzCu9vw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cvhHBAAAA3QAAAA8AAAAAAAAAAAAAAAAAmAIAAGRycy9kb3du&#10;cmV2LnhtbFBLBQYAAAAABAAEAPUAAACGAwAAAAA=&#10;" path="m,227076l,e" filled="f" strokeweight=".96pt">
                  <v:path arrowok="t" textboxrect="0,0,0,227076"/>
                </v:shape>
                <v:shape id="Shape 1936" o:spid="_x0000_s1231" style="position:absolute;left:14526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gFcMA&#10;AADdAAAADwAAAGRycy9kb3ducmV2LnhtbERP32vCMBB+H/g/hBN8m6lTxFajyMbGBhPUCr4ezdkW&#10;m0tJYq3//TIY7O0+vp+32vSmER05X1tWMBknIIgLq2suFZzy9+cFCB+QNTaWScGDPGzWg6cVZtre&#10;+UDdMZQihrDPUEEVQptJ6YuKDPqxbYkjd7HOYIjQlVI7vMdw08iXJJlLgzXHhgpbeq2ouB5vRsHb&#10;/ivNd7Mphe/ZI+0+Gna5Oys1GvbbJYhAffgX/7k/dZyfTu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qgF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37" o:spid="_x0000_s1232" style="position:absolute;left:22348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F/cIA&#10;AADdAAAADwAAAGRycy9kb3ducmV2LnhtbERP22rCQBB9F/yHZQp9000t1RrdBBEKfWgFYz9gzI5J&#10;2uxsyG5uf98tFHybw7nOPh1NLXpqXWVZwdMyAkGcW11xoeDr8rZ4BeE8ssbaMimYyEGazGd7jLUd&#10;+Ex95gsRQtjFqKD0vomldHlJBt3SNsSBu9nWoA+wLaRucQjhpparKFpLgxWHhhIbOpaU/2SdUcD9&#10;53WycoW2ezl9bz4aGrNjp9Tjw3jYgfA0+rv43/2uw/zt8wb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oX9wgAAAN0AAAAPAAAAAAAAAAAAAAAAAJgCAABkcnMvZG93&#10;bnJldi54bWxQSwUGAAAAAAQABAD1AAAAhwMAAAAA&#10;" path="m,227076l,e" filled="f" strokeweight=".96pt">
                  <v:path arrowok="t" textboxrect="0,0,0,227076"/>
                </v:shape>
                <v:shape id="Shape 1938" o:spid="_x0000_s1233" style="position:absolute;left:29754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Af8UA&#10;AADdAAAADwAAAGRycy9kb3ducmV2LnhtbESPQU/DMAyF70j7D5GRuLG0INDolk0TGoITaBuX3azG&#10;ayoap9Rh6/49PiBxs/We3/u8WI2xMycapE3soJwWYIjr5FtuHHzuX25nYCQje+wSk4MLCayWk6sF&#10;Vj6deUunXW6MhrBU6CDk3FfWSh0ookxTT6zaMQ0Rs65DY/2AZw2Pnb0rikcbsWVtCNjTc6D6a/cT&#10;HTzIMR3KRsbL63fZbTb0IeHdOndzPa7nYDKN+d/8d/3mFf/pX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UB/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939" o:spid="_x0000_s1234" style="position:absolute;left:37575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0Z8MA&#10;AADdAAAADwAAAGRycy9kb3ducmV2LnhtbERP32vCMBB+F/wfwgl7m6lTxHZGEceGAwezHez1aG5t&#10;sbmUJKv1vzeDgW/38f289XYwrejJ+caygtk0AUFcWt1wpeCreH1cgfABWWNrmRRcycN2Mx6tMdP2&#10;wifq81CJGMI+QwV1CF0mpS9rMuintiOO3I91BkOErpLa4SWGm1Y+JclSGmw4NtTY0b6m8pz/GgUv&#10;n+9p8bGYUzgurmn/1rIr3LdSD5Nh9wwi0BDu4n/3Qcf56TyFv2/i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U0Z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40" o:spid="_x0000_s1235" style="position:absolute;left:57711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/BMUA&#10;AADdAAAADwAAAGRycy9kb3ducmV2LnhtbESPQU/DMAyF70j7D5GRuLG0CNDolk0TGoITaBuX3azG&#10;ayoap9Rh6/49PiBxs/We3/u8WI2xMycapE3soJwWYIjr5FtuHHzuX25nYCQje+wSk4MLCayWk6sF&#10;Vj6deUunXW6MhrBU6CDk3FfWSh0ookxTT6zaMQ0Rs65DY/2AZw2Pnb0rikcbsWVtCNjTc6D6a/cT&#10;HTzIMR3KRsbL63fZbTb0IeHdOndzPa7nYDKN+d/8d/3mFf/pXv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T8E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941" o:spid="_x0000_s1236" style="position:absolute;left:7119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Lb8MA&#10;AADdAAAADwAAAGRycy9kb3ducmV2LnhtbERP22rCQBB9F/oPyxR8azaK9pJmFQkIfWgF037ANDtN&#10;otnZkN1c/Hu3IPg2h3OddDuZRgzUudqygkUUgyAurK65VPDzvX96BeE8ssbGMim4kIPt5mGWYqLt&#10;yEcacl+KEMIuQQWV920ipSsqMugi2xIH7s92Bn2AXSl1h2MIN41cxvGzNFhzaKiwpayi4pz3RgEP&#10;X78XK5do+/Xh9PLZ0pRnvVLzx2n3DsLT5O/im/tDh/lvqwX8fxNO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HLb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942" o:spid="_x0000_s1237" style="position:absolute;left:14526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Va8MA&#10;AADdAAAADwAAAGRycy9kb3ducmV2LnhtbERP32vCMBB+H+x/CDfwTdNpGWs1ijg2FCY4O9jr0Zxt&#10;WXMpSVbrf28EYW/38f28xWowrejJ+caygudJAoK4tLrhSsF38T5+BeEDssbWMim4kIfV8vFhgbm2&#10;Z/6i/hgqEUPY56igDqHLpfRlTQb9xHbEkTtZZzBE6CqpHZ5juGnlNElepMGGY0ONHW1qKn+Pf0bB&#10;22GXFft0RuEzvWT9R8uucD9KjZ6G9RxEoCH8i+/urY7zs3QK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fVa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43" o:spid="_x0000_s1238" style="position:absolute;left:22348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wg8MA&#10;AADdAAAADwAAAGRycy9kb3ducmV2LnhtbERP22rCQBB9L/gPywh9qxvtRY3ZiAiCD1Zo9APG7Jik&#10;zc6G7CbGv+8Khb7N4VwnWQ+mFj21rrKsYDqJQBDnVldcKDifdi8LEM4ja6wtk4I7OVino6cEY21v&#10;/EV95gsRQtjFqKD0vomldHlJBt3ENsSBu9rWoA+wLaRu8RbCTS1nUfQhDVYcGkpsaFtS/pN1RgH3&#10;n5e7lTO03fvxe35oaMi2nVLP42GzAuFp8P/iP/deh/nLt1d4fBNO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wg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944" o:spid="_x0000_s1239" style="position:absolute;left:29754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5B8MA&#10;AADdAAAADwAAAGRycy9kb3ducmV2LnhtbERPS2vCQBC+F/wPyxR6002KFU1dRcTSniw+Lr0N2TEb&#10;mp2Nma3Gf98VCr3Nx/ec+bL3jbpQJ3VgA/koA0VcBltzZeB4eBtOQUlEttgEJgM3ElguBg9zLGy4&#10;8o4u+1ipFMJSoAEXY1toLaUjjzIKLXHiTqHzGBPsKm07vKZw3+jnLJtojzWnBoctrR2V3/sfb+BF&#10;TuErr6S/vZ/zZrOhT3FbbczTY796BRWpj//iP/eHTfNn4zHcv0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45B8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945" o:spid="_x0000_s1240" style="position:absolute;left:37575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5NH8QA&#10;AADdAAAADwAAAGRycy9kb3ducmV2LnhtbERP32vCMBB+H+x/CCfsTVNdHWtnFFE2JmywWcHXo7m1&#10;Zc2lJFmt/70RhL3dx/fzFqvBtKIn5xvLCqaTBARxaXXDlYJD8Tp+BuEDssbWMik4k4fV8v5ugbm2&#10;J/6mfh8qEUPY56igDqHLpfRlTQb9xHbEkfuxzmCI0FVSOzzFcNPKWZI8SYMNx4YaO9rUVP7u/4yC&#10;7dcuKz7TRwof6Tnr31p2hTsq9TAa1i8gAg3hX3xzv+s4P0vncP0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+TR/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946" o:spid="_x0000_s1241" style="position:absolute;left:57711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C68IA&#10;AADdAAAADwAAAGRycy9kb3ducmV2LnhtbERPTWvCQBC9F/oflil4q5uUKjZ1lSIWPVnUXnobsmM2&#10;NDsbM1uN/94VhN7m8T5nOu99o07USR3YQD7MQBGXwdZcGfjefz5PQElEttgEJgMXEpjPHh+mWNhw&#10;5i2ddrFSKYSlQAMuxrbQWkpHHmUYWuLEHULnMSbYVdp2eE7hvtEvWTbWHmtODQ5bWjgqf3d/3sBI&#10;DuEnr6S/rI55s1zSl7iNNmbw1H+8g4rUx3/x3b22af7b6xhu36QT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ALr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947" o:spid="_x0000_s1242" style="position:absolute;left:7119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2gMIA&#10;AADdAAAADwAAAGRycy9kb3ducmV2LnhtbERP22rCQBB9F/yHZQp9002l1RrdBBEKfWgFYz9gzI5J&#10;2uxsyG5uf98tFHybw7nOPh1NLXpqXWVZwdMyAkGcW11xoeDr8rZ4BeE8ssbaMimYyEGazGd7jLUd&#10;+Ex95gsRQtjFqKD0vomldHlJBt3SNsSBu9nWoA+wLaRucQjhpparKFpLgxWHhhIbOpaU/2SdUcD9&#10;53WycoW2ezl9bz4aGrNjp9Tjw3jYgfA0+rv43/2uw/zt8wb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PaAwgAAAN0AAAAPAAAAAAAAAAAAAAAAAJgCAABkcnMvZG93&#10;bnJldi54bWxQSwUGAAAAAAQABAD1AAAAhwMAAAAA&#10;" path="m,227076l,e" filled="f" strokeweight=".96pt">
                  <v:path arrowok="t" textboxrect="0,0,0,227076"/>
                </v:shape>
                <v:shape id="Shape 1948" o:spid="_x0000_s1243" style="position:absolute;left:14526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igcYA&#10;AADdAAAADwAAAGRycy9kb3ducmV2LnhtbESPQUvDQBCF74L/YRmhN7uxBjGx2yIWxUIFbQSvQ3ZM&#10;gtnZsLtN03/fORS8zfDevPfNcj25Xo0UYufZwN08A0Vce9txY+C7er19BBUTssXeMxk4UYT16vpq&#10;iaX1R/6icZ8aJSEcSzTQpjSUWse6JYdx7gdi0X59cJhkDY22AY8S7nq9yLIH7bBjaWhxoJeW6r/9&#10;wRnYfG6L6iO/p7TLT8X41nOowo8xs5vp+QlUoin9my/X71bwi1xw5RsZQa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/ig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1949" o:spid="_x0000_s1244" style="position:absolute;left:22348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HacMA&#10;AADdAAAADwAAAGRycy9kb3ducmV2LnhtbERP22rCQBB9L/gPywh9azZKW03qKhIQfLAFox8wzU6T&#10;1OxsyG4u/n23UOjbHM51NrvJNGKgztWWFSyiGARxYXXNpYLr5fC0BuE8ssbGMim4k4PddvawwVTb&#10;kc805L4UIYRdigoq79tUSldUZNBFtiUO3JftDPoAu1LqDscQbhq5jONXabDm0FBhS1lFxS3vjQIe&#10;3j/vVi7R9i8f36tTS1Oe9Uo9zqf9GwhPk/8X/7mPOsxPnh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fHa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1950" o:spid="_x0000_s1245" style="position:absolute;left:29754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p2cUA&#10;AADdAAAADwAAAGRycy9kb3ducmV2LnhtbESPQU/DMAyF70j7D5EncWNpkYagLJumaQhOIDYu3KzG&#10;a6o1TleHrfv3+IDEzdZ7fu/zYjXGzpxpkDaxg3JWgCGuk2+5cfC1f7l7BCMZ2WOXmBxcSWC1nNws&#10;sPLpwp903uXGaAhLhQ5Czn1lrdSBIsos9cSqHdIQMes6NNYPeNHw2Nn7oniwEVvWhoA9bQLVx91P&#10;dDCXQ/ouGxmvr6ey227pQ8K7de52Oq6fwWQa87/57/rNK/7TXPn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KnZ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951" o:spid="_x0000_s1246" style="position:absolute;left:37575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dwcMA&#10;AADdAAAADwAAAGRycy9kb3ducmV2LnhtbERP32vCMBB+H/g/hBN809Tphu2MMjYcExxsVtjr0Zxt&#10;sbmUJNb635uBsLf7+H7ect2bRnTkfG1ZwXSSgCAurK65VHDIN+MFCB+QNTaWScGVPKxXg4clZtpe&#10;+Ie6fShFDGGfoYIqhDaT0hcVGfQT2xJH7midwRChK6V2eInhppGPSfIsDdYcGyps6a2i4rQ/GwXv&#10;39s0/5rPKOzm17T7aNjl7lep0bB/fQERqA//4rv7U8f56dMU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dw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52" o:spid="_x0000_s1247" style="position:absolute;left:57711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SNcIA&#10;AADdAAAADwAAAGRycy9kb3ducmV2LnhtbERPTWvCQBC9F/wPywje6iaCUlNXKWKxJ0vVS29DdsyG&#10;ZmdjZqvx33cLgrd5vM9ZrHrfqAt1Ugc2kI8zUMRlsDVXBo6H9+cXUBKRLTaBycCNBFbLwdMCCxuu&#10;/EWXfaxUCmEp0ICLsS20ltKRRxmHljhxp9B5jAl2lbYdXlO4b/Qky2baY82pwWFLa0flz/7XG5jK&#10;KXznlfS37TlvNhv6FLfTxoyG/dsrqEh9fIjv7g+b5s+nE/j/Jp2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pI1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953" o:spid="_x0000_s1248" style="position:absolute;left:7119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mXsEA&#10;AADdAAAADwAAAGRycy9kb3ducmV2LnhtbERP24rCMBB9X/Afwgi+aaqLt2oUERZ8WBesfsDYjG21&#10;mZQmrfXvN8LCvs3hXGe97UwpWqpdYVnBeBSBIE6tLjhTcDl/DRcgnEfWWFomBS9ysN30PtYYa/vk&#10;E7WJz0QIYRejgtz7KpbSpTkZdCNbEQfuZmuDPsA6k7rGZwg3pZxE0UwaLDg05FjRPqf0kTRGAbfH&#10;68vKCdpm+nOff1fUJftGqUG/261AeOr8v/jPfdBh/nL6Ce9vw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mZl7BAAAA3QAAAA8AAAAAAAAAAAAAAAAAmAIAAGRycy9kb3du&#10;cmV2LnhtbFBLBQYAAAAABAAEAPUAAACGAwAAAAA=&#10;" path="m,227076l,e" filled="f" strokeweight=".96pt">
                  <v:path arrowok="t" textboxrect="0,0,0,227076"/>
                </v:shape>
                <v:shape id="Shape 1954" o:spid="_x0000_s1249" style="position:absolute;left:14526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+WcQA&#10;AADdAAAADwAAAGRycy9kb3ducmV2LnhtbERP32vCMBB+H+x/CCfsTVNdHWtnFFE2JmywWcHXo7m1&#10;Zc2lJFmt/70RhL3dx/fzFqvBtKIn5xvLCqaTBARxaXXDlYJD8Tp+BuEDssbWMik4k4fV8v5ugbm2&#10;J/6mfh8qEUPY56igDqHLpfRlTQb9xHbEkfuxzmCI0FVSOzzFcNPKWZI8SYMNx4YaO9rUVP7u/4yC&#10;7dcuKz7TRwof6Tnr31p2hTsq9TAa1i8gAg3hX3xzv+s4P5uncP0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fln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955" o:spid="_x0000_s1250" style="position:absolute;left:22348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bscIA&#10;AADdAAAADwAAAGRycy9kb3ducmV2LnhtbERPS2rDMBDdF3IHMYHuajkBN61jJZRAoYs2ELcHmFgT&#10;24k1Mpb8u30VKHQ3j/edbD+ZRgzUudqyglUUgyAurK65VPDz/f70AsJ5ZI2NZVIwk4P9bvGQYart&#10;yCcacl+KEMIuRQWV920qpSsqMugi2xIH7mI7gz7ArpS6wzGEm0au4/hZGqw5NFTY0qGi4pb3RgEP&#10;X+fZyjXaPjleN58tTfmhV+pxOb1tQXia/L/4z/2hw/zXJIH7N+E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1uxwgAAAN0AAAAPAAAAAAAAAAAAAAAAAJgCAABkcnMvZG93&#10;bnJldi54bWxQSwUGAAAAAAQABAD1AAAAhwMAAAAA&#10;" path="m,227076l,e" filled="f" strokeweight=".96pt">
                  <v:path arrowok="t" textboxrect="0,0,0,227076"/>
                </v:shape>
                <v:shape id="Shape 1956" o:spid="_x0000_s1251" style="position:absolute;left:29754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UNsIA&#10;AADdAAAADwAAAGRycy9kb3ducmV2LnhtbERPTWvCQBC9F/wPywje6iYFpaauUsSip0rVS29DdsyG&#10;ZmdjZtX477tCobd5vM+ZL3vfqCt1Ugc2kI8zUMRlsDVXBo6Hj+dXUBKRLTaBycCdBJaLwdMcCxtu&#10;/EXXfaxUCmEp0ICLsS20ltKRRxmHljhxp9B5jAl2lbYd3lK4b/RLlk21x5pTg8OWVo7Kn/3FG5jI&#10;KXznlfT3zTlv1mvaifvUxoyG/fsbqEh9/Bf/ubc2zZ9NpvD4Jp2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ZQ2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1957" o:spid="_x0000_s1252" style="position:absolute;left:37575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gLsQA&#10;AADdAAAADwAAAGRycy9kb3ducmV2LnhtbERP32vCMBB+F/wfwgl7m+k2p2s1ijg2FBxMO/D1aG5t&#10;WXMpSVbrf28GA9/u4/t5i1VvGtGR87VlBQ/jBARxYXXNpYKv/O3+BYQPyBoby6TgQh5Wy+FggZm2&#10;Zz5QdwyliCHsM1RQhdBmUvqiIoN+bFviyH1bZzBE6EqpHZ5juGnkY5JMpcGaY0OFLW0qKn6Ov0bB&#10;6+cuzT8mTxT2k0vavTfscndS6m7Ur+cgAvXhJv53b3Wcnz7P4O+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54C7EAAAA3QAAAA8AAAAAAAAAAAAAAAAAmAIAAGRycy9k&#10;b3ducmV2LnhtbFBLBQYAAAAABAAEAPUAAACJAwAAAAA=&#10;" path="m,227076l,e" filled="f" strokeweight=".33864mm">
                  <v:path arrowok="t" textboxrect="0,0,0,227076"/>
                </v:shape>
                <v:shape id="Shape 1958" o:spid="_x0000_s1253" style="position:absolute;left:57711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l38UA&#10;AADdAAAADwAAAGRycy9kb3ducmV2LnhtbESPQU/DMAyF70j7D5EncWNpkYagLJumaQhOIDYu3KzG&#10;a6o1TleHrfv3+IDEzdZ7fu/zYjXGzpxpkDaxg3JWgCGuk2+5cfC1f7l7BCMZ2WOXmBxcSWC1nNws&#10;sPLpwp903uXGaAhLhQ5Czn1lrdSBIsos9cSqHdIQMes6NNYPeNHw2Nn7oniwEVvWhoA9bQLVx91P&#10;dDCXQ/ouGxmvr6ey227pQ8K7de52Oq6fwWQa87/57/rNK/7TXH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qXf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959" o:spid="_x0000_s1254" style="position:absolute;left:7119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IXMMA&#10;AADdAAAADwAAAGRycy9kb3ducmV2LnhtbERP22oCMRB9L/QfwhR8kZq1oNatUUqhoCDSrn7AsBk3&#10;i5vJkqQa/fqmIPRtDuc6i1WynTiTD61jBeNRAYK4drrlRsFh//n8CiJEZI2dY1JwpQCr5ePDAkvt&#10;LvxN5yo2IodwKFGBibEvpQy1IYth5HrizB2dtxgz9I3UHi853HbypSim0mLLucFgTx+G6lP1YxXM&#10;drPtbrgZJ19v7an6upkh75NSg6f0/gYiUor/4rt7rfP8+WQOf9/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BIXM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960" o:spid="_x0000_s1255" style="position:absolute;left:14526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IMsgA&#10;AADdAAAADwAAAGRycy9kb3ducmV2LnhtbESPQWvCQBCF7wX/wzIFb3WjiNjoKkUpCMVDtT30NmbH&#10;JJqdDbvbmPbXdw4FbzO8N+99s1z3rlEdhVh7NjAeZaCIC29rLg18HF+f5qBiQrbYeCYDPxRhvRo8&#10;LDG3/sbv1B1SqSSEY44GqpTaXOtYVOQwjnxLLNrZB4dJ1lBqG/Am4a7RkyybaYc1S0OFLW0qKq6H&#10;b2egKz7nv8fx2yRO99PLtt2ftpevYMzwsX9ZgErUp7v5/3pnBf95J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Jwgy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1961" o:spid="_x0000_s1256" style="position:absolute;left:22348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O58MA&#10;AADdAAAADwAAAGRycy9kb3ducmV2LnhtbERPzWoCMRC+C32HMIVepGa3B21Xo5SC0IKIrn2AYTNu&#10;FjeTJYma9umbguBtPr7fWayS7cWFfOgcKygnBQjixumOWwXfh/XzK4gQkTX2jknBDwVYLR9GC6y0&#10;u/KeLnVsRQ7hUKECE+NQSRkaQxbDxA3EmTs6bzFm6FupPV5zuO3lS1FMpcWOc4PBgT4MNaf6bBXM&#10;trPNdvxVJt9s7Kne/ZoxH5JST4/pfQ4iUop38c39qfP8t2kJ/9/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qO58MAAADdAAAADwAAAAAAAAAAAAAAAACYAgAAZHJzL2Rv&#10;d25yZXYueG1sUEsFBgAAAAAEAAQA9QAAAIgDAAAAAA==&#10;" path="m,227380l,e" filled="f" strokeweight=".96pt">
                  <v:path arrowok="t" textboxrect="0,0,0,227380"/>
                </v:shape>
                <v:shape id="Shape 1962" o:spid="_x0000_s1257" style="position:absolute;left:29754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s5cAA&#10;AADdAAAADwAAAGRycy9kb3ducmV2LnhtbERPzYrCMBC+C75DGGEvookFRbtGEWGh160+wNjMtqXN&#10;pDaxdt9+syB4m4/vd/bH0bZioN7XjjWslgoEceFMzaWG6+VrsQXhA7LB1jFp+CUPx8N0ssfUuCd/&#10;05CHUsQQ9ilqqELoUil9UZFFv3QdceR+XG8xRNiX0vT4jOG2lYlSG2mx5thQYUfnioomf1gNat3M&#10;pTpTkpSX2z3nnWuGLNP6YzaePkEEGsNb/HJnJs7fbRL4/yaeIA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Fs5c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1963" o:spid="_x0000_s1258" style="position:absolute;left:37575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WRcUA&#10;AADdAAAADwAAAGRycy9kb3ducmV2LnhtbERPS2sCMRC+C/0PYQRvmvWB6GqUUikUige1HryNm3F3&#10;dTNZknTd9tebgtDbfHzPWa5bU4mGnC8tKxgOEhDEmdUl5wq+Du/9GQgfkDVWlknBD3lYr146S0y1&#10;vfOOmn3IRQxhn6KCIoQ6ldJnBRn0A1sTR+5incEQoculdniP4aaSoySZSoMlx4YCa3orKLvtv42C&#10;JjvOfg/Dz5GfbCfXTb09b64np1Sv274uQARqw7/46f7Qcf58Ooa/b+IJ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ZZF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1964" o:spid="_x0000_s1259" style="position:absolute;left:57711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RCsEA&#10;AADdAAAADwAAAGRycy9kb3ducmV2LnhtbERPzYrCMBC+L/gOYQQviyZbXNFqFBGEXrf6AGMztqXN&#10;pDbZ2n37zYKwt/n4fmd3GG0rBup97VjDx0KBIC6cqbnUcL2c52sQPiAbbB2Thh/ycNhP3naYGvfk&#10;LxryUIoYwj5FDVUIXSqlLyqy6BeuI47c3fUWQ4R9KU2PzxhuW5kotZIWa44NFXZ0qqho8m+rQX02&#10;71KdKEnKy+2R88Y1Q5ZpPZuOxy2IQGP4F7/cmYnzN6sl/H0TT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EUQr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1965" o:spid="_x0000_s1260" style="position:absolute;left:7119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s88MA&#10;AADdAAAADwAAAGRycy9kb3ducmV2LnhtbERPTWsCMRC9C/6HMIXeNFtBsVujqFhoD1pqvfQ2bMbN&#10;sptJ2ER3++8bQfA2j/c5i1VvG3GlNlSOFbyMMxDEhdMVlwpOP++jOYgQkTU2jknBHwVYLYeDBeba&#10;dfxN12MsRQrhkKMCE6PPpQyFIYth7Dxx4s6utRgTbEupW+xSuG3kJMtm0mLFqcGgp62hoj5erIJN&#10;dTD1V7fn6W9Z76L/3AW/PSn1/NSv30BE6uNDfHd/6DT/dTaF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qs8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1966" o:spid="_x0000_s1261" style="position:absolute;left:14526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DHsMA&#10;AADdAAAADwAAAGRycy9kb3ducmV2LnhtbERPTWvCQBC9C/6HZYTedFMpQaObUIViob1o9T5mxyQm&#10;Oxuym5j++26h0Ns83udss9E0YqDOVZYVPC8iEMS51RUXCs5fb/MVCOeRNTaWScE3OcjS6WSLibYP&#10;PtJw8oUIIewSVFB63yZSurwkg25hW+LA3Wxn0AfYFVJ3+AjhppHLKIqlwYpDQ4kt7UvK61NvFNT7&#10;z9rIy7BurgMeXj7u/UHueqWeZuPrBoSn0f+L/9zvOsxfxzH8fhNO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rDH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967" o:spid="_x0000_s1262" style="position:absolute;left:22348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XH8QA&#10;AADdAAAADwAAAGRycy9kb3ducmV2LnhtbERPS2sCMRC+F/ofwhR606yFWl2N0oqCHtri4+Jt2Iyb&#10;ZTeTsEnd7b9vBKG3+fieM1/2thFXakPlWMFomIEgLpyuuFRwOm4GExAhImtsHJOCXwqwXDw+zDHX&#10;ruM9XQ+xFCmEQ44KTIw+lzIUhiyGofPEibu41mJMsC2lbrFL4baRL1k2lhYrTg0GPa0MFfXhxyr4&#10;qL5M/d198uu5rNfR79bBr05KPT/17zMQkfr4L767tzrNn47f4PZ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lx/EAAAA3QAAAA8AAAAAAAAAAAAAAAAAmAIAAGRycy9k&#10;b3ducmV2LnhtbFBLBQYAAAAABAAEAPUAAACJAwAAAAA=&#10;" path="m,227075l,e" filled="f" strokeweight=".96pt">
                  <v:path arrowok="t" textboxrect="0,0,0,227075"/>
                </v:shape>
                <v:shape id="Shape 1968" o:spid="_x0000_s1263" style="position:absolute;left:29754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DGscA&#10;AADdAAAADwAAAGRycy9kb3ducmV2LnhtbESPQWvCQBCF74X+h2UKvdVNexCNrmJLA5LSg7aixzE7&#10;JsHsbMhuY/z3nYPgbYb35r1v5svBNaqnLtSeDbyOElDEhbc1lwZ+f7KXCagQkS02nsnAlQIsF48P&#10;c0ytv/CG+m0slYRwSNFAFWObah2KihyGkW+JRTv5zmGUtSu17fAi4a7Rb0ky1g5rloYKW/qoqDhv&#10;/5yBaX/63Gdf+Sov7S7Pjmvbvh++jXl+GlYzUJGGeDffrtdW8KdjwZVvZAS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Cwxr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1969" o:spid="_x0000_s1264" style="position:absolute;left:37575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XbMMA&#10;AADdAAAADwAAAGRycy9kb3ducmV2LnhtbERPTWvCQBC9C/0PyxS8mY2lSBNdgw0UBXupbe9jdpqk&#10;yc6G7CbGf98VhN7m8T5nk02mFSP1rrasYBnFIIgLq2suFXx9vi1eQDiPrLG1TAqu5CDbPsw2mGp7&#10;4Q8aT74UIYRdigoq77tUSldUZNBFtiMO3I/tDfoA+1LqHi8h3LTyKY5X0mDNoaHCjvKKiuY0GAVN&#10;/t4Y+T0m7XnE/fPxd9jL10Gp+eO0W4PwNPl/8d190GF+skrg9k04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VXb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1970" o:spid="_x0000_s1265" style="position:absolute;left:57711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ZwcgA&#10;AADdAAAADwAAAGRycy9kb3ducmV2LnhtbESPQU/CQBCF7yb8h82YcJOtHFAKC0FDE1LjQdTAcegO&#10;bUN3tumupf5752DCbSbvzXvfLNeDa1RPXag9G3icJKCIC29rLg18fWYPz6BCRLbYeCYDvxRgvRrd&#10;LTG1/sof1O9jqSSEQ4oGqhjbVOtQVOQwTHxLLNrZdw6jrF2pbYdXCXeNnibJTDusWRoqbOm1ouKy&#10;/3EG5v15e8je8k1e2u88O+1s+3J8N2Z8P2wWoCIN8Wb+v95ZwZ8/Cb9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7VnByAAAAN0AAAAPAAAAAAAAAAAAAAAAAJgCAABk&#10;cnMvZG93bnJldi54bWxQSwUGAAAAAAQABAD1AAAAjQMAAAAA&#10;" path="m,227075l,e" filled="f" strokeweight=".33861mm">
                  <v:path arrowok="t" textboxrect="0,0,0,227075"/>
                </v:shape>
                <v:shape id="Shape 1971" o:spid="_x0000_s1266" style="position:absolute;top:2392;width:0;height:93452;visibility:visible;mso-wrap-style:square;v-text-anchor:top" coordsize="0,934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fpsMA&#10;AADdAAAADwAAAGRycy9kb3ducmV2LnhtbERPTWvCQBC9F/wPywi91Y0ebE1dQxFFL8Ua9T5kp0ma&#10;7GzYXWP6791Cwds83ucss8G0oifna8sKppMEBHFhdc2lgvNp+/IGwgdkja1lUvBLHrLV6GmJqbY3&#10;PlKfh1LEEPYpKqhC6FIpfVGRQT+xHXHkvq0zGCJ0pdQObzHctHKWJHNpsObYUGFH64qKJr8aBZ/+&#10;Yvfuqzl2m5/QD4ddcsoXG6Wex8PHO4hAQ3iI/917HecvXqfw9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UfpsMAAADdAAAADwAAAAAAAAAAAAAAAACYAgAAZHJzL2Rv&#10;d25yZXYueG1sUEsFBgAAAAAEAAQA9QAAAIgDAAAAAA==&#10;" path="m,9345167l,e" filled="f" strokeweight=".33864mm">
                  <v:path arrowok="t" textboxrect="0,0,0,9345167"/>
                </v:shape>
                <v:shape id="Shape 1972" o:spid="_x0000_s1267" style="position:absolute;left:7119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+fpcIA&#10;AADdAAAADwAAAGRycy9kb3ducmV2LnhtbERPzWqDQBC+B/IOywR6i2uE1ta4CSVQ6KEtxPYBJu5E&#10;TdxZcVejb98tFHKbj+938v1kWjFS7xrLCjZRDIK4tLrhSsHP99v6GYTzyBpby6RgJgf73XKRY6bt&#10;jY80Fr4SIYRdhgpq77tMSlfWZNBFtiMO3Nn2Bn2AfSV1j7cQblqZxPGTNNhwaKixo0NN5bUYjAIe&#10;P0+zlQna4fHrkn50NBWHQamH1fS6BeFp8nfxv/tdh/kvaQJ/34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5+lwgAAAN0AAAAPAAAAAAAAAAAAAAAAAJgCAABkcnMvZG93&#10;bnJldi54bWxQSwUGAAAAAAQABAD1AAAAhwMAAAAA&#10;" path="m,227076l,e" filled="f" strokeweight=".96pt">
                  <v:path arrowok="t" textboxrect="0,0,0,227076"/>
                </v:shape>
                <v:shape id="Shape 1973" o:spid="_x0000_s1268" style="position:absolute;left:14526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6TcMA&#10;AADdAAAADwAAAGRycy9kb3ducmV2LnhtbERP32vCMBB+H+x/CDfwTdOpbLYaZSiODRyoFXw9mltb&#10;1lxKEmv975eBsLf7+H7eYtWbRnTkfG1ZwfMoAUFcWF1zqeCUb4czED4ga2wsk4IbeVgtHx8WmGl7&#10;5QN1x1CKGMI+QwVVCG0mpS8qMuhHtiWO3Ld1BkOErpTa4TWGm0aOk+RFGqw5NlTY0rqi4ud4MQo2&#10;+880/5pOKOymt7R7b9jl7qzU4Kl/m4MI1Id/8d39oeP89HU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6T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74" o:spid="_x0000_s1269" style="position:absolute;left:22348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iSsIA&#10;AADdAAAADwAAAGRycy9kb3ducmV2LnhtbERP22rCQBB9F/yHZQp9002l1RrdBBEKfWgFYz9gzI5J&#10;2uxsyG5uf98tFHybw7nOPh1NLXpqXWVZwdMyAkGcW11xoeDr8rZ4BeE8ssbaMimYyEGazGd7jLUd&#10;+Ex95gsRQtjFqKD0vomldHlJBt3SNsSBu9nWoA+wLaRucQjhpparKFpLgxWHhhIbOpaU/2SdUcD9&#10;53WycoW2ezl9bz4aGrNjp9Tjw3jYgfA0+rv43/2uw/zt5hn+vgkn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qJKwgAAAN0AAAAPAAAAAAAAAAAAAAAAAJgCAABkcnMvZG93&#10;bnJldi54bWxQSwUGAAAAAAQABAD1AAAAhwMAAAAA&#10;" path="m,227076l,e" filled="f" strokeweight=".96pt">
                  <v:path arrowok="t" textboxrect="0,0,0,227076"/>
                </v:shape>
                <v:shape id="Shape 1975" o:spid="_x0000_s1270" style="position:absolute;left:29754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5WIcMA&#10;AADdAAAADwAAAGRycy9kb3ducmV2LnhtbERPS2vCQBC+F/wPyxR6000KVk1dRcTSniw+Lr0N2TEb&#10;mp2Nma3Gf98VCr3Nx/ec+bL3jbpQJ3VgA/koA0VcBltzZeB4eBtOQUlEttgEJgM3ElguBg9zLGy4&#10;8o4u+1ipFMJSoAEXY1toLaUjjzIKLXHiTqHzGBPsKm07vKZw3+jnLHvRHmtODQ5bWjsqv/c/3sBY&#10;TuErr6S/vZ/zZrOhT3FbbczTY796BRWpj//iP/eHTfNnkzHcv0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5WIc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1976" o:spid="_x0000_s1271" style="position:absolute;left:37575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Z1cMA&#10;AADdAAAADwAAAGRycy9kb3ducmV2LnhtbERP32vCMBB+H/g/hBN8m+k2UVuNMjY2JiioFXw9mltb&#10;1lxKEmv97xdhsLf7+H7ect2bRnTkfG1ZwdM4AUFcWF1zqeCUfzzOQfiArLGxTApu5GG9GjwsMdP2&#10;ygfqjqEUMYR9hgqqENpMSl9UZNCPbUscuW/rDIYIXSm1w2sMN418TpKpNFhzbKiwpbeKip/jxSh4&#10;32/SfDd5obCd3NLus2GXu7NSo2H/ugARqA//4j/3l47z09kU7t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AZ1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1977" o:spid="_x0000_s1272" style="position:absolute;left:50304;top:2514;width:0;height:93330;visibility:visible;mso-wrap-style:square;v-text-anchor:top" coordsize="0,933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HE8MA&#10;AADdAAAADwAAAGRycy9kb3ducmV2LnhtbERPS2vCQBC+F/oflin0Vjf10NjoKtIH7cFLtILHITtm&#10;g9mZkN2a9N93BcHbfHzPWaxG36oz9aERNvA8yUARV2Ibrg387D6fZqBCRLbYCpOBPwqwWt7fLbCw&#10;MnBJ522sVQrhUKABF2NXaB0qRx7DRDrixB2l9xgT7GttexxSuG/1NMtetMeGU4PDjt4cVaftrzew&#10;//gau3yQgxMpZ+Ww27xPKRjz+DCu56AijfEmvrq/bZr/mudw+Sad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nHE8MAAADdAAAADwAAAAAAAAAAAAAAAACYAgAAZHJzL2Rv&#10;d25yZXYueG1sUEsFBgAAAAAEAAQA9QAAAIgDAAAAAA==&#10;" path="m,9332976l,e" filled="f" strokeweight=".96pt">
                  <v:path arrowok="t" textboxrect="0,0,0,9332976"/>
                </v:shape>
                <v:shape id="Shape 1978" o:spid="_x0000_s1273" style="position:absolute;left:57711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5v8UA&#10;AADdAAAADwAAAGRycy9kb3ducmV2LnhtbESPQU/DMAyF70j7D5GRuLG0SMDolk0TGoITaBuX3azG&#10;ayoap9Rh6/49PiBxs/We3/u8WI2xMycapE3soJwWYIjr5FtuHHzuX25nYCQje+wSk4MLCayWk6sF&#10;Vj6deUunXW6MhrBU6CDk3FfWSh0ookxTT6zaMQ0Rs65DY/2AZw2Pnb0rigcbsWVtCNjTc6D6a/cT&#10;HdzLMR3KRsbL63fZbTb0IeHdOndzPa7nYDKN+d/8d/3mFf/pUX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/m/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1979" o:spid="_x0000_s1274" style="position:absolute;left:64416;top:2392;width:0;height:93330;visibility:visible;mso-wrap-style:square;v-text-anchor:top" coordsize="0,933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w8QA&#10;AADdAAAADwAAAGRycy9kb3ducmV2LnhtbESPS6vCMBCF94L/IYzgTtOr4qPXKKIIiisfm7sbmrHt&#10;tZmUJmr11xtBcDfDOXO+M9N5bQpxo8rllhX8dCMQxInVOacKTsd1ZwzCeWSNhWVS8CAH81mzMcVY&#10;2zvv6XbwqQgh7GJUkHlfxlK6JCODrmtL4qCdbWXQh7VKpa7wHsJNIXtRNJQGcw6EDEtaZpRcDlcT&#10;uMXfxdSr537XS9Kt/d/weeD7SrVb9eIXhKfaf82f640O9SejCby/CSP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58PEAAAA3QAAAA8AAAAAAAAAAAAAAAAAmAIAAGRycy9k&#10;b3ducmV2LnhtbFBLBQYAAAAABAAEAPUAAACJAwAAAAA=&#10;" path="m,9332975l,e" filled="f" strokeweight=".33861mm">
                  <v:path arrowok="t" textboxrect="0,0,0,9332975"/>
                </v:shape>
                <v:shape id="Shape 1980" o:spid="_x0000_s1275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+/8QA&#10;AADdAAAADwAAAGRycy9kb3ducmV2LnhtbESPTU/DMAyG70j7D5GRuLF0PaBRlk0waaLXjWnb0TSm&#10;LdRO1YS1/Ht8QOJmy+/H49Vm4s5caYhtEAeLeQaGpAq+ldrB8W13vwQTE4rHLgg5+KEIm/XsZoWF&#10;D6Ps6XpItdEQiQU6aFLqC2tj1RBjnIeeRG8fYWBMug619QOOGs6dzbPswTK2og0N9rRtqPo6fLP2&#10;lu/ltj+ezpc834+vL8wL/sydu7udnp/AJJrSv/jPXXrFf1wqv3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vv/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1981" o:spid="_x0000_s1276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SQsEA&#10;AADdAAAADwAAAGRycy9kb3ducmV2LnhtbERPTYvCMBC9C/6HMMLeNK2g2GoUFZRFvKwKXsdmbKvN&#10;pDRRu/9+Iyx4m8f7nNmiNZV4UuNKywriQQSCOLO65FzB6bjpT0A4j6yxskwKfsnBYt7tzDDV9sU/&#10;9Dz4XIQQdikqKLyvUyldVpBBN7A1ceCutjHoA2xyqRt8hXBTyWEUjaXBkkNDgTWtC8ruh4dRwEly&#10;ucWjDBParfbjy24Ym/NWqa9eu5yC8NT6j/jf/a3D/GQSw/ubcIK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X0kLBAAAA3QAAAA8AAAAAAAAAAAAAAAAAmAIAAGRycy9kb3du&#10;cmV2LnhtbFBLBQYAAAAABAAEAPUAAACGAwAAAAA=&#10;" path="m,l6429501,e" filled="f" strokeweight=".96pt">
                  <v:path arrowok="t" textboxrect="0,0,6429501,0"/>
                </v:shape>
                <v:shape id="Shape 1982" o:spid="_x0000_s1277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MNcIA&#10;AADdAAAADwAAAGRycy9kb3ducmV2LnhtbERPTYvCMBC9L/gfwgh7W9MWFFuNooKyiJdVwevYjG21&#10;mZQmavffb4QFb/N4nzOdd6YWD2pdZVlBPIhAEOdWV1woOB7WX2MQziNrrC2Tgl9yMJ/1PqaYafvk&#10;H3rsfSFCCLsMFZTeN5mULi/JoBvYhjhwF9sa9AG2hdQtPkO4qWUSRSNpsOLQUGJDq5Ly2/5uFHCa&#10;nq/xMMeUtsvd6LxNYnPaKPXZ7xYTEJ46/xb/u791mJ+OE3h9E0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Uw1wgAAAN0AAAAPAAAAAAAAAAAAAAAAAJgCAABkcnMvZG93&#10;bnJldi54bWxQSwUGAAAAAAQABAD1AAAAhwMAAAAA&#10;" path="m,l6429501,e" filled="f" strokeweight=".96pt">
                  <v:path arrowok="t" textboxrect="0,0,6429501,0"/>
                </v:shape>
                <v:shape id="Shape 1983" o:spid="_x0000_s1278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DWYsIA&#10;AADdAAAADwAAAGRycy9kb3ducmV2LnhtbERPS4vCMBC+C/sfwix409QVRKtRFmHBi4gPlL3NNmMb&#10;tpmUJrb13xtB8DYf33MWq86WoqHaG8cKRsMEBHHmtOFcwen4M5iC8AFZY+mYFNzJw2r50Vtgql3L&#10;e2oOIRcxhH2KCooQqlRKnxVk0Q9dRRy5q6sthgjrXOoa2xhuS/mVJBNp0XBsKLCidUHZ/+FmFeRm&#10;dtrdzmhGf3LbNr/dpVnfWan+Z/c9BxGoC2/xy73Rcf5sOobn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NZiwgAAAN0AAAAPAAAAAAAAAAAAAAAAAJgCAABkcnMvZG93&#10;bnJldi54bWxQSwUGAAAAAAQABAD1AAAAhwMAAAAA&#10;" path="m,l6429501,e" filled="f" strokeweight=".33869mm">
                  <v:path arrowok="t" textboxrect="0,0,6429501,0"/>
                </v:shape>
                <v:shape id="Shape 1984" o:spid="_x0000_s1279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x2sIA&#10;AADdAAAADwAAAGRycy9kb3ducmV2LnhtbERPTYvCMBC9C/6HMII3TSuu2GoUd0ER2cuq4HVsxrba&#10;TEoTtfvvjbCwt3m8z5kvW1OJBzWutKwgHkYgiDOrS84VHA/rwRSE88gaK8uk4JccLBfdzhxTbZ/8&#10;Q4+9z0UIYZeigsL7OpXSZQUZdENbEwfuYhuDPsAml7rBZwg3lRxF0UQaLDk0FFjTV0HZbX83CjhJ&#10;ztf4I8OEdp/fk/NuFJvTRql+r13NQHhq/b/4z73VYX4yHcP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HHawgAAAN0AAAAPAAAAAAAAAAAAAAAAAJgCAABkcnMvZG93&#10;bnJldi54bWxQSwUGAAAAAAQABAD1AAAAhwMAAAAA&#10;" path="m,l6429501,e" filled="f" strokeweight=".96pt">
                  <v:path arrowok="t" textboxrect="0,0,6429501,0"/>
                </v:shape>
                <v:shape id="Shape 1985" o:spid="_x0000_s1280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ywsMA&#10;AADdAAAADwAAAGRycy9kb3ducmV2LnhtbERPS2vCQBC+C/6HZYTedKPVkkZXkYLoqaAN2OOQnTw0&#10;Oxuy2xj/vVsQvM3H95zVpje16Kh1lWUF00kEgjizuuJCQfqzG8cgnEfWWFsmBXdysFkPBytMtL3x&#10;kbqTL0QIYZeggtL7JpHSZSUZdBPbEAcut61BH2BbSN3iLYSbWs6i6EMarDg0lNjQV0nZ9fRnFLwv&#10;0nS2r8/T7vLt5ufdPI9/01ypt1G/XYLw1PuX+Ok+6DD/M17A/zfh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uyws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986" o:spid="_x0000_s1281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stcMA&#10;AADdAAAADwAAAGRycy9kb3ducmV2LnhtbERPS2vCQBC+F/wPywi91Y3WSoyuIoLUU6Ea0OOQnTw0&#10;Oxuy2xj/fVcQvM3H95zluje16Kh1lWUF41EEgjizuuJCQXrcfcQgnEfWWFsmBXdysF4N3paYaHvj&#10;X+oOvhAhhF2CCkrvm0RKl5Vk0I1sQxy43LYGfYBtIXWLtxBuajmJopk0WHFoKLGhbUnZ9fBnFHx+&#10;penkuz6Nu8uPm5520zw+p7lS78N+swDhqfcv8dO912H+PJ7B45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kstc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987" o:spid="_x0000_s1282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vrcIA&#10;AADdAAAADwAAAGRycy9kb3ducmV2LnhtbERPTYvCMBC9C/6HMII3TSus2moUFVZE9qK74HVsxrba&#10;TEoTtfvvNwuCt3m8z5kvW1OJBzWutKwgHkYgiDOrS84V/Hx/DqYgnEfWWFkmBb/kYLnoduaYavvk&#10;Az2OPhchhF2KCgrv61RKlxVk0A1tTRy4i20M+gCbXOoGnyHcVHIURWNpsOTQUGBNm4Ky2/FuFHCS&#10;nK/xR4YJ7ddf4/N+FJvTVql+r13NQHhq/Vv8cu90mJ9MJ/D/TTh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u+twgAAAN0AAAAPAAAAAAAAAAAAAAAAAJgCAABkcnMvZG93&#10;bnJldi54bWxQSwUGAAAAAAQABAD1AAAAhwMAAAAA&#10;" path="m,l6429501,e" filled="f" strokeweight=".96pt">
                  <v:path arrowok="t" textboxrect="0,0,6429501,0"/>
                </v:shape>
                <v:shape id="Shape 1988" o:spid="_x0000_s1283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y+cQA&#10;AADdAAAADwAAAGRycy9kb3ducmV2LnhtbESPTU/DMAyG70j7D5GRuLF0PaBRlk0waaLXjWnb0TSm&#10;LdRO1YS1/Ht8QOJmy+/H49Vm4s5caYhtEAeLeQaGpAq+ldrB8W13vwQTE4rHLgg5+KEIm/XsZoWF&#10;D6Ps6XpItdEQiQU6aFLqC2tj1RBjnIeeRG8fYWBMug619QOOGs6dzbPswTK2og0N9rRtqPo6fLP2&#10;lu/ltj+ezpc834+vL8wL/sydu7udnp/AJJrSv/jPXXrFf1wqrn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svn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1989" o:spid="_x0000_s1284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4x8MA&#10;AADdAAAADwAAAGRycy9kb3ducmV2LnhtbERPS2vCQBC+F/wPywi91Y3WSoyuIoLUU6Ea0OOQnTw0&#10;Oxuy2xj/fVcQvM3H95zluje16Kh1lWUF41EEgjizuuJCQXrcfcQgnEfWWFsmBXdysF4N3paYaHvj&#10;X+oOvhAhhF2CCkrvm0RKl5Vk0I1sQxy43LYGfYBtIXWLtxBuajmJopk0WHFoKLGhbUnZ9fBnFHx+&#10;penkuz6Nu8uPm5520zw+p7lS78N+swDhqfcv8dO912H+PJ7D45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4x8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990" o:spid="_x0000_s1285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IsQA&#10;AADdAAAADwAAAGRycy9kb3ducmV2LnhtbESPTU/DMAyG70j7D5GRuLF0PSBWlk0waaLXjWnb0TSm&#10;LdRO1YS1/Ht8QOJmy+/H49Vm4s5caYhtEAeLeQaGpAq+ldrB8W13/wgmJhSPXRBy8EMRNuvZzQoL&#10;H0bZ0/WQaqMhEgt00KTUF9bGqiHGOA89id4+wsCYdB1q6wccNZw7m2fZg2VsRRsa7GnbUPV1+Gbt&#10;Ld/LbX88nS95vh9fX5gX/Jk7d3c7PT+BSTSlf/Gfu/SKv1wqv3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KCL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1991" o:spid="_x0000_s1286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NucUA&#10;AADdAAAADwAAAGRycy9kb3ducmV2LnhtbESPQW/CMAyF75P2HyJP4jbS9jCNQkAb0rReYWjjaBrT&#10;FmqnajJa/v0yCYmbrff8vufFauRWXaj3jRMD6TQBRVI620hlYPf18fwKygcUi60TMnAlD6vl48MC&#10;c+sG2dBlGyoVQ8TnaKAOocu19mVNjH7qOpKoHV3PGOLaV9r2OMRwbnWWJC+asZFIqLGjdU3lefvL&#10;kVscinW3+/7ZZ9lm+HxnTvmUGTN5Gt/moAKN4W6+XRc21p/NUvj/Jo6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Y25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992" o:spid="_x0000_s1287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8a8MA&#10;AADdAAAADwAAAGRycy9kb3ducmV2LnhtbERPS2vCQBC+F/wPywi91Y2pikZXKQVpT4Ia0OOQnTw0&#10;Oxuy25j+e1cQvM3H95zVpje16Kh1lWUF41EEgjizuuJCQXrcfsxBOI+ssbZMCv7JwWY9eFthou2N&#10;99QdfCFCCLsEFZTeN4mULivJoBvZhjhwuW0N+gDbQuoWbyHc1DKOopk0WHFoKLGh75Ky6+HPKPic&#10;pmn8U5/G3WXnJqftJJ+f01yp92H/tQThqfcv8dP9q8P8xSKG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u8a8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1993" o:spid="_x0000_s1288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/c8MA&#10;AADdAAAADwAAAGRycy9kb3ducmV2LnhtbERPTWvCQBC9F/oflin0VjexKN3oJrSCItKLVvA6Zsck&#10;bXY2ZFeN/94tFHqbx/uceTHYVlyo941jDekoAUFcOtNwpWH/tXx5A+EDssHWMWm4kYcif3yYY2bc&#10;lbd02YVKxBD2GWqoQ+gyKX1Zk0U/ch1x5E6utxgi7CtperzGcNvKcZJMpcWGY0ONHS1qKn92Z6uB&#10;lTp+p5MSFW0+PqfHzTi1h5XWz0/D+wxEoCH8i//caxPnK/UKv9/EE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B/c8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994" o:spid="_x0000_s1289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uIcUA&#10;AADdAAAADwAAAGRycy9kb3ducmV2LnhtbESPQWvCQBCF74X+h2UK3urGIFKjq7RCMVetaI/T7Jik&#10;zcyG7NbEf+8WCt5meG/e92a5HrhRF+p87cTAZJyAIimcraU0cPh4f34B5QOKxcYJGbiSh/Xq8WGJ&#10;mXW97OiyD6WKIeIzNFCF0GZa+6IiRj92LUnUzq5jDHHtSm077GM4NzpNkplmrCUSKmxpU1Hxs//l&#10;yM2/8k17OJ4+03TXb9+YJ/ydGjN6Gl4XoAIN4W7+v85trD+fT+Hvmzi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i4h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1995" o:spid="_x0000_s1290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VCnMMA&#10;AADdAAAADwAAAGRycy9kb3ducmV2LnhtbERPS2vCQBC+C/0PyxR6M5sIipu6ShUsRbz4gF7H7DRJ&#10;m50N2VXTf+8Kgrf5+J4zW/S2ERfqfO1YQ5akIIgLZ2ouNRwP6+EUhA/IBhvHpOGfPCzmL4MZ5sZd&#10;eUeXfShFDGGfo4YqhDaX0hcVWfSJa4kj9+M6iyHCrpSmw2sMt40cpelEWqw5NlTY0qqi4m9/thpY&#10;qdNvNi5Q0Wa5nZw2o8x+f2r99tp/vIMI1Ien+OH+MnG+UmO4fx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VCnM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996" o:spid="_x0000_s1291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c68MA&#10;AADdAAAADwAAAGRycy9kb3ducmV2LnhtbERPTWvCQBC9C/0PyxR6000CDW50DW2hpYgXtdDrmB2T&#10;aHY2ZLea/nu3UPA2j/c5y3K0nbjQ4FvHGtJZAoK4cqblWsPX/n06B+EDssHOMWn4JQ/l6mGyxMK4&#10;K2/psgu1iCHsC9TQhNAXUvqqIYt+5nriyB3dYDFEONTSDHiN4baTWZLk0mLLsaHBnt4aqs67H6uB&#10;lTqc0ucKFa1fN/lhnaX2+0Prp8fxZQEi0Bju4n/3p4nzlcrh75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fc68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1997" o:spid="_x0000_s1292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5cMIA&#10;AADdAAAADwAAAGRycy9kb3ducmV2LnhtbERPTWvCQBC9F/oflil4000EtRtdpRWUIl60gtcxOyZp&#10;s7Mhu2r6711B6G0e73Nmi87W4kqtrxxrSAcJCOLcmYoLDYfvVf8dhA/IBmvHpOGPPCzmry8zzIy7&#10;8Y6u+1CIGMI+Qw1lCE0mpc9LsugHriGO3Nm1FkOEbSFNi7cYbms5TJKxtFhxbCixoWVJ+e/+YjWw&#10;UqefdJSjos3ndnzaDFN7XGvde+s+piACdeFf/HR/mThfqQk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63lwwgAAAN0AAAAPAAAAAAAAAAAAAAAAAJgCAABkcnMvZG93&#10;bnJldi54bWxQSwUGAAAAAAQABAD1AAAAhwMAAAAA&#10;" path="m,l6429501,e" filled="f" strokeweight=".96pt">
                  <v:path arrowok="t" textboxrect="0,0,6429501,0"/>
                </v:shape>
                <v:shape id="Shape 1998" o:spid="_x0000_s1293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kJMQA&#10;AADdAAAADwAAAGRycy9kb3ducmV2LnhtbESPTU/DMAyG70j7D5GRuLF0PSBWlk0waaLXjWnb0TSm&#10;LdRO1YS1/Ht8QOJmy+/H49Vm4s5caYhtEAeLeQaGpAq+ldrB8W13/wgmJhSPXRBy8EMRNuvZzQoL&#10;H0bZ0/WQaqMhEgt00KTUF9bGqiHGOA89id4+wsCYdB1q6wccNZw7m2fZg2VsRRsa7GnbUPV1+Gbt&#10;Ld/LbX88nS95vh9fX5gX/Jk7d3c7PT+BSTSlf/Gfu/SKv1wqrn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zJCT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1999" o:spid="_x0000_s1294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Bv8UA&#10;AADdAAAADwAAAGRycy9kb3ducmV2LnhtbESPQW/CMAyF75P2HyJP4jZSepjWQkAb0rReYWjjaBrT&#10;FmqnajJa/v0yCYmbrff8vufFauRWXaj3jRMDs2kCiqR0tpHKwO7r4/kVlA8oFlsnZOBKHlbLx4cF&#10;5tYNsqHLNlQqhojP0UAdQpdr7cuaGP3UdSRRO7qeMcS1r7TtcYjh3Oo0SV40YyORUGNH65rK8/aX&#10;I7c4FOtu9/2zT9PN8PnOPONTaszkaXybgwo0hrv5dl3YWD/LMvj/Jo6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4G/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2000" o:spid="_x0000_s1295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WGsMA&#10;AADdAAAADwAAAGRycy9kb3ducmV2LnhtbESPQU/CQBCF7yb+h82YeJMtPRhTWQiQEHoFiXgcu2Nb&#10;6Mw23ZXWf+8cTDy+zHvfm7dYTdyZGw2xDeJgPsvAkFTBt1I7OL3tnl7AxITisQtCDn4owmp5f7fA&#10;wodRDnQ7ptooRGKBDpqU+sLaWDXEGGehJ9HbVxgYk8qhtn7AUeHc2TzLni1jK9rQYE/bhqrr8Zu1&#10;t/wst/3p/fyR54dxv2Ge8yV37vFhWr+CSTSlf/NfuvQOlKj/6xpdAnb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qWGs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2001" o:spid="_x0000_s1296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cJMUA&#10;AADdAAAADwAAAGRycy9kb3ducmV2LnhtbESPzWrDMBCE74W+g9hAb41s1y3BiRJKwLSnQhNDelys&#10;9U9irYyl2M7bR4VCj8PMfMNsdrPpxEiDay0riJcRCOLS6pZrBcUxf16BcB5ZY2eZFNzIwW77+LDB&#10;TNuJv2k8+FoECLsMFTTe95mUrmzIoFvanjh4lR0M+iCHWuoBpwA3nUyi6E0abDksNNjTvqHycrga&#10;BS+vRZF8dKd4PH+59JSn1eqnqJR6WszvaxCeZv8f/mt/agWBGMPvm/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pwk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002" o:spid="_x0000_s1297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CU8QA&#10;AADdAAAADwAAAGRycy9kb3ducmV2LnhtbESPT4vCMBTE7wt+h/AEb2tqdUWqUUQQPS2sFvT4aF7/&#10;aPNSmljrtzcLC3scZuY3zGrTm1p01LrKsoLJOAJBnFldcaEgPe8/FyCcR9ZYWyYFL3KwWQ8+Vpho&#10;++Qf6k6+EAHCLkEFpfdNIqXLSjLoxrYhDl5uW4M+yLaQusVngJtaxlE0lwYrDgslNrQrKbufHkbB&#10;9CtN40N9mXS3bze77Gf54prmSo2G/XYJwlPv/8N/7aNWEIgx/L4JT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UAlPEAAAA3QAAAA8AAAAAAAAAAAAAAAAAmAIAAGRycy9k&#10;b3ducmV2LnhtbFBLBQYAAAAABAAEAPUAAACJAwAAAAA=&#10;" path="m,l6429501,e" filled="f" strokeweight=".33861mm">
                  <v:path arrowok="t" textboxrect="0,0,6429501,0"/>
                </v:shape>
                <v:shape id="Shape 2003" o:spid="_x0000_s1298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nyMQA&#10;AADdAAAADwAAAGRycy9kb3ducmV2LnhtbESPS4vCQBCE74L/YWjBm058LRIdRQRZTwu6gXhsMp2H&#10;ZnpCZjZm//3OguCxqKqvqO2+N7XoqHWVZQWzaQSCOLO64kJB8n2arEE4j6yxtkwKfsnBfjccbDHW&#10;9skX6q6+EAHCLkYFpfdNLKXLSjLoprYhDl5uW4M+yLaQusVngJtazqPoQxqsOCyU2NCxpOxx/TEK&#10;FqskmX/W6ay7f7llelrm61uSKzUe9YcNCE+9f4df7bNWEIgL+H8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Yp8jEAAAA3QAAAA8AAAAAAAAAAAAAAAAAmAIAAGRycy9k&#10;b3ducmV2LnhtbFBLBQYAAAAABAAEAPUAAACJAwAAAAA=&#10;" path="m,l6429501,e" filled="f" strokeweight=".33861mm">
                  <v:path arrowok="t" textboxrect="0,0,6429501,0"/>
                </v:shape>
                <v:shape id="Shape 2004" o:spid="_x0000_s1299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QGcMA&#10;AADdAAAADwAAAGRycy9kb3ducmV2LnhtbESPQWvCQBSE7wX/w/IEb3VjkFJSV1FBmqtW1ONr9jVJ&#10;zXsbslsT/71bKPQ4zMw3zGI1cKNu1PnaiYHZNAFFUjhbS2ng+LF7fgXlA4rFxgkZuJOH1XL0tMDM&#10;ul72dDuEUkWI+AwNVCG0mda+qIjRT11LEr0v1zGGKLtS2w77COdGp0nyohlriQsVtrStqLgefjju&#10;5p/5tj2ezpc03ffvG+YZf6fGTMbD+g1UoCH8h//auTUQiXP4fROfgF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GQGc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2005" o:spid="_x0000_s1300" style="position:absolute;left:60;top:622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aJ8UA&#10;AADdAAAADwAAAGRycy9kb3ducmV2LnhtbESPT2vCQBTE74V+h+UVems22ighdZVSED0VqgF7fGRf&#10;/mj2bciuSfz23YLgcZiZ3zCrzWRaMVDvGssKZlEMgriwuuFKQX7cvqUgnEfW2FomBTdysFk/P60w&#10;03bkHxoOvhIBwi5DBbX3XSalK2oy6CLbEQevtL1BH2RfSd3jGOCmlfM4XkqDDYeFGjv6qqm4HK5G&#10;wfsiz+e79jQbzt8uOW2TMv3NS6VeX6bPDxCeJv8I39t7rSAQF/D/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Zon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006" o:spid="_x0000_s1301" style="position:absolute;left:60;top:646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r9cIA&#10;AADdAAAADwAAAGRycy9kb3ducmV2LnhtbESPQWvCQBSE74L/YXmCN92YQynRVaog5qqV6vE1+5qk&#10;5r0N2a2J/74rFHocZuYbZrUZuFF36nztxMBinoAiKZytpTRwft/PXkH5gGKxcUIGHuRhsx6PVphZ&#10;18uR7qdQqggRn6GBKoQ209oXFTH6uWtJovflOsYQZVdq22Ef4dzoNEleNGMtcaHClnYVFbfTD8fd&#10;/DPfteePyzVNj/1hy7zg79SY6WR4W4IKNIT/8F87twaeRHi+i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6v1wgAAAN0AAAAPAAAAAAAAAAAAAAAAAJgCAABkcnMvZG93&#10;bnJldi54bWxQSwUGAAAAAAQABAD1AAAAhwMAAAAA&#10;" path="m,l6429501,e" filled="f" strokeweight=".33864mm">
                  <v:path arrowok="t" textboxrect="0,0,6429501,0"/>
                </v:shape>
                <v:shape id="Shape 2007" o:spid="_x0000_s1302" style="position:absolute;left:60;top:670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hy8QA&#10;AADdAAAADwAAAGRycy9kb3ducmV2LnhtbESPS4vCQBCE78L+h6EXvOnE165kHWVZED0JasA9NpnO&#10;QzM9ITPG+O8dQfBYVNVX1GLVmUq01LjSsoLRMAJBnFpdcq4gOa4HcxDOI2usLJOCOzlYLT96C4y1&#10;vfGe2oPPRYCwi1FB4X0dS+nSggy6oa2Jg5fZxqAPssmlbvAW4KaS4yj6kgZLDgsF1vRXUHo5XI2C&#10;ySxJxpvqNGrPOzc9rafZ/D/JlOp/dr8/IDx1/h1+tbdaQSB+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jocvEAAAA3QAAAA8AAAAAAAAAAAAAAAAAmAIAAGRycy9k&#10;b3ducmV2LnhtbFBLBQYAAAAABAAEAPUAAACJAwAAAAA=&#10;" path="m,l6429501,e" filled="f" strokeweight=".33861mm">
                  <v:path arrowok="t" textboxrect="0,0,6429501,0"/>
                </v:shape>
                <v:shape id="Shape 2008" o:spid="_x0000_s1303" style="position:absolute;left:60;top:6945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UY8QA&#10;AADdAAAADwAAAGRycy9kb3ducmV2LnhtbESPwWrCQBCG74LvsIzQm26MIJK6CUVQS9tLY/A8ZKdJ&#10;aHY2ZLeavn3nUPA4/PN/M9++mFyvbjSGzrOB9SoBRVx723FjoLoclztQISJb7D2TgV8KUOTz2R4z&#10;6+/8SbcyNkogHDI00MY4ZFqHuiWHYeUHYsm+/Ogwyjg22o54F7jrdZokW+2wY7nQ4kCHlurv8scZ&#10;+NDrc0rp6fpWbrb9cK3O1ftpY8zTYnp5BhVpio/l//arNSBEeVdsxAR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FGPEAAAA3QAAAA8AAAAAAAAAAAAAAAAAmAIAAGRycy9k&#10;b3ducmV2LnhtbFBLBQYAAAAABAAEAPUAAACJAwAAAAA=&#10;" path="m,l6429501,e" filled="f" strokeweight=".34711mm">
                  <v:path arrowok="t" textboxrect="0,0,6429501,0"/>
                </v:shape>
                <v:shape id="Shape 2009" o:spid="_x0000_s1304" style="position:absolute;left:60;top:7185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/h8MA&#10;AADdAAAADwAAAGRycy9kb3ducmV2LnhtbESPQWvCQBSE7wX/w/IEb3VjDtKmrqKCNFetqMfX7GuS&#10;mvc2ZLcm/nu3UOhxmJlvmMVq4EbdqPO1EwOzaQKKpHC2ltLA8WP3/ALKBxSLjRMycCcPq+XoaYGZ&#10;db3s6XYIpYoQ8RkaqEJoM619URGjn7qWJHpfrmMMUXalth32Ec6NTpNkrhlriQsVtrStqLgefjju&#10;5p/5tj2ezpc03ffvG+YZf6fGTMbD+g1UoCH8h//auTUQia/w+yY+Ab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/h8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2010" o:spid="_x0000_s1305" style="position:absolute;left:60;top:742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vYsIA&#10;AADdAAAADwAAAGRycy9kb3ducmV2LnhtbERPy4rCMBTdC/MP4Q7MTtN2VKQaZRgQXQmjBV1emtuH&#10;NjelibX+vVkMuDyc92ozmEb01LnasoJ4EoEgzq2uuVSQnbbjBQjnkTU2lknBkxxs1h+jFabaPviP&#10;+qMvRQhhl6KCyvs2ldLlFRl0E9sSB66wnUEfYFdK3eEjhJtGJlE0lwZrDg0VtvRbUX473o2C71mW&#10;JbvmHPfXg5uet9NicckKpb4+h58lCE+Df4v/3XutIInisD+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69i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2011" o:spid="_x0000_s1306" style="position:absolute;left:60;top:7663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sesUA&#10;AADdAAAADwAAAGRycy9kb3ducmV2LnhtbESPQWvCQBSE74X+h+UVvNXNBpQmuoa20CLSS7XQ6zP7&#10;TKLZtyG7jfHfdwXB4zAz3zDLYrStGKj3jWMNapqAIC6dabjS8LP7eH4B4QOywdYxabiQh2L1+LDE&#10;3Lgzf9OwDZWIEPY5aqhD6HIpfVmTRT91HXH0Dq63GKLsK2l6PEe4bWWaJHNpseG4UGNH7zWVp+2f&#10;1cBZtj+qWYkZbd6+5vtNquzvp9aTp/F1ASLQGO7hW3ttNKSJUnB9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Gx6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012" o:spid="_x0000_s1307" style="position:absolute;left:60;top:7903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UjsUA&#10;AADdAAAADwAAAGRycy9kb3ducmV2LnhtbESPT2vCQBTE74V+h+UJ3uom0YqkrlIE0ZNQDejxkX35&#10;U7NvQ3aN8du7QqHHYWZ+wyzXg2lET52rLSuIJxEI4tzqmksF2Wn7sQDhPLLGxjIpeJCD9er9bYmp&#10;tnf+of7oSxEg7FJUUHnfplK6vCKDbmJb4uAVtjPog+xKqTu8B7hpZBJFc2mw5rBQYUubivLr8WYU&#10;TD+zLNk157j/PbjZeTsrFpesUGo8Gr6/QHga/H/4r73XCpIoTuD1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ZSO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013" o:spid="_x0000_s1308" style="position:absolute;left:60;top:8142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esMQA&#10;AADdAAAADwAAAGRycy9kb3ducmV2LnhtbESPT0vDQBDF70K/wzKCN7vJCiKx26KFYq6tpe1xzE6T&#10;1MxsyK5N/PauIHh8vD8/3mI1caeuNITWi4V8noEiqbxrpbawf9/cP4EKEcVh54UsfFOA1XJ2s8DC&#10;+VG2dN3FWqURCQVaaGLsC61D1RBjmPueJHlnPzDGJIdauwHHNM6dNln2qBlbSYQGe1o3VH3uvjhx&#10;y49y3e8Px5Mx2/HtlTnni7H27nZ6eQYVaYr/4b926SyYLH+A3zfpCe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nrD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014" o:spid="_x0000_s1309" style="position:absolute;left:60;top:8381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GxMQA&#10;AADdAAAADwAAAGRycy9kb3ducmV2LnhtbESPT0vDQBDF70K/wzKCN7vJIiKx26KFYq6tpe1xzE6T&#10;1MxsyK5N/PauIHh8vD8/3mI1caeuNITWi4V8noEiqbxrpbawf9/cP4EKEcVh54UsfFOA1XJ2s8DC&#10;+VG2dN3FWqURCQVaaGLsC61D1RBjmPueJHlnPzDGJIdauwHHNM6dNln2qBlbSYQGe1o3VH3uvjhx&#10;y49y3e8Px5Mx2/HtlTnni7H27nZ6eQYVaYr/4b926SyYLH+A3zfpCe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4BsT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015" o:spid="_x0000_s1310" style="position:absolute;left:60;top:8621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jX8QA&#10;AADdAAAADwAAAGRycy9kb3ducmV2LnhtbESPT0vDQBDF70K/wzKCN7vJgiKx26KFYq6tpe1xzE6T&#10;1MxsyK5N/PauIHh8vD8/3mI1caeuNITWi4V8noEiqbxrpbawf9/cP4EKEcVh54UsfFOA1XJ2s8DC&#10;+VG2dN3FWqURCQVaaGLsC61D1RBjmPueJHlnPzDGJIdauwHHNM6dNln2qBlbSYQGe1o3VH3uvjhx&#10;y49y3e8Px5Mx2/HtlTnni7H27nZ6eQYVaYr/4b926SyYLH+A3zfpCe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0o1/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016" o:spid="_x0000_s1311" style="position:absolute;left:60;top:8860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9KMQA&#10;AADdAAAADwAAAGRycy9kb3ducmV2LnhtbESPT0vDQBDF74LfYRnBm91kD0XSbkstlObaWmyPY3ZM&#10;UjOzIbs28du7guDx8f78eMv1xJ260RBaLxbyWQaKpPKuldrC6XX39AwqRBSHnRey8E0B1qv7uyUW&#10;zo9yoNsx1iqNSCjQQhNjX2gdqoYYw8z3JMn78ANjTHKotRtwTOPcaZNlc83YSiI02NO2oerz+MWJ&#10;W76X2/70dr4Ycxj3L8w5X421jw/TZgEq0hT/w3/t0lkwWT6H3zfpC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mPSj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017" o:spid="_x0000_s1312" style="position:absolute;left:60;top:9099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3FsYA&#10;AADdAAAADwAAAGRycy9kb3ducmV2LnhtbESPT2vCQBTE7wW/w/KE3uomqVWJriKC1FOhNqDHR/bl&#10;j2bfhuw2xm/fFYQeh5n5DbPaDKYRPXWutqwgnkQgiHOray4VZD/7twUI55E1NpZJwZ0cbNajlxWm&#10;2t74m/qjL0WAsEtRQeV9m0rp8ooMuoltiYNX2M6gD7Irpe7wFuCmkUkUzaTBmsNChS3tKsqvx1+j&#10;4P0jy5LP5hT3ly83Pe2nxeKcFUq9joftEoSnwf+Hn+2DVpBE8Rwe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o3Fs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018" o:spid="_x0000_s1313" style="position:absolute;left:60;top:933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MwcAA&#10;AADdAAAADwAAAGRycy9kb3ducmV2LnhtbERPTUvDQBC9C/6HZQRvdpM9iMRuixbEXFuL9ThmxySa&#10;mQ3ZtYn/3jkIHh/ve71deDBnmlIfxUO5KsCQNDH00no4vjzd3IFJGSXgEIU8/FCC7ebyYo1ViLPs&#10;6XzIrdEQSRV66HIeK2tT0xFjWsWRRLmPODFmhVNrw4SzhvNgXVHcWsZetKHDkXYdNV+Hb9be+r3e&#10;jcfX05tz+/n5kbnkT+f99dXycA8m05L/xX/uOnhwRalz9Y0+Ab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UMwcAAAADdAAAADwAAAAAAAAAAAAAAAACYAgAAZHJzL2Rvd25y&#10;ZXYueG1sUEsFBgAAAAAEAAQA9QAAAIUDAAAAAA==&#10;" path="m,l6429501,e" filled="f" strokeweight=".33864mm">
                  <v:path arrowok="t" textboxrect="0,0,6429501,0"/>
                </v:shape>
                <v:shape id="Shape 2019" o:spid="_x0000_s1314" style="position:absolute;left:60;top:95783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EcUA&#10;AADdAAAADwAAAGRycy9kb3ducmV2LnhtbESP3WrCQBSE74W+w3IKvdNdf6nRVcSiCPVG7QMcs8ck&#10;mD0bsmsS375bKHg5zMw3zHLd2VI0VPvCsYbhQIEgTp0pONPwc9n1P0H4gGywdEwanuRhvXrrLTEx&#10;ruUTNeeQiQhhn6CGPIQqkdKnOVn0A1cRR+/maoshyjqTpsY2wm0pR0rNpMWC40KOFW1zSu/nh9XQ&#10;HCffh695Ox5Pvbo87tfbfjdptP547zYLEIG68Ar/tw9Gw0gN5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xoRxQAAAN0AAAAPAAAAAAAAAAAAAAAAAJgCAABkcnMv&#10;ZG93bnJldi54bWxQSwUGAAAAAAQABAD1AAAAigMAAAAA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proofErr w:type="gramStart"/>
      <w:r w:rsidR="00B67DB1">
        <w:rPr>
          <w:color w:val="000000"/>
          <w:sz w:val="22"/>
          <w:szCs w:val="22"/>
        </w:rPr>
        <w:t>222</w:t>
      </w:r>
      <w:r w:rsidR="00B67DB1">
        <w:rPr>
          <w:color w:val="000000"/>
          <w:sz w:val="22"/>
          <w:szCs w:val="22"/>
        </w:rPr>
        <w:tab/>
        <w:t>397742.29 223</w:t>
      </w:r>
      <w:r w:rsidR="00B67DB1">
        <w:rPr>
          <w:color w:val="000000"/>
          <w:sz w:val="22"/>
          <w:szCs w:val="22"/>
        </w:rPr>
        <w:tab/>
        <w:t>397719.16 224</w:t>
      </w:r>
      <w:r w:rsidR="00B67DB1">
        <w:rPr>
          <w:color w:val="000000"/>
          <w:sz w:val="22"/>
          <w:szCs w:val="22"/>
        </w:rPr>
        <w:tab/>
        <w:t>397674.30 225</w:t>
      </w:r>
      <w:r w:rsidR="00B67DB1">
        <w:rPr>
          <w:color w:val="000000"/>
          <w:sz w:val="22"/>
          <w:szCs w:val="22"/>
        </w:rPr>
        <w:tab/>
        <w:t>397611.05 226</w:t>
      </w:r>
      <w:r w:rsidR="00B67DB1">
        <w:rPr>
          <w:color w:val="000000"/>
          <w:sz w:val="22"/>
          <w:szCs w:val="22"/>
        </w:rPr>
        <w:tab/>
        <w:t>397535.58 227</w:t>
      </w:r>
      <w:r w:rsidR="00B67DB1">
        <w:rPr>
          <w:color w:val="000000"/>
          <w:sz w:val="22"/>
          <w:szCs w:val="22"/>
        </w:rPr>
        <w:tab/>
        <w:t>397525.43 228</w:t>
      </w:r>
      <w:r w:rsidR="00B67DB1">
        <w:rPr>
          <w:color w:val="000000"/>
          <w:sz w:val="22"/>
          <w:szCs w:val="22"/>
        </w:rPr>
        <w:tab/>
        <w:t>397515.19 229</w:t>
      </w:r>
      <w:r w:rsidR="00B67DB1">
        <w:rPr>
          <w:color w:val="000000"/>
          <w:sz w:val="22"/>
          <w:szCs w:val="22"/>
        </w:rPr>
        <w:tab/>
        <w:t>397482.53 230</w:t>
      </w:r>
      <w:r w:rsidR="00B67DB1">
        <w:rPr>
          <w:color w:val="000000"/>
          <w:sz w:val="22"/>
          <w:szCs w:val="22"/>
        </w:rPr>
        <w:tab/>
        <w:t>397443.18 231</w:t>
      </w:r>
      <w:r w:rsidR="00B67DB1">
        <w:rPr>
          <w:color w:val="000000"/>
          <w:sz w:val="22"/>
          <w:szCs w:val="22"/>
        </w:rPr>
        <w:tab/>
        <w:t>397397.16 232</w:t>
      </w:r>
      <w:r w:rsidR="00B67DB1">
        <w:rPr>
          <w:color w:val="000000"/>
          <w:sz w:val="22"/>
          <w:szCs w:val="22"/>
        </w:rPr>
        <w:tab/>
        <w:t>397357.41 233</w:t>
      </w:r>
      <w:r w:rsidR="00B67DB1">
        <w:rPr>
          <w:color w:val="000000"/>
          <w:sz w:val="22"/>
          <w:szCs w:val="22"/>
        </w:rPr>
        <w:tab/>
        <w:t>397325.04 234</w:t>
      </w:r>
      <w:r w:rsidR="00B67DB1">
        <w:rPr>
          <w:color w:val="000000"/>
          <w:sz w:val="22"/>
          <w:szCs w:val="22"/>
        </w:rPr>
        <w:tab/>
        <w:t>397291.53 235</w:t>
      </w:r>
      <w:r w:rsidR="00B67DB1">
        <w:rPr>
          <w:color w:val="000000"/>
          <w:sz w:val="22"/>
          <w:szCs w:val="22"/>
        </w:rPr>
        <w:tab/>
        <w:t>397238.06 236</w:t>
      </w:r>
      <w:r w:rsidR="00B67DB1">
        <w:rPr>
          <w:color w:val="000000"/>
          <w:sz w:val="22"/>
          <w:szCs w:val="22"/>
        </w:rPr>
        <w:tab/>
        <w:t>397190.41 237</w:t>
      </w:r>
      <w:r w:rsidR="00B67DB1">
        <w:rPr>
          <w:color w:val="000000"/>
          <w:sz w:val="22"/>
          <w:szCs w:val="22"/>
        </w:rPr>
        <w:tab/>
        <w:t>397194.89 238</w:t>
      </w:r>
      <w:r w:rsidR="00B67DB1">
        <w:rPr>
          <w:color w:val="000000"/>
          <w:sz w:val="22"/>
          <w:szCs w:val="22"/>
        </w:rPr>
        <w:tab/>
        <w:t>397182.28 239</w:t>
      </w:r>
      <w:r w:rsidR="00B67DB1">
        <w:rPr>
          <w:color w:val="000000"/>
          <w:sz w:val="22"/>
          <w:szCs w:val="22"/>
        </w:rPr>
        <w:tab/>
        <w:t>397158.48 240</w:t>
      </w:r>
      <w:r w:rsidR="00B67DB1">
        <w:rPr>
          <w:color w:val="000000"/>
          <w:sz w:val="22"/>
          <w:szCs w:val="22"/>
        </w:rPr>
        <w:tab/>
        <w:t>397164.01 241</w:t>
      </w:r>
      <w:r w:rsidR="00B67DB1">
        <w:rPr>
          <w:color w:val="000000"/>
          <w:sz w:val="22"/>
          <w:szCs w:val="22"/>
        </w:rPr>
        <w:tab/>
        <w:t>397194.61 242</w:t>
      </w:r>
      <w:r w:rsidR="00B67DB1">
        <w:rPr>
          <w:color w:val="000000"/>
          <w:sz w:val="22"/>
          <w:szCs w:val="22"/>
        </w:rPr>
        <w:tab/>
        <w:t>397224.56 243</w:t>
      </w:r>
      <w:r w:rsidR="00B67DB1">
        <w:rPr>
          <w:color w:val="000000"/>
          <w:sz w:val="22"/>
          <w:szCs w:val="22"/>
        </w:rPr>
        <w:tab/>
        <w:t>397257.27 244</w:t>
      </w:r>
      <w:r w:rsidR="00B67DB1">
        <w:rPr>
          <w:color w:val="000000"/>
          <w:sz w:val="22"/>
          <w:szCs w:val="22"/>
        </w:rPr>
        <w:tab/>
        <w:t>397296.78 245</w:t>
      </w:r>
      <w:r w:rsidR="00B67DB1">
        <w:rPr>
          <w:color w:val="000000"/>
          <w:sz w:val="22"/>
          <w:szCs w:val="22"/>
        </w:rPr>
        <w:tab/>
        <w:t>397335.24 246</w:t>
      </w:r>
      <w:r w:rsidR="00B67DB1">
        <w:rPr>
          <w:color w:val="000000"/>
          <w:sz w:val="22"/>
          <w:szCs w:val="22"/>
        </w:rPr>
        <w:tab/>
        <w:t>397399.19 247</w:t>
      </w:r>
      <w:r w:rsidR="00B67DB1">
        <w:rPr>
          <w:color w:val="000000"/>
          <w:sz w:val="22"/>
          <w:szCs w:val="22"/>
        </w:rPr>
        <w:tab/>
        <w:t>397515.36 248</w:t>
      </w:r>
      <w:r w:rsidR="00B67DB1">
        <w:rPr>
          <w:color w:val="000000"/>
          <w:sz w:val="22"/>
          <w:szCs w:val="22"/>
        </w:rPr>
        <w:tab/>
        <w:t>397632.84 249</w:t>
      </w:r>
      <w:r w:rsidR="00B67DB1">
        <w:rPr>
          <w:color w:val="000000"/>
          <w:sz w:val="22"/>
          <w:szCs w:val="22"/>
        </w:rPr>
        <w:tab/>
        <w:t>397711.34 250</w:t>
      </w:r>
      <w:r w:rsidR="00B67DB1">
        <w:rPr>
          <w:color w:val="000000"/>
          <w:sz w:val="22"/>
          <w:szCs w:val="22"/>
        </w:rPr>
        <w:tab/>
        <w:t>397754.01 251</w:t>
      </w:r>
      <w:r w:rsidR="00B67DB1">
        <w:rPr>
          <w:color w:val="000000"/>
          <w:sz w:val="22"/>
          <w:szCs w:val="22"/>
        </w:rPr>
        <w:tab/>
        <w:t>397795.81</w:t>
      </w:r>
      <w:proofErr w:type="gramEnd"/>
      <w:r w:rsidR="00B67DB1">
        <w:rPr>
          <w:color w:val="000000"/>
          <w:sz w:val="22"/>
          <w:szCs w:val="22"/>
        </w:rPr>
        <w:t xml:space="preserve"> 252</w:t>
      </w:r>
      <w:r w:rsidR="00B67DB1">
        <w:rPr>
          <w:color w:val="000000"/>
          <w:sz w:val="22"/>
          <w:szCs w:val="22"/>
        </w:rPr>
        <w:tab/>
        <w:t>397821.22 253</w:t>
      </w:r>
      <w:r w:rsidR="00B67DB1">
        <w:rPr>
          <w:color w:val="000000"/>
          <w:sz w:val="22"/>
          <w:szCs w:val="22"/>
        </w:rPr>
        <w:tab/>
        <w:t>397890.28 254</w:t>
      </w:r>
      <w:r w:rsidR="00B67DB1">
        <w:rPr>
          <w:color w:val="000000"/>
          <w:sz w:val="22"/>
          <w:szCs w:val="22"/>
        </w:rPr>
        <w:tab/>
        <w:t>397935.71 255</w:t>
      </w:r>
      <w:r w:rsidR="00B67DB1">
        <w:rPr>
          <w:color w:val="000000"/>
          <w:sz w:val="22"/>
          <w:szCs w:val="22"/>
        </w:rPr>
        <w:tab/>
        <w:t>397953.10 256</w:t>
      </w:r>
      <w:r w:rsidR="00B67DB1">
        <w:rPr>
          <w:color w:val="000000"/>
          <w:sz w:val="22"/>
          <w:szCs w:val="22"/>
        </w:rPr>
        <w:tab/>
        <w:t>397971.47 257</w:t>
      </w:r>
      <w:r w:rsidR="00B67DB1">
        <w:rPr>
          <w:color w:val="000000"/>
          <w:sz w:val="22"/>
          <w:szCs w:val="22"/>
        </w:rPr>
        <w:tab/>
        <w:t>397992.16 258</w:t>
      </w:r>
      <w:r w:rsidR="00B67DB1">
        <w:rPr>
          <w:color w:val="000000"/>
          <w:sz w:val="22"/>
          <w:szCs w:val="22"/>
        </w:rPr>
        <w:tab/>
        <w:t>397969.33 259</w:t>
      </w:r>
      <w:r w:rsidR="00B67DB1">
        <w:rPr>
          <w:color w:val="000000"/>
          <w:sz w:val="22"/>
          <w:szCs w:val="22"/>
        </w:rPr>
        <w:tab/>
        <w:t>397990.53</w:t>
      </w:r>
    </w:p>
    <w:p w:rsidR="00B67DB1" w:rsidRDefault="00B67DB1" w:rsidP="00B67DB1">
      <w:pPr>
        <w:widowControl w:val="0"/>
        <w:tabs>
          <w:tab w:val="left" w:pos="840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260</w:t>
      </w:r>
      <w:r>
        <w:rPr>
          <w:color w:val="000000"/>
          <w:sz w:val="22"/>
          <w:szCs w:val="22"/>
        </w:rPr>
        <w:tab/>
        <w:t>398003.38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tabs>
          <w:tab w:val="left" w:pos="1668"/>
        </w:tabs>
        <w:spacing w:line="357" w:lineRule="auto"/>
        <w:ind w:right="-19" w:firstLine="468"/>
        <w:jc w:val="both"/>
        <w:rPr>
          <w:color w:val="000000"/>
        </w:rPr>
      </w:pPr>
      <w:r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ab/>
        <w:t>4 2167489.04</w:t>
      </w:r>
      <w:r>
        <w:rPr>
          <w:color w:val="000000"/>
          <w:sz w:val="22"/>
          <w:szCs w:val="22"/>
        </w:rPr>
        <w:tab/>
        <w:t>-2167516.74</w:t>
      </w:r>
      <w:r>
        <w:rPr>
          <w:color w:val="000000"/>
          <w:sz w:val="22"/>
          <w:szCs w:val="22"/>
        </w:rPr>
        <w:tab/>
        <w:t>-2167554.30</w:t>
      </w:r>
      <w:r>
        <w:rPr>
          <w:color w:val="000000"/>
          <w:sz w:val="22"/>
          <w:szCs w:val="22"/>
        </w:rPr>
        <w:tab/>
        <w:t>-2167606.20</w:t>
      </w:r>
      <w:r>
        <w:rPr>
          <w:color w:val="000000"/>
          <w:sz w:val="22"/>
          <w:szCs w:val="22"/>
        </w:rPr>
        <w:tab/>
        <w:t>-2167674.40</w:t>
      </w:r>
      <w:r>
        <w:rPr>
          <w:color w:val="000000"/>
          <w:sz w:val="22"/>
          <w:szCs w:val="22"/>
        </w:rPr>
        <w:tab/>
        <w:t>-2167695.24</w:t>
      </w:r>
      <w:r>
        <w:rPr>
          <w:color w:val="000000"/>
          <w:sz w:val="22"/>
          <w:szCs w:val="22"/>
        </w:rPr>
        <w:tab/>
        <w:t>-2167717.02</w:t>
      </w:r>
      <w:r>
        <w:rPr>
          <w:color w:val="000000"/>
          <w:sz w:val="22"/>
          <w:szCs w:val="22"/>
        </w:rPr>
        <w:tab/>
        <w:t>-2167754.97</w:t>
      </w:r>
      <w:r>
        <w:rPr>
          <w:color w:val="000000"/>
          <w:sz w:val="22"/>
          <w:szCs w:val="22"/>
        </w:rPr>
        <w:tab/>
        <w:t>-2167791.60</w:t>
      </w:r>
      <w:r>
        <w:rPr>
          <w:color w:val="000000"/>
          <w:sz w:val="22"/>
          <w:szCs w:val="22"/>
        </w:rPr>
        <w:tab/>
        <w:t>-2167827.20</w:t>
      </w:r>
      <w:r>
        <w:rPr>
          <w:color w:val="000000"/>
          <w:sz w:val="22"/>
          <w:szCs w:val="22"/>
        </w:rPr>
        <w:tab/>
        <w:t>-2167822.80</w:t>
      </w:r>
      <w:r>
        <w:rPr>
          <w:color w:val="000000"/>
          <w:sz w:val="22"/>
          <w:szCs w:val="22"/>
        </w:rPr>
        <w:tab/>
        <w:t>-2167825.46</w:t>
      </w:r>
      <w:r>
        <w:rPr>
          <w:color w:val="000000"/>
          <w:sz w:val="22"/>
          <w:szCs w:val="22"/>
        </w:rPr>
        <w:tab/>
        <w:t>-2167833.75</w:t>
      </w:r>
      <w:r>
        <w:rPr>
          <w:color w:val="000000"/>
          <w:sz w:val="22"/>
          <w:szCs w:val="22"/>
        </w:rPr>
        <w:tab/>
        <w:t>-2167852.43</w:t>
      </w:r>
      <w:r>
        <w:rPr>
          <w:color w:val="000000"/>
          <w:sz w:val="22"/>
          <w:szCs w:val="22"/>
        </w:rPr>
        <w:tab/>
        <w:t>-2167852.81</w:t>
      </w:r>
      <w:r>
        <w:rPr>
          <w:color w:val="000000"/>
          <w:sz w:val="22"/>
          <w:szCs w:val="22"/>
        </w:rPr>
        <w:tab/>
        <w:t>-2167904.09</w:t>
      </w:r>
      <w:r>
        <w:rPr>
          <w:color w:val="000000"/>
          <w:sz w:val="22"/>
          <w:szCs w:val="22"/>
        </w:rPr>
        <w:tab/>
        <w:t>-2167969.58</w:t>
      </w:r>
      <w:r>
        <w:rPr>
          <w:color w:val="000000"/>
          <w:sz w:val="22"/>
          <w:szCs w:val="22"/>
        </w:rPr>
        <w:tab/>
        <w:t>-2168024.06</w:t>
      </w:r>
      <w:r>
        <w:rPr>
          <w:color w:val="000000"/>
          <w:sz w:val="22"/>
          <w:szCs w:val="22"/>
        </w:rPr>
        <w:tab/>
        <w:t>-2168050.37</w:t>
      </w:r>
      <w:r>
        <w:rPr>
          <w:color w:val="000000"/>
          <w:sz w:val="22"/>
          <w:szCs w:val="22"/>
        </w:rPr>
        <w:tab/>
        <w:t>-2168009.69</w:t>
      </w:r>
      <w:r>
        <w:rPr>
          <w:color w:val="000000"/>
          <w:sz w:val="22"/>
          <w:szCs w:val="22"/>
        </w:rPr>
        <w:tab/>
        <w:t>-2167997.28</w:t>
      </w:r>
      <w:r>
        <w:rPr>
          <w:color w:val="000000"/>
          <w:sz w:val="22"/>
          <w:szCs w:val="22"/>
        </w:rPr>
        <w:tab/>
        <w:t>-2167993.49</w:t>
      </w:r>
      <w:r>
        <w:rPr>
          <w:color w:val="000000"/>
          <w:sz w:val="22"/>
          <w:szCs w:val="22"/>
        </w:rPr>
        <w:tab/>
        <w:t>-2168008.16</w:t>
      </w:r>
      <w:r>
        <w:rPr>
          <w:color w:val="000000"/>
          <w:sz w:val="22"/>
          <w:szCs w:val="22"/>
        </w:rPr>
        <w:tab/>
        <w:t>-2168028.00</w:t>
      </w:r>
      <w:r>
        <w:rPr>
          <w:color w:val="000000"/>
          <w:sz w:val="22"/>
          <w:szCs w:val="22"/>
        </w:rPr>
        <w:tab/>
        <w:t>-2168036.24</w:t>
      </w:r>
      <w:r>
        <w:rPr>
          <w:color w:val="000000"/>
          <w:sz w:val="22"/>
          <w:szCs w:val="22"/>
        </w:rPr>
        <w:tab/>
        <w:t>-2168076.99</w:t>
      </w:r>
      <w:r>
        <w:rPr>
          <w:color w:val="000000"/>
          <w:sz w:val="22"/>
          <w:szCs w:val="22"/>
        </w:rPr>
        <w:tab/>
        <w:t>-2168120.26</w:t>
      </w:r>
      <w:r>
        <w:rPr>
          <w:color w:val="000000"/>
          <w:sz w:val="22"/>
          <w:szCs w:val="22"/>
        </w:rPr>
        <w:tab/>
        <w:t>-2168166.53</w:t>
      </w:r>
      <w:r>
        <w:rPr>
          <w:color w:val="000000"/>
          <w:sz w:val="22"/>
          <w:szCs w:val="22"/>
        </w:rPr>
        <w:tab/>
        <w:t>-2168193.55</w:t>
      </w:r>
      <w:r>
        <w:rPr>
          <w:color w:val="000000"/>
          <w:sz w:val="22"/>
          <w:szCs w:val="22"/>
        </w:rPr>
        <w:tab/>
        <w:t>-2168147.68</w:t>
      </w:r>
      <w:r>
        <w:rPr>
          <w:color w:val="000000"/>
          <w:sz w:val="22"/>
          <w:szCs w:val="22"/>
        </w:rPr>
        <w:tab/>
        <w:t>-2168158.28</w:t>
      </w:r>
      <w:r>
        <w:rPr>
          <w:color w:val="000000"/>
          <w:sz w:val="22"/>
          <w:szCs w:val="22"/>
        </w:rPr>
        <w:tab/>
        <w:t>-2168217.81</w:t>
      </w:r>
      <w:r>
        <w:rPr>
          <w:color w:val="000000"/>
          <w:sz w:val="22"/>
          <w:szCs w:val="22"/>
        </w:rPr>
        <w:tab/>
        <w:t>-2168177.17</w:t>
      </w:r>
      <w:r>
        <w:rPr>
          <w:color w:val="000000"/>
          <w:sz w:val="22"/>
          <w:szCs w:val="22"/>
        </w:rPr>
        <w:tab/>
        <w:t>-2168192.88</w:t>
      </w:r>
      <w:r>
        <w:rPr>
          <w:color w:val="000000"/>
          <w:sz w:val="22"/>
          <w:szCs w:val="22"/>
        </w:rPr>
        <w:tab/>
        <w:t>-2168211.18</w:t>
      </w:r>
      <w:r>
        <w:rPr>
          <w:color w:val="000000"/>
          <w:sz w:val="22"/>
          <w:szCs w:val="22"/>
        </w:rPr>
        <w:tab/>
        <w:t>-2168232.43</w:t>
      </w:r>
      <w:r>
        <w:rPr>
          <w:color w:val="000000"/>
          <w:sz w:val="22"/>
          <w:szCs w:val="22"/>
        </w:rPr>
        <w:tab/>
        <w:t>-2168257.80</w:t>
      </w:r>
      <w:r>
        <w:rPr>
          <w:color w:val="000000"/>
          <w:sz w:val="22"/>
          <w:szCs w:val="22"/>
        </w:rPr>
        <w:tab/>
        <w:t>-2168285.49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87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2168299.97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17"/>
          <w:tab w:val="left" w:pos="3204"/>
          <w:tab w:val="left" w:pos="4315"/>
        </w:tabs>
        <w:spacing w:line="318" w:lineRule="auto"/>
        <w:ind w:left="21" w:right="205" w:hanging="21"/>
        <w:jc w:val="both"/>
        <w:rPr>
          <w:color w:val="000000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>5</w:t>
      </w:r>
      <w:r>
        <w:rPr>
          <w:color w:val="000000"/>
          <w:sz w:val="22"/>
          <w:szCs w:val="22"/>
        </w:rPr>
        <w:tab/>
        <w:t>6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7</w:t>
      </w:r>
      <w:r>
        <w:rPr>
          <w:color w:val="000000"/>
          <w:position w:val="4"/>
          <w:sz w:val="22"/>
          <w:szCs w:val="22"/>
        </w:rPr>
        <w:tab/>
        <w:t xml:space="preserve">8 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5.00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А</w:t>
      </w:r>
      <w:r>
        <w:rPr>
          <w:color w:val="000000"/>
          <w:position w:val="4"/>
          <w:sz w:val="22"/>
          <w:szCs w:val="22"/>
        </w:rPr>
        <w:t>налити</w:t>
      </w:r>
      <w:r>
        <w:rPr>
          <w:color w:val="000000"/>
          <w:spacing w:val="-1"/>
          <w:position w:val="4"/>
          <w:sz w:val="22"/>
          <w:szCs w:val="22"/>
        </w:rPr>
        <w:t>ч</w:t>
      </w:r>
      <w:r>
        <w:rPr>
          <w:color w:val="000000"/>
          <w:position w:val="4"/>
          <w:sz w:val="22"/>
          <w:szCs w:val="22"/>
        </w:rPr>
        <w:t xml:space="preserve">еский           </w:t>
      </w:r>
      <w:r>
        <w:rPr>
          <w:color w:val="000000"/>
          <w:spacing w:val="-1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0.10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А</w:t>
      </w:r>
      <w:r>
        <w:rPr>
          <w:color w:val="000000"/>
          <w:position w:val="4"/>
          <w:sz w:val="22"/>
          <w:szCs w:val="22"/>
        </w:rPr>
        <w:t>налити</w:t>
      </w:r>
      <w:r>
        <w:rPr>
          <w:color w:val="000000"/>
          <w:spacing w:val="-1"/>
          <w:position w:val="4"/>
          <w:sz w:val="22"/>
          <w:szCs w:val="22"/>
        </w:rPr>
        <w:t>ч</w:t>
      </w:r>
      <w:r>
        <w:rPr>
          <w:color w:val="000000"/>
          <w:position w:val="4"/>
          <w:sz w:val="22"/>
          <w:szCs w:val="22"/>
        </w:rPr>
        <w:t xml:space="preserve">еский           </w:t>
      </w:r>
      <w:r>
        <w:rPr>
          <w:color w:val="000000"/>
          <w:spacing w:val="-1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0.10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А</w:t>
      </w:r>
      <w:r>
        <w:rPr>
          <w:color w:val="000000"/>
          <w:position w:val="4"/>
          <w:sz w:val="22"/>
          <w:szCs w:val="22"/>
        </w:rPr>
        <w:t>налити</w:t>
      </w:r>
      <w:r>
        <w:rPr>
          <w:color w:val="000000"/>
          <w:spacing w:val="-1"/>
          <w:position w:val="4"/>
          <w:sz w:val="22"/>
          <w:szCs w:val="22"/>
        </w:rPr>
        <w:t>ч</w:t>
      </w:r>
      <w:r>
        <w:rPr>
          <w:color w:val="000000"/>
          <w:position w:val="4"/>
          <w:sz w:val="22"/>
          <w:szCs w:val="22"/>
        </w:rPr>
        <w:t xml:space="preserve">еский           </w:t>
      </w:r>
      <w:r>
        <w:rPr>
          <w:color w:val="000000"/>
          <w:spacing w:val="-1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0.10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А</w:t>
      </w:r>
      <w:r>
        <w:rPr>
          <w:color w:val="000000"/>
          <w:position w:val="4"/>
          <w:sz w:val="22"/>
          <w:szCs w:val="22"/>
        </w:rPr>
        <w:t>налити</w:t>
      </w:r>
      <w:r>
        <w:rPr>
          <w:color w:val="000000"/>
          <w:spacing w:val="-1"/>
          <w:position w:val="4"/>
          <w:sz w:val="22"/>
          <w:szCs w:val="22"/>
        </w:rPr>
        <w:t>ч</w:t>
      </w:r>
      <w:r>
        <w:rPr>
          <w:color w:val="000000"/>
          <w:position w:val="4"/>
          <w:sz w:val="22"/>
          <w:szCs w:val="22"/>
        </w:rPr>
        <w:t xml:space="preserve">еский           </w:t>
      </w:r>
      <w:r>
        <w:rPr>
          <w:color w:val="000000"/>
          <w:spacing w:val="-1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0.10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proofErr w:type="gramEnd"/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>
        <w:rPr>
          <w:color w:val="000000"/>
          <w:position w:val="-4"/>
          <w:sz w:val="22"/>
          <w:szCs w:val="22"/>
        </w:rPr>
        <w:t xml:space="preserve">-            </w:t>
      </w:r>
      <w:r>
        <w:rPr>
          <w:color w:val="000000"/>
          <w:spacing w:val="-29"/>
          <w:position w:val="-4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1.00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780"/>
          <w:tab w:val="left" w:pos="3058"/>
          <w:tab w:val="left" w:pos="4335"/>
        </w:tabs>
        <w:ind w:left="21" w:right="-20"/>
        <w:rPr>
          <w:color w:val="000000"/>
        </w:rPr>
        <w:sectPr w:rsidR="00B67DB1">
          <w:pgSz w:w="11899" w:h="16840"/>
          <w:pgMar w:top="917" w:right="850" w:bottom="0" w:left="1546" w:header="0" w:footer="0" w:gutter="0"/>
          <w:cols w:num="3" w:space="708" w:equalWidth="0">
            <w:col w:w="1779" w:space="205"/>
            <w:col w:w="1779" w:space="1086"/>
            <w:col w:w="4651" w:space="0"/>
          </w:cols>
        </w:sect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Картометрический</w:t>
      </w:r>
      <w:r>
        <w:rPr>
          <w:color w:val="000000"/>
          <w:position w:val="4"/>
          <w:sz w:val="22"/>
          <w:szCs w:val="22"/>
        </w:rPr>
        <w:tab/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bookmarkEnd w:id="10"/>
    </w:p>
    <w:p w:rsidR="00B67DB1" w:rsidRDefault="00B67DB1" w:rsidP="00B67DB1">
      <w:pPr>
        <w:widowControl w:val="0"/>
        <w:tabs>
          <w:tab w:val="left" w:pos="1255"/>
        </w:tabs>
        <w:spacing w:before="41"/>
        <w:ind w:left="110" w:right="-20"/>
        <w:rPr>
          <w:color w:val="000000"/>
        </w:rPr>
      </w:pPr>
      <w:bookmarkStart w:id="11" w:name="_page_56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46538D" w:rsidP="00B67DB1">
      <w:pPr>
        <w:widowControl w:val="0"/>
        <w:tabs>
          <w:tab w:val="left" w:pos="840"/>
        </w:tabs>
        <w:spacing w:line="357" w:lineRule="auto"/>
        <w:ind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-307975</wp:posOffset>
                </wp:positionV>
                <wp:extent cx="6447790" cy="9584690"/>
                <wp:effectExtent l="0" t="0" r="10160" b="16510"/>
                <wp:wrapNone/>
                <wp:docPr id="2020" name="drawingObject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584690"/>
                          <a:chOff x="0" y="0"/>
                          <a:chExt cx="6447790" cy="9584435"/>
                        </a:xfrm>
                        <a:noFill/>
                      </wpg:grpSpPr>
                      <wps:wsp>
                        <wps:cNvPr id="2021" name="Shape 2021"/>
                        <wps:cNvSpPr/>
                        <wps:spPr>
                          <a:xfrm>
                            <a:off x="0" y="0"/>
                            <a:ext cx="0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71196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452626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234819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97548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757548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771133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71196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452626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2234819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97548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757548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5771133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71196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452626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2234819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97548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757548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5771133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71196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452626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234819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97548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757548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771133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71196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452626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234819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97548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757548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771133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71196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452626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234819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97548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757548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5771133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71196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452626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234819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97548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757548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5771133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71196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1452626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234819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97548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757548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771133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71196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452626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234819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97548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757548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771133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71196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452626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234819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97548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757548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771133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1196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452626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234819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97548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757548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771133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71196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452626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234819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297548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757548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5771133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71196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452626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234819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97548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757548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771133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0" y="239268"/>
                            <a:ext cx="0" cy="934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7">
                                <a:moveTo>
                                  <a:pt x="0" y="934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71196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452626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2234819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97548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757548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030470" y="251459"/>
                            <a:ext cx="0" cy="93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6">
                                <a:moveTo>
                                  <a:pt x="0" y="933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5771133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441693" y="239268"/>
                            <a:ext cx="0" cy="933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5">
                                <a:moveTo>
                                  <a:pt x="0" y="933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095" y="62279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095" y="64672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095" y="67064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095" y="694598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6095" y="718540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095" y="742467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095" y="766394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095" y="790321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095" y="814247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095" y="83817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095" y="862101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095" y="88602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095" y="909980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095" y="933907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095" y="9578340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2020" o:spid="_x0000_s1026" style="position:absolute;margin-left:57.1pt;margin-top:-24.25pt;width:507.7pt;height:754.7pt;z-index:-251651584;mso-position-horizontal-relative:page" coordsize="64477,9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" o:allowincell="f">
                <v:shape id="Shape 2021" o:spid="_x0000_s1027" style="position:absolute;width:0;height:2392;visibility:visible;mso-wrap-style:square;v-text-anchor:top" coordsize="0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6qMMA&#10;AADdAAAADwAAAGRycy9kb3ducmV2LnhtbESPQWsCMRSE7wX/Q3hCbzVxKUW2RlGhIJ6sLXh9bJ7Z&#10;1c3LkqS76783hUKPw8x8wyzXo2tFTyE2njXMZwoEceVNw1bD99fHywJETMgGW8+k4U4R1qvJ0xJL&#10;4wf+pP6UrMgQjiVqqFPqSiljVZPDOPMdcfYuPjhMWQYrTcAhw10rC6XepMOG80KNHe1qqm6nH6fB&#10;8PZ6UMGe1WuLvTveF/Y8VFo/T8fNO4hEY/oP/7X3RkOhijn8vs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K6qMMAAADdAAAADwAAAAAAAAAAAAAAAACYAgAAZHJzL2Rv&#10;d25yZXYueG1sUEsFBgAAAAAEAAQA9QAAAIgDAAAAAA==&#10;" path="m,239268l,e" filled="f" strokeweight=".33864mm">
                  <v:path arrowok="t" textboxrect="0,0,0,239268"/>
                </v:shape>
                <v:shape id="Shape 2022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bB8QA&#10;AADdAAAADwAAAGRycy9kb3ducmV2LnhtbESP0WrCQBRE34X+w3ILfdONC9WSugYJFPrQFox+wG32&#10;Nolm74bsJsa/7wqCj8PMnGE22WRbMVLvG8calosEBHHpTMOVhuPhY/4Gwgdkg61j0nAlD9n2abbB&#10;1LgL72ksQiUihH2KGuoQulRKX9Zk0S9cRxy9P9dbDFH2lTQ9XiLctlIlyUpabDgu1NhRXlN5Lgar&#10;gcfv36uTCt3w+nNaf3U0Ffmg9cvztHsHEWgKj/C9/Wk0qEQpuL2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5mwfEAAAA3QAAAA8AAAAAAAAAAAAAAAAAmAIAAGRycy9k&#10;b3ducmV2LnhtbFBLBQYAAAAABAAEAPUAAACJAwAAAAA=&#10;" path="m,227076l,e" filled="f" strokeweight=".96pt">
                  <v:path arrowok="t" textboxrect="0,0,0,227076"/>
                </v:shape>
                <v:shape id="Shape 2023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+78YA&#10;AADdAAAADwAAAGRycy9kb3ducmV2LnhtbESPQWvCQBSE7wX/w/KE3urGKKWJriJKi0KF1hS8PrKv&#10;SWj2bdjdxvjvXaHQ4zAz3zDL9WBa0ZPzjWUF00kCgri0uuFKwVfx+vQCwgdkja1lUnAlD+vV6GGJ&#10;ubYX/qT+FCoRIexzVFCH0OVS+rImg35iO+LofVtnMETpKqkdXiLctDJNkmdpsOG4UGNH25rKn9Ov&#10;UbD7OGTFcT6j8D6/Zv1by65wZ6Uex8NmASLQEP7Df+29VpAm6Q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G+7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024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m6MUA&#10;AADdAAAADwAAAGRycy9kb3ducmV2LnhtbESPzWrDMBCE74G8g9hCb4lc0yTFjWyCodBDUoiTB9ha&#10;W9uttTKW/JO3jwqFHoeZ+YbZZ7NpxUi9aywreFpHIIhLqxuuFFwvb6sXEM4ja2wtk4IbOcjS5WKP&#10;ibYTn2ksfCUChF2CCmrvu0RKV9Zk0K1tRxy8L9sb9EH2ldQ9TgFuWhlH0VYabDgs1NhRXlP5UwxG&#10;AY+nz5uVMdph8/G9O3Y0F/mg1OPDfHgF4Wn2/+G/9rtWEEfxM/y+CU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KboxQAAAN0AAAAPAAAAAAAAAAAAAAAAAJgCAABkcnMv&#10;ZG93bnJldi54bWxQSwUGAAAAAAQABAD1AAAAigMAAAAA&#10;" path="m,227076l,e" filled="f" strokeweight=".96pt">
                  <v:path arrowok="t" textboxrect="0,0,0,227076"/>
                </v:shape>
                <v:shape id="Shape 2025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Sg8QA&#10;AADdAAAADwAAAGRycy9kb3ducmV2LnhtbESPQWvCQBSE7wX/w/IEb3WTgKWkrlJE0ZNF20tvj+wz&#10;G5p9G/NWjf++WxB6HGbmG2a+HHyrrtRLE9hAPs1AEVfBNlwb+PrcPL+CkohssQ1MBu4ksFyMnuZY&#10;2nDjA12PsVYJwlKiARdjV2otlSOPMg0dcfJOofcYk+xrbXu8JbhvdZFlL9pjw2nBYUcrR9XP8eIN&#10;zOQUvvNahvv2nLfrNX2I22tjJuPh/Q1UpCH+hx/tnTVQZMUM/t6k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Uo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26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dd8UA&#10;AADdAAAADwAAAGRycy9kb3ducmV2LnhtbESPQWvCQBSE74L/YXmCt7oxFanRVaSlpYJCawpeH9nX&#10;JDT7NuyuMf57Vyh4HGbmG2a16U0jOnK+tqxgOklAEBdW11wq+Mnfn15A+ICssbFMCq7kYbMeDlaY&#10;aXvhb+qOoRQRwj5DBVUIbSalLyoy6Ce2JY7er3UGQ5SulNrhJcJNI9MkmUuDNceFClt6raj4O56N&#10;grev3SI/zJ4p7GfXRffRsMvdSanxqN8uQQTqwyP83/7UCtIkncP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h13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027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4n8QA&#10;AADdAAAADwAAAGRycy9kb3ducmV2LnhtbESPzWrDMBCE74G8g9hCb7FcQ5PgRgklEMghDdTJA2yt&#10;re3WWhlJ/nv7qlDocZiZb5jdYTKtGMj5xrKCpyQFQVxa3XCl4H47rbYgfEDW2FomBTN5OOyXix3m&#10;2o78TkMRKhEh7HNUUIfQ5VL6siaDPrEdcfQ+rTMYonSV1A7HCDetzNJ0LQ02HBdq7OhYU/ld9EYB&#10;D28fs5UZ2v75+rW5dDQVx16px4fp9QVEoCn8h//aZ60gS7MN/L6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OJ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028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9HcEA&#10;AADdAAAADwAAAGRycy9kb3ducmV2LnhtbERPTWvCQBC9F/wPywje6iYBS4muImLRk6W2F29DdswG&#10;s7Mxs9X4791DocfH+16sBt+qG/XSBDaQTzNQxFWwDdcGfr4/Xt9BSUS22AYmAw8SWC1HLwssbbjz&#10;F92OsVYphKVEAy7GrtRaKkceZRo64sSdQ+8xJtjX2vZ4T+G+1UWWvWmPDacGhx1tHFWX4683MJNz&#10;OOW1DI/dNW+3W/oUd9DGTMbDeg4q0hD/xX/uvTVQZEWam96kJ6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J/R3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029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YhsQA&#10;AADdAAAADwAAAGRycy9kb3ducmV2LnhtbESPQWvCQBSE7wX/w/IKvdVNApU2dZUiFntSar14e2Sf&#10;2dDs2zRv1fjvu4LgcZiZb5jpfPCtOlEvTWAD+TgDRVwF23BtYPfz+fwKSiKyxTYwGbiQwHw2ephi&#10;acOZv+m0jbVKEJYSDbgYu1JrqRx5lHHoiJN3CL3HmGRfa9vjOcF9q4ssm2iPDacFhx0tHFW/26M3&#10;8CKHsM9rGS6rv7xdLmkjbq2NeXocPt5BRRriPXxrf1kDRVa8wf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WIb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30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A88IA&#10;AADdAAAADwAAAGRycy9kb3ducmV2LnhtbERPTUvDQBC9C/6HZQQvYnfbYpHYbSkNgrdiFHodsmMS&#10;sjsbstsm+uudg+Dx8b63+zl4daUxdZEtLBcGFHEdXceNhc+P18dnUCkjO/SRycI3Jdjvbm+2WLg4&#10;8Ttdq9woCeFUoIU256HQOtUtBUyLOBAL9xXHgFng2Gg34iThweuVMRsdsGNpaHGgY0t1X12ChdXS&#10;l0c+PZ2rfuofTn79Y6qytPb+bj68gMo053/xn/vNic+sZb+8kSe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MDzwgAAAN0AAAAPAAAAAAAAAAAAAAAAAJgCAABkcnMvZG93&#10;bnJldi54bWxQSwUGAAAAAAQABAD1AAAAhwMAAAAA&#10;" path="m,l6441694,e" filled="f" strokeweight=".96pt">
                  <v:path arrowok="t" textboxrect="0,0,6441694,0"/>
                </v:shape>
                <v:shape id="Shape 2031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v3cYA&#10;AADdAAAADwAAAGRycy9kb3ducmV2LnhtbESPQWvCQBSE74X+h+UVequbWKgluoYiVAJWi9aLt2f2&#10;uQlm38bsqvHfdwtCj8PMfMNM8t424kKdrx0rSAcJCOLS6ZqNgu3P58s7CB+QNTaOScGNPOTTx4cJ&#10;ZtpdeU2XTTAiQthnqKAKoc2k9GVFFv3AtcTRO7jOYoiyM1J3eI1w28hhkrxJizXHhQpbmlVUHjdn&#10;q2C22pmC3Hdx4vli9bVsRmTWe6Wen/qPMYhAffgP39uFVjBMXlP4exOf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Fv3c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032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N2sUA&#10;AADdAAAADwAAAGRycy9kb3ducmV2LnhtbESPzWrDMBCE74G8g9hCb4lclyTFjWyCodBDUoiTB9ha&#10;W9uttTKW/JO3jwqFHoeZ+YbZZ7NpxUi9aywreFpHIIhLqxuuFFwvb6sXEM4ja2wtk4IbOcjS5WKP&#10;ibYTn2ksfCUChF2CCmrvu0RKV9Zk0K1tRxy8L9sb9EH2ldQ9TgFuWhlH0VYabDgs1NhRXlP5UwxG&#10;AY+nz5uVMdph8/G9O3Y0F/mg1OPDfHgF4Wn2/+G/9rtWEEfPMfy+CU9Ap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A3axQAAAN0AAAAPAAAAAAAAAAAAAAAAAJgCAABkcnMv&#10;ZG93bnJldi54bWxQSwUGAAAAAAQABAD1AAAAigMAAAAA&#10;" path="m,227076l,e" filled="f" strokeweight=".96pt">
                  <v:path arrowok="t" textboxrect="0,0,0,227076"/>
                </v:shape>
                <v:shape id="Shape 2033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oMsYA&#10;AADdAAAADwAAAGRycy9kb3ducmV2LnhtbESPQWvCQBSE7wX/w/KE3upGI6WJriJKi0KF1hS8PrKv&#10;SWj2bdjdxvjvXaHQ4zAz3zDL9WBa0ZPzjWUF00kCgri0uuFKwVfx+vQCwgdkja1lUnAlD+vV6GGJ&#10;ubYX/qT+FCoRIexzVFCH0OVS+rImg35iO+LofVtnMETpKqkdXiLctHKWJM/SYMNxocaOtjWVP6df&#10;o2D3cciK4zyl8D6/Zv1by65wZ6Uex8NmASLQEP7Df+29VjBL0h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goM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034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wNcQA&#10;AADdAAAADwAAAGRycy9kb3ducmV2LnhtbESP0WrCQBRE3wX/YbmCb3VjtFVSVxFB8MEKTfsB1+w1&#10;Sc3eDdlNjH/vFgQfh5k5w6w2valER40rLSuYTiIQxJnVJecKfn/2b0sQziNrrCyTgjs52KyHgxUm&#10;2t74m7rU5yJA2CWooPC+TqR0WUEG3cTWxMG72MagD7LJpW7wFuCmknEUfUiDJYeFAmvaFZRd09Yo&#10;4O7rfLcyRtu+n/4Wx5r6dNcqNR71208Qnnr/Cj/bB60gjmZz+H8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FMDXEAAAA3QAAAA8AAAAAAAAAAAAAAAAAmAIAAGRycy9k&#10;b3ducmV2LnhtbFBLBQYAAAAABAAEAPUAAACJAwAAAAA=&#10;" path="m,227076l,e" filled="f" strokeweight=".96pt">
                  <v:path arrowok="t" textboxrect="0,0,0,227076"/>
                </v:shape>
                <v:shape id="Shape 2035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EXsQA&#10;AADdAAAADwAAAGRycy9kb3ducmV2LnhtbESPQWvCQBSE7wX/w/IEb3UTxSKpqxSx6MlS9dLbI/vM&#10;hmbfxrytxn/vFgo9DjPzDbNY9b5RV+qkDmwgH2egiMtga64MnI7vz3NQEpEtNoHJwJ0EVsvB0wIL&#10;G278SddDrFSCsBRowMXYFlpL6cijjENLnLxz6DzGJLtK2w5vCe4bPcmyF+2x5rTgsKW1o/L78OMN&#10;zOQcvvJK+vv2kjebDX2I22tjRsP+7RVUpD7+h//aO2tgkk1n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RxF7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36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+LqsYA&#10;AADdAAAADwAAAGRycy9kb3ducmV2LnhtbESPQWvCQBSE74X+h+UVvOmmKlKjm1AqioUWWiN4fWSf&#10;SWj2bdhdY/z33YLQ4zAz3zDrfDCt6Mn5xrKC50kCgri0uuFKwbHYjl9A+ICssbVMCm7kIc8eH9aY&#10;anvlb+oPoRIRwj5FBXUIXSqlL2sy6Ce2I47e2TqDIUpXSe3wGuGmldMkWUiDDceFGjt6q6n8OVyM&#10;gs3X+7L4nM8ofMxvy37XsivcSanR0/C6AhFoCP/he3uvFUyT2QL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+Lq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037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//ssUA&#10;AADdAAAADwAAAGRycy9kb3ducmV2LnhtbESPQWvCQBSE7wX/w/IKvekmFrWkriJi0VOL2ktvj+wz&#10;G5p9G/O2Gv+9Wyj0OMzMN8x82ftGXaiTOrCBfJSBIi6Drbky8Hl8G76AkohssQlMBm4ksFwMHuZY&#10;2HDlPV0OsVIJwlKgARdjW2gtpSOPMgotcfJOofMYk+wqbTu8Jrhv9DjLptpjzWnBYUtrR+X34ccb&#10;mMgpfOWV9LftOW82G/oQ966NeXrsV6+gIvXxP/zX3lkD4+x5B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/+y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038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Yj2MIA&#10;AADdAAAADwAAAGRycy9kb3ducmV2LnhtbERPzWoCMRC+F/oOYQpeRLNaqLI1igiCBRFdfYBhM90s&#10;biZLEjXt0zeHgseP73+xSrYTd/KhdaxgMi5AENdOt9wouJy3ozmIEJE1do5JwQ8FWC1fXxZYavfg&#10;E92r2IgcwqFEBSbGvpQy1IYshrHriTP37bzFmKFvpPb4yOG2k9Oi+JAWW84NBnvaGKqv1c0qmB1m&#10;+8Pwa5J8vbfX6vhrhnxOSg3e0voTRKQUn+J/904rmBbveW5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iPYwgAAAN0AAAAPAAAAAAAAAAAAAAAAAJgCAABkcnMvZG93&#10;bnJldi54bWxQSwUGAAAAAAQABAD1AAAAhwMAAAAA&#10;" path="m,227380l,e" filled="f" strokeweight=".96pt">
                  <v:path arrowok="t" textboxrect="0,0,0,227380"/>
                </v:shape>
                <v:shape id="Shape 2039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lDcgA&#10;AADdAAAADwAAAGRycy9kb3ducmV2LnhtbESPT2vCQBTE7wW/w/KE3urGVESjq4hSKBQP/jt4e2Zf&#10;k9js27C7jWk/vSsUehxm5jfMfNmZWrTkfGVZwXCQgCDOra64UHA8vL1MQPiArLG2TAp+yMNy0Xua&#10;Y6btjXfU7kMhIoR9hgrKEJpMSp+XZNAPbEMcvU/rDIYoXSG1w1uEm1qmSTKWBiuOCyU2tC4p/9p/&#10;GwVtfpr8HoYfqR9tR9dNs71srmen1HO/W81ABOrCf/iv/a4VpMnrFB5v4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O6UN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2040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co8IA&#10;AADdAAAADwAAAGRycy9kb3ducmV2LnhtbERPzWoCMRC+F/oOYQpeRLNKqbI1igiCBRFdfYBhM90s&#10;biZLEjXt0zeHgseP73+xSrYTd/KhdaxgMi5AENdOt9wouJy3ozmIEJE1do5JwQ8FWC1fXxZYavfg&#10;E92r2IgcwqFEBSbGvpQy1IYshrHriTP37bzFmKFvpPb4yOG2k9Oi+JAWW84NBnvaGKqv1c0qmB1m&#10;+8Pwa5J8vbfX6vhrhnxOSg3e0voTRKQUn+J/904rmBbveX9+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lyjwgAAAN0AAAAPAAAAAAAAAAAAAAAAAJgCAABkcnMvZG93&#10;bnJldi54bWxQSwUGAAAAAAQABAD1AAAAhwMAAAAA&#10;" path="m,227380l,e" filled="f" strokeweight=".96pt">
                  <v:path arrowok="t" textboxrect="0,0,0,227380"/>
                </v:shape>
                <v:shape id="Shape 2041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FTcMA&#10;AADdAAAADwAAAGRycy9kb3ducmV2LnhtbESP0WrCQBRE3wv+w3IFX4ruGlrR6CpFEPLa6Adcs9ck&#10;JHs3Zrcx/r1bKPRxmJkzzO4w2lYM1PvasYblQoEgLpypudRwOZ/maxA+IBtsHZOGJ3k47CdvO0yN&#10;e/A3DXkoRYSwT1FDFUKXSumLiiz6heuIo3dzvcUQZV9K0+Mjwm0rE6VW0mLNcaHCjo4VFU3+YzWo&#10;z+ZdqiMlSXm+3nPeuGbIMq1n0/FrCyLQGP7Df+3MaEjUxxJ+38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OFTc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042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EAcYA&#10;AADdAAAADwAAAGRycy9kb3ducmV2LnhtbESPQWvCQBSE7wX/w/IEb3VjCEWiq4giFMRDtT14e2af&#10;STT7NuxuY/TXdwuFHoeZ+YaZL3vTiI6cry0rmIwTEMSF1TWXCj6P29cpCB+QNTaWScGDPCwXg5c5&#10;5tre+YO6QyhFhLDPUUEVQptL6YuKDPqxbYmjd7HOYIjSlVI7vEe4aWSaJG/SYM1xocKW1hUVt8O3&#10;UdAVX9PncbJLfbbPrpt2f95cT06p0bBfzUAE6sN/+K/9rhWkSZbC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lEAcYAAADdAAAADwAAAAAAAAAAAAAAAACYAgAAZHJz&#10;L2Rvd25yZXYueG1sUEsFBgAAAAAEAAQA9QAAAIsDAAAAAA==&#10;" path="m,227380l,e" filled="f" strokeweight=".33864mm">
                  <v:path arrowok="t" textboxrect="0,0,0,227380"/>
                </v:shape>
                <v:shape id="Shape 2043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2+ocMA&#10;AADdAAAADwAAAGRycy9kb3ducmV2LnhtbESP0WrCQBRE3wv+w3KFvpS6a2yLTV1FBCGvRj/gNntN&#10;QrJ3Y3aN6d+7gtDHYWbOMKvNaFsxUO9rxxrmMwWCuHCm5lLD6bh/X4LwAdlg65g0/JGHzXryssLU&#10;uBsfaMhDKSKEfYoaqhC6VEpfVGTRz1xHHL2z6y2GKPtSmh5vEW5bmSj1JS3WHBcq7GhXUdHkV6tB&#10;fTZvUu0oScrj7yXnb9cMWab163Tc/oAINIb/8LOdGQ2J+ljA401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2+oc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044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DSMQA&#10;AADdAAAADwAAAGRycy9kb3ducmV2LnhtbESPzWrDMBCE74W8g9hAb7Uck6bFsRJKoNBDG4jbB9hY&#10;G9uJtTKW/Pf2VaDQ4zAz3zDZfjKNGKhztWUFqygGQVxYXXOp4Of7/ekVhPPIGhvLpGAmB/vd4iHD&#10;VNuRTzTkvhQBwi5FBZX3bSqlKyoy6CLbEgfvYjuDPsiulLrDMcBNI5M43kiDNYeFCls6VFTc8t4o&#10;4OHrPFuZoO2fj9eXz5am/NAr9bic3rYgPE3+P/zX/tAKkni9hvu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Q0jEAAAA3QAAAA8AAAAAAAAAAAAAAAAAmAIAAGRycy9k&#10;b3ducmV2LnhtbFBLBQYAAAAABAAEAPUAAACJAwAAAAA=&#10;" path="m,227076l,e" filled="f" strokeweight=".96pt">
                  <v:path arrowok="t" textboxrect="0,0,0,227076"/>
                </v:shape>
                <v:shape id="Shape 2045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moMYA&#10;AADdAAAADwAAAGRycy9kb3ducmV2LnhtbESPQWvCQBSE7wX/w/KE3nSjjUVTVyktlgoWWiP0+sg+&#10;k9Ds27C7xvjvXUHocZiZb5jlujeN6Mj52rKCyTgBQVxYXXOp4JBvRnMQPiBrbCyTggt5WK8GD0vM&#10;tD3zD3X7UIoIYZ+hgiqENpPSFxUZ9GPbEkfvaJ3BEKUrpXZ4jnDTyGmSPEuDNceFClt6q6j425+M&#10;gvfv7SL/Sp8o7NLLovto2OXuV6nHYf/6AiJQH/7D9/anVjBN0h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tmo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046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4pMUA&#10;AADdAAAADwAAAGRycy9kb3ducmV2LnhtbESP0WqDQBRE3wP5h+UG+hbXSGuLcRNKoNCHthDbD7hx&#10;b9TEvSvuavTvu4VCHoeZOcPk+8m0YqTeNZYVbKIYBHFpdcOVgp/vt/ULCOeRNbaWScFMDva75SLH&#10;TNsbH2ksfCUChF2GCmrvu0xKV9Zk0EW2Iw7e2fYGfZB9JXWPtwA3rUziOJUGGw4LNXZ0qKm8FoNR&#10;wOPnabYyQTs8fV2ePzqaisOg1MNqet2C8DT5e/i//a4VJPFjCn9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XikxQAAAN0AAAAPAAAAAAAAAAAAAAAAAJgCAABkcnMv&#10;ZG93bnJldi54bWxQSwUGAAAAAAQABAD1AAAAigMAAAAA&#10;" path="m,227076l,e" filled="f" strokeweight=".96pt">
                  <v:path arrowok="t" textboxrect="0,0,0,227076"/>
                </v:shape>
                <v:shape id="Shape 2047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Mz8UA&#10;AADdAAAADwAAAGRycy9kb3ducmV2LnhtbESPQWvCQBSE7wX/w/IKvekmUrWkriJi0VOL2ktvj+wz&#10;G5p9G/O2Gv+9Wyj0OMzMN8x82ftGXaiTOrCBfJSBIi6Drbky8Hl8G76AkohssQlMBm4ksFwMHuZY&#10;2HDlPV0OsVIJwlKgARdjW2gtpSOPMgotcfJOofMYk+wqbTu8Jrhv9DjLptpjzWnBYUtrR+X34ccb&#10;mMgpfOWV9LftOW82G/oQ966NeXrsV6+gIvXxP/zX3lkD4+x5B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YzP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048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JPsMA&#10;AADdAAAADwAAAGRycy9kb3ducmV2LnhtbERPXWvCMBR9F/wP4Qp701RXRDvTIhsbG0xwdrDXS3Nt&#10;i81NSbJa//3yMPDxcL53xWg6MZDzrWUFy0UCgriyuuVawXf5Ot+A8AFZY2eZFNzIQ5FPJzvMtL3y&#10;Fw2nUIsYwj5DBU0IfSalrxoy6Be2J47c2TqDIUJXS+3wGsNNJ1dJspYGW44NDfb03FB1Of0aBS/H&#10;j215SB8pfKa37fDWsSvdj1IPs3H/BCLQGO7if/e7VrBK0jg3volP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rJP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049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9JsUA&#10;AADdAAAADwAAAGRycy9kb3ducmV2LnhtbESPQWvCQBSE7wX/w/IKvekmUsWmriJi0VOL2ktvj+wz&#10;G5p9G/O2Gv+9Wyj0OMzMN8x82ftGXaiTOrCBfJSBIi6Drbky8Hl8G85ASUS22AQmAzcSWC4GD3Ms&#10;bLjyni6HWKkEYSnQgIuxLbSW0pFHGYWWOHmn0HmMSXaVth1eE9w3epxlU+2x5rTgsKW1o/L78OMN&#10;TOQUvvJK+tv2nDebDX2Ie9fGPD32q1dQkfr4H/5r76yBcfb8A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r0m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050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uacIA&#10;AADdAAAADwAAAGRycy9kb3ducmV2LnhtbERPz2vCMBS+C/sfwht403SCIp1RNnGgB5V1XnZ7NG9N&#10;afMSmszW/94cBI8f3+/VZrCtuFIXascK3qYZCOLS6ZorBZefr8kSRIjIGlvHpOBGATbrl9EKc+16&#10;/qZrESuRQjjkqMDE6HMpQ2nIYpg6T5y4P9dZjAl2ldQd9inctnKWZQtpsebUYNDT1lDZFP9WwWd9&#10;Ms25P/L8t2p20R92wW8vSo1fh493EJGG+BQ/3HutYJbN0/70Jj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O5pwgAAAN0AAAAPAAAAAAAAAAAAAAAAAJgCAABkcnMvZG93&#10;bnJldi54bWxQSwUGAAAAAAQABAD1AAAAhwMAAAAA&#10;" path="m,227075l,e" filled="f" strokeweight=".96pt">
                  <v:path arrowok="t" textboxrect="0,0,0,227075"/>
                </v:shape>
                <v:shape id="Shape 2051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6aMUA&#10;AADdAAAADwAAAGRycy9kb3ducmV2LnhtbESPQWvCQBSE70L/w/IKvelGqdKmrlIFUdCLab0/s69J&#10;muzbkN3E+O9dQfA4zMw3zHzZm0p01LjCsoLxKAJBnFpdcKbg92cz/ADhPLLGyjIpuJKD5eJlMMdY&#10;2wsfqUt8JgKEXYwKcu/rWEqX5mTQjWxNHLw/2xj0QTaZ1A1eAtxUchJFM2mw4LCQY03rnNIyaY2C&#10;cn0ojTx1n9W5w+37/r/dylWr1Ntr//0FwlPvn+FHe6cVTKLpGO5vw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rpo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052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VhcYA&#10;AADdAAAADwAAAGRycy9kb3ducmV2LnhtbESPT2sCMRTE74V+h/CE3mrWBUtZjaJioT3U4p+Lt8fm&#10;uVl28xI2qbv99o0geBxm5jfMfDnYVlypC7VjBZNxBoK4dLrmSsHp+PH6DiJEZI2tY1LwRwGWi+en&#10;ORba9byn6yFWIkE4FKjAxOgLKUNpyGIYO0+cvIvrLMYku0rqDvsEt63Ms+xNWqw5LRj0tDFUNodf&#10;q2Bd70zz03/z9Fw12+i/tsFvTkq9jIbVDESkIT7C9/anVpBn0xx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rVh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053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waccA&#10;AADdAAAADwAAAGRycy9kb3ducmV2LnhtbESPQWvCQBSE74X+h+UVvOmmisWmrqJiQCIeTFva42v2&#10;mYRm34bsGuO/dwtCj8PMfMPMl72pRUetqywreB5FIIhzqysuFHy8J8MZCOeRNdaWScGVHCwXjw9z&#10;jLW98JG6zBciQNjFqKD0vomldHlJBt3INsTBO9nWoA+yLaRu8RLgppbjKHqRBisOCyU2tCkp/83O&#10;RsFrd9p+Jft0lRb6M01+drpZfx+UGjz1qzcQnnr/H763d1rBOJpO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fsGn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054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Z8MUA&#10;AADdAAAADwAAAGRycy9kb3ducmV2LnhtbESPQWvCQBSE74X+h+UVvNVNRaVGN6EVREEvWr0/s88k&#10;TfZtyG5i+u+7QqHHYWa+YVbpYGrRU+tKywrexhEI4szqknMF56/N6zsI55E11pZJwQ85SJPnpxXG&#10;2t75SP3J5yJA2MWooPC+iaV0WUEG3dg2xMG72dagD7LNpW7xHuCmlpMomkuDJYeFAhtaF5RVp84o&#10;qNaHyshLv6ivPW6n++9uKz87pUYvw8cShKfB/4f/2jutYBLNpvB4E5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Rnw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055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NhscA&#10;AADdAAAADwAAAGRycy9kb3ducmV2LnhtbESPT2vCQBTE7wW/w/KE3upGwaKpq1gxIBEP/int8Zl9&#10;JqHZtyG7jem3dwXB4zAzv2Fmi85UoqXGlZYVDAcRCOLM6pJzBadj8jYB4TyyxsoyKfgnB4t572WG&#10;sbZX3lN78LkIEHYxKii8r2MpXVaQQTewNXHwLrYx6INscqkbvAa4qeQoit6lwZLDQoE1rQrKfg9/&#10;RsG0vay/k226THP9lSbnja4/f3ZKvfa75QcIT51/hh/tjVYwisZ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6jYb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056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uecQA&#10;AADdAAAADwAAAGRycy9kb3ducmV2LnhtbESP0WqDQBRE3wv5h+UG+tasEWKDzUaCEMhDU4jtB9y4&#10;t2rr3hV3Nfr32UKgj8PMnGF22WRaMVLvGssK1qsIBHFpdcOVgq/P48sWhPPIGlvLpGAmB9l+8bTD&#10;VNsbX2gsfCUChF2KCmrvu1RKV9Zk0K1sRxy8b9sb9EH2ldQ93gLctDKOokQabDgs1NhRXlP5WwxG&#10;AY/n62xljHbYfPy8vnc0Ffmg1PNyOryB8DT5//CjfdIK4miTwN+b8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7nnEAAAA3QAAAA8AAAAAAAAAAAAAAAAAmAIAAGRycy9k&#10;b3ducmV2LnhtbFBLBQYAAAAABAAEAPUAAACJAwAAAAA=&#10;" path="m,227076l,e" filled="f" strokeweight=".96pt">
                  <v:path arrowok="t" textboxrect="0,0,0,227076"/>
                </v:shape>
                <v:shape id="Shape 2057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LkcYA&#10;AADdAAAADwAAAGRycy9kb3ducmV2LnhtbESP3WrCQBSE7wu+w3IE73Tjb2vqKqK0tFChNYXeHrKn&#10;STB7NuyuMb59VxB6OczMN8xq05latOR8ZVnBeJSAIM6trrhQ8J29DJ9A+ICssbZMCq7kYbPuPaww&#10;1fbCX9QeQyEihH2KCsoQmlRKn5dk0I9sQxy9X+sMhihdIbXDS4SbWk6SZCENVhwXSmxoV1J+Op6N&#10;gv3n+zI7zKYUPmbXZftas8vcj1KDfrd9BhGoC//he/tNK5gk80e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zLk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058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kMEA&#10;AADdAAAADwAAAGRycy9kb3ducmV2LnhtbERPy2rCQBTdC/7DcIXudNJAtKSOUgKCiyqY9gNuM7dJ&#10;NHMnZCavv3cWhS4P570/TqYRA3WutqzgdROBIC6srrlU8P11Wr+BcB5ZY2OZFMzk4HhYLvaYajvy&#10;jYbclyKEsEtRQeV9m0rpiooMuo1tiQP3azuDPsCulLrDMYSbRsZRtJUGaw4NFbaUVVQ88t4o4OHy&#10;M1sZo+2T63332dKUZ71SL6vp4x2Ep8n/i//cZ60gjpIwN7wJT0Ae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X35DBAAAA3QAAAA8AAAAAAAAAAAAAAAAAmAIAAGRycy9kb3du&#10;cmV2LnhtbFBLBQYAAAAABAAEAPUAAACGAwAAAAA=&#10;" path="m,227076l,e" filled="f" strokeweight=".96pt">
                  <v:path arrowok="t" textboxrect="0,0,0,227076"/>
                </v:shape>
                <v:shape id="Shape 2059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r+8QA&#10;AADdAAAADwAAAGRycy9kb3ducmV2LnhtbESPQWvCQBSE70L/w/IKvekmgkVTVyliaU8Vo5feHtln&#10;NjT7NuZtNf77rlDocZiZb5jlevCtulAvTWAD+SQDRVwF23Bt4Hh4G89BSUS22AYmAzcSWK8eRkss&#10;bLjyni5lrFWCsBRowMXYFVpL5cijTEJHnLxT6D3GJPta2x6vCe5bPc2yZ+2x4bTgsKONo+q7/PEG&#10;ZnIKX3ktw+39nLfbLe3EfWpjnh6H1xdQkYb4H/5rf1gD02y2gPu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DK/v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60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ZWMMA&#10;AADdAAAADwAAAGRycy9kb3ducmV2LnhtbERPXWvCMBR9F/Yfwh3sbU3nRLQaZUwcDiZoK/h6aa5t&#10;WXNTkqzWf28eBj4ezvdyPZhW9OR8Y1nBW5KCIC6tbrhScCq2rzMQPiBrbC2Tght5WK+eRkvMtL3y&#10;kfo8VCKGsM9QQR1Cl0npy5oM+sR2xJG7WGcwROgqqR1eY7hp5ThNp9Jgw7Ghxo4+ayp/8z+jYHP4&#10;nhf7yTuFn8lt3n+17Ap3VurlefhYgAg0hIf4373TCsbpNO6Pb+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mZW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061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tQMMA&#10;AADdAAAADwAAAGRycy9kb3ducmV2LnhtbESPQWvCQBSE7wX/w/KE3uomQqVEVxGx6Mmi7cXbI/vM&#10;BrNvY95W4793C0KPw8x8w8wWvW/UlTqpAxvIRxko4jLYmisDP9+fbx+gJCJbbAKTgTsJLOaDlxkW&#10;Ntx4T9dDrFSCsBRowMXYFlpL6cijjEJLnLxT6DzGJLtK2w5vCe4bPc6yifZYc1pw2NLKUXk+/HoD&#10;73IKx7yS/r655M16TV/idtqY12G/nIKK1Mf/8LO9tQbG2SSHvzfpCe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tQM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2062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ix8QA&#10;AADdAAAADwAAAGRycy9kb3ducmV2LnhtbESP0WqDQBRE3wv5h+UW+lbXCk2CdZUiBPrQBmLyAbfu&#10;rdq6d8Vdjfn7biCQx2FmzjBZsZhezDS6zrKClygGQVxb3XGj4HTcPW9BOI+ssbdMCi7koMhXDxmm&#10;2p75QHPlGxEg7FJU0Ho/pFK6uiWDLrIDcfB+7GjQBzk2Uo94DnDTyySO19Jgx2GhxYHKluq/ajIK&#10;eP76vliZoJ1e97+bz4GWqpyUenpc3t9AeFr8PXxrf2gFSbxO4PomPA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IsfEAAAA3QAAAA8AAAAAAAAAAAAAAAAAmAIAAGRycy9k&#10;b3ducmV2LnhtbFBLBQYAAAAABAAEAPUAAACJAwAAAAA=&#10;" path="m,227076l,e" filled="f" strokeweight=".96pt">
                  <v:path arrowok="t" textboxrect="0,0,0,227076"/>
                </v:shape>
                <v:shape id="Shape 2063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HL8YA&#10;AADdAAAADwAAAGRycy9kb3ducmV2LnhtbESPQWvCQBSE74X+h+UVvOmmKlKjm1AqioUWWiN4fWSf&#10;SWj2bdhdY/z33YLQ4zAz3zDrfDCt6Mn5xrKC50kCgri0uuFKwbHYjl9A+ICssbVMCm7kIc8eH9aY&#10;anvlb+oPoRIRwj5FBXUIXSqlL2sy6Ce2I47e2TqDIUpXSe3wGuGmldMkWUiDDceFGjt6q6n8OVyM&#10;gs3X+7L4nM8ofMxvy37XsivcSanR0/C6AhFoCP/he3uvFUyTxQz+3s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sHL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064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fKMUA&#10;AADdAAAADwAAAGRycy9kb3ducmV2LnhtbESP0WqDQBRE3wP5h+UG+hbXSGuLcRNKoNCHthDbD7hx&#10;b9TEvSvuavTvu4VCHoeZOcPk+8m0YqTeNZYVbKIYBHFpdcOVgp/vt/ULCOeRNbaWScFMDva75SLH&#10;TNsbH2ksfCUChF2GCmrvu0xKV9Zk0EW2Iw7e2fYGfZB9JXWPtwA3rUziOJUGGw4LNXZ0qKm8FoNR&#10;wOPnabYyQTs8fV2ePzqaisOg1MNqet2C8DT5e/i//a4VJHH6CH9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h8oxQAAAN0AAAAPAAAAAAAAAAAAAAAAAJgCAABkcnMv&#10;ZG93bnJldi54bWxQSwUGAAAAAAQABAD1AAAAigMAAAAA&#10;" path="m,227076l,e" filled="f" strokeweight=".96pt">
                  <v:path arrowok="t" textboxrect="0,0,0,227076"/>
                </v:shape>
                <v:shape id="Shape 2065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rQ8QA&#10;AADdAAAADwAAAGRycy9kb3ducmV2LnhtbESPT2vCQBTE74LfYXlCb7qJoJToKiKW9tTin4u3R/aZ&#10;DWbfpnlbjd++WxB6HGbmN8xy3ftG3aiTOrCBfJKBIi6DrbkycDq+jV9BSUS22AQmAw8SWK+GgyUW&#10;Ntx5T7dDrFSCsBRowMXYFlpL6cijTEJLnLxL6DzGJLtK2w7vCe4bPc2yufZYc1pw2NLWUXk9/HgD&#10;M7mEc15J/3j/zpvdjr7EfWpjXkb9ZgEqUh//w8/2hzUwzeYz+Hu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i60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66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kt8UA&#10;AADdAAAADwAAAGRycy9kb3ducmV2LnhtbESPQWvCQBSE7wX/w/IEb7rRSqjRVURpaUGhNQWvj+xr&#10;Epp9G3bXGP99VxB6HGbmG2a16U0jOnK+tqxgOklAEBdW11wq+M5fxy8gfEDW2FgmBTfysFkPnlaY&#10;aXvlL+pOoRQRwj5DBVUIbSalLyoy6Ce2JY7ej3UGQ5SulNrhNcJNI2dJkkqDNceFClvaVVT8ni5G&#10;wf7zY5Ef588UDvPbontr2OXurNRo2G+XIAL14T/8aL9rBbMkTeH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KS3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067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Qr8QA&#10;AADdAAAADwAAAGRycy9kb3ducmV2LnhtbESPQWvCQBSE7wX/w/IEb3UTQSupqxSx6MlS9dLbI/vM&#10;hmbfxrytxn/vFgo9DjPzDbNY9b5RV+qkDmwgH2egiMtga64MnI7vz3NQEpEtNoHJwJ0EVsvB0wIL&#10;G278SddDrFSCsBRowMXYFlpL6cijjENLnLxz6DzGJLtK2w5vCe4bPcmymfZYc1pw2NLaUfl9+PEG&#10;pnIOX3kl/X17yZvNhj7E7bUxo2H/9goqUh//w3/tnTUwyWYv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80K/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68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VLcEA&#10;AADdAAAADwAAAGRycy9kb3ducmV2LnhtbERPy2rCQBTdC/7DcIXudNJA05I6SgkILlqh0Q+4zdwm&#10;0cydkJm8/t5ZCC4P573dT6YRA3WutqzgdROBIC6srrlUcDkf1h8gnEfW2FgmBTM52O+Wiy2m2o78&#10;S0PuSxFC2KWooPK+TaV0RUUG3ca2xIH7t51BH2BXSt3hGMJNI+MoSqTBmkNDhS1lFRW3vDcKePj5&#10;m62M0fZvp+v7d0tTnvVKvaymr08Qnib/FD/cR60gjpIwN7wJT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7FS3BAAAA3QAAAA8AAAAAAAAAAAAAAAAAmAIAAGRycy9kb3du&#10;cmV2LnhtbFBLBQYAAAAABAAEAPUAAACGAwAAAAA=&#10;" path="m,227076l,e" filled="f" strokeweight=".96pt">
                  <v:path arrowok="t" textboxrect="0,0,0,227076"/>
                </v:shape>
                <v:shape id="Shape 2069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wxcYA&#10;AADdAAAADwAAAGRycy9kb3ducmV2LnhtbESP3WrCQBSE7wu+w3KE3tWNP4iJriItlhYqqBG8PWSP&#10;STB7NuxuY3z7bqHQy2FmvmFWm940oiPna8sKxqMEBHFhdc2lgnO+e1mA8AFZY2OZFDzIw2Y9eFph&#10;pu2dj9SdQikihH2GCqoQ2kxKX1Rk0I9sSxy9q3UGQ5SulNrhPcJNIydJMpcGa44LFbb0WlFxO30b&#10;BW+HzzTfz6YUvmaPtHtv2OXuotTzsN8uQQTqw3/4r/2hFUySe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wx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070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P9sEA&#10;AADdAAAADwAAAGRycy9kb3ducmV2LnhtbERPy2rCQBTdC/7DcIXudNJAm5I6SgkILlrB6AfcZm6T&#10;aOZOyExef+8sCi4P573dT6YRA3WutqzgdROBIC6srrlUcL0c1h8gnEfW2FgmBTM52O+Wiy2m2o58&#10;piH3pQgh7FJUUHnfplK6oiKDbmNb4sD92c6gD7Arpe5wDOGmkXEUvUuDNYeGClvKKirueW8U8PDz&#10;O1sZo+3fTrfku6Upz3qlXlbT1ycIT5N/iv/dR60gjpKwP7wJT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Uj/bBAAAA3QAAAA8AAAAAAAAAAAAAAAAAmAIAAGRycy9kb3du&#10;cmV2LnhtbFBLBQYAAAAABAAEAPUAAACGAwAAAAA=&#10;" path="m,227076l,e" filled="f" strokeweight=".96pt">
                  <v:path arrowok="t" textboxrect="0,0,0,227076"/>
                </v:shape>
                <v:shape id="Shape 2071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7ncQA&#10;AADdAAAADwAAAGRycy9kb3ducmV2LnhtbESPQWvCQBSE7wX/w/IEb3UTwbZEVxGx2FOl1ou3R/aZ&#10;DWbfpnmrxn/fFQo9DjPzDTNf9r5RV+qkDmwgH2egiMtga64MHL7fn99ASUS22AQmA3cSWC4GT3Ms&#10;bLjxF133sVIJwlKgARdjW2gtpSOPMg4tcfJOofMYk+wqbTu8Jbhv9CTLXrTHmtOCw5bWjsrz/uIN&#10;TOUUjnkl/X37kzebDe3EfWpjRsN+NQMVqY//4b/2hzUwyV5zeLx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e5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72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0acYA&#10;AADdAAAADwAAAGRycy9kb3ducmV2LnhtbESPQWvCQBSE7wX/w/KE3nRjKlZTVyktlgoWWiP0+sg+&#10;k9Ds27C7xvjvXUHocZiZb5jlujeN6Mj52rKCyTgBQVxYXXOp4JBvRnMQPiBrbCyTggt5WK8GD0vM&#10;tD3zD3X7UIoIYZ+hgiqENpPSFxUZ9GPbEkfvaJ3BEKUrpXZ4jnDTyDRJZtJgzXGhwpbeKir+9iej&#10;4P17u8i/pk8UdtPLovto2OXuV6nHYf/6AiJQH/7D9/anVpAmzy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40a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073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AccUA&#10;AADdAAAADwAAAGRycy9kb3ducmV2LnhtbESPQWvCQBSE7wX/w/IKvekmFrWkriJi0VOL2ktvj+wz&#10;G5p9G/O2Gv+9Wyj0OMzMN8x82ftGXaiTOrCBfJSBIi6Drbky8Hl8G76AkohssQlMBm4ksFwMHuZY&#10;2HDlPV0OsVIJwlKgARdjW2gtpSOPMgotcfJOofMYk+wqbTu8Jrhv9DjLptpjzWnBYUtrR+X34ccb&#10;mMgpfOWV9LftOW82G/oQ966NeXrsV6+gIvXxP/zX3lkD42z2DL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kBx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074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J9cQA&#10;AADdAAAADwAAAGRycy9kb3ducmV2LnhtbESPzWrDMBCE74W8g9hCbrVck9bBiRJCoNBDGqjbB9hY&#10;G9uttTKW/Pf2UaDQ4zAz3zDb/WQaMVDnassKnqMYBHFhdc2lgu+vt6c1COeRNTaWScFMDva7xcMW&#10;M21H/qQh96UIEHYZKqi8bzMpXVGRQRfZljh4V9sZ9EF2pdQdjgFuGpnE8as0WHNYqLClY0XFb94b&#10;BTx8XGYrE7T9y/knPbU05cdeqeXjdNiA8DT5//Bf+10rSOJ0Bfc34Qn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vifXEAAAA3QAAAA8AAAAAAAAAAAAAAAAAmAIAAGRycy9k&#10;b3ducmV2LnhtbFBLBQYAAAAABAAEAPUAAACJAwAAAAA=&#10;" path="m,227076l,e" filled="f" strokeweight=".96pt">
                  <v:path arrowok="t" textboxrect="0,0,0,227076"/>
                </v:shape>
                <v:shape id="Shape 2075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sHcYA&#10;AADdAAAADwAAAGRycy9kb3ducmV2LnhtbESP3WrCQBSE7wu+w3IE73Tjb2vqKqK0tFChNYXeHrKn&#10;STB7NuyuMb59VxB6OczMN8xq05latOR8ZVnBeJSAIM6trrhQ8J29DJ9A+ICssbZMCq7kYbPuPaww&#10;1fbCX9QeQyEihH2KCsoQmlRKn5dk0I9sQxy9X+sMhihdIbXDS4SbWk6SZCENVhwXSmxoV1J+Op6N&#10;gv3n+zI7zKYUPmbXZftas8vcj1KDfrd9BhGoC//he/tNK5gkj3O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esH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076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yGcMA&#10;AADdAAAADwAAAGRycy9kb3ducmV2LnhtbESP0YrCMBRE3wX/IVzBN5tuQV2qURZB8EEXtvoBd5tr&#10;W21uSpPW+vcbQdjHYWbOMOvtYGrRU+sqywo+ohgEcW51xYWCy3k/+wThPLLG2jIpeJKD7WY8WmOq&#10;7YN/qM98IQKEXYoKSu+bVEqXl2TQRbYhDt7VtgZ9kG0hdYuPADe1TOJ4IQ1WHBZKbGhXUn7POqOA&#10;+9Pv08oEbTf/vi2PDQ3ZrlNqOhm+ViA8Df4//G4ftIIkXi7g9SY8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GyG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077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GcsQA&#10;AADdAAAADwAAAGRycy9kb3ducmV2LnhtbESPQWvCQBSE7wX/w/IEb3UTwSqpqxSx6MlS9dLbI/vM&#10;hmbfxrytxn/vFgo9DjPzDbNY9b5RV+qkDmwgH2egiMtga64MnI7vz3NQEpEtNoHJwJ0EVsvB0wIL&#10;G278SddDrFSCsBRowMXYFlpL6cijjENLnLxz6DzGJLtK2w5vCe4bPcmyF+2x5rTgsKW1o/L78OMN&#10;TOUcvvJK+vv2kjebDX2I22tjRsP+7RVUpD7+h//aO2tgks1m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lRnL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78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YDg8MA&#10;AADdAAAADwAAAGRycy9kb3ducmV2LnhtbERPW2vCMBR+H/gfwhF8m6lOvFSjjI0NhQ3UCr4emmNb&#10;bE5KEmv99+ZhsMeP777adKYWLTlfWVYwGiYgiHOrKy4UnLKv1zkIH5A11pZJwYM8bNa9lxWm2t75&#10;QO0xFCKGsE9RQRlCk0rp85IM+qFtiCN3sc5giNAVUju8x3BTy3GSTKXBimNDiQ19lJRfjzej4HO/&#10;W2S/kzcKP5PHov2u2WXurNSg370vQQTqwr/4z73VCsbJLM6Nb+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YDg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079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3m8UA&#10;AADdAAAADwAAAGRycy9kb3ducmV2LnhtbESPQWvCQBSE7wX/w/IKvekmQtWmriJi0VOL2ktvj+wz&#10;G5p9G/O2Gv+9Wyj0OMzMN8x82ftGXaiTOrCBfJSBIi6Drbky8Hl8G85ASUS22AQmAzcSWC4GD3Ms&#10;bLjyni6HWKkEYSnQgIuxLbSW0pFHGYWWOHmn0HmMSXaVth1eE9w3epxlE+2x5rTgsKW1o/L78OMN&#10;PMspfOWV9LftOW82G/oQ966NeXrsV6+gIvXxP/zX3lkD42z6A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neb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080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/0b8A&#10;AADdAAAADwAAAGRycy9kb3ducmV2LnhtbERPy4rCMBTdD/gP4QruxtSCD6pRRBBmMQpWP+DaXNtq&#10;c1OatNa/NwvB5eG8V5veVKKjxpWWFUzGEQjizOqScwWX8/53AcJ5ZI2VZVLwIgeb9eBnhYm2Tz5R&#10;l/pchBB2CSoovK8TKV1WkEE3tjVx4G62MegDbHKpG3yGcFPJOIpm0mDJoaHAmnYFZY+0NQq4O1xf&#10;VsZo2+nxPv+vqU93rVKjYb9dgvDU+6/44/7TCuJoEfaHN+EJ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Af/RvwAAAN0AAAAPAAAAAAAAAAAAAAAAAJgCAABkcnMvZG93bnJl&#10;di54bWxQSwUGAAAAAAQABAD1AAAAhAMAAAAA&#10;" path="m,227076l,e" filled="f" strokeweight=".96pt">
                  <v:path arrowok="t" textboxrect="0,0,0,227076"/>
                </v:shape>
                <v:shape id="Shape 2081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aOcUA&#10;AADdAAAADwAAAGRycy9kb3ducmV2LnhtbESP3WrCQBSE7wXfYTmCd7rxh6Kpq5SKotBCawq9PWRP&#10;k9Ds2bC7xvj2riB4OczMN8xq05latOR8ZVnBZJyAIM6trrhQ8JPtRgsQPiBrrC2Tgit52Kz7vRWm&#10;2l74m9pTKESEsE9RQRlCk0rp85IM+rFtiKP3Z53BEKUrpHZ4iXBTy2mSvEiDFceFEht6Lyn/P52N&#10;gu3XcZl9zmcUPubXZbuv2WXuV6nhoHt7BRGoC8/wo33QCqbJYg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do5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082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/EPcMA&#10;AADdAAAADwAAAGRycy9kb3ducmV2LnhtbESP0YrCMBRE3wX/IVxh3zTdwmqpRlmEhX3YFax+wLW5&#10;ttXmpjRprX9vBMHHYWbOMKvNYGrRU+sqywo+ZxEI4tzqigsFx8PPNAHhPLLG2jIpuJODzXo8WmGq&#10;7Y331Ge+EAHCLkUFpfdNKqXLSzLoZrYhDt7ZtgZ9kG0hdYu3ADe1jKNoLg1WHBZKbGhbUn7NOqOA&#10;+//T3coYbfe1uyz+GhqybafUx2T4XoLwNPh3+NX+1QriKInh+SY8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/EP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083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wVsQA&#10;AADdAAAADwAAAGRycy9kb3ducmV2LnhtbESPQWvCQBSE7wX/w/IK3uomikVSVyliqSel6sXbI/vM&#10;hmbfpnlbjf/eFQo9DjPzDTNf9r5RF+qkDmwgH2WgiMtga64MHA8fLzNQEpEtNoHJwI0ElovB0xwL&#10;G678RZd9rFSCsBRowMXYFlpL6cijjEJLnLxz6DzGJLtK2w6vCe4bPc6yV+2x5rTgsKWVo/J7/+sN&#10;TOUcTnkl/e3zJ2/Wa9qJ22pjhs/9+xuoSH38D/+1N9bAOJtN4PEmP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MFb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84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55ocUA&#10;AADdAAAADwAAAGRycy9kb3ducmV2LnhtbESPQWvCQBSE7wX/w/IEb3WjhqLRVcTS0kIFNYLXR/aZ&#10;BLNvw+42xn/fLRR6HGbmG2a16U0jOnK+tqxgMk5AEBdW11wqOOdvz3MQPiBrbCyTggd52KwHTyvM&#10;tL3zkbpTKEWEsM9QQRVCm0npi4oM+rFtiaN3tc5giNKVUju8R7hp5DRJXqTBmuNChS3tKipup2+j&#10;4PXwucj36YzCV/pYdO8Nu9xdlBoN++0SRKA+/If/2h9awTSZp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nmh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085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4NucQA&#10;AADdAAAADwAAAGRycy9kb3ducmV2LnhtbESPT2vCQBTE7wW/w/KE3uomgkVSVylFsSeLfy7eHtln&#10;NjT7NuatGr+9Wyh4HGbmN8xs0ftGXamTOrCBfJSBIi6DrbkycNiv3qagJCJbbAKTgTsJLOaDlxkW&#10;Ntx4S9ddrFSCsBRowMXYFlpL6cijjEJLnLxT6DzGJLtK2w5vCe4bPc6yd+2x5rTgsKUvR+Xv7uIN&#10;TOQUjnkl/X19zpvlkn7EbbQxr8P+8wNUpD4+w//tb2tgnE0n8PcmPQE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Dbn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86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CPsMA&#10;AADdAAAADwAAAGRycy9kb3ducmV2LnhtbESP3YrCMBSE7wXfIRzBO00t+EM1igjCXqwLdvcBjs2x&#10;rTYnpUlrfXuzIHg5zMw3zGbXm0p01LjSsoLZNAJBnFldcq7g7/c4WYFwHlljZZkUPMnBbjscbDDR&#10;9sFn6lKfiwBhl6CCwvs6kdJlBRl0U1sTB+9qG4M+yCaXusFHgJtKxlG0kAZLDgsF1nQoKLunrVHA&#10;3enytDJG285/bsvvmvr00Co1HvX7NQhPvf+E3+0vrSCOVgv4fx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TCP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087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n1sUA&#10;AADdAAAADwAAAGRycy9kb3ducmV2LnhtbESPQWvCQBSE74L/YXlCb7qpFaupq0iLpYJCawq9PrKv&#10;STD7NuyuMf57VxA8DjPzDbNYdaYWLTlfWVbwPEpAEOdWV1wo+M02wxkIH5A11pZJwYU8rJb93gJT&#10;bc/8Q+0hFCJC2KeooAyhSaX0eUkG/cg2xNH7t85giNIVUjs8R7ip5ThJptJgxXGhxIbeS8qPh5NR&#10;8PG9nWf7yQuF3eQybz9rdpn7U+pp0K3fQATqwiN8b39pBeNk9gq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OfW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088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z178A&#10;AADdAAAADwAAAGRycy9kb3ducmV2LnhtbERPy4rCMBTdD/gP4QruxtSCD6pRRBBmMQpWP+DaXNtq&#10;c1OatNa/NwvB5eG8V5veVKKjxpWWFUzGEQjizOqScwWX8/53AcJ5ZI2VZVLwIgeb9eBnhYm2Tz5R&#10;l/pchBB2CSoovK8TKV1WkEE3tjVx4G62MegDbHKpG3yGcFPJOIpm0mDJoaHAmnYFZY+0NQq4O1xf&#10;VsZo2+nxPv+vqU93rVKjYb9dgvDU+6/44/7TCuJoEeaGN+EJ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/PXvwAAAN0AAAAPAAAAAAAAAAAAAAAAAJgCAABkcnMvZG93bnJl&#10;di54bWxQSwUGAAAAAAQABAD1AAAAhAMAAAAA&#10;" path="m,227076l,e" filled="f" strokeweight=".96pt">
                  <v:path arrowok="t" textboxrect="0,0,0,227076"/>
                </v:shape>
                <v:shape id="Shape 2089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HvMQA&#10;AADdAAAADwAAAGRycy9kb3ducmV2LnhtbESPQWvCQBSE7wX/w/IEb3UTwaKpqxSx6MlS9dLbI/vM&#10;hmbfxrytxn/vFgo9DjPzDbNY9b5RV+qkDmwgH2egiMtga64MnI7vzzNQEpEtNoHJwJ0EVsvB0wIL&#10;G278SddDrFSCsBRowMXYFlpL6cijjENLnLxz6DzGJLtK2w5vCe4bPcmyF+2x5rTgsKW1o/L78OMN&#10;TOUcvvJK+vv2kjebDX2I22tjRsP+7RVUpD7+h//aO2tgks3m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B7z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90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pf8IA&#10;AADdAAAADwAAAGRycy9kb3ducmV2LnhtbERPW2vCMBR+H/gfwhH2NlMvDNsZRRTHBAVnB3s9NMe2&#10;2JyUJKv135sHYY8f332x6k0jOnK+tqxgPEpAEBdW11wq+Ml3b3MQPiBrbCyTgjt5WC0HLwvMtL3x&#10;N3XnUIoYwj5DBVUIbSalLyoy6Ee2JY7cxTqDIUJXSu3wFsNNIydJ8i4N1hwbKmxpU1FxPf8ZBdvT&#10;Ps2PsymFw+yedp8Nu9z9KvU67NcfIAL14V/8dH9pBZMkjfvj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Ol/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091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dZ8QA&#10;AADdAAAADwAAAGRycy9kb3ducmV2LnhtbESPQWvCQBSE7wX/w/IEb3UTwdJGVxGx2FOl1ou3R/aZ&#10;DWbfpnmrxn/fFQo9DjPzDTNf9r5RV+qkDmwgH2egiMtga64MHL7fn19BSUS22AQmA3cSWC4GT3Ms&#10;bLjxF133sVIJwlKgARdjW2gtpSOPMg4tcfJOofMYk+wqbTu8Jbhv9CTLXrTHmtOCw5bWjsrz/uIN&#10;TOUUjnkl/X37kzebDe3EfWpjRsN+NQMVqY//4b/2hzUwyd5yeLx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MnW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092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LCMYA&#10;AADdAAAADwAAAGRycy9kb3ducmV2LnhtbESP0WoCMRRE3wv9h3ALvkjNug/abo1SCoKCSF37AZfN&#10;7WZxc7MkUWO/vhEKfRxm5gyzWCXbiwv50DlWMJ0UIIgbpztuFXwd188vIEJE1tg7JgU3CrBaPj4s&#10;sNLuyge61LEVGcKhQgUmxqGSMjSGLIaJG4iz9+28xZilb6X2eM1w28uyKGbSYsd5weBAH4aaU322&#10;Cub7+W4/3k6Tb3b2VH/+mDEfk1Kjp/T+BiJSiv/hv/ZGKyiL1xLu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hLCM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093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N3cgA&#10;AADdAAAADwAAAGRycy9kb3ducmV2LnhtbESPT2vCQBTE7wW/w/KE3urGVESjq4hSKBQP/jt4e2Zf&#10;k9js27C7jWk/vSsUehxm5jfMfNmZWrTkfGVZwXCQgCDOra64UHA8vL1MQPiArLG2TAp+yMNy0Xua&#10;Y6btjXfU7kMhIoR9hgrKEJpMSp+XZNAPbEMcvU/rDIYoXSG1w1uEm1qmSTKWBiuOCyU2tC4p/9p/&#10;GwVtfpr8HoYfqR9tR9dNs71srmen1HO/W81ABOrCf/iv/a4VpMn0FR5v4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tc3d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2094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258YA&#10;AADdAAAADwAAAGRycy9kb3ducmV2LnhtbESP0WoCMRRE3wv9h3ALvkjNKkXrapRSECyItKsfcNlc&#10;N4ubmyWJmvbrm4LQx2FmzjDLdbKduJIPrWMF41EBgrh2uuVGwfGweX4FESKyxs4xKfimAOvV48MS&#10;S+1u/EXXKjYiQziUqMDE2JdShtqQxTByPXH2Ts5bjFn6RmqPtwy3nZwUxVRabDkvGOzp3VB9ri5W&#10;wWw/2+2HH+Pk6509V58/ZsiHpNTgKb0tQERK8T98b2+1gkkxf4G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1258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095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vCcIA&#10;AADdAAAADwAAAGRycy9kb3ducmV2LnhtbESP0YrCMBRE3xf8h3AFXxZNtuCi1SgiCH217gdcm2tb&#10;2tzUJlvr3xthYR+HmTnDbPejbcVAva8da/haKBDEhTM1lxp+Lqf5CoQPyAZbx6ThSR72u8nHFlPj&#10;HnymIQ+liBD2KWqoQuhSKX1RkUW/cB1x9G6utxii7EtpenxEuG1lotS3tFhzXKiwo2NFRZP/Wg1q&#10;2XxKdaQkKS/Xe85r1wxZpvVsOh42IAKN4T/8186MhkStl/B+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K8JwgAAAN0AAAAPAAAAAAAAAAAAAAAAAJgCAABkcnMvZG93&#10;bnJldi54bWxQSwUGAAAAAAQABAD1AAAAhwMAAAAA&#10;" path="m,227380l,e" filled="f" strokeweight=".33861mm">
                  <v:path arrowok="t" textboxrect="0,0,0,227380"/>
                </v:shape>
                <v:shape id="Shape 2096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uRccA&#10;AADdAAAADwAAAGRycy9kb3ducmV2LnhtbESPT2vCQBTE74LfYXlCb7oxiNjUVYoiFIoH//TQ22v2&#10;NYnNvg272xj99K4geBxm5jfMfNmZWrTkfGVZwXiUgCDOra64UHA8bIYzED4ga6wtk4ILeVgu+r05&#10;ZtqeeUftPhQiQthnqKAMocmk9HlJBv3INsTR+7XOYIjSFVI7PEe4qWWaJFNpsOK4UGJDq5Lyv/2/&#10;UdDmX7PrYfyZ+sl2clo325/16dsp9TLo3t9ABOrCM/xof2gFafI6hfu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CbkX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097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U5cMA&#10;AADdAAAADwAAAGRycy9kb3ducmV2LnhtbESP0WrCQBRE3wv+w3IFX4ruGmjV6CoiCHlt9AOu2WsS&#10;kr0bs2tM/75bKPRxmJkzzO4w2lYM1PvasYblQoEgLpypudRwvZznaxA+IBtsHZOGb/Jw2E/edpga&#10;9+IvGvJQighhn6KGKoQuldIXFVn0C9cRR+/ueoshyr6UpsdXhNtWJkp9Sos1x4UKOzpVVDT502pQ&#10;H827VCdKkvJye+S8cc2QZVrPpuNxCyLQGP7Df+3MaEjUZgW/b+IT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aU5c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098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Y9cMA&#10;AADdAAAADwAAAGRycy9kb3ducmV2LnhtbERPz2vCMBS+D/Y/hDfwNtMJiutMyyYO9KBjzstuj+at&#10;KW1eQpPZ+t+bg+Dx4/u9KkfbiTP1oXGs4GWagSCunG64VnD6+XxegggRWWPnmBRcKEBZPD6sMNdu&#10;4G86H2MtUgiHHBWYGH0uZagMWQxT54kT9+d6izHBvpa6xyGF207OsmwhLTacGgx6Whuq2uO/VfDR&#10;HEz7Nex5/lu3m+h3m+DXJ6UmT+P7G4hIY7yLb+6tVjDLXtPc9CY9AV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tY9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2099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M9MQA&#10;AADdAAAADwAAAGRycy9kb3ducmV2LnhtbESPQWvCQBSE74L/YXmCN91URJroKlUQC3qp1fsz+0xi&#10;sm9DdhPTf+8WCj0OM/MNs9r0phIdNa6wrOBtGoEgTq0uOFNw+d5P3kE4j6yxskwKfsjBZj0crDDR&#10;9slf1J19JgKEXYIKcu/rREqX5mTQTW1NHLy7bQz6IJtM6gafAW4qOYuihTRYcFjIsaZdTml5bo2C&#10;cncqjbx2cXXr8DA/PtqD3LZKjUf9xxKEp97/h//an1rBLIpj+H0Tn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1DPTEAAAA3QAAAA8AAAAAAAAAAAAAAAAAmAIAAGRycy9k&#10;b3ducmV2LnhtbFBLBQYAAAAABAAEAPUAAACJAwAAAAA=&#10;" path="m,227075l,e" filled="f" strokeweight=".33864mm">
                  <v:path arrowok="t" textboxrect="0,0,0,227075"/>
                </v:shape>
                <v:shape id="Shape 2100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O6cIA&#10;AADdAAAADwAAAGRycy9kb3ducmV2LnhtbERPz2vCMBS+C/sfwht401RBkc4omziYB5V1XnZ7NG9N&#10;afMSmszW/94cBI8f3+/1drCtuFIXascKZtMMBHHpdM2VgsvP52QFIkRkja1jUnCjANvNy2iNuXY9&#10;f9O1iJVIIRxyVGBi9LmUoTRkMUydJ07cn+ssxgS7SuoO+xRuWznPsqW0WHNqMOhpZ6hsin+r4KM+&#10;mebcH3nxWzX76A/74HcXpcavw/sbiEhDfIof7i+tYD7L0v70Jj0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s7pwgAAAN0AAAAPAAAAAAAAAAAAAAAAAJgCAABkcnMvZG93&#10;bnJldi54bWxQSwUGAAAAAAQABAD1AAAAhwMAAAAA&#10;" path="m,227075l,e" filled="f" strokeweight=".96pt">
                  <v:path arrowok="t" textboxrect="0,0,0,227075"/>
                </v:shape>
                <v:shape id="Shape 2101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rBccA&#10;AADdAAAADwAAAGRycy9kb3ducmV2LnhtbESPT2vCQBTE70K/w/IKvekmHkqNbsSWBiTSg7ZFj8/s&#10;yx+afRuya0y/fVcQehxm5jfMaj2aVgzUu8aygngWgSAurG64UvD1mU1fQDiPrLG1TAp+ycE6fZis&#10;MNH2ynsaDr4SAcIuQQW1910ipStqMuhmtiMOXml7gz7IvpK6x2uAm1bOo+hZGmw4LNTY0VtNxc/h&#10;YhQshvL9mO3yTV7p7zw7b3X3evpQ6ulx3CxBeBr9f/je3moF8ziK4fY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qwX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102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En8UA&#10;AADdAAAADwAAAGRycy9kb3ducmV2LnhtbESPQWvCQBSE74X+h+UVems2CaXY6BqsUCy0F7Xen9ln&#10;EpN9G7KbmP77riB4HGbmG2aRT6YVI/WutqwgiWIQxIXVNZcKfvefLzMQziNrbC2Tgj9ykC8fHxaY&#10;aXvhLY07X4oAYZehgsr7LpPSFRUZdJHtiIN3sr1BH2RfSt3jJcBNK9M4fpMGaw4LFXa0rqhodoNR&#10;0Kx/GiMP43t7HHHz+n0eNvJjUOr5aVrNQXia/D18a39pBWkSp3B9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gSf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103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Q6cYA&#10;AADdAAAADwAAAGRycy9kb3ducmV2LnhtbESPQWvCQBSE70L/w/IK3nSjgrTRVVQMSKQHbUWPr9ln&#10;Epp9G7JrjP/eLRR6HGbmG2a+7EwlWmpcaVnBaBiBIM6sLjlX8PWZDN5AOI+ssbJMCh7kYLl46c0x&#10;1vbOB2qPPhcBwi5GBYX3dSylywoy6Ia2Jg7e1TYGfZBNLnWD9wA3lRxH0VQaLDksFFjTpqDs53gz&#10;Ct7b6/ac7NNVmutTmnzvdL2+fCjVf+1WMxCeOv8f/mvvtILxKJrA75v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2Q6cYAAADdAAAADwAAAAAAAAAAAAAAAACYAgAAZHJz&#10;L2Rvd25yZXYueG1sUEsFBgAAAAAEAAQA9QAAAIsDAAAAAA==&#10;" path="m,227075l,e" filled="f" strokeweight=".33861mm">
                  <v:path arrowok="t" textboxrect="0,0,0,227075"/>
                </v:shape>
                <v:shape id="Shape 2104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1FcQA&#10;AADdAAAADwAAAGRycy9kb3ducmV2LnhtbESPzWrDMBCE74W8g9hCbrUck/7gWAkhUOghDdTtA2ys&#10;je3UWhlL/nv7KFDocZiZb5hsN5lGDNS52rKCVRSDIC6srrlU8PP9/vQGwnlkjY1lUjCTg9128ZBh&#10;qu3IXzTkvhQBwi5FBZX3bSqlKyoy6CLbEgfvYjuDPsiulLrDMcBNI5M4fpEGaw4LFbZ0qKj4zXuj&#10;gIfP82xlgrZ/Pl1fjy1N+aFXavk47TcgPE3+P/zX/tAKklW8hvub8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I9RXEAAAA3QAAAA8AAAAAAAAAAAAAAAAAmAIAAGRycy9k&#10;b3ducmV2LnhtbFBLBQYAAAAABAAEAPUAAACJAwAAAAA=&#10;" path="m,227076l,e" filled="f" strokeweight=".96pt">
                  <v:path arrowok="t" textboxrect="0,0,0,227076"/>
                </v:shape>
                <v:shape id="Shape 2105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Q/cYA&#10;AADdAAAADwAAAGRycy9kb3ducmV2LnhtbESP3WrCQBSE7wXfYTmCd83Gv1JTVxGlYqGF1hR6e8ie&#10;JsHs2bC7jfHtu0LBy2FmvmFWm940oiPna8sKJkkKgriwuuZSwVf+8vAEwgdkjY1lUnAlD5v1cLDC&#10;TNsLf1J3CqWIEPYZKqhCaDMpfVGRQZ/Yljh6P9YZDFG6UmqHlwg3jZym6aM0WHNcqLClXUXF+fRr&#10;FOw/Xpf5+3xG4W1+XXaHhl3uvpUaj/rtM4hAfbiH/9tHrWA6SRdwe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DQ/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06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O+cMA&#10;AADdAAAADwAAAGRycy9kb3ducmV2LnhtbESP3YrCMBSE7wXfIRzBO00t+EM1igjCXqwLdvcBjs2x&#10;rTYnpUlrfXuzIHg5zMw3zGbXm0p01LjSsoLZNAJBnFldcq7g7/c4WYFwHlljZZkUPMnBbjscbDDR&#10;9sFn6lKfiwBhl6CCwvs6kdJlBRl0U1sTB+9qG4M+yCaXusFHgJtKxlG0kAZLDgsF1nQoKLunrVHA&#10;3enytDJG285/bsvvmvr00Co1HvX7NQhPvf+E3+0vrSCeRQv4fx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bO+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107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6ksQA&#10;AADdAAAADwAAAGRycy9kb3ducmV2LnhtbESPQWvCQBSE7wX/w/IEb3UTwbZEVxGx2FOl1ou3R/aZ&#10;DWbfpnmrxn/fFQo9DjPzDTNf9r5RV+qkDmwgH2egiMtga64MHL7fn99ASUS22AQmA3cSWC4GT3Ms&#10;bLjxF133sVIJwlKgARdjW2gtpSOPMg4tcfJOofMYk+wqbTu8Jbhv9CTLXrTHmtOCw5bWjsrz/uIN&#10;TOUUjnkl/X37kzebDe3EfWpjRsN+NQMVqY//4b/2hzUwybNXeLx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COpL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08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/Y8IA&#10;AADdAAAADwAAAGRycy9kb3ducmV2LnhtbERPXWvCMBR9F/Yfwh34NlOdDFuNMpSJAwfTCr5emmtb&#10;1tyUJNb675cHwcfD+V6setOIjpyvLSsYjxIQxIXVNZcKTvnX2wyED8gaG8uk4E4eVsuXwQIzbW98&#10;oO4YShFD2GeooAqhzaT0RUUG/ci2xJG7WGcwROhKqR3eYrhp5CRJPqTBmmNDhS2tKyr+jlejYPP7&#10;neY/03cK++k97bYNu9ydlRq+9p9zEIH68BQ/3DutYDJO4tz4Jj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X9j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109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Le8QA&#10;AADdAAAADwAAAGRycy9kb3ducmV2LnhtbESPQWvCQBSE7wX/w/IEb3UTwdJGVxGx2FOl1ou3R/aZ&#10;DWbfpnmrxn/fFQo9DjPzDTNf9r5RV+qkDmwgH2egiMtga64MHL7fn19BSUS22AQmA3cSWC4GT3Ms&#10;bLjxF133sVIJwlKgARdjW2gtpSOPMg4tcfJOofMYk+wqbTu8Jbhv9CTLXrTHmtOCw5bWjsrz/uIN&#10;TOUUjnkl/X37kzebDe3EfWpjRsN+NQMVqY//4b/2hzUwybM3eLx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C3v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10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ly8EA&#10;AADdAAAADwAAAGRycy9kb3ducmV2LnhtbERPS2rDMBDdF3oHMYHsatmGtMWJEkKgkEVaqNsDTK2J&#10;7cQaGUn+3b5aFLp8vP/uMJtOjOR8a1lBlqQgiCurW64VfH+9Pb2C8AFZY2eZFCzk4bB/fNhhoe3E&#10;nzSWoRYxhH2BCpoQ+kJKXzVk0Ce2J47c1TqDIUJXS+1wiuGmk3maPkuDLceGBns6NVTdy8Eo4PH9&#10;Z7EyRztsPm4vl57m8jQotV7Nxy2IQHP4F/+5z1pBnmVxf3wTn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qZcvBAAAA3QAAAA8AAAAAAAAAAAAAAAAAmAIAAGRycy9kb3du&#10;cmV2LnhtbFBLBQYAAAAABAAEAPUAAACGAwAAAAA=&#10;" path="m,227076l,e" filled="f" strokeweight=".96pt">
                  <v:path arrowok="t" textboxrect="0,0,0,227076"/>
                </v:shape>
                <v:shape id="Shape 2111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AI8UA&#10;AADdAAAADwAAAGRycy9kb3ducmV2LnhtbESPQWvCQBSE7wX/w/IEb3UTlaLRVcTS0kIFNYLXR/aZ&#10;BLNvw+42xn/fLRR6HGbmG2a16U0jOnK+tqwgHScgiAuray4VnPO35zkIH5A1NpZJwYM8bNaDpxVm&#10;2t75SN0plCJC2GeooAqhzaT0RUUG/di2xNG7WmcwROlKqR3eI9w0cpIkL9JgzXGhwpZ2FRW307dR&#10;8Hr4XOT72ZTC1+yx6N4bdrm7KDUa9tsliEB9+A//tT+0gkmap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kAj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112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eJ8QA&#10;AADdAAAADwAAAGRycy9kb3ducmV2LnhtbESPwWrDMBBE74X+g9hCb7VsQ5LiWgklUOghDdTpB2yt&#10;jeXUWhlLdpy/jwKFHIeZecOUm9l2YqLBt44VZEkKgrh2uuVGwc/h4+UVhA/IGjvHpOBCHjbrx4cS&#10;C+3O/E1TFRoRIewLVGBC6AspfW3Iok9cTxy9oxsshiiHRuoBzxFuO5mn6VJabDkuGOxpa6j+q0ar&#10;gKev34uTObpxsT+tdj3N1XZU6vlpfn8DEWgO9/B/+1MryLMsh9ub+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0XifEAAAA3QAAAA8AAAAAAAAAAAAAAAAAmAIAAGRycy9k&#10;b3ducmV2LnhtbFBLBQYAAAAABAAEAPUAAACJAwAAAAA=&#10;" path="m,227076l,e" filled="f" strokeweight=".96pt">
                  <v:path arrowok="t" textboxrect="0,0,0,227076"/>
                </v:shape>
                <v:shape id="Shape 2113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qTMQA&#10;AADdAAAADwAAAGRycy9kb3ducmV2LnhtbESPQWsCMRSE74X+h/AK3mo2iqWsRinFUk9KbS+9PTbP&#10;zeLmZbsv1fXfG6HQ4zAz3zCL1RBadaJemsgWzLgARVxF13Bt4evz7fEZlCRkh21ksnAhgdXy/m6B&#10;pYtn/qDTPtUqQ1hKtOBT6kqtpfIUUMaxI87eIfYBU5Z9rV2P5wwPrZ4UxZMO2HBe8NjRq6fquP8N&#10;FmZyiN+mluHy/mPa9Zp24rfa2tHD8DIHlWhI/+G/9sZZmBgzhdub/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qkz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14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ju8YA&#10;AADdAAAADwAAAGRycy9kb3ducmV2LnhtbESPQWvCQBSE74X+h+UVetNNbBBNXUUslQoK1hR6fWRf&#10;k9Ds27C7xvjvu4LQ4zAz3zCL1WBa0ZPzjWUF6TgBQVxa3XCl4Kt4H81A+ICssbVMCq7kYbV8fFhg&#10;ru2FP6k/hUpECPscFdQhdLmUvqzJoB/bjjh6P9YZDFG6SmqHlwg3rZwkyVQabDgu1NjRpqby93Q2&#10;Ct6Ou3lxyF4o7LPrvN+27Ar3rdTz07B+BRFoCP/he/tDK5ikaQa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Xju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15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Xo8QA&#10;AADdAAAADwAAAGRycy9kb3ducmV2LnhtbESPQWsCMRSE74X+h/CE3mo2glJWo4hY2lOLthdvj81z&#10;s7h52e5Ldf33jSD0OMzMN8xiNYRWnamXJrIFMy5AEVfRNVxb+P56fX4BJQnZYRuZLFxJYLV8fFhg&#10;6eKFd3Tep1plCEuJFnxKXam1VJ4Cyjh2xNk7xj5gyrKvtevxkuGh1ZOimOmADecFjx1tPFWn/W+w&#10;MJVjPJhahuvbj2m3W/oU/6GtfRoN6zmoREP6D9/b787CxJgp3N7kJ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l6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16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9YJMMA&#10;AADdAAAADwAAAGRycy9kb3ducmV2LnhtbESP0YrCMBRE3xf8h3AF39a0BV2pRhFB2IdVsLsfcG2u&#10;bbW5KU1a698bQdjHYWbOMKvNYGrRU+sqywriaQSCOLe64kLB3+/+cwHCeWSNtWVS8CAHm/XoY4Wp&#10;tnc+UZ/5QgQIuxQVlN43qZQuL8mgm9qGOHgX2xr0QbaF1C3eA9zUMomiuTRYcVgosaFdSfkt64wC&#10;7g/nh5UJ2m52vH79NDRku06pyXjYLkF4Gvx/+N3+1gqSOJ7D6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9YJ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117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9zMYA&#10;AADdAAAADwAAAGRycy9kb3ducmV2LnhtbESPQWvCQBSE74L/YXmCt7qJSltTVymKYqGF1gheH9nX&#10;JDT7NuyuMf77bqHgcZiZb5jlujeN6Mj52rKCdJKAIC6srrlUcMp3D88gfEDW2FgmBTfysF4NB0vM&#10;tL3yF3XHUIoIYZ+hgiqENpPSFxUZ9BPbEkfv2zqDIUpXSu3wGuGmkdMkeZQGa44LFba0qaj4OV6M&#10;gu3n2yL/mM8ovM9vi27fsMvdWanxqH99ARGoD/fwf/ugFUzT9An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d9z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18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pzcEA&#10;AADdAAAADwAAAGRycy9kb3ducmV2LnhtbERPS2rDMBDdF3oHMYHsatmGtMWJEkKgkEVaqNsDTK2J&#10;7cQaGUn+3b5aFLp8vP/uMJtOjOR8a1lBlqQgiCurW64VfH+9Pb2C8AFZY2eZFCzk4bB/fNhhoe3E&#10;nzSWoRYxhH2BCpoQ+kJKXzVk0Ce2J47c1TqDIUJXS+1wiuGmk3maPkuDLceGBns6NVTdy8Eo4PH9&#10;Z7EyRztsPm4vl57m8jQotV7Nxy2IQHP4F/+5z1pBnmVxbnwTn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cac3BAAAA3QAAAA8AAAAAAAAAAAAAAAAAmAIAAGRycy9kb3du&#10;cmV2LnhtbFBLBQYAAAAABAAEAPUAAACGAwAAAAA=&#10;" path="m,227076l,e" filled="f" strokeweight=".96pt">
                  <v:path arrowok="t" textboxrect="0,0,0,227076"/>
                </v:shape>
                <v:shape id="Shape 2119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dpsQA&#10;AADdAAAADwAAAGRycy9kb3ducmV2LnhtbESPQWsCMRSE74X+h/AK3mo2gtKuRinFUk9KbS+9PTbP&#10;zeLmZbsv1fXfG6HQ4zAz3zCL1RBadaJemsgWzLgARVxF13Bt4evz7fEJlCRkh21ksnAhgdXy/m6B&#10;pYtn/qDTPtUqQ1hKtOBT6kqtpfIUUMaxI87eIfYBU5Z9rV2P5wwPrZ4UxUwHbDgveOzo1VN13P8G&#10;C1M5xG9Ty3B5/zHtek078Vtt7ehheJmDSjSk//Bfe+MsTIx5htub/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nab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20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vBcIA&#10;AADdAAAADwAAAGRycy9kb3ducmV2LnhtbERPXWvCMBR9H+w/hDvwbaZWGbMaZSiKAwVnBV8vzbUt&#10;a25KEmv998uDsMfD+Z4ve9OIjpyvLSsYDRMQxIXVNZcKzvnm/ROED8gaG8uk4EEelovXlzlm2t75&#10;h7pTKEUMYZ+hgiqENpPSFxUZ9EPbEkfuap3BEKErpXZ4j+GmkWmSfEiDNceGCltaVVT8nm5Gwfr4&#10;Pc0PkzGF/eQx7bYNu9xdlBq89V8zEIH68C9+undaQTpK4/74Jj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i8F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121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bHcQA&#10;AADdAAAADwAAAGRycy9kb3ducmV2LnhtbESPQWsCMRSE74X+h/AK3mo2C5WyNUopFnuyqL309tg8&#10;N0s3L9t9Udd/3whCj8PMfMPMl2Po1IkGaSNbMNMCFHEdXcuNha/9++MzKEnIDrvIZOFCAsvF/d0c&#10;KxfPvKXTLjUqQ1gqtOBT6iutpfYUUKaxJ87eIQ4BU5ZDo92A5wwPnS6LYqYDtpwXPPb05qn+2R2D&#10;hSc5xG/TyHhZ/5putaJP8Rtt7eRhfH0BlWhM/+Fb+8NZKE1p4PomPw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Wx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22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pZcYA&#10;AADdAAAADwAAAGRycy9kb3ducmV2LnhtbESPQWvCQBSE74L/YXlCb7oxUJHoKq1YaA9WjF56e2Rf&#10;syHZt0t2a9J/3y0Uehxm5htmux9tJ+7Uh8axguUiA0FcOd1wreB2fZmvQYSIrLFzTAq+KcB+N51s&#10;sdBu4Avdy1iLBOFQoAIToy+kDJUhi2HhPHHyPl1vMSbZ11L3OCS47WSeZStpseG0YNDTwVDVll9W&#10;wXPzbtrzcOLHj7o9Rv92DP5wU+phNj5tQEQa43/4r/2qFeTLPIf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2pZ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123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P9ZMUA&#10;AADdAAAADwAAAGRycy9kb3ducmV2LnhtbESPQWvCQBSE74X+h+UVvOnGKKWNrlIFUbAXbb0/s88k&#10;TfZtyG5i/PeuIPQ4zMw3zHzZm0p01LjCsoLxKAJBnFpdcKbg92cz/ADhPLLGyjIpuJGD5eL1ZY6J&#10;tlc+UHf0mQgQdgkqyL2vEyldmpNBN7I1cfAutjHog2wyqRu8BripZBxF79JgwWEhx5rWOaXlsTUK&#10;yvV3aeSp+6zOHW6n+792K1etUoO3/msGwlPv/8PP9k4riMfxB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/1k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124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UisYA&#10;AADdAAAADwAAAGRycy9kb3ducmV2LnhtbESPQWsCMRSE70L/Q3gFbzXr0payNUoVC3qoovXS22Pz&#10;ull28xI20V3/fVMQPA4z8w0zWwy2FRfqQu1YwXSSgSAuna65UnD6/nx6AxEissbWMSm4UoDF/GE0&#10;w0K7ng90OcZKJAiHAhWYGH0hZSgNWQwT54mT9+s6izHJrpK6wz7BbSvzLHuVFmtOCwY9rQyVzfFs&#10;FSzrnWn2/Re//FTNOvrtOvjVSanx4/DxDiLSEO/hW3ujFeTT/Bn+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iUis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125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xZscA&#10;AADdAAAADwAAAGRycy9kb3ducmV2LnhtbESPQWvCQBSE74X+h+UJvdWNAUVTV7HFgER60Fbs8Zl9&#10;JqHZtyG7jfHfuwXB4zAz3zDzZW9q0VHrKssKRsMIBHFudcWFgu+v9HUKwnlkjbVlUnAlB8vF89Mc&#10;E20vvKNu7wsRIOwSVFB63yRSurwkg25oG+LgnW1r0AfZFlK3eAlwU8s4iibSYMVhocSGPkrKf/d/&#10;RsGsO6+P6TZbZYU+ZOlpo5v3n0+lXgb96g2Ep94/wvf2RiuIR/EY/t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d8Wb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126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e/MUA&#10;AADdAAAADwAAAGRycy9kb3ducmV2LnhtbESPzWrDMBCE74G8g9hAb7FsU0LjRjFJoKTQXpqf+9ba&#10;2q6tlbFkx337qlDIcZiZb5hNPplWjNS72rKCJIpBEBdW11wquJxflk8gnEfW2FomBT/kIN/OZxvM&#10;tL3xB40nX4oAYZehgsr7LpPSFRUZdJHtiIP3ZXuDPsi+lLrHW4CbVqZxvJIGaw4LFXZ0qKhoToNR&#10;0BzeGyOv47r9HPH4+PY9HOV+UOphMe2eQXia/D38337VCtIkXcH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F78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127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KiscA&#10;AADdAAAADwAAAGRycy9kb3ducmV2LnhtbESPT2vCQBTE74V+h+UJvdWNOfgndRVbDEikB23FHp/Z&#10;ZxKafRuy2xi/vVsQPA4z8xtmvuxNLTpqXWVZwWgYgSDOra64UPD9lb5OQTiPrLG2TAqu5GC5eH6a&#10;Y6LthXfU7X0hAoRdggpK75tESpeXZNANbUMcvLNtDfog20LqFi8BbmoZR9FYGqw4LJTY0EdJ+e/+&#10;zyiYdef1Md1mq6zQhyw9bXTz/vOp1MugX72B8NT7R/je3mgF8SiewP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Dyor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128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ej8MA&#10;AADdAAAADwAAAGRycy9kb3ducmV2LnhtbERPz2vCMBS+D/Y/hCfsNtMWNqQzihYH7uBkzstuj+bZ&#10;lDYvoYm2++/NYbDjx/d7uZ5sL240hNaxgnyegSCunW65UXD+fn9egAgRWWPvmBT8UoD16vFhiaV2&#10;I3/R7RQbkUI4lKjAxOhLKUNtyGKYO0+cuIsbLMYEh0bqAccUbntZZNmrtNhyajDoqTJUd6erVbBt&#10;P013HA/88tN0u+g/dsFXZ6WeZtPmDUSkKf6L/9x7raDIizQ3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Wej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2129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KjsUA&#10;AADdAAAADwAAAGRycy9kb3ducmV2LnhtbESPQWvCQBSE70L/w/IKvenGUMSkbkIrFAt60bb31+xr&#10;kib7NmQ3Mf33riB4HGbmG2aTT6YVI/WutqxguYhAEBdW11wq+Pp8n69BOI+ssbVMCv7JQZ49zDaY&#10;anvmI40nX4oAYZeigsr7LpXSFRUZdAvbEQfv1/YGfZB9KXWP5wA3rYyjaCUN1hwWKuxoW1HRnAaj&#10;oNkeGiO/x6T9GXH3vP8bdvJtUOrpcXp9AeFp8vfwrf2hFcTLOIHrm/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8qO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130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oEVMIA&#10;AADdAAAADwAAAGRycy9kb3ducmV2LnhtbERPz2vCMBS+C/4P4Q1201THhlSjTFHYDk50XnZ7NM+m&#10;tHkJTbTdf28OgseP7/di1dtG3KgNlWMFk3EGgrhwuuJSwfl3N5qBCBFZY+OYFPxTgNVyOFhgrl3H&#10;R7qdYilSCIccFZgYfS5lKAxZDGPniRN3ca3FmGBbSt1il8JtI6dZ9iEtVpwaDHraGCrq09UqWFc/&#10;pj50e37/K+tt9N/b4DdnpV5f+s85iEh9fIof7i+tYDp5S/vTm/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gRUwgAAAN0AAAAPAAAAAAAAAAAAAAAAAJgCAABkcnMvZG93&#10;bnJldi54bWxQSwUGAAAAAAQABAD1AAAAhwMAAAAA&#10;" path="m,227075l,e" filled="f" strokeweight=".96pt">
                  <v:path arrowok="t" textboxrect="0,0,0,227075"/>
                </v:shape>
                <v:shape id="Shape 2131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huMcA&#10;AADdAAAADwAAAGRycy9kb3ducmV2LnhtbESPQWvCQBSE7wX/w/IEb80mFkpNXcWWBiTFg7Zij8/s&#10;Mwlm34bsGtN/3xUKHoeZ+YaZLwfTiJ46V1tWkEQxCOLC6ppLBd9f2eMLCOeRNTaWScEvOVguRg9z&#10;TLW98pb6nS9FgLBLUUHlfZtK6YqKDLrItsTBO9nOoA+yK6Xu8BrgppHTOH6WBmsOCxW29F5Rcd5d&#10;jIJZf/o4ZJ/5Ki/1Ps+Oa92+/WyUmoyH1SsIT4O/h//ba61gmjwlcHs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/Ybj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132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OIsUA&#10;AADdAAAADwAAAGRycy9kb3ducmV2LnhtbESPQWvCQBSE74X+h+UVvOnGKKWNrlIFUbAXbb0/s88k&#10;TfZtyG5i/PeuIPQ4zMw3zHzZm0p01LjCsoLxKAJBnFpdcKbg92cz/ADhPLLGyjIpuJGD5eL1ZY6J&#10;tlc+UHf0mQgQdgkqyL2vEyldmpNBN7I1cfAutjHog2wyqRu8BripZBxF79JgwWEhx5rWOaXlsTUK&#10;yvV3aeSp+6zOHW6n+792K1etUoO3/msGwlPv/8PP9k4riMeTG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s4i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133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aVMcA&#10;AADdAAAADwAAAGRycy9kb3ducmV2LnhtbESPQWvCQBSE70L/w/IK3nSjQrGpq9jSgEQ8mLa0x9fs&#10;MwnNvg3ZNUn/vSsIHoeZ+YZZbQZTi45aV1lWMJtGIIhzqysuFHx+JJMlCOeRNdaWScE/OdisH0Yr&#10;jLXt+Uhd5gsRIOxiVFB638RSurwkg25qG+LgnWxr0AfZFlK32Ae4qeU8ip6kwYrDQokNvZWU/2Vn&#10;o+C5O71/J/t0mxb6K01+d7p5/TkoNX4cti8gPA3+Hr61d1rBfLZYwP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hWlT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134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/qMQA&#10;AADdAAAADwAAAGRycy9kb3ducmV2LnhtbESP0WrCQBRE3wv9h+UWfGs2RlslukoRCj6oYOoHXLPX&#10;JG32bshuYvx7VxD6OMzMGWa5HkwtempdZVnBOIpBEOdWV1woOP18v89BOI+ssbZMCm7kYL16fVli&#10;qu2Vj9RnvhABwi5FBaX3TSqly0sy6CLbEAfvYluDPsi2kLrFa4CbWiZx/CkNVhwWSmxoU1L+l3VG&#10;Aff7883KBG33cfid7Roask2n1Oht+FqA8DT4//CzvdUKkvFkC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kP6jEAAAA3QAAAA8AAAAAAAAAAAAAAAAAmAIAAGRycy9k&#10;b3ducmV2LnhtbFBLBQYAAAAABAAEAPUAAACJAwAAAAA=&#10;" path="m,227076l,e" filled="f" strokeweight=".96pt">
                  <v:path arrowok="t" textboxrect="0,0,0,227076"/>
                </v:shape>
                <v:shape id="Shape 2135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aQMYA&#10;AADdAAAADwAAAGRycy9kb3ducmV2LnhtbESP3WrCQBSE7wu+w3KE3unGnxZNXUUslgoWWiP09pA9&#10;JsHs2bC7xvj2bkHo5TAz3zCLVWdq0ZLzlWUFo2ECgji3uuJCwTHbDmYgfEDWWFsmBTfysFr2nhaY&#10;anvlH2oPoRARwj5FBWUITSqlz0sy6Ie2IY7eyTqDIUpXSO3wGuGmluMkeZUGK44LJTa0KSk/Hy5G&#10;wfv3bp59TScU9tPbvP2o2WXuV6nnfrd+AxGoC//hR/tTKxiPJi/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waQ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36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ERMUA&#10;AADdAAAADwAAAGRycy9kb3ducmV2LnhtbESPzWrDMBCE74W8g9hAb7Ucl6bBsRJCINBDW6jTB9hY&#10;G9uJtTKW/Pf2VaHQ4zAz3zDZfjKNGKhztWUFqygGQVxYXXOp4Pt8etqAcB5ZY2OZFMzkYL9bPGSY&#10;ajvyFw25L0WAsEtRQeV9m0rpiooMusi2xMG72s6gD7Irpe5wDHDTyCSO19JgzWGhwpaOFRX3vDcK&#10;ePi4zFYmaPuXz9vre0tTfuyVelxOhy0IT5P/D/+137SCZPW8h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gRExQAAAN0AAAAPAAAAAAAAAAAAAAAAAJgCAABkcnMv&#10;ZG93bnJldi54bWxQSwUGAAAAAAQABAD1AAAAigMAAAAA&#10;" path="m,227076l,e" filled="f" strokeweight=".96pt">
                  <v:path arrowok="t" textboxrect="0,0,0,227076"/>
                </v:shape>
                <v:shape id="Shape 2137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wL8UA&#10;AADdAAAADwAAAGRycy9kb3ducmV2LnhtbESPQWvCQBSE7wX/w/IKvekmFrWkriJi0VOL2ktvj+wz&#10;G5p9G/O2Gv+9Wyj0OMzMN8x82ftGXaiTOrCBfJSBIi6Drbky8Hl8G76AkohssQlMBm4ksFwMHuZY&#10;2HDlPV0OsVIJwlKgARdjW2gtpSOPMgotcfJOofMYk+wqbTu8Jrhv9DjLptpjzWnBYUtrR+X34ccb&#10;mMgpfOWV9LftOW82G/oQ966NeXrsV6+gIvXxP/zX3lkD4/x5B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vAv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138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13sIA&#10;AADdAAAADwAAAGRycy9kb3ducmV2LnhtbERPW2vCMBR+H/gfwhF809QLop1RxLExQcHZwV4PzbEt&#10;NiclibX+e/Mg7PHju682nalFS85XlhWMRwkI4tzqigsFv9nncAHCB2SNtWVS8CAPm3XvbYWptnf+&#10;ofYcChFD2KeooAyhSaX0eUkG/cg2xJG7WGcwROgKqR3eY7ip5SRJ5tJgxbGhxIZ2JeXX880o+Djt&#10;l9lxNqVwmD2W7VfNLnN/Sg363fYdRKAu/Itf7m+tYDKexrnx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bXe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139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BxsUA&#10;AADdAAAADwAAAGRycy9kb3ducmV2LnhtbESPQWvCQBSE7wX/w/IKvekmFsWmriJi0VOL2ktvj+wz&#10;G5p9G/O2Gv+9Wyj0OMzMN8x82ftGXaiTOrCBfJSBIi6Drbky8Hl8G85ASUS22AQmAzcSWC4GD3Ms&#10;bLjyni6HWKkEYSnQgIuxLbSW0pFHGYWWOHmn0HmMSXaVth1eE9w3epxlU+2x5rTgsKW1o/L78OMN&#10;TOQUvvJK+tv2nDebDX2Ie9fGPD32q1dQkfr4H/5r76yBcf78A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cHG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140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K1sAA&#10;AADdAAAADwAAAGRycy9kb3ducmV2LnhtbERPzYrCMBC+L/gOYQRva2pxV6lGEUHwoMJWH2Bsxrba&#10;TEqT1vr25rDg8eP7X657U4mOGldaVjAZRyCIM6tLzhVczrvvOQjnkTVWlknBixysV4OvJSbaPvmP&#10;utTnIoSwS1BB4X2dSOmyggy6sa2JA3ezjUEfYJNL3eAzhJtKxlH0Kw2WHBoKrGlbUPZIW6OAu+P1&#10;ZWWMtv053WeHmvp02yo1GvabBQhPvf+I/917rSCeTMP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lK1sAAAADdAAAADwAAAAAAAAAAAAAAAACYAgAAZHJzL2Rvd25y&#10;ZXYueG1sUEsFBgAAAAAEAAQA9QAAAIUDAAAAAA==&#10;" path="m,227076l,e" filled="f" strokeweight=".96pt">
                  <v:path arrowok="t" textboxrect="0,0,0,227076"/>
                </v:shape>
                <v:shape id="Shape 2141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vPsYA&#10;AADdAAAADwAAAGRycy9kb3ducmV2LnhtbESPQWvCQBSE74X+h+UVetNNbBBNXUUslQoK1hR6fWRf&#10;k9Ds27C7xvjvu4LQ4zAz3zCL1WBa0ZPzjWUF6TgBQVxa3XCl4Kt4H81A+ICssbVMCq7kYbV8fFhg&#10;ru2FP6k/hUpECPscFdQhdLmUvqzJoB/bjjh6P9YZDFG6SmqHlwg3rZwkyVQabDgu1NjRpqby93Q2&#10;Ct6Ou3lxyF4o7LPrvN+27Ar3rdTz07B+BRFoCP/he/tDK5ikWQq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FvP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42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xOsQA&#10;AADdAAAADwAAAGRycy9kb3ducmV2LnhtbESPzWrDMBCE74W8g9hCbrUck/7gWAkhUOghDdTtA2ys&#10;je3UWhlL/nv7KFDocZiZb5hsN5lGDNS52rKCVRSDIC6srrlU8PP9/vQGwnlkjY1lUjCTg9128ZBh&#10;qu3IXzTkvhQBwi5FBZX3bSqlKyoy6CLbEgfvYjuDPsiulLrDMcBNI5M4fpEGaw4LFbZ0qKj4zXuj&#10;gIfP82xlgrZ/Pl1fjy1N+aFXavk47TcgPE3+P/zX/tAKktU6gfub8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cTrEAAAA3QAAAA8AAAAAAAAAAAAAAAAAmAIAAGRycy9k&#10;b3ducmV2LnhtbFBLBQYAAAAABAAEAPUAAACJAwAAAAA=&#10;" path="m,227076l,e" filled="f" strokeweight=".96pt">
                  <v:path arrowok="t" textboxrect="0,0,0,227076"/>
                </v:shape>
                <v:shape id="Shape 2143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FUcUA&#10;AADdAAAADwAAAGRycy9kb3ducmV2LnhtbESPQWvCQBSE7wX/w/IKvekmVqWkriJi0VOL2ktvj+wz&#10;G5p9G/O2Gv+9Wyj0OMzMN8x82ftGXaiTOrCBfJSBIi6Drbky8Hl8G76AkohssQlMBm4ksFwMHuZY&#10;2HDlPV0OsVIJwlKgARdjW2gtpSOPMgotcfJOofMYk+wqbTu8Jrhv9DjLZtpjzWnBYUtrR+X34ccb&#10;mMopfOWV9LftOW82G/oQ966NeXrsV6+gIvXxP/zX3lkD43zyDL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4VR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144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MpsUA&#10;AADdAAAADwAAAGRycy9kb3ducmV2LnhtbESPQWvCQBSE7wX/w/IEb3WjhqLRVcTS0kIFNYLXR/aZ&#10;BLNvw+42xn/fLRR6HGbmG2a16U0jOnK+tqxgMk5AEBdW11wqOOdvz3MQPiBrbCyTggd52KwHTyvM&#10;tL3zkbpTKEWEsM9QQRVCm0npi4oM+rFtiaN3tc5giNKVUju8R7hp5DRJXqTBmuNChS3tKipup2+j&#10;4PXwucj36YzCV/pYdO8Nu9xdlBoN++0SRKA+/If/2h9awXSSp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sym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145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4vsQA&#10;AADdAAAADwAAAGRycy9kb3ducmV2LnhtbESPQWvCQBSE7wX/w/IEb3UT0SKpqxSx6MlS9dLbI/vM&#10;hmbfxrytxn/vFgo9DjPzDbNY9b5RV+qkDmwgH2egiMtga64MnI7vz3NQEpEtNoHJwJ0EVsvB0wIL&#10;G278SddDrFSCsBRowMXYFlpL6cijjENLnLxz6DzGJLtK2w5vCe4bPcmyF+2x5rTgsKW1o/L78OMN&#10;zOQcvvJK+vv2kjebDX2I22tjRsP+7RVUpD7+h//aO2tgkk9n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2uL7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46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u0cYA&#10;AADdAAAADwAAAGRycy9kb3ducmV2LnhtbESP0WoCMRRE3wv9h3ALvkjNroiWrVFKoaAg0q79gMvm&#10;drO4uVmSVGO/vhEEH4eZOcMs18n24kQ+dI4VlJMCBHHjdMetgu/Dx/MLiBCRNfaOScGFAqxXjw9L&#10;rLQ78xed6tiKDOFQoQIT41BJGRpDFsPEDcTZ+3HeYszSt1J7PGe47eW0KObSYsd5weBA74aaY/1r&#10;FSz2i91+vC2Tb3b2WH/+mTEfklKjp/T2CiJSivfwrb3RCqblbA7XN/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Ju0c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147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oBMgA&#10;AADdAAAADwAAAGRycy9kb3ducmV2LnhtbESPzWrDMBCE74W+g9hCbo1sY9LgRAmloVAIOeTv0NvW&#10;2thOrZWRVMfp01eBQo7DzHzDzJeDaUVPzjeWFaTjBARxaXXDlYLD/v15CsIHZI2tZVJwJQ/LxePD&#10;HAttL7ylfhcqESHsC1RQh9AVUvqyJoN+bDvi6J2sMxiidJXUDi8RblqZJclEGmw4LtTY0VtN5ffu&#10;xyjoy+P0d5+uM59v8vOq23ytzp9OqdHT8DoDEWgI9/B/+0MryNL8BW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D+gE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2148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fOMIA&#10;AADdAAAADwAAAGRycy9kb3ducmV2LnhtbERP3WrCMBS+H/gO4Qi7EU0rMqUaZQwGG4i4ugc4NMem&#10;2JyUJNNsT79cCF5+fP+bXbK9uJIPnWMF5awAQdw43XGr4Pv0Pl2BCBFZY++YFPxSgN129LTBSrsb&#10;f9G1jq3IIRwqVGBiHCopQ2PIYpi5gThzZ+ctxgx9K7XHWw63vZwXxYu02HFuMDjQm6HmUv9YBcvD&#10;cn+YfJbJN3t7qY9/ZsKnpNTzOL2uQURK8SG+uz+0gnm5yHPzm/w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V84wgAAAN0AAAAPAAAAAAAAAAAAAAAAAJgCAABkcnMvZG93&#10;bnJldi54bWxQSwUGAAAAAAQABAD1AAAAhwMAAAAA&#10;" path="m,227380l,e" filled="f" strokeweight=".96pt">
                  <v:path arrowok="t" textboxrect="0,0,0,227380"/>
                </v:shape>
                <v:shape id="Shape 2149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G1sQA&#10;AADdAAAADwAAAGRycy9kb3ducmV2LnhtbESPwWrDMBBE74X8g9hCLiWRYtrQuJFNCQR8rZMP2Fob&#10;29haOZbqOH8fFQo9DjPzhtnns+3FRKNvHWvYrBUI4sqZlmsN59Nx9Q7CB2SDvWPScCcPebZ42mNq&#10;3I2/aCpDLSKEfYoamhCGVEpfNWTRr91AHL2LGy2GKMdamhFvEW57mSi1lRZbjgsNDnRoqOrKH6tB&#10;vXUvUh0oSerT97XkneumotB6+Tx/foAINIf/8F+7MBqSzesOft/EJ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htbEAAAA3QAAAA8AAAAAAAAAAAAAAAAAmAIAAGRycy9k&#10;b3ducmV2LnhtbFBLBQYAAAAABAAEAPUAAACJAwAAAAA=&#10;" path="m,227380l,e" filled="f" strokeweight=".33861mm">
                  <v:path arrowok="t" textboxrect="0,0,0,227380"/>
                </v:shape>
                <v:shape id="Shape 2150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mrcUA&#10;AADdAAAADwAAAGRycy9kb3ducmV2LnhtbERPy2rCQBTdC/7DcIXudJJgi0THIEqhIC6q7aK7a+Y2&#10;j2buhJlpjP36zqLQ5eG8N8VoOjGQ841lBekiAUFcWt1wpeDt8jxfgfABWWNnmRTcyUOxnU42mGt7&#10;41cazqESMYR9jgrqEPpcSl/WZNAvbE8cuU/rDIYIXSW1w1sMN53MkuRJGmw4NtTY076m8uv8bRQM&#10;5fvq55IeM788LdtDf7oe2g+n1MNs3K1BBBrDv/jP/aIVZOlj3B/f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+at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2151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cDcMA&#10;AADdAAAADwAAAGRycy9kb3ducmV2LnhtbESP0WrCQBRE3wv+w3IFX4ruJmDR6CoiFPLa2A+4Zq9J&#10;SPZuzK4x/Xu3UOjjMDNnmP1xsp0YafCNYw3JSoEgLp1puNLwfflcbkD4gGywc0wafsjD8TB722Nm&#10;3JO/aCxCJSKEfYYa6hD6TEpf1mTRr1xPHL2bGyyGKIdKmgGfEW47mSr1IS02HBdq7OlcU9kWD6tB&#10;rdt3qc6UptXlei9469oxz7VezKfTDkSgKfyH/9q50ZAm6wR+38QnIA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scDc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152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n58MA&#10;AADdAAAADwAAAGRycy9kb3ducmV2LnhtbESP3YrCMBSE7wXfIRzBO00t+EPXKCIIe7EKVh/g2Jxt&#10;u9uclCat9e2NIHg5zMw3zHrbm0p01LjSsoLZNAJBnFldcq7gejlMViCcR9ZYWSYFD3Kw3QwHa0y0&#10;vfOZutTnIkDYJaig8L5OpHRZQQbd1NbEwfu1jUEfZJNL3eA9wE0l4yhaSIMlh4UCa9oXlP2nrVHA&#10;3fH2sDJG285Pf8ufmvp03yo1HvW7LxCeev8Jv9vfWkE8m8fweh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7n5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153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CD8YA&#10;AADdAAAADwAAAGRycy9kb3ducmV2LnhtbESP3WrCQBSE7wu+w3KE3unGnxZNXUUslgoWWiP09pA9&#10;JsHs2bC7xvj2bkHo5TAz3zCLVWdq0ZLzlWUFo2ECgji3uuJCwTHbDmYgfEDWWFsmBTfysFr2nhaY&#10;anvlH2oPoRARwj5FBWUITSqlz0sy6Ie2IY7eyTqDIUpXSO3wGuGmluMkeZUGK44LJTa0KSk/Hy5G&#10;wfv3bp59TScU9tPbvP2o2WXuV6nnfrd+AxGoC//hR/tTKxiPXib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bCD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54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vaCMUA&#10;AADdAAAADwAAAGRycy9kb3ducmV2LnhtbESPzWrDMBCE74W8g9hAb7Uc07TBsRJCINBDW6jTB9hY&#10;G9uJtTKW/Pf2VaHQ4zAz3zDZfjKNGKhztWUFqygGQVxYXXOp4Pt8etqAcB5ZY2OZFMzkYL9bPGSY&#10;ajvyFw25L0WAsEtRQeV9m0rpiooMusi2xMG72s6gD7Irpe5wDHDTyCSOX6TBmsNChS0dKyrueW8U&#10;8PBxma1M0Pbrz9vre0tTfuyVelxOhy0IT5P/D/+137SCZLV+h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9oIxQAAAN0AAAAPAAAAAAAAAAAAAAAAAJgCAABkcnMv&#10;ZG93bnJldi54bWxQSwUGAAAAAAQABAD1AAAAigMAAAAA&#10;" path="m,227076l,e" filled="f" strokeweight=".96pt">
                  <v:path arrowok="t" textboxrect="0,0,0,227076"/>
                </v:shape>
                <v:shape id="Shape 2155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8uY8QA&#10;AADdAAAADwAAAGRycy9kb3ducmV2LnhtbESPQWvCQBSE7wX/w/IEb3UTIVJSVyli0ZNS20tvj+wz&#10;G5p9G/O2Gv+9KxR6HGbmG2axGnyrLtRLE9hAPs1AEVfBNlwb+Pp8f34BJRHZYhuYDNxIYLUcPS2w&#10;tOHKH3Q5xlolCEuJBlyMXam1VI48yjR0xMk7hd5jTLKvte3xmuC+1bMsm2uPDacFhx2tHVU/x19v&#10;oJBT+M5rGW7bc95uNnQQt9fGTMbD2yuoSEP8D/+1d9bALC8KeLxJT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Lm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56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hl8YA&#10;AADdAAAADwAAAGRycy9kb3ducmV2LnhtbESPQWvCQBSE74L/YXlCb2ajVdHUVcTS0oKF1gi9PrLP&#10;JJh9G3a3Mf77bkHocZiZb5j1tjeN6Mj52rKCSZKCIC6srrlUcMpfxksQPiBrbCyTght52G6GgzVm&#10;2l75i7pjKEWEsM9QQRVCm0npi4oM+sS2xNE7W2cwROlKqR1eI9w0cpqmC2mw5rhQYUv7iorL8cco&#10;eP58X+Ufs0cKh9lt1b027HL3rdTDqN89gQjUh//wvf2mFUwn8wX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Fhl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57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Vj8UA&#10;AADdAAAADwAAAGRycy9kb3ducmV2LnhtbESPT2vCQBTE70K/w/IKvekmglVSVymi1FOLfy69PbLP&#10;bGj2bcxbNX57t1DocZiZ3zDzZe8bdaVO6sAG8lEGirgMtubKwPGwGc5ASUS22AQmA3cSWC6eBnMs&#10;bLjxjq77WKkEYSnQgIuxLbSW0pFHGYWWOHmn0HmMSXaVth3eEtw3epxlr9pjzWnBYUsrR+XP/uIN&#10;TOQUvvNK+vvHOW/Wa/oS96mNeXnu399ARerjf/ivvbUGxvlkCr9v0hP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RWP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158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t8sMA&#10;AADdAAAADwAAAGRycy9kb3ducmV2LnhtbERPz2vCMBS+C/4P4Qm7aargkK6pbKKwHTbRefH2aJ5N&#10;afMSmmi7/345DHb8+H4X29F24kF9aBwrWC4yEMSV0w3XCi7fh/kGRIjIGjvHpOCHAmzL6aTAXLuB&#10;T/Q4x1qkEA45KjAx+lzKUBmyGBbOEyfu5nqLMcG+lrrHIYXbTq6y7FlabDg1GPS0M1S157tV8NZ8&#10;mfY4fPL6Wrf76D/2we8uSj3NxtcXEJHG+C/+c79rBavlOs1Nb9IT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Pt8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2159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2588UA&#10;AADdAAAADwAAAGRycy9kb3ducmV2LnhtbESPQWvCQBSE74X+h+UVvNWNokVjNtIKRaG9GPX+zD6T&#10;NNm3IbuJ6b/vFgo9DjPzDZNsR9OIgTpXWVYwm0YgiHOrKy4UnE/vzysQziNrbCyTgm9ysE0fHxKM&#10;tb3zkYbMFyJA2MWooPS+jaV0eUkG3dS2xMG72c6gD7IrpO7wHuCmkfMoepEGKw4LJba0Kymvs94o&#10;qHeftZGXYd1cB9wvPr76vXzrlZo8ja8bEJ5G/x/+ax+0gvlsuYbfN+E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bnz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160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rScIA&#10;AADdAAAADwAAAGRycy9kb3ducmV2LnhtbERPy4rCMBTdD/gP4QruxlRhZKhGUVEYFzODj427S3Nt&#10;Spub0ERb/94sBmZ5OO/FqreNeFAbKscKJuMMBHHhdMWlgst5//4JIkRkjY1jUvCkAKvl4G2BuXYd&#10;H+lxiqVIIRxyVGBi9LmUoTBkMYydJ07czbUWY4JtKXWLXQq3jZxm2UxarDg1GPS0NVTUp7tVsKl+&#10;TP3bffPHtax30R92wW8vSo2G/XoOIlIf/8V/7i+tYDqZpf3pTX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StJwgAAAN0AAAAPAAAAAAAAAAAAAAAAAJgCAABkcnMvZG93&#10;bnJldi54bWxQSwUGAAAAAAQABAD1AAAAhwMAAAAA&#10;" path="m,227075l,e" filled="f" strokeweight=".96pt">
                  <v:path arrowok="t" textboxrect="0,0,0,227075"/>
                </v:shape>
                <v:shape id="Shape 2161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OpccA&#10;AADdAAAADwAAAGRycy9kb3ducmV2LnhtbESPT2vCQBTE70K/w/IEb7qJB7Gpq2gxICk9+Kfo8TX7&#10;TEKzb0N2G+O37woFj8PM/IZZrHpTi45aV1lWEE8iEMS51RUXCk7HdDwH4TyyxtoyKbiTg9XyZbDA&#10;RNsb76k7+EIECLsEFZTeN4mULi/JoJvYhjh4V9sa9EG2hdQt3gLc1HIaRTNpsOKwUGJD7yXlP4df&#10;o+C1u27P6Ue2zgr9laXfO91sLp9KjYb9+g2Ep94/w//tnVYwjWcxP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MTqX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162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hP8UA&#10;AADdAAAADwAAAGRycy9kb3ducmV2LnhtbESPzWrDMBCE74G8g9hAb7FsU0LjRjFJoKTQXpqf+9ba&#10;2q6tlbFkx337qlDIcZiZb5hNPplWjNS72rKCJIpBEBdW11wquJxflk8gnEfW2FomBT/kIN/OZxvM&#10;tL3xB40nX4oAYZehgsr7LpPSFRUZdJHtiIP3ZXuDPsi+lLrHW4CbVqZxvJIGaw4LFXZ0qKhoToNR&#10;0BzeGyOv47r9HPH4+PY9HOV+UOphMe2eQXia/D38337VCtJklcL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eE/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163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1SccA&#10;AADdAAAADwAAAGRycy9kb3ducmV2LnhtbESPT2vCQBTE74LfYXlCb7rRgtToKrY0IBEP9Q96fGaf&#10;SWj2bchuY/rtXaHQ4zAzv2EWq85UoqXGlZYVjEcRCOLM6pJzBcdDMnwD4TyyxsoyKfglB6tlv7fA&#10;WNs7f1G797kIEHYxKii8r2MpXVaQQTeyNXHwbrYx6INscqkbvAe4qeQkiqbSYMlhocCaPgrKvvc/&#10;RsGsvX2ek226TnN9SpPrRtfvl51SL4NuPQfhqfP/4b/2RiuYjKev8Hw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SdUn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164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HCsQA&#10;AADdAAAADwAAAGRycy9kb3ducmV2LnhtbESP3YrCMBSE74V9h3CEvdNUkSLVWJbCirhX/jzAoTnb&#10;FpuT2kQbffrNguDlMDPfMOs8mFbcqXeNZQWzaQKCuLS64UrB+fQ9WYJwHllja5kUPMhBvvkYrTHT&#10;duAD3Y++EhHCLkMFtfddJqUrazLoprYjjt6v7Q36KPtK6h6HCDetnCdJKg02HBdq7Kioqbwcb0bB&#10;1T6L4MLPZXg2y0VKel9t96lSn+PwtQLhKfh3+NXeaQXzWbqA/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3xwrEAAAA3QAAAA8AAAAAAAAAAAAAAAAAmAIAAGRycy9k&#10;b3ducmV2LnhtbFBLBQYAAAAABAAEAPUAAACJAwAAAAA=&#10;" path="m,227077l,e" filled="f" strokeweight=".96pt">
                  <v:path arrowok="t" textboxrect="0,0,0,227077"/>
                </v:shape>
                <v:shape id="Shape 2165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q6cQA&#10;AADdAAAADwAAAGRycy9kb3ducmV2LnhtbESPQWvCQBCF74L/YRmhN91EUNroKlIo9FBEY70P2TG7&#10;mJ0N2W1M/n23IPT4ePO+N2+7H1wjeuqC9awgX2QgiCuvLdcKvi8f81cQISJrbDyTgpEC7HfTyRYL&#10;7R98pr6MtUgQDgUqMDG2hZShMuQwLHxLnLyb7xzGJLta6g4fCe4aucyytXRoOTUYbOndUHUvf1x6&#10;4+1sjr11ttfj8bT6Kq+HEXOlXmbDYQMi0hD/j5/pT61gma9X8LcmIU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6un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2166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85sMA&#10;AADdAAAADwAAAGRycy9kb3ducmV2LnhtbESP3YrCMBSE7wXfIRzBO02VJUg1yiKsiHvlzwMcmmNb&#10;bE66TdZmfXqzIHg5zMw3zGoTbSPu1PnasYbZNANBXDhTc6nhcv6aLED4gGywcUwa/sjDZj0crDA3&#10;rucj3U+hFAnCPkcNVQhtLqUvKrLop64lTt7VdRZDkl0pTYd9gttGzrNMSYs1p4UKW9pWVNxOv1bD&#10;j3tso4/ft/5RLz4UmUO5Oyitx6P4uQQRKIZ3+NXeGw3zmVLw/yY9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n85sMAAADdAAAADwAAAAAAAAAAAAAAAACYAgAAZHJzL2Rv&#10;d25yZXYueG1sUEsFBgAAAAAEAAQA9QAAAIgDAAAAAA==&#10;" path="m,227077l,e" filled="f" strokeweight=".96pt">
                  <v:path arrowok="t" textboxrect="0,0,0,227077"/>
                </v:shape>
                <v:shape id="Shape 2167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TacUA&#10;AADdAAAADwAAAGRycy9kb3ducmV2LnhtbESP0YrCMBRE3xf8h3AF39a0glW6RhFREHb7YLcfcGmu&#10;bbG5KU3Uul+/EQQfh5k5w6w2g2nFjXrXWFYQTyMQxKXVDVcKit/D5xKE88gaW8uk4EEONuvRxwpT&#10;be98olvuKxEg7FJUUHvfpVK6siaDbmo74uCdbW/QB9lXUvd4D3DTylkUJdJgw2Ghxo52NZWX/GoU&#10;DD9/+0ORx+Sz5fxaZKfs+5xkSk3Gw/YLhKfBv8Ov9lErmMXJAp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BNpxQAAAN0AAAAPAAAAAAAAAAAAAAAAAJgCAABkcnMv&#10;ZG93bnJldi54bWxQSwUGAAAAAAQABAD1AAAAigMAAAAA&#10;" path="m,227077l,e" filled="f" strokeweight=".33861mm">
                  <v:path arrowok="t" textboxrect="0,0,0,227077"/>
                </v:shape>
                <v:shape id="Shape 2168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Fd8QA&#10;AADdAAAADwAAAGRycy9kb3ducmV2LnhtbESPwWrDMAyG74O9g9Fgt9VJYWXN6pZSKOwwypp2dxFr&#10;sVksh9hLk7efDoMdxa//06fNbgqdGmlIPrKBclGAIm6i9dwauF6OTy+gUka22EUmAzMl2G3v7zZY&#10;2XjjM411bpVAOFVowOXcV1qnxlHAtIg9sWRfcQiYZRxabQe8CTx0elkUKx3Qs1xw2NPBUfNd/wTR&#10;WJ/dafTBj3Y+fTy/15/7GUtjHh+m/SuoTFP+X/5rv1kDy3IluvKNIE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RXf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2169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igMUA&#10;AADdAAAADwAAAGRycy9kb3ducmV2LnhtbESP0YrCMBRE34X9h3AF3zStYNGuUWRRENw+WPsBl+ba&#10;lm1uShO1+vVmYWEfh5k5w6y3g2nFnXrXWFYQzyIQxKXVDVcKisthugThPLLG1jIpeJKD7eZjtMZU&#10;2wef6Z77SgQIuxQV1N53qZSurMmgm9mOOHhX2xv0QfaV1D0+Aty0ch5FiTTYcFiosaOvmsqf/GYU&#10;DN+v/aHIY/LZcnErsnN2uiaZUpPxsPsE4Wnw/+G/9lErmMfJCn7fhCcgN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yKAxQAAAN0AAAAPAAAAAAAAAAAAAAAAAJgCAABkcnMv&#10;ZG93bnJldi54bWxQSwUGAAAAAAQABAD1AAAAigMAAAAA&#10;" path="m,227077l,e" filled="f" strokeweight=".33861mm">
                  <v:path arrowok="t" textboxrect="0,0,0,227077"/>
                </v:shape>
                <v:shape id="Shape 2170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Aa8EA&#10;AADdAAAADwAAAGRycy9kb3ducmV2LnhtbERPS2rDMBDdB3oHMYXuEjmGNsGNbEogkEUbqJMDTK2p&#10;7dYaGUn+3T5aFLp8vP+hmE0nRnK+taxgu0lAEFdWt1wruF1P6z0IH5A1dpZJwUIeivxhdcBM24k/&#10;aSxDLWII+wwVNCH0mZS+asig39ieOHLf1hkMEbpaaodTDDedTJPkRRpsOTY02NOxoeq3HIwCHj++&#10;FitTtMPz5Wf33tNcHgelnh7nt1cQgebwL/5zn7WCdLuL++Ob+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1gGvBAAAA3QAAAA8AAAAAAAAAAAAAAAAAmAIAAGRycy9kb3du&#10;cmV2LnhtbFBLBQYAAAAABAAEAPUAAACGAwAAAAA=&#10;" path="m,227076l,e" filled="f" strokeweight=".96pt">
                  <v:path arrowok="t" textboxrect="0,0,0,227076"/>
                </v:shape>
                <v:shape id="Shape 2171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lg8YA&#10;AADdAAAADwAAAGRycy9kb3ducmV2LnhtbESPQWvCQBSE74L/YXmCt7qJSltTVymKYqGF1gheH9nX&#10;JDT7NuyuMf77bqHgcZiZb5jlujeN6Mj52rKCdJKAIC6srrlUcMp3D88gfEDW2FgmBTfysF4NB0vM&#10;tL3yF3XHUIoIYZ+hgiqENpPSFxUZ9BPbEkfv2zqDIUpXSu3wGuGmkdMkeZQGa44LFba0qaj4OV6M&#10;gu3n2yL/mM8ovM9vi27fsMvdWanxqH99ARGoD/fwf/ugFUzTp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2lg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72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7h8QA&#10;AADdAAAADwAAAGRycy9kb3ducmV2LnhtbESP3YrCMBSE7wXfIRzBO5ta8IeuUUQQvHAFqw9wbM62&#10;3W1OSpPW+vabhQUvh5n5htnsBlOLnlpXWVYwj2IQxLnVFRcK7rfjbA3CeWSNtWVS8CIHu+14tMFU&#10;2ydfqc98IQKEXYoKSu+bVEqXl2TQRbYhDt6XbQ36INtC6hafAW5qmcTxUhqsOCyU2NChpPwn64wC&#10;7j8fLysTtN3i8r06NzRkh06p6WTYf4DwNPh3+L990gqS+SqBvzfh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ru4fEAAAA3QAAAA8AAAAAAAAAAAAAAAAAmAIAAGRycy9k&#10;b3ducmV2LnhtbFBLBQYAAAAABAAEAPUAAACJAwAAAAA=&#10;" path="m,227076l,e" filled="f" strokeweight=".96pt">
                  <v:path arrowok="t" textboxrect="0,0,0,227076"/>
                </v:shape>
                <v:shape id="Shape 2173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P7MUA&#10;AADdAAAADwAAAGRycy9kb3ducmV2LnhtbESPQWvCQBSE7wX/w/IKvekmFrWkriJi0VOL2ktvj+wz&#10;G5p9G/O2Gv+9Wyj0OMzMN8x82ftGXaiTOrCBfJSBIi6Drbky8Hl8G76AkohssQlMBm4ksFwMHuZY&#10;2HDlPV0OsVIJwlKgARdjW2gtpSOPMgotcfJOofMYk+wqbTu8Jrhv9DjLptpjzWnBYUtrR+X34ccb&#10;mMgpfOWV9LftOW82G/oQ966NeXrsV6+gIvXxP/zX3lkD43z2DL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0/s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174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GG8YA&#10;AADdAAAADwAAAGRycy9kb3ducmV2LnhtbESPQWvCQBSE74X+h+UVvNWNGtqauoooigWF1gheH9nX&#10;JJh9G3bXGP99t1DocZiZb5jZojeN6Mj52rKC0TABQVxYXXOp4JRvnt9A+ICssbFMCu7kYTF/fJhh&#10;pu2Nv6g7hlJECPsMFVQhtJmUvqjIoB/aljh639YZDFG6UmqHtwg3jRwnyYs0WHNcqLClVUXF5Xg1&#10;CtafH9P8kE4o7NP7tNs27HJ3Vmrw1C/fQQTqw3/4r73TCsaj1x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oGG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75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yA8UA&#10;AADdAAAADwAAAGRycy9kb3ducmV2LnhtbESPT2vCQBTE70K/w/IKvekmglVSVymi1FOLfy69PbLP&#10;bGj2bcxbNX57t1DocZiZ3zDzZe8bdaVO6sAG8lEGirgMtubKwPGwGc5ASUS22AQmA3cSWC6eBnMs&#10;bLjxjq77WKkEYSnQgIuxLbSW0pFHGYWWOHmn0HmMSXaVth3eEtw3epxlr9pjzWnBYUsrR+XP/uIN&#10;TOQUvvNK+vvHOW/Wa/oS96mNeXnu399ARerjf/ivvbUGxvl0Ar9v0hP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nID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176" o:spid="_x0000_s1182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9hMMA&#10;AADdAAAADwAAAGRycy9kb3ducmV2LnhtbESP0YrCMBRE3xf8h3AF39bUwqpUo4gg+LAKVj/g2lzb&#10;anNTmrTWvzcLCz4OM3OGWa57U4mOGldaVjAZRyCIM6tLzhVczrvvOQjnkTVWlknBixysV4OvJSba&#10;PvlEXepzESDsElRQeF8nUrqsIINubGvi4N1sY9AH2eRSN/gMcFPJOIqm0mDJYaHAmrYFZY+0NQq4&#10;O1xfVsZo25/jffZbU59uW6VGw36zAOGp95/wf3uvFcST2RT+3o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C9h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177" o:spid="_x0000_s1183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YbMYA&#10;AADdAAAADwAAAGRycy9kb3ducmV2LnhtbESP3WrCQBSE7wXfYTlC78xGK/6kriKWlhYstEbo7SF7&#10;TILZs2F3G+PbdwtCL4eZ+YZZb3vTiI6cry0rmCQpCOLC6ppLBaf8ZbwE4QOyxsYyKbiRh+1mOFhj&#10;pu2Vv6g7hlJECPsMFVQhtJmUvqjIoE9sSxy9s3UGQ5SulNrhNcJNI6dpOpcGa44LFba0r6i4HH+M&#10;gufP91X+MXukcJjdVt1rwy5330o9jPrdE4hAffgP39tvWsF0slj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iYb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78" o:spid="_x0000_s1184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MbcEA&#10;AADdAAAADwAAAGRycy9kb3ducmV2LnhtbERPS2rDMBDdB3oHMYXuEjmGNsGNbEogkEUbqJMDTK2p&#10;7dYaGUn+3T5aFLp8vP+hmE0nRnK+taxgu0lAEFdWt1wruF1P6z0IH5A1dpZJwUIeivxhdcBM24k/&#10;aSxDLWII+wwVNCH0mZS+asig39ieOHLf1hkMEbpaaodTDDedTJPkRRpsOTY02NOxoeq3HIwCHj++&#10;FitTtMPz5Wf33tNcHgelnh7nt1cQgebwL/5zn7WCdLuLc+Ob+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DjG3BAAAA3QAAAA8AAAAAAAAAAAAAAAAAmAIAAGRycy9kb3du&#10;cmV2LnhtbFBLBQYAAAAABAAEAPUAAACGAwAAAAA=&#10;" path="m,227076l,e" filled="f" strokeweight=".96pt">
                  <v:path arrowok="t" textboxrect="0,0,0,227076"/>
                </v:shape>
                <v:shape id="Shape 2179" o:spid="_x0000_s1185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4BsUA&#10;AADdAAAADwAAAGRycy9kb3ducmV2LnhtbESPQWvCQBSE7wX/w/IKvekmQtWmriJi0VOL2ktvj+wz&#10;G5p9G/O2Gv+9Wyj0OMzMN8x82ftGXaiTOrCBfJSBIi6Drbky8Hl8G85ASUS22AQmAzcSWC4GD3Ms&#10;bLjyni6HWKkEYSnQgIuxLbSW0pFHGYWWOHmn0HmMSXaVth1eE9w3epxlE+2x5rTgsKW1o/L78OMN&#10;PMspfOWV9LftOW82G/oQ966NeXrsV6+gIvXxP/zX3lkD43z6A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3gG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180" o:spid="_x0000_s1186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wP8MA&#10;AADdAAAADwAAAGRycy9kb3ducmV2LnhtbERPXWvCMBR9F/wP4Qp7W1OdjNo1imxsTJigdrDXS3PX&#10;FpubkmS1/nvzMPDxcL6LzWg6MZDzrWUF8yQFQVxZ3XKt4Lt8f8xA+ICssbNMCq7kYbOeTgrMtb3w&#10;kYZTqEUMYZ+jgiaEPpfSVw0Z9IntiSP3a53BEKGrpXZ4ieGmk4s0fZYGW44NDfb02lB1Pv0ZBW+H&#10;3arcL58ofC2vq+GjY1e6H6UeZuP2BUSgMdzF/+5PrWAxz+L++CY+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RwP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181" o:spid="_x0000_s1187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QEJ8QA&#10;AADdAAAADwAAAGRycy9kb3ducmV2LnhtbESPQWsCMRSE74X+h/CE3mo2QousRhGxtKcWbS/eHpvn&#10;ZnHzst2X6vrvG0HwOMzMN8x8OYRWnaiXJrIFMy5AEVfRNVxb+Pl+e56CkoTssI1MFi4ksFw8Psyx&#10;dPHMWzrtUq0yhKVECz6lrtRaKk8BZRw74uwdYh8wZdnX2vV4zvDQ6klRvOqADecFjx2tPVXH3V+w&#10;8CKHuDe1DJf3X9NuNvQl/lNb+zQaVjNQiYZ0D9/aH87CxEwNXN/kJ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0BC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82" o:spid="_x0000_s1188" style="position:absolute;left:7119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LoMQA&#10;AADdAAAADwAAAGRycy9kb3ducmV2LnhtbESPzWrDMBCE74W+g9hCb7UcQ1vjWgkhEMihDdTJA2yt&#10;je3EWhlL/nv7qFDocZiZb5h8M5tWjNS7xrKCVRSDIC6tbrhScD7tX1IQziNrbC2TgoUcbNaPDzlm&#10;2k78TWPhKxEg7DJUUHvfZVK6siaDLrIdcfAutjfog+wrqXucAty0MonjN2mw4bBQY0e7mspbMRgF&#10;PH79LFYmaIfX4/X9s6O52A1KPT/N2w8Qnmb/H/5rH7SCZJUm8PsmP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+y6DEAAAA3QAAAA8AAAAAAAAAAAAAAAAAmAIAAGRycy9k&#10;b3ducmV2LnhtbFBLBQYAAAAABAAEAPUAAACJAwAAAAA=&#10;" path="m,227076l,e" filled="f" strokeweight=".96pt">
                  <v:path arrowok="t" textboxrect="0,0,0,227076"/>
                </v:shape>
                <v:shape id="Shape 2183" o:spid="_x0000_s1189" style="position:absolute;left:14526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uSMYA&#10;AADdAAAADwAAAGRycy9kb3ducmV2LnhtbESP3WrCQBSE7wu+w3IE7+rGH4pGV5EWpYUKagRvD9lj&#10;EsyeDbtrjG/fLRR6OczMN8xy3ZlatOR8ZVnBaJiAIM6trrhQcM62rzMQPiBrrC2Tgid5WK96L0tM&#10;tX3wkdpTKESEsE9RQRlCk0rp85IM+qFtiKN3tc5giNIVUjt8RLip5ThJ3qTBiuNCiQ29l5TfTnej&#10;4OPwNc/20wmF7+lz3u5qdpm7KDXod5sFiEBd+A//tT+1gvFoNoH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buS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84" o:spid="_x0000_s1190" style="position:absolute;left:22348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2T8MA&#10;AADdAAAADwAAAGRycy9kb3ducmV2LnhtbESP0YrCMBRE34X9h3AXfNPUoq50jbIIgg8qWPcD7jbX&#10;tm5zU5q01r83guDjMDNnmOW6N5XoqHGlZQWTcQSCOLO65FzB73k7WoBwHlljZZkU3MnBevUxWGKi&#10;7Y1P1KU+FwHCLkEFhfd1IqXLCjLoxrYmDt7FNgZ9kE0udYO3ADeVjKNoLg2WHBYKrGlTUPaftkYB&#10;d4e/u5Ux2nZ2vH7ta+rTTavU8LP/+Qbhqffv8Ku90wriyWIKzzfh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v2T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185" o:spid="_x0000_s1191" style="position:absolute;left:29754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CJMQA&#10;AADdAAAADwAAAGRycy9kb3ducmV2LnhtbESPQWvCQBSE7wX/w/IEb3UTwSKpGynFUk8tai+9PbIv&#10;2dDs2zRvq/HfdwXB4zAz3zDrzeg7daJB2sAG8nkGirgKtuXGwNfx7XEFSiKyxS4wGbiQwKacPKyx&#10;sOHMezodYqMShKVAAy7GvtBaKkceZR564uTVYfAYkxwabQc8J7jv9CLLnrTHltOCw55eHVU/hz9v&#10;YCl1+M4bGS/vv3m33dKnuA9tzGw6vjyDijTGe/jW3lkDi3y1hOub9AR0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AiT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86" o:spid="_x0000_s1192" style="position:absolute;left:37575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N0MYA&#10;AADdAAAADwAAAGRycy9kb3ducmV2LnhtbESP3WrCQBSE7wu+w3KE3tWNP4hGV5EWS4UKagRvD9lj&#10;EsyeDbvbGN/eLRR6OczMN8xy3ZlatOR8ZVnBcJCAIM6trrhQcM62bzMQPiBrrC2Tggd5WK96L0tM&#10;tb3zkdpTKESEsE9RQRlCk0rp85IM+oFtiKN3tc5giNIVUju8R7ip5ShJptJgxXGhxIbeS8pvpx+j&#10;4OOwm2f7yZjC9+Qxbz9rdpm7KPXa7zYLEIG68B/+a39pBaPhbAq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FN0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87" o:spid="_x0000_s1193" style="position:absolute;left:57711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5yMQA&#10;AADdAAAADwAAAGRycy9kb3ducmV2LnhtbESPQWvCQBSE7wX/w/IK3uomglZSVyliqSel6sXbI/vM&#10;hmbfpnlbjf/eFQo9DjPzDTNf9r5RF+qkDmwgH2WgiMtga64MHA8fLzNQEpEtNoHJwI0ElovB0xwL&#10;G678RZd9rFSCsBRowMXYFlpL6cijjEJLnLxz6DzGJLtK2w6vCe4bPc6yqfZYc1pw2NLKUfm9//UG&#10;JnIOp7yS/vb5kzfrNe3EbbUxw+f+/Q1UpD7+h//aG2tgnM9e4fEmP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ROcj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88" o:spid="_x0000_s1194" style="position:absolute;left:7119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8SsAA&#10;AADdAAAADwAAAGRycy9kb3ducmV2LnhtbERPy4rCMBTdC/5DuII7TS34oBpFBMGFI1j9gGtzbavN&#10;TWnSWv9+shiY5eG8N7veVKKjxpWWFcymEQjizOqScwX323GyAuE8ssbKMin4koPddjjYYKLth6/U&#10;pT4XIYRdggoK7+tESpcVZNBNbU0cuKdtDPoAm1zqBj8h3FQyjqKFNFhyaCiwpkNB2TttjQLufh5f&#10;K2O07fzyWp5r6tNDq9R41O/XIDz1/l/85z5pBfFsFeaGN+EJ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b8SsAAAADdAAAADwAAAAAAAAAAAAAAAACYAgAAZHJzL2Rvd25y&#10;ZXYueG1sUEsFBgAAAAAEAAQA9QAAAIUDAAAAAA==&#10;" path="m,227076l,e" filled="f" strokeweight=".96pt">
                  <v:path arrowok="t" textboxrect="0,0,0,227076"/>
                </v:shape>
                <v:shape id="Shape 2189" o:spid="_x0000_s1195" style="position:absolute;left:14526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7ZosYA&#10;AADdAAAADwAAAGRycy9kb3ducmV2LnhtbESP3WrCQBSE7wu+w3IE73TjD8VEVxFLSwstVCN4e8ge&#10;k2D2bNjdxvj23YLQy2FmvmHW2940oiPna8sKppMEBHFhdc2lglP+Ol6C8AFZY2OZFNzJw3YzeFpj&#10;pu2ND9QdQykihH2GCqoQ2kxKX1Rk0E9sSxy9i3UGQ5SulNrhLcJNI2dJ8iwN1hwXKmxpX1FxPf4Y&#10;BS/fH2n+tZhT+Fzc0+6tYZe7s1KjYb9bgQjUh//wo/2uFcymyx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7Zo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90" o:spid="_x0000_s1196" style="position:absolute;left:22348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mkcAA&#10;AADdAAAADwAAAGRycy9kb3ducmV2LnhtbERPzYrCMBC+L/gOYQRva2rBXa1GEUHwoMJWH2Bsxrba&#10;TEqT1vr25rDg8eP7X657U4mOGldaVjAZRyCIM6tLzhVczrvvGQjnkTVWlknBixysV4OvJSbaPvmP&#10;utTnIoSwS1BB4X2dSOmyggy6sa2JA3ezjUEfYJNL3eAzhJtKxlH0Iw2WHBoKrGlbUPZIW6OAu+P1&#10;ZWWMtp2e7r+Hmvp02yo1GvabBQhPvf+I/917rSCezMP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lmkcAAAADdAAAADwAAAAAAAAAAAAAAAACYAgAAZHJzL2Rvd25y&#10;ZXYueG1sUEsFBgAAAAAEAAQA9QAAAIUDAAAAAA==&#10;" path="m,227076l,e" filled="f" strokeweight=".96pt">
                  <v:path arrowok="t" textboxrect="0,0,0,227076"/>
                </v:shape>
                <v:shape id="Shape 2191" o:spid="_x0000_s1197" style="position:absolute;left:29754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S+sQA&#10;AADdAAAADwAAAGRycy9kb3ducmV2LnhtbESPQWsCMRSE74X+h/AK3mo2gtKuRinFUk9KbS+9PTbP&#10;zeLmZbsv1fXfG6HQ4zAz3zCL1RBadaJemsgWzLgARVxF13Bt4evz7fEJlCRkh21ksnAhgdXy/m6B&#10;pYtn/qDTPtUqQ1hKtOBT6kqtpfIUUMaxI87eIfYBU5Z9rV2P5wwPrZ4UxUwHbDgveOzo1VN13P8G&#10;C1M5xG9Ty3B5/zHtek078Vtt7ehheJmDSjSk//Bfe+MsTMyzgdub/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kvr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192" o:spid="_x0000_s1198" style="position:absolute;left:37575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dDsYA&#10;AADdAAAADwAAAGRycy9kb3ducmV2LnhtbESPQWvCQBSE7wX/w/KE3urGVKSJriKWlgoK1QheH9nX&#10;JDT7NuxuY/z3XaHQ4zAz3zDL9WBa0ZPzjWUF00kCgri0uuFKwbl4e3oB4QOyxtYyKbiRh/Vq9LDE&#10;XNsrH6k/hUpECPscFdQhdLmUvqzJoJ/Yjjh6X9YZDFG6SmqH1wg3rUyTZC4NNhwXauxoW1P5ffox&#10;Cl4/d1lxmD1T2M9uWf/esivcRanH8bBZgAg0hP/wX/tDK0inWQ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PdD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93" o:spid="_x0000_s1199" style="position:absolute;left:57711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pFsUA&#10;AADdAAAADwAAAGRycy9kb3ducmV2LnhtbESPQWvCQBSE7wX/w/IKvekmFsWmriJi0VOL2ktvj+wz&#10;G5p9G/O2Gv+9Wyj0OMzMN8x82ftGXaiTOrCBfJSBIi6Drbky8Hl8G85ASUS22AQmAzcSWC4GD3Ms&#10;bLjyni6HWKkEYSnQgIuxLbSW0pFHGYWWOHmn0HmMSXaVth1eE9w3epxlU+2x5rTgsKW1o/L78OMN&#10;TOQUvvJK+tv2nDebDX2Ie9fGPD32q1dQkfr4H/5r76yBcf7yDL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6k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194" o:spid="_x0000_s1200" style="position:absolute;left:7119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gksQA&#10;AADdAAAADwAAAGRycy9kb3ducmV2LnhtbESP0WrCQBRE3wv9h+UWfGs2Bm01ukoRCj6oYOoHXLPX&#10;JG32bshuYvx7VxD6OMzMGWa5HkwtempdZVnBOIpBEOdWV1woOP18v89AOI+ssbZMCm7kYL16fVli&#10;qu2Vj9RnvhABwi5FBaX3TSqly0sy6CLbEAfvYluDPsi2kLrFa4CbWiZx/CENVhwWSmxoU1L+l3VG&#10;Aff7883KBG03Pfx+7hoask2n1Oht+FqA8DT4//CzvdUKkvF8A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YJLEAAAA3QAAAA8AAAAAAAAAAAAAAAAAmAIAAGRycy9k&#10;b3ducmV2LnhtbFBLBQYAAAAABAAEAPUAAACJAwAAAAA=&#10;" path="m,227076l,e" filled="f" strokeweight=".96pt">
                  <v:path arrowok="t" textboxrect="0,0,0,227076"/>
                </v:shape>
                <v:shape id="Shape 2195" o:spid="_x0000_s1201" style="position:absolute;left:14526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FesYA&#10;AADdAAAADwAAAGRycy9kb3ducmV2LnhtbESP3WrCQBSE7wt9h+UUvNONf6VJXUVaWiootEbw9pA9&#10;TYLZs2F3G+Pbu4LQy2FmvmEWq940oiPna8sKxqMEBHFhdc2lgkP+MXwB4QOyxsYyKbiQh9Xy8WGB&#10;mbZn/qFuH0oRIewzVFCF0GZS+qIig35kW+Lo/VpnMETpSqkdniPcNHKSJM/SYM1xocKW3ioqTvs/&#10;o+D9e5Pmu9mUwnZ2SbvPhl3ujkoNnvr1K4hAffgP39tfWsFknM7h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pFe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196" o:spid="_x0000_s1202" style="position:absolute;left:22348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bfsUA&#10;AADdAAAADwAAAGRycy9kb3ducmV2LnhtbESPzWrDMBCE74W8g9hAb7UcQ9PGsRJCINBDW6jTB9hY&#10;G9uJtTKW/Pf2VaHQ4zAz3zDZfjKNGKhztWUFqygGQVxYXXOp4Pt8enoF4TyyxsYyKZjJwX63eMgw&#10;1XbkLxpyX4oAYZeigsr7NpXSFRUZdJFtiYN3tZ1BH2RXSt3hGOCmkUkcr6XBmsNChS0dKyrueW8U&#10;8PBxma1M0PbPn7eX95am/Ngr9bicDlsQnib/H/5rv2kFyWqzh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Ft+xQAAAN0AAAAPAAAAAAAAAAAAAAAAAJgCAABkcnMv&#10;ZG93bnJldi54bWxQSwUGAAAAAAQABAD1AAAAigMAAAAA&#10;" path="m,227076l,e" filled="f" strokeweight=".96pt">
                  <v:path arrowok="t" textboxrect="0,0,0,227076"/>
                </v:shape>
                <v:shape id="Shape 2197" o:spid="_x0000_s1203" style="position:absolute;left:29754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vFcUA&#10;AADdAAAADwAAAGRycy9kb3ducmV2LnhtbESPQWvCQBSE7wX/w/IKvekmQtWmriJi0VOL2ktvj+wz&#10;G5p9G/O2Gv+9Wyj0OMzMN8x82ftGXaiTOrCBfJSBIi6Drbky8Hl8G85ASUS22AQmAzcSWC4GD3Ms&#10;bLjyni6HWKkEYSnQgIuxLbSW0pFHGYWWOHmn0HmMSXaVth1eE9w3epxlE+2x5rTgsKW1o/L78OMN&#10;PMspfOWV9LftOW82G/oQ966NeXrsV6+gIvXxP/zX3lkD4/xlC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yK8V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198" o:spid="_x0000_s1204" style="position:absolute;left:37575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q5MMA&#10;AADdAAAADwAAAGRycy9kb3ducmV2LnhtbERPXWvCMBR9F/Yfwh3sTVOdyFqbylA2NpjgrODrpbm2&#10;Zc1NSbJa//3yMPDxcL7zzWg6MZDzrWUF81kCgriyuuVawal8m76A8AFZY2eZFNzIw6Z4mOSYaXvl&#10;bxqOoRYxhH2GCpoQ+kxKXzVk0M9sTxy5i3UGQ4SultrhNYabTi6SZCUNthwbGuxp21D1c/w1CnaH&#10;z7TcL58pfC1v6fDesSvdWamnx/F1DSLQGO7if/eHVrCYp3FufB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vq5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199" o:spid="_x0000_s1205" style="position:absolute;left:57711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e/MQA&#10;AADdAAAADwAAAGRycy9kb3ducmV2LnhtbESPQWvCQBSE7wX/w/IK3uomglJTVyliqSel6sXbI/vM&#10;hmbfpnlbjf/eFQo9DjPzDTNf9r5RF+qkDmwgH2WgiMtga64MHA8fL6+gJCJbbAKTgRsJLBeDpzkW&#10;Nlz5iy77WKkEYSnQgIuxLbSW0pFHGYWWOHnn0HmMSXaVth1eE9w3epxlU+2x5rTgsKWVo/J7/+sN&#10;TOQcTnkl/e3zJ2/Wa9qJ22pjhs/9+xuoSH38D/+1N9bAOJ/N4PEmP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bnvz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00" o:spid="_x0000_s1206" style="position:absolute;left:7119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SasIA&#10;AADdAAAADwAAAGRycy9kb3ducmV2LnhtbESP0YrCMBRE3xf8h3CFfdumFtaVahQRBB92BasfcG2u&#10;bbW5KU1a698bQdjHYWbOMIvVYGrRU+sqywomUQyCOLe64kLB6bj9moFwHlljbZkUPMjBajn6WGCq&#10;7Z0P1Ge+EAHCLkUFpfdNKqXLSzLoItsQB+9iW4M+yLaQusV7gJtaJnE8lQYrDgslNrQpKb9lnVHA&#10;/d/5YWWCtvveX39+GxqyTafU53hYz0F4Gvx/+N3eaQVJQMLrTX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pJqwgAAAN0AAAAPAAAAAAAAAAAAAAAAAJgCAABkcnMvZG93&#10;bnJldi54bWxQSwUGAAAAAAQABAD1AAAAhwMAAAAA&#10;" path="m,227076l,e" filled="f" strokeweight=".96pt">
                  <v:path arrowok="t" textboxrect="0,0,0,227076"/>
                </v:shape>
                <v:shape id="Shape 2201" o:spid="_x0000_s1207" style="position:absolute;left:14526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3gsUA&#10;AADdAAAADwAAAGRycy9kb3ducmV2LnhtbESPQWvCQBSE70L/w/IKvdWNqYhGVxHFUkHBmoLXR/Y1&#10;Cc2+DbvbGP99Vyh4HGbmG2ax6k0jOnK+tqxgNExAEBdW11wq+Mp3r1MQPiBrbCyTght5WC2fBgvM&#10;tL3yJ3XnUIoIYZ+hgiqENpPSFxUZ9EPbEkfv2zqDIUpXSu3wGuGmkWmSTKTBmuNChS1tKip+zr9G&#10;wfa0n+XH8RuFw/g2694bdrm7KPXy3K/nIAL14RH+b39oBWmaj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reC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202" o:spid="_x0000_s1208" style="position:absolute;left:22348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phsQA&#10;AADdAAAADwAAAGRycy9kb3ducmV2LnhtbESP0WrCQBRE34X+w3ILfdONC9WSugYJFPrQFox+wG32&#10;Nolm74bsJsa/7wqCj8PMnGE22WRbMVLvG8calosEBHHpTMOVhuPhY/4Gwgdkg61j0nAlD9n2abbB&#10;1LgL72ksQiUihH2KGuoQulRKX9Zk0S9cRxy9P9dbDFH2lTQ9XiLctlIlyUpabDgu1NhRXlN5Lgar&#10;gcfv36uTCt3w+nNaf3U0Ffmg9cvztHsHEWgKj/C9/Wk0KJUouL2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qYbEAAAA3QAAAA8AAAAAAAAAAAAAAAAAmAIAAGRycy9k&#10;b3ducmV2LnhtbFBLBQYAAAAABAAEAPUAAACJAwAAAAA=&#10;" path="m,227076l,e" filled="f" strokeweight=".96pt">
                  <v:path arrowok="t" textboxrect="0,0,0,227076"/>
                </v:shape>
                <v:shape id="Shape 2203" o:spid="_x0000_s1209" style="position:absolute;left:29754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d7cQA&#10;AADdAAAADwAAAGRycy9kb3ducmV2LnhtbESPQWvCQBSE7wX/w/IKvdVNUiwldZUiFntSar14e2Sf&#10;2dDs2zRv1fjvu4LgcZiZb5jpfPCtOlEvTWAD+TgDRVwF23BtYPfz+fwGSiKyxTYwGbiQwHw2ephi&#10;acOZv+m0jbVKEJYSDbgYu1JrqRx5lHHoiJN3CL3HmGRfa9vjOcF9q4sse9UeG04LDjtaOKp+t0dv&#10;YCKHsM9rGS6rv7xdLmkjbq2NeXocPt5BRRriPXxrf1kDRZG9wP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Xe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04" o:spid="_x0000_s1210" style="position:absolute;left:37575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UGsUA&#10;AADdAAAADwAAAGRycy9kb3ducmV2LnhtbESPQWvCQBSE74X+h+UVvOmmMZQaXUUsLQoVrCn0+sg+&#10;k9Ds27C7jfHfu4LQ4zAz3zCL1WBa0ZPzjWUFz5MEBHFpdcOVgu/iffwKwgdkja1lUnAhD6vl48MC&#10;c23P/EX9MVQiQtjnqKAOocul9GVNBv3EdsTRO1lnMETpKqkdniPctDJNkhdpsOG4UGNHm5rK3+Of&#10;UfB22M2KfTal8JldZv1Hy65wP0qNnob1HESgIfyH7+2tVpCmSQa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RQa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205" o:spid="_x0000_s1211" style="position:absolute;left:57711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gAsQA&#10;AADdAAAADwAAAGRycy9kb3ducmV2LnhtbESPQWvCQBSE7wX/w/IEb3WTgKWkrlJE0ZNF20tvj+wz&#10;G5p9G/NWjf++WxB6HGbmG2a+HHyrrtRLE9hAPs1AEVfBNlwb+PrcPL+CkohssQ1MBu4ksFyMnuZY&#10;2nDjA12PsVYJwlKiARdjV2otlSOPMg0dcfJOofcYk+xrbXu8JbhvdZFlL9pjw2nBYUcrR9XP8eIN&#10;zOQUvvNahvv2nLfrNX2I22tjJuPh/Q1UpCH+hx/tnTVQFNkM/t6k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5YAL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06" o:spid="_x0000_s1212" style="position:absolute;left:7119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vhcQA&#10;AADdAAAADwAAAGRycy9kb3ducmV2LnhtbESP0WqDQBRE3wv5h+UW+lbXCk2CdZUiBPrQBmLyAbfu&#10;rdq6d8Vdjfn7biCQx2FmzjBZsZhezDS6zrKClygGQVxb3XGj4HTcPW9BOI+ssbdMCi7koMhXDxmm&#10;2p75QHPlGxEg7FJU0Ho/pFK6uiWDLrIDcfB+7GjQBzk2Uo94DnDTyySO19Jgx2GhxYHKluq/ajIK&#10;eP76vliZoJ1e97+bz4GWqpyUenpc3t9AeFr8PXxrf2gFSRKv4fomPA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r4XEAAAA3QAAAA8AAAAAAAAAAAAAAAAAmAIAAGRycy9k&#10;b3ducmV2LnhtbFBLBQYAAAAABAAEAPUAAACJAwAAAAA=&#10;" path="m,227076l,e" filled="f" strokeweight=".96pt">
                  <v:path arrowok="t" textboxrect="0,0,0,227076"/>
                </v:shape>
                <v:shape id="Shape 2207" o:spid="_x0000_s1213" style="position:absolute;left:14526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KbcYA&#10;AADdAAAADwAAAGRycy9kb3ducmV2LnhtbESPQWvCQBSE7wX/w/KE3nRjKlZTVyktlgoWWiP0+sg+&#10;k9Ds27C7xvjvXUHocZiZb5jlujeN6Mj52rKCyTgBQVxYXXOp4JBvRnMQPiBrbCyTggt5WK8GD0vM&#10;tD3zD3X7UIoIYZ+hgiqENpPSFxUZ9GPbEkfvaJ3BEKUrpXZ4jnDTyDRJZtJgzXGhwpbeKir+9iej&#10;4P17u8i/pk8UdtPLovto2OXuV6nHYf/6AiJQH/7D9/anVpCmyTP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uKb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208" o:spid="_x0000_s1214" style="position:absolute;left:22348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ebMEA&#10;AADdAAAADwAAAGRycy9kb3ducmV2LnhtbERPy2rCQBTdC/2H4QrdmYmBqqQZpQQKLqxg9ANuM9ck&#10;NnMnZCYP/76zKHR5OO/sMJtWjNS7xrKCdRSDIC6tbrhScLt+rnYgnEfW2FomBU9ycNi/LDJMtZ34&#10;QmPhKxFC2KWooPa+S6V0ZU0GXWQ74sDdbW/QB9hXUvc4hXDTyiSON9Jgw6Ghxo7ymsqfYjAKePz6&#10;flqZoB3ezo/tqaO5yAelXpfzxzsIT7P/F/+5j1pBksRhbngTn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gnmzBAAAA3QAAAA8AAAAAAAAAAAAAAAAAmAIAAGRycy9kb3du&#10;cmV2LnhtbFBLBQYAAAAABAAEAPUAAACGAwAAAAA=&#10;" path="m,227076l,e" filled="f" strokeweight=".96pt">
                  <v:path arrowok="t" textboxrect="0,0,0,227076"/>
                </v:shape>
                <v:shape id="Shape 2209" o:spid="_x0000_s1215" style="position:absolute;left:29754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qB8QA&#10;AADdAAAADwAAAGRycy9kb3ducmV2LnhtbESPQWvCQBSE7wX/w/IKvdVNApU2dZUiFntSar14e2Sf&#10;2dDs2zRv1fjvu4LgcZiZb5jpfPCtOlEvTWAD+TgDRVwF23BtYPfz+fwKSiKyxTYwGbiQwHw2ephi&#10;acOZv+m0jbVKEJYSDbgYu1JrqRx5lHHoiJN3CL3HmGRfa9vjOcF9q4ssm2iPDacFhx0tHFW/26M3&#10;8CKHsM9rGS6rv7xdLmkjbq2NeXocPt5BRRriPXxrf1kDRZG9wf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ag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10" o:spid="_x0000_s1216" style="position:absolute;left:37575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ExMIA&#10;AADdAAAADwAAAGRycy9kb3ducmV2LnhtbERPXWvCMBR9H+w/hDvwbaZWGbMaZSiKAwVnBV8vzbUt&#10;a25KEmv998uDsMfD+Z4ve9OIjpyvLSsYDRMQxIXVNZcKzvnm/ROED8gaG8uk4EEelovXlzlm2t75&#10;h7pTKEUMYZ+hgiqENpPSFxUZ9EPbEkfuap3BEKErpXZ4j+GmkWmSfEiDNceGCltaVVT8nm5Gwfr4&#10;Pc0PkzGF/eQx7bYNu9xdlBq89V8zEIH68C9+undaQZqO4v74Jj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4TE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211" o:spid="_x0000_s1217" style="position:absolute;left:57711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w3MQA&#10;AADdAAAADwAAAGRycy9kb3ducmV2LnhtbESPQWsCMRSE74X+h/AK3mo2C5WyNUopFnuyqL309tg8&#10;N0s3L9t9Udd/3whCj8PMfMPMl2Po1IkGaSNbMNMCFHEdXcuNha/9++MzKEnIDrvIZOFCAsvF/d0c&#10;KxfPvKXTLjUqQ1gqtOBT6iutpfYUUKaxJ87eIQ4BU5ZDo92A5wwPnS6LYqYDtpwXPPb05qn+2R2D&#10;hSc5xG/TyHhZ/5putaJP8Rtt7eRhfH0BlWhM/+Fb+8NZKEtj4PomPw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8Nz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12" o:spid="_x0000_s1218" style="position:absolute;left:7119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/W8QA&#10;AADdAAAADwAAAGRycy9kb3ducmV2LnhtbESP0WrCQBRE3wv9h+UWfKubLGhLdA1FKPRBC8Z+wDV7&#10;TWKzd0N2E+PfdwWhj8PMnGHW+WRbMVLvG8ca0nkCgrh0puFKw8/x8/UdhA/IBlvHpOFGHvLN89Ma&#10;M+OufKCxCJWIEPYZaqhD6DIpfVmTRT93HXH0zq63GKLsK2l6vEa4baVKkqW02HBcqLGjbU3lbzFY&#10;DTzuTzcnFbph8X1523U0FdtB69nL9LECEWgK/+FH+8toUCpVcH8Tn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RP1vEAAAA3QAAAA8AAAAAAAAAAAAAAAAAmAIAAGRycy9k&#10;b3ducmV2LnhtbFBLBQYAAAAABAAEAPUAAACJAwAAAAA=&#10;" path="m,227076l,e" filled="f" strokeweight=".96pt">
                  <v:path arrowok="t" textboxrect="0,0,0,227076"/>
                </v:shape>
                <v:shape id="Shape 2213" o:spid="_x0000_s1219" style="position:absolute;left:14526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as8UA&#10;AADdAAAADwAAAGRycy9kb3ducmV2LnhtbESPQWvCQBSE74X+h+UVvOnGKKVGVymKUqGCNYVeH9ln&#10;Epp9G3bXGP99VxB6HGbmG2ax6k0jOnK+tqxgPEpAEBdW11wq+M63wzcQPiBrbCyTght5WC2fnxaY&#10;aXvlL+pOoRQRwj5DBVUIbSalLyoy6Ee2JY7e2TqDIUpXSu3wGuGmkWmSvEqDNceFCltaV1T8ni5G&#10;wea4n+WH6YTC5/Q263YNu9z9KDV46d/nIAL14T/8aH9oBWk6nsD9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Rqz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214" o:spid="_x0000_s1220" style="position:absolute;left:22348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CtMQA&#10;AADdAAAADwAAAGRycy9kb3ducmV2LnhtbESPzWrDMBCE74W8g9hCbrUck/7gWAkhUOghDdTtA2ys&#10;je3UWhlL/nv7KFDocZiZb5hsN5lGDNS52rKCVRSDIC6srrlU8PP9/vQGwnlkjY1lUjCTg9128ZBh&#10;qu3IXzTkvhQBwi5FBZX3bSqlKyoy6CLbEgfvYjuDPsiulLrDMcBNI5M4fpEGaw4LFbZ0qKj4zXuj&#10;gIfP82xlgrZ/Pl1fjy1N+aFXavk47TcgPE3+P/zX/tAKkmS1hvub8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0ArTEAAAA3QAAAA8AAAAAAAAAAAAAAAAAmAIAAGRycy9k&#10;b3ducmV2LnhtbFBLBQYAAAAABAAEAPUAAACJAwAAAAA=&#10;" path="m,227076l,e" filled="f" strokeweight=".96pt">
                  <v:path arrowok="t" textboxrect="0,0,0,227076"/>
                </v:shape>
                <v:shape id="Shape 2215" o:spid="_x0000_s1221" style="position:absolute;left:29754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238QA&#10;AADdAAAADwAAAGRycy9kb3ducmV2LnhtbESPQWvCQBSE7wX/w/IEb3WTgKWkrlJE0ZNF20tvj+wz&#10;G5p9G/NWjf++WxB6HGbmG2a+HHyrrtRLE9hAPs1AEVfBNlwb+PrcPL+CkohssQ1MBu4ksFyMnuZY&#10;2nDjA12PsVYJwlKiARdjV2otlSOPMg0dcfJOofcYk+xrbXu8JbhvdZFlL9pjw2nBYUcrR9XP8eIN&#10;zOQUvvNahvv2nLfrNX2I22tjJuPh/Q1UpCH+hx/tnTVQFPkM/t6k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9t/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16" o:spid="_x0000_s1222" style="position:absolute;left:37575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5K8UA&#10;AADdAAAADwAAAGRycy9kb3ducmV2LnhtbESPQWvCQBSE70L/w/IKvenGKFKjq5QWSwUFawq9PrLP&#10;JDT7NuxuY/z3riB4HGbmG2a57k0jOnK+tqxgPEpAEBdW11wq+Mk3w1cQPiBrbCyTggt5WK+eBkvM&#10;tD3zN3XHUIoIYZ+hgiqENpPSFxUZ9CPbEkfvZJ3BEKUrpXZ4jnDTyDRJZtJgzXGhwpbeKyr+jv9G&#10;wcdhO8/30wmF3fQy7z4bdrn7VerluX9bgAjUh0f43v7SCtJ0PIP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rkr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217" o:spid="_x0000_s1223" style="position:absolute;left:57711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NM8QA&#10;AADdAAAADwAAAGRycy9kb3ducmV2LnhtbESPQWvCQBSE7wX/w/IKvdVNArUldZUiFntSar14e2Sf&#10;2dDs2zRv1fjvu4LgcZiZb5jpfPCtOlEvTWAD+TgDRVwF23BtYPfz+fwGSiKyxTYwGbiQwHw2ephi&#10;acOZv+m0jbVKEJYSDbgYu1JrqRx5lHHoiJN3CL3HmGRfa9vjOcF9q4ssm2iPDacFhx0tHFW/26M3&#10;8CKHsM9rGS6rv7xdLmkjbq2NeXocPt5BRRriPXxrf1kDRZG/wv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+zT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18" o:spid="_x0000_s1224" style="position:absolute;left:7119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1TsMA&#10;AADdAAAADwAAAGRycy9kb3ducmV2LnhtbERPz2vCMBS+D/Y/hCfsNtMWNqQzihYH7uBkzstuj+bZ&#10;lDYvoYm2++/NYbDjx/d7uZ5sL240hNaxgnyegSCunW65UXD+fn9egAgRWWPvmBT8UoD16vFhiaV2&#10;I3/R7RQbkUI4lKjAxOhLKUNtyGKYO0+cuIsbLMYEh0bqAccUbntZZNmrtNhyajDoqTJUd6erVbBt&#10;P013HA/88tN0u+g/dsFXZ6WeZtPmDUSkKf6L/9x7raAo8jQ3vU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w1T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2219" o:spid="_x0000_s1225" style="position:absolute;left:14526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hT8UA&#10;AADdAAAADwAAAGRycy9kb3ducmV2LnhtbESPQWvCQBSE70L/w/IKvenGUMSkbkIrFAt60bb31+xr&#10;kib7NmQ3Mf33riB4HGbmG2aTT6YVI/WutqxguYhAEBdW11wq+Pp8n69BOI+ssbVMCv7JQZ49zDaY&#10;anvmI40nX4oAYZeigsr7LpXSFRUZdAvbEQfv1/YGfZB9KXWP5wA3rYyjaCUN1hwWKuxoW1HRnAaj&#10;oNkeGiO/x6T9GXH3vP8bdvJtUOrpcXp9AeFp8vfwrf2hFcTxMoHrm/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mFP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220" o:spid="_x0000_s1226" style="position:absolute;left:22348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z9cIA&#10;AADdAAAADwAAAGRycy9kb3ducmV2LnhtbERPTWvCMBi+D/wP4RW8zdSCY1SjqCi4wzb8uHh7aV6b&#10;0uZNaKLt/v1yGOz48Hwv14NtxZO6UDtWMJtmIIhLp2uuFFwvh9d3ECEia2wdk4IfCrBejV6WWGjX&#10;84me51iJFMKhQAUmRl9IGUpDFsPUeeLE3V1nMSbYVVJ32Kdw28o8y96kxZpTg0FPO0Nlc35YBdv6&#10;yzTf/SfPb1Wzj/5jH/zuqtRkPGwWICIN8V/85z5qBXmep/3pTX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vP1wgAAAN0AAAAPAAAAAAAAAAAAAAAAAJgCAABkcnMvZG93&#10;bnJldi54bWxQSwUGAAAAAAQABAD1AAAAhwMAAAAA&#10;" path="m,227075l,e" filled="f" strokeweight=".96pt">
                  <v:path arrowok="t" textboxrect="0,0,0,227075"/>
                </v:shape>
                <v:shape id="Shape 2221" o:spid="_x0000_s1227" style="position:absolute;left:29754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WGccA&#10;AADdAAAADwAAAGRycy9kb3ducmV2LnhtbESPT2vCQBTE70K/w/IKvenGHEqNbsSWBiTSg7ZFj8/s&#10;yx+afRuya0y/fVcQehxm5jfMaj2aVgzUu8aygvksAkFcWN1wpeDrM5u+gHAeWWNrmRT8koN1+jBZ&#10;YaLtlfc0HHwlAoRdggpq77tESlfUZNDNbEccvNL2Bn2QfSV1j9cAN62Mo+hZGmw4LNTY0VtNxc/h&#10;YhQshvL9mO3yTV7p7zw7b3X3evpQ6ulx3CxBeBr9f/je3moFcRzP4fY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Dlhn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222" o:spid="_x0000_s1228" style="position:absolute;left:37575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5g8IA&#10;AADdAAAADwAAAGRycy9kb3ducmV2LnhtbERPy2rDMBC8F/IPYgO91XJMKY1rJSSGkEB7aR73rbW1&#10;XVsrY8mO8/dVoZC5DfNisvVkWjFS72rLChZRDIK4sLrmUsH5tHt6BeE8ssbWMim4kYP1avaQYart&#10;lT9pPPpShBJ2KSqovO9SKV1RkUEX2Y44aN+2N+gD7Uupe7yGctPKJI5fpMGaw0KFHeUVFc1xMAqa&#10;/KMx8jIu268R98/vP8NebgelHufT5g2Ep8nfzf/pg1aQBMDfm/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jmD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2223" o:spid="_x0000_s1229" style="position:absolute;left:57711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t9ccA&#10;AADdAAAADwAAAGRycy9kb3ducmV2LnhtbESPT2vCQBTE74LfYXkFb7ppBKnRVWwxICk91D/Y42v2&#10;mQSzb0N2jfHbdwuFHoeZ+Q2zXPemFh21rrKs4HkSgSDOra64UHA8pOMXEM4ja6wtk4IHOVivhoMl&#10;Jtre+ZO6vS9EgLBLUEHpfZNI6fKSDLqJbYiDd7GtQR9kW0jd4j3ATS3jKJpJgxWHhRIbeispv+5v&#10;RsG8u2zP6Xu2yQp9ytLvnW5evz6UGj31mwUIT73/D/+1d1pBHMdT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drfX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224" o:spid="_x0000_s1230" style="position:absolute;left:7119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ICcUA&#10;AADdAAAADwAAAGRycy9kb3ducmV2LnhtbESPwWrDMBBE74H8g9hAb4kc0SbFjWxCoNBDW4iTD9ha&#10;W9uJtTKW7Dh/XxUKPQ4z84bZ5ZNtxUi9bxxrWK8SEMSlMw1XGs6n1+UzCB+QDbaOScOdPOTZfLbD&#10;1LgbH2ksQiUihH2KGuoQulRKX9Zk0a9cRxy9b9dbDFH2lTQ93iLctlIlyUZabDgu1NjRoabyWgxW&#10;A48fX3cnFbrh6fOyfe9oKg6D1g+Laf8CItAU/sN/7TejQSn1CL9v4hO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MgJxQAAAN0AAAAPAAAAAAAAAAAAAAAAAJgCAABkcnMv&#10;ZG93bnJldi54bWxQSwUGAAAAAAQABAD1AAAAigMAAAAA&#10;" path="m,227076l,e" filled="f" strokeweight=".96pt">
                  <v:path arrowok="t" textboxrect="0,0,0,227076"/>
                </v:shape>
                <v:shape id="Shape 2225" o:spid="_x0000_s1231" style="position:absolute;left:14526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t4cYA&#10;AADdAAAADwAAAGRycy9kb3ducmV2LnhtbESPQWvCQBSE7wX/w/KE3nRjqkVTVyktlgoWWiP0+sg+&#10;k9Ds27C7xvjvXUHocZiZb5jlujeN6Mj52rKCyTgBQVxYXXOp4JBvRnMQPiBrbCyTggt5WK8GD0vM&#10;tD3zD3X7UIoIYZ+hgiqENpPSFxUZ9GPbEkfvaJ3BEKUrpXZ4jnDTyDRJnqXBmuNChS29VVT87U9G&#10;wfv3dpF/TZ8o7KaXRffRsMvdr1KPw/71BUSgPvyH7+1PrSBN0x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t4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226" o:spid="_x0000_s1232" style="position:absolute;left:22348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z5cQA&#10;AADdAAAADwAAAGRycy9kb3ducmV2LnhtbESP0WrCQBRE34X+w3ILvummC9oSXUMJFHzQQmM/4Jq9&#10;JrHZuyG7ifHv3UKhj8PMnGG22WRbMVLvG8caXpYJCOLSmYYrDd+nj8UbCB+QDbaOScOdPGS7p9kW&#10;U+Nu/EVjESoRIexT1FCH0KVS+rImi37pOuLoXVxvMUTZV9L0eItw20qVJGtpseG4UGNHeU3lTzFY&#10;DTwez3cnFbph9Xl9PXQ0Ffmg9fx5et+ACDSF//Bfe280KKXW8Ps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8+XEAAAA3QAAAA8AAAAAAAAAAAAAAAAAmAIAAGRycy9k&#10;b3ducmV2LnhtbFBLBQYAAAAABAAEAPUAAACJAwAAAAA=&#10;" path="m,227076l,e" filled="f" strokeweight=".96pt">
                  <v:path arrowok="t" textboxrect="0,0,0,227076"/>
                </v:shape>
                <v:shape id="Shape 2227" o:spid="_x0000_s1233" style="position:absolute;left:29754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HjsQA&#10;AADdAAAADwAAAGRycy9kb3ducmV2LnhtbESPQWvCQBSE7wX/w/IKvdVNArUldZUiFntSar14e2Sf&#10;2dDs2zRv1fjvu4LgcZiZb5jpfPCtOlEvTWAD+TgDRVwF23BtYPfz+fwGSiKyxTYwGbiQwHw2ephi&#10;acOZv+m0jbVKEJYSDbgYu1JrqRx5lHHoiJN3CL3HmGRfa9vjOcF9q4ssm2iPDacFhx0tHFW/26M3&#10;8CKHsM9rGS6rv7xdLmkjbq2NeXocPt5BRRriPXxrf1kDRVG8wv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B47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28" o:spid="_x0000_s1234" style="position:absolute;left:37575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Cf8IA&#10;AADdAAAADwAAAGRycy9kb3ducmV2LnhtbERPXWvCMBR9H/gfwhX2NlOrDO2MIopjgoKzg71emmtb&#10;bG5KktX6782DsMfD+V6setOIjpyvLSsYjxIQxIXVNZcKfvLd2wyED8gaG8uk4E4eVsvBywIzbW/8&#10;Td05lCKGsM9QQRVCm0npi4oM+pFtiSN3sc5giNCVUju8xXDTyDRJ3qXBmmNDhS1tKiqu5z+jYHva&#10;z/PjdELhML3Pu8+GXe5+lXod9usPEIH68C9+ur+0gjRN49z4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UJ/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229" o:spid="_x0000_s1235" style="position:absolute;left:57711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2Z8QA&#10;AADdAAAADwAAAGRycy9kb3ducmV2LnhtbESPQWvCQBSE7wX/w/IKvdVNApU2dZUiFntSar14e2Sf&#10;2dDs2zRv1fjvu4LgcZiZb5jpfPCtOlEvTWAD+TgDRVwF23BtYPfz+fwKSiKyxTYwGbiQwHw2ephi&#10;acOZv+m0jbVKEJYSDbgYu1JrqRx5lHHoiJN3CL3HmGRfa9vjOcF9q4ssm2iPDacFhx0tHFW/26M3&#10;8CKHsM9rGS6rv7xdLmkjbq2NeXocPt5BRRriPXxrf1kDRVG8wf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Nm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30" o:spid="_x0000_s1236" style="position:absolute;left:7119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Y18EA&#10;AADdAAAADwAAAGRycy9kb3ducmV2LnhtbERPy2rCQBTdC/2H4Rbc6cSU2hIdgwSELrRg2g+4Zm6T&#10;1MydkJm8/t5ZFLo8nPc+nUwjBupcbVnBZh2BIC6srrlU8P11Wr2DcB5ZY2OZFMzkID08LfaYaDvy&#10;lYbclyKEsEtQQeV9m0jpiooMurVtiQP3YzuDPsCulLrDMYSbRsZRtJUGaw4NFbaUVVTc894o4OFy&#10;m62M0favn79v55amPOuVWj5Pxx0IT5P/F/+5P7SCOH4J+8Ob8ATk4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6WNfBAAAA3QAAAA8AAAAAAAAAAAAAAAAAmAIAAGRycy9kb3du&#10;cmV2LnhtbFBLBQYAAAAABAAEAPUAAACGAwAAAAA=&#10;" path="m,227076l,e" filled="f" strokeweight=".96pt">
                  <v:path arrowok="t" textboxrect="0,0,0,227076"/>
                </v:shape>
                <v:shape id="Shape 2231" o:spid="_x0000_s1237" style="position:absolute;left:14526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9P8UA&#10;AADdAAAADwAAAGRycy9kb3ducmV2LnhtbESPQWvCQBSE74X+h+UVvOnGKKVGVymKUqGCNYVeH9ln&#10;Epp9G3bXGP99VxB6HGbmG2ax6k0jOnK+tqxgPEpAEBdW11wq+M63wzcQPiBrbCyTght5WC2fnxaY&#10;aXvlL+pOoRQRwj5DBVUIbSalLyoy6Ee2JY7e2TqDIUpXSu3wGuGmkWmSvEqDNceFCltaV1T8ni5G&#10;wea4n+WH6YTC5/Q263YNu9z9KDV46d/nIAL14T/8aH9oBWk6GcP9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n0/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232" o:spid="_x0000_s1238" style="position:absolute;left:22348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jO8UA&#10;AADdAAAADwAAAGRycy9kb3ducmV2LnhtbESPwWrDMBBE74H8g9hAb4kclSbFjWxCoNBDW4iTD9ha&#10;W9uJtTKW7Dh/XxUKPQ4z84bZ5ZNtxUi9bxxrWK8SEMSlMw1XGs6n1+UzCB+QDbaOScOdPOTZfLbD&#10;1LgbH2ksQiUihH2KGuoQulRKX9Zk0a9cRxy9b9dbDFH2lTQ93iLctlIlyUZabDgu1NjRoabyWgxW&#10;A48fX3cnFbrh6fOyfe9oKg6D1g+Laf8CItAU/sN/7TejQalHBb9v4hO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5GM7xQAAAN0AAAAPAAAAAAAAAAAAAAAAAJgCAABkcnMv&#10;ZG93bnJldi54bWxQSwUGAAAAAAQABAD1AAAAigMAAAAA&#10;" path="m,227076l,e" filled="f" strokeweight=".96pt">
                  <v:path arrowok="t" textboxrect="0,0,0,227076"/>
                </v:shape>
                <v:shape id="Shape 2233" o:spid="_x0000_s1239" style="position:absolute;left:29754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XUMQA&#10;AADdAAAADwAAAGRycy9kb3ducmV2LnhtbESPQWvCQBSE74X+h+UVvNVNIpaSuooUiz0p1V56e2Sf&#10;2WD2bZq31fjvu4LgcZiZb5jZYvCtOlEvTWAD+TgDRVwF23Bt4Hv/8fwKSiKyxTYwGbiQwGL++DDD&#10;0oYzf9FpF2uVICwlGnAxdqXWUjnyKOPQESfvEHqPMcm+1rbHc4L7VhdZ9qI9NpwWHHb07qg67v68&#10;gakcwk9ey3BZ/+btakVbcRttzOhpWL6BijTEe/jW/rQGimIygeub9AT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l1D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34" o:spid="_x0000_s1240" style="position:absolute;left:37575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ep8YA&#10;AADdAAAADwAAAGRycy9kb3ducmV2LnhtbESPQWvCQBSE7wX/w/IEb3VjDEVTV5EWpYUK1hR6fWSf&#10;STD7NuyuMf77bqHQ4zAz3zCrzWBa0ZPzjWUFs2kCgri0uuFKwVexe1yA8AFZY2uZFNzJw2Y9elhh&#10;ru2NP6k/hUpECPscFdQhdLmUvqzJoJ/ajjh6Z+sMhihdJbXDW4SbVqZJ8iQNNhwXauzopabycroa&#10;Ba/H92VxyOYUPrL7st+37Ar3rdRkPGyfQQQawn/4r/2mFaTpPI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Xep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235" o:spid="_x0000_s1241" style="position:absolute;left:57711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qv8QA&#10;AADdAAAADwAAAGRycy9kb3ducmV2LnhtbESPQWvCQBSE7wX/w/IEb3WTiKWkriLFoqdKtZfeHtln&#10;Nph9m+ZtNf77rlDocZiZb5jFavCtulAvTWAD+TQDRVwF23Bt4PP49vgMSiKyxTYwGbiRwGo5elhg&#10;acOVP+hyiLVKEJYSDbgYu1JrqRx5lGnoiJN3Cr3HmGRfa9vjNcF9q4sse9IeG04LDjt6dVSdDz/e&#10;wFxO4SuvZbhtv/N2s6G9uHdtzGQ8rF9ARRrif/ivvbMGimI2h/u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qr/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36" o:spid="_x0000_s1242" style="position:absolute;left:7119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lOMUA&#10;AADdAAAADwAAAGRycy9kb3ducmV2LnhtbESPzWrDMBCE74W8g9hAb7Uch6bBtRKCIZBDG6ibB9ha&#10;W9uNtTKW/JO3rwqBHoeZ+YbJ9rNpxUi9aywrWEUxCOLS6oYrBZfP49MWhPPIGlvLpOBGDva7xUOG&#10;qbYTf9BY+EoECLsUFdTed6mUrqzJoItsRxy8b9sb9EH2ldQ9TgFuWpnE8UYabDgs1NhRXlN5LQaj&#10;gMf3r5uVCdrh+fzz8tbRXOSDUo/L+fAKwtPs/8P39kkrSJL1Bv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2U4xQAAAN0AAAAPAAAAAAAAAAAAAAAAAJgCAABkcnMv&#10;ZG93bnJldi54bWxQSwUGAAAAAAQABAD1AAAAigMAAAAA&#10;" path="m,227076l,e" filled="f" strokeweight=".96pt">
                  <v:path arrowok="t" textboxrect="0,0,0,227076"/>
                </v:shape>
                <v:shape id="Shape 2237" o:spid="_x0000_s1243" style="position:absolute;left:14526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A0MYA&#10;AADdAAAADwAAAGRycy9kb3ducmV2LnhtbESPQWvCQBSE70L/w/IEb3VjlLamriJKRaGF1gheH9nX&#10;JDT7NuxuY/z3bqHgcZiZb5jFqjeN6Mj52rKCyTgBQVxYXXOp4JS/Pb6A8AFZY2OZFFzJw2r5MFhg&#10;pu2Fv6g7hlJECPsMFVQhtJmUvqjIoB/bljh639YZDFG6UmqHlwg3jUyT5EkarDkuVNjSpqLi5/hr&#10;FGw/D/P8Yzal8D67zrtdwy53Z6VGw379CiJQH+7h//ZeK0jT6TP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A0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238" o:spid="_x0000_s1244" style="position:absolute;left:22348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0cEA&#10;AADdAAAADwAAAGRycy9kb3ducmV2LnhtbERPy2rCQBTdC/2H4Rbc6cSU2hIdgwSELrRg2g+4Zm6T&#10;1MydkJm8/t5ZFLo8nPc+nUwjBupcbVnBZh2BIC6srrlU8P11Wr2DcB5ZY2OZFMzkID08LfaYaDvy&#10;lYbclyKEsEtQQeV9m0jpiooMurVtiQP3YzuDPsCulLrDMYSbRsZRtJUGaw4NFbaUVVTc894o4OFy&#10;m62M0favn79v55amPOuVWj5Pxx0IT5P/F/+5P7SCOH4Jc8Ob8ATk4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MVNHBAAAA3QAAAA8AAAAAAAAAAAAAAAAAmAIAAGRycy9kb3du&#10;cmV2LnhtbFBLBQYAAAAABAAEAPUAAACGAwAAAAA=&#10;" path="m,227076l,e" filled="f" strokeweight=".96pt">
                  <v:path arrowok="t" textboxrect="0,0,0,227076"/>
                </v:shape>
                <v:shape id="Shape 2239" o:spid="_x0000_s1245" style="position:absolute;left:29754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gusUA&#10;AADdAAAADwAAAGRycy9kb3ducmV2LnhtbESPQUvDQBSE74L/YXmCN7tJRNE0myJS0ZOl0Utvj+xr&#10;Nph9G/PWNv33rlDwOMzMN0y1mv2gDjRJH9hAvshAEbfB9twZ+Px4uXkAJRHZ4hCYDJxIYFVfXlRY&#10;2nDkLR2a2KkEYSnRgItxLLWW1pFHWYSROHn7MHmMSU6dthMeE9wPusiye+2x57TgcKRnR+1X8+MN&#10;3Mk+7PJO5tPrdz6s17QR966Nub6an5agIs3xP3xuv1kDRXH7CH9v0hP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KC6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240" o:spid="_x0000_s1246" style="position:absolute;left:37575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r2cIA&#10;AADdAAAADwAAAGRycy9kb3ducmV2LnhtbERPXWvCMBR9H/gfwhX2NlNrGVqNIhuODSaoFXy9NNe2&#10;2NyUJKv13y8Pgz0ezvdqM5hW9OR8Y1nBdJKAIC6tbrhScC52L3MQPiBrbC2Tggd52KxHTyvMtb3z&#10;kfpTqEQMYZ+jgjqELpfSlzUZ9BPbEUfuap3BEKGrpHZ4j+GmlWmSvEqDDceGGjt6q6m8nX6MgvfD&#10;16LYZzMK39lj0X+07Ap3Uep5PGyXIAIN4V/85/7UCtI0i/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KvZ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241" o:spid="_x0000_s1247" style="position:absolute;left:57711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fwcQA&#10;AADdAAAADwAAAGRycy9kb3ducmV2LnhtbESPQWvCQBSE7wX/w/IKvdVNQi0ldZUiFntSar14e2Sf&#10;2dDs2zRv1fjvu4LgcZiZb5jpfPCtOlEvTWAD+TgDRVwF23BtYPfz+fwGSiKyxTYwGbiQwHw2ephi&#10;acOZv+m0jbVKEJYSDbgYu1JrqRx5lHHoiJN3CL3HmGRfa9vjOcF9q4sse9UeG04LDjtaOKp+t0dv&#10;YCKHsM9rGS6rv7xdLmkjbq2NeXocPt5BRRriPXxrf1kDRfGSw/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o38H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42" o:spid="_x0000_s1248" style="position:absolute;left:7119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QRsUA&#10;AADdAAAADwAAAGRycy9kb3ducmV2LnhtbESPwWrDMBBE74H8g9hAb4kc0SbFjWxCoNBDW4iTD9ha&#10;W9uJtTKW7Dh/XxUKPQ4z84bZ5ZNtxUi9bxxrWK8SEMSlMw1XGs6n1+UzCB+QDbaOScOdPOTZfLbD&#10;1LgbH2ksQiUihH2KGuoQulRKX9Zk0a9cRxy9b9dbDFH2lTQ93iLctlIlyUZabDgu1NjRoabyWgxW&#10;A48fX3cnFbrh6fOyfe9oKg6D1g+Laf8CItAU/sN/7TejQalHBb9v4hO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hBGxQAAAN0AAAAPAAAAAAAAAAAAAAAAAJgCAABkcnMv&#10;ZG93bnJldi54bWxQSwUGAAAAAAQABAD1AAAAigMAAAAA&#10;" path="m,227076l,e" filled="f" strokeweight=".96pt">
                  <v:path arrowok="t" textboxrect="0,0,0,227076"/>
                </v:shape>
                <v:shape id="Shape 2243" o:spid="_x0000_s1249" style="position:absolute;left:14526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1rsYA&#10;AADdAAAADwAAAGRycy9kb3ducmV2LnhtbESPQWvCQBSE7wX/w/IEb3VjDEVTV5EWpYUK1hR6fWSf&#10;STD7NuyuMf77bqHQ4zAz3zCrzWBa0ZPzjWUFs2kCgri0uuFKwVexe1yA8AFZY2uZFNzJw2Y9elhh&#10;ru2NP6k/hUpECPscFdQhdLmUvqzJoJ/ajjh6Z+sMhihdJbXDW4SbVqZJ8iQNNhwXauzopabycroa&#10;Ba/H92VxyOYUPrL7st+37Ar3rdRkPGyfQQQawn/4r/2mFaRpNof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o1r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244" o:spid="_x0000_s1250" style="position:absolute;left:22348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tqcMA&#10;AADdAAAADwAAAGRycy9kb3ducmV2LnhtbESP0YrCMBRE3xf8h3AF39bUortSjSKC4IMubNcPuDbX&#10;ttrclCat9e/NguDjMDNnmOW6N5XoqHGlZQWTcQSCOLO65FzB6W/3OQfhPLLGyjIpeJCD9WrwscRE&#10;2zv/Upf6XAQIuwQVFN7XiZQuK8igG9uaOHgX2xj0QTa51A3eA9xUMo6iL2mw5LBQYE3bgrJb2hoF&#10;3B3PDytjtO3s5/p9qKlPt61So2G/WYDw1Pt3+NXeawVxPJ3C/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ctq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245" o:spid="_x0000_s1251" style="position:absolute;left:29754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ZwsQA&#10;AADdAAAADwAAAGRycy9kb3ducmV2LnhtbESPQWvCQBSE7wX/w/IEb3WToKWkriLFoqdKtZfeHtln&#10;Nph9m+ZtNf77rlDocZiZb5jFavCtulAvTWAD+TQDRVwF23Bt4PP49vgMSiKyxTYwGbiRwGo5elhg&#10;acOVP+hyiLVKEJYSDbgYu1JrqRx5lGnoiJN3Cr3HmGRfa9vjNcF9q4sse9IeG04LDjt6dVSdDz/e&#10;wFxO4SuvZbhtv/N2s6G9uHdtzGQ8rF9ARRrif/ivvbMGimI2h/u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T2cL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46" o:spid="_x0000_s1252" style="position:absolute;left:37575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WNsYA&#10;AADdAAAADwAAAGRycy9kb3ducmV2LnhtbESPQWvCQBSE7wX/w/IK3uqmaRCNriItFQsV1AheH9nX&#10;JDT7NuyuMf77bqHQ4zAz3zDL9WBa0ZPzjWUFz5MEBHFpdcOVgnPx/jQD4QOyxtYyKbiTh/Vq9LDE&#10;XNsbH6k/hUpECPscFdQhdLmUvqzJoJ/Yjjh6X9YZDFG6SmqHtwg3rUyTZCoNNhwXauzotaby+3Q1&#10;Ct4OH/Nin71Q+Mzu837bsivcRanx47BZgAg0hP/wX3unFaRpNo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2WN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247" o:spid="_x0000_s1253" style="position:absolute;left:57711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iLsUA&#10;AADdAAAADwAAAGRycy9kb3ducmV2LnhtbESPT0vDQBTE74LfYXmCN7tJ8B9pNkWkoidLo5feHtnX&#10;bDD7NuatbfrtXaHgcZiZ3zDVavaDOtAkfWAD+SIDRdwG23Nn4PPj5eYRlERki0NgMnAigVV9eVFh&#10;acORt3RoYqcShKVEAy7GsdRaWkceZRFG4uTtw+QxJjl12k54THA/6CLL7rXHntOCw5GeHbVfzY83&#10;cCf7sMs7mU+v3/mwXtNG3Ls25vpqflqCijTH//C5/WYNFMXtA/y9SU9A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eIu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248" o:spid="_x0000_s1254" style="position:absolute;left:7119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+RMMA&#10;AADdAAAADwAAAGRycy9kb3ducmV2LnhtbERP3WrCMBS+F/YO4Qx2IzO1iB3VKGMw2EDE1T3AoTk2&#10;xeakJJlme/rlQvDy4/tfb5MdxIV86B0rmM8KEMSt0z13Cr6P788vIEJE1jg4JgW/FGC7eZissdbu&#10;yl90aWIncgiHGhWYGMdaytAashhmbiTO3Ml5izFD30nt8ZrD7SDLolhKiz3nBoMjvRlqz82PVVDt&#10;q91++jlPvt3Zc3P4M1M+JqWeHtPrCkSkFO/im/tDKyjLRZ6b3+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Q+RMMAAADdAAAADwAAAAAAAAAAAAAAAACYAgAAZHJzL2Rv&#10;d25yZXYueG1sUEsFBgAAAAAEAAQA9QAAAIgDAAAAAA==&#10;" path="m,227380l,e" filled="f" strokeweight=".96pt">
                  <v:path arrowok="t" textboxrect="0,0,0,227380"/>
                </v:shape>
                <v:shape id="Shape 2249" o:spid="_x0000_s1255" style="position:absolute;left:14526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4kccA&#10;AADdAAAADwAAAGRycy9kb3ducmV2LnhtbESPQWvCQBSE74X+h+UJvdWNIRSNriIVoVA8VO2ht2f2&#10;mUSzb8PuGtP++q4geBxm5htmtuhNIzpyvrasYDRMQBAXVtdcKtjv1q9jED4ga2wsk4Jf8rCYPz/N&#10;MNf2yl/UbUMpIoR9jgqqENpcSl9UZNAPbUscvaN1BkOUrpTa4TXCTSPTJHmTBmuOCxW29F5Rcd5e&#10;jIKu+B7/7Uafqc822WnVbg6r049T6mXQL6cgAvXhEb63P7SCNM0mcHs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5uJH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250" o:spid="_x0000_s1256" style="position:absolute;left:22348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kn8MA&#10;AADdAAAADwAAAGRycy9kb3ducmV2LnhtbERP3WrCMBS+F/YO4Qx2IzO1oB3VKGMw2EDE1T3AoTk2&#10;xeakJJlme/rlQvDy4/tfb5MdxIV86B0rmM8KEMSt0z13Cr6P788vIEJE1jg4JgW/FGC7eZissdbu&#10;yl90aWIncgiHGhWYGMdaytAashhmbiTO3Ml5izFD30nt8ZrD7SDLolhKiz3nBoMjvRlqz82PVVDt&#10;q91++jlPvt3Zc3P4M1M+JqWeHtPrCkSkFO/im/tDKyjLRd6f3+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kn8MAAADdAAAADwAAAAAAAAAAAAAAAACYAgAAZHJzL2Rv&#10;d25yZXYueG1sUEsFBgAAAAAEAAQA9QAAAIgDAAAAAA==&#10;" path="m,227380l,e" filled="f" strokeweight=".96pt">
                  <v:path arrowok="t" textboxrect="0,0,0,227380"/>
                </v:shape>
                <v:shape id="Shape 2251" o:spid="_x0000_s1257" style="position:absolute;left:29754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9ccMA&#10;AADdAAAADwAAAGRycy9kb3ducmV2LnhtbESPUWvCMBSF3wf+h3CFvQxNDChbNcoQhL6u+gOuzbUt&#10;bW5qk9X675fBYI+Hc853OLvD5Dox0hAazwZWSwWCuPS24crA5XxavIMIEdli55kMPCnAYT972WFm&#10;/YO/aCxiJRKEQ4YG6hj7TMpQ1uQwLH1PnLybHxzGJIdK2gEfCe46qZXaSIcNp4UaezrWVLbFtzOg&#10;1u2bVEfSujpf7wV/+HbMc2Ne59PnFkSkKf6H/9q5NaD1egW/b9IT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59cc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252" o:spid="_x0000_s1258" style="position:absolute;left:37575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8PccA&#10;AADdAAAADwAAAGRycy9kb3ducmV2LnhtbESPQWsCMRSE74X+h/AK3mrWoEVWo5RKQRAP1fbg7bl5&#10;7q7dvCxJXNf++qZQ8DjMzDfMfNnbRnTkQ+1Yw2iYgSAunKm51PC5f3+egggR2WDjmDTcKMBy8fgw&#10;x9y4K39Qt4ulSBAOOWqoYmxzKUNRkcUwdC1x8k7OW4xJ+lIaj9cEt41UWfYiLdacFips6a2i4nt3&#10;sRq64mv6sx9tVBhvx+dVuz2uzgev9eCpf52BiNTHe/i/vTYalJoo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EvD3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253" o:spid="_x0000_s1259" style="position:absolute;left:57711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BGncMA&#10;AADdAAAADwAAAGRycy9kb3ducmV2LnhtbESPUWvCMBSF34X9h3AHvshMFnHMzihDEPpq9QfcNde2&#10;tLnpmljrv18Ggz0ezjnf4Wz3k+vESENoPBt4XSoQxKW3DVcGLufjyzuIEJEtdp7JwIMC7HdPsy1m&#10;1t/5RGMRK5EgHDI0UMfYZ1KGsiaHYel74uRd/eAwJjlU0g54T3DXSa3Um3TYcFqosadDTWVb3JwB&#10;tW4XUh1I6+r89V3wxrdjnhszf54+P0BEmuJ/+K+dWwNar1fw+yY9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BGnc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254" o:spid="_x0000_s1260" style="position:absolute;left:7119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Gi8YA&#10;AADdAAAADwAAAGRycy9kb3ducmV2LnhtbESPQWsCMRSE74X+h/CE3mrWpZayGsWKQj3YUuvF22Pz&#10;3Cy7eQmb6G7/vREKPQ4z8w0zXw62FVfqQu1YwWScgSAuna65UnD82T6/gQgRWWPrmBT8UoDl4vFh&#10;joV2PX/T9RArkSAcClRgYvSFlKE0ZDGMnSdO3tl1FmOSXSV1h32C21bmWfYqLdacFgx6Whsqm8PF&#10;KnivP03z1e95eqqaTfS7TfDro1JPo2E1AxFpiP/hv/aHVpDn0xe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uGi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255" o:spid="_x0000_s1261" style="position:absolute;left:14526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SisUA&#10;AADdAAAADwAAAGRycy9kb3ducmV2LnhtbESPQWvCQBSE74L/YXlCb3VjqFLTbESFYqFetPb+mn1N&#10;YrJvQ3YT03/fLRQ8DjPzDZNuRtOIgTpXWVawmEcgiHOrKy4UXD5eH59BOI+ssbFMCn7IwSabTlJM&#10;tL3xiYazL0SAsEtQQel9m0jp8pIMurltiYP3bTuDPsiukLrDW4CbRsZRtJIGKw4LJba0Lymvz71R&#10;UO+PtZGfw7r5GvDw9H7tD3LXK/UwG7cvIDyN/h7+b79pBXG8XMLfm/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dKK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256" o:spid="_x0000_s1262" style="position:absolute;left:22348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9Z8YA&#10;AADdAAAADwAAAGRycy9kb3ducmV2LnhtbESPQWvCQBSE70L/w/IKvenGgFJSV6mi0B5qaeqlt0f2&#10;NRuSfbtkV5P++64geBxm5htmtRltJy7Uh8axgvksA0FcOd1wreD0fZg+gwgRWWPnmBT8UYDN+mGy&#10;wkK7gb/oUsZaJAiHAhWYGH0hZagMWQwz54mT9+t6izHJvpa6xyHBbSfzLFtKiw2nBYOedoaqtjxb&#10;BdvmaNrP4YMXP3W7j/59H/zupNTT4/j6AiLSGO/hW/tNK8jzxRKub9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W9Z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257" o:spid="_x0000_s1263" style="position:absolute;left:29754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Yi8cA&#10;AADdAAAADwAAAGRycy9kb3ducmV2LnhtbESPQWvCQBSE74X+h+UJ3urGgLaNrmKLAYl4qFXa4zP7&#10;TEKzb0N2jfHfu4VCj8PMfMPMl72pRUetqywrGI8iEMS51RUXCg6f6dMLCOeRNdaWScGNHCwXjw9z&#10;TLS98gd1e1+IAGGXoILS+yaR0uUlGXQj2xAH72xbgz7ItpC6xWuAm1rGUTSVBisOCyU29F5S/rO/&#10;GAWv3Xn9lW6zVVboY5aeNrp5+94pNRz0qxkIT73/D/+1N1pBHE+e4fd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g2Iv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258" o:spid="_x0000_s1264" style="position:absolute;left:37575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9FMMA&#10;AADdAAAADwAAAGRycy9kb3ducmV2LnhtbERPTW+CQBC9m/Q/bKZJb7qUWNNSF9KaGJvoRVrvIzsF&#10;CjtL2AXpv3cPJh5f3vc6m0wrRupdbVnB8yICQVxYXXOp4Od7O38F4TyyxtYyKfgnB1n6MFtjou2F&#10;jzTmvhQhhF2CCirvu0RKV1Rk0C1sRxy4X9sb9AH2pdQ9XkK4aWUcRStpsObQUGFHm4qKJh+MgmZz&#10;aIw8jW/tecTdcv837OTnoNTT4/TxDsLT5O/im/tLK4jjlzA3vAlP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R9F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2259" o:spid="_x0000_s1265" style="position:absolute;left:57711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pYscA&#10;AADdAAAADwAAAGRycy9kb3ducmV2LnhtbESPQWvCQBSE74X+h+UVvNVNA4pGV7HFgER6UFvs8TX7&#10;TEKzb0N2jfHfuwXB4zAz3zDzZW9q0VHrKssK3oYRCOLc6ooLBV+H9HUCwnlkjbVlUnAlB8vF89Mc&#10;E20vvKNu7wsRIOwSVFB63yRSurwkg25oG+LgnWxr0AfZFlK3eAlwU8s4isbSYMVhocSGPkrK//Zn&#10;o2DandbHdJutskJ/Z+nvRjfvP59KDV761QyEp94/wvf2RiuI49EU/t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z6WL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260" o:spid="_x0000_s1266" style="position:absolute;top:2392;width:0;height:93452;visibility:visible;mso-wrap-style:square;v-text-anchor:top" coordsize="0,934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pvsIA&#10;AADdAAAADwAAAGRycy9kb3ducmV2LnhtbERPPW/CMBDdK/EfrENiaxwyoDbFIIRAZUEtCd1P8TVJ&#10;ic+R7Qb339dDpY5P73u9jWYQEznfW1awzHIQxI3VPbcKrvXx8QmED8gaB8uk4Ic8bDezhzWW2t75&#10;QlMVWpFC2JeooAthLKX0TUcGfWZH4sR9WmcwJOhaqR3eU7gZZJHnK2mw59TQ4Uj7jppb9W0UnP2H&#10;Pbn322U8fIUpvr3mdfV8UGoxj7sXEIFi+Bf/uU9aQVGs0v7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Wm+wgAAAN0AAAAPAAAAAAAAAAAAAAAAAJgCAABkcnMvZG93&#10;bnJldi54bWxQSwUGAAAAAAQABAD1AAAAhwMAAAAA&#10;" path="m,9345167l,e" filled="f" strokeweight=".33864mm">
                  <v:path arrowok="t" textboxrect="0,0,0,9345167"/>
                </v:shape>
                <v:shape id="Shape 2261" o:spid="_x0000_s1267" style="position:absolute;left:7119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SUcMA&#10;AADdAAAADwAAAGRycy9kb3ducmV2LnhtbESP3YrCMBSE7wXfIRzBO00t+EPXKCIIXqhgdx/g2Jxt&#10;u9uclCat9e2NIHg5zMw3zHrbm0p01LjSsoLZNAJBnFldcq7g5/swWYFwHlljZZkUPMjBdjMcrDHR&#10;9s5X6lKfiwBhl6CCwvs6kdJlBRl0U1sTB+/XNgZ9kE0udYP3ADeVjKNoIQ2WHBYKrGlfUPaftkYB&#10;d+fbw8oYbTu//C1PNfXpvlVqPOp3XyA89f4TfrePWkEcL2bweh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XSU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262" o:spid="_x0000_s1268" style="position:absolute;left:14526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MVcUA&#10;AADdAAAADwAAAGRycy9kb3ducmV2LnhtbESPQWvCQBSE7wX/w/KE3urGKKLRVaTF0kIFNYLXR/aZ&#10;BLNvw+42xn/fLRR6HGbmG2a16U0jOnK+tqxgPEpAEBdW11wqOOe7lzkIH5A1NpZJwYM8bNaDpxVm&#10;2t75SN0plCJC2GeooAqhzaT0RUUG/ci2xNG7WmcwROlKqR3eI9w0Mk2SmTRYc1yosKXXiorb6dso&#10;eDt8LvL9dELha/pYdO8Nu9xdlHoe9tsliEB9+A//tT+0gjSdpf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8xV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263" o:spid="_x0000_s1269" style="position:absolute;left:22348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pvcUA&#10;AADdAAAADwAAAGRycy9kb3ducmV2LnhtbESPzWrDMBCE74W8g9hAb7Uch6bBtRKCIZBDG6ibB9ha&#10;W9uNtTKW/JO3rwqBHoeZ+YbJ9rNpxUi9aywrWEUxCOLS6oYrBZfP49MWhPPIGlvLpOBGDva7xUOG&#10;qbYTf9BY+EoECLsUFdTed6mUrqzJoItsRxy8b9sb9EH2ldQ9TgFuWpnE8UYabDgs1NhRXlN5LQaj&#10;gMf3r5uVCdrh+fzz8tbRXOSDUo/L+fAKwtPs/8P39kkrSJLNGv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+m9xQAAAN0AAAAPAAAAAAAAAAAAAAAAAJgCAABkcnMv&#10;ZG93bnJldi54bWxQSwUGAAAAAAQABAD1AAAAigMAAAAA&#10;" path="m,227076l,e" filled="f" strokeweight=".96pt">
                  <v:path arrowok="t" textboxrect="0,0,0,227076"/>
                </v:shape>
                <v:shape id="Shape 2264" o:spid="_x0000_s1270" style="position:absolute;left:29754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gOcQA&#10;AADdAAAADwAAAGRycy9kb3ducmV2LnhtbESPQWvCQBSE7wX/w/IEb3WTYKWkriLFoqdKtZfeHtln&#10;Nph9m+ZtNf77bkHocZiZb5jFavCtulAvTWAD+TQDRVwF23Bt4PP49vgMSiKyxTYwGbiRwGo5elhg&#10;acOVP+hyiLVKEJYSDbgYu1JrqRx5lGnoiJN3Cr3HmGRfa9vjNcF9q4ssm2uPDacFhx29OqrOhx9v&#10;4ElO4SuvZbhtv/N2s6G9uHdtzGQ8rF9ARRrif/je3lkDRTGfwd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IDn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65" o:spid="_x0000_s1271" style="position:absolute;left:37575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UIcYA&#10;AADdAAAADwAAAGRycy9kb3ducmV2LnhtbESPQWvCQBSE70L/w/IEb7oxWqmpq5RKSwULrRG8PrKv&#10;SWj2bdhdY/z3XaHgcZiZb5jVpjeN6Mj52rKC6SQBQVxYXXOp4Ji/jZ9A+ICssbFMCq7kYbN+GKww&#10;0/bC39QdQikihH2GCqoQ2kxKX1Rk0E9sSxy9H+sMhihdKbXDS4SbRqZJspAGa44LFbb0WlHxezgb&#10;Bduv3TL/nM8o7OfXZffesMvdSanRsH95BhGoD/fwf/tDK0jTxSPc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pUI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266" o:spid="_x0000_s1272" style="position:absolute;left:50304;top:2514;width:0;height:93330;visibility:visible;mso-wrap-style:square;v-text-anchor:top" coordsize="0,933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xC8UA&#10;AADdAAAADwAAAGRycy9kb3ducmV2LnhtbESPQUvDQBSE70L/w/IK3uzGHGJJuy3FVvTgJW0Fj4/s&#10;azY0+17Irk38964geBxm5htmvZ18p240hFbYwOMiA0Vci225MXA+vTwsQYWIbLETJgPfFGC7md2t&#10;sbQyckW3Y2xUgnAo0YCLsS+1DrUjj2EhPXHyLjJ4jEkOjbYDjgnuO51nWaE9tpwWHPb07Ki+Hr+8&#10;gY/D69Q/jfLpRKplNZ7e9zkFY+7n024FKtIU/8N/7TdrIM+LAn7fp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bELxQAAAN0AAAAPAAAAAAAAAAAAAAAAAJgCAABkcnMv&#10;ZG93bnJldi54bWxQSwUGAAAAAAQABAD1AAAAigMAAAAA&#10;" path="m,9332976l,e" filled="f" strokeweight=".96pt">
                  <v:path arrowok="t" textboxrect="0,0,0,9332976"/>
                </v:shape>
                <v:shape id="Shape 2267" o:spid="_x0000_s1273" style="position:absolute;left:57711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+TsQA&#10;AADdAAAADwAAAGRycy9kb3ducmV2LnhtbESPQWvCQBSE7wX/w/IEb3WTgLakriLFoqdKtZfeHtln&#10;Nph9m+ZtNf77rlDocZiZb5jFavCtulAvTWAD+TQDRVwF23Bt4PP49vgMSiKyxTYwGbiRwGo5elhg&#10;acOVP+hyiLVKEJYSDbgYu1JrqRx5lGnoiJN3Cr3HmGRfa9vjNcF9q4ssm2uPDacFhx29OqrOhx9v&#10;YCan8JXXMty233m72dBe3Ls2ZjIe1i+gIg3xP/zX3lkDRTF/gvu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4vk7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268" o:spid="_x0000_s1274" style="position:absolute;left:64416;top:2392;width:0;height:93330;visibility:visible;mso-wrap-style:square;v-text-anchor:top" coordsize="0,933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6R28EA&#10;AADdAAAADwAAAGRycy9kb3ducmV2LnhtbERPS4vCMBC+C/sfwizsTVO7IlKNIrssKJ58XLwNzdhW&#10;m0lpslr99c5B8PjxvWeLztXqSm2oPBsYDhJQxLm3FRcGDvu//gRUiMgWa89k4E4BFvOP3gwz62+8&#10;pesuFkpCOGRooIyxybQOeUkOw8A3xMKdfOswCmwLbVu8SbirdZokY+2wYmkosaGfkvLL7t9Jb328&#10;uO73sd2kebH25xWfRvHbmK/PbjkFFamLb/HLvbIG0nQsc+WNPAE9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kdvBAAAA3QAAAA8AAAAAAAAAAAAAAAAAmAIAAGRycy9kb3du&#10;cmV2LnhtbFBLBQYAAAAABAAEAPUAAACGAwAAAAA=&#10;" path="m,9332975l,e" filled="f" strokeweight=".33861mm">
                  <v:path arrowok="t" textboxrect="0,0,0,9332975"/>
                </v:shape>
                <v:shape id="Shape 2269" o:spid="_x0000_s1275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0xsQA&#10;AADdAAAADwAAAGRycy9kb3ducmV2LnhtbESPT0/CQBDF7yR+h82YcIMteyBSWYiSGHsFiXocu2Nb&#10;7cw23YWWb8+amHB8eX9+eevtyK06Ux8aLxYW8wwUSeldI5WF49vL7AFUiCgOWy9k4UIBtpu7yRpz&#10;5wfZ0/kQK5VGJORooY6xy7UOZU2MYe47kuR9+54xJtlX2vU4pHFutcmypWZsJBFq7GhXU/l7OHHi&#10;Fl/Frju+f3wasx9en5kX/GOsnd6PT4+gIo3xFv5vF86CMcsV/L1JT0B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7tMb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270" o:spid="_x0000_s1276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9CoMMA&#10;AADdAAAADwAAAGRycy9kb3ducmV2LnhtbERPTWvCQBC9F/wPywi9NZsEtE3qKrZgKeKlUeh1zE6T&#10;1OxsyG6T+O/dg9Dj432vNpNpxUC9aywrSKIYBHFpdcOVgtNx9/QCwnlkja1lUnAlB5v17GGFubYj&#10;f9FQ+EqEEHY5Kqi973IpXVmTQRfZjjhwP7Y36APsK6l7HEO4aWUax0tpsOHQUGNH7zWVl+LPKOAs&#10;O/8mixIz2r8dlud9mpjvD6Ue59P2FYSnyf+L7+5PrSBNn8P+8CY8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9CoM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2271" o:spid="_x0000_s1277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PnO8YA&#10;AADdAAAADwAAAGRycy9kb3ducmV2LnhtbESPQWvCQBSE74X+h+UVvNVNAloTs5G20CLSi1Hw+sw+&#10;k2j2bchuNf77bqHQ4zAz3zD5ajSduNLgWssK4mkEgriyuuVawX738bwA4Tyyxs4yKbiTg1Xx+JBj&#10;pu2Nt3QtfS0ChF2GChrv+0xKVzVk0E1tTxy8kx0M+iCHWuoBbwFuOplE0VwabDksNNjTe0PVpfw2&#10;CjhNj+d4VmFKm7ev+XGTxObwqdTkaXxdgvA0+v/wX3utFSTJSwy/b8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PnO8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2272" o:spid="_x0000_s1278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GgMUA&#10;AADdAAAADwAAAGRycy9kb3ducmV2LnhtbESPQWvCQBSE74L/YXlCb7oxh2qjq4hQ6KWUarB4e2af&#10;yWL2bciuSfz3XaHQ4zAz3zDr7WBr0VHrjWMF81kCgrhw2nCpID++T5cgfEDWWDsmBQ/ysN2MR2vM&#10;tOv5m7pDKEWEsM9QQRVCk0npi4os+plriKN3da3FEGVbSt1iH+G2lmmSvEqLhuNChQ3tKypuh7tV&#10;UJq3/Ot+QjO/yM++Ow8/3f7BSr1Mht0KRKAh/If/2h9aQZouUni+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EaAxQAAAN0AAAAPAAAAAAAAAAAAAAAAAJgCAABkcnMv&#10;ZG93bnJldi54bWxQSwUGAAAAAAQABAD1AAAAigMAAAAA&#10;" path="m,l6429501,e" filled="f" strokeweight=".33869mm">
                  <v:path arrowok="t" textboxrect="0,0,6429501,0"/>
                </v:shape>
                <v:shape id="Shape 2273" o:spid="_x0000_s1279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c18UA&#10;AADdAAAADwAAAGRycy9kb3ducmV2LnhtbESPQWvCQBSE74L/YXlCb3WTlGoTXcUWLCJe1ILXZ/aZ&#10;RLNvQ3bV+O+7hYLHYWa+YabzztTiRq2rLCuIhxEI4tzqigsFP/vl6wcI55E11pZJwYMczGf93hQz&#10;be+8pdvOFyJA2GWooPS+yaR0eUkG3dA2xME72dagD7ItpG7xHuCmlkkUjaTBisNCiQ19lZRfdlej&#10;gNP0eI7fc0xp/bkZHddJbA7fSr0MusUEhKfOP8P/7ZVWkCTjN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dzX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274" o:spid="_x0000_s1280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iIMYA&#10;AADdAAAADwAAAGRycy9kb3ducmV2LnhtbESPT2vCQBTE7wW/w/IEb3VjmqpEVxFB9FSoDejxkX35&#10;o9m3IbuN8dt3C4Ueh5n5DbPeDqYRPXWutqxgNo1AEOdW11wqyL4Or0sQziNrbCyTgic52G5GL2tM&#10;tX3wJ/VnX4oAYZeigsr7NpXS5RUZdFPbEgevsJ1BH2RXSt3hI8BNI+MomkuDNYeFClvaV5Tfz99G&#10;wdt7lsXH5jLrbx8uuRySYnnNCqUm42G3AuFp8P/hv/ZJK4jjRQ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MiIM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275" o:spid="_x0000_s1281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+Hu8UA&#10;AADdAAAADwAAAGRycy9kb3ducmV2LnhtbESPW2vCQBSE3wv+h+UIvtWN8Up0FSlI+yRUA/p4yJ5c&#10;NHs2ZLcx/fddoeDjMDPfMJtdb2rRUesqywom4wgEcWZ1xYWC9Hx4X4FwHlljbZkU/JKD3XbwtsFE&#10;2wd/U3fyhQgQdgkqKL1vEildVpJBN7YNcfBy2xr0QbaF1C0+AtzUMo6ihTRYcVgosaGPkrL76cco&#10;mM7TNP6sL5PudnSzy2GWr65prtRo2O/XIDz1/hX+b39pBXG8nMPzTX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4e7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276" o:spid="_x0000_s1282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/T8YA&#10;AADdAAAADwAAAGRycy9kb3ducmV2LnhtbESPQWvCQBSE74X+h+UVvOkmAdMmugmtoBTpRSt4fWaf&#10;Sdrs25BdNf333YLQ4zAz3zDLcjSduNLgWssK4lkEgriyuuVaweFzPX0B4Tyyxs4yKfghB2Xx+LDE&#10;XNsb7+i697UIEHY5Kmi873MpXdWQQTezPXHwznYw6IMcaqkHvAW46WQSRak02HJYaLCnVUPV9/5i&#10;FHCWnb7ieYUZbd8+0tM2ic1xo9TkaXxdgPA0+v/wvf2uFSTJcwp/b8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p/T8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2277" o:spid="_x0000_s1283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T8sQA&#10;AADdAAAADwAAAGRycy9kb3ducmV2LnhtbESPT0vDQBDF74LfYRmhN7PpHtoSuy1aEHNtLepxzI5J&#10;NDMbstsm/fauIPT4eH9+vPV24k6daQitFwvzLAdFUnnXSm3h+Pp8vwIVIorDzgtZuFCA7eb2Zo2F&#10;86Ps6XyItUojEgq00MTYF1qHqiHGkPmeJHlffmCMSQ61dgOOaZw7bfJ8oRlbSYQGe9o1VP0cTpy4&#10;5We5649v7x/G7MeXJ+Y5fxtrZ3fT4wOoSFO8hv/bpbNgzHIJf2/SE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E/L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278" o:spid="_x0000_s1284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oJcIA&#10;AADdAAAADwAAAGRycy9kb3ducmV2LnhtbERPy4rCMBTdD/gP4QruxtTqqFSjiCC6Ghgt6PLS3D60&#10;uSlNrPXvJ4uBWR7Oe73tTS06al1lWcFkHIEgzqyuuFCQXg6fSxDOI2usLZOCNznYbgYfa0y0ffEP&#10;dWdfiBDCLkEFpfdNIqXLSjLoxrYhDlxuW4M+wLaQusVXCDe1jKNoLg1WHBpKbGhfUvY4P42C6Vea&#10;xsf6Ounu3252Pczy5S3NlRoN+90KhKfe/4v/3CetII4XYW54E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igl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2279" o:spid="_x0000_s1285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iG8QA&#10;AADdAAAADwAAAGRycy9kb3ducmV2LnhtbESPy27CMBBF95X6D9ZU6q44eNFHwKAWqWq2UERZDvGQ&#10;pM2Mo9gl6d/XSEgsr+7j6M6XI7fqRH1ovFiYTjJQJKV3jVQWtp/vD8+gQkRx2HohC38UYLm4vZlj&#10;7vwgazptYqXSiIQcLdQxdrnWoayJMUx8R5K8o+8ZY5J9pV2PQxrnVpsse9SMjSRCjR2taip/Nr+c&#10;uMWhWHXb3dfemPXw8cY85W9j7f3d+DoDFWmM1/ClXTgLxjy9wPlNeg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iIhv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280" o:spid="_x0000_s1286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7ocAA&#10;AADdAAAADwAAAGRycy9kb3ducmV2LnhtbERPTUvDQBC9C/6HZQRvdtM9SIndlloQc20t6nHMjkls&#10;ZjZk1yb+e+cgeHy87/V25t5caExdFA/LRQGGpI6hk8bD6eXpbgUmZZSAfRTy8EMJtpvrqzWWIU5y&#10;oMsxN0ZDJJXooc15KK1NdUuMaREHEuU+48iYFY6NDSNOGs69dUVxbxk70YYWB9q3VJ+P36y91Ue1&#10;H06vb+/OHabnR+Ylfznvb2/m3QOYTHP+F/+5q+DBuZXu1zf6BOz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37ocAAAADdAAAADwAAAAAAAAAAAAAAAACYAgAAZHJzL2Rvd25y&#10;ZXYueG1sUEsFBgAAAAAEAAQA9QAAAIUDAAAAAA==&#10;" path="m,l6429501,e" filled="f" strokeweight=".33864mm">
                  <v:path arrowok="t" textboxrect="0,0,6429501,0"/>
                </v:shape>
                <v:shape id="Shape 2281" o:spid="_x0000_s1287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xn8YA&#10;AADdAAAADwAAAGRycy9kb3ducmV2LnhtbESPzWrDMBCE74W8g9hCb41sNwnGtRxCIbSnQhJDclys&#10;9U9rrYylOu7bV4VAjsPMfMPk29n0YqLRdZYVxMsIBHFldceNgvK0f05BOI+ssbdMCn7JwbZYPOSY&#10;aXvlA01H34gAYZehgtb7IZPSVS0ZdEs7EAevtqNBH+TYSD3iNcBNL5Mo2kiDHYeFFgd6a6n6Pv4Y&#10;BS/rskze+3M8fX261Xm/qtNLWSv19DjvXkF4mv09fGt/aAVJksbw/yY8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Hxn8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282" o:spid="_x0000_s1288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Ja8QA&#10;AADdAAAADwAAAGRycy9kb3ducmV2LnhtbESPQWvCQBSE70L/w/IKvekmCxWTuooKliJetIVen9ln&#10;Es2+DdlV03/fFQSPw8x8w0znvW3ElTpfO9aQjhIQxIUzNZcafr7XwwkIH5ANNo5Jwx95mM9eBlPM&#10;jbvxjq77UIoIYZ+jhiqENpfSFxVZ9CPXEkfv6DqLIcqulKbDW4TbRqokGUuLNceFCltaVVSc9xer&#10;gbPscErfC8xos9yODxuV2t9Prd9e+8UHiEB9eIYf7S+jQamJgvub+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CWv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2283" o:spid="_x0000_s1289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l1sQA&#10;AADdAAAADwAAAGRycy9kb3ducmV2LnhtbESPT0vDQBDF7wW/wzJCb82mW5ASuy1aEHNtLepxzI5J&#10;NDMbstsm/fauIHh8vD8/3mY3cacuNITWi4VlloMiqbxrpbZwenlarEGFiOKw80IWrhRgt72ZbbBw&#10;fpQDXY6xVmlEQoEWmhj7QutQNcQYMt+TJO/TD4wxyaHWbsAxjXOnTZ7facZWEqHBnvYNVd/HMydu&#10;+VHu+9Pr27sxh/H5kXnJX8ba+e30cA8q0hT/w3/t0lkwZr2C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Zdb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284" o:spid="_x0000_s1290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0hMUA&#10;AADdAAAADwAAAGRycy9kb3ducmV2LnhtbESPQWvCQBSE7wX/w/IEb3WToGKiq9iCpUgvVcHrM/tM&#10;otm3Ibtq/PeuUOhxmJlvmPmyM7W4UesqywriYQSCOLe64kLBfrd+n4JwHlljbZkUPMjBctF7m2Om&#10;7Z1/6bb1hQgQdhkqKL1vMildXpJBN7QNcfBOtjXog2wLqVu8B7ipZRJFE2mw4rBQYkOfJeWX7dUo&#10;4DQ9nuNxjiltPn4mx00Sm8OXUoN+t5qB8NT5//Bf+1srSJLpC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TSE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285" o:spid="_x0000_s1291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RH8QA&#10;AADdAAAADwAAAGRycy9kb3ducmV2LnhtbESPQYvCMBSE78L+h/AWvGnagmKrUXYFRcSLurDXZ/Ns&#10;u9u8lCZq/fdGEDwOM/MNM1t0phZXal1lWUE8jEAQ51ZXXCj4Oa4GExDOI2usLZOCOzlYzD96M8y0&#10;vfGergdfiABhl6GC0vsmk9LlJRl0Q9sQB+9sW4M+yLaQusVbgJtaJlE0lgYrDgslNrQsKf8/XIwC&#10;TtPTXzzKMaXt92582iax+V0r1f/svqYgPHX+HX61N1pBkkxG8Hw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kR/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2286" o:spid="_x0000_s1292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PaMYA&#10;AADdAAAADwAAAGRycy9kb3ducmV2LnhtbESPzWrDMBCE74W+g9hCb7VsQ03sRAlNoKWEXvIDuW6s&#10;je3UWhlLtd23rwqBHIeZ+YZZrCbTioF611hWkEQxCOLS6oYrBcfD+8sMhPPIGlvLpOCXHKyWjw8L&#10;LLQdeUfD3lciQNgVqKD2viukdGVNBl1kO+LgXWxv0AfZV1L3OAa4aWUax5k02HBYqLGjTU3l9/7H&#10;KOA8P1+T1xJz2q6/svM2TczpQ6nnp+ltDsLT5O/hW/tTK0jTWQb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8PaM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2287" o:spid="_x0000_s1293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j1cQA&#10;AADdAAAADwAAAGRycy9kb3ducmV2LnhtbESPT0vDQBDF7wW/wzJCb82me6gldlu0IObaWtTjmB2T&#10;aGY2ZLdN+u1dQfD4eH9+vM1u4k5daAitFwvLLAdFUnnXSm3h9PK0WIMKEcVh54UsXCnAbnsz22Dh&#10;/CgHuhxjrdKIhAItNDH2hdahaogxZL4nSd6nHxhjkkOt3YBjGudOmzxfacZWEqHBnvYNVd/HMydu&#10;+VHu+9Pr27sxh/H5kXnJX8ba+e30cA8q0hT/w3/t0lkwZn0H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Y9X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288" o:spid="_x0000_s1294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v3p8AA&#10;AADdAAAADwAAAGRycy9kb3ducmV2LnhtbERPTUvDQBC9C/6HZQRvdtM9SIndlloQc20t6nHMjkls&#10;ZjZk1yb+e+cgeHy87/V25t5caExdFA/LRQGGpI6hk8bD6eXpbgUmZZSAfRTy8EMJtpvrqzWWIU5y&#10;oMsxN0ZDJJXooc15KK1NdUuMaREHEuU+48iYFY6NDSNOGs69dUVxbxk70YYWB9q3VJ+P36y91Ue1&#10;H06vb+/OHabnR+Ylfznvb2/m3QOYTHP+F/+5q+DBuZXO1Tf6BOz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3v3p8AAAADdAAAADwAAAAAAAAAAAAAAAACYAgAAZHJzL2Rvd25y&#10;ZXYueG1sUEsFBgAAAAAEAAQA9QAAAIUDAAAAAA==&#10;" path="m,l6429501,e" filled="f" strokeweight=".33864mm">
                  <v:path arrowok="t" textboxrect="0,0,6429501,0"/>
                </v:shape>
                <v:shape id="Shape 2289" o:spid="_x0000_s1295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SPMQA&#10;AADdAAAADwAAAGRycy9kb3ducmV2LnhtbESPT0vDQBDF74LfYRmhN7PpHkobuy1aEHNtLepxzI5J&#10;NDMbstsm/fauIPT4eH9+vPV24k6daQitFwvzLAdFUnnXSm3h+Pp8vwQVIorDzgtZuFCA7eb2Zo2F&#10;86Ps6XyItUojEgq00MTYF1qHqiHGkPmeJHlffmCMSQ61dgOOaZw7bfJ8oRlbSYQGe9o1VP0cTpy4&#10;5We5649v7x/G7MeXJ+Y5fxtrZ3fT4wOoSFO8hv/bpbNgzHIFf2/SE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3Ujz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290" o:spid="_x0000_s1296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C2cIA&#10;AADdAAAADwAAAGRycy9kb3ducmV2LnhtbERPy4rCMBTdC/MP4Q7MTlM7KlqNMgzIuBLUgi4vze1D&#10;m5vSZGr9e7MQXB7Oe7XpTS06al1lWcF4FIEgzqyuuFCQnrbDOQjnkTXWlknBgxxs1h+DFSba3vlA&#10;3dEXIoSwS1BB6X2TSOmykgy6kW2IA5fb1qAPsC2kbvEewk0t4yiaSYMVh4YSG/otKbsd/42C72ma&#10;xn/1edxd925y3k7y+SXNlfr67H+WIDz1/i1+uXdaQRwvwv7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MLZ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2291" o:spid="_x0000_s1297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nQsYA&#10;AADdAAAADwAAAGRycy9kb3ducmV2LnhtbESPT2vCQBTE7wW/w/KE3uomqRWNriKC1FOhNqDHR/bl&#10;j2bfhuw2xm/fFYQeh5n5DbPaDKYRPXWutqwgnkQgiHOray4VZD/7tzkI55E1NpZJwZ0cbNajlxWm&#10;2t74m/qjL0WAsEtRQeV9m0rp8ooMuoltiYNX2M6gD7Irpe7wFuCmkUkUzaTBmsNChS3tKsqvx1+j&#10;4P0jy5LP5hT3ly83Pe2nxfycFUq9joftEoSnwf+Hn+2DVpAkixge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hnQs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292" o:spid="_x0000_s1298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5NcYA&#10;AADdAAAADwAAAGRycy9kb3ducmV2LnhtbESPT2sCMRTE7wW/Q3iCt5o1tcVujSKC6KlQu2CPj83b&#10;P7p5WTbpun77RhB6HGbmN8xyPdhG9NT52rGG2TQBQZw7U3OpIfvePS9A+IBssHFMGm7kYb0aPS0x&#10;Ne7KX9QfQykihH2KGqoQ2lRKn1dk0U9dSxy9wnUWQ5RdKU2H1wi3jVRJ8iYt1hwXKmxpW1F+Of5a&#10;DS+vWab2zWnWnz/9/LSbF4ufrNB6Mh42HyACDeE//GgfjAal3hXc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5Nc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293" o:spid="_x0000_s1299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zC8QA&#10;AADdAAAADwAAAGRycy9kb3ducmV2LnhtbESPT0vDQBDF74LfYRnBm910BdG026IFMdfWUnucZqdJ&#10;NDMbsmsTv71bKPT4eH9+vPly5FadqA+NFwvTSQaKpPSukcrC9vP94RlUiCgOWy9k4Y8CLBe3N3PM&#10;nR9kTadNrFQakZCjhTrGLtc6lDUxhonvSJJ39D1jTLKvtOtxSOPcapNlT5qxkUSosaNVTeXP5pcT&#10;tzgUq267+9obsx4+3pin/G2svb8bX2egIo3xGr60C2fBmJdHOL9JT0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8wv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294" o:spid="_x0000_s1300" style="position:absolute;left:60;top:622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E2sYA&#10;AADdAAAADwAAAGRycy9kb3ducmV2LnhtbESPT2vCQBTE7wW/w/KE3urGGItGVxFB2pOgDdjjI/vy&#10;p82+Ddk1pt/eFYQeh5n5DbPeDqYRPXWutqxgOolAEOdW11wqyL4ObwsQziNrbCyTgj9ysN2MXtaY&#10;anvjE/VnX4oAYZeigsr7NpXS5RUZdBPbEgevsJ1BH2RXSt3hLcBNI+MoepcGaw4LFba0ryj/PV+N&#10;gtk8y+KP5jLtf44uuRySYvGdFUq9jofdCoSnwf+Hn+1PrSCOlwk83o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/E2s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295" o:spid="_x0000_s1301" style="position:absolute;left:60;top:646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O5MQA&#10;AADdAAAADwAAAGRycy9kb3ducmV2LnhtbESPT0vDQBDF74LfYRnBm910QdG026IFMdfWUnucZqdJ&#10;NDMbsmsTv71bKPT4eH9+vPly5FadqA+NFwvTSQaKpPSukcrC9vP94RlUiCgOWy9k4Y8CLBe3N3PM&#10;nR9kTadNrFQakZCjhTrGLtc6lDUxhonvSJJ39D1jTLKvtOtxSOPcapNlT5qxkUSosaNVTeXP5pcT&#10;tzgUq267+9obsx4+3pin/G2svb8bX2egIo3xGr60C2fBmJdHOL9JT0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zuT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296" o:spid="_x0000_s1302" style="position:absolute;left:60;top:670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H/NsUA&#10;AADdAAAADwAAAGRycy9kb3ducmV2LnhtbESPT2vCQBTE7wW/w/KE3urG1IpGVxFB6qlQDejxkX35&#10;o9m3IbuN8dt3BcHjMDO/YZbr3tSio9ZVlhWMRxEI4szqigsF6XH3MQPhPLLG2jIpuJOD9WrwtsRE&#10;2xv/UnfwhQgQdgkqKL1vEildVpJBN7INcfBy2xr0QbaF1C3eAtzUMo6iqTRYcVgosaFtSdn18GcU&#10;fH6lafxdn8bd5cdNTrtJPjunuVLvw36zAOGp96/ws73XCuJ4PoXH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f82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297" o:spid="_x0000_s1303" style="position:absolute;left:60;top:6945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7d8UA&#10;AADdAAAADwAAAGRycy9kb3ducmV2LnhtbESPQWvCQBSE7wX/w/KE3nTjCtqmriKCWqwX0+D5kX0m&#10;wezbkF01/fddodDjMDPfMItVbxtxp87XjjVMxgkI4sKZmksN+fd29AbCB2SDjWPS8EMeVsvBywJT&#10;4x58onsWShEh7FPUUIXQplL6oiKLfuxa4uhdXGcxRNmV0nT4iHDbSJUkM2mx5rhQYUubioprdrMa&#10;jnKyV6R250M2nTXtOd/nX7up1q/Dfv0BIlAf/sN/7U+jQan3OT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nt3xQAAAN0AAAAPAAAAAAAAAAAAAAAAAJgCAABkcnMv&#10;ZG93bnJldi54bWxQSwUGAAAAAAQABAD1AAAAigMAAAAA&#10;" path="m,l6429501,e" filled="f" strokeweight=".34711mm">
                  <v:path arrowok="t" textboxrect="0,0,6429501,0"/>
                </v:shape>
                <v:shape id="Shape 2298" o:spid="_x0000_s1304" style="position:absolute;left:60;top:7185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hesEA&#10;AADdAAAADwAAAGRycy9kb3ducmV2LnhtbERPPU/DMBDdkfgP1iGxUaceEIS6FVRCZG2pgPEaX5NA&#10;7hzFpgn/nhuQGJ/e92ozc2/ONKYuioflogBDUsfQSePh8Pp8cwcmZZSAfRTy8EMJNuvLixWWIU6y&#10;o/M+N0ZDJJXooc15KK1NdUuMaREHEuVOcWTMCsfGhhEnDefeuqK4tYydaEOLA21bqr/236y91bHa&#10;Doe39w/ndtPLE/OSP53311fz4wOYTHP+F/+5q+DBuXudq2/0Cd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YXr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2299" o:spid="_x0000_s1305" style="position:absolute;left:60;top:742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rRMUA&#10;AADdAAAADwAAAGRycy9kb3ducmV2LnhtbESPT2vCQBTE7wW/w/KE3urGVEWjq5SCtCdBDejxkX35&#10;o9m3IbuN6bd3BcHjMDO/YVab3tSio9ZVlhWMRxEI4szqigsF6XH7MQfhPLLG2jIp+CcHm/XgbYWJ&#10;tjfeU3fwhQgQdgkqKL1vEildVpJBN7INcfBy2xr0QbaF1C3eAtzUMo6imTRYcVgosaHvkrLr4c8o&#10;+JymafxTn8bdZecmp+0kn5/TXKn3Yf+1BOGp96/ws/2rFcTxYgG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mtE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300" o:spid="_x0000_s1306" style="position:absolute;left:60;top:7663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+QMEA&#10;AADdAAAADwAAAGRycy9kb3ducmV2LnhtbERPTYvCMBC9C/6HMAveNG0XxVajqLDLIl50F7yOzdjW&#10;bSaliVr/vTkIHh/ve77sTC1u1LrKsoJ4FIEgzq2uuFDw9/s1nIJwHlljbZkUPMjBctHvzTHT9s57&#10;uh18IUIIuwwVlN43mZQuL8mgG9mGOHBn2xr0AbaF1C3eQ7ipZRJFE2mw4tBQYkObkvL/w9Uo4DQ9&#10;XeJxjilt17vJaZvE5vit1OCjW81AeOr8W/xy/2gFyWcU9oc34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4PkDBAAAA3QAAAA8AAAAAAAAAAAAAAAAAmAIAAGRycy9kb3du&#10;cmV2LnhtbFBLBQYAAAAABAAEAPUAAACGAwAAAAA=&#10;" path="m,l6429501,e" filled="f" strokeweight=".96pt">
                  <v:path arrowok="t" textboxrect="0,0,6429501,0"/>
                </v:shape>
                <v:shape id="Shape 2301" o:spid="_x0000_s1307" style="position:absolute;left:60;top:7903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9WMUA&#10;AADdAAAADwAAAGRycy9kb3ducmV2LnhtbESPT2vCQBTE7wW/w/IEb3WTaItEVxFB9FSoDejxkX35&#10;o9m3IbvG+O3dQqHHYWZ+w6w2g2lET52rLSuIpxEI4tzqmksF2c/+fQHCeWSNjWVS8CQHm/XobYWp&#10;tg/+pv7kSxEg7FJUUHnfplK6vCKDbmpb4uAVtjPog+xKqTt8BLhpZBJFn9JgzWGhwpZ2FeW3090o&#10;mH1kWXJoznF//XLz835eLC5ZodRkPGyXIDwN/j/81z5qBcksiuH3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/1Y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302" o:spid="_x0000_s1308" style="position:absolute;left:60;top:8142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MisMA&#10;AADdAAAADwAAAGRycy9kb3ducmV2LnhtbESPT0vDQBDF74LfYRnBm9l0hSJpt0ULYq6tpXqcZqdJ&#10;amY2ZNcmfnu3IHh8vD8/3nI9cacuNITWi4VZloMiqbxrpbawf399eAIVIorDzgtZ+KEA69XtzRIL&#10;50fZ0mUXa5VGJBRooYmxL7QOVUOMIfM9SfJOfmCMSQ61dgOOaZw7bfJ8rhlbSYQGe9o0VH3tvjlx&#10;y2O56feHj09jtuPbC/OMz8ba+7vpeQEq0hT/w3/t0lkwj7mB65v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HMis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2303" o:spid="_x0000_s1309" style="position:absolute;left:60;top:8381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pEcQA&#10;AADdAAAADwAAAGRycy9kb3ducmV2LnhtbESPT2vCQBDF70K/wzIFb7pxhSKpq7RCaa5aaXucZqdJ&#10;2sxsyK4mfnu3UPD4eH9+vPV25FadqQ+NFwuLeQaKpPSukcrC8e1ltgIVIorD1gtZuFCA7eZussbc&#10;+UH2dD7ESqURCTlaqGPscq1DWRNjmPuOJHnfvmeMSfaVdj0OaZxbbbLsQTM2kgg1drSrqfw9nDhx&#10;i69i1x3fPz6N2Q+vz8wL/jHWTu/Hp0dQkcZ4C/+3C2fBLLMl/L1JT0B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taRH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304" o:spid="_x0000_s1310" style="position:absolute;left:60;top:8621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xZcQA&#10;AADdAAAADwAAAGRycy9kb3ducmV2LnhtbESPT0vDQBDF74LfYRnBm910FZG026IFMdfWUnucZqdJ&#10;NDMbsmsTv71bKPT4eH9+vPly5FadqA+NFwvTSQaKpPSukcrC9vP94QVUiCgOWy9k4Y8CLBe3N3PM&#10;nR9kTadNrFQakZCjhTrGLtc6lDUxhonvSJJ39D1jTLKvtOtxSOPcapNlz5qxkUSosaNVTeXP5pcT&#10;tzgUq267+9obsx4+3pin/G2svb8bX2egIo3xGr60C2fBPGZPcH6Tn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8WX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305" o:spid="_x0000_s1311" style="position:absolute;left:60;top:8860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U/sQA&#10;AADdAAAADwAAAGRycy9kb3ducmV2LnhtbESPT0vDQBDF74LfYRnBm910RZG026IFMdfWUnucZqdJ&#10;NDMbsmsTv71bKPT4eH9+vPly5FadqA+NFwvTSQaKpPSukcrC9vP94QVUiCgOWy9k4Y8CLBe3N3PM&#10;nR9kTadNrFQakZCjhTrGLtc6lDUxhonvSJJ39D1jTLKvtOtxSOPcapNlz5qxkUSosaNVTeXP5pcT&#10;tzgUq267+9obsx4+3pin/G2svb8bX2egIo3xGr60C2fBPGZPcH6Tn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VP7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306" o:spid="_x0000_s1312" style="position:absolute;left:60;top:9099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lLMUA&#10;AADdAAAADwAAAGRycy9kb3ducmV2LnhtbESPT4vCMBTE74LfITzBm6ZWV6QaRQRZT8JqQY+P5vWP&#10;Ni+lydbut98IC3scZuY3zGbXm1p01LrKsoLZNAJBnFldcaEgvR4nKxDOI2usLZOCH3Kw2w4HG0y0&#10;ffEXdRdfiABhl6CC0vsmkdJlJRl0U9sQBy+3rUEfZFtI3eIrwE0t4yhaSoMVh4USGzqUlD0v30bB&#10;/CNN48/6NuseZ7e4HRf56p7mSo1H/X4NwlPv/8N/7ZNWEM+jJbzf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mUs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307" o:spid="_x0000_s1313" style="position:absolute;left:60;top:933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vEsQA&#10;AADdAAAADwAAAGRycy9kb3ducmV2LnhtbESPT0vDQBDF74LfYRnBm910BZW026IFMdfWUnucZqdJ&#10;NDMbsmsTv71bKPT4eH9+vPly5FadqA+NFwvTSQaKpPSukcrC9vP94QVUiCgOWy9k4Y8CLBe3N3PM&#10;nR9kTadNrFQakZCjhTrGLtc6lDUxhonvSJJ39D1jTLKvtOtxSOPcapNlT5qxkUSosaNVTeXP5pcT&#10;tzgUq267+9obsx4+3pin/G2svb8bX2egIo3xGr60C2fBPGbPcH6Tn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bxL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308" o:spid="_x0000_s1314" style="position:absolute;left:60;top:95783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IK8MA&#10;AADdAAAADwAAAGRycy9kb3ducmV2LnhtbERP3WrCMBS+F/YO4Qy802TWja0aZSiKsN2s7gGOzbEt&#10;NieliW19e3MhePnx/S/Xg61FR62vHGt4myoQxLkzFRca/o+7yScIH5AN1o5Jw408rFcvoyWmxvX8&#10;R10WChFD2KeooQyhSaX0eUkW/dQ1xJE7u9ZiiLAtpGmxj+G2ljOlPqTFimNDiQ1tSsov2dVq6H7n&#10;P4ftV58k714dr5fTeb+bd1qPX4fvBYhAQ3iKH+6D0TBLVJwb38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IK8MAAADdAAAADwAAAAAAAAAAAAAAAACYAgAAZHJzL2Rv&#10;d25yZXYueG1sUEsFBgAAAAAEAAQA9QAAAIgDAAAAAA==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proofErr w:type="gramStart"/>
      <w:r w:rsidR="00B67DB1">
        <w:rPr>
          <w:color w:val="000000"/>
          <w:sz w:val="22"/>
          <w:szCs w:val="22"/>
        </w:rPr>
        <w:t>261</w:t>
      </w:r>
      <w:r w:rsidR="00B67DB1">
        <w:rPr>
          <w:color w:val="000000"/>
          <w:sz w:val="22"/>
          <w:szCs w:val="22"/>
        </w:rPr>
        <w:tab/>
        <w:t>398019.74 262</w:t>
      </w:r>
      <w:r w:rsidR="00B67DB1">
        <w:rPr>
          <w:color w:val="000000"/>
          <w:sz w:val="22"/>
          <w:szCs w:val="22"/>
        </w:rPr>
        <w:tab/>
        <w:t>397972.76 263</w:t>
      </w:r>
      <w:r w:rsidR="00B67DB1">
        <w:rPr>
          <w:color w:val="000000"/>
          <w:sz w:val="22"/>
          <w:szCs w:val="22"/>
        </w:rPr>
        <w:tab/>
        <w:t>397989.18 264</w:t>
      </w:r>
      <w:r w:rsidR="00B67DB1">
        <w:rPr>
          <w:color w:val="000000"/>
          <w:sz w:val="22"/>
          <w:szCs w:val="22"/>
        </w:rPr>
        <w:tab/>
        <w:t>398009.30 265</w:t>
      </w:r>
      <w:r w:rsidR="00B67DB1">
        <w:rPr>
          <w:color w:val="000000"/>
          <w:sz w:val="22"/>
          <w:szCs w:val="22"/>
        </w:rPr>
        <w:tab/>
        <w:t>398111.92 266</w:t>
      </w:r>
      <w:r w:rsidR="00B67DB1">
        <w:rPr>
          <w:color w:val="000000"/>
          <w:sz w:val="22"/>
          <w:szCs w:val="22"/>
        </w:rPr>
        <w:tab/>
        <w:t>398134.88 267</w:t>
      </w:r>
      <w:r w:rsidR="00B67DB1">
        <w:rPr>
          <w:color w:val="000000"/>
          <w:sz w:val="22"/>
          <w:szCs w:val="22"/>
        </w:rPr>
        <w:tab/>
        <w:t>398116.44 268</w:t>
      </w:r>
      <w:r w:rsidR="00B67DB1">
        <w:rPr>
          <w:color w:val="000000"/>
          <w:sz w:val="22"/>
          <w:szCs w:val="22"/>
        </w:rPr>
        <w:tab/>
        <w:t>398080.57 269</w:t>
      </w:r>
      <w:r w:rsidR="00B67DB1">
        <w:rPr>
          <w:color w:val="000000"/>
          <w:sz w:val="22"/>
          <w:szCs w:val="22"/>
        </w:rPr>
        <w:tab/>
        <w:t>398079.21 270</w:t>
      </w:r>
      <w:r w:rsidR="00B67DB1">
        <w:rPr>
          <w:color w:val="000000"/>
          <w:sz w:val="22"/>
          <w:szCs w:val="22"/>
        </w:rPr>
        <w:tab/>
        <w:t>398069.72 271</w:t>
      </w:r>
      <w:r w:rsidR="00B67DB1">
        <w:rPr>
          <w:color w:val="000000"/>
          <w:sz w:val="22"/>
          <w:szCs w:val="22"/>
        </w:rPr>
        <w:tab/>
        <w:t>398067.00 272</w:t>
      </w:r>
      <w:r w:rsidR="00B67DB1">
        <w:rPr>
          <w:color w:val="000000"/>
          <w:sz w:val="22"/>
          <w:szCs w:val="22"/>
        </w:rPr>
        <w:tab/>
        <w:t>398055.27 273</w:t>
      </w:r>
      <w:r w:rsidR="00B67DB1">
        <w:rPr>
          <w:color w:val="000000"/>
          <w:sz w:val="22"/>
          <w:szCs w:val="22"/>
        </w:rPr>
        <w:tab/>
        <w:t>398025.66 274</w:t>
      </w:r>
      <w:r w:rsidR="00B67DB1">
        <w:rPr>
          <w:color w:val="000000"/>
          <w:sz w:val="22"/>
          <w:szCs w:val="22"/>
        </w:rPr>
        <w:tab/>
        <w:t>398007.29 275</w:t>
      </w:r>
      <w:r w:rsidR="00B67DB1">
        <w:rPr>
          <w:color w:val="000000"/>
          <w:sz w:val="22"/>
          <w:szCs w:val="22"/>
        </w:rPr>
        <w:tab/>
        <w:t>397980.16 276</w:t>
      </w:r>
      <w:r w:rsidR="00B67DB1">
        <w:rPr>
          <w:color w:val="000000"/>
          <w:sz w:val="22"/>
          <w:szCs w:val="22"/>
        </w:rPr>
        <w:tab/>
        <w:t>397984.57 277</w:t>
      </w:r>
      <w:r w:rsidR="00B67DB1">
        <w:rPr>
          <w:color w:val="000000"/>
          <w:sz w:val="22"/>
          <w:szCs w:val="22"/>
        </w:rPr>
        <w:tab/>
        <w:t>397980.01 278</w:t>
      </w:r>
      <w:r w:rsidR="00B67DB1">
        <w:rPr>
          <w:color w:val="000000"/>
          <w:sz w:val="22"/>
          <w:szCs w:val="22"/>
        </w:rPr>
        <w:tab/>
        <w:t>397960.56 279</w:t>
      </w:r>
      <w:r w:rsidR="00B67DB1">
        <w:rPr>
          <w:color w:val="000000"/>
          <w:sz w:val="22"/>
          <w:szCs w:val="22"/>
        </w:rPr>
        <w:tab/>
        <w:t>397926.77 280</w:t>
      </w:r>
      <w:r w:rsidR="00B67DB1">
        <w:rPr>
          <w:color w:val="000000"/>
          <w:sz w:val="22"/>
          <w:szCs w:val="22"/>
        </w:rPr>
        <w:tab/>
        <w:t>397922.79 281</w:t>
      </w:r>
      <w:r w:rsidR="00B67DB1">
        <w:rPr>
          <w:color w:val="000000"/>
          <w:sz w:val="22"/>
          <w:szCs w:val="22"/>
        </w:rPr>
        <w:tab/>
        <w:t>397972.91 282</w:t>
      </w:r>
      <w:r w:rsidR="00B67DB1">
        <w:rPr>
          <w:color w:val="000000"/>
          <w:sz w:val="22"/>
          <w:szCs w:val="22"/>
        </w:rPr>
        <w:tab/>
        <w:t>397999.29 283</w:t>
      </w:r>
      <w:r w:rsidR="00B67DB1">
        <w:rPr>
          <w:color w:val="000000"/>
          <w:sz w:val="22"/>
          <w:szCs w:val="22"/>
        </w:rPr>
        <w:tab/>
        <w:t>398027.71 284</w:t>
      </w:r>
      <w:r w:rsidR="00B67DB1">
        <w:rPr>
          <w:color w:val="000000"/>
          <w:sz w:val="22"/>
          <w:szCs w:val="22"/>
        </w:rPr>
        <w:tab/>
        <w:t>398055.63 285</w:t>
      </w:r>
      <w:r w:rsidR="00B67DB1">
        <w:rPr>
          <w:color w:val="000000"/>
          <w:sz w:val="22"/>
          <w:szCs w:val="22"/>
        </w:rPr>
        <w:tab/>
        <w:t>398079.97 286</w:t>
      </w:r>
      <w:r w:rsidR="00B67DB1">
        <w:rPr>
          <w:color w:val="000000"/>
          <w:sz w:val="22"/>
          <w:szCs w:val="22"/>
        </w:rPr>
        <w:tab/>
        <w:t>398121.56 287</w:t>
      </w:r>
      <w:r w:rsidR="00B67DB1">
        <w:rPr>
          <w:color w:val="000000"/>
          <w:sz w:val="22"/>
          <w:szCs w:val="22"/>
        </w:rPr>
        <w:tab/>
        <w:t>398154.71 288</w:t>
      </w:r>
      <w:r w:rsidR="00B67DB1">
        <w:rPr>
          <w:color w:val="000000"/>
          <w:sz w:val="22"/>
          <w:szCs w:val="22"/>
        </w:rPr>
        <w:tab/>
        <w:t>398205.88 289</w:t>
      </w:r>
      <w:r w:rsidR="00B67DB1">
        <w:rPr>
          <w:color w:val="000000"/>
          <w:sz w:val="22"/>
          <w:szCs w:val="22"/>
        </w:rPr>
        <w:tab/>
        <w:t>398173.76 290</w:t>
      </w:r>
      <w:r w:rsidR="00B67DB1">
        <w:rPr>
          <w:color w:val="000000"/>
          <w:sz w:val="22"/>
          <w:szCs w:val="22"/>
        </w:rPr>
        <w:tab/>
        <w:t>398201.84</w:t>
      </w:r>
      <w:proofErr w:type="gramEnd"/>
      <w:r w:rsidR="00B67DB1">
        <w:rPr>
          <w:color w:val="000000"/>
          <w:sz w:val="22"/>
          <w:szCs w:val="22"/>
        </w:rPr>
        <w:t xml:space="preserve"> 291</w:t>
      </w:r>
      <w:r w:rsidR="00B67DB1">
        <w:rPr>
          <w:color w:val="000000"/>
          <w:sz w:val="22"/>
          <w:szCs w:val="22"/>
        </w:rPr>
        <w:tab/>
        <w:t>398220.59 292</w:t>
      </w:r>
      <w:r w:rsidR="00B67DB1">
        <w:rPr>
          <w:color w:val="000000"/>
          <w:sz w:val="22"/>
          <w:szCs w:val="22"/>
        </w:rPr>
        <w:tab/>
        <w:t>398233.82 293</w:t>
      </w:r>
      <w:r w:rsidR="00B67DB1">
        <w:rPr>
          <w:color w:val="000000"/>
          <w:sz w:val="22"/>
          <w:szCs w:val="22"/>
        </w:rPr>
        <w:tab/>
        <w:t>398262.65 294</w:t>
      </w:r>
      <w:r w:rsidR="00B67DB1">
        <w:rPr>
          <w:color w:val="000000"/>
          <w:sz w:val="22"/>
          <w:szCs w:val="22"/>
        </w:rPr>
        <w:tab/>
        <w:t>398303.46 295</w:t>
      </w:r>
      <w:r w:rsidR="00B67DB1">
        <w:rPr>
          <w:color w:val="000000"/>
          <w:sz w:val="22"/>
          <w:szCs w:val="22"/>
        </w:rPr>
        <w:tab/>
        <w:t>398360.93 296</w:t>
      </w:r>
      <w:r w:rsidR="00B67DB1">
        <w:rPr>
          <w:color w:val="000000"/>
          <w:sz w:val="22"/>
          <w:szCs w:val="22"/>
        </w:rPr>
        <w:tab/>
        <w:t>398397.85 297</w:t>
      </w:r>
      <w:r w:rsidR="00B67DB1">
        <w:rPr>
          <w:color w:val="000000"/>
          <w:sz w:val="22"/>
          <w:szCs w:val="22"/>
        </w:rPr>
        <w:tab/>
        <w:t>398419.90 298</w:t>
      </w:r>
      <w:r w:rsidR="00B67DB1">
        <w:rPr>
          <w:color w:val="000000"/>
          <w:sz w:val="22"/>
          <w:szCs w:val="22"/>
        </w:rPr>
        <w:tab/>
        <w:t>398605.50</w:t>
      </w:r>
    </w:p>
    <w:p w:rsidR="00B67DB1" w:rsidRDefault="00B67DB1" w:rsidP="00B67DB1">
      <w:pPr>
        <w:widowControl w:val="0"/>
        <w:tabs>
          <w:tab w:val="left" w:pos="840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299</w:t>
      </w:r>
      <w:r>
        <w:rPr>
          <w:color w:val="000000"/>
          <w:sz w:val="22"/>
          <w:szCs w:val="22"/>
        </w:rPr>
        <w:tab/>
        <w:t>398609.10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tabs>
          <w:tab w:val="left" w:pos="1668"/>
        </w:tabs>
        <w:spacing w:line="357" w:lineRule="auto"/>
        <w:ind w:right="-19" w:firstLine="468"/>
        <w:jc w:val="both"/>
        <w:rPr>
          <w:color w:val="000000"/>
        </w:rPr>
      </w:pPr>
      <w:r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ab/>
        <w:t>4 2168322.75</w:t>
      </w:r>
      <w:r>
        <w:rPr>
          <w:color w:val="000000"/>
          <w:sz w:val="22"/>
          <w:szCs w:val="22"/>
        </w:rPr>
        <w:tab/>
        <w:t>-2168375.24</w:t>
      </w:r>
      <w:r>
        <w:rPr>
          <w:color w:val="000000"/>
          <w:sz w:val="22"/>
          <w:szCs w:val="22"/>
        </w:rPr>
        <w:tab/>
        <w:t>-2168394.40</w:t>
      </w:r>
      <w:r>
        <w:rPr>
          <w:color w:val="000000"/>
          <w:sz w:val="22"/>
          <w:szCs w:val="22"/>
        </w:rPr>
        <w:tab/>
        <w:t>-2168425.59</w:t>
      </w:r>
      <w:r>
        <w:rPr>
          <w:color w:val="000000"/>
          <w:sz w:val="22"/>
          <w:szCs w:val="22"/>
        </w:rPr>
        <w:tab/>
        <w:t>-2168404.46</w:t>
      </w:r>
      <w:r>
        <w:rPr>
          <w:color w:val="000000"/>
          <w:sz w:val="22"/>
          <w:szCs w:val="22"/>
        </w:rPr>
        <w:tab/>
        <w:t>-2168484.53</w:t>
      </w:r>
      <w:r>
        <w:rPr>
          <w:color w:val="000000"/>
          <w:sz w:val="22"/>
          <w:szCs w:val="22"/>
        </w:rPr>
        <w:tab/>
        <w:t>-2168508.87</w:t>
      </w:r>
      <w:r>
        <w:rPr>
          <w:color w:val="000000"/>
          <w:sz w:val="22"/>
          <w:szCs w:val="22"/>
        </w:rPr>
        <w:tab/>
        <w:t>-2168517.59</w:t>
      </w:r>
      <w:r>
        <w:rPr>
          <w:color w:val="000000"/>
          <w:sz w:val="22"/>
          <w:szCs w:val="22"/>
        </w:rPr>
        <w:tab/>
        <w:t>-2168551.66</w:t>
      </w:r>
      <w:r>
        <w:rPr>
          <w:color w:val="000000"/>
          <w:sz w:val="22"/>
          <w:szCs w:val="22"/>
        </w:rPr>
        <w:tab/>
        <w:t>-2168557.24</w:t>
      </w:r>
      <w:r>
        <w:rPr>
          <w:color w:val="000000"/>
          <w:sz w:val="22"/>
          <w:szCs w:val="22"/>
        </w:rPr>
        <w:tab/>
        <w:t>-2168611.40</w:t>
      </w:r>
      <w:r>
        <w:rPr>
          <w:color w:val="000000"/>
          <w:sz w:val="22"/>
          <w:szCs w:val="22"/>
        </w:rPr>
        <w:tab/>
        <w:t>-2168642.72</w:t>
      </w:r>
      <w:r>
        <w:rPr>
          <w:color w:val="000000"/>
          <w:sz w:val="22"/>
          <w:szCs w:val="22"/>
        </w:rPr>
        <w:tab/>
        <w:t>-2168682.70</w:t>
      </w:r>
      <w:r>
        <w:rPr>
          <w:color w:val="000000"/>
          <w:sz w:val="22"/>
          <w:szCs w:val="22"/>
        </w:rPr>
        <w:tab/>
        <w:t>-2168701.56</w:t>
      </w:r>
      <w:r>
        <w:rPr>
          <w:color w:val="000000"/>
          <w:sz w:val="22"/>
          <w:szCs w:val="22"/>
        </w:rPr>
        <w:tab/>
        <w:t>-2168713.04</w:t>
      </w:r>
      <w:r>
        <w:rPr>
          <w:color w:val="000000"/>
          <w:sz w:val="22"/>
          <w:szCs w:val="22"/>
        </w:rPr>
        <w:tab/>
        <w:t>-2168740.36</w:t>
      </w:r>
      <w:r>
        <w:rPr>
          <w:color w:val="000000"/>
          <w:sz w:val="22"/>
          <w:szCs w:val="22"/>
        </w:rPr>
        <w:tab/>
        <w:t>-2168755.62</w:t>
      </w:r>
      <w:r>
        <w:rPr>
          <w:color w:val="000000"/>
          <w:sz w:val="22"/>
          <w:szCs w:val="22"/>
        </w:rPr>
        <w:tab/>
        <w:t>-2168787.36</w:t>
      </w:r>
      <w:r>
        <w:rPr>
          <w:color w:val="000000"/>
          <w:sz w:val="22"/>
          <w:szCs w:val="22"/>
        </w:rPr>
        <w:tab/>
        <w:t>-2168819.94</w:t>
      </w:r>
      <w:r>
        <w:rPr>
          <w:color w:val="000000"/>
          <w:sz w:val="22"/>
          <w:szCs w:val="22"/>
        </w:rPr>
        <w:tab/>
        <w:t>-2168860.66</w:t>
      </w:r>
      <w:r>
        <w:rPr>
          <w:color w:val="000000"/>
          <w:sz w:val="22"/>
          <w:szCs w:val="22"/>
        </w:rPr>
        <w:tab/>
        <w:t>-2168947.91</w:t>
      </w:r>
      <w:r>
        <w:rPr>
          <w:color w:val="000000"/>
          <w:sz w:val="22"/>
          <w:szCs w:val="22"/>
        </w:rPr>
        <w:tab/>
        <w:t>-2168975.58</w:t>
      </w:r>
      <w:r>
        <w:rPr>
          <w:color w:val="000000"/>
          <w:sz w:val="22"/>
          <w:szCs w:val="22"/>
        </w:rPr>
        <w:tab/>
        <w:t>-2168993.67</w:t>
      </w:r>
      <w:r>
        <w:rPr>
          <w:color w:val="000000"/>
          <w:sz w:val="22"/>
          <w:szCs w:val="22"/>
        </w:rPr>
        <w:tab/>
        <w:t>-2169014.00</w:t>
      </w:r>
      <w:r>
        <w:rPr>
          <w:color w:val="000000"/>
          <w:sz w:val="22"/>
          <w:szCs w:val="22"/>
        </w:rPr>
        <w:tab/>
        <w:t>-2169042.71</w:t>
      </w:r>
      <w:r>
        <w:rPr>
          <w:color w:val="000000"/>
          <w:sz w:val="22"/>
          <w:szCs w:val="22"/>
        </w:rPr>
        <w:tab/>
        <w:t>-2169103.73</w:t>
      </w:r>
      <w:r>
        <w:rPr>
          <w:color w:val="000000"/>
          <w:sz w:val="22"/>
          <w:szCs w:val="22"/>
        </w:rPr>
        <w:tab/>
        <w:t>-2169079.15</w:t>
      </w:r>
      <w:r>
        <w:rPr>
          <w:color w:val="000000"/>
          <w:sz w:val="22"/>
          <w:szCs w:val="22"/>
        </w:rPr>
        <w:tab/>
        <w:t>-2169153.06</w:t>
      </w:r>
      <w:r>
        <w:rPr>
          <w:color w:val="000000"/>
          <w:sz w:val="22"/>
          <w:szCs w:val="22"/>
        </w:rPr>
        <w:tab/>
        <w:t>-2169175.44</w:t>
      </w:r>
      <w:r>
        <w:rPr>
          <w:color w:val="000000"/>
          <w:sz w:val="22"/>
          <w:szCs w:val="22"/>
        </w:rPr>
        <w:tab/>
        <w:t>-2169203.32</w:t>
      </w:r>
      <w:r>
        <w:rPr>
          <w:color w:val="000000"/>
          <w:sz w:val="22"/>
          <w:szCs w:val="22"/>
        </w:rPr>
        <w:tab/>
        <w:t>-2169213.40</w:t>
      </w:r>
      <w:r>
        <w:rPr>
          <w:color w:val="000000"/>
          <w:sz w:val="22"/>
          <w:szCs w:val="22"/>
        </w:rPr>
        <w:tab/>
        <w:t>-2169218.74</w:t>
      </w:r>
      <w:r>
        <w:rPr>
          <w:color w:val="000000"/>
          <w:sz w:val="22"/>
          <w:szCs w:val="22"/>
        </w:rPr>
        <w:tab/>
        <w:t>-2169247.37</w:t>
      </w:r>
      <w:r>
        <w:rPr>
          <w:color w:val="000000"/>
          <w:sz w:val="22"/>
          <w:szCs w:val="22"/>
        </w:rPr>
        <w:tab/>
        <w:t>-2169250.50</w:t>
      </w:r>
      <w:r>
        <w:rPr>
          <w:color w:val="000000"/>
          <w:sz w:val="22"/>
          <w:szCs w:val="22"/>
        </w:rPr>
        <w:tab/>
        <w:t>-2169251.27</w:t>
      </w:r>
      <w:r>
        <w:rPr>
          <w:color w:val="000000"/>
          <w:sz w:val="22"/>
          <w:szCs w:val="22"/>
        </w:rPr>
        <w:tab/>
        <w:t>-2169260.68</w:t>
      </w:r>
      <w:r>
        <w:rPr>
          <w:color w:val="000000"/>
          <w:sz w:val="22"/>
          <w:szCs w:val="22"/>
        </w:rPr>
        <w:tab/>
        <w:t>-2169290.60</w:t>
      </w:r>
      <w:r>
        <w:rPr>
          <w:color w:val="000000"/>
          <w:sz w:val="22"/>
          <w:szCs w:val="22"/>
        </w:rPr>
        <w:tab/>
        <w:t>-2169354.30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87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2169355.60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17"/>
          <w:tab w:val="left" w:pos="3204"/>
          <w:tab w:val="left" w:pos="4315"/>
        </w:tabs>
        <w:spacing w:line="318" w:lineRule="auto"/>
        <w:ind w:left="21" w:right="205" w:hanging="21"/>
        <w:jc w:val="both"/>
        <w:rPr>
          <w:color w:val="000000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>5</w:t>
      </w:r>
      <w:r>
        <w:rPr>
          <w:color w:val="000000"/>
          <w:sz w:val="22"/>
          <w:szCs w:val="22"/>
        </w:rPr>
        <w:tab/>
        <w:t>6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7</w:t>
      </w:r>
      <w:r>
        <w:rPr>
          <w:color w:val="000000"/>
          <w:position w:val="4"/>
          <w:sz w:val="22"/>
          <w:szCs w:val="22"/>
        </w:rPr>
        <w:tab/>
        <w:t xml:space="preserve">8 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proofErr w:type="gramEnd"/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>
        <w:rPr>
          <w:color w:val="000000"/>
          <w:position w:val="-4"/>
          <w:sz w:val="22"/>
          <w:szCs w:val="22"/>
        </w:rPr>
        <w:t xml:space="preserve">-            </w:t>
      </w:r>
      <w:r>
        <w:rPr>
          <w:color w:val="000000"/>
          <w:spacing w:val="-29"/>
          <w:position w:val="-4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1.00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780"/>
          <w:tab w:val="left" w:pos="3058"/>
          <w:tab w:val="left" w:pos="4335"/>
        </w:tabs>
        <w:ind w:left="21" w:right="-20"/>
        <w:rPr>
          <w:color w:val="000000"/>
        </w:rPr>
        <w:sectPr w:rsidR="00B67DB1">
          <w:pgSz w:w="11899" w:h="16840"/>
          <w:pgMar w:top="917" w:right="850" w:bottom="0" w:left="1546" w:header="0" w:footer="0" w:gutter="0"/>
          <w:cols w:num="3" w:space="708" w:equalWidth="0">
            <w:col w:w="1779" w:space="205"/>
            <w:col w:w="1779" w:space="1086"/>
            <w:col w:w="4651" w:space="0"/>
          </w:cols>
        </w:sect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Картометрический</w:t>
      </w:r>
      <w:r>
        <w:rPr>
          <w:color w:val="000000"/>
          <w:position w:val="4"/>
          <w:sz w:val="22"/>
          <w:szCs w:val="22"/>
        </w:rPr>
        <w:tab/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bookmarkEnd w:id="11"/>
    </w:p>
    <w:p w:rsidR="00B67DB1" w:rsidRDefault="00B67DB1" w:rsidP="00B67DB1">
      <w:pPr>
        <w:widowControl w:val="0"/>
        <w:tabs>
          <w:tab w:val="left" w:pos="1255"/>
        </w:tabs>
        <w:spacing w:before="41"/>
        <w:ind w:left="110" w:right="-20"/>
        <w:rPr>
          <w:color w:val="000000"/>
        </w:rPr>
      </w:pPr>
      <w:bookmarkStart w:id="12" w:name="_page_59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46538D" w:rsidP="00B67DB1">
      <w:pPr>
        <w:widowControl w:val="0"/>
        <w:tabs>
          <w:tab w:val="left" w:pos="840"/>
        </w:tabs>
        <w:spacing w:line="357" w:lineRule="auto"/>
        <w:ind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-307975</wp:posOffset>
                </wp:positionV>
                <wp:extent cx="6447790" cy="9584690"/>
                <wp:effectExtent l="0" t="0" r="10160" b="16510"/>
                <wp:wrapNone/>
                <wp:docPr id="2309" name="drawingObject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584690"/>
                          <a:chOff x="0" y="0"/>
                          <a:chExt cx="6447790" cy="9584435"/>
                        </a:xfrm>
                        <a:noFill/>
                      </wpg:grpSpPr>
                      <wps:wsp>
                        <wps:cNvPr id="2310" name="Shape 2310"/>
                        <wps:cNvSpPr/>
                        <wps:spPr>
                          <a:xfrm>
                            <a:off x="0" y="0"/>
                            <a:ext cx="0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71196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452626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2234819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97548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757548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771133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71196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452626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234819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97548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757548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5771133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71196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452626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234819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97548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757548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5771133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71196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452626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234819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97548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757548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771133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71196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452626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234819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97548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757548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771133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71196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452626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2234819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97548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757548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771133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71196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452626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234819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97548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757548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5771133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71196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452626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234819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97548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757548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5771133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71196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452626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2234819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97548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757548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771133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71196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452626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234819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97548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757548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5771133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71196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452626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234819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297548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757548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5771133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71196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452626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234819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97548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757548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5771133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71196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452626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234819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297548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757548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771133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0" y="239268"/>
                            <a:ext cx="0" cy="934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7">
                                <a:moveTo>
                                  <a:pt x="0" y="934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71196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452626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2234819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97548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757548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5030470" y="251459"/>
                            <a:ext cx="0" cy="93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6">
                                <a:moveTo>
                                  <a:pt x="0" y="933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5771133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441693" y="239268"/>
                            <a:ext cx="0" cy="933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5">
                                <a:moveTo>
                                  <a:pt x="0" y="933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6095" y="62279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095" y="64672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095" y="67064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095" y="694598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095" y="718540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95" y="742467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095" y="766394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095" y="790321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095" y="814247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095" y="83817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095" y="862101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6095" y="88602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095" y="909980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095" y="933907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095" y="9578340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2309" o:spid="_x0000_s1026" style="position:absolute;margin-left:57.1pt;margin-top:-24.25pt;width:507.7pt;height:754.7pt;z-index:-251650560;mso-position-horizontal-relative:page" coordsize="64477,9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" o:allowincell="f">
                <v:shape id="Shape 2310" o:spid="_x0000_s1027" style="position:absolute;width:0;height:2392;visibility:visible;mso-wrap-style:square;v-text-anchor:top" coordsize="0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08sAA&#10;AADdAAAADwAAAGRycy9kb3ducmV2LnhtbERPy2oCMRTdF/yHcAvd1UQrIlOj1IIgXfkCt5fJbWZ0&#10;cjMk6cz4981CcHk47+V6cI3oKMTas4bJWIEgLr2p2Wo4n7bvCxAxIRtsPJOGO0VYr0YvSyyM7/lA&#10;3TFZkUM4FqihSqktpIxlRQ7j2LfEmfv1wWHKMFhpAvY53DVyqtRcOqw5N1TY0ndF5e345zQY3lx/&#10;VLAXNWuwc/v7wl76Uuu31+HrE0SiIT3FD/fOaJh+TPL+/CY/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e08sAAAADdAAAADwAAAAAAAAAAAAAAAACYAgAAZHJzL2Rvd25y&#10;ZXYueG1sUEsFBgAAAAAEAAQA9QAAAIUDAAAAAA==&#10;" path="m,239268l,e" filled="f" strokeweight=".33864mm">
                  <v:path arrowok="t" textboxrect="0,0,0,239268"/>
                </v:shape>
                <v:shape id="Shape 2311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uscQA&#10;AADdAAAADwAAAGRycy9kb3ducmV2LnhtbESP0WrCQBRE3wv9h+UW+tZskmKV6CpFEHzQQqMfcM1e&#10;k9js3ZDdxPj3bkHwcZiZM8xiNZpGDNS52rKCJIpBEBdW11wqOB42HzMQziNrbCyTghs5WC1fXxaY&#10;aXvlXxpyX4oAYZehgsr7NpPSFRUZdJFtiYN3tp1BH2RXSt3hNcBNI9M4/pIGaw4LFba0rqj4y3uj&#10;gIf96WZliraf/Fymu5bGfN0r9f42fs9BeBr9M/xob7WC9DNJ4P9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rrHEAAAA3QAAAA8AAAAAAAAAAAAAAAAAmAIAAGRycy9k&#10;b3ducmV2LnhtbFBLBQYAAAAABAAEAPUAAACJAwAAAAA=&#10;" path="m,227076l,e" filled="f" strokeweight=".96pt">
                  <v:path arrowok="t" textboxrect="0,0,0,227076"/>
                </v:shape>
                <v:shape id="Shape 2312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wtcUA&#10;AADdAAAADwAAAGRycy9kb3ducmV2LnhtbESPQWvCQBSE74X+h+UVvOnGKKVGVymKUqGCNYVeH9ln&#10;Epp9G3bXGP99VxB6HGbmG2ax6k0jOnK+tqxgPEpAEBdW11wq+M63wzcQPiBrbCyTght5WC2fnxaY&#10;aXvlL+pOoRQRwj5DBVUIbSalLyoy6Ee2JY7e2TqDIUpXSu3wGuGmkWmSvEqDNceFCltaV1T8ni5G&#10;wea4n+WH6YTC5/Q263YNu9z9KDV46d/nIAL14T/8aH9oBelknML9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LC1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313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VXcMA&#10;AADdAAAADwAAAGRycy9kb3ducmV2LnhtbESP0YrCMBRE3xf8h3AF39bUiqtUo4gg+KALW/2Aa3Nt&#10;q81NadJa/94sLOzjMDNnmNWmN5XoqHGlZQWTcQSCOLO65FzB5bz/XIBwHlljZZkUvMjBZj34WGGi&#10;7ZN/qEt9LgKEXYIKCu/rREqXFWTQjW1NHLybbQz6IJtc6gafAW4qGUfRlzRYclgosKZdQdkjbY0C&#10;7k7Xl5Ux2nb2fZ8fa+rTXavUaNhvlyA89f4//Nc+aAXxdDKF3zfh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yVX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314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c2cUA&#10;AADdAAAADwAAAGRycy9kb3ducmV2LnhtbESPQWvCQBSE7wX/w/IKvekmVqWkriJi0VOL2ktvj+wz&#10;G5p9G/O2Gv+9Wyj0OMzMN8x82ftGXaiTOrCBfJSBIi6Drbky8Hl8G76AkohssQlMBm4ksFwMHuZY&#10;2HDlPV0OsVIJwlKgARdjW2gtpSOPMgotcfJOofMYk+wqbTu8Jrhv9DjLZtpjzWnBYUtrR+X34ccb&#10;mMopfOWV9LftOW82G/oQ966NeXrsV6+gIvXxP/zX3lkD4+d8A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VzZ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315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owcYA&#10;AADdAAAADwAAAGRycy9kb3ducmV2LnhtbESP3WrCQBSE7wu+w3KE3unGnxZNXUUslgoWWiP09pA9&#10;JsHs2bC7xvj2bkHo5TAz3zCLVWdq0ZLzlWUFo2ECgji3uuJCwTHbDmYgfEDWWFsmBTfysFr2nhaY&#10;anvlH2oPoRARwj5FBWUITSqlz0sy6Ie2IY7eyTqDIUpXSO3wGuGmluMkeZUGK44LJTa0KSk/Hy5G&#10;wfv3bp59TScU9tPbvP2o2WXuV6nnfrd+AxGoC//hR/tTKxhPRi/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0ow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16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2xcUA&#10;AADdAAAADwAAAGRycy9kb3ducmV2LnhtbESPzWrDMBCE74W8g9hAb7Ucl6bBsRJCINBDW6jTB9hY&#10;G9uJtTKW/Pf2VaHQ4zAz3zDZfjKNGKhztWUFqygGQVxYXXOp4Pt8etqAcB5ZY2OZFMzkYL9bPGSY&#10;ajvyFw25L0WAsEtRQeV9m0rpiooMusi2xMG72s6gD7Irpe5wDHDTyCSO19JgzWGhwpaOFRX3vDcK&#10;ePi4zFYmaPuXz9vre0tTfuyVelxOhy0IT5P/D/+137SC5Hm1h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zbFxQAAAN0AAAAPAAAAAAAAAAAAAAAAAJgCAABkcnMv&#10;ZG93bnJldi54bWxQSwUGAAAAAAQABAD1AAAAigMAAAAA&#10;" path="m,227076l,e" filled="f" strokeweight=".96pt">
                  <v:path arrowok="t" textboxrect="0,0,0,227076"/>
                </v:shape>
                <v:shape id="Shape 2317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CrsUA&#10;AADdAAAADwAAAGRycy9kb3ducmV2LnhtbESPQWvCQBSE7wX/w/IKvekmFrWkriJi0VOL2ktvj+wz&#10;G5p9G/O2Gv+9Wyj0OMzMN8x82ftGXaiTOrCBfJSBIi6Drbky8Hl8G76AkohssQlMBm4ksFwMHuZY&#10;2HDlPV0OsVIJwlKgARdjW2gtpSOPMgotcfJOofMYk+wqbTu8Jrhv9DjLptpjzWnBYUtrR+X34ccb&#10;mMgpfOWV9LftOW82G/oQ966NeXrsV6+gIvXxP/zX3lkD4+d8B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8Ku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318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W3MEA&#10;AADdAAAADwAAAGRycy9kb3ducmV2LnhtbERPTWvCQBC9F/wPywi91U0slpK6iojSnpRqL70N2TEb&#10;zM7GzKrx37sHwePjfU/nvW/UhTqpAxvIRxko4jLYmisDf/v12ycoicgWm8Bk4EYC89ngZYqFDVf+&#10;pcsuViqFsBRowMXYFlpL6cijjEJLnLhD6DzGBLtK2w6vKdw3epxlH9pjzanBYUtLR+Vxd/YGJnII&#10;/3kl/e37lDerFW3FbbQxr8N+8QUqUh+f4of7xxoYv+dpbnqTnoC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Vtz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319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UcsUA&#10;AADdAAAADwAAAGRycy9kb3ducmV2LnhtbESPQWvCQBSE7wX/w/IKvZS6idJSU1cRg+BNmgpeH9ln&#10;ErL7NmS3JvbXdwXB4zDzzTDL9WiNuFDvG8cK0mkCgrh0uuFKwfFn9/YJwgdkjcYxKbiSh/Vq8rTE&#10;TLuBv+lShErEEvYZKqhD6DIpfVmTRT91HXH0zq63GKLsK6l7HGK5NXKWJB/SYsNxocaOtjWVbfFr&#10;FcxSk2/58H4q2qF9PZj5X1LkuVIvz+PmC0SgMTzCd3qvIzdPF3B7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lRyxQAAAN0AAAAPAAAAAAAAAAAAAAAAAJgCAABkcnMv&#10;ZG93bnJldi54bWxQSwUGAAAAAAQABAD1AAAAigMAAAAA&#10;" path="m,l6441694,e" filled="f" strokeweight=".96pt">
                  <v:path arrowok="t" textboxrect="0,0,6441694,0"/>
                </v:shape>
                <v:shape id="Shape 2320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958MA&#10;AADdAAAADwAAAGRycy9kb3ducmV2LnhtbERPz2vCMBS+C/sfwhvsNtN1MKUaRYRJwanodvH2bJ5p&#10;sXmpTdT635vDwOPH93s87WwtrtT6yrGCj34CgrhwumKj4O/3+30IwgdkjbVjUnAnD9PJS2+MmXY3&#10;3tJ1F4yIIewzVFCG0GRS+qIki77vGuLIHV1rMUTYGqlbvMVwW8s0Sb6kxYpjQ4kNzUsqTruLVTBf&#10;701ObpOfebFc/6zqAZntQam31242AhGoC0/xvzvXCtLPNO6Pb+IT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E958MAAADdAAAADwAAAAAAAAAAAAAAAACYAgAAZHJzL2Rv&#10;d25yZXYueG1sUEsFBgAAAAAEAAQA9QAAAIgDAAAAAA==&#10;" path="m,l12192,e" filled="f" strokeweight=".33864mm">
                  <v:path arrowok="t" textboxrect="0,0,12192,0"/>
                </v:shape>
                <v:shape id="Shape 2321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kDMQA&#10;AADdAAAADwAAAGRycy9kb3ducmV2LnhtbESPzWrDMBCE74W8g9hCbrUch/7gWAkhUOghDdTtA2ys&#10;je3UWhlL/nv7KFDocZiZb5hsN5lGDNS52rKCVRSDIC6srrlU8PP9/vQGwnlkjY1lUjCTg9128ZBh&#10;qu3IXzTkvhQBwi5FBZX3bSqlKyoy6CLbEgfvYjuDPsiulLrDMcBNI5M4fpEGaw4LFbZ0qKj4zXuj&#10;gIfP82xlgrZ/Pl1fjy1N+aFXavk47TcgPE3+P/zX/tAKknWygvub8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ZAzEAAAA3QAAAA8AAAAAAAAAAAAAAAAAmAIAAGRycy9k&#10;b3ducmV2LnhtbFBLBQYAAAAABAAEAPUAAACJAwAAAAA=&#10;" path="m,227076l,e" filled="f" strokeweight=".96pt">
                  <v:path arrowok="t" textboxrect="0,0,0,227076"/>
                </v:shape>
                <v:shape id="Shape 2322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6CMUA&#10;AADdAAAADwAAAGRycy9kb3ducmV2LnhtbESPQWvCQBSE7wX/w/IEb3VjlKLRVaTF0kIFNYLXR/aZ&#10;BLNvw+42xn/fLRR6HGbmG2a16U0jOnK+tqxgMk5AEBdW11wqOOe75zkIH5A1NpZJwYM8bNaDpxVm&#10;2t75SN0plCJC2GeooAqhzaT0RUUG/di2xNG7WmcwROlKqR3eI9w0Mk2SF2mw5rhQYUuvFRW307dR&#10;8Hb4XOT72ZTC1+yx6N4bdrm7KDUa9tsliEB9+A//tT+0gnSap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HoI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323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f4MMA&#10;AADdAAAADwAAAGRycy9kb3ducmV2LnhtbESP0YrCMBRE3xf8h3AF39bUirtSjSKC4IMubNcPuDbX&#10;ttrclCat9e/NguDjMDNnmOW6N5XoqHGlZQWTcQSCOLO65FzB6W/3OQfhPLLGyjIpeJCD9WrwscRE&#10;2zv/Upf6XAQIuwQVFN7XiZQuK8igG9uaOHgX2xj0QTa51A3eA9xUMo6iL2mw5LBQYE3bgrJb2hoF&#10;3B3PDytjtO3s5/p9qKlPt61So2G/WYDw1Pt3+NXeawXxNJ7C/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Bf4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324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WZMUA&#10;AADdAAAADwAAAGRycy9kb3ducmV2LnhtbESPT0vDQBTE74LfYXmCN7tJ/IOk2RSRip4sjV56e2Rf&#10;s8Hs25i3tum3d4WCx2FmfsNUq9kP6kCT9IEN5IsMFHEbbM+dgc+Pl5tHUBKRLQ6BycCJBFb15UWF&#10;pQ1H3tKhiZ1KEJYSDbgYx1JraR15lEUYiZO3D5PHmOTUaTvhMcH9oIsse9Aee04LDkd6dtR+NT/e&#10;wL3swy7vZD69fufDek0bce/amOur+WkJKtIc/8Pn9ps1UNwWd/D3Jj0B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ZZk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325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ifMYA&#10;AADdAAAADwAAAGRycy9kb3ducmV2LnhtbESPQWvCQBSE70L/w/IEb3VjtKWmriJKRaGF1gheH9nX&#10;JDT7NuxuY/z3bqHgcZiZb5jFqjeN6Mj52rKCyTgBQVxYXXOp4JS/Pb6A8AFZY2OZFFzJw2r5MFhg&#10;pu2Fv6g7hlJECPsMFVQhtJmUvqjIoB/bljh639YZDFG6UmqHlwg3jUyT5FkarDkuVNjSpqLi5/hr&#10;FGw/D/P8Yzal8D67zrtdwy53Z6VGw379CiJQH+7h//ZeK0in6RP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Hif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26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+tiMQA&#10;AADdAAAADwAAAGRycy9kb3ducmV2LnhtbESPQWvCQBSE7wX/w/IEb3WTSKWkriLFoqdKtZfeHtln&#10;Nph9m+ZtNf77bkHocZiZb5jFavCtulAvTWAD+TQDRVwF23Bt4PP49vgMSiKyxTYwGbiRwGo5elhg&#10;acOVP+hyiLVKEJYSDbgYu1JrqRx5lGnoiJN3Cr3HmGRfa9vjNcF9q4ssm2uPDacFhx29OqrOhx9v&#10;4ElO4SuvZbhtv/N2s6G9uHdtzGQ8rF9ARRrif/je3lkDxayYw9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/rYj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327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VAC8YA&#10;AADdAAAADwAAAGRycy9kb3ducmV2LnhtbESP0WoCMRRE3wv+Q7iFvkjNuoWubI0ihUIFkbr6AZfN&#10;7WZxc7MkqaZ+fVMo9HGYmTPMcp3sIC7kQ+9YwXxWgCBune65U3A6vj0uQISIrHFwTAq+KcB6Nblb&#10;Yq3dlQ90aWInMoRDjQpMjGMtZWgNWQwzNxJn79N5izFL30nt8ZrhdpBlUTxLiz3nBYMjvRpqz82X&#10;VVDtq91+up0n3+7sufm4mSkfk1IP92nzAiJSiv/hv/a7VlA+lRX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VAC8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328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3N8QA&#10;AADdAAAADwAAAGRycy9kb3ducmV2LnhtbERPy2rCQBTdC/2H4Rbc6cRUJKSOUipCQVz46KK728xt&#10;Epu5E2bGGP16ZyG4PJz3fNmbRnTkfG1ZwWScgCAurK65VHA8rEcZCB+QNTaWScGVPCwXL4M55tpe&#10;eEfdPpQihrDPUUEVQptL6YuKDPqxbYkj92edwRChK6V2eInhppFpksykwZpjQ4UtfVZU/O/PRkFX&#10;fGe3w2ST+ul2elq129/V6ccpNXztP95BBOrDU/xwf2kF6Vsa58Y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L9zfEAAAA3QAAAA8AAAAAAAAAAAAAAAAAmAIAAGRycy9k&#10;b3ducmV2LnhtbFBLBQYAAAAABAAEAPUAAACJAwAAAAA=&#10;" path="m,227380l,e" filled="f" strokeweight=".33864mm">
                  <v:path arrowok="t" textboxrect="0,0,0,227380"/>
                </v:shape>
                <v:shape id="Shape 2329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x4sYA&#10;AADdAAAADwAAAGRycy9kb3ducmV2LnhtbESP0UoDMRRE3wv+Q7iCL8Vmu4Kra9MigqBQSrv1Ay6b&#10;62bp5mZJYhv9+qYg9HGYmTPMYpXsII7kQ+9YwXxWgCBune65U/C1f79/AhEissbBMSn4pQCr5c1k&#10;gbV2J97RsYmdyBAONSowMY61lKE1ZDHM3EicvW/nLcYsfSe1x1OG20GWRfEoLfacFwyO9GaoPTQ/&#10;VkG1qdab6ec8+XZtD832z0x5n5S6u02vLyAipXgN/7c/tILyoXyGy5v8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Zx4s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330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y18AA&#10;AADdAAAADwAAAGRycy9kb3ducmV2LnhtbERP3WqDMBS+H+wdwhnsZtRklpXVmpYhDLyt7QOcmVMV&#10;zYkzmbq3Xy4Ku/z4/vPTagcx0+Q7xxpeEwWCuHam40bD9fK5eQfhA7LBwTFp+CUPp+PjQ46ZcQuf&#10;aa5CI2II+ww1tCGMmZS+bsmiT9xIHLmbmyyGCKdGmgmXGG4HmSq1kxY7jg0tjlS0VPfVj9Wg3voX&#10;qQpK0+by9V3x3vVzWWr9/LR+HEAEWsO/+O4ujYZ0u43745v4BO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wy18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2331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Id8cA&#10;AADdAAAADwAAAGRycy9kb3ducmV2LnhtbESPQWvCQBSE74L/YXlCb7pJFJHUVUQpFIqHqj309pp9&#10;TWKzb8PuNqb+ercgeBxm5htmue5NIzpyvrasIJ0kIIgLq2suFZyOL+MFCB+QNTaWScEfeVivhoMl&#10;5tpe+J26QyhFhLDPUUEVQptL6YuKDPqJbYmj922dwRClK6V2eIlw08gsSebSYM1xocKWthUVP4df&#10;o6ArPhbXY/qW+dl+dt61+6/d+dMp9TTqN88gAvXhEb63X7WCbDpN4f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oyHf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332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JO8MA&#10;AADdAAAADwAAAGRycy9kb3ducmV2LnhtbESPUWvCMBSF3wf7D+EOfBkzMbIxO6OIIPTV6g+4a65t&#10;aXPTNbHWf78MhD0ezjnf4ay3k+vESENoPBtYzBUI4tLbhisD59Ph7RNEiMgWO89k4E4BtpvnpzVm&#10;1t/4SGMRK5EgHDI0UMfYZ1KGsiaHYe574uRd/OAwJjlU0g54S3DXSa3Uh3TYcFqosad9TWVbXJ0B&#10;9d6+SrUnravT90/BK9+OeW7M7GXafYGINMX/8KOdWwN6udTw9y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IJO8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333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JPcQA&#10;AADdAAAADwAAAGRycy9kb3ducmV2LnhtbESP0WrCQBRE3wX/YbmCb7oxQVuiq4gg+KAF037ANXub&#10;pGbvhuwmxr93C4U+DjNzhtnsBlOLnlpXWVawmEcgiHOrKy4UfH0eZ+8gnEfWWFsmBU9ysNuORxtM&#10;tX3wlfrMFyJA2KWooPS+SaV0eUkG3dw2xMH7tq1BH2RbSN3iI8BNLeMoWkmDFYeFEhs6lJTfs84o&#10;4P5ye1oZo+2WHz9v54aG7NApNZ0M+zUIT4P/D/+1T1pBnCQJ/L4JT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yT3EAAAA3QAAAA8AAAAAAAAAAAAAAAAAmAIAAGRycy9k&#10;b3ducmV2LnhtbFBLBQYAAAAABAAEAPUAAACJAwAAAAA=&#10;" path="m,227076l,e" filled="f" strokeweight=".96pt">
                  <v:path arrowok="t" textboxrect="0,0,0,227076"/>
                </v:shape>
                <v:shape id="Shape 2334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ROsYA&#10;AADdAAAADwAAAGRycy9kb3ducmV2LnhtbESPQWvCQBSE7wX/w/IEb3WjCUVTV5EWpYUK1hR6fWSf&#10;STD7NuyuMf77bqHQ4zAz3zCrzWBa0ZPzjWUFs2kCgri0uuFKwVexe1yA8AFZY2uZFNzJw2Y9elhh&#10;ru2NP6k/hUpECPscFdQhdLmUvqzJoJ/ajjh6Z+sMhihdJbXDW4SbVs6T5EkabDgu1NjRS03l5XQ1&#10;Cl6P78vikKUUPrL7st+37Ar3rdRkPGyfQQQawn/4r/2mFczTNI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TRO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35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00sMA&#10;AADdAAAADwAAAGRycy9kb3ducmV2LnhtbESP0YrCMBRE34X9h3AX9k3TrehKNcoiCD6sgnU/4Npc&#10;22pzU5q01r83guDjMDNnmMWqN5XoqHGlZQXfowgEcWZ1ybmC/+NmOAPhPLLGyjIpuJOD1fJjsMBE&#10;2xsfqEt9LgKEXYIKCu/rREqXFWTQjWxNHLyzbQz6IJtc6gZvAW4qGUfRVBosOSwUWNO6oOyatkYB&#10;d7vT3coYbTvZX37+aurTdavU12f/Owfhqffv8Ku91Qri8XgC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z00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336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7VcQA&#10;AADdAAAADwAAAGRycy9kb3ducmV2LnhtbESPQWvCQBSE7wX/w/IEb3UTpVKiq4hY6qlS68XbI/vM&#10;BrNv07ytxn/fLQg9DjPzDbNY9b5RV+qkDmwgH2egiMtga64MHL/enl9BSUS22AQmA3cSWC0HTwss&#10;bLjxJ10PsVIJwlKgARdjW2gtpSOPMg4tcfLOofMYk+wqbTu8Jbhv9CTLZtpjzWnBYUsbR+Xl8OMN&#10;vMg5nPJK+vv7d95st7QX96GNGQ379RxUpD7+hx/tnTUwmU5n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mO1X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337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PTcYA&#10;AADdAAAADwAAAGRycy9kb3ducmV2LnhtbESPQWvCQBSE74X+h+UJ3nSjEVtTVykVSwsKrRG8PrKv&#10;SWj2bdhdY/z3XUHocZiZb5jlujeN6Mj52rKCyTgBQVxYXXOp4JhvR88gfEDW2FgmBVfysF49Piwx&#10;0/bC39QdQikihH2GCqoQ2kxKX1Rk0I9tSxy9H+sMhihdKbXDS4SbRk6TZC4N1hwXKmzpraLi93A2&#10;CjZfn4t8P0sp7GbXRffesMvdSanhoH99ARGoD//he/tDK5im6RP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ZPT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38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KvMEA&#10;AADdAAAADwAAAGRycy9kb3ducmV2LnhtbERPTWvCQBC9F/wPywje6iZKS4muImLRk6XWi7chO2aD&#10;2dk0s2r89+6h0OPjfc+XvW/UjTqpAxvIxxko4jLYmisDx5/P1w9QEpEtNoHJwIMElovByxwLG+78&#10;TbdDrFQKYSnQgIuxLbSW0pFHGYeWOHHn0HmMCXaVth3eU7hv9CTL3rXHmlODw5bWjsrL4eoNvMk5&#10;nPJK+sf2N282G/oSt9fGjIb9agYqUh//xX/unTUwmU7T3PQmPQG9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1Crz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339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DKMYA&#10;AADdAAAADwAAAGRycy9kb3ducmV2LnhtbESPQWsCMRSE7wX/Q3hCb5pVabGrUawotIcqtV56e2ye&#10;m2U3L2ET3e2/bwpCj8PMfMMs171txI3aUDlWMBlnIIgLpysuFZy/9qM5iBCRNTaOScEPBVivBg9L&#10;zLXr+JNup1iKBOGQowITo8+lDIUhi2HsPHHyLq61GJNsS6lb7BLcNnKaZc/SYsVpwaCnraGiPl2t&#10;gtfqYOpj98FP32W9i/59F/z2rNTjsN8sQETq43/43n7TCqaz2Qv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TDKM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340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oUsMA&#10;AADdAAAADwAAAGRycy9kb3ducmV2LnhtbERPTW+CQBC9m/gfNmPSmy5SYyx1JZakoUm9aNv7lJ0C&#10;hZ0l7IL033cPJh5f3vc+nUwrRupdbVnBehWBIC6srrlU8PnxutyBcB5ZY2uZFPyRg/Qwn+0x0fbK&#10;ZxovvhQhhF2CCirvu0RKV1Rk0K1sRxy4H9sb9AH2pdQ9XkO4aWUcRVtpsObQUGFHWUVFcxmMgiY7&#10;NUZ+jU/t94j55v13yOXLoNTDYjo+g/A0+bv45n7TCuLHTdgf3oQnI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roU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2341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8U8YA&#10;AADdAAAADwAAAGRycy9kb3ducmV2LnhtbESPT2sCMRTE74V+h/AK3mrWP5WyNYqKBT1UqfXS22Pz&#10;ull28xI2qbt+eyMUehxm5jfMfNnbRlyoDZVjBaNhBoK4cLriUsH56/35FUSIyBobx6TgSgGWi8eH&#10;OebadfxJl1MsRYJwyFGBidHnUobCkMUwdJ44eT+utRiTbEupW+wS3DZynGUzabHitGDQ08ZQUZ9+&#10;rYJ1dTD1sfvgl++y3ka/3wa/OSs1eOpXbyAi9fE//NfeaQXjyXQE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S8U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342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iU8cA&#10;AADdAAAADwAAAGRycy9kb3ducmV2LnhtbESPQWvCQBSE74X+h+UJ3urGKKWNrmKLAYl4qFXa4zP7&#10;TEKzb0N2jfHfu4VCj8PMfMPMl72pRUetqywrGI8iEMS51RUXCg6f6dMLCOeRNdaWScGNHCwXjw9z&#10;TLS98gd1e1+IAGGXoILS+yaR0uUlGXQj2xAH72xbgz7ItpC6xWuAm1rGUfQsDVYcFkps6L2k/Gd/&#10;MQpeu/P6K91mq6zQxyw9bXTz9r1TajjoVzMQnnr/H/5rb7SCeDKN4fd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v4lP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343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2JcUA&#10;AADdAAAADwAAAGRycy9kb3ducmV2LnhtbESPQWvCQBSE70L/w/IKvemmKqKpm1AFsVAvpvX+mn1N&#10;0mTfhuwmpv++WxA8DjPzDbNNR9OIgTpXWVbwPItAEOdWV1wo+Pw4TNcgnEfW2FgmBb/kIE0eJluM&#10;tb3ymYbMFyJA2MWooPS+jaV0eUkG3cy2xMH7tp1BH2RXSN3hNcBNI+dRtJIGKw4LJba0Lymvs94o&#10;qPen2sjLsGm+Bjwu33/6o9z1Sj09jq8vIDyN/h6+td+0gvliuYD/N+EJ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HYl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344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fvMcA&#10;AADdAAAADwAAAGRycy9kb3ducmV2LnhtbESPQWvCQBSE74X+h+UVetNNrUhNXcWKAYn00FSxx9fs&#10;MwnNvg3ZNcZ/7wpCj8PMfMPMFr2pRUetqywreBlGIIhzqysuFOy+k8EbCOeRNdaWScGFHCzmjw8z&#10;jLU98xd1mS9EgLCLUUHpfRNL6fKSDLqhbYiDd7StQR9kW0jd4jnATS1HUTSRBisOCyU2tCop/8tO&#10;RsG0O64PyTZdpoXep8nvRjcfP59KPT/1y3cQnnr/H763N1rB6HU8ht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K37z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345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Hr8QA&#10;AADdAAAADwAAAGRycy9kb3ducmV2LnhtbESP0WrCQBRE3wv+w3ILfdNNo1aJriKC0AcVTP2Aa/aa&#10;RLN3Q3YT49+7hUIfh5k5wyzXvalER40rLSv4HEUgiDOrS84VnH92wzkI55E1VpZJwZMcrFeDtyUm&#10;2j74RF3qcxEg7BJUUHhfJ1K6rCCDbmRr4uBdbWPQB9nkUjf4CHBTyTiKvqTBksNCgTVtC8ruaWsU&#10;cHe4PK2M0bbT4222r6lPt61SH+/9ZgHCU+//w3/tb60gHk+m8PsmP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h6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346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yZq8UA&#10;AADdAAAADwAAAGRycy9kb3ducmV2LnhtbESPQWvCQBSE7wX/w/IEb3WjBqnRVcTSUqGCNYVeH9ln&#10;Esy+DbtrjP/eLRR6HGbmG2a16U0jOnK+tqxgMk5AEBdW11wq+M7fnl9A+ICssbFMCu7kYbMePK0w&#10;0/bGX9SdQikihH2GCqoQ2kxKX1Rk0I9tSxy9s3UGQ5SulNrhLcJNI6dJMpcGa44LFba0q6i4nK5G&#10;wetxv8gP6YzCZ3pfdO8Nu9z9KDUa9tsliEB9+A//tT+0guksncP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Jmr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347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8Q8QA&#10;AADdAAAADwAAAGRycy9kb3ducmV2LnhtbESP0WrCQBRE3wv+w3KFvjWbprZKdBURhD5UwdQPuGav&#10;SWz2bshuYvx7VxD6OMzMGWaxGkwtempdZVnBexSDIM6trrhQcPzdvs1AOI+ssbZMCm7kYLUcvSww&#10;1fbKB+ozX4gAYZeigtL7JpXS5SUZdJFtiIN3tq1BH2RbSN3iNcBNLZM4/pIGKw4LJTa0KSn/yzqj&#10;gPvd6WZlgrb73F+mPw0N2aZT6nU8rOcgPA3+P/xsf2sFycdkCo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0vEPEAAAA3QAAAA8AAAAAAAAAAAAAAAAAmAIAAGRycy9k&#10;b3ducmV2LnhtbFBLBQYAAAAABAAEAPUAAACJAwAAAAA=&#10;" path="m,227076l,e" filled="f" strokeweight=".96pt">
                  <v:path arrowok="t" textboxrect="0,0,0,227076"/>
                </v:shape>
                <v:shape id="Shape 2348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5wcIA&#10;AADdAAAADwAAAGRycy9kb3ducmV2LnhtbERPTWvCQBC9F/wPywi91U20LRJdRYrSnlqqXrwN2TEb&#10;zM7GzFbjv+8eBI+P9z1f9r5RF+qkDmwgH2WgiMtga64M7HeblykoicgWm8Bk4EYCy8XgaY6FDVf+&#10;pcs2ViqFsBRowMXYFlpL6cijjEJLnLhj6DzGBLtK2w6vKdw3epxl79pjzanBYUsfjsrT9s8beJNj&#10;OOSV9LfPc96s1/Qj7lsb8zzsVzNQkfr4EN/dX9bAePKa5qY36Q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83nB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2349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N2cYA&#10;AADdAAAADwAAAGRycy9kb3ducmV2LnhtbESPQWvCQBSE7wX/w/IKvemmGoqJriItLRUqqBG8PrKv&#10;SWj2bdjdxvjvu4LQ4zAz3zDL9WBa0ZPzjWUFz5MEBHFpdcOVglPxPp6D8AFZY2uZFFzJw3o1elhi&#10;ru2FD9QfQyUihH2OCuoQulxKX9Zk0E9sRxy9b+sMhihdJbXDS4SbVk6T5EUabDgu1NjRa03lz/HX&#10;KHjbb7Nil84ofKXXrP9o2RXurNTT47BZgAg0hP/wvf2pFUxnaQa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MN2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50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jGsEA&#10;AADdAAAADwAAAGRycy9kb3ducmV2LnhtbERPTWvCQBC9F/wPywje6iaKpURXEbHYU6XWi7chO2aD&#10;2dk0s2r8991DwePjfS9WvW/UjTqpAxvIxxko4jLYmisDx5+P13dQEpEtNoHJwIMEVsvBywILG+78&#10;TbdDrFQKYSnQgIuxLbSW0pFHGYeWOHHn0HmMCXaVth3eU7hv9CTL3rTHmlODw5Y2jsrL4eoNzOQc&#10;Tnkl/WP3mzfbLe3FfWljRsN+PQcVqY9P8b/70xqYTGdpf3qTn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c4xr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351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XccUA&#10;AADdAAAADwAAAGRycy9kb3ducmV2LnhtbESPzWrDMBCE74W8g9hAb7Ucl7TBsRJCINBDW6jTB9hY&#10;G9uJtTKW/Pf2VaHQ4zAz3zDZfjKNGKhztWUFqygGQVxYXXOp4Pt8etqAcB5ZY2OZFMzkYL9bPGSY&#10;ajvyFw25L0WAsEtRQeV9m0rpiooMusi2xMG72s6gD7Irpe5wDHDTyCSOX6TBmsNChS0dKyrueW8U&#10;8PBxma1M0Pbrz9vre0tTfuyVelxOhy0IT5P/D/+137SC5Hm9g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BdxxQAAAN0AAAAPAAAAAAAAAAAAAAAAAJgCAABkcnMv&#10;ZG93bnJldi54bWxQSwUGAAAAAAQABAD1AAAAigMAAAAA&#10;" path="m,227076l,e" filled="f" strokeweight=".96pt">
                  <v:path arrowok="t" textboxrect="0,0,0,227076"/>
                </v:shape>
                <v:shape id="Shape 2352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JdcYA&#10;AADdAAAADwAAAGRycy9kb3ducmV2LnhtbESPQWvCQBSE70L/w/IEb3VjtKWmriJKRaGF1gheH9nX&#10;JDT7NuxuY/z3bqHgcZiZb5jFqjeN6Mj52rKCyTgBQVxYXXOp4JS/Pb6A8AFZY2OZFFzJw2r5MFhg&#10;pu2Fv6g7hlJECPsMFVQhtJmUvqjIoB/bljh639YZDFG6UmqHlwg3jUyT5FkarDkuVNjSpqLi5/hr&#10;FGw/D/P8Yzal8D67zrtdwy53Z6VGw379CiJQH+7h//ZeK0inTyn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4Jd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53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sncMA&#10;AADdAAAADwAAAGRycy9kb3ducmV2LnhtbESP0YrCMBRE34X9h3AX9k3TrehKNcoiCD6sgnU/4Npc&#10;22pzU5q01r83guDjMDNnmMWqN5XoqHGlZQXfowgEcWZ1ybmC/+NmOAPhPLLGyjIpuJOD1fJjsMBE&#10;2xsfqEt9LgKEXYIKCu/rREqXFWTQjWxNHLyzbQz6IJtc6gZvAW4qGUfRVBosOSwUWNO6oOyatkYB&#10;d7vT3coYbTvZX37+aurTdavU12f/Owfhqffv8Ku91Qri8WQM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Ysn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354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lGcUA&#10;AADdAAAADwAAAGRycy9kb3ducmV2LnhtbESPQWvCQBSE70L/w/IKvekmVoukriLFUk+Vqhdvj+wz&#10;G5p9G/O2Gv99t1DwOMzMN8x82ftGXaiTOrCBfJSBIi6DrbkycNi/D2egJCJbbAKTgRsJLBcPgzkW&#10;Nlz5iy67WKkEYSnQgIuxLbSW0pFHGYWWOHmn0HmMSXaVth1eE9w3epxlL9pjzWnBYUtvjsrv3Y83&#10;MJVTOOaV9LePc96s17QV96mNeXrsV6+gIvXxHv5vb6yB8fN0An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+UZ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355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RAcYA&#10;AADdAAAADwAAAGRycy9kb3ducmV2LnhtbESP3WrCQBSE7wt9h+UUvKub+lM0ukpRlAoW1AjeHrKn&#10;SWj2bNhdY3z7rlDo5TAz3zDzZWdq0ZLzlWUFb/0EBHFudcWFgnO2eZ2A8AFZY22ZFNzJw3Lx/DTH&#10;VNsbH6k9hUJECPsUFZQhNKmUPi/JoO/bhjh639YZDFG6QmqHtwg3tRwkybs0WHFcKLGhVUn5z+lq&#10;FKwPu2n2NRpS2I/u03Zbs8vcRaneS/cxAxGoC//hv/anVjAYjsfweB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eRA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56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e9cQA&#10;AADdAAAADwAAAGRycy9kb3ducmV2LnhtbESPQWvCQBSE7wX/w/IEb3UTRSnRVUQs9dRS68XbI/vM&#10;BrNv07ytxn/vFgo9DjPzDbNc975RV+qkDmwgH2egiMtga64MHL9en19ASUS22AQmA3cSWK8GT0ss&#10;bLjxJ10PsVIJwlKgARdjW2gtpSOPMg4tcfLOofMYk+wqbTu8Jbhv9CTL5tpjzWnBYUtbR+Xl8OMN&#10;zOQcTnkl/f3tO292O/oQ966NGQ37zQJUpD7+h//ae2tgMp3N4fdNe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53vX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357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qnsMA&#10;AADdAAAADwAAAGRycy9kb3ducmV2LnhtbESP0YrCMBRE34X9h3AXfNN0u6hLNYoIwj6oYN0PuDbX&#10;tm5zU5q01r83guDjMDNnmMWqN5XoqHGlZQVf4wgEcWZ1ybmCv9N29APCeWSNlWVScCcHq+XHYIGJ&#10;tjc+Upf6XAQIuwQVFN7XiZQuK8igG9uaOHgX2xj0QTa51A3eAtxUMo6iqTRYclgosKZNQdl/2hoF&#10;3O3PdytjtO3kcJ3taurTTavU8LNfz0F46v07/Gr/agXx92QG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0qn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358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+n8MA&#10;AADdAAAADwAAAGRycy9kb3ducmV2LnhtbERPXWvCMBR9F/Yfwh3sTdOpG1pNy9hQHDjYrODrpblr&#10;y5qbkmS1/nvzIPh4ON/rfDCt6Mn5xrKC50kCgri0uuFKwbHYjBcgfEDW2FomBRfykGcPozWm2p75&#10;h/pDqEQMYZ+igjqELpXSlzUZ9BPbEUfu1zqDIUJXSe3wHMNNK6dJ8ioNNhwbauzovaby7/BvFHx8&#10;fy6Lr/mMwn5+Wfbbll3hTko9PQ5vKxCBhnAX39w7rWA6e4lz45v4BG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Y+n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359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bd8UA&#10;AADdAAAADwAAAGRycy9kb3ducmV2LnhtbESP0WrCQBRE34X+w3ILfTObRrQ1zUaKIPShCqb9gGv2&#10;NkmbvRuymxj/visIPg4zc4bJNpNpxUi9aywreI5iEMSl1Q1XCr6/dvNXEM4ja2wtk4ILOdjkD7MM&#10;U23PfKSx8JUIEHYpKqi971IpXVmTQRfZjjh4P7Y36IPsK6l7PAe4aWUSxytpsOGwUGNH25rKv2Iw&#10;Cnjcny5WJmiH5eH35bOjqdgOSj09Tu9vIDxN/h6+tT+0gmSxXMP1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ht3xQAAAN0AAAAPAAAAAAAAAAAAAAAAAJgCAABkcnMv&#10;ZG93bnJldi54bWxQSwUGAAAAAAQABAD1AAAAigMAAAAA&#10;" path="m,227076l,e" filled="f" strokeweight=".96pt">
                  <v:path arrowok="t" textboxrect="0,0,0,227076"/>
                </v:shape>
                <v:shape id="Shape 2360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pp8EA&#10;AADdAAAADwAAAGRycy9kb3ducmV2LnhtbERPTWvCQBC9F/wPywje6iZKpURXEbHYU6XWi7chO2aD&#10;2dk0s2r8992D0OPjfS9WvW/UjTqpAxvIxxko4jLYmisDx5+P13dQEpEtNoHJwIMEVsvBywILG+78&#10;TbdDrFQKYSnQgIuxLbSW0pFHGYeWOHHn0HmMCXaVth3eU7hv9CTLZtpjzanBYUsbR+XlcPUG3uQc&#10;Tnkl/WP3mzfbLe3FfWljRsN+PQcVqY//4qf70xqYTGdpf3qTn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wKaf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361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dv8YA&#10;AADdAAAADwAAAGRycy9kb3ducmV2LnhtbESP3WrCQBSE7wu+w3IE7+rGH0Sjq4ilpYUKagRvD9lj&#10;EsyeDbtrjG/fLRR6OczMN8xq05latOR8ZVnBaJiAIM6trrhQcM7eX+cgfEDWWFsmBU/ysFn3XlaY&#10;avvgI7WnUIgIYZ+igjKEJpXS5yUZ9EPbEEfvap3BEKUrpHb4iHBTy3GSzKTBiuNCiQ3tSspvp7tR&#10;8Hb4WmT76YTC9/S5aD9qdpm7KDXod9sliEBd+A//tT+1gvFkNoL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dv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62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SS8QA&#10;AADdAAAADwAAAGRycy9kb3ducmV2LnhtbESPQWvCQBSE7wX/w/IEb3WTSKWkriLFoqdKtZfeHtln&#10;Nph9m+ZtNf77bkHocZiZb5jFavCtulAvTWAD+TQDRVwF23Bt4PP49vgMSiKyxTYwGbiRwGo5elhg&#10;acOVP+hyiLVKEJYSDbgYu1JrqRx5lGnoiJN3Cr3HmGRfa9vjNcF9q4ssm2uPDacFhx29OqrOhx9v&#10;4ElO4SuvZbhtv/N2s6G9uHdtzGQ8rF9ARRrif/je3lkDxWxewN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uEkv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363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rmIMMA&#10;AADdAAAADwAAAGRycy9kb3ducmV2LnhtbESP0YrCMBRE34X9h3AX9k3TrehKNcoiCD6sgnU/4Npc&#10;22pzU5q01r83guDjMDNnmMWqN5XoqHGlZQXfowgEcWZ1ybmC/+NmOAPhPLLGyjIpuJOD1fJjsMBE&#10;2xsfqEt9LgKEXYIKCu/rREqXFWTQjWxNHLyzbQz6IJtc6gZvAW4qGUfRVBosOSwUWNO6oOyatkYB&#10;d7vT3coYbTvZX37+aurTdavU12f/Owfhqffv8Ku91Qri8XQM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rmI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364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+J8UA&#10;AADdAAAADwAAAGRycy9kb3ducmV2LnhtbESPQWvCQBSE7wX/w/IEb3WjBqnRVcTSUqGCNYVeH9ln&#10;Esy+DbtrjP/eLRR6HGbmG2a16U0jOnK+tqxgMk5AEBdW11wq+M7fnl9A+ICssbFMCu7kYbMePK0w&#10;0/bGX9SdQikihH2GCqoQ2kxKX1Rk0I9tSxy9s3UGQ5SulNrhLcJNI6dJMpcGa44LFba0q6i4nK5G&#10;wetxv8gP6YzCZ3pfdO8Nu9z9KDUa9tsliEB9+A//tT+0gulsnsL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/4n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365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/bz8MA&#10;AADdAAAADwAAAGRycy9kb3ducmV2LnhtbESP0YrCMBRE34X9h3AXfNN0K7pSjbIIgg+6YN0PuDbX&#10;ttrclCat9e+NsODjMDNnmOW6N5XoqHGlZQVf4wgEcWZ1ybmCv9N2NAfhPLLGyjIpeJCD9epjsMRE&#10;2zsfqUt9LgKEXYIKCu/rREqXFWTQjW1NHLyLbQz6IJtc6gbvAW4qGUfRTBosOSwUWNOmoOyWtkYB&#10;d4fzw8oYbTv9vX7va+rTTavU8LP/WYDw1Pt3+L+90wriyWwK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/bz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366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USMQA&#10;AADdAAAADwAAAGRycy9kb3ducmV2LnhtbESPQWvCQBSE7wX/w/KE3uomiqGkriJFsaeWai+9PbLP&#10;bDD7Ns1bNf77rlDocZiZb5jFavCtulAvTWAD+SQDRVwF23Bt4OuwfXoGJRHZYhuYDNxIYLUcPSyw&#10;tOHKn3TZx1olCEuJBlyMXam1VI48yiR0xMk7ht5jTLKvte3xmuC+1dMsK7THhtOCw45eHVWn/dkb&#10;mMsxfOe1DLfdT95uNvQh7l0b8zge1i+gIg3xP/zXfrMGprOigPu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VFEj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367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VgUMYA&#10;AADdAAAADwAAAGRycy9kb3ducmV2LnhtbESPQWvCQBSE74X+h+UVvNVNVaxGVymKUsGCGsHrI/ua&#10;hGbfht01xn/fFQo9DjPzDTNfdqYWLTlfWVbw1k9AEOdWV1woOGeb1wkIH5A11pZJwZ08LBfPT3NM&#10;tb3xkdpTKESEsE9RQRlCk0rp85IM+r5tiKP3bZ3BEKUrpHZ4i3BTy0GSjKXBiuNCiQ2tSsp/Tlej&#10;YH3YTbOv0ZDCfnSfttuaXeYuSvVeuo8ZiEBd+A//tT+1gsFw/A6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VgU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68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YlocEA&#10;AADdAAAADwAAAGRycy9kb3ducmV2LnhtbERPTWvCQBC9F/wPywje6iZKpURXEbHYU6XWi7chO2aD&#10;2dk0s2r8992D0OPjfS9WvW/UjTqpAxvIxxko4jLYmisDx5+P13dQEpEtNoHJwIMEVsvBywILG+78&#10;TbdDrFQKYSnQgIuxLbSW0pFHGYeWOHHn0HmMCXaVth3eU7hv9CTLZtpjzanBYUsbR+XlcPUG3uQc&#10;Tnkl/WP3mzfbLe3FfWljRsN+PQcVqY//4qf70xqYTGdpbnqTn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GJaH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369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RysQA&#10;AADdAAAADwAAAGRycy9kb3ducmV2LnhtbESP0WrCQBRE3wv+w3ILfdNNI1qNriKC0AcVTP2Aa/aa&#10;RLN3Q3YT49+7hUIfh5k5wyzXvalER40rLSv4HEUgiDOrS84VnH92wxkI55E1VpZJwZMcrFeDtyUm&#10;2j74RF3qcxEg7BJUUHhfJ1K6rCCDbmRr4uBdbWPQB9nkUjf4CHBTyTiKptJgyWGhwJq2BWX3tDUK&#10;uDtcnlbGaNvJ8fa1r6lPt61SH+/9ZgHCU+//w3/tb60gHk/n8PsmP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0crEAAAA3QAAAA8AAAAAAAAAAAAAAAAAmAIAAGRycy9k&#10;b3ducmV2LnhtbFBLBQYAAAAABAAEAPUAAACJAwAAAAA=&#10;" path="m,227076l,e" filled="f" strokeweight=".96pt">
                  <v:path arrowok="t" textboxrect="0,0,0,227076"/>
                </v:shape>
                <v:shape id="Shape 2370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u+cMA&#10;AADdAAAADwAAAGRycy9kb3ducmV2LnhtbERPXWvCMBR9F/Yfwh3sTdOpbFpNy9hQHDjYrODrpblr&#10;y5qbkmS1/nvzIPh4ON/rfDCt6Mn5xrKC50kCgri0uuFKwbHYjBcgfEDW2FomBRfykGcPozWm2p75&#10;h/pDqEQMYZ+igjqELpXSlzUZ9BPbEUfu1zqDIUJXSe3wHMNNK6dJ8iINNhwbauzovaby7/BvFHx8&#10;fy6Lr/mMwn5+Wfbbll3hTko9PQ5vKxCBhnAX39w7rWA6e43745v4BG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Vu+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371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LEcUA&#10;AADdAAAADwAAAGRycy9kb3ducmV2LnhtbESP0WqDQBRE3wv5h+UG+lbXWFqDySohUOhDW6jJB9y4&#10;N2ri3hV3Nebvu4VCH4eZOcNsi9l0YqLBtZYVrKIYBHFldcu1guPh7WkNwnlkjZ1lUnAnB0W+eNhi&#10;pu2Nv2kqfS0ChF2GChrv+0xKVzVk0EW2Jw7e2Q4GfZBDLfWAtwA3nUzi+FUabDksNNjTvqHqWo5G&#10;AU+fp7uVCdrx5euSfvQ0l/tRqcflvNuA8DT7//Bf+10rSJ7TF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UsRxQAAAN0AAAAPAAAAAAAAAAAAAAAAAJgCAABkcnMv&#10;ZG93bnJldi54bWxQSwUGAAAAAAQABAD1AAAAigMAAAAA&#10;" path="m,227076l,e" filled="f" strokeweight=".96pt">
                  <v:path arrowok="t" textboxrect="0,0,0,227076"/>
                </v:shape>
                <v:shape id="Shape 2372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eElsUA&#10;AADdAAAADwAAAGRycy9kb3ducmV2LnhtbESPT0vDQBTE74LfYXmCN7tJxD+k2RSRip4sjV56e2Rf&#10;s8Hs25i3tum3d4WCx2FmfsNUq9kP6kCT9IEN5IsMFHEbbM+dgc+Pl5tHUBKRLQ6BycCJBFb15UWF&#10;pQ1H3tKhiZ1KEJYSDbgYx1JraR15lEUYiZO3D5PHmOTUaTvhMcH9oIssu9cee04LDkd6dtR+NT/e&#10;wJ3swy7vZD69fufDek0bce/amOur+WkJKtIc/8Pn9ps1UNw+FPD3Jj0B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4S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373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wjsYA&#10;AADdAAAADwAAAGRycy9kb3ducmV2LnhtbESPQWvCQBSE74X+h+UJ3nSjEVtTVykVSwsKrRG8PrKv&#10;SWj2bdhdY/z3XUHocZiZb5jlujeN6Mj52rKCyTgBQVxYXXOp4JhvR88gfEDW2FgmBVfysF49Piwx&#10;0/bC39QdQikihH2GCqoQ2kxKX1Rk0I9tSxy9H+sMhihdKbXDS4SbRk6TZC4N1hwXKmzpraLi93A2&#10;CjZfn4t8P0sp7GbXRffesMvdSanhoH99ARGoD//he/tDK5imTy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fwj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74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5ecUA&#10;AADdAAAADwAAAGRycy9kb3ducmV2LnhtbESPT2vCQBTE74V+h+UVvOkmav+QuoqIpZ5aanvp7ZF9&#10;ZkOzb2PeqvHbu4LQ4zAzv2Fmi9436kid1IEN5KMMFHEZbM2VgZ/vt+ELKInIFpvAZOBMAov5/d0M&#10;CxtO/EXHbaxUgrAUaMDF2BZaS+nIo4xCS5y8Xeg8xiS7StsOTwnuGz3Osiftsea04LCllaPyb3vw&#10;Bh5lF37zSvrz+z5v1mv6FPehjRk89MtXUJH6+B++tTfWwHjyPIXrm/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rl5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375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NEsMA&#10;AADdAAAADwAAAGRycy9kb3ducmV2LnhtbESP0YrCMBRE34X9h3AXfNN0u6hLNYoIwj6oYN0PuDbX&#10;tm5zU5q01r83guDjMDNnmMWqN5XoqHGlZQVf4wgEcWZ1ybmCv9N29APCeWSNlWVScCcHq+XHYIGJ&#10;tjc+Upf6XAQIuwQVFN7XiZQuK8igG9uaOHgX2xj0QTa51A3eAtxUMo6iqTRYclgosKZNQdl/2hoF&#10;3O3PdytjtO3kcJ3taurTTavU8LNfz0F46v07/Gr/agXx92wC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ZNE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376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TFsYA&#10;AADdAAAADwAAAGRycy9kb3ducmV2LnhtbESPQWvCQBSE74X+h+UVvNVNVaxGVymKUsGCGsHrI/ua&#10;hGbfht01xn/fFQo9DjPzDTNfdqYWLTlfWVbw1k9AEOdWV1woOGeb1wkIH5A11pZJwZ08LBfPT3NM&#10;tb3xkdpTKESEsE9RQRlCk0rp85IM+r5tiKP3bZ3BEKUrpHZ4i3BTy0GSjKXBiuNCiQ2tSsp/Tlej&#10;YH3YTbOv0ZDCfnSfttuaXeYuSvVeuo8ZiEBd+A//tT+1gsHwfQy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BTF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77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2/sQA&#10;AADdAAAADwAAAGRycy9kb3ducmV2LnhtbESP0WrCQBRE3wv+w3KFvjUbU2wkuooIhT5oodEPuGav&#10;STR7N2Q3Mf69Wyj0cZiZM8xqM5pGDNS52rKCWRSDIC6srrlUcDp+vi1AOI+ssbFMCh7kYLOevKww&#10;0/bOPzTkvhQBwi5DBZX3bSalKyoy6CLbEgfvYjuDPsiulLrDe4CbRiZx/CEN1hwWKmxpV1Fxy3uj&#10;gIfD+WFlgraff1/TfUtjvuuVep2O2yUIT6P/D/+1v7SC5D1N4fdNe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dv7EAAAA3QAAAA8AAAAAAAAAAAAAAAAAmAIAAGRycy9k&#10;b3ducmV2LnhtbFBLBQYAAAAABAAEAPUAAACJAwAAAAA=&#10;" path="m,227076l,e" filled="f" strokeweight=".96pt">
                  <v:path arrowok="t" textboxrect="0,0,0,227076"/>
                </v:shape>
                <v:shape id="Shape 2378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+zfMIA&#10;AADdAAAADwAAAGRycy9kb3ducmV2LnhtbERPTWvCQBC9F/wPywi91U2UthJdRYrSnlqqXrwN2TEb&#10;zM7GzFbjv+8eBI+P9z1f9r5RF+qkDmwgH2WgiMtga64M7HeblykoicgWm8Bk4EYCy8XgaY6FDVf+&#10;pcs2ViqFsBRowMXYFlpL6cijjEJLnLhj6DzGBLtK2w6vKdw3epxlb9pjzanBYUsfjsrT9s8beJVj&#10;OOSV9LfPc96s1/Qj7lsb8zzsVzNQkfr4EN/dX9bAePKe5qY36Q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7N8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2379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HZMYA&#10;AADdAAAADwAAAGRycy9kb3ducmV2LnhtbESP3WrCQBSE74W+w3IE7+rGH9omdRVRKgottEbw9pA9&#10;TUKzZ8PuNsa3dwsFL4eZ+YZZrHrTiI6cry0rmIwTEMSF1TWXCk752+MLCB+QNTaWScGVPKyWD4MF&#10;Ztpe+Iu6YyhFhLDPUEEVQptJ6YuKDPqxbYmj922dwRClK6V2eIlw08hpkjxJgzXHhQpb2lRU/Bx/&#10;jYLt5yHNP+YzCu/za9rtGna5Oys1GvbrVxCB+nAP/7f3WsF09pzC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/HZ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80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PXcEA&#10;AADdAAAADwAAAGRycy9kb3ducmV2LnhtbERPTWvCQBC9F/wPywi91U2UFomuIqLYU6W2F29DdswG&#10;s7Mxs2r8991DwePjfc+XvW/UjTqpAxvIRxko4jLYmisDvz/btykoicgWm8Bk4EECy8XgZY6FDXf+&#10;ptshViqFsBRowMXYFlpL6cijjEJLnLhT6DzGBLtK2w7vKdw3epxlH9pjzanBYUtrR+X5cPUG3uUU&#10;jnkl/WN3yZvNhvbivrQxr8N+NQMVqY9P8b/70xoYT6Zpf3qTno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8z13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381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i3sYA&#10;AADdAAAADwAAAGRycy9kb3ducmV2LnhtbESP0WoCMRRE34X+Q7hCX6Rm14LK1ihFKFQQadd+wGVz&#10;3SxubpYkaurXN4VCH4eZOcOsNsn24ko+dI4VlNMCBHHjdMetgq/j29MSRIjIGnvHpOCbAmzWD6MV&#10;Vtrd+JOudWxFhnCoUIGJcaikDI0hi2HqBuLsnZy3GLP0rdQebxluezkrirm02HFeMDjQ1lBzri9W&#10;weKw2B8muzL5Zm/P9cfdTPiYlHocp9cXEJFS/A//td+1gtnzsoT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i3s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382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f58gA&#10;AADdAAAADwAAAGRycy9kb3ducmV2LnhtbESPT2vCQBTE74LfYXmCN90YpYTUVUqlIIiH+ufQ22v2&#10;NYnNvg27a4z99N1CweMwM79hluveNKIj52vLCmbTBARxYXXNpYLT8W2SgfABWWNjmRTcycN6NRws&#10;Mdf2xu/UHUIpIoR9jgqqENpcSl9UZNBPbUscvS/rDIYoXSm1w1uEm0amSfIkDdYcFyps6bWi4vtw&#10;NQq64pz9HGe71C/2i8um3X9uLh9OqfGof3kGEagPj/B/e6sVpPMshb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BZ/n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2383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ZMsYA&#10;AADdAAAADwAAAGRycy9kb3ducmV2LnhtbESP0WoCMRRE34X+Q7gFX6RmVXBla5RSKFgQqWs/4LK5&#10;3SxubpYk1dSvN4VCH4eZOcOst8n24kI+dI4VzKYFCOLG6Y5bBZ+nt6cViBCRNfaOScEPBdhuHkZr&#10;rLS78pEudWxFhnCoUIGJcaikDI0hi2HqBuLsfTlvMWbpW6k9XjPc9nJeFEtpseO8YHCgV0PNuf62&#10;CspDuT9M3mfJN3t7rj9uZsKnpNT4Mb08g4iU4n/4r73TCuaL1QJ+3+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gZMs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384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9M8MA&#10;AADdAAAADwAAAGRycy9kb3ducmV2LnhtbESP0WrCQBRE3wv+w3IFX4rumlbR6CpFKOS10Q+4Zq9J&#10;SPZuzG5j/PtuodDHYWbOMPvjaFsxUO9rxxqWCwWCuHCm5lLD5fw534DwAdlg65g0PMnD8TB52WNq&#10;3IO/aMhDKSKEfYoaqhC6VEpfVGTRL1xHHL2b6y2GKPtSmh4fEW5bmSi1lhZrjgsVdnSqqGjyb6tB&#10;rZpXqU6UJOX5es9565ohy7SeTcePHYhAY/gP/7UzoyF527zD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j9M8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385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Hk8gA&#10;AADdAAAADwAAAGRycy9kb3ducmV2LnhtbESPQWvCQBSE7wX/w/KE3urGqCWkrlIqQqF4UNtDb6/Z&#10;1yQ2+zbsbmP017uC4HGYmW+Y+bI3jejI+dqygvEoAUFcWF1zqeBzv37KQPiArLGxTApO5GG5GDzM&#10;Mdf2yFvqdqEUEcI+RwVVCG0upS8qMuhHtiWO3q91BkOUrpTa4THCTSPTJHmWBmuOCxW29FZR8bf7&#10;Nwq64is778cfqZ9upodVu/lZHb6dUo/D/vUFRKA+3MO39rtWkE6yGVzfx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7AeT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2386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G38MA&#10;AADdAAAADwAAAGRycy9kb3ducmV2LnhtbESP0WrCQBRE3wv+w3IFX4ruNlLR6CoiCHlt9AOu2WsS&#10;kr0bs9uY/n23IPRxmJkzzO4w2lYM1PvasYaPhQJBXDhTc6nhejnP1yB8QDbYOiYNP+ThsJ+87TA1&#10;7slfNOShFBHCPkUNVQhdKqUvKrLoF64jjt7d9RZDlH0pTY/PCLetTJRaSYs1x4UKOzpVVDT5t9Wg&#10;Ppt3qU6UJOXl9sh545ohy7SeTcfjFkSgMfyHX+3MaEiW6xX8vY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bG38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387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7JsYA&#10;AADdAAAADwAAAGRycy9kb3ducmV2LnhtbESPQWsCMRSE7wX/Q3iCt5qtYitbo6hY0EMttV56e2xe&#10;N8tuXsImddd/b4RCj8PMfMMsVr1txIXaUDlW8DTOQBAXTldcKjh/vT3OQYSIrLFxTAquFGC1HDws&#10;MNeu40+6nGIpEoRDjgpMjD6XMhSGLIax88TJ+3GtxZhkW0rdYpfgtpGTLHuWFitOCwY9bQ0V9enX&#10;KthUR1N/dO88+y7rXfSHXfDbs1KjYb9+BRGpj//hv/ZeK5hM5y9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g7Js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388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ezsEA&#10;AADdAAAADwAAAGRycy9kb3ducmV2LnhtbERPy4rCMBTdC/5DuII7TX0wONUoKoiCs9GZ2V+ba1vb&#10;3JQmrZ2/nywEl4fzXm06U4qWapdbVjAZRyCIE6tzThX8fB9GCxDOI2ssLZOCP3KwWfd7K4y1ffKF&#10;2qtPRQhhF6OCzPsqltIlGRl0Y1sRB+5ua4M+wDqVusZnCDelnEbRhzSYc2jIsKJ9RklxbYyCYv9V&#10;GPnbfpa3Fo/z86M5yl2j1HDQbZcgPHX+LX65T1rBdLYIc8Ob8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FXs7BAAAA3QAAAA8AAAAAAAAAAAAAAAAAmAIAAGRycy9kb3du&#10;cmV2LnhtbFBLBQYAAAAABAAEAPUAAACGAwAAAAA=&#10;" path="m,227075l,e" filled="f" strokeweight=".33864mm">
                  <v:path arrowok="t" textboxrect="0,0,0,227075"/>
                </v:shape>
                <v:shape id="Shape 2389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Kz8YA&#10;AADdAAAADwAAAGRycy9kb3ducmV2LnhtbESPQWsCMRSE7wX/Q3iCt5qtYrFbo6hY0EMttV56e2xe&#10;N8tuXsImddd/b4RCj8PMfMMsVr1txIXaUDlW8DTOQBAXTldcKjh/vT3OQYSIrLFxTAquFGC1HDws&#10;MNeu40+6nGIpEoRDjgpMjD6XMhSGLIax88TJ+3GtxZhkW0rdYpfgtpGTLHuWFitOCwY9bQ0V9enX&#10;KthUR1N/dO88+y7rXfSHXfDbs1KjYb9+BRGpj//hv/ZeK5hM5y9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sKz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390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H1+MQA&#10;AADdAAAADwAAAGRycy9kb3ducmV2LnhtbERPy2rCQBTdF/yH4Qru6qQKpaZOREsDEumiUbHL28zN&#10;AzN3QmYa4993FoUuD+e93oymFQP1rrGs4GkegSAurG64UnA6po8vIJxH1thaJgV3crBJJg9rjLW9&#10;8ScNua9ECGEXo4La+y6W0hU1GXRz2xEHrrS9QR9gX0nd4y2Em1YuouhZGmw4NNTY0VtNxTX/MQpW&#10;Q/l+SQ/ZNqv0OUu/97rbfX0oNZuO21cQnkb/L/5z77WCxXIV9oc34Qn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9fj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2391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hjsYA&#10;AADdAAAADwAAAGRycy9kb3ducmV2LnhtbESPzWrDMBCE74W+g9hCbo2cH0riWA5toCTQXuIk9421&#10;sV1bK2PJjvv2VaHQ4zAz3zDJdjSNGKhzlWUFs2kEgji3uuJCwfn0/rwC4TyyxsYyKfgmB9v08SHB&#10;WNs7H2nIfCEChF2MCkrv21hKl5dk0E1tSxy8m+0M+iC7QuoO7wFuGjmPohdpsOKwUGJLu5LyOuuN&#10;gnr3WRt5GdbNdcD98uOr38u3XqnJ0/i6AeFp9P/hv/ZBK5gv1jP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ZhjsYAAADdAAAADwAAAAAAAAAAAAAAAACYAgAAZHJz&#10;L2Rvd25yZXYueG1sUEsFBgAAAAAEAAQA9QAAAIsDAAAAAA==&#10;" path="m,227075l,e" filled="f" strokeweight=".33864mm">
                  <v:path arrowok="t" textboxrect="0,0,0,227075"/>
                </v:shape>
                <v:shape id="Shape 2392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OFMcA&#10;AADdAAAADwAAAGRycy9kb3ducmV2LnhtbESPQWvCQBSE74X+h+UVvNVNI4hGV7HFgER6UFvs8TX7&#10;TEKzb0N2jfHfuwXB4zAz3zDzZW9q0VHrKssK3oYRCOLc6ooLBV+H9HUCwnlkjbVlUnAlB8vF89Mc&#10;E20vvKNu7wsRIOwSVFB63yRSurwkg25oG+LgnWxr0AfZFlK3eAlwU8s4isbSYMVhocSGPkrK//Zn&#10;o2DandbHdJutskJ/Z+nvRjfvP59KDV761QyEp94/wvf2RiuIR9MY/t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PzhT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393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WB8QA&#10;AADdAAAADwAAAGRycy9kb3ducmV2LnhtbESP0WrCQBRE3wv+w3KFvtWNkVaNriJCwQctGP2Aa/aa&#10;RLN3Q3YT4993hUIfh5k5wyzXvalER40rLSsYjyIQxJnVJecKzqfvjxkI55E1VpZJwZMcrFeDtyUm&#10;2j74SF3qcxEg7BJUUHhfJ1K6rCCDbmRr4uBdbWPQB9nkUjf4CHBTyTiKvqTBksNCgTVtC8ruaWsU&#10;cHe4PK2M0bafP7fpvqY+3bZKvQ/7zQKEp97/h//aO60gnswn8Ho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lgfEAAAA3QAAAA8AAAAAAAAAAAAAAAAAmAIAAGRycy9k&#10;b3ducmV2LnhtbFBLBQYAAAAABAAEAPUAAACJAwAAAAA=&#10;" path="m,227076l,e" filled="f" strokeweight=".96pt">
                  <v:path arrowok="t" textboxrect="0,0,0,227076"/>
                </v:shape>
                <v:shape id="Shape 2394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OAMYA&#10;AADdAAAADwAAAGRycy9kb3ducmV2LnhtbESPQWvCQBSE7wX/w/IKvemmGoqJriItLRUqqBG8PrKv&#10;SWj2bdjdxvjvu4LQ4zAz3zDL9WBa0ZPzjWUFz5MEBHFpdcOVglPxPp6D8AFZY2uZFFzJw3o1elhi&#10;ru2FD9QfQyUihH2OCuoQulxKX9Zk0E9sRxy9b+sMhihdJbXDS4SbVk6T5EUabDgu1NjRa03lz/HX&#10;KHjbb7Nil84ofKXXrP9o2RXurNTT47BZgAg0hP/wvf2pFUxnWQq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KOA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95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r6MUA&#10;AADdAAAADwAAAGRycy9kb3ducmV2LnhtbESP0WrCQBRE34X+w3ILfTObRrQ1zUaKIPShCqb9gGv2&#10;NkmbvRuymxj/visIPg4zc4bJNpNpxUi9aywreI5iEMSl1Q1XCr6/dvNXEM4ja2wtk4ILOdjkD7MM&#10;U23PfKSx8JUIEHYpKqi971IpXVmTQRfZjjh4P7Y36IPsK6l7PAe4aWUSxytpsOGwUGNH25rKv2Iw&#10;Cnjcny5WJmiH5eH35bOjqdgOSj09Tu9vIDxN/h6+tT+0gmSxXsL1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qvoxQAAAN0AAAAPAAAAAAAAAAAAAAAAAJgCAABkcnMv&#10;ZG93bnJldi54bWxQSwUGAAAAAAQABAD1AAAAigMAAAAA&#10;" path="m,227076l,e" filled="f" strokeweight=".96pt">
                  <v:path arrowok="t" textboxrect="0,0,0,227076"/>
                </v:shape>
                <v:shape id="Shape 2396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kb8UA&#10;AADdAAAADwAAAGRycy9kb3ducmV2LnhtbESPQWvCQBSE70L/w/IKvekmFqWmriLFUk+Vqhdvj+wz&#10;G5p9G/O2Gv99t1DwOMzMN8x82ftGXaiTOrCBfJSBIi6DrbkycNi/D19ASUS22AQmAzcSWC4eBnMs&#10;bLjyF112sVIJwlKgARdjW2gtpSOPMgotcfJOofMYk+wqbTu8Jrhv9DjLptpjzWnBYUtvjsrv3Y83&#10;MJFTOOaV9LePc96s17QV96mNeXrsV6+gIvXxHv5vb6yB8fNsCn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GRv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397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Qd8YA&#10;AADdAAAADwAAAGRycy9kb3ducmV2LnhtbESP3WrCQBSE74W+w3IE7+rGH9omdRVRKgottEbw9pA9&#10;TUKzZ8PuNsa3dwsFL4eZ+YZZrHrTiI6cry0rmIwTEMSF1TWXCk752+MLCB+QNTaWScGVPKyWD4MF&#10;Ztpe+Iu6YyhFhLDPUEEVQptJ6YuKDPqxbYmj922dwRClK6V2eIlw08hpkjxJgzXHhQpb2lRU/Bx/&#10;jYLt5yHNP+YzCu/za9rtGna5Oys1GvbrVxCB+nAP/7f3WsF0lj7D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AQd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398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VhsIA&#10;AADdAAAADwAAAGRycy9kb3ducmV2LnhtbERPTWvCQBC9F/wPywi91U2UlhpdRYrSnlqqXrwN2TEb&#10;zM7GzFbjv+8eBI+P9z1f9r5RF+qkDmwgH2WgiMtga64M7Hebl3dQEpEtNoHJwI0ElovB0xwLG678&#10;S5dtrFQKYSnQgIuxLbSW0pFHGYWWOHHH0HmMCXaVth1eU7hv9DjL3rTHmlODw5Y+HJWn7Z838CrH&#10;cMgr6W+f57xZr+lH3Lc25nnYr2agIvXxIb67v6yB8WSa5qY36Q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1WG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2399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h7cUA&#10;AADdAAAADwAAAGRycy9kb3ducmV2LnhtbESP0WrCQBRE3wX/YblC33TTlFqNboIIQh/agqkfcM1e&#10;k9js3ZDdxPj33ULBx2FmzjDbbDSNGKhztWUFz4sIBHFhdc2lgtP3Yb4C4TyyxsYyKbiTgyydTraY&#10;aHvjIw25L0WAsEtQQeV9m0jpiooMuoVtiYN3sZ1BH2RXSt3hLcBNI+MoWkqDNYeFClvaV1T85L1R&#10;wMPn+W5ljLZ//bq+fbQ05vteqafZuNuA8DT6R/i//a4VxC/rNf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6HtxQAAAN0AAAAPAAAAAAAAAAAAAAAAAJgCAABkcnMv&#10;ZG93bnJldi54bWxQSwUGAAAAAAQABAD1AAAAigMAAAAA&#10;" path="m,227076l,e" filled="f" strokeweight=".96pt">
                  <v:path arrowok="t" textboxrect="0,0,0,227076"/>
                </v:shape>
                <v:shape id="Shape 2400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Q4cMA&#10;AADdAAAADwAAAGRycy9kb3ducmV2LnhtbERPXWvCMBR9F/wP4Qp701RXRDvTIhsbG0xwdrDXS3Nt&#10;i81NSbJa//3yMPDxcL53xWg6MZDzrWUFy0UCgriyuuVawXf5Ot+A8AFZY2eZFNzIQ5FPJzvMtL3y&#10;Fw2nUIsYwj5DBU0IfSalrxoy6Be2J47c2TqDIUJXS+3wGsNNJ1dJspYGW44NDfb03FB1Of0aBS/H&#10;j215SB8pfKa37fDWsSvdj1IPs3H/BCLQGO7if/e7VrBKk7g/volP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Q4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401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1CcQA&#10;AADdAAAADwAAAGRycy9kb3ducmV2LnhtbESPzWrDMBCE74W8g9hCbrUck/7gWAkhUOghDdTtA2ys&#10;je3UWhlL/nv7KFDocZiZb5hsN5lGDNS52rKCVRSDIC6srrlU8PP9/vQGwnlkjY1lUjCTg9128ZBh&#10;qu3IXzTkvhQBwi5FBZX3bSqlKyoy6CLbEgfvYjuDPsiulLrDMcBNI5M4fpEGaw4LFbZ0qKj4zXuj&#10;gIfP82xlgrZ/Pl1fjy1N+aFXavk47TcgPE3+P/zX/tAKknW8gvub8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R9Qn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02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6jsQA&#10;AADdAAAADwAAAGRycy9kb3ducmV2LnhtbESPQWvCQBSE7wX/w/IKvdVNQi0ldZUiFntSar14e2Sf&#10;2dDs2zRv1fjvu4LgcZiZb5jpfPCtOlEvTWAD+TgDRVwF23BtYPfz+fwGSiKyxTYwGbiQwHw2ephi&#10;acOZv+m0jbVKEJYSDbgYu1JrqRx5lHHoiJN3CL3HmGRfa9vjOcF9q4sse9UeG04LDjtaOKp+t0dv&#10;YCKHsM9rGS6rv7xdLmkjbq2NeXocPt5BRRriPXxrf1kDxUtWwP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bOo7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403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OlsUA&#10;AADdAAAADwAAAGRycy9kb3ducmV2LnhtbESPQWvCQBSE74L/YXlCb7pRg9ToKqK0tKDQmoLXR/Y1&#10;Cc2+DbvbGP99tyB4HGbmG2a97U0jOnK+tqxgOklAEBdW11wq+Mpfxs8gfEDW2FgmBTfysN0MB2vM&#10;tL3yJ3XnUIoIYZ+hgiqENpPSFxUZ9BPbEkfv2zqDIUpXSu3wGuGmkbMkWUiDNceFClvaV1T8nH+N&#10;gsPH+zI/pXMKx/S27F4bdrm7KPU06ncrEIH68Ajf229awSxN5v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06W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404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4HYcQA&#10;AADdAAAADwAAAGRycy9kb3ducmV2LnhtbESPQWvCQBSE70L/w/IKvekmYkVSVyliaU8Vo5feHtln&#10;NjT7NuZtNf77rlDocZiZb5jlevCtulAvTWAD+SQDRVwF23Bt4Hh4Gy9ASUS22AYmAzcSWK8eRkss&#10;bLjyni5lrFWCsBRowMXYFVpL5cijTEJHnLxT6D3GJPta2x6vCe5bPc2yufbYcFpw2NHGUfVd/ngD&#10;z3IKX3ktw+39nLfbLe3EfWpjnh6H1xdQkYb4H/5rf1gD01k2g/u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+B2H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405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zCsUA&#10;AADdAAAADwAAAGRycy9kb3ducmV2LnhtbESP0WqDQBRE3wP5h+UG+hbXSE2LcRNKoNCHthDbD7hx&#10;b9TEvSvuavTvu4VCH4eZOcPkh8m0YqTeNZYVbKIYBHFpdcOVgu+v1/UzCOeRNbaWScFMDg775SLH&#10;TNs7n2gsfCUChF2GCmrvu0xKV9Zk0EW2Iw7exfYGfZB9JXWP9wA3rUzieCsNNhwWauzoWFN5Kwaj&#10;gMeP82xlgnZIP69P7x1NxXFQ6mE1vexAeJr8f/iv/aYVJI9xCr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vMKxQAAAN0AAAAPAAAAAAAAAAAAAAAAAJgCAABkcnMv&#10;ZG93bnJldi54bWxQSwUGAAAAAAQABAD1AAAAigMAAAAA&#10;" path="m,227076l,e" filled="f" strokeweight=".96pt">
                  <v:path arrowok="t" textboxrect="0,0,0,227076"/>
                </v:shape>
                <v:shape id="Shape 2406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tDsUA&#10;AADdAAAADwAAAGRycy9kb3ducmV2LnhtbESPQWvCQBSE74L/YXmCt7rRBqnRVaSlpYJCawpeH9nX&#10;JDT7NuyuMf57Vyh4HGbmG2a16U0jOnK+tqxgOklAEBdW11wq+Mnfn15A+ICssbFMCq7kYbMeDlaY&#10;aXvhb+qOoRQRwj5DBVUIbSalLyoy6Ce2JY7er3UGQ5SulNrhJcJNI2dJMpcGa44LFbb0WlHxdzwb&#10;BW9fu0V+SJ8p7NProvto2OXupNR41G+XIAL14RH+b39qBbM0mcP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O0O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407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I5sQA&#10;AADdAAAADwAAAGRycy9kb3ducmV2LnhtbESPzWrDMBCE74W8g9hCbrVck9bBiRJCoNBDGqjbB9hY&#10;G9uttTKW/Pf2UaDQ4zAz3zDb/WQaMVDnassKnqMYBHFhdc2lgu+vt6c1COeRNTaWScFMDva7xcMW&#10;M21H/qQh96UIEHYZKqi8bzMpXVGRQRfZljh4V9sZ9EF2pdQdjgFuGpnE8as0WHNYqLClY0XFb94b&#10;BTx8XGYrE7T9y/knPbU05cdeqeXjdNiA8DT5//Bf+10rSFZxCvc34Qn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yOb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08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NZMEA&#10;AADdAAAADwAAAGRycy9kb3ducmV2LnhtbERPTWvCQBC9F/wPywje6iZii0RXEbHoqaXqxduQHbPB&#10;7GzMbDX+++6h0OPjfS9WvW/UnTqpAxvIxxko4jLYmisDp+PH6wyURGSLTWAy8CSB1XLwssDChgd/&#10;0/0QK5VCWAo04GJsC62ldORRxqElTtwldB5jgl2lbYePFO4bPcmyd+2x5tTgsKWNo/J6+PEG3uQS&#10;znkl/XN3y5vtlr7EfWpjRsN+PQcVqY//4j/33hqYTLM0N71JT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zDWT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409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5fMUA&#10;AADdAAAADwAAAGRycy9kb3ducmV2LnhtbESPQWvCQBSE74X+h+UVvOmmGkoTXUUsLQoVrCn0+sg+&#10;k9Ds27C7jfHfu4LQ4zAz3zCL1WBa0ZPzjWUFz5MEBHFpdcOVgu/iffwKwgdkja1lUnAhD6vl48MC&#10;c23P/EX9MVQiQtjnqKAOocul9GVNBv3EdsTRO1lnMETpKqkdniPctHKaJC/SYMNxocaONjWVv8c/&#10;o+DtsMuKfTqj8Jlesv6jZVe4H6VGT8N6DiLQEP7D9/ZWK5imSQa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3l8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410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Xv8EA&#10;AADdAAAADwAAAGRycy9kb3ducmV2LnhtbERPTWvCQBC9F/wPywi91U2klpK6iojSnpRqL70N2TEb&#10;zM7GzKrx37sHwePjfU/nvW/UhTqpAxvIRxko4jLYmisDf/v12ycoicgWm8Bk4EYC89ngZYqFDVf+&#10;pcsuViqFsBRowMXYFlpL6cijjEJLnLhD6DzGBLtK2w6vKdw3epxlH9pjzanBYUtLR+Vxd/YGJnII&#10;/3kl/e37lDerFW3FbbQxr8N+8QUqUh+f4of7xxoYv+dpf3qTnoC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cl7/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411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eK8YA&#10;AADdAAAADwAAAGRycy9kb3ducmV2LnhtbESPQWsCMRSE7wX/Q3hCb5pdaaWsRrFioT1Y0Xrx9tg8&#10;N8tuXsImdbf/vhEKPQ4z8w2zXA+2FTfqQu1YQT7NQBCXTtdcKTh/vU1eQISIrLF1TAp+KMB6NXpY&#10;YqFdz0e6nWIlEoRDgQpMjL6QMpSGLIap88TJu7rOYkyyq6TusE9w28pZls2lxZrTgkFPW0Nlc/q2&#10;Cl7rT9Mc+j0/X6pmF/3HLvjtWanH8bBZgIg0xP/wX/tdK5g95Tnc36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1eK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412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0xxsUA&#10;AADdAAAADwAAAGRycy9kb3ducmV2LnhtbESPT2vCQBTE7wW/w/KE3pqNQaRGV1GhWLCX+uf+zD6T&#10;mOzbkN3E9Nt3CwWPw8z8hlmuB1OLnlpXWlYwiWIQxJnVJecKzqePt3cQziNrrC2Tgh9ysF6NXpaY&#10;avvgb+qPPhcBwi5FBYX3TSqlywoy6CLbEAfvZluDPsg2l7rFR4CbWiZxPJMGSw4LBTa0Kyirjp1R&#10;UO2+KiMv/by+9rifHu7dXm47pV7Hw2YBwtPgn+H/9qdWkEwnCfy9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THG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413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lx8YA&#10;AADdAAAADwAAAGRycy9kb3ducmV2LnhtbESPT2sCMRTE74V+h/AK3mrWP5WyNYqKBT1UqfXS22Pz&#10;ull28xI2qbt+eyMUehxm5jfMfNnbRlyoDZVjBaNhBoK4cLriUsH56/35FUSIyBobx6TgSgGWi8eH&#10;OebadfxJl1MsRYJwyFGBidHnUobCkMUwdJ44eT+utRiTbEupW+wS3DZynGUzabHitGDQ08ZQUZ9+&#10;rYJ1dTD1sfvgl++y3ka/3wa/OSs1eOpXbyAi9fE//NfeaQXj6WgC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Nlx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414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M9xMcA&#10;AADdAAAADwAAAGRycy9kb3ducmV2LnhtbESPQWvCQBSE70L/w/IK3nSjSLGpq9jSgEQ8mLa0x9fs&#10;MwnNvg3ZNUn/vSsIHoeZ+YZZbQZTi45aV1lWMJtGIIhzqysuFHx+JJMlCOeRNdaWScE/OdisH0Yr&#10;jLXt+Uhd5gsRIOxiVFB638RSurwkg25qG+LgnWxr0AfZFlK32Ae4qeU8ip6kwYrDQokNvZWU/2Vn&#10;o+C5O71/J/t0mxb6K01+d7p5/TkoNX4cti8gPA3+Hr61d1rBfDFbwPVNe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TPcT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415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pssUA&#10;AADdAAAADwAAAGRycy9kb3ducmV2LnhtbESPQWvCQBSE7wX/w/IEb3WjaKmpm6CCKLSX2np/zT6T&#10;mOzbkN3E+O/dQqHHYWa+YdbpYGrRU+tKywpm0wgEcWZ1ybmC76/98ysI55E11pZJwZ0cpMnoaY2x&#10;tjf+pP7kcxEg7GJUUHjfxFK6rCCDbmob4uBdbGvQB9nmUrd4C3BTy3kUvUiDJYeFAhvaFZRVp84o&#10;qHYflZHnflX/9HhYvF+7g9x2Sk3Gw+YNhKfB/4f/2ketYL6YLeH3TXgCMn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Kmy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416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0GKMcA&#10;AADdAAAADwAAAGRycy9kb3ducmV2LnhtbESPT2vCQBTE74LfYXlCb7pRitToKrY0IBEP9Q96fGaf&#10;SWj2bchuY/rtXaHQ4zAzv2EWq85UoqXGlZYVjEcRCOLM6pJzBcdDMnwD4TyyxsoyKfglB6tlv7fA&#10;WNs7f1G797kIEHYxKii8r2MpXVaQQTeyNXHwbrYx6INscqkbvAe4qeQkiqbSYMlhocCaPgrKvvc/&#10;RsGsvX2ek226TnN9SpPrRtfvl51SL4NuPQfhqfP/4b/2RiuYvI6n8Hw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NBij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417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jxMYA&#10;AADdAAAADwAAAGRycy9kb3ducmV2LnhtbESPQWsCMRSE74X+h/AK3mpW0Vq2RlGxoIcqtV56e2xe&#10;N8tuXsImddd/b4RCj8PMfMPMl71txIXaUDlWMBpmIIgLpysuFZy/3p9fQYSIrLFxTAquFGC5eHyY&#10;Y65dx590OcVSJAiHHBWYGH0uZSgMWQxD54mT9+NaizHJtpS6xS7BbSPHWfYiLVacFgx62hgq6tOv&#10;VbCuDqY+dh88/S7rbfT7bfCbs1KDp371BiJSH//Df+2dVjCejG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hjxM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418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GLMAA&#10;AADdAAAADwAAAGRycy9kb3ducmV2LnhtbERPy4rCMBTdC/5DuMLsNFVEtGMUFQYF3fja32nutJ02&#10;N6VJa/17sxBcHs57ue5MKVqqXW5ZwXgUgSBOrM45VXC7/gznIJxH1lhaJgVPcrBe9XtLjLV98Jna&#10;i09FCGEXo4LM+yqW0iUZGXQjWxEH7s/WBn2AdSp1jY8Qbko5iaKZNJhzaMiwol1GSXFpjIJidyqM&#10;vLeL8rfF/fT43+zltlHqa9BtvkF46vxH/HYftILJdBzmhjfh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UGLMAAAADdAAAADwAAAAAAAAAAAAAAAACYAgAAZHJzL2Rvd25y&#10;ZXYueG1sUEsFBgAAAAAEAAQA9QAAAIUDAAAAAA==&#10;" path="m,227075l,e" filled="f" strokeweight=".33864mm">
                  <v:path arrowok="t" textboxrect="0,0,0,227075"/>
                </v:shape>
                <v:shape id="Shape 2419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SLcYA&#10;AADdAAAADwAAAGRycy9kb3ducmV2LnhtbESPQWsCMRSE74X+h/AK3mpW0WK3RlGxoIcqtV56e2xe&#10;N8tuXsImddd/b4RCj8PMfMPMl71txIXaUDlWMBpmIIgLpysuFZy/3p9nIEJE1tg4JgVXCrBcPD7M&#10;Mdeu40+6nGIpEoRDjgpMjD6XMhSGLIah88TJ+3GtxZhkW0rdYpfgtpHjLHuRFitOCwY9bQwV9enX&#10;KlhXB1Mfuw+efpf1Nvr9NvjNWanBU796AxGpj//hv/ZOKxhPRq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tSL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420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xesQA&#10;AADdAAAADwAAAGRycy9kb3ducmV2LnhtbERPy2rCQBTdF/yH4Qrd1YmhSI2OYksDEunCF7q8Zq5J&#10;MHMnZKYx/r2zKHR5OO/5sje16Kh1lWUF41EEgji3uuJCwWGfvn2AcB5ZY22ZFDzIwXIxeJljou2d&#10;t9TtfCFCCLsEFZTeN4mULi/JoBvZhjhwV9sa9AG2hdQt3kO4qWUcRRNpsOLQUGJDXyXlt92vUTDt&#10;rt+ndJOtskIfs/Sy1s3n+Uep12G/moHw1Pt/8Z97rRXE73HYH9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E8Xr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2421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lDMUA&#10;AADdAAAADwAAAGRycy9kb3ducmV2LnhtbESPT2vCQBTE7wW/w/KE3pqNQaRGV1GhWLCX+uf+zD6T&#10;mOzbkN3E9Nt3CwWPw8z8hlmuB1OLnlpXWlYwiWIQxJnVJecKzqePt3cQziNrrC2Tgh9ysF6NXpaY&#10;avvgb+qPPhcBwi5FBYX3TSqlywoy6CLbEAfvZluDPsg2l7rFR4CbWiZxPJMGSw4LBTa0Kyirjp1R&#10;UO2+KiMv/by+9rifHu7dXm47pV7Hw2YBwtPgn+H/9qdWkEyTCfy9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2UM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422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KlscA&#10;AADdAAAADwAAAGRycy9kb3ducmV2LnhtbESPT2vCQBTE74LfYXkFb7ppEKnRVWwxICk91D/Y42v2&#10;mQSzb0N2jfHbdwuFHoeZ+Q2zXPemFh21rrKs4HkSgSDOra64UHA8pOMXEM4ja6wtk4IHOVivhoMl&#10;Jtre+ZO6vS9EgLBLUEHpfZNI6fKSDLqJbYiDd7GtQR9kW0jd4j3ATS3jKJpJgxWHhRIbeispv+5v&#10;RsG8u2zP6Xu2yQp9ytLvnW5evz6UGj31mwUIT73/D/+1d1pBPI1j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aypb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423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ShcQA&#10;AADdAAAADwAAAGRycy9kb3ducmV2LnhtbESP0WrCQBRE3wX/YblC33RjWqukriKC4IMKTfsB1+w1&#10;Sc3eDdlNjH/fFQQfh5k5wyzXvalER40rLSuYTiIQxJnVJecKfn924wUI55E1VpZJwZ0crFfDwRIT&#10;bW/8TV3qcxEg7BJUUHhfJ1K6rCCDbmJr4uBdbGPQB9nkUjd4C3BTyTiKPqXBksNCgTVtC8quaWsU&#10;cHc8362M0baz09/8UFOfblul3kb95guEp96/ws/2XiuIP+J3eLw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6koX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24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KgsUA&#10;AADdAAAADwAAAGRycy9kb3ducmV2LnhtbESPQWvCQBSE74X+h+UVvOmmMZQaXUUsLQoVrCn0+sg+&#10;k9Ds27C7jfHfu4LQ4zAz3zCL1WBa0ZPzjWUFz5MEBHFpdcOVgu/iffwKwgdkja1lUnAhD6vl48MC&#10;c23P/EX9MVQiQtjnqKAOocul9GVNBv3EdsTRO1lnMETpKqkdniPctDJNkhdpsOG4UGNHm5rK3+Of&#10;UfB22M2KfTal8JldZv1Hy65wP0qNnob1HESgIfyH7+2tVpBmaQa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4qC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425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vasUA&#10;AADdAAAADwAAAGRycy9kb3ducmV2LnhtbESPzWrDMBCE74W8g9hAb7Uck7TBtRKCIZBDG6ibB9ha&#10;W9uNtTKW/JO3rwKFHoeZ+YbJ9rNpxUi9aywrWEUxCOLS6oYrBZfP49MWhPPIGlvLpOBGDva7xUOG&#10;qbYTf9BY+EoECLsUFdTed6mUrqzJoItsRxy8b9sb9EH2ldQ9TgFuWpnE8bM02HBYqLGjvKbyWgxG&#10;AY/vXzcrE7TD5vzz8tbRXOSDUo/L+fAKwtPs/8N/7ZNWkKyTDdzf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69qxQAAAN0AAAAPAAAAAAAAAAAAAAAAAJgCAABkcnMv&#10;ZG93bnJldi54bWxQSwUGAAAAAAQABAD1AAAAigMAAAAA&#10;" path="m,227076l,e" filled="f" strokeweight=".96pt">
                  <v:path arrowok="t" textboxrect="0,0,0,227076"/>
                </v:shape>
                <v:shape id="Shape 2426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g7cQA&#10;AADdAAAADwAAAGRycy9kb3ducmV2LnhtbESPQWvCQBSE7wX/w/IEb3WTYKWkriLFoqdKtZfeHtln&#10;Nph9m+ZtNf77bkHocZiZb5jFavCtulAvTWAD+TQDRVwF23Bt4PP49vgMSiKyxTYwGbiRwGo5elhg&#10;acOVP+hyiLVKEJYSDbgYu1JrqRx5lGnoiJN3Cr3HmGRfa9vjNcF9q4ssm2uPDacFhx29OqrOhx9v&#10;4ElO4SuvZbhtv/N2s6G9uHdtzGQ8rF9ARRrif/je3lkDxayYw9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YO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427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U9cYA&#10;AADdAAAADwAAAGRycy9kb3ducmV2LnhtbESPQWvCQBSE7wX/w/IEb3VjDLWmriItLS0oqCn0+sg+&#10;k2D2bdjdxvjvu4VCj8PMfMOsNoNpRU/ON5YVzKYJCOLS6oYrBZ/F6/0jCB+QNbaWScGNPGzWo7sV&#10;5tpe+Uj9KVQiQtjnqKAOocul9GVNBv3UdsTRO1tnMETpKqkdXiPctDJNkgdpsOG4UGNHzzWVl9O3&#10;UfBy+FgW+2xOYZfdlv1by65wX0pNxsP2CUSgIfyH/9rvWkGapQv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UU9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28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RBMEA&#10;AADdAAAADwAAAGRycy9kb3ducmV2LnhtbERPTWvCQBC9F/wPywi91U2CLZK6ShHFnipVL70N2TEb&#10;mp2NmVXjv+8eCh4f73u+HHyrrtRLE9hAPslAEVfBNlwbOB42LzNQEpEttoHJwJ0ElovR0xxLG278&#10;Tdd9rFUKYSnRgIuxK7WWypFHmYSOOHGn0HuMCfa1tj3eUrhvdZFlb9pjw6nBYUcrR9Xv/uINvMop&#10;/OS1DPftOW/Xa9qJ+9LGPI+Hj3dQkYb4EP+7P62BYlqkuelNegJ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GUQT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429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lb8QA&#10;AADdAAAADwAAAGRycy9kb3ducmV2LnhtbESP0WrCQBRE3wX/YblC33RjaK2mriKC4IMKTfsB1+w1&#10;Sc3eDdlNjH/fFQQfh5k5wyzXvalER40rLSuYTiIQxJnVJecKfn924zkI55E1VpZJwZ0crFfDwRIT&#10;bW/8TV3qcxEg7BJUUHhfJ1K6rCCDbmJr4uBdbGPQB9nkUjd4C3BTyTiKZtJgyWGhwJq2BWXXtDUK&#10;uDue71bGaNuP09/noaY+3bZKvY36zRcIT71/hZ/tvVYQv8cLeLw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pW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30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aXMIA&#10;AADdAAAADwAAAGRycy9kb3ducmV2LnhtbERPXWvCMBR9H/gfwhV803RaZHZGEUVRcLDZwV4vzV1b&#10;1tyUJNb6782DsMfD+V6ue9OIjpyvLSt4nSQgiAuray4VfOf78RsIH5A1NpZJwZ08rFeDlyVm2t74&#10;i7pLKEUMYZ+hgiqENpPSFxUZ9BPbEkfu1zqDIUJXSu3wFsNNI6dJMpcGa44NFba0raj4u1yNgt3n&#10;aZF/pDMK5/S+6A4Nu9z9KDUa9pt3EIH68C9+uo9awTSdxf3x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Rpc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431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0/tMQA&#10;AADdAAAADwAAAGRycy9kb3ducmV2LnhtbESP0WrCQBRE3wv9h+UWfGs2RlslukoRCj6oYOoHXLPX&#10;JG32bshuYvx7VxD6OMzMGWa5HkwtempdZVnBOIpBEOdWV1woOP18v89BOI+ssbZMCm7kYL16fVli&#10;qu2Vj9RnvhABwi5FBaX3TSqly0sy6CLbEAfvYluDPsi2kLrFa4CbWiZx/CkNVhwWSmxoU1L+l3VG&#10;Aff7883KBG33cfid7Roask2n1Oht+FqA8DT4//CzvdUKkulkDI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9P7T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32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wM8UA&#10;AADdAAAADwAAAGRycy9kb3ducmV2LnhtbESPT0vDQBTE74LfYXmCN7tJ/IOk2RSRip4sjV56e2Rf&#10;s8Hs25i3tum3d4WCx2FmfsNUq9kP6kCT9IEN5IsMFHEbbM+dgc+Pl5tHUBKRLQ6BycCJBFb15UWF&#10;pQ1H3tKhiZ1KEJYSDbgYx1JraR15lEUYiZO3D5PHmOTUaTvhMcH9oIsse9Aee04LDkd6dtR+NT/e&#10;wL3swy7vZD69fufDek0bce/amOur+WkJKtIc/8Pn9ps1UNzdFvD3Jj0B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/Az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433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EK8YA&#10;AADdAAAADwAAAGRycy9kb3ducmV2LnhtbESPQWvCQBSE7wX/w/IEb3WjCUVTV5EWpYUK1hR6fWSf&#10;STD7NuyuMf77bqHQ4zAz3zCrzWBa0ZPzjWUFs2kCgri0uuFKwVexe1yA8AFZY2uZFNzJw2Y9elhh&#10;ru2NP6k/hUpECPscFdQhdLmUvqzJoJ/ajjh6Z+sMhihdJbXDW4SbVs6T5EkabDgu1NjRS03l5XQ1&#10;Cl6P78vikKUUPrL7st+37Ar3rdRkPGyfQQQawn/4r/2mFcyzNI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eEK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34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N3MUA&#10;AADdAAAADwAAAGRycy9kb3ducmV2LnhtbESPQWvCQBSE7wX/w/KE3uomaqVEVxFR2lOLtpfeHtln&#10;Nph9G/NWjf++Wyj0OMzMN8xi1ftGXamTOrCBfJSBIi6Drbky8PW5e3oBJRHZYhOYDNxJYLUcPCyw&#10;sOHGe7oeYqUShKVAAy7GttBaSkceZRRa4uQdQ+cxJtlV2nZ4S3Df6HGWzbTHmtOCw5Y2jsrT4eIN&#10;PMsxfOeV9PfXc95st/Qh7l0b8zjs13NQkfr4H/5rv1kD4+lkCr9v0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s3c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435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gX8cA&#10;AADdAAAADwAAAGRycy9kb3ducmV2LnhtbESP3WoCMRSE7wt9h3AKvZGa1f5YtkYpQqGCSLvbBzhs&#10;TjeLm5MliZr26Y0geDnMzDfMfJlsLw7kQ+dYwWRcgCBunO64VfBTfzy8gggRWWPvmBT8UYDl4vZm&#10;jqV2R/6mQxVbkSEcSlRgYhxKKUNjyGIYu4E4e7/OW4xZ+lZqj8cMt72cFsWLtNhxXjA40MpQs6v2&#10;VsFsO9tsR+tJ8s3G7qqvfzPiOil1f5fe30BESvEavrQ/tYLp0+MznN/kJyA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oIF/HAAAA3QAAAA8AAAAAAAAAAAAAAAAAmAIAAGRy&#10;cy9kb3ducmV2LnhtbFBLBQYAAAAABAAEAPUAAACMAwAAAAA=&#10;" path="m,227380l,e" filled="f" strokeweight=".96pt">
                  <v:path arrowok="t" textboxrect="0,0,0,227380"/>
                </v:shape>
                <v:shape id="Shape 2436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dZscA&#10;AADdAAAADwAAAGRycy9kb3ducmV2LnhtbESPQWvCQBSE7wX/w/IEb3VjDCKpq4hSEMRDtR68vWZf&#10;k9js27C7jWl/fVcQehxm5htmsepNIzpyvrasYDJOQBAXVtdcKng/vT7PQfiArLGxTAp+yMNqOXha&#10;YK7tjd+oO4ZSRAj7HBVUIbS5lL6oyKAf25Y4ep/WGQxRulJqh7cIN41Mk2QmDdYcFypsaVNR8XX8&#10;Ngq64jz/PU32qc8O2XXbHj6214tTajTs1y8gAvXhP/xo77SCNJvO4P4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rnWb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437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bs8YA&#10;AADdAAAADwAAAGRycy9kb3ducmV2LnhtbESP0WoCMRRE3wX/IVyhL1KzWumWrVFKodCCSLv2Ay6b&#10;283i5mZJUk379UYQfBxm5gyz2iTbiyP50DlWMJ8VIIgbpztuFXzv3+6fQISIrLF3TAr+KMBmPR6t&#10;sNLuxF90rGMrMoRDhQpMjEMlZWgMWQwzNxBn78d5izFL30rt8ZThtpeLoniUFjvOCwYHejXUHOpf&#10;q6Dcldvd9GOefLO1h/rz30x5n5S6m6SXZxCRUryFr+13rWCxfCjh8iY/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Ybs8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438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ztMEA&#10;AADdAAAADwAAAGRycy9kb3ducmV2LnhtbERP3WrCMBS+H/gO4Qi7GZqsm6LVtAxh0NtVH+DYHNvS&#10;5qQ2We3efrkY7PLj+z/ms+3FRKNvHWt4XSsQxJUzLdcaLufP1Q6ED8gGe8ek4Yc85Nni6YipcQ/+&#10;oqkMtYgh7FPU0IQwpFL6qiGLfu0G4sjd3GgxRDjW0oz4iOG2l4lSW2mx5djQ4ECnhqqu/LYa1KZ7&#10;kepESVKfr/eS966bikLr5+X8cQARaA7/4j93YTQk729xbnwTn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87TBAAAA3QAAAA8AAAAAAAAAAAAAAAAAmAIAAGRycy9kb3du&#10;cmV2LnhtbFBLBQYAAAAABAAEAPUAAACGAwAAAAA=&#10;" path="m,227380l,e" filled="f" strokeweight=".33861mm">
                  <v:path arrowok="t" textboxrect="0,0,0,227380"/>
                </v:shape>
                <v:shape id="Shape 2439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JFMgA&#10;AADdAAAADwAAAGRycy9kb3ducmV2LnhtbESPQWvCQBSE7wX/w/KE3urGGIpNXUUUQRAP1fbQ22v2&#10;NYnNvg272xj99a5Q6HGYmW+Y2aI3jejI+dqygvEoAUFcWF1zqeD9uHmagvABWWNjmRRcyMNiPniY&#10;Ya7tmd+oO4RSRAj7HBVUIbS5lL6oyKAf2ZY4et/WGQxRulJqh+cIN41Mk+RZGqw5LlTY0qqi4ufw&#10;axR0xcf0ehzvUp/ts9O63X+tT59Oqcdhv3wFEagP/+G/9lYrSLPJC9z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tAkU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2440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Mz8AA&#10;AADdAAAADwAAAGRycy9kb3ducmV2LnhtbERP3WqDMBS+H+wdwhnsZtRk0pXVmpYhDLyt7QOcmVMV&#10;zYkzmbq3Xy4Ku/z4/vPTagcx0+Q7xxpeEwWCuHam40bD9fK5eQfhA7LBwTFp+CUPp+PjQ46ZcQuf&#10;aa5CI2II+ww1tCGMmZS+bsmiT9xIHLmbmyyGCKdGmgmXGG4HmSq1kxY7jg0tjlS0VPfVj9Wg3voX&#10;qQpK0+by9V3x3vVzWWr9/LR+HEAEWsO/+O4ujYZ0u43745v4BO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CMz8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2441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tMycMA&#10;AADdAAAADwAAAGRycy9kb3ducmV2LnhtbESP0YrCMBRE3xf8h3AF39bUoqtUo4gg+KALW/2Aa3Nt&#10;q81NadJa/94sLOzjMDNnmNWmN5XoqHGlZQWTcQSCOLO65FzB5bz/XIBwHlljZZkUvMjBZj34WGGi&#10;7ZN/qEt9LgKEXYIKCu/rREqXFWTQjW1NHLybbQz6IJtc6gafAW4qGUfRlzRYclgosKZdQdkjbY0C&#10;7k7Xl5Ux2nb2fZ8fa+rTXavUaNhvlyA89f4//Nc+aAXxdDqB3zfh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tMy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442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1SzcUA&#10;AADdAAAADwAAAGRycy9kb3ducmV2LnhtbESPQWvCQBSE74X+h+UVvOmmMZQaXUUsLQoVrCn0+sg+&#10;k9Ds27C7jfHfu4LQ4zAz3zCL1WBa0ZPzjWUFz5MEBHFpdcOVgu/iffwKwgdkja1lUnAhD6vl48MC&#10;c23P/EX9MVQiQtjnqKAOocul9GVNBv3EdsTRO1lnMETpKqkdniPctDJNkhdpsOG4UGNHm5rK3+Of&#10;UfB22M2KfTal8JldZv1Hy65wP0qNnob1HESgIfyH7+2tVpBmWQq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VLN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443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3JcUA&#10;AADdAAAADwAAAGRycy9kb3ducmV2LnhtbESP0WrCQBRE34X+w3ILfTObRm0lzUaKIPShCqb9gGv2&#10;NkmbvRuymxj/visIPg4zc4bJNpNpxUi9aywreI5iEMSl1Q1XCr6/dvM1COeRNbaWScGFHGzyh1mG&#10;qbZnPtJY+EoECLsUFdTed6mUrqzJoItsRxy8H9sb9EH2ldQ9ngPctDKJ4xdpsOGwUGNH25rKv2Iw&#10;Cnjcny5WJmiH1eH39bOjqdgOSj09Tu9vIDxN/h6+tT+0gmS5XMD1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XclxQAAAN0AAAAPAAAAAAAAAAAAAAAAAJgCAABkcnMv&#10;ZG93bnJldi54bWxQSwUGAAAAAAQABAD1AAAAigMAAAAA&#10;" path="m,227076l,e" filled="f" strokeweight=".96pt">
                  <v:path arrowok="t" textboxrect="0,0,0,227076"/>
                </v:shape>
                <v:shape id="Shape 2444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+ocQA&#10;AADdAAAADwAAAGRycy9kb3ducmV2LnhtbESPQWvCQBSE74X+h+UVvNVNJJaSuooURU+Wai+9PbLP&#10;bDD7Ns1bNf57t1DocZiZb5jZYvCtulAvTWAD+TgDRVwF23Bt4Ouwfn4FJRHZYhuYDNxIYDF/fJhh&#10;acOVP+myj7VKEJYSDbgYu1JrqRx5lHHoiJN3DL3HmGRfa9vjNcF9qydZ9qI9NpwWHHb07qg67c/e&#10;wFSO4TuvZbhtfvJ2taIPcTttzOhpWL6BijTE//Bfe2sNTIqigN836Qn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vqH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445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KucYA&#10;AADdAAAADwAAAGRycy9kb3ducmV2LnhtbESPQWvCQBSE7wX/w/KE3nSjjUVTVyktlgoWWiP0+sg+&#10;k9Ds27C7xvjvXUHocZiZb5jlujeN6Mj52rKCyTgBQVxYXXOp4JBvRnMQPiBrbCyTggt5WK8GD0vM&#10;tD3zD3X7UIoIYZ+hgiqENpPSFxUZ9GPbEkfvaJ3BEKUrpXZ4jnDTyGmSPEuDNceFClt6q6j425+M&#10;gvfv7SL/Sp8o7NLLovto2OXuV6nHYf/6AiJQH/7D9/anVjBN0x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TKu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46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FTcQA&#10;AADdAAAADwAAAGRycy9kb3ducmV2LnhtbESPQWvCQBSE7wX/w/IEb3UTsVKiq4hY6qlS68XbI/vM&#10;BrNv07ytxn/fLQg9DjPzDbNY9b5RV+qkDmwgH2egiMtga64MHL/enl9BSUS22AQmA3cSWC0HTwss&#10;bLjxJ10PsVIJwlKgARdjW2gtpSOPMg4tcfLOofMYk+wqbTu8Jbhv9CTLZtpjzWnBYUsbR+Xl8OMN&#10;vMg5nPJK+vv7d95st7QX96GNGQ379RxUpD7+hx/tnTUwmU5n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KhU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447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M2cYA&#10;AADdAAAADwAAAGRycy9kb3ducmV2LnhtbESPQWsCMRSE7wX/Q3hCb5pVbC2rUawotIcqtV56e2ye&#10;m2U3L2ET3e2/bwpCj8PMfMMs171txI3aUDlWMBlnIIgLpysuFZy/9qMXECEia2wck4IfCrBeDR6W&#10;mGvX8SfdTrEUCcIhRwUmRp9LGQpDFsPYeeLkXVxrMSbZllK32CW4beQ0y56lxYrTgkFPW0NFfbpa&#10;Ba/VwdTH7oOfvst6F/37LvjtWanHYb9ZgIjUx//wvf2mFUxnsz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tM2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448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pMcEA&#10;AADdAAAADwAAAGRycy9kb3ducmV2LnhtbERPy4rCMBTdD/gP4QqzG1OlDGM1igqDwrgZH/trc21r&#10;m5vSpLX+vVkILg/nPV/2phIdNa6wrGA8ikAQp1YXnCk4HX+/fkA4j6yxskwKHuRguRh8zDHR9s7/&#10;1B18JkIIuwQV5N7XiZQuzcmgG9maOHBX2xj0ATaZ1A3eQ7ip5CSKvqXBgkNDjjVtckrLQ2sUlJt9&#10;aeS5m1aXDrfx363dynWr1OewX81AeOr9W/xy77SCSRyHueFNe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WKTHBAAAA3QAAAA8AAAAAAAAAAAAAAAAAmAIAAGRycy9kb3du&#10;cmV2LnhtbFBLBQYAAAAABAAEAPUAAACGAwAAAAA=&#10;" path="m,227075l,e" filled="f" strokeweight=".33864mm">
                  <v:path arrowok="t" textboxrect="0,0,0,227075"/>
                </v:shape>
                <v:shape id="Shape 2449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9MMYA&#10;AADdAAAADwAAAGRycy9kb3ducmV2LnhtbESPQWsCMRSE7wX/Q3hCb5pVbLGrUawotIcqtV56e2ye&#10;m2U3L2ET3e2/bwpCj8PMfMMs171txI3aUDlWMBlnIIgLpysuFZy/9qM5iBCRNTaOScEPBVivBg9L&#10;zLXr+JNup1iKBOGQowITo8+lDIUhi2HsPHHyLq61GJNsS6lb7BLcNnKaZc/SYsVpwaCnraGiPl2t&#10;gtfqYOpj98FP32W9i/59F/z2rNTjsN8sQETq43/43n7TCqaz2Qv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h9MM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450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CB8UA&#10;AADdAAAADwAAAGRycy9kb3ducmV2LnhtbERPy2rCQBTdF/yH4Qrd1YnSljZmFC0NSIoLbUWX18zN&#10;AzN3QmYa4987i0KXh/NOloNpRE+dqy0rmE4iEMS51TWXCn6+06c3EM4ja2wsk4IbOVguRg8Jxtpe&#10;eUf93pcihLCLUUHlfRtL6fKKDLqJbYkDV9jOoA+wK6Xu8BrCTSNnUfQqDdYcGips6aOi/LL/NQre&#10;++LzmH5lq6zUhyw9b3S7Pm2VehwPqzkIT4P/F/+5N1rB7Pkl7A9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oIH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2451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WccUA&#10;AADdAAAADwAAAGRycy9kb3ducmV2LnhtbESPQWvCQBSE7wX/w/IEb3WjaKmpm6CCKLSX2np/zT6T&#10;mOzbkN3E+O/dQqHHYWa+YdbpYGrRU+tKywpm0wgEcWZ1ybmC76/98ysI55E11pZJwZ0cpMnoaY2x&#10;tjf+pP7kcxEg7GJUUHjfxFK6rCCDbmob4uBdbGvQB9nmUrd4C3BTy3kUvUiDJYeFAhvaFZRVp84o&#10;qHYflZHnflX/9HhYvF+7g9x2Sk3Gw+YNhKfB/4f/2ketYL5YzuD3TXgCMn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RZx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452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y568cA&#10;AADdAAAADwAAAGRycy9kb3ducmV2LnhtbESPQWvCQBSE74X+h+UJ3urGoKWNrmKLAYl4qFXa4zP7&#10;TEKzb0N2jfHfu4VCj8PMfMPMl72pRUetqywrGI8iEMS51RUXCg6f6dMLCOeRNdaWScGNHCwXjw9z&#10;TLS98gd1e1+IAGGXoILS+yaR0uUlGXQj2xAH72xbgz7ItpC6xWuAm1rGUfQsDVYcFkps6L2k/Gd/&#10;MQpeu/P6K91mq6zQxyw9bXTz9r1TajjoVzMQnnr/H/5rb7SCeDKN4fdNe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cuev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453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2R8QA&#10;AADdAAAADwAAAGRycy9kb3ducmV2LnhtbESP0YrCMBRE34X9h3AXfNNUV4tUoyyCi+iTuh9wae62&#10;xeam20Qb/XojCD4OM3OGWayCqcWVWldZVjAaJiCIc6srLhT8njaDGQjnkTXWlknBjRyslh+9BWba&#10;dnyg69EXIkLYZaig9L7JpHR5SQbd0DbE0fuzrUEfZVtI3WIX4aaW4yRJpcGK40KJDa1Lys/Hi1Hw&#10;b+/r4ML+3N2r2SQlvSt+dqlS/c/wPQfhKfh3+NXeagXjyfQL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cNkfEAAAA3QAAAA8AAAAAAAAAAAAAAAAAmAIAAGRycy9k&#10;b3ducmV2LnhtbFBLBQYAAAAABAAEAPUAAACJAwAAAAA=&#10;" path="m,227077l,e" filled="f" strokeweight=".96pt">
                  <v:path arrowok="t" textboxrect="0,0,0,227077"/>
                </v:shape>
                <v:shape id="Shape 2454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mS8QA&#10;AADdAAAADwAAAGRycy9kb3ducmV2LnhtbESPQWsCMRCF74L/IYzgTbOKit0aRQqCB5G6tvdhM92E&#10;bibLJl13/31TKHh8vHnfm7c79K4WHbXBelawmGcgiEuvLVcKPu6n2RZEiMgaa8+kYKAAh/14tMNc&#10;+wffqCtiJRKEQ44KTIxNLmUoDTkMc98QJ+/Ltw5jkm0ldYuPBHe1XGbZRjq0nBoMNvRmqPwuflx6&#10;4+Vmrp11ttPD9X19KT6PAy6Umk764yuISH18Hv+nz1rBcrVewd+ahA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9Jkv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2455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LqMUA&#10;AADdAAAADwAAAGRycy9kb3ducmV2LnhtbESP0WrCQBRE3wv+w3KFvtWNkgSJrlKElhKfqn7AJXub&#10;BLN3Y3Zrtvl6t1Do4zAzZ5jtPphO3GlwrWUFy0UCgriyuuVaweX89rIG4Tyyxs4yKfghB/vd7GmL&#10;hbYjf9L95GsRIewKVNB43xdSuqohg25he+LofdnBoI9yqKUecIxw08lVkuTSYMtxocGeDg1V19O3&#10;UXCz0yG4cLyOU7tOc9Jl/V7mSj3Pw+sGhKfg/8N/7Q+tYJVmGfy+iU9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QuoxQAAAN0AAAAPAAAAAAAAAAAAAAAAAJgCAABkcnMv&#10;ZG93bnJldi54bWxQSwUGAAAAAAQABAD1AAAAigMAAAAA&#10;" path="m,227077l,e" filled="f" strokeweight=".96pt">
                  <v:path arrowok="t" textboxrect="0,0,0,227077"/>
                </v:shape>
                <v:shape id="Shape 2456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fy8QA&#10;AADdAAAADwAAAGRycy9kb3ducmV2LnhtbESP0YrCMBRE3wX/IVzBN00VLVKNIqIg7PbB2g+4NNe2&#10;2NyUJmp3v36zIPg4zMwZZrPrTSOe1LnasoLZNAJBXFhdc6kgv54mKxDOI2tsLJOCH3Kw2w4HG0y0&#10;ffGFnpkvRYCwS1BB5X2bSOmKigy6qW2Jg3eznUEfZFdK3eErwE0j51EUS4M1h4UKWzpUVNyzh1HQ&#10;f/8eT3k2I5+ulo88vaRftzhVajzq92sQnnr/Cb/bZ61gvljG8P8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38vEAAAA3QAAAA8AAAAAAAAAAAAAAAAAmAIAAGRycy9k&#10;b3ducmV2LnhtbFBLBQYAAAAABAAEAPUAAACJAwAAAAA=&#10;" path="m,227077l,e" filled="f" strokeweight=".33861mm">
                  <v:path arrowok="t" textboxrect="0,0,0,227077"/>
                </v:shape>
                <v:shape id="Shape 2457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+4PMUA&#10;AADdAAAADwAAAGRycy9kb3ducmV2LnhtbESPQWvCQBCF74X+h2WE3upGqbVNXUUKQg8iTWzvQ3aa&#10;XczOhuwak3/fFQSPjzfve/NWm8E1oqcuWM8KZtMMBHHlteVawc9x9/wGIkRkjY1nUjBSgM368WGF&#10;ufYXLqgvYy0ShEOOCkyMbS5lqAw5DFPfEifvz3cOY5JdLXWHlwR3jZxn2at0aDk1GGzp01B1Ks8u&#10;vfFemENvne31ePhe7Mvf7YgzpZ4mw/YDRKQh3o9v6S+tYP6yWMJ1TUK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7g8xQAAAN0AAAAPAAAAAAAAAAAAAAAAAJgCAABkcnMv&#10;ZG93bnJldi54bWxQSwUGAAAAAAQABAD1AAAAigMAAAAA&#10;" path="m,227077l,e" filled="f" strokeweight=".33864mm">
                  <v:path arrowok="t" textboxrect="0,0,0,227077"/>
                </v:shape>
                <v:shape id="Shape 2458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uIsIA&#10;AADdAAAADwAAAGRycy9kb3ducmV2LnhtbERPzYrCMBC+C/sOYRb2pqmiUmpTWZYVBO3B2gcYmrEt&#10;20xKE7Xr05uD4PHj+0+3o+nEjQbXWlYwn0UgiCurW64VlOfdNAbhPLLGzjIp+CcH2+xjkmKi7Z1P&#10;dCt8LUIIuwQVNN73iZSuasigm9meOHAXOxj0AQ611APeQ7jp5CKK1tJgy6GhwZ5+Gqr+iqtRMB4f&#10;v7uymJPP49W1zE/54bLOlfr6HL83IDyN/i1+ufdawWK5CnPDm/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e4iwgAAAN0AAAAPAAAAAAAAAAAAAAAAAJgCAABkcnMvZG93&#10;bnJldi54bWxQSwUGAAAAAAQABAD1AAAAhwMAAAAA&#10;" path="m,227077l,e" filled="f" strokeweight=".33861mm">
                  <v:path arrowok="t" textboxrect="0,0,0,227077"/>
                </v:shape>
                <v:shape id="Shape 2459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WEsUA&#10;AADdAAAADwAAAGRycy9kb3ducmV2LnhtbESP0WrCQBRE34X+w3ILfTObBrU1zUaKIPShCqb9gGv2&#10;NkmbvRuymxj/visIPg4zc4bJNpNpxUi9aywreI5iEMSl1Q1XCr6/dvNXEM4ja2wtk4ILOdjkD7MM&#10;U23PfKSx8JUIEHYpKqi971IpXVmTQRfZjjh4P7Y36IPsK6l7PAe4aWUSxytpsOGwUGNH25rKv2Iw&#10;Cnjcny5WJmiH5eH35bOjqdgOSj09Tu9vIDxN/h6+tT+0gmSxXMP1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NYSxQAAAN0AAAAPAAAAAAAAAAAAAAAAAJgCAABkcnMv&#10;ZG93bnJldi54bWxQSwUGAAAAAAQABAD1AAAAigMAAAAA&#10;" path="m,227076l,e" filled="f" strokeweight=".96pt">
                  <v:path arrowok="t" textboxrect="0,0,0,227076"/>
                </v:shape>
                <v:shape id="Shape 2460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1QcIA&#10;AADdAAAADwAAAGRycy9kb3ducmV2LnhtbERPXWvCMBR9F/Yfwh3sbaa6IlqNMjYmEyaoFXy9NNe2&#10;2NyUJNb675cHwcfD+V6setOIjpyvLSsYDRMQxIXVNZcKjvnP+xSED8gaG8uk4E4eVsuXwQIzbW+8&#10;p+4QShFD2GeooAqhzaT0RUUG/dC2xJE7W2cwROhKqR3eYrhp5DhJJtJgzbGhwpa+Kiouh6tR8L3b&#10;zPJt+kHhL73PunXDLncnpd5e+885iEB9eIof7l+tYJxO4v74Jj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jVB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461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QqcUA&#10;AADdAAAADwAAAGRycy9kb3ducmV2LnhtbESPzWrDMBCE74W8g9hAb7Uc06bBsRJCINBDW6jTB9hY&#10;G9uJtTKW/Pf2VaHQ4zAz3zDZfjKNGKhztWUFqygGQVxYXXOp4Pt8etqAcB5ZY2OZFMzkYL9bPGSY&#10;ajvyFw25L0WAsEtRQeV9m0rpiooMusi2xMG72s6gD7Irpe5wDHDTyCSO19JgzWGhwpaOFRX3vDcK&#10;ePi4zFYmaPuXz9vre0tTfuyVelxOhy0IT5P/D/+137SC5Hm9g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hCpxQAAAN0AAAAPAAAAAAAAAAAAAAAAAJgCAABkcnMv&#10;ZG93bnJldi54bWxQSwUGAAAAAAQABAD1AAAAigMAAAAA&#10;" path="m,227076l,e" filled="f" strokeweight=".96pt">
                  <v:path arrowok="t" textboxrect="0,0,0,227076"/>
                </v:shape>
                <v:shape id="Shape 2462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fLsQA&#10;AADdAAAADwAAAGRycy9kb3ducmV2LnhtbESPQWvCQBSE7wX/w/IEb3WTYKWkriLFoqdKtZfeHtln&#10;Nph9m+ZtNf77bkHocZiZb5jFavCtulAvTWAD+TQDRVwF23Bt4PP49vgMSiKyxTYwGbiRwGo5elhg&#10;acOVP+hyiLVKEJYSDbgYu1JrqRx5lGnoiJN3Cr3HmGRfa9vjNcF9q4ssm2uPDacFhx29OqrOhx9v&#10;4ElO4SuvZbhtv/N2s6G9uHdtzGQ8rF9ARRrif/je3lkDxWxewN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3y7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463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rNsUA&#10;AADdAAAADwAAAGRycy9kb3ducmV2LnhtbESPQWvCQBSE7wX/w/IEb3WjBqnRVcTSUqGCNYVeH9ln&#10;Esy+DbtrjP/eLRR6HGbmG2a16U0jOnK+tqxgMk5AEBdW11wq+M7fnl9A+ICssbFMCu7kYbMePK0w&#10;0/bGX9SdQikihH2GCqoQ2kxKX1Rk0I9tSxy9s3UGQ5SulNrhLcJNI6dJMpcGa44LFba0q6i4nK5G&#10;wetxv8gP6YzCZ3pfdO8Nu9z9KDUa9tsliEB9+A//tT+0gmk6n8H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Ks2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464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iwcQA&#10;AADdAAAADwAAAGRycy9kb3ducmV2LnhtbESPQWvCQBSE7wX/w/IEb3UTsVKiq4hY6qlS68XbI/vM&#10;BrNv07ytxn/fLQg9DjPzDbNY9b5RV+qkDmwgH2egiMtga64MHL/enl9BSUS22AQmA3cSWC0HTwss&#10;bLjxJ10PsVIJwlKgARdjW2gtpSOPMg4tcfLOofMYk+wqbTu8Jbhv9CTLZtpjzWnBYUsbR+Xl8OMN&#10;vMg5nPJK+vv7d95st7QX96GNGQ379RxUpD7+hx/tnTUwmc6m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4sH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465" o:spid="_x0000_s1182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WqsMA&#10;AADdAAAADwAAAGRycy9kb3ducmV2LnhtbESP0YrCMBRE34X9h3AXfNN0i7pSjbIIgg+6YN0PuDbX&#10;ttrclCat9e+NsODjMDNnmOW6N5XoqHGlZQVf4wgEcWZ1ybmCv9N2NAfhPLLGyjIpeJCD9epjsMRE&#10;2zsfqUt9LgKEXYIKCu/rREqXFWTQjW1NHLyLbQz6IJtc6gbvAW4qGUfRTBosOSwUWNOmoOyWtkYB&#10;d4fzw8oYbTv9vX7va+rTTavU8LP/WYDw1Pt3+L+90wriyWwK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UWq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466" o:spid="_x0000_s1183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MIrsYA&#10;AADdAAAADwAAAGRycy9kb3ducmV2LnhtbESPQWvCQBSE7wX/w/KE3upGDUFTV5EWxUIFawq9PrLP&#10;JJh9G3a3Mf77bqHQ4zAz3zCrzWBa0ZPzjWUF00kCgri0uuFKwWexe1qA8AFZY2uZFNzJw2Y9elhh&#10;ru2NP6g/h0pECPscFdQhdLmUvqzJoJ/Yjjh6F+sMhihdJbXDW4SbVs6SJJMGG44LNXb0UlN5PX8b&#10;Ba+nt2VxTOcU3tP7st+37Ar3pdTjeNg+gwg0hP/wX/ugFczSLI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MIr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67" o:spid="_x0000_s1184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tRsMA&#10;AADdAAAADwAAAGRycy9kb3ducmV2LnhtbESP0YrCMBRE34X9h3AXfNN0y6pLNYoIwj6oYN0PuDbX&#10;tm5zU5q01r83guDjMDNnmMWqN5XoqHGlZQVf4wgEcWZ1ybmCv9N29APCeWSNlWVScCcHq+XHYIGJ&#10;tjc+Upf6XAQIuwQVFN7XiZQuK8igG9uaOHgX2xj0QTa51A3eAtxUMo6iqTRYclgosKZNQdl/2hoF&#10;3O3PdytjtO3kcJ3taurTTavU8LNfz0F46v07/Gr/agXx93QG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tR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468" o:spid="_x0000_s1185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oxMEA&#10;AADdAAAADwAAAGRycy9kb3ducmV2LnhtbERPTWvCQBC9F/wPywje6iZipURXEbHYU6XWi7chO2aD&#10;2dk0s2r8992D0OPjfS9WvW/UjTqpAxvIxxko4jLYmisDx5+P13dQEpEtNoHJwIMEVsvBywILG+78&#10;TbdDrFQKYSnQgIuxLbSW0pFHGYeWOHHn0HmMCXaVth3eU7hv9CTLZtpjzanBYUsbR+XlcPUG3uQc&#10;Tnkl/WP3mzfbLe3FfWljRsN+PQcVqY//4qf70xqYTGdpbnqTn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s6MT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469" o:spid="_x0000_s1186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c3MYA&#10;AADdAAAADwAAAGRycy9kb3ducmV2LnhtbESPQWvCQBSE7wX/w/IK3uqmNoiJriItFQsV1AheH9nX&#10;JDT7NuyuMf77bqHQ4zAz3zDL9WBa0ZPzjWUFz5MEBHFpdcOVgnPx/jQH4QOyxtYyKbiTh/Vq9LDE&#10;XNsbH6k/hUpECPscFdQhdLmUvqzJoJ/Yjjh6X9YZDFG6SmqHtwg3rZwmyUwabDgu1NjRa03l9+lq&#10;FLwdPrJin75Q+EzvWb9t2RXuotT4cdgsQAQawn/4r73TCqbpLI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yc3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70" o:spid="_x0000_s1187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yH8IA&#10;AADdAAAADwAAAGRycy9kb3ducmV2LnhtbERPTWvCQBC9F/wPywi91U3EthJdRYrSnlqqXrwN2TEb&#10;zM7GzFbjv+8eBI+P9z1f9r5RF+qkDmwgH2WgiMtga64M7HeblykoicgWm8Bk4EYCy8XgaY6FDVf+&#10;pcs2ViqFsBRowMXYFlpL6cijjEJLnLhj6DzGBLtK2w6vKdw3epxlb9pjzanBYUsfjsrT9s8beJVj&#10;OOSV9LfPc96s1/Qj7lsb8zzsVzNQkfr4EN/dX9bAePKe9qc36Q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3If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2471" o:spid="_x0000_s1188" style="position:absolute;left:7119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GdMUA&#10;AADdAAAADwAAAGRycy9kb3ducmV2LnhtbESP0WqDQBRE3wv5h+UG+lbXSFuDySohUOhDW6jJB9y4&#10;N2ri3hV3Nebvu4VCH4eZOcNsi9l0YqLBtZYVrKIYBHFldcu1guPh7WkNwnlkjZ1lUnAnB0W+eNhi&#10;pu2Nv2kqfS0ChF2GChrv+0xKVzVk0EW2Jw7e2Q4GfZBDLfWAtwA3nUzi+FUabDksNNjTvqHqWo5G&#10;AU+fp7uVCdrx5euSfvQ0l/tRqcflvNuA8DT7//Bf+10rSJ7TF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4Z0xQAAAN0AAAAPAAAAAAAAAAAAAAAAAJgCAABkcnMv&#10;ZG93bnJldi54bWxQSwUGAAAAAAQABAD1AAAAigMAAAAA&#10;" path="m,227076l,e" filled="f" strokeweight=".96pt">
                  <v:path arrowok="t" textboxrect="0,0,0,227076"/>
                </v:shape>
                <v:shape id="Shape 2472" o:spid="_x0000_s1189" style="position:absolute;left:14526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YcMYA&#10;AADdAAAADwAAAGRycy9kb3ducmV2LnhtbESPQWvCQBSE7wX/w/IEb3VjDLWmriItLS0oqCn0+sg+&#10;k2D2bdjdxvjvu4VCj8PMfMOsNoNpRU/ON5YVzKYJCOLS6oYrBZ/F6/0jCB+QNbaWScGNPGzWo7sV&#10;5tpe+Uj9KVQiQtjnqKAOocul9GVNBv3UdsTRO1tnMETpKqkdXiPctDJNkgdpsOG4UGNHzzWVl9O3&#10;UfBy+FgW+2xOYZfdlv1by65wX0pNxsP2CUSgIfyH/9rvWkGaLVL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GYc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73" o:spid="_x0000_s1190" style="position:absolute;left:22348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9mMQA&#10;AADdAAAADwAAAGRycy9kb3ducmV2LnhtbESP0WrCQBRE3wv+w3KFvjWbprZKdBURhD5UwdQPuGav&#10;SWz2bshuYvx7VxD6OMzMGWaxGkwtempdZVnBexSDIM6trrhQcPzdvs1AOI+ssbZMCm7kYLUcvSww&#10;1fbKB+ozX4gAYZeigtL7JpXS5SUZdJFtiIN3tq1BH2RbSN3iNcBNLZM4/pIGKw4LJTa0KSn/yzqj&#10;gPvd6WZlgrb73F+mPw0N2aZT6nU8rOcgPA3+P/xsf2sFyWT6AY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vZj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74" o:spid="_x0000_s1191" style="position:absolute;left:29754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0HMUA&#10;AADdAAAADwAAAGRycy9kb3ducmV2LnhtbESPQWvCQBSE7wX/w/IEb3UT0bZEV5Gi6KmltpfeHtln&#10;Nph9G/O2Gv+9Wyj0OMzMN8xi1ftGXaiTOrCBfJyBIi6Drbky8PW5fXwBJRHZYhOYDNxIYLUcPCyw&#10;sOHKH3Q5xEolCEuBBlyMbaG1lI48yji0xMk7hs5jTLKrtO3wmuC+0ZMse9Iea04LDlt6dVSeDj/e&#10;wEyO4TuvpL/tznmz2dC7uDdtzGjYr+egIvXxP/zX3lsDk+nzFH7fpCe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HQc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475" o:spid="_x0000_s1192" style="position:absolute;left:37575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ABMYA&#10;AADdAAAADwAAAGRycy9kb3ducmV2LnhtbESPQWvCQBSE7wX/w/IEb7pR01ZTVyktioUWqin0+si+&#10;JsHs27C7jfHfuwWhx2FmvmFWm940oiPna8sKppMEBHFhdc2lgq98O16A8AFZY2OZFFzIw2Y9uFth&#10;pu2ZD9QdQykihH2GCqoQ2kxKX1Rk0E9sSxy9H+sMhihdKbXDc4SbRs6S5EEarDkuVNjSS0XF6fhr&#10;FLx+vi3zj3RO4T29LLtdwy5330qNhv3zE4hAffgP39p7rWCWPt7D3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gAB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76" o:spid="_x0000_s1193" style="position:absolute;left:57711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P8MUA&#10;AADdAAAADwAAAGRycy9kb3ducmV2LnhtbESPQWvCQBSE70L/w/IKvekmUq2kriLFUk+Vqhdvj+wz&#10;G5p9G/O2Gv99t1DwOMzMN8x82ftGXaiTOrCBfJSBIi6DrbkycNi/D2egJCJbbAKTgRsJLBcPgzkW&#10;Nlz5iy67WKkEYSnQgIuxLbSW0pFHGYWWOHmn0HmMSXaVth1eE9w3epxlU+2x5rTgsKU3R+X37scb&#10;mMgpHPNK+tvHOW/Wa9qK+9TGPD32q1dQkfp4D/+3N9bA+PllCn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k/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477" o:spid="_x0000_s1194" style="position:absolute;left:7119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7m8QA&#10;AADdAAAADwAAAGRycy9kb3ducmV2LnhtbESP0WrCQBRE3wv+w3KFvjUbQ20kuooIhT5oodEPuGav&#10;STR7N2Q3Mf69Wyj0cZiZM8xqM5pGDNS52rKCWRSDIC6srrlUcDp+vi1AOI+ssbFMCh7kYLOevKww&#10;0/bOPzTkvhQBwi5DBZX3bSalKyoy6CLbEgfvYjuDPsiulLrDe4CbRiZx/CEN1hwWKmxpV1Fxy3uj&#10;gIfD+WFlgraff1/TfUtjvuuVep2O2yUIT6P/D/+1v7SC5D1N4fdNe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u5v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78" o:spid="_x0000_s1195" style="position:absolute;left:14526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vmsMA&#10;AADdAAAADwAAAGRycy9kb3ducmV2LnhtbERPW2vCMBR+H/gfwhF8m6mueKlGGRsbEzZQK/h6aI5t&#10;sTkpSaz13y8Pgz1+fPf1tjeN6Mj52rKCyTgBQVxYXXOp4JR/PC9A+ICssbFMCh7kYbsZPK0x0/bO&#10;B+qOoRQxhH2GCqoQ2kxKX1Rk0I9tSxy5i3UGQ4SulNrhPYabRk6TZCYN1hwbKmzpraLierwZBe/7&#10;3TL/SV8ofKePZffZsMvdWanRsH9dgQjUh3/xn/tLK5im8zg3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mvm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479" o:spid="_x0000_s1196" style="position:absolute;left:22348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KcsQA&#10;AADdAAAADwAAAGRycy9kb3ducmV2LnhtbESP3WrCQBSE7wu+w3IKvaubBn+jq4gg9EKFpj7AMXtM&#10;otmzIbuJ8e3dQsHLYWa+YZbr3lSio8aVlhV8DSMQxJnVJecKTr+7zxkI55E1VpZJwYMcrFeDtyUm&#10;2t75h7rU5yJA2CWooPC+TqR0WUEG3dDWxMG72MagD7LJpW7wHuCmknEUTaTBksNCgTVtC8puaWsU&#10;cHc4P6yM0bbj43W6r6lPt61SH+/9ZgHCU+9f4f/2t1YQj6Zz+Hs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inL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80" o:spid="_x0000_s1197" style="position:absolute;left:29754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COMEA&#10;AADdAAAADwAAAGRycy9kb3ducmV2LnhtbERPTWvCQBC9F/wPywi91U3EFomuIqLYU6W2F29DdswG&#10;s7Mxs2r8991DwePjfc+XvW/UjTqpAxvIRxko4jLYmisDvz/btykoicgWm8Bk4EECy8XgZY6FDXf+&#10;ptshViqFsBRowMXYFlpL6cijjEJLnLhT6DzGBLtK2w7vKdw3epxlH9pjzanBYUtrR+X5cPUG3uUU&#10;jnkl/WN3yZvNhvbivrQxr8N+NQMVqY9P8b/70xoYT6Zpf3qTno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WAjj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481" o:spid="_x0000_s1198" style="position:absolute;left:37575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2IMUA&#10;AADdAAAADwAAAGRycy9kb3ducmV2LnhtbESPQWvCQBSE7wX/w/IEb3WjhqLRVUSxtNBCNYLXR/aZ&#10;BLNvw+42xn/fLRR6HGbmG2a16U0jOnK+tqxgMk5AEBdW11wqOOeH5zkIH5A1NpZJwYM8bNaDpxVm&#10;2t75SN0plCJC2GeooAqhzaT0RUUG/di2xNG7WmcwROlKqR3eI9w0cpokL9JgzXGhwpZ2FRW307dR&#10;sP96X+Sf6YzCR/pYdK8Nu9xdlBoN++0SRKA+/If/2m9awTSdT+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nYg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482" o:spid="_x0000_s1199" style="position:absolute;left:57711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51MQA&#10;AADdAAAADwAAAGRycy9kb3ducmV2LnhtbESPQWvCQBSE74X+h+UJvdVNQi2SuooUpZ4s1V56e2Sf&#10;2dDs25i31fjv3YLgcZiZb5jZYvCtOlEvTWAD+TgDRVwF23Bt4Hu/fp6CkohssQ1MBi4ksJg/Psyw&#10;tOHMX3TaxVolCEuJBlyMXam1VI48yjh0xMk7hN5jTLKvte3xnOC+1UWWvWqPDacFhx29O6p+d3/e&#10;wEQO4SevZbh8HPN2taJPcVttzNNoWL6BijTEe/jW3lgDxcu0gP836Qn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OdT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483" o:spid="_x0000_s1200" style="position:absolute;left:7119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Nv8UA&#10;AADdAAAADwAAAGRycy9kb3ducmV2LnhtbESP0WrCQBRE3wX/YblC33TTtFaJboIIQh/agqkfcM1e&#10;k9js3ZDdxPj33ULBx2FmzjDbbDSNGKhztWUFz4sIBHFhdc2lgtP3Yb4G4TyyxsYyKbiTgyydTraY&#10;aHvjIw25L0WAsEtQQeV9m0jpiooMuoVtiYN3sZ1BH2RXSt3hLcBNI+MoepMGaw4LFba0r6j4yXuj&#10;gIfP893KGG2//LquPloa832v1NNs3G1AeBr9I/zfftcK4tf1C/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M2/xQAAAN0AAAAPAAAAAAAAAAAAAAAAAJgCAABkcnMv&#10;ZG93bnJldi54bWxQSwUGAAAAAAQABAD1AAAAigMAAAAA&#10;" path="m,227076l,e" filled="f" strokeweight=".96pt">
                  <v:path arrowok="t" textboxrect="0,0,0,227076"/>
                </v:shape>
                <v:shape id="Shape 2484" o:spid="_x0000_s1201" style="position:absolute;left:14526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VuMUA&#10;AADdAAAADwAAAGRycy9kb3ducmV2LnhtbESPQWvCQBSE7wX/w/IEb3WjhqLRVcTS0kIFNYLXR/aZ&#10;BLNvw+42xn/fLRR6HGbmG2a16U0jOnK+tqxgMk5AEBdW11wqOOdvz3MQPiBrbCyTggd52KwHTyvM&#10;tL3zkbpTKEWEsM9QQRVCm0npi4oM+rFtiaN3tc5giNKVUju8R7hp5DRJXqTBmuNChS3tKipup2+j&#10;4PXwucj36YzCV/pYdO8Nu9xdlBoN++0SRKA+/If/2h9awTSdp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dW4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485" o:spid="_x0000_s1202" style="position:absolute;left:22348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UMMA&#10;AADdAAAADwAAAGRycy9kb3ducmV2LnhtbESP0YrCMBRE34X9h3AXfNN0y+pKNYoIwj6oYN0PuDbX&#10;tm5zU5q01r83guDjMDNnmMWqN5XoqHGlZQVf4wgEcWZ1ybmCv9N2NAPhPLLGyjIpuJOD1fJjsMBE&#10;2xsfqUt9LgKEXYIKCu/rREqXFWTQjW1NHLyLbQz6IJtc6gZvAW4qGUfRVBosOSwUWNOmoOw/bY0C&#10;7vbnu5Ux2nZyuP7saurTTavU8LNfz0F46v07/Gr/agXx92wC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nwU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486" o:spid="_x0000_s1203" style="position:absolute;left:29754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/18QA&#10;AADdAAAADwAAAGRycy9kb3ducmV2LnhtbESPQWvCQBSE7wX/w/KE3uomoiKpqxRR7MlS20tvj+wz&#10;G5p9G/NWjf/eFQo9DjPzDbNY9b5RF+qkDmwgH2WgiMtga64MfH9tX+agJCJbbAKTgRsJrJaDpwUW&#10;Nlz5ky6HWKkEYSnQgIuxLbSW0pFHGYWWOHnH0HmMSXaVth1eE9w3epxlM+2x5rTgsKW1o/L3cPYG&#10;pnIMP3kl/W13ypvNhj7E7bUxz8P+7RVUpD7+h//a79bAeDKfweNNeg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zP9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487" o:spid="_x0000_s1204" style="position:absolute;left:37575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Lz8YA&#10;AADdAAAADwAAAGRycy9kb3ducmV2LnhtbESP3WrCQBSE7wXfYTlC73RTG/yJrlJaWiq0YE3B20P2&#10;NAnNng272xjf3hUEL4eZ+YZZb3vTiI6cry0reJwkIIgLq2suFfzkb+MFCB+QNTaWScGZPGw3w8Ea&#10;M21P/E3dIZQiQthnqKAKoc2k9EVFBv3EtsTR+7XOYIjSlVI7PEW4aeQ0SWbSYM1xocKWXioq/g7/&#10;RsHrfrfMv9InCp/pedm9N+xyd1TqYdQ/r0AE6sM9fGt/aAXTdDGH65v4BO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Lz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88" o:spid="_x0000_s1205" style="position:absolute;left:57711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OPsEA&#10;AADdAAAADwAAAGRycy9kb3ducmV2LnhtbERPTWvCQBC9F/wPywi91U3EFomuIqLYU6W2F29DdswG&#10;s7Mxs2r8991DwePjfc+XvW/UjTqpAxvIRxko4jLYmisDvz/btykoicgWm8Bk4EECy8XgZY6FDXf+&#10;ptshViqFsBRowMXYFlpL6cijjEJLnLhT6DzGBLtK2w7vKdw3epxlH9pjzanBYUtrR+X5cPUG3uUU&#10;jnkl/WN3yZvNhvbivrQxr8N+NQMVqY9P8b/70xoYT6ZpbnqTnoB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gDj7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489" o:spid="_x0000_s1206" style="position:absolute;left:7119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6VcQA&#10;AADdAAAADwAAAGRycy9kb3ducmV2LnhtbESP0WrCQBRE3wv+w3KFvjWbhtpqdBURhD5UwdQPuGav&#10;SWz2bshuYvx7VxD6OMzMGWaxGkwtempdZVnBexSDIM6trrhQcPzdvk1BOI+ssbZMCm7kYLUcvSww&#10;1fbKB+ozX4gAYZeigtL7JpXS5SUZdJFtiIN3tq1BH2RbSN3iNcBNLZM4/pQGKw4LJTa0KSn/yzqj&#10;gPvd6WZlgrab7C9fPw0N2aZT6nU8rOcgPA3+P/xsf2sFycd0Bo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0+lX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90" o:spid="_x0000_s1207" style="position:absolute;left:14526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FZsIA&#10;AADdAAAADwAAAGRycy9kb3ducmV2LnhtbERPXWvCMBR9H/gfwhX2NlO1DFuNIhuODSaoFXy9NNe2&#10;2NyUJKv13y8Pgz0ezvdqM5hW9OR8Y1nBdJKAIC6tbrhScC52LwsQPiBrbC2Tggd52KxHTyvMtb3z&#10;kfpTqEQMYZ+jgjqELpfSlzUZ9BPbEUfuap3BEKGrpHZ4j+GmlbMkeZUGG44NNXb0VlN5O/0YBe+H&#10;r6zYp3MK3+kj6z9adoW7KPU8HrZLEIGG8C/+c39qBbM0i/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0Vm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491" o:spid="_x0000_s1208" style="position:absolute;left:22348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gjsQA&#10;AADdAAAADwAAAGRycy9kb3ducmV2LnhtbESP0WrCQBRE3wv9h+UWfGs2Bm01ukoRCj6oYOoHXLPX&#10;JG32bshuYvx7VxD6OMzMGWa5HkwtempdZVnBOIpBEOdWV1woOP18v89AOI+ssbZMCm7kYL16fVli&#10;qu2Vj9RnvhABwi5FBaX3TSqly0sy6CLbEAfvYluDPsi2kLrFa4CbWiZx/CENVhwWSmxoU1L+l3VG&#10;Aff7883KBG03Pfx+7hoask2n1Oht+FqA8DT4//CzvdUKksl8DI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YI7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92" o:spid="_x0000_s1209" style="position:absolute;left:29754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vCcUA&#10;AADdAAAADwAAAGRycy9kb3ducmV2LnhtbESPQUvDQBSE74L/YXmCN7tJUNE0myJS0ZOl0Utvj+xr&#10;Nph9G/PWNv33rlDwOMzMN0y1mv2gDjRJH9hAvshAEbfB9twZ+Px4uXkAJRHZ4hCYDJxIYFVfXlRY&#10;2nDkLR2a2KkEYSnRgItxLLWW1pFHWYSROHn7MHmMSU6dthMeE9wPusiye+2x57TgcKRnR+1X8+MN&#10;3Mk+7PJO5tPrdz6s17QR966Nub6an5agIs3xP3xuv1kDxe1jAX9v0hP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a8J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493" o:spid="_x0000_s1210" style="position:absolute;left:37575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bEcYA&#10;AADdAAAADwAAAGRycy9kb3ducmV2LnhtbESPQWvCQBSE7wX/w/IKvemmGoqJriItLRUqqBG8PrKv&#10;SWj2bdjdxvjvu4LQ4zAz3zDL9WBa0ZPzjWUFz5MEBHFpdcOVglPxPp6D8AFZY2uZFFzJw3o1elhi&#10;ru2FD9QfQyUihH2OCuoQulxKX9Zk0E9sRxy9b+sMhihdJbXDS4SbVk6T5EUabDgu1NjRa03lz/HX&#10;KHjbb7Nil84ofKXXrP9o2RXurNTT47BZgAg0hP/wvf2pFUzTbAa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HbE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94" o:spid="_x0000_s1211" style="position:absolute;left:57711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S5sUA&#10;AADdAAAADwAAAGRycy9kb3ducmV2LnhtbESPQWvCQBSE7wX/w/IEb3UT0dJGV5Gi6KmltpfeHtln&#10;Nph9G/O2Gv+9Wyj0OMzMN8xi1ftGXaiTOrCBfJyBIi6Drbky8PW5fXwGJRHZYhOYDNxIYLUcPCyw&#10;sOHKH3Q5xEolCEuBBlyMbaG1lI48yji0xMk7hs5jTLKrtO3wmuC+0ZMse9Iea04LDlt6dVSeDj/e&#10;wEyO4TuvpL/tznmz2dC7uDdtzGjYr+egIvXxP/zX3lsDk+nLFH7fpCe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JLm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495" o:spid="_x0000_s1212" style="position:absolute;left:7119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mjcUA&#10;AADdAAAADwAAAGRycy9kb3ducmV2LnhtbESP0WrCQBRE34X+w3ILfTObBrU1zUaKIPShCqb9gGv2&#10;NkmbvRuymxj/visIPg4zc4bJNpNpxUi9aywreI5iEMSl1Q1XCr6/dvNXEM4ja2wtk4ILOdjkD7MM&#10;U23PfKSx8JUIEHYpKqi971IpXVmTQRfZjjh4P7Y36IPsK6l7PAe4aWUSxytpsOGwUGNH25rKv2Iw&#10;Cnjcny5WJmiH5eH35bOjqdgOSj09Tu9vIDxN/h6+tT+0gmSxXsL1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GaNxQAAAN0AAAAPAAAAAAAAAAAAAAAAAJgCAABkcnMv&#10;ZG93bnJldi54bWxQSwUGAAAAAAQABAD1AAAAigMAAAAA&#10;" path="m,227076l,e" filled="f" strokeweight=".96pt">
                  <v:path arrowok="t" textboxrect="0,0,0,227076"/>
                </v:shape>
                <v:shape id="Shape 2496" o:spid="_x0000_s1213" style="position:absolute;left:14526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4icYA&#10;AADdAAAADwAAAGRycy9kb3ducmV2LnhtbESPQWvCQBSE7wX/w/IK3uqmNoiJriItFQsV1AheH9nX&#10;JDT7NuyuMf77bqHQ4zAz3zDL9WBa0ZPzjWUFz5MEBHFpdcOVgnPx/jQH4QOyxtYyKbiTh/Vq9LDE&#10;XNsbH6k/hUpECPscFdQhdLmUvqzJoJ/Yjjh6X9YZDFG6SmqHtwg3rZwmyUwabDgu1NjRa03l9+lq&#10;FLwdPrJin75Q+EzvWb9t2RXuotT4cdgsQAQawn/4r73TCqZpNo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Z4i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497" o:spid="_x0000_s1214" style="position:absolute;left:22348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dYcQA&#10;AADdAAAADwAAAGRycy9kb3ducmV2LnhtbESP3WrCQBSE7wu+w3IKvaubBn+jq4gg9EKFpj7AMXtM&#10;otmzIbuJ8e3dQsHLYWa+YZbr3lSio8aVlhV8DSMQxJnVJecKTr+7zxkI55E1VpZJwYMcrFeDtyUm&#10;2t75h7rU5yJA2CWooPC+TqR0WUEG3dDWxMG72MagD7LJpW7wHuCmknEUTaTBksNCgTVtC8puaWsU&#10;cHc4P6yM0bbj43W6r6lPt61SH+/9ZgHCU+9f4f/2t1YQj+ZT+Hs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XWHEAAAA3QAAAA8AAAAAAAAAAAAAAAAAmAIAAGRycy9k&#10;b3ducmV2LnhtbFBLBQYAAAAABAAEAPUAAACJAwAAAAA=&#10;" path="m,227076l,e" filled="f" strokeweight=".96pt">
                  <v:path arrowok="t" textboxrect="0,0,0,227076"/>
                </v:shape>
                <v:shape id="Shape 2498" o:spid="_x0000_s1215" style="position:absolute;left:29754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Y48IA&#10;AADdAAAADwAAAGRycy9kb3ducmV2LnhtbERPTWvCQBC9F/wPywi91U3ElhpdRYrSnlqqXrwN2TEb&#10;zM7GzFbjv+8eBI+P9z1f9r5RF+qkDmwgH2WgiMtga64M7Hebl3dQEpEtNoHJwI0ElovB0xwLG678&#10;S5dtrFQKYSnQgIuxLbSW0pFHGYWWOHHH0HmMCXaVth1eU7hv9DjL3rTHmlODw5Y+HJWn7Z838CrH&#10;cMgr6W+f57xZr+lH3Lc25nnYr2agIvXxIb67v6yB8WSa5qY36Q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Zjj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2499" o:spid="_x0000_s1216" style="position:absolute;left:37575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s+8UA&#10;AADdAAAADwAAAGRycy9kb3ducmV2LnhtbESPQWvCQBSE74X+h+UVvOmmGkoTXUUsLQoVrCn0+sg+&#10;k9Ds27C7jfHfu4LQ4zAz3zCL1WBa0ZPzjWUFz5MEBHFpdcOVgu/iffwKwgdkja1lUnAhD6vl48MC&#10;c23P/EX9MVQiQtjnqKAOocul9GVNBv3EdsTRO1lnMETpKqkdniPctHKaJC/SYMNxocaONjWVv8c/&#10;o+DtsMuKfTqj8Jlesv6jZVe4H6VGT8N6DiLQEP7D9/ZWK5imWQa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ez7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500" o:spid="_x0000_s1217" style="position:absolute;left:57711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O/8AA&#10;AADdAAAADwAAAGRycy9kb3ducmV2LnhtbERPTWvCQBC9F/wPywi91U0ES4muIqK0J0vVi7chO2aD&#10;2dmY2Wr89+5B8Ph437NF7xt1pU7qwAbyUQaKuAy25srAYb/5+AIlEdliE5gM3ElgMR+8zbCw4cZ/&#10;dN3FSqUQlgINuBjbQmspHXmUUWiJE3cKnceYYFdp2+EthftGj7PsU3usOTU4bGnlqDzv/r2BiZzC&#10;Ma+kv39f8ma9pl9xW23M+7BfTkFF6uNL/HT/WAPjSZb2pzfpCe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QO/8AAAADdAAAADwAAAAAAAAAAAAAAAACYAgAAZHJzL2Rvd25y&#10;ZXYueG1sUEsFBgAAAAAEAAQA9QAAAIUDAAAAAA==&#10;" path="m,227076l,e" filled="f" strokeweight=".33861mm">
                  <v:path arrowok="t" textboxrect="0,0,0,227076"/>
                </v:shape>
                <v:shape id="Shape 2501" o:spid="_x0000_s1218" style="position:absolute;left:7119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6lMMA&#10;AADdAAAADwAAAGRycy9kb3ducmV2LnhtbESP0YrCMBRE3wX/IVzBN00tuEo1igjCPqzCVj/g2lzb&#10;anNTmrTWvzcLCz4OM3OGWW97U4mOGldaVjCbRiCIM6tLzhVczofJEoTzyBory6TgRQ62m+FgjYm2&#10;T/6lLvW5CBB2CSoovK8TKV1WkEE3tTVx8G62MeiDbHKpG3wGuKlkHEVf0mDJYaHAmvYFZY+0NQq4&#10;O15fVsZo2/npvvipqU/3rVLjUb9bgfDU+0/4v/2tFcTzaAZ/b8IT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D6l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502" o:spid="_x0000_s1219" style="position:absolute;left:14526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kkMYA&#10;AADdAAAADwAAAGRycy9kb3ducmV2LnhtbESPQWvCQBSE7wX/w/KE3nRjqkVTVyktlgoWWiP0+sg+&#10;k9Ds27C7xvjvXUHocZiZb5jlujeN6Mj52rKCyTgBQVxYXXOp4JBvRnMQPiBrbCyTggt5WK8GD0vM&#10;tD3zD3X7UIoIYZ+hgiqENpPSFxUZ9GPbEkfvaJ3BEKUrpXZ4jnDTyDRJnqXBmuNChS29VVT87U9G&#10;wfv3dpF/TZ8o7KaXRffRsMvdr1KPw/71BUSgPvyH7+1PrSCdJS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bkk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503" o:spid="_x0000_s1220" style="position:absolute;left:22348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BeMUA&#10;AADdAAAADwAAAGRycy9kb3ducmV2LnhtbESP0WqDQBRE3wP5h+UG+hbXWEyLcRNKoNCHthDbD7hx&#10;b9TEvSvuavTvu4VCH4eZOcPkh8m0YqTeNZYVbKIYBHFpdcOVgu+v1/UzCOeRNbaWScFMDg775SLH&#10;TNs7n2gsfCUChF2GCmrvu0xKV9Zk0EW2Iw7exfYGfZB9JXWP9wA3rUzieCsNNhwWauzoWFN5Kwaj&#10;gMeP82xlgnZIP69P7x1NxXFQ6mE1vexAeJr8f/iv/aYVJGn8CL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sF4xQAAAN0AAAAPAAAAAAAAAAAAAAAAAJgCAABkcnMv&#10;ZG93bnJldi54bWxQSwUGAAAAAAQABAD1AAAAigMAAAAA&#10;" path="m,227076l,e" filled="f" strokeweight=".96pt">
                  <v:path arrowok="t" textboxrect="0,0,0,227076"/>
                </v:shape>
                <v:shape id="Shape 2504" o:spid="_x0000_s1221" style="position:absolute;left:29754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I/MQA&#10;AADdAAAADwAAAGRycy9kb3ducmV2LnhtbESPQWvCQBSE7wX/w/IEb3UT0SKpqxSx6MlS9dLbI/vM&#10;hmbfxrytxn/vFgo9DjPzDbNY9b5RV+qkDmwgH2egiMtga64MnI7vz3NQEpEtNoHJwJ0EVsvB0wIL&#10;G278SddDrFSCsBRowMXYFlpL6cijjENLnLxz6DzGJLtK2w5vCe4bPcmyF+2x5rTgsKW1o/L78OMN&#10;zOQcvvJK+vv2kjebDX2I22tjRsP+7RVUpD7+h//aO2tgMsum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CPz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505" o:spid="_x0000_s1222" style="position:absolute;left:37575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85MUA&#10;AADdAAAADwAAAGRycy9kb3ducmV2LnhtbESP3WrCQBSE7wu+w3KE3tWNv9ToKqXSoqBgTaG3h+wx&#10;CWbPht1tjG/vCoVeDjPzDbNcd6YWLTlfWVYwHCQgiHOrKy4UfGcfL68gfEDWWFsmBTfysF71npaY&#10;anvlL2pPoRARwj5FBWUITSqlz0sy6Ae2IY7e2TqDIUpXSO3wGuGmlqMkmUmDFceFEht6Lym/nH6N&#10;gs1xN88OkzGF/eQ2bz9rdpn7Ueq5370tQATqwn/4r73VCkbTZA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3zk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506" o:spid="_x0000_s1223" style="position:absolute;left:57711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zEMQA&#10;AADdAAAADwAAAGRycy9kb3ducmV2LnhtbESPT2vCQBTE74LfYXlCb7qJoJToKiKW9tTin4u3R/aZ&#10;DWbfpnlbjd++WxB6HGbmN8xy3ftG3aiTOrCBfJKBIi6DrbkycDq+jV9BSUS22AQmAw8SWK+GgyUW&#10;Ntx5T7dDrFSCsBRowMXYFlpL6cijTEJLnLxL6DzGJLtK2w7vCe4bPc2yufZYc1pw2NLWUXk9/HgD&#10;M7mEc15J/3j/zpvdjr7EfWpjXkb9ZgEqUh//w8/2hzUwnWVz+Hu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MxD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507" o:spid="_x0000_s1224" style="position:absolute;left:7119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6hMUA&#10;AADdAAAADwAAAGRycy9kb3ducmV2LnhtbESPQWsCMRSE7wX/Q3iCt5pVsJXVKCoW9NCWqhdvj81z&#10;s+zmJWxSd/33TaHQ4zAz3zDLdW8bcac2VI4VTMYZCOLC6YpLBZfz2/McRIjIGhvHpOBBAdarwdMS&#10;c+06/qL7KZYiQTjkqMDE6HMpQ2HIYhg7T5y8m2stxiTbUuoWuwS3jZxm2Yu0WHFaMOhpZ6ioT99W&#10;wbb6MPVn986za1nvoz/ug99dlBoN+80CRKQ+/of/2getYDrLXu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PqExQAAAN0AAAAPAAAAAAAAAAAAAAAAAJgCAABkcnMv&#10;ZG93bnJldi54bWxQSwUGAAAAAAQABAD1AAAAigMAAAAA&#10;" path="m,227075l,e" filled="f" strokeweight=".96pt">
                  <v:path arrowok="t" textboxrect="0,0,0,227075"/>
                </v:shape>
                <v:shape id="Shape 2508" o:spid="_x0000_s1225" style="position:absolute;left:14526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fbMMA&#10;AADdAAAADwAAAGRycy9kb3ducmV2LnhtbERPTW+CQBC9m/gfNmPSW1lqtGmpq1ESQ5N6kbb3KTsF&#10;CjtL2AXx33cPJh5f3vdmN5lWjNS72rKCpygGQVxYXXOp4Ovz+PgCwnlkja1lUnAlB7vtfLbBRNsL&#10;n2nMfSlCCLsEFVTed4mUrqjIoItsRxy4X9sb9AH2pdQ9XkK4aeUyjp+lwZpDQ4UdpRUVTT4YBU16&#10;aoz8Hl/bnxGz1cffkMnDoNTDYtq/gfA0+bv45n7XCpbrOMwN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2fb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2509" o:spid="_x0000_s1226" style="position:absolute;left:22348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LbcUA&#10;AADdAAAADwAAAGRycy9kb3ducmV2LnhtbESPQWsCMRSE7wX/Q3iCt5pVsNTVKCoW9NCWqhdvj81z&#10;s+zmJWxSd/33TaHQ4zAz3zDLdW8bcac2VI4VTMYZCOLC6YpLBZfz2/MriBCRNTaOScGDAqxXg6cl&#10;5tp1/EX3UyxFgnDIUYGJ0edShsKQxTB2njh5N9dajEm2pdQtdgluGznNshdpseK0YNDTzlBRn76t&#10;gm31YerP7p1n17LeR3/cB7+7KDUa9psFiEh9/A//tQ9awXSWze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8ttxQAAAN0AAAAPAAAAAAAAAAAAAAAAAJgCAABkcnMv&#10;ZG93bnJldi54bWxQSwUGAAAAAAQABAD1AAAAigMAAAAA&#10;" path="m,227075l,e" filled="f" strokeweight=".96pt">
                  <v:path arrowok="t" textboxrect="0,0,0,227075"/>
                </v:shape>
                <v:shape id="Shape 2510" o:spid="_x0000_s1227" style="position:absolute;left:29754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0WsQA&#10;AADdAAAADwAAAGRycy9kb3ducmV2LnhtbERPy2rCQBTdF/oPwxW604lCS41ORKUBSenCtKLLa+bm&#10;QTN3QmYa07/vLIQuD+e93oymFQP1rrGsYD6LQBAXVjdcKfj6TKevIJxH1thaJgW/5GCTPD6sMdb2&#10;xkcacl+JEMIuRgW1910spStqMuhmtiMOXGl7gz7AvpK6x1sIN61cRNGLNNhwaKixo31NxXf+YxQs&#10;h/LtnL5n26zSpyy9HnS3u3wo9TQZtysQnkb/L767D1rB4nke9oc34Qn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NFr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2511" o:spid="_x0000_s1228" style="position:absolute;left:37575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gLMUA&#10;AADdAAAADwAAAGRycy9kb3ducmV2LnhtbESPQWvCQBSE74X+h+UVvOkmoqWNrlIFUbAXbb0/s88k&#10;TfZtyG5i/PeuIPQ4zMw3zHzZm0p01LjCsoJ4FIEgTq0uOFPw+7MZfoBwHlljZZkU3MjBcvH6MsdE&#10;2ysfqDv6TAQIuwQV5N7XiZQuzcmgG9maOHgX2xj0QTaZ1A1eA9xUchxF79JgwWEhx5rWOaXlsTUK&#10;yvV3aeSp+6zOHW4n+792K1etUoO3/msGwlPv/8PP9k4rGE/jG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qAs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512" o:spid="_x0000_s1229" style="position:absolute;left:57711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PtscA&#10;AADdAAAADwAAAGRycy9kb3ducmV2LnhtbESPQWvCQBSE74X+h+UJvdWNAUVTV7HFgER60Fbs8Zl9&#10;JqHZtyG7jfHfuwXB4zAz3zDzZW9q0VHrKssKRsMIBHFudcWFgu+v9HUKwnlkjbVlUnAlB8vF89Mc&#10;E20vvKNu7wsRIOwSVFB63yRSurwkg25oG+LgnW1r0AfZFlK3eAlwU8s4iibSYMVhocSGPkrKf/d/&#10;RsGsO6+P6TZbZYU+ZOlpo5v3n0+lXgb96g2Ep94/wvf2RiuIx6MY/t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XD7b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513" o:spid="_x0000_s1230" style="position:absolute;left:7119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XpcUA&#10;AADdAAAADwAAAGRycy9kb3ducmV2LnhtbESPzWrDMBCE74W8g9hAb7Ucl7TBsRJCINBDW6jTB9hY&#10;G9uJtTKW/Pf2VaHQ4zAz3zDZfjKNGKhztWUFqygGQVxYXXOp4Pt8etqAcB5ZY2OZFMzkYL9bPGSY&#10;ajvyFw25L0WAsEtRQeV9m0rpiooMusi2xMG72s6gD7Irpe5wDHDTyCSOX6TBmsNChS0dKyrueW8U&#10;8PBxma1M0Pbrz9vre0tTfuyVelxOhy0IT5P/D/+137SCZL16h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1elxQAAAN0AAAAPAAAAAAAAAAAAAAAAAJgCAABkcnMv&#10;ZG93bnJldi54bWxQSwUGAAAAAAQABAD1AAAAigMAAAAA&#10;" path="m,227076l,e" filled="f" strokeweight=".96pt">
                  <v:path arrowok="t" textboxrect="0,0,0,227076"/>
                </v:shape>
                <v:shape id="Shape 2514" o:spid="_x0000_s1231" style="position:absolute;left:14526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PosYA&#10;AADdAAAADwAAAGRycy9kb3ducmV2LnhtbESPQWvCQBSE74X+h+UVvNWNmpaauoooigWF1gheH9nX&#10;JJh9G3bXGP99t1DocZiZb5jZojeN6Mj52rKC0TABQVxYXXOp4JRvnt9A+ICssbFMCu7kYTF/fJhh&#10;pu2Nv6g7hlJECPsMFVQhtJmUvqjIoB/aljh639YZDFG6UmqHtwg3jRwnyas0WHNcqLClVUXF5Xg1&#10;CtafH9P8kE4o7NP7tNs27HJ3Vmrw1C/fQQTqw3/4r73TCsYvoxR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pPo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515" o:spid="_x0000_s1232" style="position:absolute;left:22348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qSsMA&#10;AADdAAAADwAAAGRycy9kb3ducmV2LnhtbESP0YrCMBRE3wX/IVzBN00tdFeqUUQQ9mFdsPoB1+ba&#10;Vpub0qS1/v1mQdjHYWbOMOvtYGrRU+sqywoW8wgEcW51xYWCy/kwW4JwHlljbZkUvMjBdjMerTHV&#10;9skn6jNfiABhl6KC0vsmldLlJRl0c9sQB+9mW4M+yLaQusVngJtaxlH0IQ1WHBZKbGhfUv7IOqOA&#10;++P1ZWWMtkt+7p/fDQ3ZvlNqOhl2KxCeBv8ffre/tII4WSTw9y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qS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516" o:spid="_x0000_s1233" style="position:absolute;left:29754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lzcQA&#10;AADdAAAADwAAAGRycy9kb3ducmV2LnhtbESPT2vCQBTE74LfYXlCb7qJoJToKiKW9tTin4u3R/aZ&#10;DWbfpnlbjd++WxB6HGbmN8xy3ftG3aiTOrCBfJKBIi6DrbkycDq+jV9BSUS22AQmAw8SWK+GgyUW&#10;Ntx5T7dDrFSCsBRowMXYFlpL6cijTEJLnLxL6DzGJLtK2w7vCe4bPc2yufZYc1pw2NLWUXk9/HgD&#10;M7mEc15J/3j/zpvdjr7EfWpjXkb9ZgEqUh//w8/2hzUwneVz+Hu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pc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517" o:spid="_x0000_s1234" style="position:absolute;left:37575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R1ccA&#10;AADdAAAADwAAAGRycy9kb3ducmV2LnhtbESP3WrCQBSE7wt9h+UI3unGn2pNXaW0KAoWqin09pA9&#10;JqHZs2F3G+PbuwWhl8PMfMMs152pRUvOV5YVjIYJCOLc6ooLBV/ZZvAMwgdkjbVlUnAlD+vV48MS&#10;U20vfKT2FAoRIexTVFCG0KRS+rwkg35oG+Lona0zGKJ0hdQOLxFuajlOkpk0WHFcKLGht5Lyn9Ov&#10;UfD+uV9kH9MJhcP0umi3NbvMfSvV73WvLyACdeE/fG/vtILx02gO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0dX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2518" o:spid="_x0000_s1235" style="position:absolute;left:57711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UJMAA&#10;AADdAAAADwAAAGRycy9kb3ducmV2LnhtbERPTWvCQBC9F/wPywi91U0ES4muIqK0J0vVi7chO2aD&#10;2dmY2Wr89+5B8Ph437NF7xt1pU7qwAbyUQaKuAy25srAYb/5+AIlEdliE5gM3ElgMR+8zbCw4cZ/&#10;dN3FSqUQlgINuBjbQmspHXmUUWiJE3cKnceYYFdp2+EthftGj7PsU3usOTU4bGnlqDzv/r2BiZzC&#10;Ma+kv39f8ma9pl9xW23M+7BfTkFF6uNL/HT/WAPjSZ7mpjfpCe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uUJMAAAADdAAAADwAAAAAAAAAAAAAAAACYAgAAZHJzL2Rvd25y&#10;ZXYueG1sUEsFBgAAAAAEAAQA9QAAAIUDAAAAAA==&#10;" path="m,227076l,e" filled="f" strokeweight=".33861mm">
                  <v:path arrowok="t" textboxrect="0,0,0,227076"/>
                </v:shape>
                <v:shape id="Shape 2519" o:spid="_x0000_s1236" style="position:absolute;left:7119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gT8MA&#10;AADdAAAADwAAAGRycy9kb3ducmV2LnhtbESP0YrCMBRE3xf8h3AF39bUgq5Wo4gg+KALW/2Aa3Nt&#10;q81NadJa/94sLOzjMDNnmNWmN5XoqHGlZQWTcQSCOLO65FzB5bz/nINwHlljZZkUvMjBZj34WGGi&#10;7ZN/qEt9LgKEXYIKCu/rREqXFWTQjW1NHLybbQz6IJtc6gafAW4qGUfRTBosOSwUWNOuoOyRtkYB&#10;d6fry8oYbTv9vn8da+rTXavUaNhvlyA89f4//Nc+aAXxdLKA3zfhCc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9gT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520" o:spid="_x0000_s1237" style="position:absolute;left:14526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2DHMMA&#10;AADdAAAADwAAAGRycy9kb3ducmV2LnhtbERPXWvCMBR9H/gfwhV8m6mdE61GGRvKBhuoFXy9NNe2&#10;2NyUJNb675eHwR4P53u16U0jOnK+tqxgMk5AEBdW11wqOOXb5zkIH5A1NpZJwYM8bNaDpxVm2t75&#10;QN0xlCKGsM9QQRVCm0npi4oM+rFtiSN3sc5giNCVUju8x3DTyDRJZtJgzbGhwpbeKyqux5tR8LH/&#10;WuQ/0xcK39PHots17HJ3Vmo07N+WIAL14V/85/7UCtLXN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2DH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521" o:spid="_x0000_s1238" style="position:absolute;left:22348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m9MMA&#10;AADdAAAADwAAAGRycy9kb3ducmV2LnhtbESP3YrCMBSE7wXfIRzBO00t+EPXKCIIe7EKVh/g2Jxt&#10;u9uclCat9e2NIHg5zMw3zHrbm0p01LjSsoLZNAJBnFldcq7gejlMViCcR9ZYWSYFD3Kw3QwHa0y0&#10;vfOZutTnIkDYJaig8L5OpHRZQQbd1NbEwfu1jUEfZJNL3eA9wE0l4yhaSIMlh4UCa9oXlP2nrVHA&#10;3fH2sDJG285Pf8ufmvp03yo1HvW7LxCeev8Jv9vfWkE8j2fweh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Wm9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522" o:spid="_x0000_s1239" style="position:absolute;left:29754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pc8QA&#10;AADdAAAADwAAAGRycy9kb3ducmV2LnhtbESPQWvCQBSE7wX/w/IEb3WTgKWkrlJE0ZNF20tvj+wz&#10;G5p9G/NWjf++WxB6HGbmG2a+HHyrrtRLE9hAPs1AEVfBNlwb+PrcPL+CkohssQ1MBu4ksFyMnuZY&#10;2nDjA12PsVYJwlKiARdjV2otlSOPMg0dcfJOofcYk+xrbXu8JbhvdZFlL9pjw2nBYUcrR9XP8eIN&#10;zOQUvvNahvv2nLfrNX2I22tjJuPh/Q1UpCH+hx/tnTVQzIoC/t6kJ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aX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523" o:spid="_x0000_s1240" style="position:absolute;left:37575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8da8YA&#10;AADdAAAADwAAAGRycy9kb3ducmV2LnhtbESPQWvCQBSE70L/w/IEb3VjtKWmriJKRaGF1gheH9nX&#10;JDT7NuxuY/z3bqHgcZiZb5jFqjeN6Mj52rKCyTgBQVxYXXOp4JS/Pb6A8AFZY2OZFFzJw2r5MFhg&#10;pu2Fv6g7hlJECPsMFVQhtJmUvqjIoB/bljh639YZDFG6UmqHlwg3jUyT5FkarDkuVNjSpqLi5/hr&#10;FGw/D/P8Yzal8D67zrtdwy53Z6VGw379CiJQH+7h//ZeK0if0in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8da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524" o:spid="_x0000_s1241" style="position:absolute;left:57711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UnMQA&#10;AADdAAAADwAAAGRycy9kb3ducmV2LnhtbESPQWvCQBSE7wX/w/IEb3WToKWkriLFoqdKtZfeHtln&#10;Nph9m+ZtNf77rlDocZiZb5jFavCtulAvTWAD+TQDRVwF23Bt4PP49vgMSiKyxTYwGbiRwGo5elhg&#10;acOVP+hyiLVKEJYSDbgYu1JrqRx5lGnoiJN3Cr3HmGRfa9vjNcF9q4sse9IeG04LDjt6dVSdDz/e&#10;wFxO4SuvZbhtv/N2s6G9uHdtzGQ8rF9ARRrif/ivvbMGinkxg/u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VJz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525" o:spid="_x0000_s1242" style="position:absolute;left:7119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g98QA&#10;AADdAAAADwAAAGRycy9kb3ducmV2LnhtbESPzWrDMBCE74W+g9hCb41cg5PiRgnFUMghDdTpA2yt&#10;jeXUWhlL/snbR4FCjsPMfMOst7NtxUi9bxwreF0kIIgrpxuuFfwcP1/eQPiArLF1TAou5GG7eXxY&#10;Y67dxN80lqEWEcI+RwUmhC6X0leGLPqF64ijd3K9xRBlX0vd4xThtpVpkiylxYbjgsGOCkPVXzlY&#10;BTx+/V6cTNEN2eG82nc0l8Wg1PPT/PEOItAc7uH/9k4rSLM0g9ub+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+oPfEAAAA3QAAAA8AAAAAAAAAAAAAAAAAmAIAAGRycy9k&#10;b3ducmV2LnhtbFBLBQYAAAAABAAEAPUAAACJAwAAAAA=&#10;" path="m,227076l,e" filled="f" strokeweight=".96pt">
                  <v:path arrowok="t" textboxrect="0,0,0,227076"/>
                </v:shape>
                <v:shape id="Shape 2526" o:spid="_x0000_s1243" style="position:absolute;left:14526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+88YA&#10;AADdAAAADwAAAGRycy9kb3ducmV2LnhtbESPQWvCQBSE70L/w/IEb7oxWqmpq5RKSwULrRG8PrKv&#10;SWj2bdhdY/z3XaHgcZiZb5jVpjeN6Mj52rKC6SQBQVxYXXOp4Ji/jZ9A+ICssbFMCq7kYbN+GKww&#10;0/bC39QdQikihH2GCqoQ2kxKX1Rk0E9sSxy9H+sMhihdKbXDS4SbRqZJspAGa44LFbb0WlHxezgb&#10;Bduv3TL/nM8o7OfXZffesMvdSanRsH95BhGoD/fwf/tDK0gf0wXc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i+8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527" o:spid="_x0000_s1244" style="position:absolute;left:22348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bG8QA&#10;AADdAAAADwAAAGRycy9kb3ducmV2LnhtbESPzWrDMBCE74G8g9hAb4lcg5PiWg4lEMihDcTtA2yt&#10;re3WWhlL/snbV4FAjsPMfMNk+9m0YqTeNZYVPG8iEMSl1Q1XCr4+j+sXEM4ja2wtk4IrOdjny0WG&#10;qbYTX2gsfCUChF2KCmrvu1RKV9Zk0G1sRxy8H9sb9EH2ldQ9TgFuWhlH0VYabDgs1NjRoabyrxiM&#10;Ah4/vq9WxmiH5Py7e+9oLg6DUk+r+e0VhKfZP8L39kkriJN4B7c34Qn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mxvEAAAA3QAAAA8AAAAAAAAAAAAAAAAAmAIAAGRycy9k&#10;b3ducmV2LnhtbFBLBQYAAAAABAAEAPUAAACJAwAAAAA=&#10;" path="m,227076l,e" filled="f" strokeweight=".96pt">
                  <v:path arrowok="t" textboxrect="0,0,0,227076"/>
                </v:shape>
                <v:shape id="Shape 2528" o:spid="_x0000_s1245" style="position:absolute;left:29754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emcEA&#10;AADdAAAADwAAAGRycy9kb3ducmV2LnhtbERPTWvCQBC9F/wPywje6iYBS4muIqLUU0vVi7chO2aD&#10;2dmY2Wr8991DocfH+16sBt+qO/XSBDaQTzNQxFWwDdcGTsfd6zsoicgW28Bk4EkCq+XoZYGlDQ/+&#10;pvsh1iqFsJRowMXYlVpL5cijTENHnLhL6D3GBPta2x4fKdy3usiyN+2x4dTgsKONo+p6+PEGZnIJ&#10;57yW4flxy9vtlr7EfWpjJuNhPQcVaYj/4j/33hooZkWam96kJ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nXpn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529" o:spid="_x0000_s1246" style="position:absolute;left:37575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qgcYA&#10;AADdAAAADwAAAGRycy9kb3ducmV2LnhtbESPQWvCQBSE7wX/w/IEb3VjtNKkriItLS0oqCn0+sg+&#10;k2D2bdjdxvjvu4VCj8PMfMOsNoNpRU/ON5YVzKYJCOLS6oYrBZ/F6/0jCB+QNbaWScGNPGzWo7sV&#10;5tpe+Uj9KVQiQtjnqKAOocul9GVNBv3UdsTRO1tnMETpKqkdXiPctDJNkqU02HBcqLGj55rKy+nb&#10;KHg5fGTFfjGnsFvcsv6tZVe4L6Um42H7BCLQEP7Df+13rSB9SD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cqg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530" o:spid="_x0000_s1247" style="position:absolute;left:57711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EQsEA&#10;AADdAAAADwAAAGRycy9kb3ducmV2LnhtbERPTWvCQBC9F/wPywje6iaKpURXEbHYU6XWi7chO2aD&#10;2dk0s2r8991DwePjfS9WvW/UjTqpAxvIxxko4jLYmisDx5+P13dQEpEtNoHJwIMEVsvBywILG+78&#10;TbdDrFQKYSnQgIuxLbSW0pFHGYeWOHHn0HmMCXaVth3eU7hv9CTL3rTHmlODw5Y2jsrL4eoNzOQc&#10;Tnkl/WP3mzfbLe3FfWljRsN+PQcVqY9P8b/70xqYzKZpf3qTn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xEL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531" o:spid="_x0000_s1248" style="position:absolute;left:7119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wKcUA&#10;AADdAAAADwAAAGRycy9kb3ducmV2LnhtbESPzWrDMBCE74W8g9hAb7Ucl7TBsRJCINBDW6jTB9hY&#10;G9uJtTKW/Pf2VaHQ4zAz3zDZfjKNGKhztWUFqygGQVxYXXOp4Pt8etqAcB5ZY2OZFMzkYL9bPGSY&#10;ajvyFw25L0WAsEtRQeV9m0rpiooMusi2xMG72s6gD7Irpe5wDHDTyCSOX6TBmsNChS0dKyrueW8U&#10;8PBxma1M0Pbrz9vre0tTfuyVelxOhy0IT5P/D/+137SCZP28g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DApxQAAAN0AAAAPAAAAAAAAAAAAAAAAAJgCAABkcnMv&#10;ZG93bnJldi54bWxQSwUGAAAAAAQABAD1AAAAigMAAAAA&#10;" path="m,227076l,e" filled="f" strokeweight=".96pt">
                  <v:path arrowok="t" textboxrect="0,0,0,227076"/>
                </v:shape>
                <v:shape id="Shape 2532" o:spid="_x0000_s1249" style="position:absolute;left:14526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uLcYA&#10;AADdAAAADwAAAGRycy9kb3ducmV2LnhtbESPQWvCQBSE70L/w/IEb3VjtKWmriJKRaGF1gheH9nX&#10;JDT7NuxuY/z3bqHgcZiZb5jFqjeN6Mj52rKCyTgBQVxYXXOp4JS/Pb6A8AFZY2OZFFzJw2r5MFhg&#10;pu2Fv6g7hlJECPsMFVQhtJmUvqjIoB/bljh639YZDFG6UmqHlwg3jUyT5FkarDkuVNjSpqLi5/hr&#10;FGw/D/P8Yzal8D67zrtdwy53Z6VGw379CiJQH+7h//ZeK0ifpin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ouL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533" o:spid="_x0000_s1250" style="position:absolute;left:22348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LxcMA&#10;AADdAAAADwAAAGRycy9kb3ducmV2LnhtbESP0YrCMBRE34X9h3AX9k3TrehKNcoiCD6sgnU/4Npc&#10;22pzU5q01r83guDjMDNnmMWqN5XoqHGlZQXfowgEcWZ1ybmC/+NmOAPhPLLGyjIpuJOD1fJjsMBE&#10;2xsfqEt9LgKEXYIKCu/rREqXFWTQjWxNHLyzbQz6IJtc6gZvAW4qGUfRVBosOSwUWNO6oOyatkYB&#10;d7vT3coYbTvZX37+aurTdavU12f/Owfhqffv8Ku91QriyXgM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ILx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534" o:spid="_x0000_s1251" style="position:absolute;left:29754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CQcUA&#10;AADdAAAADwAAAGRycy9kb3ducmV2LnhtbESPQWvCQBSE70L/w/IKvekmVoukriLFUk+Vqhdvj+wz&#10;G5p9G/O2Gv99t1DwOMzMN8x82ftGXaiTOrCBfJSBIi6DrbkycNi/D2egJCJbbAKTgRsJLBcPgzkW&#10;Nlz5iy67WKkEYSnQgIuxLbSW0pFHGYWWOHmn0HmMSXaVth1eE9w3epxlL9pjzWnBYUtvjsrv3Y83&#10;MJVTOOaV9LePc96s17QV96mNeXrsV6+gIvXxHv5vb6yB8fR5An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8JB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535" o:spid="_x0000_s1252" style="position:absolute;left:37575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2WcYA&#10;AADdAAAADwAAAGRycy9kb3ducmV2LnhtbESP3WrCQBSE7wt9h+UUvKub+lM0ukpRlAoW1AjeHrKn&#10;SWj2bNhdY3z7rlDo5TAz3zDzZWdq0ZLzlWUFb/0EBHFudcWFgnO2eZ2A8AFZY22ZFNzJw3Lx/DTH&#10;VNsbH6k9hUJECPsUFZQhNKmUPi/JoO/bhjh639YZDFG6QmqHtwg3tRwkybs0WHFcKLGhVUn5z+lq&#10;FKwPu2n2NRpS2I/u03Zbs8vcRaneS/cxAxGoC//hv/anVjAYD8fweB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O2W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536" o:spid="_x0000_s1253" style="position:absolute;left:57711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5rcQA&#10;AADdAAAADwAAAGRycy9kb3ducmV2LnhtbESPQWvCQBSE7wX/w/IEb3UTRSnRVUQs9dRS68XbI/vM&#10;BrNv07ytxn/vFgo9DjPzDbNc975RV+qkDmwgH2egiMtga64MHL9en19ASUS22AQmA3cSWK8GT0ss&#10;bLjxJ10PsVIJwlKgARdjW2gtpSOPMg4tcfLOofMYk+wqbTu8Jbhv9CTL5tpjzWnBYUtbR+Xl8OMN&#10;zOQcTnkl/f3tO292O/oQ966NGQ37zQJUpD7+h//ae2tgMpvO4fdNe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+a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537" o:spid="_x0000_s1254" style="position:absolute;left:7119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cULsYA&#10;AADdAAAADwAAAGRycy9kb3ducmV2LnhtbESP0WoCMRRE3wX/IVyhL1KzWuyWrVFKodCCSLv2Ay6b&#10;283i5mZJUk379UYQfBxm5gyz2iTbiyP50DlWMJ8VIIgbpztuFXzv3+6fQISIrLF3TAr+KMBmPR6t&#10;sNLuxF90rGMrMoRDhQpMjEMlZWgMWQwzNxBn78d5izFL30rt8ZThtpeLoniUFjvOCwYHejXUHOpf&#10;q6Dcldvd9GOefLO1h/rz30x5n5S6m6SXZxCRUryFr+13rWCxfCjh8iY/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cULs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538" o:spid="_x0000_s1255" style="position:absolute;left:14526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jEsUA&#10;AADdAAAADwAAAGRycy9kb3ducmV2LnhtbERPy2rCQBTdF/yH4Qru6sTUikRHEaVQKC7qY+Humrkm&#10;0cydMDPGtF/fWRRcHs57vuxMLVpyvrKsYDRMQBDnVldcKDjsP16nIHxA1lhbJgU/5GG56L3MMdP2&#10;wd/U7kIhYgj7DBWUITSZlD4vyaAf2oY4chfrDIYIXSG1w0cMN7VMk2QiDVYcG0psaF1SftvdjYI2&#10;P05/96Ov1I+34+um2Z4315NTatDvVjMQgbrwFP+7P7WC9P0tzo1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aMS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2539" o:spid="_x0000_s1256" style="position:absolute;left:22348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lx8cA&#10;AADdAAAADwAAAGRycy9kb3ducmV2LnhtbESP0UoDMRRE3wv+Q7hCX4rNtlJX16ZFCgWFUnTrB1w2&#10;183Szc2SpG30640g9HGYmTPMcp1sL87kQ+dYwWxagCBunO64VfB52N49gggRWWPvmBR8U4D16ma0&#10;xEq7C3/QuY6tyBAOFSowMQ6VlKExZDFM3UCcvS/nLcYsfSu1x0uG217Oi+JBWuw4LxgcaGOoOdYn&#10;q6Dcl7v95G2WfLOzx/r9x0z4kJQa36aXZxCRUryG/9uvWsF8cf8Ef2/y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EJcfHAAAA3QAAAA8AAAAAAAAAAAAAAAAAmAIAAGRy&#10;cy9kb3ducmV2LnhtbFBLBQYAAAAABAAEAPUAAACMAwAAAAA=&#10;" path="m,227380l,e" filled="f" strokeweight=".96pt">
                  <v:path arrowok="t" textboxrect="0,0,0,227380"/>
                </v:shape>
                <v:shape id="Shape 2540" o:spid="_x0000_s1257" style="position:absolute;left:29754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DUsAA&#10;AADdAAAADwAAAGRycy9kb3ducmV2LnhtbERP3WqDMBS+H+wdwhn0Zsykso7NmZYiFLyd3QOcmTMV&#10;zYk1qdq3by4Gu/z4/vPDagcx0+Q7xxq2iQJBXDvTcaPh+3x6eQfhA7LBwTFpuJGHw/7xIcfMuIW/&#10;aK5CI2II+ww1tCGMmZS+bsmiT9xIHLlfN1kMEU6NNBMuMdwOMlXqTVrsODa0OFLRUt1XV6tB7fpn&#10;qQpK0+b8c6n4w/VzWWq9eVqPnyACreFf/OcujYZ09xr3xzfxCc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GDUsAAAADdAAAADwAAAAAAAAAAAAAAAACYAgAAZHJzL2Rvd25y&#10;ZXYueG1sUEsFBgAAAAAEAAQA9QAAAIUDAAAAAA==&#10;" path="m,227380l,e" filled="f" strokeweight=".33861mm">
                  <v:path arrowok="t" textboxrect="0,0,0,227380"/>
                </v:shape>
                <v:shape id="Shape 2541" o:spid="_x0000_s1258" style="position:absolute;left:37575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58sgA&#10;AADdAAAADwAAAGRycy9kb3ducmV2LnhtbESPzWrDMBCE74W+g9hCbo1s45TgRAmloVAIOeTv0NvW&#10;2thOrZWRVMfp01eBQo7DzHzDzJeDaUVPzjeWFaTjBARxaXXDlYLD/v15CsIHZI2tZVJwJQ/LxePD&#10;HAttL7ylfhcqESHsC1RQh9AVUvqyJoN+bDvi6J2sMxiidJXUDi8RblqZJcmLNNhwXKixo7eayu/d&#10;j1HQl8fp7z5dZz7f5OdVt/lanT+dUqOn4XUGItAQ7uH/9odWkE3yFG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JXny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2542" o:spid="_x0000_s1259" style="position:absolute;left:57711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+4vsMA&#10;AADdAAAADwAAAGRycy9kb3ducmV2LnhtbESPUWvCMBSF34X9h3AHvshMFnTMzihDEPpq9QfcNde2&#10;tLnpmljrv18Ggz0ezjnf4Wz3k+vESENoPBt4XSoQxKW3DVcGLufjyzuIEJEtdp7JwIMC7HdPsy1m&#10;1t/5RGMRK5EgHDI0UMfYZ1KGsiaHYel74uRd/eAwJjlU0g54T3DXSa3Um3TYcFqosadDTWVb3JwB&#10;tW4XUh1I6+r89V3wxrdjnhszf54+P0BEmuJ/+K+dWwN6vdLw+yY9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+4vs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543" o:spid="_x0000_s1260" style="position:absolute;left:7119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FR8YA&#10;AADdAAAADwAAAGRycy9kb3ducmV2LnhtbESPQWsCMRSE7wX/Q3iCt5rVVimrUaxYqIcqtV56e2ye&#10;m2U3L2ET3e2/N4VCj8PMfMMs171txI3aUDlWMBlnIIgLpysuFZy/3h5fQISIrLFxTAp+KMB6NXhY&#10;Yq5dx590O8VSJAiHHBWYGH0uZSgMWQxj54mTd3GtxZhkW0rdYpfgtpHTLJtLixWnBYOetoaK+nS1&#10;Cl6rg6mP3QfPvst6F/1+F/z2rNRo2G8WICL18T/8137XCqaz5yf4fZ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FFR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544" o:spid="_x0000_s1261" style="position:absolute;left:14526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sqcUA&#10;AADdAAAADwAAAGRycy9kb3ducmV2LnhtbESPQWvCQBSE70L/w/IK3uqmkkobs5FWEAv1oq33Z/aZ&#10;pMm+DdlNjP/eLRQ8DjPzDZOuRtOIgTpXWVbwPItAEOdWV1wo+PnePL2CcB5ZY2OZFFzJwSp7mKSY&#10;aHvhPQ0HX4gAYZeggtL7NpHS5SUZdDPbEgfvbDuDPsiukLrDS4CbRs6jaCENVhwWSmxpXVJeH3qj&#10;oF7vaiOPw1tzGnAbf/32W/nRKzV9HN+XIDyN/h7+b39qBfOXOIa/N+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iyp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545" o:spid="_x0000_s1262" style="position:absolute;left:22348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4qMYA&#10;AADdAAAADwAAAGRycy9kb3ducmV2LnhtbESPQWsCMRSE70L/Q3iCN80qrpStUVqxYA+taL309ti8&#10;bpbdvIRN6q7/vikUPA4z8w2z3g62FVfqQu1YwXyWgSAuna65UnD5fJ0+gggRWWPrmBTcKMB28zBa&#10;Y6Fdzye6nmMlEoRDgQpMjL6QMpSGLIaZ88TJ+3adxZhkV0ndYZ/gtpWLLFtJizWnBYOedobK5vxj&#10;FbzUH6Y59u+cf1XNPvq3ffC7i1KT8fD8BCLSEO/h//ZBK1jkyx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R4qM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546" o:spid="_x0000_s1263" style="position:absolute;left:29754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mqMcA&#10;AADdAAAADwAAAGRycy9kb3ducmV2LnhtbESPQWvCQBSE74X+h+UVetNNpUpNXcWKAUnxYKrY42v2&#10;mYRm34bsGuO/dwtCj8PMfMPMFr2pRUetqywreBlGIIhzqysuFOy/ksEbCOeRNdaWScGVHCzmjw8z&#10;jLW98I66zBciQNjFqKD0vomldHlJBt3QNsTBO9nWoA+yLaRu8RLgppajKJpIgxWHhRIbWpWU/2Zn&#10;o2DandbH5DNdpoU+pMnPRjcf31ulnp/65TsIT73/D9/bG61gNH6dwN+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fJqj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547" o:spid="_x0000_s1264" style="position:absolute;left:37575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y3sUA&#10;AADdAAAADwAAAGRycy9kb3ducmV2LnhtbESPT2vCQBTE70K/w/IKvemmolVTV2kFUdCL/+6v2dck&#10;TfZtyG5i/PZuQfA4zMxvmPmyM6VoqXa5ZQXvgwgEcWJ1zqmC82ndn4JwHlljaZkU3MjBcvHSm2Os&#10;7ZUP1B59KgKEXYwKMu+rWEqXZGTQDWxFHLxfWxv0Qdap1DVeA9yUchhFH9JgzmEhw4pWGSXFsTEK&#10;itW+MPLSzsqfFjej3V+zkd+NUm+v3dcnCE+df4Yf7a1WMByPJvD/Jj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LLe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548" o:spid="_x0000_s1265" style="position:absolute;left:57711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XQcUA&#10;AADdAAAADwAAAGRycy9kb3ducmV2LnhtbERPy2rCQBTdF/yH4Qrd1YnSljZmFC0NSIoLbUWX18zN&#10;AzN3QmYa4987i0KXh/NOloNpRE+dqy0rmE4iEMS51TWXCn6+06c3EM4ja2wsk4IbOVguRg8Jxtpe&#10;eUf93pcihLCLUUHlfRtL6fKKDLqJbYkDV9jOoA+wK6Xu8BrCTSNnUfQqDdYcGips6aOi/LL/NQre&#10;++LzmH5lq6zUhyw9b3S7Pm2VehwPqzkIT4P/F/+5N1rB7OU5zA1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BdB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2549" o:spid="_x0000_s1266" style="position:absolute;top:2392;width:0;height:93452;visibility:visible;mso-wrap-style:square;v-text-anchor:top" coordsize="0,934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RJsUA&#10;AADdAAAADwAAAGRycy9kb3ducmV2LnhtbESPQWvCQBSE70L/w/IKvemmUqWmrlJE0Yuosb0/sq9J&#10;avZt2F1j/PeuIHgcZuYbZjrvTC1acr6yrOB9kIAgzq2uuFDwc1z1P0H4gKyxtkwKruRhPnvpTTHV&#10;9sIHarNQiAhhn6KCMoQmldLnJRn0A9sQR+/POoMhSldI7fAS4aaWwyQZS4MVx4USG1qUlJ+ys1Gw&#10;9b924/anQ7P8D223WyfHbLJU6u21+/4CEagLz/CjvdEKhqOPC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FEmxQAAAN0AAAAPAAAAAAAAAAAAAAAAAJgCAABkcnMv&#10;ZG93bnJldi54bWxQSwUGAAAAAAQABAD1AAAAigMAAAAA&#10;" path="m,9345167l,e" filled="f" strokeweight=".33864mm">
                  <v:path arrowok="t" textboxrect="0,0,0,9345167"/>
                </v:shape>
                <v:shape id="Shape 2550" o:spid="_x0000_s1267" style="position:absolute;left:7119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wEsEA&#10;AADdAAAADwAAAGRycy9kb3ducmV2LnhtbERPS2rDMBDdB3oHMYXuYjkGt8WJEkIgkEVbqNsDTK2J&#10;7cQaGUn+3b5aFLp8vP/uMJtOjOR8a1nBJklBEFdWt1wr+P46r19B+ICssbNMChbycNg/rHZYaDvx&#10;J41lqEUMYV+ggiaEvpDSVw0Z9IntiSN3tc5giNDVUjucYrjpZJamz9Jgy7GhwZ5ODVX3cjAKeHz/&#10;WazM0A75x+3lrae5PA1KPT3Oxy2IQHP4F/+5L1pBludxf3wTn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PcBLBAAAA3QAAAA8AAAAAAAAAAAAAAAAAmAIAAGRycy9kb3du&#10;cmV2LnhtbFBLBQYAAAAABAAEAPUAAACGAwAAAAA=&#10;" path="m,227076l,e" filled="f" strokeweight=".96pt">
                  <v:path arrowok="t" textboxrect="0,0,0,227076"/>
                </v:shape>
                <v:shape id="Shape 2551" o:spid="_x0000_s1268" style="position:absolute;left:14526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V+sYA&#10;AADdAAAADwAAAGRycy9kb3ducmV2LnhtbESPQWvCQBSE74L/YXlCb2aj1aKpq4ilpQULrRF6fWSf&#10;STD7NuxuY/z33YLgcZiZb5jVpjeN6Mj52rKCSZKCIC6srrlUcMxfxwsQPiBrbCyTgit52KyHgxVm&#10;2l74m7pDKEWEsM9QQRVCm0npi4oM+sS2xNE7WWcwROlKqR1eItw0cpqmT9JgzXGhwpZ2FRXnw69R&#10;8PL1scw/Z48U9rPrsntr2OXuR6mHUb99BhGoD/fwrf2uFUzn8wn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dV+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552" o:spid="_x0000_s1269" style="position:absolute;left:22348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L/sQA&#10;AADdAAAADwAAAGRycy9kb3ducmV2LnhtbESPzWrDMBCE74W+g9hCb41cg5PiRgnFUMghDdTpA2yt&#10;jeXUWhlL/snbR4FCjsPMfMOst7NtxUi9bxwreF0kIIgrpxuuFfwcP1/eQPiArLF1TAou5GG7eXxY&#10;Y67dxN80lqEWEcI+RwUmhC6X0leGLPqF64ijd3K9xRBlX0vd4xThtpVpkiylxYbjgsGOCkPVXzlY&#10;BTx+/V6cTNEN2eG82nc0l8Wg1PPT/PEOItAc7uH/9k4rSLMshdub+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S/7EAAAA3QAAAA8AAAAAAAAAAAAAAAAAmAIAAGRycy9k&#10;b3ducmV2LnhtbFBLBQYAAAAABAAEAPUAAACJAwAAAAA=&#10;" path="m,227076l,e" filled="f" strokeweight=".96pt">
                  <v:path arrowok="t" textboxrect="0,0,0,227076"/>
                </v:shape>
                <v:shape id="Shape 2553" o:spid="_x0000_s1270" style="position:absolute;left:29754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/lcQA&#10;AADdAAAADwAAAGRycy9kb3ducmV2LnhtbESPQWvCQBSE7wX/w/KE3uomSkpJXUWKYk+Vai+9PbLP&#10;bDD7Ns1bNf77rlDocZiZb5j5cvCtulAvTWAD+SQDRVwF23Bt4OuweXoBJRHZYhuYDNxIYLkYPcyx&#10;tOHKn3TZx1olCEuJBlyMXam1VI48yiR0xMk7ht5jTLKvte3xmuC+1dMse9YeG04LDjt6c1Sd9mdv&#10;oJBj+M5rGW7bn7xdr2kn7kMb8zgeVq+gIg3xP/zXfrcGpkUxg/ub9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Fv5X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554" o:spid="_x0000_s1271" style="position:absolute;left:37575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2YsYA&#10;AADdAAAADwAAAGRycy9kb3ducmV2LnhtbESPQWvCQBSE70L/w/IEb3WjxlJTVykVpQWF1gheH9nX&#10;JDT7NuyuMf77bqHgcZiZb5jlujeN6Mj52rKCyTgBQVxYXXOp4JRvH59B+ICssbFMCm7kYb16GCwx&#10;0/bKX9QdQykihH2GCqoQ2kxKX1Rk0I9tSxy9b+sMhihdKbXDa4SbRk6T5EkarDkuVNjSW0XFz/Fi&#10;FGw+Pxb5IZ1R2Ke3Rbdr2OXurNRo2L++gAjUh3v4v/2uFUzn8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2Y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555" o:spid="_x0000_s1272" style="position:absolute;left:50304;top:2514;width:0;height:93330;visibility:visible;mso-wrap-style:square;v-text-anchor:top" coordsize="0,933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opMUA&#10;AADdAAAADwAAAGRycy9kb3ducmV2LnhtbESPzWrDMBCE74W+g9hCb41cg9PgRAmlP7SHXJy0kONi&#10;bSwTa9dYauy+fRUI9DjMzDfMajP5Tp1pCK2wgcdZBoq4FttyY+Br//6wABUissVOmAz8UoDN+vZm&#10;haWVkSs672KjEoRDiQZcjH2pdagdeQwz6YmTd5TBY0xyaLQdcExw3+k8y+baY8tpwWFPL47q0+7H&#10;G/h++5j6p1EOTqRaVON++5pTMOb+bnpegoo0xf/wtf1pDeRFUcDlTXo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SikxQAAAN0AAAAPAAAAAAAAAAAAAAAAAJgCAABkcnMv&#10;ZG93bnJldi54bWxQSwUGAAAAAAQABAD1AAAAigMAAAAA&#10;" path="m,9332976l,e" filled="f" strokeweight=".96pt">
                  <v:path arrowok="t" textboxrect="0,0,0,9332976"/>
                </v:shape>
                <v:shape id="Shape 2556" o:spid="_x0000_s1273" style="position:absolute;left:57711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cDcQA&#10;AADdAAAADwAAAGRycy9kb3ducmV2LnhtbESPQWvCQBSE74L/YXlCb7qJEJHoKiKW9tRS7aW3R/aZ&#10;DWbfpnlbjf++Wyh4HGbmG2a9HXyrrtRLE9hAPstAEVfBNlwb+Dw9T5egJCJbbAOTgTsJbDfj0RpL&#10;G278QddjrFWCsJRowMXYlVpL5cijzEJHnLxz6D3GJPta2x5vCe5bPc+yhfbYcFpw2NHeUXU5/ngD&#10;hZzDV17LcH/5ztvDgd7FvWljnibDbgUq0hAf4f/2qzUwL4oF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yHA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557" o:spid="_x0000_s1274" style="position:absolute;left:64416;top:2392;width:0;height:93330;visibility:visible;mso-wrap-style:square;v-text-anchor:top" coordsize="0,933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CccMA&#10;AADdAAAADwAAAGRycy9kb3ducmV2LnhtbESPS4vCMBSF94L/IVzBnabWJ9UoMiIos/KxcXdprm21&#10;uSlNRuv8+okw4PJwHh9nsWpMKR5Uu8KygkE/AkGcWl1wpuB82vZmIJxH1lhaJgUvcrBatlsLTLR9&#10;8oEeR5+JMMIuQQW591UipUtzMuj6tiIO3tXWBn2QdSZ1jc8wbkoZR9FEGiw4EHKs6Cun9H78MYFb&#10;Xu6m2fwevuM029vbjq8jP1Sq22nWcxCeGv8J/7d3WkE8Hk/h/SY8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cCccMAAADdAAAADwAAAAAAAAAAAAAAAACYAgAAZHJzL2Rv&#10;d25yZXYueG1sUEsFBgAAAAAEAAQA9QAAAIgDAAAAAA==&#10;" path="m,9332975l,e" filled="f" strokeweight=".33861mm">
                  <v:path arrowok="t" textboxrect="0,0,0,9332975"/>
                </v:shape>
                <v:shape id="Shape 2558" o:spid="_x0000_s1275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WhcEA&#10;AADdAAAADwAAAGRycy9kb3ducmV2LnhtbERPTUvDQBC9C/6HZQRvdtOFisRuixbEXFtL9ThmxySa&#10;mQ3ZtYn/3jkIHh/ve72duTdnGlMXxcNyUYAhqWPopPFwfHm6uQOTMkrAPgp5+KEE283lxRrLECfZ&#10;0/mQG6Mhkkr00OY8lNamuiXGtIgDiXIfcWTMCsfGhhEnDefeuqK4tYydaEOLA+1aqr8O36y91Xu1&#10;G46n1zfn9tPzI/OSP53311fzwz2YTHP+F/+5q+DBrVY6V9/oE7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xFoX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2559" o:spid="_x0000_s1276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6OMUA&#10;AADdAAAADwAAAGRycy9kb3ducmV2LnhtbESPQWvCQBSE70L/w/IKvZlNAhETXaUttBTxoi14fWaf&#10;SWz2bchuk/Tfu4WCx2FmvmHW28m0YqDeNZYVJFEMgri0uuFKwdfn23wJwnlkja1lUvBLDrabh9ka&#10;C21HPtBw9JUIEHYFKqi97wopXVmTQRfZjjh4F9sb9EH2ldQ9jgFuWpnG8UIabDgs1NjRa03l9/HH&#10;KOA8P1+TrMScdi/7xXmXJub0rtTT4/S8AuFp8vfwf/tDK0izLIe/N+E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no4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560" o:spid="_x0000_s1277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ZGMIA&#10;AADdAAAADwAAAGRycy9kb3ducmV2LnhtbERPy4rCMBTdC/5DuMLsNG3BYqtRZgYcRNz4ALfX5trW&#10;aW5KE7X+vVkMzPJw3otVbxrxoM7VlhXEkwgEcWF1zaWC03E9noFwHlljY5kUvMjBajkcLDDX9sl7&#10;ehx8KUIIuxwVVN63uZSuqMigm9iWOHBX2xn0AXal1B0+Q7hpZBJFqTRYc2iosKXviorfw90o4Cy7&#10;3OJpgRltv3bpZZvE5vyj1Meo/5yD8NT7f/Gfe6MVJNM07A9vwhO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BkYwgAAAN0AAAAPAAAAAAAAAAAAAAAAAJgCAABkcnMvZG93&#10;bnJldi54bWxQSwUGAAAAAAQABAD1AAAAhwMAAAAA&#10;" path="m,l6429501,e" filled="f" strokeweight=".96pt">
                  <v:path arrowok="t" textboxrect="0,0,6429501,0"/>
                </v:shape>
                <v:shape id="Shape 2561" o:spid="_x0000_s1278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DT8UA&#10;AADdAAAADwAAAGRycy9kb3ducmV2LnhtbESPQWvCQBSE7wX/w/IEb3UTQWlTN0EEoZcitVLx9pp9&#10;TZZm34bsmsR/7xYEj8PMfMOsi9E2oqfOG8cK0nkCgrh02nCl4Pi1e34B4QOyxsYxKbiShyKfPK0x&#10;027gT+oPoRIRwj5DBXUIbSalL2uy6OeuJY7er+sshii7SuoOhwi3jVwkyUpaNBwXamxpW1P5d7hY&#10;BZV5Pe4v32jSH/kx9Ofx1G+vrNRsOm7eQAQawyN8b79rBYvlKoX/N/EJ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YNPxQAAAN0AAAAPAAAAAAAAAAAAAAAAAJgCAABkcnMv&#10;ZG93bnJldi54bWxQSwUGAAAAAAQABAD1AAAAigMAAAAA&#10;" path="m,l6429501,e" filled="f" strokeweight=".33869mm">
                  <v:path arrowok="t" textboxrect="0,0,6429501,0"/>
                </v:shape>
                <v:shape id="Shape 2562" o:spid="_x0000_s1279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i9MQA&#10;AADdAAAADwAAAGRycy9kb3ducmV2LnhtbESPQWvCQBSE70L/w/IK3nSTgMFEV7EFRaQXbcHrM/tM&#10;otm3Ibtq/PfdQsHjMDPfMPNlbxpxp87VlhXE4wgEcWF1zaWCn+/1aArCeWSNjWVS8CQHy8XbYI65&#10;tg/e0/3gSxEg7HJUUHnf5lK6oiKDbmxb4uCdbWfQB9mVUnf4CHDTyCSKUmmw5rBQYUufFRXXw80o&#10;4Cw7XeJJgRntPr7S0y6JzXGj1PC9X81AeOr9K/zf3moFySRN4O9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IvT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2563" o:spid="_x0000_s1280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h7MUA&#10;AADdAAAADwAAAGRycy9kb3ducmV2LnhtbESPS4vCQBCE74L/YWjBm06MDyQ6iiyIe1rQDbjHJtN5&#10;aKYnZGZj9t/vCILHoqq+orb73tSio9ZVlhXMphEI4szqigsF6fdxsgbhPLLG2jIp+CMH+91wsMVE&#10;2wefqbv4QgQIuwQVlN43iZQuK8mgm9qGOHi5bQ36INtC6hYfAW5qGUfRShqsOCyU2NBHSdn98msU&#10;zJdpGp/q66y7fbnF9bjI1z9prtR41B82IDz1/h1+tT+1gni5msPz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eHs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564" o:spid="_x0000_s1281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5mMUA&#10;AADdAAAADwAAAGRycy9kb3ducmV2LnhtbESPT2vCQBTE74V+h+UVvNWNMYpEVxFB9FRQA3p8ZF/+&#10;tNm3IbvG+O27QqHHYWZ+w6w2g2lET52rLSuYjCMQxLnVNZcKssv+cwHCeWSNjWVS8CQHm/X72wpT&#10;bR98ov7sSxEg7FJUUHnfplK6vCKDbmxb4uAVtjPog+xKqTt8BLhpZBxFc2mw5rBQYUu7ivKf890o&#10;mM6yLD4010n//eWS6z4pFresUGr0MWyXIDwN/j/81z5qBfFsnsDr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HmY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565" o:spid="_x0000_s1282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6gMUA&#10;AADdAAAADwAAAGRycy9kb3ducmV2LnhtbESPQWvCQBSE74L/YXlCb7pJIKFJs5G20FLES22h12f2&#10;mcRm34bsVtN/7wqCx2FmvmHK9WR6caLRdZYVxKsIBHFtdceNgu+vt+UjCOeRNfaWScE/OVhX81mJ&#10;hbZn/qTTzjciQNgVqKD1fiikdHVLBt3KDsTBO9jRoA9ybKQe8RzgppdJFGXSYMdhocWBXluqf3d/&#10;RgHn+f4YpzXmtHnZZvtNEpufd6UeFtPzEwhPk7+Hb+0PrSBJsxSub8ITk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7qA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566" o:spid="_x0000_s1283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t0cQA&#10;AADdAAAADwAAAGRycy9kb3ducmV2LnhtbESPT0vDQBDF74LfYRnBm910wSCx29IWSnNtLepxmp0m&#10;0cxsyK5N/PauIHh8vD8/3mI1caeuNITWi4X5LANFUnnXSm3h9LJ7eAIVIorDzgtZ+KYAq+XtzQIL&#10;50c50PUYa5VGJBRooYmxL7QOVUOMYeZ7kuRd/MAYkxxq7QYc0zh32mRZrhlbSYQGe9o2VH0evzhx&#10;y3O57U+vb+/GHMb9hnnOH8ba+7tp/Qwq0hT/w3/t0lkwj3kOv2/S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7dH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67" o:spid="_x0000_s1284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n78UA&#10;AADdAAAADwAAAGRycy9kb3ducmV2LnhtbESPW2vCQBSE3wv+h+UIvtWN8Up0FSmIfRJqA/p4yJ5c&#10;NHs2ZLcx/vuuUOjjMDPfMJtdb2rRUesqywom4wgEcWZ1xYWC9PvwvgLhPLLG2jIpeJKD3XbwtsFE&#10;2wd/UXf2hQgQdgkqKL1vEildVpJBN7YNcfBy2xr0QbaF1C0+AtzUMo6ihTRYcVgosaGPkrL7+cco&#10;mM7TND7Wl0l3O7nZ5TDLV9c0V2o07PdrEJ56/x/+a39qBfF8sYTX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ufv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568" o:spid="_x0000_s1285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cOMEA&#10;AADdAAAADwAAAGRycy9kb3ducmV2LnhtbERPTUvDQBC9C/6HZQRvdtMFi8RuixbEXFtL9ThmxySa&#10;mQ3ZtYn/3jkIHh/ve72duTdnGlMXxcNyUYAhqWPopPFwfHm6uQOTMkrAPgp5+KEE283lxRrLECfZ&#10;0/mQG6Mhkkr00OY8lNamuiXGtIgDiXIfcWTMCsfGhhEnDefeuqJYWcZOtKHFgXYt1V+Hb9be6r3a&#10;DcfT65tz++n5kXnJn87766v54R5Mpjn/i//cVfDgblc6V9/oE7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3Dj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2569" o:spid="_x0000_s1286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5o8QA&#10;AADdAAAADwAAAGRycy9kb3ducmV2LnhtbESPT0vDQBDF74LfYRnBm910waJpt6UtFHNtLepxmh2T&#10;2MxsyK5N/PauIPT4eH9+vMVq5FZdqA+NFwvTSQaKpPSukcrC8XX38AQqRBSHrRey8EMBVsvbmwXm&#10;zg+yp8shViqNSMjRQh1jl2sdypoYw8R3JMn79D1jTLKvtOtxSOPcapNlM83YSCLU2NG2pvJ8+ObE&#10;LU7Ftju+vX8Ysx9eNsxT/jLW3t+N6zmoSGO8hv/bhbNgHmfP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eaP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70" o:spid="_x0000_s1287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pRsIA&#10;AADdAAAADwAAAGRycy9kb3ducmV2LnhtbERPy4rCMBTdC/5DuII7Ta2PkY5RRBBnJYwWnOWluX2M&#10;zU1pYq1/P1kIszyc92bXm1p01LrKsoLZNAJBnFldcaEgvR4naxDOI2usLZOCFznYbYeDDSbaPvmb&#10;uosvRAhhl6CC0vsmkdJlJRl0U9sQBy63rUEfYFtI3eIzhJtaxlG0kgYrDg0lNnQoKbtfHkbBfJmm&#10;8am+zbrfs1vcjot8/ZPmSo1H/f4ThKfe/4vf7i+tIF5+hP3hTX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ulG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2571" o:spid="_x0000_s1288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qXsUA&#10;AADdAAAADwAAAGRycy9kb3ducmV2LnhtbESPQWvCQBSE74X+h+UVetNNAloTXaUKFZFejILXZ/aZ&#10;xGbfhuyq8d93C0KPw8x8w8wWvWnEjTpXW1YQDyMQxIXVNZcKDvuvwQSE88gaG8uk4EEOFvPXlxlm&#10;2t55R7fclyJA2GWooPK+zaR0RUUG3dC2xME7286gD7Irpe7wHuCmkUkUjaXBmsNChS2tKip+8qtR&#10;wGl6usSjAlPaLr/Hp20Sm+Naqfe3/nMKwlPv/8PP9kYrSEYfMfy9C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Spe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572" o:spid="_x0000_s1289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9D8QA&#10;AADdAAAADwAAAGRycy9kb3ducmV2LnhtbESPW2vCQBCF3wv9D8sU+lY3LvRCdJVWKM2rVqyPY3ZM&#10;0mZmQ3Zr0n/fFQQfD+fycebLkVt1oj40XixMJxkoktK7RioL28/3hxdQIaI4bL2QhT8KsFzc3swx&#10;d36QNZ02sVJpREKOFuoYu1zrUNbEGCa+I0ne0feMMcm+0q7HIY1zq02WPWnGRhKhxo5WNZU/m19O&#10;3OJQrLrt7mtvzHr4eGOe8rex9v5ufJ2BijTGa/jSLpwF8/hs4PwmP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fQ/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73" o:spid="_x0000_s1290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RssUA&#10;AADdAAAADwAAAGRycy9kb3ducmV2LnhtbESPQWvCQBSE70L/w/IK3uomEa1JXaUVFBEvVcHrM/ua&#10;pM2+DdlV4793hYLHYWa+YabzztTiQq2rLCuIBxEI4tzqigsFh/3ybQLCeWSNtWVScCMH89lLb4qZ&#10;tlf+psvOFyJA2GWooPS+yaR0eUkG3cA2xMH7sa1BH2RbSN3iNcBNLZMoGkuDFYeFEhtalJT/7c5G&#10;Aafp6Tce5ZjS5ms7Pm2S2BxXSvVfu88PEJ46/wz/t9daQTJ6H8L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xGy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574" o:spid="_x0000_s1291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JxsUA&#10;AADdAAAADwAAAGRycy9kb3ducmV2LnhtbESPQWvCQBSE70L/w/IK3uomQa1JXaUVFBEvVcHrM/ua&#10;pM2+DdlV4793hYLHYWa+YabzztTiQq2rLCuIBxEI4tzqigsFh/3ybQLCeWSNtWVScCMH89lLb4qZ&#10;tlf+psvOFyJA2GWooPS+yaR0eUkG3cA2xMH7sa1BH2RbSN3iNcBNLZMoGkuDFYeFEhtalJT/7c5G&#10;Aafp6Tce5ZjS5ms7Pm2S2BxXSvVfu88PEJ46/wz/t9daQTJ6H8L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onG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575" o:spid="_x0000_s1292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sXcYA&#10;AADdAAAADwAAAGRycy9kb3ducmV2LnhtbESPQWvCQBSE74L/YXlCb3WTQGyTugm20CLSS1Xo9Zl9&#10;TVKzb0N2q/Hfu0LB4zAz3zDLcjSdONHgWssK4nkEgriyuuVawX73/vgMwnlkjZ1lUnAhB2UxnSwx&#10;1/bMX3Ta+loECLscFTTe97mUrmrIoJvbnjh4P3Yw6IMcaqkHPAe46WQSRQtpsOWw0GBPbw1Vx+2f&#10;UcBZdviN0woz2rx+Lg6bJDbfH0o9zMbVCwhPo7+H/9trrSBJn1K4vQ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IsXc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2576" o:spid="_x0000_s1293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7DMQA&#10;AADdAAAADwAAAGRycy9kb3ducmV2LnhtbESPT0vDQBDF74LfYRnBm910wSppt6UtFHNtLepxmh2T&#10;2MxsyK5N/PauIPT4eH9+vMVq5FZdqA+NFwvTSQaKpPSukcrC8XX38AwqRBSHrRey8EMBVsvbmwXm&#10;zg+yp8shViqNSMjRQh1jl2sdypoYw8R3JMn79D1jTLKvtOtxSOPcapNlM83YSCLU2NG2pvJ8+ObE&#10;LU7Ftju+vX8Ysx9eNsxT/jLW3t+N6zmoSGO8hv/bhbNgHp9m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ewz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77" o:spid="_x0000_s1294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el8QA&#10;AADdAAAADwAAAGRycy9kb3ducmV2LnhtbESPT0vDQBDF74LfYRnBm910QStpt6UtFHNtLepxmh2T&#10;2MxsyK5N/PauIPT4eH9+vMVq5FZdqA+NFwvTSQaKpPSukcrC8XX38AwqRBSHrRey8EMBVsvbmwXm&#10;zg+yp8shViqNSMjRQh1jl2sdypoYw8R3JMn79D1jTLKvtOtxSOPcapNlT5qxkUSosaNtTeX58M2J&#10;W5yKbXd8e/8wZj+8bJin/GWsvb8b13NQkcZ4Df+3C2fBPM5m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3pf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78" o:spid="_x0000_s1295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K5cEA&#10;AADdAAAADwAAAGRycy9kb3ducmV2LnhtbERPS0vDQBC+C/6HZQRvdtMFH8RuixbEXFtL9ThmxySa&#10;mQ3ZtYn/3jkIHj++92ozc29ONKYuioflogBDUsfQSePh8PJ0dQcmZZSAfRTy8EMJNuvzsxWWIU6y&#10;o9M+N0ZDJJXooc15KK1NdUuMaREHEuU+4siYFY6NDSNOGs69dUVxYxk70YYWB9q2VH/tv1l7q/dq&#10;OxyOr2/O7abnR+YlfzrvLy/mh3swmeb8L/5zV8GDu77VufpGn4Bd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ESuX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2579" o:spid="_x0000_s1296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A28YA&#10;AADdAAAADwAAAGRycy9kb3ducmV2LnhtbESPT2vCQBTE7wW/w/KE3nRjqlWjq0hB6qlQDejxkX35&#10;o9m3IbuN6bd3C0KPw8z8hllve1OLjlpXWVYwGUcgiDOrKy4UpKf9aAHCeWSNtWVS8EsOtpvByxoT&#10;be/8Td3RFyJA2CWooPS+SaR0WUkG3dg2xMHLbWvQB9kWUrd4D3BTyziK3qXBisNCiQ19lJTdjj9G&#10;wdssTePP+jzprl9uet5P88UlzZV6Hfa7FQhPvf8PP9sHrSCezZfw9yY8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hA28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580" o:spid="_x0000_s1297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ZYcIA&#10;AADdAAAADwAAAGRycy9kb3ducmV2LnhtbERPy4rCMBTdD/gP4QqzG1Prg1KNIgPirAS1oMtLc/vQ&#10;5qY0mdr5+8lCcHk47/V2MI3oqXO1ZQXTSQSCOLe65lJBdtl/JSCcR9bYWCYFf+Rguxl9rDHV9skn&#10;6s++FCGEXYoKKu/bVEqXV2TQTWxLHLjCdgZ9gF0pdYfPEG4aGUfRUhqsOTRU2NJ3Rfnj/GsUzBZZ&#10;Fh+a67S/H938up8XyS0rlPocD7sVCE+Df4tf7h+tIF4kYX94E5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5lh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2581" o:spid="_x0000_s1298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8+sYA&#10;AADdAAAADwAAAGRycy9kb3ducmV2LnhtbESPT2vCQBTE7wW/w/IEb3WTqCVEVxFB6qlQG9DjI/vy&#10;R7NvQ3Yb47fvFgo9DjPzG2azG00rBupdY1lBPI9AEBdWN1wpyL+OrykI55E1tpZJwZMc7LaTlw1m&#10;2j74k4azr0SAsMtQQe19l0npipoMurntiINX2t6gD7KvpO7xEeCmlUkUvUmDDYeFGjs61FTcz99G&#10;wWKV58l7e4mH24dbXo7LMr3mpVKz6bhfg/A0+v/wX/ukFSSrNIbfN+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s8+s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582" o:spid="_x0000_s1299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NKMQA&#10;AADdAAAADwAAAGRycy9kb3ducmV2LnhtbESPT0vDQBDF7wW/wzJCb82mC5USuy1aEHNtLepxzI5J&#10;NDMbstsm/fauIHh8vD8/3mY3cacuNITWi4VlloMiqbxrpbZwenlarEGFiOKw80IWrhRgt72ZbbBw&#10;fpQDXY6xVmlEQoEWmhj7QutQNcQYMt+TJO/TD4wxyaHWbsAxjXOnTZ7facZWEqHBnvYNVd/HMydu&#10;+VHu+9Pr27sxh/H5kXnJX8ba+e30cA8q0hT/w3/t0lkwq7WB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5DSj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83" o:spid="_x0000_s1300" style="position:absolute;left:60;top:622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HFsYA&#10;AADdAAAADwAAAGRycy9kb3ducmV2LnhtbESPW2vCQBSE3wX/w3IKvunGeCGkriIFsU+CGtDHQ/bk&#10;0mbPhuw2pv/eFQp9HGbmG2azG0wjeupcbVnBfBaBIM6trrlUkF0P0wSE88gaG8uk4Jcc7Lbj0QZT&#10;bR98pv7iSxEg7FJUUHnfplK6vCKDbmZb4uAVtjPog+xKqTt8BLhpZBxFa2mw5rBQYUsfFeXflx+j&#10;YLHKsvjY3Ob918ktb4dlkdyzQqnJ27B/B+Fp8P/hv/anVhCvkgW83oQn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UHFs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584" o:spid="_x0000_s1301" style="position:absolute;left:60;top:646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wx8QA&#10;AADdAAAADwAAAGRycy9kb3ducmV2LnhtbESPT0vDQBDF70K/wzIFb3bTRaWk3Za2IObaWtTjmJ0m&#10;0cxsyK5N/PauIPT4eH9+vNVm5FZdqA+NFwvzWQaKpPSukcrC6eXpbgEqRBSHrRey8EMBNuvJzQpz&#10;5wc50OUYK5VGJORooY6xy7UOZU2MYeY7kuSdfc8Yk+wr7Xoc0ji32mTZo2ZsJBFq7GhfU/l1/ObE&#10;LT6KfXd6fXs35jA875jn/GmsvZ2O2yWoSGO8hv/bhbNgHhb38Pc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MMf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85" o:spid="_x0000_s1302" style="position:absolute;left:60;top:670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6+cYA&#10;AADdAAAADwAAAGRycy9kb3ducmV2LnhtbESPT2vCQBTE7wW/w/IEb3VjNCWkriKC6KmgDdjjI/vy&#10;p82+Ddk1xm/fFQo9DjPzG2a9HU0rBupdY1nBYh6BIC6sbrhSkH8eXlMQziNrbC2Tggc52G4mL2vM&#10;tL3zmYaLr0SAsMtQQe19l0npipoMurntiINX2t6gD7KvpO7xHuCmlXEUvUmDDYeFGjva11T8XG5G&#10;wTLJ8/jYXhfD94dbXQ+rMv3KS6Vm03H3DsLT6P/Df+2TVhAnaQLP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A6+c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586" o:spid="_x0000_s1303" style="position:absolute;left:60;top:6945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2FVMUA&#10;AADdAAAADwAAAGRycy9kb3ducmV2LnhtbESPT4vCMBTE7wt+h/AEb2tqZYtUo4jgH3Qv2y2eH82z&#10;LTYvpYlav71ZEPY4zMxvmMWqN424U+dqywom4wgEcWF1zaWC/Hf7OQPhPLLGxjIpeJKD1XLwscBU&#10;2wf/0D3zpQgQdikqqLxvUyldUZFBN7YtcfAutjPog+xKqTt8BLhpZBxFiTRYc1iosKVNRcU1uxkF&#10;33KyjynenY/ZNGnac77PT7upUqNhv56D8NT7//C7fdAK4q9ZAn9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YVUxQAAAN0AAAAPAAAAAAAAAAAAAAAAAJgCAABkcnMv&#10;ZG93bnJldi54bWxQSwUGAAAAAAQABAD1AAAAigMAAAAA&#10;" path="m,l6429501,e" filled="f" strokeweight=".34711mm">
                  <v:path arrowok="t" textboxrect="0,0,6429501,0"/>
                </v:shape>
                <v:shape id="Shape 2587" o:spid="_x0000_s1304" style="position:absolute;left:60;top:7185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usMQA&#10;AADdAAAADwAAAGRycy9kb3ducmV2LnhtbESPT0vDQBDF70K/wzIFb3bTBbWk3Za2IObaWtTjmJ0m&#10;0cxsyK5N/PauIPT4eH9+vNVm5FZdqA+NFwvzWQaKpPSukcrC6eXpbgEqRBSHrRey8EMBNuvJzQpz&#10;5wc50OUYK5VGJORooY6xy7UOZU2MYeY7kuSdfc8Yk+wr7Xoc0ji32mTZg2ZsJBFq7GhfU/l1/ObE&#10;LT6KfXd6fXs35jA875jn/GmsvZ2O2yWoSGO8hv/bhbNg7heP8Pc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rrD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88" o:spid="_x0000_s1305" style="position:absolute;left:60;top:742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VZ8IA&#10;AADdAAAADwAAAGRycy9kb3ducmV2LnhtbERPy4rCMBTdD/gP4QqzG1Prg1KNIgPirAS1oMtLc/vQ&#10;5qY0mdr5+8lCcHk47/V2MI3oqXO1ZQXTSQSCOLe65lJBdtl/JSCcR9bYWCYFf+Rguxl9rDHV9skn&#10;6s++FCGEXYoKKu/bVEqXV2TQTWxLHLjCdgZ9gF0pdYfPEG4aGUfRUhqsOTRU2NJ3Rfnj/GsUzBZZ&#10;Fh+a67S/H938up8XyS0rlPocD7sVCE+Df4tf7h+tIF4kYW54E5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ZVn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2589" o:spid="_x0000_s1306" style="position:absolute;left:60;top:7663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Wf8QA&#10;AADdAAAADwAAAGRycy9kb3ducmV2LnhtbESPQYvCMBSE78L+h/AWvGnagmKrUXYFRcSLurDXZ/Ns&#10;u9u8lCZq/fdGEDwOM/MNM1t0phZXal1lWUE8jEAQ51ZXXCj4Oa4GExDOI2usLZOCOzlYzD96M8y0&#10;vfGergdfiABhl6GC0vsmk9LlJRl0Q9sQB+9sW4M+yLaQusVbgJtaJlE0lgYrDgslNrQsKf8/XIwC&#10;TtPTXzzKMaXt92582iax+V0r1f/svqYgPHX+HX61N1pBMpqk8Hw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Vn/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2590" o:spid="_x0000_s1307" style="position:absolute;left:60;top:7903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4PvMIA&#10;AADdAAAADwAAAGRycy9kb3ducmV2LnhtbERPy4rCMBTdC/5DuII7Ta0PnI5RRBBnJYwWnOWluX2M&#10;zU1pYq1/P1kIszyc92bXm1p01LrKsoLZNAJBnFldcaEgvR4naxDOI2usLZOCFznYbYeDDSbaPvmb&#10;uosvRAhhl6CC0vsmkdJlJRl0U9sQBy63rUEfYFtI3eIzhJtaxlG0kgYrDg0lNnQoKbtfHkbBfJmm&#10;8am+zbrfs1vcjot8/ZPmSo1H/f4ThKfe/4vf7i+tIF5+hP3hTX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g+8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2591" o:spid="_x0000_s1308" style="position:absolute;left:60;top:8142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gsQA&#10;AADdAAAADwAAAGRycy9kb3ducmV2LnhtbESPT0vDQBDF74LfYZmCN7vJgmLTbkstiLm2FutxzE6T&#10;aGY2ZNcmfntXEDw+3p8fb7WZuFMXGkLrxUI+z0CRVN61Uls4vjzdPoAKEcVh54UsfFOAzfr6aoWF&#10;86Ps6XKItUojEgq00MTYF1qHqiHGMPc9SfLOfmCMSQ61dgOOaZw7bbLsXjO2kggN9rRrqPo8fHHi&#10;lu/lrj++nt6M2Y/Pj8w5fxhrb2bTdgkq0hT/w3/t0lkwd4scft+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BYL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92" o:spid="_x0000_s1309" style="position:absolute;left:60;top:8381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b9cQA&#10;AADdAAAADwAAAGRycy9kb3ducmV2LnhtbESPT0vDQBDF74LfYRnBm910QdG026IFMdfWUnucZqdJ&#10;NDMbsmsTv71bKPT4eH9+vPly5FadqA+NFwvTSQaKpPSukcrC9vP94RlUiCgOWy9k4Y8CLBe3N3PM&#10;nR9kTadNrFQakZCjhTrGLtc6lDUxhonvSJJ39D1jTLKvtOtxSOPcapNlT5qxkUSosaNVTeXP5pcT&#10;tzgUq267+9obsx4+3pin/G2svb8bX2egIo3xGr60C2fBPL4YOL9JT0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m/X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93" o:spid="_x0000_s1310" style="position:absolute;left:60;top:8621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+bsQA&#10;AADdAAAADwAAAGRycy9kb3ducmV2LnhtbESPW0vDQBCF34X+h2UKvtlNVxSN3RYtiHntBe3jNDsm&#10;aTOzIbs28d+7guDj4Vw+zmI1cqsu1IfGi4X5LANFUnrXSGVhv3u9eQAVIorD1gtZ+KYAq+XkaoG5&#10;84Ns6LKNlUojEnK0UMfY5VqHsibGMPMdSfI+fc8Yk+wr7Xoc0ji32mTZvWZsJBFq7GhdU3nefnHi&#10;Fsdi3e3fPw7GbIa3F+Y5n4y119Px+QlUpDH+h//ahbNg7h5v4fdNe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Pm7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94" o:spid="_x0000_s1311" style="position:absolute;left:60;top:8860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mGsQA&#10;AADdAAAADwAAAGRycy9kb3ducmV2LnhtbESPW0vDQBCF34X+h2UKvtlNFxWN3RYtiHntBe3jNDsm&#10;aTOzIbs28d+7guDj4Vw+zmI1cqsu1IfGi4X5LANFUnrXSGVhv3u9eQAVIorD1gtZ+KYAq+XkaoG5&#10;84Ns6LKNlUojEnK0UMfY5VqHsibGMPMdSfI+fc8Yk+wr7Xoc0ji32mTZvWZsJBFq7GhdU3nefnHi&#10;Fsdi3e3fPw7GbIa3F+Y5n4y119Px+QlUpDH+h//ahbNg7h5v4fdNe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phr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95" o:spid="_x0000_s1312" style="position:absolute;left:60;top:9099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sJMYA&#10;AADdAAAADwAAAGRycy9kb3ducmV2LnhtbESPT2vCQBTE70K/w/KE3nRjasSmrlIEqaeCGrDHR/bl&#10;T82+Ddk1pt/eLQgeh5n5DbPaDKYRPXWutqxgNo1AEOdW11wqyE67yRKE88gaG8uk4I8cbNYvoxWm&#10;2t74QP3RlyJA2KWooPK+TaV0eUUG3dS2xMErbGfQB9mVUnd4C3DTyDiKFtJgzWGhwpa2FeWX49Uo&#10;eEuyLP5qzrP+99vNz7t5sfzJCqVex8PnBwhPg3+GH+29VhAn7wn8vw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msJM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596" o:spid="_x0000_s1313" style="position:absolute;left:60;top:933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d9sQA&#10;AADdAAAADwAAAGRycy9kb3ducmV2LnhtbESPT0vDQBDF74LfYRnBm910waJpt6UtFHNtLepxmh2T&#10;2MxsyK5N/PauIPT4eH9+vMVq5FZdqA+NFwvTSQaKpPSukcrC8XX38AQqRBSHrRey8EMBVsvbmwXm&#10;zg+yp8shViqNSMjRQh1jl2sdypoYw8R3JMn79D1jTLKvtOtxSOPcapNlM83YSCLU2NG2pvJ8+ObE&#10;LU7Ftju+vX8Ysx9eNsxT/jLW3t+N6zmoSGO8hv/bhbNgHp9n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bnfb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597" o:spid="_x0000_s1314" style="position:absolute;left:60;top:95783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LJscA&#10;AADdAAAADwAAAGRycy9kb3ducmV2LnhtbESP0WrCQBRE3wv9h+UWfKsbE7U1ugmlYhHaF7UfcJu9&#10;JsHs3ZBdk/j3bqHQx2FmzjCbfDSN6KlztWUFs2kEgriwuuZSwfdp9/wKwnlkjY1lUnAjB3n2+LDB&#10;VNuBD9QffSkChF2KCirv21RKV1Rk0E1tSxy8s+0M+iC7UuoOhwA3jYyjaCkN1hwWKmzpvaLicrwa&#10;Bf3X/HO/XQ1JsnDR6Xr5OX/s5r1Sk6fxbQ3C0+j/w3/tvVYQL1Yv8PsmP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5iybHAAAA3QAAAA8AAAAAAAAAAAAAAAAAmAIAAGRy&#10;cy9kb3ducmV2LnhtbFBLBQYAAAAABAAEAPUAAACMAwAAAAA=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proofErr w:type="gramStart"/>
      <w:r w:rsidR="00B67DB1">
        <w:rPr>
          <w:color w:val="000000"/>
          <w:sz w:val="22"/>
          <w:szCs w:val="22"/>
        </w:rPr>
        <w:t>300</w:t>
      </w:r>
      <w:r w:rsidR="00B67DB1">
        <w:rPr>
          <w:color w:val="000000"/>
          <w:sz w:val="22"/>
          <w:szCs w:val="22"/>
        </w:rPr>
        <w:tab/>
        <w:t>398706.48 301</w:t>
      </w:r>
      <w:r w:rsidR="00B67DB1">
        <w:rPr>
          <w:color w:val="000000"/>
          <w:sz w:val="22"/>
          <w:szCs w:val="22"/>
        </w:rPr>
        <w:tab/>
        <w:t>398726.65 302</w:t>
      </w:r>
      <w:r w:rsidR="00B67DB1">
        <w:rPr>
          <w:color w:val="000000"/>
          <w:sz w:val="22"/>
          <w:szCs w:val="22"/>
        </w:rPr>
        <w:tab/>
        <w:t>398741.14 303</w:t>
      </w:r>
      <w:r w:rsidR="00B67DB1">
        <w:rPr>
          <w:color w:val="000000"/>
          <w:sz w:val="22"/>
          <w:szCs w:val="22"/>
        </w:rPr>
        <w:tab/>
        <w:t>398733.28 304</w:t>
      </w:r>
      <w:r w:rsidR="00B67DB1">
        <w:rPr>
          <w:color w:val="000000"/>
          <w:sz w:val="22"/>
          <w:szCs w:val="22"/>
        </w:rPr>
        <w:tab/>
        <w:t>398704.82 305</w:t>
      </w:r>
      <w:r w:rsidR="00B67DB1">
        <w:rPr>
          <w:color w:val="000000"/>
          <w:sz w:val="22"/>
          <w:szCs w:val="22"/>
        </w:rPr>
        <w:tab/>
        <w:t>398649.42 306</w:t>
      </w:r>
      <w:r w:rsidR="00B67DB1">
        <w:rPr>
          <w:color w:val="000000"/>
          <w:sz w:val="22"/>
          <w:szCs w:val="22"/>
        </w:rPr>
        <w:tab/>
        <w:t>398476.01 307</w:t>
      </w:r>
      <w:r w:rsidR="00B67DB1">
        <w:rPr>
          <w:color w:val="000000"/>
          <w:sz w:val="22"/>
          <w:szCs w:val="22"/>
        </w:rPr>
        <w:tab/>
        <w:t>398436.51 308</w:t>
      </w:r>
      <w:r w:rsidR="00B67DB1">
        <w:rPr>
          <w:color w:val="000000"/>
          <w:sz w:val="22"/>
          <w:szCs w:val="22"/>
        </w:rPr>
        <w:tab/>
        <w:t>398419.93 309</w:t>
      </w:r>
      <w:r w:rsidR="00B67DB1">
        <w:rPr>
          <w:color w:val="000000"/>
          <w:sz w:val="22"/>
          <w:szCs w:val="22"/>
        </w:rPr>
        <w:tab/>
        <w:t>398339.56 310</w:t>
      </w:r>
      <w:r w:rsidR="00B67DB1">
        <w:rPr>
          <w:color w:val="000000"/>
          <w:sz w:val="22"/>
          <w:szCs w:val="22"/>
        </w:rPr>
        <w:tab/>
        <w:t>398188.41 311</w:t>
      </w:r>
      <w:r w:rsidR="00B67DB1">
        <w:rPr>
          <w:color w:val="000000"/>
          <w:sz w:val="22"/>
          <w:szCs w:val="22"/>
        </w:rPr>
        <w:tab/>
        <w:t>398173.72 312</w:t>
      </w:r>
      <w:r w:rsidR="00B67DB1">
        <w:rPr>
          <w:color w:val="000000"/>
          <w:sz w:val="22"/>
          <w:szCs w:val="22"/>
        </w:rPr>
        <w:tab/>
        <w:t>398131.77 313</w:t>
      </w:r>
      <w:r w:rsidR="00B67DB1">
        <w:rPr>
          <w:color w:val="000000"/>
          <w:sz w:val="22"/>
          <w:szCs w:val="22"/>
        </w:rPr>
        <w:tab/>
        <w:t>398123.93 314</w:t>
      </w:r>
      <w:r w:rsidR="00B67DB1">
        <w:rPr>
          <w:color w:val="000000"/>
          <w:sz w:val="22"/>
          <w:szCs w:val="22"/>
        </w:rPr>
        <w:tab/>
        <w:t>398132.87 315</w:t>
      </w:r>
      <w:r w:rsidR="00B67DB1">
        <w:rPr>
          <w:color w:val="000000"/>
          <w:sz w:val="22"/>
          <w:szCs w:val="22"/>
        </w:rPr>
        <w:tab/>
        <w:t>398132.70 316</w:t>
      </w:r>
      <w:r w:rsidR="00B67DB1">
        <w:rPr>
          <w:color w:val="000000"/>
          <w:sz w:val="22"/>
          <w:szCs w:val="22"/>
        </w:rPr>
        <w:tab/>
        <w:t>398118.97 317</w:t>
      </w:r>
      <w:r w:rsidR="00B67DB1">
        <w:rPr>
          <w:color w:val="000000"/>
          <w:sz w:val="22"/>
          <w:szCs w:val="22"/>
        </w:rPr>
        <w:tab/>
        <w:t>398108.85 318</w:t>
      </w:r>
      <w:r w:rsidR="00B67DB1">
        <w:rPr>
          <w:color w:val="000000"/>
          <w:sz w:val="22"/>
          <w:szCs w:val="22"/>
        </w:rPr>
        <w:tab/>
        <w:t>398108.48 319</w:t>
      </w:r>
      <w:r w:rsidR="00B67DB1">
        <w:rPr>
          <w:color w:val="000000"/>
          <w:sz w:val="22"/>
          <w:szCs w:val="22"/>
        </w:rPr>
        <w:tab/>
        <w:t>398082.76 320</w:t>
      </w:r>
      <w:r w:rsidR="00B67DB1">
        <w:rPr>
          <w:color w:val="000000"/>
          <w:sz w:val="22"/>
          <w:szCs w:val="22"/>
        </w:rPr>
        <w:tab/>
        <w:t>398060.11 321</w:t>
      </w:r>
      <w:r w:rsidR="00B67DB1">
        <w:rPr>
          <w:color w:val="000000"/>
          <w:sz w:val="22"/>
          <w:szCs w:val="22"/>
        </w:rPr>
        <w:tab/>
        <w:t>398028.36 322</w:t>
      </w:r>
      <w:r w:rsidR="00B67DB1">
        <w:rPr>
          <w:color w:val="000000"/>
          <w:sz w:val="22"/>
          <w:szCs w:val="22"/>
        </w:rPr>
        <w:tab/>
        <w:t>397962.72 323</w:t>
      </w:r>
      <w:r w:rsidR="00B67DB1">
        <w:rPr>
          <w:color w:val="000000"/>
          <w:sz w:val="22"/>
          <w:szCs w:val="22"/>
        </w:rPr>
        <w:tab/>
        <w:t>397933.82 324</w:t>
      </w:r>
      <w:r w:rsidR="00B67DB1">
        <w:rPr>
          <w:color w:val="000000"/>
          <w:sz w:val="22"/>
          <w:szCs w:val="22"/>
        </w:rPr>
        <w:tab/>
        <w:t>397918.31 325</w:t>
      </w:r>
      <w:r w:rsidR="00B67DB1">
        <w:rPr>
          <w:color w:val="000000"/>
          <w:sz w:val="22"/>
          <w:szCs w:val="22"/>
        </w:rPr>
        <w:tab/>
        <w:t>397862.26 326</w:t>
      </w:r>
      <w:r w:rsidR="00B67DB1">
        <w:rPr>
          <w:color w:val="000000"/>
          <w:sz w:val="22"/>
          <w:szCs w:val="22"/>
        </w:rPr>
        <w:tab/>
        <w:t>397889.72 327</w:t>
      </w:r>
      <w:r w:rsidR="00B67DB1">
        <w:rPr>
          <w:color w:val="000000"/>
          <w:sz w:val="22"/>
          <w:szCs w:val="22"/>
        </w:rPr>
        <w:tab/>
        <w:t>397912.86 328</w:t>
      </w:r>
      <w:r w:rsidR="00B67DB1">
        <w:rPr>
          <w:color w:val="000000"/>
          <w:sz w:val="22"/>
          <w:szCs w:val="22"/>
        </w:rPr>
        <w:tab/>
        <w:t>397939.57 329</w:t>
      </w:r>
      <w:r w:rsidR="00B67DB1">
        <w:rPr>
          <w:color w:val="000000"/>
          <w:sz w:val="22"/>
          <w:szCs w:val="22"/>
        </w:rPr>
        <w:tab/>
        <w:t>397962.31</w:t>
      </w:r>
      <w:proofErr w:type="gramEnd"/>
      <w:r w:rsidR="00B67DB1">
        <w:rPr>
          <w:color w:val="000000"/>
          <w:sz w:val="22"/>
          <w:szCs w:val="22"/>
        </w:rPr>
        <w:t xml:space="preserve"> 330</w:t>
      </w:r>
      <w:r w:rsidR="00B67DB1">
        <w:rPr>
          <w:color w:val="000000"/>
          <w:sz w:val="22"/>
          <w:szCs w:val="22"/>
        </w:rPr>
        <w:tab/>
        <w:t>398012.28 331</w:t>
      </w:r>
      <w:r w:rsidR="00B67DB1">
        <w:rPr>
          <w:color w:val="000000"/>
          <w:sz w:val="22"/>
          <w:szCs w:val="22"/>
        </w:rPr>
        <w:tab/>
        <w:t>398059.90 332</w:t>
      </w:r>
      <w:r w:rsidR="00B67DB1">
        <w:rPr>
          <w:color w:val="000000"/>
          <w:sz w:val="22"/>
          <w:szCs w:val="22"/>
        </w:rPr>
        <w:tab/>
        <w:t>398089.60 333</w:t>
      </w:r>
      <w:r w:rsidR="00B67DB1">
        <w:rPr>
          <w:color w:val="000000"/>
          <w:sz w:val="22"/>
          <w:szCs w:val="22"/>
        </w:rPr>
        <w:tab/>
        <w:t>398111.46 334</w:t>
      </w:r>
      <w:r w:rsidR="00B67DB1">
        <w:rPr>
          <w:color w:val="000000"/>
          <w:sz w:val="22"/>
          <w:szCs w:val="22"/>
        </w:rPr>
        <w:tab/>
        <w:t>398137.01 335</w:t>
      </w:r>
      <w:r w:rsidR="00B67DB1">
        <w:rPr>
          <w:color w:val="000000"/>
          <w:sz w:val="22"/>
          <w:szCs w:val="22"/>
        </w:rPr>
        <w:tab/>
        <w:t>398158.60 336</w:t>
      </w:r>
      <w:r w:rsidR="00B67DB1">
        <w:rPr>
          <w:color w:val="000000"/>
          <w:sz w:val="22"/>
          <w:szCs w:val="22"/>
        </w:rPr>
        <w:tab/>
        <w:t>398181.83 337</w:t>
      </w:r>
      <w:r w:rsidR="00B67DB1">
        <w:rPr>
          <w:color w:val="000000"/>
          <w:sz w:val="22"/>
          <w:szCs w:val="22"/>
        </w:rPr>
        <w:tab/>
        <w:t>398196.14</w:t>
      </w:r>
    </w:p>
    <w:p w:rsidR="00B67DB1" w:rsidRDefault="00B67DB1" w:rsidP="00B67DB1">
      <w:pPr>
        <w:widowControl w:val="0"/>
        <w:tabs>
          <w:tab w:val="left" w:pos="840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338</w:t>
      </w:r>
      <w:r>
        <w:rPr>
          <w:color w:val="000000"/>
          <w:sz w:val="22"/>
          <w:szCs w:val="22"/>
        </w:rPr>
        <w:tab/>
        <w:t>398236.27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tabs>
          <w:tab w:val="left" w:pos="1668"/>
        </w:tabs>
        <w:spacing w:line="357" w:lineRule="auto"/>
        <w:ind w:right="-19" w:firstLine="468"/>
        <w:jc w:val="both"/>
        <w:rPr>
          <w:color w:val="000000"/>
        </w:rPr>
      </w:pPr>
      <w:r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ab/>
        <w:t>4 2169393.51</w:t>
      </w:r>
      <w:r>
        <w:rPr>
          <w:color w:val="000000"/>
          <w:sz w:val="22"/>
          <w:szCs w:val="22"/>
        </w:rPr>
        <w:tab/>
        <w:t>-2169405.80</w:t>
      </w:r>
      <w:r>
        <w:rPr>
          <w:color w:val="000000"/>
          <w:sz w:val="22"/>
          <w:szCs w:val="22"/>
        </w:rPr>
        <w:tab/>
        <w:t>-2169424.58</w:t>
      </w:r>
      <w:r>
        <w:rPr>
          <w:color w:val="000000"/>
          <w:sz w:val="22"/>
          <w:szCs w:val="22"/>
        </w:rPr>
        <w:tab/>
        <w:t>-2169452.50</w:t>
      </w:r>
      <w:r>
        <w:rPr>
          <w:color w:val="000000"/>
          <w:sz w:val="22"/>
          <w:szCs w:val="22"/>
        </w:rPr>
        <w:tab/>
        <w:t>-2169487.09</w:t>
      </w:r>
      <w:r>
        <w:rPr>
          <w:color w:val="000000"/>
          <w:sz w:val="22"/>
          <w:szCs w:val="22"/>
        </w:rPr>
        <w:tab/>
        <w:t>-2169554.41</w:t>
      </w:r>
      <w:r>
        <w:rPr>
          <w:color w:val="000000"/>
          <w:sz w:val="22"/>
          <w:szCs w:val="22"/>
        </w:rPr>
        <w:tab/>
        <w:t>-2169483.21</w:t>
      </w:r>
      <w:r>
        <w:rPr>
          <w:color w:val="000000"/>
          <w:sz w:val="22"/>
          <w:szCs w:val="22"/>
        </w:rPr>
        <w:tab/>
        <w:t>-2169466.99</w:t>
      </w:r>
      <w:r>
        <w:rPr>
          <w:color w:val="000000"/>
          <w:sz w:val="22"/>
          <w:szCs w:val="22"/>
        </w:rPr>
        <w:tab/>
        <w:t>-2169460.18</w:t>
      </w:r>
      <w:r>
        <w:rPr>
          <w:color w:val="000000"/>
          <w:sz w:val="22"/>
          <w:szCs w:val="22"/>
        </w:rPr>
        <w:tab/>
        <w:t>-2169427.18</w:t>
      </w:r>
      <w:r>
        <w:rPr>
          <w:color w:val="000000"/>
          <w:sz w:val="22"/>
          <w:szCs w:val="22"/>
        </w:rPr>
        <w:tab/>
        <w:t>-2169367.42</w:t>
      </w:r>
      <w:r>
        <w:rPr>
          <w:color w:val="000000"/>
          <w:sz w:val="22"/>
          <w:szCs w:val="22"/>
        </w:rPr>
        <w:tab/>
        <w:t>-2169402.91</w:t>
      </w:r>
      <w:r>
        <w:rPr>
          <w:color w:val="000000"/>
          <w:sz w:val="22"/>
          <w:szCs w:val="22"/>
        </w:rPr>
        <w:tab/>
        <w:t>-2169455.99</w:t>
      </w:r>
      <w:r>
        <w:rPr>
          <w:color w:val="000000"/>
          <w:sz w:val="22"/>
          <w:szCs w:val="22"/>
        </w:rPr>
        <w:tab/>
        <w:t>-2169482.21</w:t>
      </w:r>
      <w:r>
        <w:rPr>
          <w:color w:val="000000"/>
          <w:sz w:val="22"/>
          <w:szCs w:val="22"/>
        </w:rPr>
        <w:tab/>
        <w:t>-2169528.08</w:t>
      </w:r>
      <w:r>
        <w:rPr>
          <w:color w:val="000000"/>
          <w:sz w:val="22"/>
          <w:szCs w:val="22"/>
        </w:rPr>
        <w:tab/>
        <w:t>-2169548.43</w:t>
      </w:r>
      <w:r>
        <w:rPr>
          <w:color w:val="000000"/>
          <w:sz w:val="22"/>
          <w:szCs w:val="22"/>
        </w:rPr>
        <w:tab/>
        <w:t>-2169569.51</w:t>
      </w:r>
      <w:r>
        <w:rPr>
          <w:color w:val="000000"/>
          <w:sz w:val="22"/>
          <w:szCs w:val="22"/>
        </w:rPr>
        <w:tab/>
        <w:t>-2169582.47</w:t>
      </w:r>
      <w:r>
        <w:rPr>
          <w:color w:val="000000"/>
          <w:sz w:val="22"/>
          <w:szCs w:val="22"/>
        </w:rPr>
        <w:tab/>
        <w:t>-2169611.95</w:t>
      </w:r>
      <w:r>
        <w:rPr>
          <w:color w:val="000000"/>
          <w:sz w:val="22"/>
          <w:szCs w:val="22"/>
        </w:rPr>
        <w:tab/>
        <w:t>-2169577.91</w:t>
      </w:r>
      <w:r>
        <w:rPr>
          <w:color w:val="000000"/>
          <w:sz w:val="22"/>
          <w:szCs w:val="22"/>
        </w:rPr>
        <w:tab/>
        <w:t>-2169593.36</w:t>
      </w:r>
      <w:r>
        <w:rPr>
          <w:color w:val="000000"/>
          <w:sz w:val="22"/>
          <w:szCs w:val="22"/>
        </w:rPr>
        <w:tab/>
        <w:t>-2169601.65</w:t>
      </w:r>
      <w:r>
        <w:rPr>
          <w:color w:val="000000"/>
          <w:sz w:val="22"/>
          <w:szCs w:val="22"/>
        </w:rPr>
        <w:tab/>
        <w:t>-2169575.96</w:t>
      </w:r>
      <w:r>
        <w:rPr>
          <w:color w:val="000000"/>
          <w:sz w:val="22"/>
          <w:szCs w:val="22"/>
        </w:rPr>
        <w:tab/>
        <w:t>-2169545.86</w:t>
      </w:r>
      <w:r>
        <w:rPr>
          <w:color w:val="000000"/>
          <w:sz w:val="22"/>
          <w:szCs w:val="22"/>
        </w:rPr>
        <w:tab/>
        <w:t>-2169522.47</w:t>
      </w:r>
      <w:r>
        <w:rPr>
          <w:color w:val="000000"/>
          <w:sz w:val="22"/>
          <w:szCs w:val="22"/>
        </w:rPr>
        <w:tab/>
        <w:t>-2169574.35</w:t>
      </w:r>
      <w:r>
        <w:rPr>
          <w:color w:val="000000"/>
          <w:sz w:val="22"/>
          <w:szCs w:val="22"/>
        </w:rPr>
        <w:tab/>
        <w:t>-2169599.94</w:t>
      </w:r>
      <w:r>
        <w:rPr>
          <w:color w:val="000000"/>
          <w:sz w:val="22"/>
          <w:szCs w:val="22"/>
        </w:rPr>
        <w:tab/>
        <w:t>-2169614.62</w:t>
      </w:r>
      <w:r>
        <w:rPr>
          <w:color w:val="000000"/>
          <w:sz w:val="22"/>
          <w:szCs w:val="22"/>
        </w:rPr>
        <w:tab/>
        <w:t>-2169622.93</w:t>
      </w:r>
      <w:r>
        <w:rPr>
          <w:color w:val="000000"/>
          <w:sz w:val="22"/>
          <w:szCs w:val="22"/>
        </w:rPr>
        <w:tab/>
        <w:t>-2169632.04</w:t>
      </w:r>
      <w:r>
        <w:rPr>
          <w:color w:val="000000"/>
          <w:sz w:val="22"/>
          <w:szCs w:val="22"/>
        </w:rPr>
        <w:tab/>
        <w:t>-2169663.20</w:t>
      </w:r>
      <w:r>
        <w:rPr>
          <w:color w:val="000000"/>
          <w:sz w:val="22"/>
          <w:szCs w:val="22"/>
        </w:rPr>
        <w:tab/>
        <w:t>-2169703.68</w:t>
      </w:r>
      <w:r>
        <w:rPr>
          <w:color w:val="000000"/>
          <w:sz w:val="22"/>
          <w:szCs w:val="22"/>
        </w:rPr>
        <w:tab/>
        <w:t>-2169726.11</w:t>
      </w:r>
      <w:r>
        <w:rPr>
          <w:color w:val="000000"/>
          <w:sz w:val="22"/>
          <w:szCs w:val="22"/>
        </w:rPr>
        <w:tab/>
        <w:t>-2169742.24</w:t>
      </w:r>
      <w:r>
        <w:rPr>
          <w:color w:val="000000"/>
          <w:sz w:val="22"/>
          <w:szCs w:val="22"/>
        </w:rPr>
        <w:tab/>
        <w:t>-2169772.71</w:t>
      </w:r>
      <w:r>
        <w:rPr>
          <w:color w:val="000000"/>
          <w:sz w:val="22"/>
          <w:szCs w:val="22"/>
        </w:rPr>
        <w:tab/>
        <w:t>-2169798.83</w:t>
      </w:r>
      <w:r>
        <w:rPr>
          <w:color w:val="000000"/>
          <w:sz w:val="22"/>
          <w:szCs w:val="22"/>
        </w:rPr>
        <w:tab/>
        <w:t>-2169826.24</w:t>
      </w:r>
      <w:r>
        <w:rPr>
          <w:color w:val="000000"/>
          <w:sz w:val="22"/>
          <w:szCs w:val="22"/>
        </w:rPr>
        <w:tab/>
        <w:t>-2169849.74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87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2169880.99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17"/>
          <w:tab w:val="left" w:pos="3204"/>
          <w:tab w:val="left" w:pos="4315"/>
        </w:tabs>
        <w:spacing w:line="318" w:lineRule="auto"/>
        <w:ind w:left="21" w:right="205" w:hanging="21"/>
        <w:jc w:val="both"/>
        <w:rPr>
          <w:color w:val="000000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>5</w:t>
      </w:r>
      <w:r>
        <w:rPr>
          <w:color w:val="000000"/>
          <w:sz w:val="22"/>
          <w:szCs w:val="22"/>
        </w:rPr>
        <w:tab/>
        <w:t>6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7</w:t>
      </w:r>
      <w:r>
        <w:rPr>
          <w:color w:val="000000"/>
          <w:position w:val="4"/>
          <w:sz w:val="22"/>
          <w:szCs w:val="22"/>
        </w:rPr>
        <w:tab/>
        <w:t xml:space="preserve">8 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proofErr w:type="gramEnd"/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r>
        <w:rPr>
          <w:color w:val="000000"/>
          <w:position w:val="-4"/>
          <w:sz w:val="22"/>
          <w:szCs w:val="22"/>
        </w:rPr>
        <w:t xml:space="preserve">-            </w:t>
      </w:r>
      <w:r>
        <w:rPr>
          <w:color w:val="000000"/>
          <w:spacing w:val="-29"/>
          <w:position w:val="-4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К</w:t>
      </w:r>
      <w:r>
        <w:rPr>
          <w:color w:val="000000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1.00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780"/>
          <w:tab w:val="left" w:pos="3058"/>
          <w:tab w:val="left" w:pos="4335"/>
        </w:tabs>
        <w:ind w:left="21" w:right="-20"/>
        <w:rPr>
          <w:color w:val="000000"/>
        </w:rPr>
        <w:sectPr w:rsidR="00B67DB1">
          <w:pgSz w:w="11899" w:h="16840"/>
          <w:pgMar w:top="917" w:right="850" w:bottom="0" w:left="1546" w:header="0" w:footer="0" w:gutter="0"/>
          <w:cols w:num="3" w:space="708" w:equalWidth="0">
            <w:col w:w="1779" w:space="205"/>
            <w:col w:w="1779" w:space="1086"/>
            <w:col w:w="4651" w:space="0"/>
          </w:cols>
        </w:sect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Картометрический</w:t>
      </w:r>
      <w:r>
        <w:rPr>
          <w:color w:val="000000"/>
          <w:position w:val="4"/>
          <w:sz w:val="22"/>
          <w:szCs w:val="22"/>
        </w:rPr>
        <w:tab/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bookmarkEnd w:id="12"/>
    </w:p>
    <w:p w:rsidR="00B67DB1" w:rsidRDefault="00B67DB1" w:rsidP="00B67DB1">
      <w:pPr>
        <w:widowControl w:val="0"/>
        <w:tabs>
          <w:tab w:val="left" w:pos="1255"/>
        </w:tabs>
        <w:spacing w:before="41"/>
        <w:ind w:left="110" w:right="-20"/>
        <w:rPr>
          <w:color w:val="000000"/>
        </w:rPr>
      </w:pPr>
      <w:bookmarkStart w:id="13" w:name="_page_61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46538D" w:rsidP="00B67DB1">
      <w:pPr>
        <w:widowControl w:val="0"/>
        <w:tabs>
          <w:tab w:val="left" w:pos="840"/>
        </w:tabs>
        <w:spacing w:line="357" w:lineRule="auto"/>
        <w:ind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-307975</wp:posOffset>
                </wp:positionV>
                <wp:extent cx="6447790" cy="9584690"/>
                <wp:effectExtent l="0" t="0" r="10160" b="16510"/>
                <wp:wrapNone/>
                <wp:docPr id="2598" name="drawingObject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9584690"/>
                          <a:chOff x="0" y="0"/>
                          <a:chExt cx="6447790" cy="9584435"/>
                        </a:xfrm>
                        <a:noFill/>
                      </wpg:grpSpPr>
                      <wps:wsp>
                        <wps:cNvPr id="2599" name="Shape 2599"/>
                        <wps:cNvSpPr/>
                        <wps:spPr>
                          <a:xfrm>
                            <a:off x="0" y="0"/>
                            <a:ext cx="0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8">
                                <a:moveTo>
                                  <a:pt x="0" y="239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71196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1452626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234819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975482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757548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5771133" y="623404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71196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452626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2234819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2975482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757548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5771133" y="647331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71196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1452626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2234819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975482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757548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5771133" y="671258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71196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1452626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234819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2975482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757548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5771133" y="695223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71196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1452626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234819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975482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757548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771133" y="719150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71196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452626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234819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975482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757548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771133" y="743076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71196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452626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234819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2975482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757548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771133" y="767003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71196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1452626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2234819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2975482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757548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5771133" y="790930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71196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452626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2234819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2975482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757548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771133" y="814857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71196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452626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2234819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2975482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757548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5771133" y="838784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71196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1452626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2234819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2975482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757548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5771133" y="862710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71196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452626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2234819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2975482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757548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771133" y="8866328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71196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452626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234819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975482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757548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5771133" y="9105900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0" y="239268"/>
                            <a:ext cx="0" cy="934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45167">
                                <a:moveTo>
                                  <a:pt x="0" y="9345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71196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1452626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2234819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2975482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757548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030470" y="251459"/>
                            <a:ext cx="0" cy="9332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6">
                                <a:moveTo>
                                  <a:pt x="0" y="9332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5771133" y="934516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441693" y="239268"/>
                            <a:ext cx="0" cy="933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32975">
                                <a:moveTo>
                                  <a:pt x="0" y="9332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6095" y="62279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6095" y="646722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6095" y="670648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6095" y="694598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095" y="718540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6095" y="742467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095" y="766394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095" y="790321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095" y="814247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6095" y="838174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6095" y="862101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095" y="88602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095" y="909980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95" y="933907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095" y="9578340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2598" o:spid="_x0000_s1026" style="position:absolute;margin-left:57.1pt;margin-top:-24.25pt;width:507.7pt;height:754.7pt;z-index:-251655680;mso-position-horizontal-relative:page" coordsize="64477,9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" o:allowincell="f">
                <v:shape id="Shape 2599" o:spid="_x0000_s1027" style="position:absolute;width:0;height:2392;visibility:visible;mso-wrap-style:square;v-text-anchor:top" coordsize="0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czcQA&#10;AADdAAAADwAAAGRycy9kb3ducmV2LnhtbESPQWsCMRSE7wX/Q3hCbzVR2qKrUWxBkJ5aW/D62Dyz&#10;q5uXJYm76783hUKPw8x8w6w2g2tERyHWnjVMJwoEcelNzVbDz/fuaQ4iJmSDjWfScKMIm/XoYYWF&#10;8T1/UXdIVmQIxwI1VCm1hZSxrMhhnPiWOHsnHxymLIOVJmCf4a6RM6VepcOa80KFLb1XVF4OV6fB&#10;8Nv5QwV7VM8Ndu7zNrfHvtT6cTxslyASDek//NfeGw2zl8UCft/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13M3EAAAA3QAAAA8AAAAAAAAAAAAAAAAAmAIAAGRycy9k&#10;b3ducmV2LnhtbFBLBQYAAAAABAAEAPUAAACJAwAAAAA=&#10;" path="m,239268l,e" filled="f" strokeweight=".33864mm">
                  <v:path arrowok="t" textboxrect="0,0,0,239268"/>
                </v:shape>
                <v:shape id="Shape 2600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+c8EA&#10;AADdAAAADwAAAGRycy9kb3ducmV2LnhtbERPy2rCQBTdC/7DcIXudNJA05I6SgkILlqh0Q+4zdwm&#10;0cydkJm8/t5ZCC4P573dT6YRA3WutqzgdROBIC6srrlUcDkf1h8gnEfW2FgmBTM52O+Wiy2m2o78&#10;S0PuSxFC2KWooPK+TaV0RUUG3ca2xIH7t51BH2BXSt3hGMJNI+MoSqTBmkNDhS1lFRW3vDcKePj5&#10;m62M0fZvp+v7d0tTnvVKvaymr08Qnib/FD/cR60gTqKwP7wJT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PnPBAAAA3QAAAA8AAAAAAAAAAAAAAAAAmAIAAGRycy9kb3du&#10;cmV2LnhtbFBLBQYAAAAABAAEAPUAAACGAwAAAAA=&#10;" path="m,227076l,e" filled="f" strokeweight=".96pt">
                  <v:path arrowok="t" textboxrect="0,0,0,227076"/>
                </v:shape>
                <v:shape id="Shape 2601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bm8UA&#10;AADdAAAADwAAAGRycy9kb3ducmV2LnhtbESP3WrCQBSE7wu+w3KE3tWNP4hGV5EWSwsKagRvD9lj&#10;EsyeDbvbGN++KxR6OczMN8xy3ZlatOR8ZVnBcJCAIM6trrhQcM62bzMQPiBrrC2Tggd5WK96L0tM&#10;tb3zkdpTKESEsE9RQRlCk0rp85IM+oFtiKN3tc5giNIVUju8R7ip5ShJptJgxXGhxIbeS8pvpx+j&#10;4OPwPc/2kzGF3eQxbz9rdpm7KPXa7zYLEIG68B/+a39pBaNpMoTn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Rub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602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Fn8QA&#10;AADdAAAADwAAAGRycy9kb3ducmV2LnhtbESP0WqDQBRE3wv5h+UW+lbXCk2CdZUiBPrQBmLyAbfu&#10;rdq6d8Vdjfn7biCQx2FmzjBZsZhezDS6zrKClygGQVxb3XGj4HTcPW9BOI+ssbdMCi7koMhXDxmm&#10;2p75QHPlGxEg7FJU0Ho/pFK6uiWDLrIDcfB+7GjQBzk2Uo94DnDTyySO19Jgx2GhxYHKluq/ajIK&#10;eP76vliZoJ1e97+bz4GWqpyUenpc3t9AeFr8PXxrf2gFyTpO4PomPA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BZ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603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x9MQA&#10;AADdAAAADwAAAGRycy9kb3ducmV2LnhtbESPQWvCQBSE7wX/w/IEb3UTpSKpqxSx6MlS9dLbI/vM&#10;hmbfxrytxn/vFgo9DjPzDbNY9b5RV+qkDmwgH2egiMtga64MnI7vz3NQEpEtNoHJwJ0EVsvB0wIL&#10;G278SddDrFSCsBRowMXYFlpL6cijjENLnLxz6DzGJLtK2w5vCe4bPcmymfZYc1pw2NLaUfl9+PEG&#10;XuQcvvJK+vv2kjebDX2I22tjRsP+7RVUpD7+h//aO2tgMsum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T8fT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04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4A8UA&#10;AADdAAAADwAAAGRycy9kb3ducmV2LnhtbESPQWvCQBSE74L/YXmCt7rRBqnRVaSlpYJCawpeH9nX&#10;JDT7NuyuMf57Vyh4HGbmG2a16U0jOnK+tqxgOklAEBdW11wq+Mnfn15A+ICssbFMCq7kYbMeDlaY&#10;aXvhb+qOoRQRwj5DBVUIbSalLyoy6Ce2JY7er3UGQ5SulNrhJcJNI2dJMpcGa44LFbb0WlHxdzwb&#10;BW9fu0V+SJ8p7NProvto2OXupNR41G+XIAL14RH+b39qBbN5ksL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rgD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605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6d68QA&#10;AADdAAAADwAAAGRycy9kb3ducmV2LnhtbESP0WqDQBRE3wv5h+UG+tasEWKDzUaCEMhDU4jtB9y4&#10;t2rr3hV3Nfr32UKgj8PMnGF22WRaMVLvGssK1qsIBHFpdcOVgq/P48sWhPPIGlvLpGAmB9l+8bTD&#10;VNsbX2gsfCUChF2KCmrvu1RKV9Zk0K1sRxy8b9sb9EH2ldQ93gLctDKOokQabDgs1NhRXlP5WwxG&#10;AY/n62xljHbYfPy8vnc0Ffmg1PNyOryB8DT5//CjfdIK4iTawN+b8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unevEAAAA3QAAAA8AAAAAAAAAAAAAAAAAmAIAAGRycy9k&#10;b3ducmV2LnhtbFBLBQYAAAAABAAEAPUAAACJAwAAAAA=&#10;" path="m,227076l,e" filled="f" strokeweight=".96pt">
                  <v:path arrowok="t" textboxrect="0,0,0,227076"/>
                </v:shape>
                <v:shape id="Shape 2606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SbMQA&#10;AADdAAAADwAAAGRycy9kb3ducmV2LnhtbESPQWvCQBSE7wX/w/IEb3UTwVBSVyli0ZNF20tvj+wz&#10;G5p9G/O2Gv+9WxB6HGbmG2axGnyrLtRLE9hAPs1AEVfBNlwb+Pp8f34BJRHZYhuYDNxIYLUcPS2w&#10;tOHKB7ocY60ShKVEAy7GrtRaKkceZRo64uSdQu8xJtnX2vZ4TXDf6lmWFdpjw2nBYUdrR9XP8dcb&#10;mMspfOe1DLftOW83G/oQt9fGTMbD2yuoSEP8Dz/aO2tgVmQF/L1JT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kUmz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07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398QA&#10;AADdAAAADwAAAGRycy9kb3ducmV2LnhtbESPQWvCQBSE7wX/w/IEb3UTQSupqxSx6MlS9dLbI/vM&#10;hmbfxrytxn/vFgo9DjPzDbNY9b5RV+qkDmwgH2egiMtga64MnI7vz3NQEpEtNoHJwJ0EVsvB0wIL&#10;G278SddDrFSCsBRowMXYFlpL6cijjENLnLxz6DzGJLtK2w5vCe4bPcmymfZYc1pw2NLaUfl9+PEG&#10;pnIOX3kl/X17yZvNhj7E7bUxo2H/9goqUh//w3/tnTUwmWUv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o9/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08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EsMIA&#10;AADdAAAADwAAAGRycy9kb3ducmV2LnhtbERPTUvDQBC9C/6HZYRexO62YpHYbZEGobdiFLwO2TEJ&#10;2Z0N2bVJ++udg+Dx8b63+zl4daYxdZEtrJYGFHEdXceNhc+Pt4dnUCkjO/SRycKFEux3tzdbLFyc&#10;+J3OVW6UhHAq0EKb81BoneqWAqZlHIiF+45jwCxwbLQbcZLw4PXamI0O2LE0tDjQoaW6r36ChfXK&#10;lwc+PX1V/dTfn/zj1VRlae3ibn59AZVpzv/iP/fRiW9jZK68kSe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cSwwgAAAN0AAAAPAAAAAAAAAAAAAAAAAJgCAABkcnMvZG93&#10;bnJldi54bWxQSwUGAAAAAAQABAD1AAAAhwMAAAAA&#10;" path="m,l6441694,e" filled="f" strokeweight=".96pt">
                  <v:path arrowok="t" textboxrect="0,0,6441694,0"/>
                </v:shape>
                <v:shape id="Shape 2609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rnsYA&#10;AADdAAAADwAAAGRycy9kb3ducmV2LnhtbESPQWvCQBSE7wX/w/KE3uqmHqxG11AClkBbi9pLb8/s&#10;cxPMvo3Zrab/3hWEHoeZ+YZZZL1txJk6XztW8DxKQBCXTtdsFHzvVk9TED4ga2wck4I/8pAtBw8L&#10;TLW78IbO22BEhLBPUUEVQptK6cuKLPqRa4mjd3CdxRBlZ6Tu8BLhtpHjJJlIizXHhQpbyisqj9tf&#10;qyBf/5iC3Fdx4rf39cdn80Jms1fqcdi/zkEE6sN/+N4utILxJJnB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BrnsYAAADdAAAADwAAAAAAAAAAAAAAAACYAgAAZHJz&#10;L2Rvd25yZXYueG1sUEsFBgAAAAAEAAQA9QAAAIsDAAAAAA==&#10;" path="m,l12192,e" filled="f" strokeweight=".33864mm">
                  <v:path arrowok="t" textboxrect="0,0,12192,0"/>
                </v:shape>
                <v:shape id="Shape 2610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orsEA&#10;AADdAAAADwAAAGRycy9kb3ducmV2LnhtbERPS2rDMBDdB3oHMYXuEjmGpsGNbEogkEUbqJMDTK2p&#10;7dYaGUn+3T5aFLp8vP+hmE0nRnK+taxgu0lAEFdWt1wruF1P6z0IH5A1dpZJwUIeivxhdcBM24k/&#10;aSxDLWII+wwVNCH0mZS+asig39ieOHLf1hkMEbpaaodTDDedTJNkJw22HBsa7OnYUPVbDkYBjx9f&#10;i5Up2uH58vPy3tNcHgelnh7nt1cQgebwL/5zn7WCdLeN++Ob+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AqK7BAAAA3QAAAA8AAAAAAAAAAAAAAAAAmAIAAGRycy9kb3du&#10;cmV2LnhtbFBLBQYAAAAABAAEAPUAAACGAwAAAAA=&#10;" path="m,227076l,e" filled="f" strokeweight=".96pt">
                  <v:path arrowok="t" textboxrect="0,0,0,227076"/>
                </v:shape>
                <v:shape id="Shape 2611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NRsUA&#10;AADdAAAADwAAAGRycy9kb3ducmV2LnhtbESPQWvCQBSE74X+h+UVvOkmKlKjq5QWRcFCawq9PrLP&#10;JDT7NuyuMf57VxB6HGbmG2a57k0jOnK+tqwgHSUgiAuray4V/OSb4SsIH5A1NpZJwZU8rFfPT0vM&#10;tL3wN3XHUIoIYZ+hgiqENpPSFxUZ9CPbEkfvZJ3BEKUrpXZ4iXDTyHGSzKTBmuNChS29V1T8Hc9G&#10;wcfXfp5/TicUDtPrvNs27HL3q9TgpX9bgAjUh//wo73TCsazNIX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I1G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612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TQsMA&#10;AADdAAAADwAAAGRycy9kb3ducmV2LnhtbESP3YrCMBSE7wXfIRzBO00t+EPXKCIIXqhgdx/g2Jxt&#10;u9uclCat9e2NIHg5zMw3zHrbm0p01LjSsoLZNAJBnFldcq7g5/swWYFwHlljZZkUPMjBdjMcrDHR&#10;9s5X6lKfiwBhl6CCwvs6kdJlBRl0U1sTB+/XNgZ9kE0udYP3ADeVjKNoIQ2WHBYKrGlfUPaftkYB&#10;d+fbw8oYbTu//C1PNfXpvlVqPOp3XyA89f4TfrePWkG8mMXweh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6TQ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613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nKcQA&#10;AADdAAAADwAAAGRycy9kb3ducmV2LnhtbESPQWvCQBSE7wX/w/IEb3UTpSKpqxSx6MlS9dLbI/vM&#10;hmbfxrytxn/vFgo9DjPzDbNY9b5RV+qkDmwgH2egiMtga64MnI7vz3NQEpEtNoHJwJ0EVsvB0wIL&#10;G278SddDrFSCsBRowMXYFlpL6cijjENLnLxz6DzGJLtK2w5vCe4bPcmymfZYc1pw2NLaUfl9+PEG&#10;XuQcvvJK+vv2kjebDX2I22tjRsP+7RVUpD7+h//aO2tgMsun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Zyn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14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u3sUA&#10;AADdAAAADwAAAGRycy9kb3ducmV2LnhtbESPQWvCQBSE74X+h+UVvOlGDVKjq5QWRcFCawq9PrLP&#10;JDT7NuyuMf57VxB6HGbmG2a57k0jOnK+tqxgPEpAEBdW11wq+Mk3w1cQPiBrbCyTgit5WK+en5aY&#10;aXvhb+qOoRQRwj5DBVUIbSalLyoy6Ee2JY7eyTqDIUpXSu3wEuGmkZMkmUmDNceFClt6r6j4O56N&#10;go+v/Tz/TKcUDul13m0bdrn7VWrw0r8tQATqw3/40d5pBZPZOIX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y7e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615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axsQA&#10;AADdAAAADwAAAGRycy9kb3ducmV2LnhtbESPT2vCQBTE74LfYXlCb7qJoJToKiKW9tTin4u3R/aZ&#10;DWbfpnlbjd++WxB6HGbmN8xy3ftG3aiTOrCBfJKBIi6DrbkycDq+jV9BSUS22AQmAw8SWK+GgyUW&#10;Ntx5T7dDrFSCsBRowMXYFlpL6cijTEJLnLxL6DzGJLtK2w7vCe4bPc2yufZYc1pw2NLWUXk9/HgD&#10;M7mEc15J/3j/zpvdjr7EfWpjXkb9ZgEqUh//w8/2hzUwnecz+Hu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vWsb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16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MqcYA&#10;AADdAAAADwAAAGRycy9kb3ducmV2LnhtbESP0WoCMRRE3wv9h3ALfRHNrg+rrEYphUILIu3qB1w2&#10;183i5mZJUk39elMo9HGYmTPMepvsIC7kQ+9YQTkrQBC3TvfcKTge3qZLECEiaxwck4IfCrDdPD6s&#10;sdbuyl90aWInMoRDjQpMjGMtZWgNWQwzNxJn7+S8xZil76T2eM1wO8h5UVTSYs95weBIr4bac/Nt&#10;FSz2i91+8lEm3+7sufm8mQkfklLPT+llBSJSiv/hv/a7VjCvygp+3+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uMqc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617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KfMcA&#10;AADdAAAADwAAAGRycy9kb3ducmV2LnhtbESPQWvCQBSE74L/YXlCb7pJEJXUVUQpFIqHqj309pp9&#10;TWKzb8PuNqb+ercgeBxm5htmue5NIzpyvrasIJ0kIIgLq2suFZyOL+MFCB+QNTaWScEfeVivhoMl&#10;5tpe+J26QyhFhLDPUUEVQptL6YuKDPqJbYmj922dwRClK6V2eIlw08gsSWbSYM1xocKWthUVP4df&#10;o6ArPhbXY/qW+el+et61+6/d+dMp9TTqN88gAvXhEb63X7WCbJbO4f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WCnz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618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9QMIA&#10;AADdAAAADwAAAGRycy9kb3ducmV2LnhtbERPzWoCMRC+C75DGKEXqdn1oGVrFCkUWhCpax9g2Iyb&#10;xc1kSVKNPr05CD1+fP+rTbK9uJAPnWMF5awAQdw43XGr4Pf4+foGIkRkjb1jUnCjAJv1eLTCSrsr&#10;H+hSx1bkEA4VKjAxDpWUoTFkMczcQJy5k/MWY4a+ldrjNYfbXs6LYiEtdpwbDA70Yag5139WwXK/&#10;3O2n32Xyzc6e65+7mfIxKfUySdt3EJFS/Bc/3V9awXxR5rn5TX4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L1AwgAAAN0AAAAPAAAAAAAAAAAAAAAAAJgCAABkcnMvZG93&#10;bnJldi54bWxQSwUGAAAAAAQABAD1AAAAhwMAAAAA&#10;" path="m,227380l,e" filled="f" strokeweight=".96pt">
                  <v:path arrowok="t" textboxrect="0,0,0,227380"/>
                </v:shape>
                <v:shape id="Shape 2619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1krsIA&#10;AADdAAAADwAAAGRycy9kb3ducmV2LnhtbESP0YrCMBRE3xf2H8Jd8GVZEwuKVqOIIPTVuh9wbe62&#10;pc1NbWKtf28EYR+HmTnDbHajbcVAva8da5hNFQjiwpmaSw2/5+PPEoQPyAZbx6ThQR5228+PDabG&#10;3flEQx5KESHsU9RQhdClUvqiIot+6jri6P253mKIsi+l6fEe4baViVILabHmuFBhR4eKiia/WQ1q&#10;3nxLdaAkKc+Xa84r1wxZpvXka9yvQQQaw3/43c6MhmQxW8HrTXw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WSuwgAAAN0AAAAPAAAAAAAAAAAAAAAAAJgCAABkcnMvZG93&#10;bnJldi54bWxQSwUGAAAAAAQABAD1AAAAhwMAAAAA&#10;" path="m,227380l,e" filled="f" strokeweight=".33861mm">
                  <v:path arrowok="t" textboxrect="0,0,0,227380"/>
                </v:shape>
                <v:shape id="Shape 2620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YtcUA&#10;AADdAAAADwAAAGRycy9kb3ducmV2LnhtbERPy2rCQBTdF/yH4Qru6iRBgkRHKYpQEBeN7cLdbeY2&#10;j2buhJlpTPv1nUWhy8N5b/eT6cVIzreWFaTLBARxZXXLtYLX6+lxDcIHZI29ZVLwTR72u9nDFgtt&#10;7/xCYxlqEUPYF6igCWEopPRVQwb90g7EkfuwzmCI0NVSO7zHcNPLLElyabDl2NDgQIeGqs/yyygY&#10;q7f1zzU9Z351WXXH4fJ+7G5OqcV8etqACDSFf/Gf+1kryPIs7o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1i1xQAAAN0AAAAPAAAAAAAAAAAAAAAAAJgCAABkcnMv&#10;ZG93bnJldi54bWxQSwUGAAAAAAQABAD1AAAAigMAAAAA&#10;" path="m,227380l,e" filled="f" strokeweight=".33864mm">
                  <v:path arrowok="t" textboxrect="0,0,0,227380"/>
                </v:shape>
                <v:shape id="Shape 2621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iFcMA&#10;AADdAAAADwAAAGRycy9kb3ducmV2LnhtbESPUWvCMBSF3wf+h3CFvQxNDEy2apQhCH1d9Qdcm2tb&#10;2tzUJqv13y+DgY+Hc853ONv95Dox0hAazwZWSwWCuPS24crA+XRcfIAIEdli55kMPCjAfjd72WJm&#10;/Z2/aSxiJRKEQ4YG6hj7TMpQ1uQwLH1PnLyrHxzGJIdK2gHvCe46qZVaS4cNp4UaezrUVLbFjzOg&#10;3ts3qQ6kdXW63Ar+9O2Y58a8zqevDYhIU3yG/9u5NaDXegV/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eiFc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622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Z/8QA&#10;AADdAAAADwAAAGRycy9kb3ducmV2LnhtbESP0WrCQBRE34X+w3ILvummC9oSXUMJFHzQQmM/4Jq9&#10;JrHZuyG7ifHv3UKhj8PMnGG22WRbMVLvG8caXpYJCOLSmYYrDd+nj8UbCB+QDbaOScOdPGS7p9kW&#10;U+Nu/EVjESoRIexT1FCH0KVS+rImi37pOuLoXVxvMUTZV9L0eItw20qVJGtpseG4UGNHeU3lTzFY&#10;DTwez3cnFbph9Xl9PXQ0Ffmg9fx5et+ACDSF//Bfe280qLVS8Ps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yWf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623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8F8UA&#10;AADdAAAADwAAAGRycy9kb3ducmV2LnhtbESPQWvCQBSE70L/w/IK3uqmUaRGVxHF0oKCNYVeH9ln&#10;Epp9G3bXGP99Vyh4HGbmG2ax6k0jOnK+tqzgdZSAIC6srrlU8J3vXt5A+ICssbFMCm7kYbV8Giww&#10;0/bKX9SdQikihH2GCqoQ2kxKX1Rk0I9sSxy9s3UGQ5SulNrhNcJNI9MkmUqDNceFClvaVFT8ni5G&#10;wfb4OcsPkzGF/eQ2694bdrn7UWr43K/nIAL14RH+b39oBek0HcP9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nwX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624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kEMUA&#10;AADdAAAADwAAAGRycy9kb3ducmV2LnhtbESPzWrDMBCE74W8g9hAb7Uck6bBtRKCIZBDG6ibB9ha&#10;W9uNtTKW/JO3rwqBHoeZ+YbJ9rNpxUi9aywrWEUxCOLS6oYrBZfP49MWhPPIGlvLpOBGDva7xUOG&#10;qbYTf9BY+EoECLsUFdTed6mUrqzJoItsRxy8b9sb9EH2ldQ9TgFuWpnE8UYabDgs1NhRXlN5LQaj&#10;gMf3r5uVCdrh+fzz8tbRXOSDUo/L+fAKwtPs/8P39kkrSDbJGv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2QQxQAAAN0AAAAPAAAAAAAAAAAAAAAAAJgCAABkcnMv&#10;ZG93bnJldi54bWxQSwUGAAAAAAQABAD1AAAAigMAAAAA&#10;" path="m,227076l,e" filled="f" strokeweight=".96pt">
                  <v:path arrowok="t" textboxrect="0,0,0,227076"/>
                </v:shape>
                <v:shape id="Shape 2625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Qe8QA&#10;AADdAAAADwAAAGRycy9kb3ducmV2LnhtbESPQWvCQBSE74L/YXlCb7pJQJHoKiKW9tRS7aW3R/aZ&#10;DWbfpnlbjf++Wyh4HGbmG2a9HXyrrtRLE9hAPstAEVfBNlwb+Dw9T5egJCJbbAOTgTsJbDfj0RpL&#10;G278QddjrFWCsJRowMXYlVpL5cijzEJHnLxz6D3GJPta2x5vCe5bXWTZQntsOC047GjvqLocf7yB&#10;uZzDV17LcH/5ztvDgd7FvWljnibDbgUq0hAf4f/2qzVQLIo5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kHv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26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3fj8YA&#10;AADdAAAADwAAAGRycy9kb3ducmV2LnhtbESPQWvCQBSE7wX/w/KE3urGKEFTV5EWxUIFawq9PrLP&#10;JJh9G3a3Mf77bqHQ4zAz3zCrzWBa0ZPzjWUF00kCgri0uuFKwWexe1qA8AFZY2uZFNzJw2Y9elhh&#10;ru2NP6g/h0pECPscFdQhdLmUvqzJoJ/Yjjh6F+sMhihdJbXDW4SbVqZJkkmDDceFGjt6qam8nr+N&#10;gtfT27I4zmcU3uf3Zb9v2RXuS6nH8bB9BhFoCP/hv/ZBK0izNI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3fj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27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rl8QA&#10;AADdAAAADwAAAGRycy9kb3ducmV2LnhtbESPQWvCQBSE7wX/w/IEb3WTgLakriLFoqdKtZfeHtln&#10;Nph9m+ZtNf77rlDocZiZb5jFavCtulAvTWAD+TQDRVwF23Bt4PP49vgMSiKyxTYwGbiRwGo5elhg&#10;acOVP+hyiLVKEJYSDbgYu1JrqRx5lGnoiJN3Cr3HmGRfa9vjNcF9q4ssm2uPDacFhx29OqrOhx9v&#10;YCan8JXXMty233m72dBe3Ls2ZjIe1i+gIg3xP/zX3lkDxbx4gvu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q5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28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T6sIA&#10;AADdAAAADwAAAGRycy9kb3ducmV2LnhtbERPTWvCMBi+D/wP4RW8zdTCZFSjqCjMwzb8uHh7aV6b&#10;0uZNaKLt/v1yGOz48Hwv14NtxZO6UDtWMJtmIIhLp2uuFFwvh9d3ECEia2wdk4IfCrBejV6WWGjX&#10;84me51iJFMKhQAUmRl9IGUpDFsPUeeLE3V1nMSbYVVJ32Kdw28o8y+bSYs2pwaCnnaGyOT+sgm39&#10;ZZrv/pPfblWzj/64D353VWoyHjYLEJGG+C/+c39oBfk8T3P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1PqwgAAAN0AAAAPAAAAAAAAAAAAAAAAAJgCAABkcnMvZG93&#10;bnJldi54bWxQSwUGAAAAAAQABAD1AAAAhwMAAAAA&#10;" path="m,227075l,e" filled="f" strokeweight=".96pt">
                  <v:path arrowok="t" textboxrect="0,0,0,227075"/>
                </v:shape>
                <v:shape id="Shape 2629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H68UA&#10;AADdAAAADwAAAGRycy9kb3ducmV2LnhtbESPT2vCQBTE74LfYXkFb7ppKGJSV6lCUdCLf3p/zb4m&#10;abJvQ3YT47d3CwWPw8z8hlmuB1OLnlpXWlbwOotAEGdWl5wruF4+pwsQziNrrC2Tgjs5WK/GoyWm&#10;2t74RP3Z5yJA2KWooPC+SaV0WUEG3cw2xMH7sa1BH2SbS93iLcBNLeMomkuDJYeFAhvaFpRV584o&#10;qLbHysivPqm/e9y9HX67ndx0Sk1eho93EJ4G/wz/t/daQTyPE/h7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Qfr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630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JMcIA&#10;AADdAAAADwAAAGRycy9kb3ducmV2LnhtbERPz2vCMBS+D/wfwhN2m+kURapRNlGYByc6L7s9mmdT&#10;2ryEJrP1vzcHYceP7/dy3dtG3KgNlWMF76MMBHHhdMWlgsvP7m0OIkRkjY1jUnCnAOvV4GWJuXYd&#10;n+h2jqVIIRxyVGBi9LmUoTBkMYycJ07c1bUWY4JtKXWLXQq3jRxn2UxarDg1GPS0MVTU5z+r4LP6&#10;NvWxO/D0t6y30e+3wW8uSr0O+48FiEh9/Bc/3V9awXg2SfvT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MkxwgAAAN0AAAAPAAAAAAAAAAAAAAAAAJgCAABkcnMvZG93&#10;bnJldi54bWxQSwUGAAAAAAQABAD1AAAAhwMAAAAA&#10;" path="m,227075l,e" filled="f" strokeweight=".96pt">
                  <v:path arrowok="t" textboxrect="0,0,0,227075"/>
                </v:shape>
                <v:shape id="Shape 2631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s3ccA&#10;AADdAAAADwAAAGRycy9kb3ducmV2LnhtbESPT2vCQBTE74LfYXlCb7rRgtToKrY0IBEP9Q96fGaf&#10;SWj2bchuY/rtXaHQ4zAzv2EWq85UoqXGlZYVjEcRCOLM6pJzBcdDMnwD4TyyxsoyKfglB6tlv7fA&#10;WNs7f1G797kIEHYxKii8r2MpXVaQQTeyNXHwbrYx6INscqkbvAe4qeQkiqbSYMlhocCaPgrKvvc/&#10;RsGsvX2ek226TnN9SpPrRtfvl51SL4NuPQfhqfP/4b/2RiuYTF/H8Hw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VrN3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632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DR8UA&#10;AADdAAAADwAAAGRycy9kb3ducmV2LnhtbESPQWvCQBSE7wX/w/KE3nRjKlLTbESFYqG9aO39Nfua&#10;xGTfhuwmxn/fLQg9DjPzDZNuRtOIgTpXWVawmEcgiHOrKy4UnD9fZ88gnEfW2FgmBTdysMkmDykm&#10;2l75SMPJFyJA2CWooPS+TaR0eUkG3dy2xMH7sZ1BH2RXSN3hNcBNI+MoWkmDFYeFElval5TXp94o&#10;qPcftZFfw7r5HvCwfL/0B7nrlXqcjtsXEJ5G/x++t9+0gnj1FMPfm/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ANH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633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XMccA&#10;AADdAAAADwAAAGRycy9kb3ducmV2LnhtbESPQWvCQBSE70L/w/IEb7pRIdTUVVQMhJQeqi31+Mw+&#10;k9Ds25DdxvTfdwuFHoeZ+YZZbwfTiJ46V1tWMJ9FIIgLq2suFbyd0+kjCOeRNTaWScE3OdhuHkZr&#10;TLS98yv1J1+KAGGXoILK+zaR0hUVGXQz2xIH72Y7gz7IrpS6w3uAm0YuoiiWBmsOCxW2dKio+Dx9&#10;GQWr/nb8SJ/zXV7q9zy9ZrrdX16UmoyH3RMIT4P/D/+1M61gES+X8PsmP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LlzH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634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yzcQA&#10;AADdAAAADwAAAGRycy9kb3ducmV2LnhtbESP3WrCQBSE7wu+w3IKvaubxl+iq4gg9EKFpj7AMXtM&#10;otmzIbuJ8e3dQsHLYWa+YZbr3lSio8aVlhV8DSMQxJnVJecKTr+7zzkI55E1VpZJwYMcrFeDtyUm&#10;2t75h7rU5yJA2CWooPC+TqR0WUEG3dDWxMG72MagD7LJpW7wHuCmknEUTaXBksNCgTVtC8puaWsU&#10;cHc4P6yM0baT43W2r6lPt61SH+/9ZgHCU+9f4f/2t1YQT0dj+Hs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8s3EAAAA3QAAAA8AAAAAAAAAAAAAAAAAmAIAAGRycy9k&#10;b3ducmV2LnhtbFBLBQYAAAAABAAEAPUAAACJAwAAAAA=&#10;" path="m,227076l,e" filled="f" strokeweight=".96pt">
                  <v:path arrowok="t" textboxrect="0,0,0,227076"/>
                </v:shape>
                <v:shape id="Shape 2635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XJcYA&#10;AADdAAAADwAAAGRycy9kb3ducmV2LnhtbESPQWvCQBSE74X+h+UVvNVN1YpGVymKUsGCGsHrI/ua&#10;hGbfht01xn/fFQo9DjPzDTNfdqYWLTlfWVbw1k9AEOdWV1woOGeb1wkIH5A11pZJwZ08LBfPT3NM&#10;tb3xkdpTKESEsE9RQRlCk0rp85IM+r5tiKP3bZ3BEKUrpHZ4i3BTy0GSjKXBiuNCiQ2tSsp/Tlej&#10;YH3YTbOv0ZDCfnSfttuaXeYuSvVeuo8ZiEBd+A//tT+1gsF4+A6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bXJ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36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JIcQA&#10;AADdAAAADwAAAGRycy9kb3ducmV2LnhtbESP0WrCQBRE3wv+w3IF3+rGiKlEVxFB8MEWmvoB1+w1&#10;iWbvhuwmxr/vCoU+DjNzhllvB1OLnlpXWVYwm0YgiHOrKy4UnH8O70sQziNrrC2Tgic52G5Gb2tM&#10;tX3wN/WZL0SAsEtRQel9k0rp8pIMuqltiIN3ta1BH2RbSN3iI8BNLeMoSqTBisNCiQ3tS8rvWWcU&#10;cP95eVoZo+0WX7ePU0NDtu+UmoyH3QqEp8H/h//aR60gTuYJvN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QySHEAAAA3QAAAA8AAAAAAAAAAAAAAAAAmAIAAGRycy9k&#10;b3ducmV2LnhtbFBLBQYAAAAABAAEAPUAAACJAwAAAAA=&#10;" path="m,227076l,e" filled="f" strokeweight=".96pt">
                  <v:path arrowok="t" textboxrect="0,0,0,227076"/>
                </v:shape>
                <v:shape id="Shape 2637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9SsUA&#10;AADdAAAADwAAAGRycy9kb3ducmV2LnhtbESPQWvCQBSE70L/w/IKvekmFq2kriLFUk+Vqhdvj+wz&#10;G5p9G/O2Gv99t1DwOMzMN8x82ftGXaiTOrCBfJSBIi6DrbkycNi/D2egJCJbbAKTgRsJLBcPgzkW&#10;Nlz5iy67WKkEYSnQgIuxLbSW0pFHGYWWOHmn0HmMSXaVth1eE9w3epxlU+2x5rTgsKU3R+X37scb&#10;mMgpHPNK+tvHOW/Wa9qK+9TGPD32q1dQkfp4D/+3N9bAePr8An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D1K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638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4u8IA&#10;AADdAAAADwAAAGRycy9kb3ducmV2LnhtbERPXWvCMBR9F/Yfwh34pulUZFajjA1FQWFawddLc9eW&#10;NTclibX+e/Mg+Hg434tVZ2rRkvOVZQUfwwQEcW51xYWCc7YefILwAVljbZkU3MnDavnWW2Cq7Y2P&#10;1J5CIWII+xQVlCE0qZQ+L8mgH9qGOHJ/1hkMEbpCaoe3GG5qOUqSqTRYcWwosaHvkvL/09Uo+Pnd&#10;zbLDZExhP7nP2k3NLnMXpfrv3dccRKAuvMRP91YrGE3H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3i7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639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Mo8UA&#10;AADdAAAADwAAAGRycy9kb3ducmV2LnhtbESPQWvCQBSE70L/w/IKvekmFqWmriLFUk+Vqhdvj+wz&#10;G5p9G/O2Gv99t1DwOMzMN8x82ftGXaiTOrCBfJSBIi6DrbkycNi/D19ASUS22AQmAzcSWC4eBnMs&#10;bLjyF112sVIJwlKgARdjW2gtpSOPMgotcfJOofMYk+wqbTu8Jrhv9DjLptpjzWnBYUtvjsrv3Y83&#10;MJFTOOaV9LePc96s17QV96mNeXrsV6+gIvXxHv5vb6yB8fR5Bn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wyj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640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Hs8EA&#10;AADdAAAADwAAAGRycy9kb3ducmV2LnhtbERPyWrDMBC9F/IPYgq91XJNs+BECSFQ6KEp1MkHTKyJ&#10;7dYaGUne/r46FHp8vH13mEwrBnK+sazgJUlBEJdWN1wpuF7enjcgfEDW2FomBTN5OOwXDzvMtR35&#10;i4YiVCKGsM9RQR1Cl0vpy5oM+sR2xJG7W2cwROgqqR2OMdy0MkvTlTTYcGyosaNTTeVP0RsFPJxv&#10;s5UZ2n75+b3+6GgqTr1ST4/TcQsi0BT+xX/ud60gW73G/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zh7PBAAAA3QAAAA8AAAAAAAAAAAAAAAAAmAIAAGRycy9kb3du&#10;cmV2LnhtbFBLBQYAAAAABAAEAPUAAACGAwAAAAA=&#10;" path="m,227076l,e" filled="f" strokeweight=".96pt">
                  <v:path arrowok="t" textboxrect="0,0,0,227076"/>
                </v:shape>
                <v:shape id="Shape 2641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iW8UA&#10;AADdAAAADwAAAGRycy9kb3ducmV2LnhtbESPQWvCQBSE74X+h+UVvOlGDVKjq5QWRcFCawq9PrLP&#10;JDT7NuyuMf57VxB6HGbmG2a57k0jOnK+tqxgPEpAEBdW11wq+Mk3w1cQPiBrbCyTgit5WK+en5aY&#10;aXvhb+qOoRQRwj5DBVUIbSalLyoy6Ee2JY7eyTqDIUpXSu3wEuGmkZMkmUmDNceFClt6r6j4O56N&#10;go+v/Tz/TKcUDul13m0bdrn7VWrw0r8tQATqw3/40d5pBZNZOob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6Jb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642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8X8UA&#10;AADdAAAADwAAAGRycy9kb3ducmV2LnhtbESPzWrDMBCE74W8g9hAb7Uck6bBtRKCIZBDG6ibB9ha&#10;W9uNtTKW/JO3rwqBHoeZ+YbJ9rNpxUi9aywrWEUxCOLS6oYrBZfP49MWhPPIGlvLpOBGDva7xUOG&#10;qbYTf9BY+EoECLsUFdTed6mUrqzJoItsRxy8b9sb9EH2ldQ9TgFuWpnE8UYabDgs1NhRXlN5LQaj&#10;gMf3r5uVCdrh+fzz8tbRXOSDUo/L+fAKwtPs/8P39kkrSDbrBP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bxfxQAAAN0AAAAPAAAAAAAAAAAAAAAAAJgCAABkcnMv&#10;ZG93bnJldi54bWxQSwUGAAAAAAQABAD1AAAAigMAAAAA&#10;" path="m,227076l,e" filled="f" strokeweight=".96pt">
                  <v:path arrowok="t" textboxrect="0,0,0,227076"/>
                </v:shape>
                <v:shape id="Shape 2643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INMUA&#10;AADdAAAADwAAAGRycy9kb3ducmV2LnhtbESPQWvCQBSE70L/w/IKvekmVkVSV5FiqadK1Yu3R/aZ&#10;Dc2+jXlbjf++Wyj0OMzMN8xi1ftGXamTOrCBfJSBIi6DrbkycDy8DeegJCJbbAKTgTsJrJYPgwUW&#10;Ntz4k677WKkEYSnQgIuxLbSW0pFHGYWWOHnn0HmMSXaVth3eEtw3epxlM+2x5rTgsKVXR+XX/tsb&#10;mMo5nPJK+vv7JW82G9qJ+9DGPD326xdQkfr4H/5rb62B8WzyDL9v0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Ug0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644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Bw8UA&#10;AADdAAAADwAAAGRycy9kb3ducmV2LnhtbESPQWvCQBSE7wX/w/KE3upGDaLRVaTF0kIFNYLXR/aZ&#10;BLNvw+42xn/fLRR6HGbmG2a16U0jOnK+tqxgPEpAEBdW11wqOOe7lzkIH5A1NpZJwYM8bNaDpxVm&#10;2t75SN0plCJC2GeooAqhzaT0RUUG/ci2xNG7WmcwROlKqR3eI9w0cpIkM2mw5rhQYUuvFRW307dR&#10;8Hb4XOT7dErhK30suveGXe4uSj0P++0SRKA+/If/2h9awWSWp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AHD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645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128QA&#10;AADdAAAADwAAAGRycy9kb3ducmV2LnhtbESPQWvCQBSE7wX/w/IEb3UTUSnRVUQs9dRS68XbI/vM&#10;BrNv07ytxn/vFgo9DjPzDbNc975RV+qkDmwgH2egiMtga64MHL9en19ASUS22AQmA3cSWK8GT0ss&#10;bLjxJ10PsVIJwlKgARdjW2gtpSOPMg4tcfLOofMYk+wqbTu8Jbhv9CTL5tpjzWnBYUtbR+Xl8OMN&#10;zOQcTnkl/f3tO292O/oQ966NGQ37zQJUpD7+h//ae2tgMp/O4PdNe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cddv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46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6XMQA&#10;AADdAAAADwAAAGRycy9kb3ducmV2LnhtbESP0WrCQBRE3wv+w3IF3+rGoKlEVxFB8MEWmvoB1+w1&#10;iWbvhuwmxr/vCoU+DjNzhllvB1OLnlpXWVYwm0YgiHOrKy4UnH8O70sQziNrrC2Tgic52G5Gb2tM&#10;tX3wN/WZL0SAsEtRQel9k0rp8pIMuqltiIN3ta1BH2RbSN3iI8BNLeMoSqTBisNCiQ3tS8rvWWcU&#10;cP95eVoZo+0WX7ePU0NDtu+UmoyH3QqEp8H/h//aR60gTuYJvN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ulzEAAAA3QAAAA8AAAAAAAAAAAAAAAAAmAIAAGRycy9k&#10;b3ducmV2LnhtbFBLBQYAAAAABAAEAPUAAACJAwAAAAA=&#10;" path="m,227076l,e" filled="f" strokeweight=".96pt">
                  <v:path arrowok="t" textboxrect="0,0,0,227076"/>
                </v:shape>
                <v:shape id="Shape 2647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ftMYA&#10;AADdAAAADwAAAGRycy9kb3ducmV2LnhtbESPQWvCQBSE70L/w/IEb3WjBltTVykVpQWF1gheH9nX&#10;JDT7NuyuMf77bqHgcZiZb5jlujeN6Mj52rKCyTgBQVxYXXOp4JRvH59B+ICssbFMCm7kYb16GCwx&#10;0/bKX9QdQykihH2GCqoQ2kxKX1Rk0I9tSxy9b+sMhihdKbXDa4SbRk6TZC4N1hwXKmzpraLi53gx&#10;CjafH4v8kM4o7NPbots17HJ3Vmo07F9fQATqwz38337XCqbz9An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6ft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48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LtcEA&#10;AADdAAAADwAAAGRycy9kb3ducmV2LnhtbERPyWrDMBC9F/IPYgq91XJNs+BECSFQ6KEp1MkHTKyJ&#10;7dYaGUne/r46FHp8vH13mEwrBnK+sazgJUlBEJdWN1wpuF7enjcgfEDW2FomBTN5OOwXDzvMtR35&#10;i4YiVCKGsM9RQR1Cl0vpy5oM+sR2xJG7W2cwROgqqR2OMdy0MkvTlTTYcGyosaNTTeVP0RsFPJxv&#10;s5UZ2n75+b3+6GgqTr1ST4/TcQsi0BT+xX/ud60gW73Gu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Fi7XBAAAA3QAAAA8AAAAAAAAAAAAAAAAAmAIAAGRycy9kb3du&#10;cmV2LnhtbFBLBQYAAAAABAAEAPUAAACGAwAAAAA=&#10;" path="m,227076l,e" filled="f" strokeweight=".96pt">
                  <v:path arrowok="t" textboxrect="0,0,0,227076"/>
                </v:shape>
                <v:shape id="Shape 2649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/3sUA&#10;AADdAAAADwAAAGRycy9kb3ducmV2LnhtbESPQWvCQBSE70L/w/IKvekmUqWmriLFUk+Vqhdvj+wz&#10;G5p9G/O2Gv99t1DwOMzMN8x82ftGXaiTOrCBfJSBIi6DrbkycNi/D19ASUS22AQmAzcSWC4eBnMs&#10;bLjyF112sVIJwlKgARdjW2gtpSOPMgotcfJOofMYk+wqbTu8Jrhv9DjLptpjzWnBYUtvjsrv3Y83&#10;MJFTOOaV9LePc96s17QV96mNeXrsV6+gIvXxHv5vb6yB8fR5Bn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X/e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650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6RHcMA&#10;AADdAAAADwAAAGRycy9kb3ducmV2LnhtbERPW2vCMBR+H+w/hDPY20znjVmbiigbCg42K/h6aI5t&#10;WXNSkqzWf28eBnv8+O7ZajCt6Mn5xrKC11ECgri0uuFKwal4f3kD4QOyxtYyKbiRh1X++JBhqu2V&#10;v6k/hkrEEPYpKqhD6FIpfVmTQT+yHXHkLtYZDBG6SmqH1xhuWjlOkrk02HBsqLGjTU3lz/HXKNh+&#10;7RfF53RC4TC9LfqPll3hzko9Pw3rJYhAQ/gX/7l3WsF4Pov7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6RH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651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lBcQA&#10;AADdAAAADwAAAGRycy9kb3ducmV2LnhtbESPT2vCQBTE74LfYXlCb7qJoJToKiKW9tTin4u3R/aZ&#10;DWbfpnlbjd++WxB6HGbmN8xy3ftG3aiTOrCBfJKBIi6DrbkycDq+jV9BSUS22AQmAw8SWK+GgyUW&#10;Ntx5T7dDrFSCsBRowMXYFlpL6cijTEJLnLxL6DzGJLtK2w7vCe4bPc2yufZYc1pw2NLWUXk9/HgD&#10;M7mEc15J/3j/zpvdjr7EfWpjXkb9ZgEqUh//w8/2hzUwnc9y+HuTn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5QX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52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qgsMA&#10;AADdAAAADwAAAGRycy9kb3ducmV2LnhtbESP0YrCMBRE3wX/IVzBN5tuQV2qURZB8MEVtvoBd5tr&#10;W21uSpPW+vcbYcHHYWbOMOvtYGrRU+sqywo+ohgEcW51xYWCy3k/+wThPLLG2jIpeJKD7WY8WmOq&#10;7YN/qM98IQKEXYoKSu+bVEqXl2TQRbYhDt7VtgZ9kG0hdYuPADe1TOJ4IQ1WHBZKbGhXUn7POqOA&#10;++/fp5UJ2m5+ui2PDQ3ZrlNqOhm+ViA8Df4d/m8ftIJkMU/g9SY8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Qqg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653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PasYA&#10;AADdAAAADwAAAGRycy9kb3ducmV2LnhtbESPQWvCQBSE74X+h+UVvNVN1YpGVymKUsGCGsHrI/ua&#10;hGbfht01xn/fFQo9DjPzDTNfdqYWLTlfWVbw1k9AEOdWV1woOGeb1wkIH5A11pZJwZ08LBfPT3NM&#10;tb3xkdpTKESEsE9RQRlCk0rp85IM+r5tiKP3bZ3BEKUrpHZ4i3BTy0GSjKXBiuNCiQ2tSsp/Tlej&#10;YH3YTbOv0ZDCfnSfttuaXeYuSvVeuo8ZiEBd+A//tT+1gsH4fQi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wPa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54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XbcMA&#10;AADdAAAADwAAAGRycy9kb3ducmV2LnhtbESP0YrCMBRE34X9h3AXfNN0i7pSjbIIgg+6YN0PuDbX&#10;ttrclCat9e+NsODjMDNnmOW6N5XoqHGlZQVf4wgEcWZ1ybmCv9N2NAfhPLLGyjIpeJCD9epjsMRE&#10;2zsfqUt9LgKEXYIKCu/rREqXFWTQjW1NHLyLbQz6IJtc6gbvAW4qGUfRTBosOSwUWNOmoOyWtkYB&#10;d4fzw8oYbTv9vX7va+rTTavU8LP/WYDw1Pt3+L+90wri2XQC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EXb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655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jBsQA&#10;AADdAAAADwAAAGRycy9kb3ducmV2LnhtbESPQWvCQBSE74L/YXlCb7qJEJHoKiKW9tRS7aW3R/aZ&#10;DWbfpnlbjf++Wyh4HGbmG2a9HXyrrtRLE9hAPstAEVfBNlwb+Dw9T5egJCJbbAOTgTsJbDfj0RpL&#10;G278QddjrFWCsJRowMXYlVpL5cijzEJHnLxz6D3GJPta2x5vCe5bPc+yhfbYcFpw2NHeUXU5/ngD&#10;hZzDV17LcH/5ztvDgd7FvWljnibDbgUq0hAf4f/2qzUwXxQF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F4wb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56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s8sYA&#10;AADdAAAADwAAAGRycy9kb3ducmV2LnhtbESPQWvCQBSE74X+h+UJ3upGa0NNXUUsLQoWWiN4fWRf&#10;k9Ds27C7xvjvXaHgcZiZb5j5sjeN6Mj52rKC8SgBQVxYXXOp4JB/PL2C8AFZY2OZFFzIw3Lx+DDH&#10;TNsz/1C3D6WIEPYZKqhCaDMpfVGRQT+yLXH0fq0zGKJ0pdQOzxFuGjlJklQarDkuVNjSuqLib38y&#10;Ct6/t7P8a/pMYTe9zLrPhl3ujkoNB/3qDUSgPtzD/+2NVjBJX1K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us8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57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Y6sQA&#10;AADdAAAADwAAAGRycy9kb3ducmV2LnhtbESPQWvCQBSE7wX/w/IEb3UTQVuiq4hY6qlS68XbI/vM&#10;BrNv07ytxn/fFQo9DjPzDbNY9b5RV+qkDmwgH2egiMtga64MHL/enl9BSUS22AQmA3cSWC0HTwss&#10;bLjxJ10PsVIJwlKgARdjW2gtpSOPMg4tcfLOofMYk+wqbTu8Jbhv9CTLZtpjzWnBYUsbR+Xl8OMN&#10;TOUcTnkl/f39O2+2W9qL+9DGjIb9eg4qUh//w3/tnTUwmU1f4PE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b2Or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58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daMEA&#10;AADdAAAADwAAAGRycy9kb3ducmV2LnhtbERPy2rCQBTdF/yH4Qru6sRArKSOIgGhiyo0+gG3mdsk&#10;NXMnZCavv3cWhS4P570/TqYRA3Wutqxgs45AEBdW11wquN/OrzsQziNrbCyTgpkcHA+Llz2m2o78&#10;RUPuSxFC2KWooPK+TaV0RUUG3dq2xIH7sZ1BH2BXSt3hGMJNI+Mo2kqDNYeGClvKKioeeW8U8HD5&#10;nq2M0fbJ9ffts6Upz3qlVsvp9A7C0+T/xX/uD60g3iZhbngTnoA8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cHWjBAAAA3QAAAA8AAAAAAAAAAAAAAAAAmAIAAGRycy9kb3du&#10;cmV2LnhtbFBLBQYAAAAABAAEAPUAAACGAwAAAAA=&#10;" path="m,227076l,e" filled="f" strokeweight=".96pt">
                  <v:path arrowok="t" textboxrect="0,0,0,227076"/>
                </v:shape>
                <v:shape id="Shape 2659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4gMYA&#10;AADdAAAADwAAAGRycy9kb3ducmV2LnhtbESPQWvCQBSE70L/w/IEb7rRWmlSVyktLQoWWiN4fWRf&#10;k9Ds27C7xvjvXaHgcZiZb5jlujeN6Mj52rKC6SQBQVxYXXOp4JB/jJ9B+ICssbFMCi7kYb16GCwx&#10;0/bMP9TtQykihH2GCqoQ2kxKX1Rk0E9sSxy9X+sMhihdKbXDc4SbRs6SZCEN1hwXKmzpraLib38y&#10;Ct6/t2n+NX+ksJtf0u6zYZe7o1KjYf/6AiJQH+7h//ZGK5gtnlK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Q4g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60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b08EA&#10;AADdAAAADwAAAGRycy9kb3ducmV2LnhtbERPS2rDMBDdF3oHMYXuajmGusWJEkIgkEUbqNsDTK2J&#10;7cQaGUn+3T5aFLp8vP9mN5tOjOR8a1nBKklBEFdWt1wr+Pk+vryD8AFZY2eZFCzkYbd9fNhgoe3E&#10;XzSWoRYxhH2BCpoQ+kJKXzVk0Ce2J47cxTqDIUJXS+1wiuGmk1ma5tJgy7GhwZ4ODVW3cjAKePz8&#10;XazM0A6v5+vbR09zeRiUen6a92sQgebwL/5zn7SCLM/j/vgmP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G29PBAAAA3QAAAA8AAAAAAAAAAAAAAAAAmAIAAGRycy9kb3du&#10;cmV2LnhtbFBLBQYAAAAABAAEAPUAAACGAwAAAAA=&#10;" path="m,227076l,e" filled="f" strokeweight=".96pt">
                  <v:path arrowok="t" textboxrect="0,0,0,227076"/>
                </v:shape>
                <v:shape id="Shape 2661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vuMQA&#10;AADdAAAADwAAAGRycy9kb3ducmV2LnhtbESPQWvCQBSE7wX/w/IEb3UTwVBSVyli0ZNF20tvj+wz&#10;G5p9G/O2Gv+9WxB6HGbmG2axGnyrLtRLE9hAPs1AEVfBNlwb+Pp8f34BJRHZYhuYDNxIYLUcPS2w&#10;tOHKB7ocY60ShKVEAy7GrtRaKkceZRo64uSdQu8xJtnX2vZ4TXDf6lmWFdpjw2nBYUdrR9XP8dcb&#10;mMspfOe1DLftOW83G/oQt9fGTMbD2yuoSEP8Dz/aO2tgVhQ5/L1JT0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SL7j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62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gTMYA&#10;AADdAAAADwAAAGRycy9kb3ducmV2LnhtbESPQWvCQBSE7wX/w/KE3urGKEFTV5EWxUIFawq9PrLP&#10;JJh9G3a3Mf77bqHQ4zAz3zCrzWBa0ZPzjWUF00kCgri0uuFKwWexe1qA8AFZY2uZFNzJw2Y9elhh&#10;ru2NP6g/h0pECPscFdQhdLmUvqzJoJ/Yjjh6F+sMhihdJbXDW4SbVqZJkkmDDceFGjt6qam8nr+N&#10;gtfT27I4zmcU3uf3Zb9v2RXuS6nH8bB9BhFoCP/hv/ZBK0izLI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xgT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63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UVMQA&#10;AADdAAAADwAAAGRycy9kb3ducmV2LnhtbESPQWvCQBSE7wX/w/KE3uomiqGkriJFsaeWai+9PbLP&#10;bDD7Ns1bNf77rlDocZiZb5jFavCtulAvTWAD+SQDRVwF23Bt4OuwfXoGJRHZYhuYDNxIYLUcPSyw&#10;tOHKn3TZx1olCEuJBlyMXam1VI48yiR0xMk7ht5jTLKvte3xmuC+1dMsK7THhtOCw45eHVWn/dkb&#10;mMsxfOe1DLfdT95uNvQh7l0b8zge1i+gIg3xP/zXfrMGpkUxg/u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FFT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64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d0MQA&#10;AADdAAAADwAAAGRycy9kb3ducmV2LnhtbESP0WrCQBRE3wv+w3IF3+rGoKlEVxFB8MEWmvoB1+w1&#10;iWbvhuwmxr/vCoU+DjNzhllvB1OLnlpXWVYwm0YgiHOrKy4UnH8O70sQziNrrC2Tgic52G5Gb2tM&#10;tX3wN/WZL0SAsEtRQel9k0rp8pIMuqltiIN3ta1BH2RbSN3iI8BNLeMoSqTBisNCiQ3tS8rvWWcU&#10;cP95eVoZo+0WX7ePU0NDtu+UmoyH3QqEp8H/h//aR60gTpI5vN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3dDEAAAA3QAAAA8AAAAAAAAAAAAAAAAAmAIAAGRycy9k&#10;b3ducmV2LnhtbFBLBQYAAAAABAAEAPUAAACJAwAAAAA=&#10;" path="m,227076l,e" filled="f" strokeweight=".96pt">
                  <v:path arrowok="t" textboxrect="0,0,0,227076"/>
                </v:shape>
                <v:shape id="Shape 2665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4OMYA&#10;AADdAAAADwAAAGRycy9kb3ducmV2LnhtbESPQWvCQBSE74X+h+UJ3upGa0NNXUUsLQoWWiN4fWRf&#10;k9Ds27C7xvjvXaHgcZiZb5j5sjeN6Mj52rKC8SgBQVxYXXOp4JB/PL2C8AFZY2OZFFzIw3Lx+DDH&#10;TNsz/1C3D6WIEPYZKqhCaDMpfVGRQT+yLXH0fq0zGKJ0pdQOzxFuGjlJklQarDkuVNjSuqLib38y&#10;Ct6/t7P8a/pMYTe9zLrPhl3ujkoNB/3qDUSgPtzD/+2NVjBJ0xe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X4O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66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mPMQA&#10;AADdAAAADwAAAGRycy9kb3ducmV2LnhtbESPwWrDMBBE74X+g9hAb7UcQ93gWAkhUOihLdTJB2ys&#10;jeXEWhlLdpy/rwqFHoeZecOU29l2YqLBt44VLJMUBHHtdMuNguPh7XkFwgdkjZ1jUnAnD9vN40OJ&#10;hXY3/qapCo2IEPYFKjAh9IWUvjZk0SeuJ47e2Q0WQ5RDI/WAtwi3nczSNJcWW44LBnvaG6qv1WgV&#10;8PR5ujuZoRtfvi6vHz3N1X5U6mkx79YgAs3hP/zXftcKsjzP4f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j5jzEAAAA3QAAAA8AAAAAAAAAAAAAAAAAmAIAAGRycy9k&#10;b3ducmV2LnhtbFBLBQYAAAAABAAEAPUAAACJAwAAAAA=&#10;" path="m,227076l,e" filled="f" strokeweight=".96pt">
                  <v:path arrowok="t" textboxrect="0,0,0,227076"/>
                </v:shape>
                <v:shape id="Shape 2667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SV8QA&#10;AADdAAAADwAAAGRycy9kb3ducmV2LnhtbESPQWvCQBSE7wX/w/KE3uomgmlJXUWKYk+Vai+9PbLP&#10;bDD7Ns1bNf77rlDocZiZb5j5cvCtulAvTWAD+SQDRVwF23Bt4OuweXoBJRHZYhuYDNxIYLkYPcyx&#10;tOHKn3TZx1olCEuJBlyMXam1VI48yiR0xMk7ht5jTLKvte3xmuC+1dMsK7THhtOCw47eHFWn/dkb&#10;mMkxfOe1DLftT96u17QT96GNeRwPq1dQkYb4H/5rv1sD06J4hvub9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3El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68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XpsMA&#10;AADdAAAADwAAAGRycy9kb3ducmV2LnhtbERPXWvCMBR9F/wP4Qq+aTqVMjvTIo4NBw42O9jrpblr&#10;y5qbkmS1/nvzMPDxcL53xWg6MZDzrWUFD8sEBHFldcu1gq/yZfEIwgdkjZ1lUnAlD0U+neww0/bC&#10;nzScQy1iCPsMFTQh9JmUvmrIoF/anjhyP9YZDBG6WmqHlxhuOrlKklQabDk2NNjToaHq9/xnFDx/&#10;vG3L982awmlz3Q6vHbvSfSs1n437JxCBxnAX/7uPWsEqTePc+CY+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RXp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669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jvsQA&#10;AADdAAAADwAAAGRycy9kb3ducmV2LnhtbESPQWvCQBSE7wX/w/KE3uomgqFNXUWKYk+Vai+9PbLP&#10;bDD7Ns1bNf77rlDocZiZb5j5cvCtulAvTWAD+SQDRVwF23Bt4OuweXoGJRHZYhuYDNxIYLkYPcyx&#10;tOHKn3TZx1olCEuJBlyMXam1VI48yiR0xMk7ht5jTLKvte3xmuC+1dMsK7THhtOCw47eHFWn/dkb&#10;mMkxfOe1DLftT96u17QT96GNeRwPq1dQkYb4H/5rv1sD06J4gfub9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I77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70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U5sIA&#10;AADdAAAADwAAAGRycy9kb3ducmV2LnhtbERPzWoCMRC+C75DGKEXqVk9uGVrFCkUWhCpax9g2Iyb&#10;xc1kSVKNPr05CD1+fP+rTbK9uJAPnWMF81kBgrhxuuNWwe/x8/UNRIjIGnvHpOBGATbr8WiFlXZX&#10;PtCljq3IIRwqVGBiHCopQ2PIYpi5gThzJ+ctxgx9K7XHaw63vVwUxVJa7Dg3GBzow1Bzrv+sgnJf&#10;7vbT73nyzc6e65+7mfIxKfUySdt3EJFS/Bc/3V9awWJZ5v35TX4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VTmwgAAAN0AAAAPAAAAAAAAAAAAAAAAAJgCAABkcnMvZG93&#10;bnJldi54bWxQSwUGAAAAAAQABAD1AAAAhwMAAAAA&#10;" path="m,227380l,e" filled="f" strokeweight=".96pt">
                  <v:path arrowok="t" textboxrect="0,0,0,227380"/>
                </v:shape>
                <v:shape id="Shape 2671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SM8cA&#10;AADdAAAADwAAAGRycy9kb3ducmV2LnhtbESPQWvCQBSE74L/YXlCb7pJEJXUVUQpFIqHqj309pp9&#10;TWKzb8PuNqb+ercgeBxm5htmue5NIzpyvrasIJ0kIIgLq2suFZyOL+MFCB+QNTaWScEfeVivhoMl&#10;5tpe+J26QyhFhLDPUUEVQptL6YuKDPqJbYmj922dwRClK6V2eIlw08gsSWbSYM1xocKWthUVP4df&#10;o6ArPhbXY/qW+el+et61+6/d+dMp9TTqN88gAvXhEb63X7WCbDZP4f9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s0jP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672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vCsYA&#10;AADdAAAADwAAAGRycy9kb3ducmV2LnhtbESP0WoCMRRE3wv+Q7iFvkjNug+ubI1ShIKCSLv2Ay6b&#10;283i5mZJUk379Y0g9HGYmTPMapPsIC7kQ+9YwXxWgCBune65U/B5entegggRWePgmBT8UIDNevKw&#10;wlq7K3/QpYmdyBAONSowMY61lKE1ZDHM3EicvS/nLcYsfSe1x2uG20GWRbGQFnvOCwZH2hpqz823&#10;VVAdq8Nxup8n3x7suXn/NVM+JaWeHtPrC4hIKf6H7+2dVlAuqhJub/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9vCs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673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25MQA&#10;AADdAAAADwAAAGRycy9kb3ducmV2LnhtbESPzWrDMBCE74G+g9hCLyGR4pKfupFNCRR8rdMH2Fob&#10;29haOZbquG9fFQo5DjPzDXPMZ9uLiUbfOtawWSsQxJUzLdcaPs/vqwMIH5AN9o5Jww95yLOHxRFT&#10;4278QVMZahEh7FPU0IQwpFL6qiGLfu0G4uhd3GgxRDnW0ox4i3Dby0SpnbTYclxocKBTQ1VXflsN&#10;atstpTpRktTnr2vJL66bikLrp8f57RVEoDncw//twmhIdvtn+HsTn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qtuTEAAAA3QAAAA8AAAAAAAAAAAAAAAAAmAIAAGRycy9k&#10;b3ducmV2LnhtbFBLBQYAAAAABAAEAPUAAACJAwAAAAA=&#10;" path="m,227380l,e" filled="f" strokeweight=".33861mm">
                  <v:path arrowok="t" textboxrect="0,0,0,227380"/>
                </v:shape>
                <v:shape id="Shape 2674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q8gA&#10;AADdAAAADwAAAGRycy9kb3ducmV2LnhtbESPQWvCQBSE7wX/w/KE3urGEGxIXUUUoVA8VO2ht9fs&#10;axKbfRt215j6691CweMwM98w8+VgWtGT841lBdNJAoK4tLrhSsHxsH3KQfiArLG1TAp+ycNyMXqY&#10;Y6Hthd+p34dKRAj7AhXUIXSFlL6syaCf2I44et/WGQxRukpqh5cIN61Mk2QmDTYcF2rsaF1T+bM/&#10;GwV9+ZFfD9O31Ge77LTpdl+b06dT6nE8rF5ABBrCPfzfftUK0tlzBn9v4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G3GryAAAAN0AAAAPAAAAAAAAAAAAAAAAAJgCAABk&#10;cnMvZG93bnJldi54bWxQSwUGAAAAAAQABAD1AAAAjQMAAAAA&#10;" path="m,227380l,e" filled="f" strokeweight=".33864mm">
                  <v:path arrowok="t" textboxrect="0,0,0,227380"/>
                </v:shape>
                <v:shape id="Shape 2675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LC8MA&#10;AADdAAAADwAAAGRycy9kb3ducmV2LnhtbESP0WrCQBRE3wv+w3KFvhTdbUCr0VVEKOS1sR9wzV6T&#10;kOzdmN3G+PduQfBxmJkzzHY/2lYM1PvasYbPuQJBXDhTc6nh9/Q9W4HwAdlg65g03MnDfjd522Jq&#10;3I1/aMhDKSKEfYoaqhC6VEpfVGTRz11HHL2L6y2GKPtSmh5vEW5bmSi1lBZrjgsVdnSsqGjyP6tB&#10;LZoPqY6UJOXpfM157Zohy7R+n46HDYhAY3iFn+3MaEiWXwv4fxOf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+LC8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676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NHsYA&#10;AADdAAAADwAAAGRycy9kb3ducmV2LnhtbESPQWsCMRSE70L/Q3iCN80quJatUVqxYA+taL309ti8&#10;bpbdvIRN6q7/vikUPA4z8w2z3g62FVfqQu1YwXyWgSAuna65UnD5fJ0+gggRWWPrmBTcKMB28zBa&#10;Y6Fdzye6nmMlEoRDgQpMjL6QMpSGLIaZ88TJ+3adxZhkV0ndYZ/gtpWLLMulxZrTgkFPO0Nlc/6x&#10;Cl7qD9Mc+3deflXNPvq3ffC7i1KT8fD8BCLSEO/h//ZBK1jkqx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9NHs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677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ZH8UA&#10;AADdAAAADwAAAGRycy9kb3ducmV2LnhtbESPQWvCQBSE74L/YXlCb7pRitbUTbBCsVAvtfX+mn0m&#10;Mdm3IbuJ6b/vCoLHYWa+YTbpYGrRU+tKywrmswgEcWZ1ybmCn+/36QsI55E11pZJwR85SJPxaIOx&#10;tlf+ov7ocxEg7GJUUHjfxFK6rCCDbmYb4uCdbWvQB9nmUrd4DXBTy0UULaXBksNCgQ3tCsqqY2cU&#10;VLtDZeSpX9e/Pe6fPy/dXr51Sj1Nhu0rCE+Df4Tv7Q+tYLFcreD2JjwBm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Rkf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678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898IA&#10;AADdAAAADwAAAGRycy9kb3ducmV2LnhtbERPz2vCMBS+D/wfwhN2m+kEnVSjbKIwD050XnZ7NM+m&#10;tHkJTWbrf28OgseP7/di1dtGXKkNlWMF76MMBHHhdMWlgvPv9m0GIkRkjY1jUnCjAKvl4GWBuXYd&#10;H+l6iqVIIRxyVGBi9LmUoTBkMYycJ07cxbUWY4JtKXWLXQq3jRxn2VRarDg1GPS0NlTUp3+r4Kv6&#10;MfWh2/Pkr6w30e82wa/PSr0O+885iEh9fIof7m+tYDz9SHPTm/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Hz3wgAAAN0AAAAPAAAAAAAAAAAAAAAAAJgCAABkcnMvZG93&#10;bnJldi54bWxQSwUGAAAAAAQABAD1AAAAhwMAAAAA&#10;" path="m,227075l,e" filled="f" strokeweight=".96pt">
                  <v:path arrowok="t" textboxrect="0,0,0,227075"/>
                </v:shape>
                <v:shape id="Shape 2679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ZG8cA&#10;AADdAAAADwAAAGRycy9kb3ducmV2LnhtbESPT2vCQBTE70K/w/IK3nSjB/+krmLFgKR4qFra4zP7&#10;TEKzb0N2jfHbdwWhx2FmfsMsVp2pREuNKy0rGA0jEMSZ1SXnCk7HZDAD4TyyxsoyKbiTg9XypbfA&#10;WNsbf1J78LkIEHYxKii8r2MpXVaQQTe0NXHwLrYx6INscqkbvAW4qeQ4iibSYMlhocCaNgVlv4er&#10;UTBvL9vv5CNdp7n+SpPzTtfvP3ul+q/d+g2Ep87/h5/tnVYwnkzn8Hg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JGRv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680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xTMMA&#10;AADdAAAADwAAAGRycy9kb3ducmV2LnhtbERPy2rCQBTdC/2H4Ra604lSQpo6igqSgt2YtvvbzG2S&#10;JnMnZCaP/r2zKLg8nPd2P5tWjNS72rKC9SoCQVxYXXOp4PPjvExAOI+ssbVMCv7IwX73sNhiqu3E&#10;VxpzX4oQwi5FBZX3XSqlKyoy6Fa2Iw7cj+0N+gD7UuoepxBuWrmJolgarDk0VNjRqaKiyQejoDm9&#10;N0Z+jS/t94jZ8+V3yORxUOrpcT68gvA0+7v43/2mFWziJOwPb8IT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3xTM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2681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lOsYA&#10;AADdAAAADwAAAGRycy9kb3ducmV2LnhtbESPQWvCQBSE7wX/w/IEb3WjB7HRVVQMSIqHWkWPz+wz&#10;CWbfhuwa03/vFgo9DjPzDTNfdqYSLTWutKxgNIxAEGdWl5wrOH4n71MQziNrrCyTgh9ysFz03uYY&#10;a/vkL2oPPhcBwi5GBYX3dSylywoy6Ia2Jg7ezTYGfZBNLnWDzwA3lRxH0UQaLDksFFjTpqDsfngY&#10;BR/tbXtOPtNVmutTmlx3ul5f9koN+t1qBsJT5//Df+2dVjCeTEfw+yY8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plOsYAAADdAAAADwAAAAAAAAAAAAAAAACYAgAAZHJz&#10;L2Rvd25yZXYueG1sUEsFBgAAAAAEAAQA9QAAAIsDAAAAAA==&#10;" path="m,227075l,e" filled="f" strokeweight=".33861mm">
                  <v:path arrowok="t" textboxrect="0,0,0,227075"/>
                </v:shape>
                <v:shape id="Shape 2682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GxcMA&#10;AADdAAAADwAAAGRycy9kb3ducmV2LnhtbESP3YrCMBSE7wXfIRzBO00t+EM1yiIIXqhgdx/g2Jxt&#10;u9uclCat9e2NIHg5zMw3zGbXm0p01LjSsoLZNAJBnFldcq7g5/swWYFwHlljZZkUPMjBbjscbDDR&#10;9s5X6lKfiwBhl6CCwvs6kdJlBRl0U1sTB+/XNgZ9kE0udYP3ADeVjKNoIQ2WHBYKrGlfUPaftkYB&#10;d+fbw8oYbTu//C1PNfXpvlVqPOq/1iA89f4TfrePWkG8WMXweh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QGx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683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jLcUA&#10;AADdAAAADwAAAGRycy9kb3ducmV2LnhtbESPQWvCQBSE74L/YXlCb3VTFdHoKqJYKii0ptDrI/tM&#10;QrNvw+42xn/vCgWPw8x8wyzXnalFS85XlhW8DRMQxLnVFRcKvrP96wyED8gaa8uk4EYe1qt+b4mp&#10;tlf+ovYcChEh7FNUUIbQpFL6vCSDfmgb4uhdrDMYonSF1A6vEW5qOUqSqTRYcVwosaFtSfnv+c8o&#10;2H0e5tlpMqZwnNzm7XvNLnM/Sr0Mus0CRKAuPMP/7Q+tYDSdjeH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CMt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684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7KsMA&#10;AADdAAAADwAAAGRycy9kb3ducmV2LnhtbESP0YrCMBRE34X9h3AXfNN0y+pKNYoIwj6oYN0PuDbX&#10;tm5zU5q01r83guDjMDNnmMWqN5XoqHGlZQVf4wgEcWZ1ybmCv9N2NAPhPLLGyjIpuJOD1fJjsMBE&#10;2xsfqUt9LgKEXYIKCu/rREqXFWTQjW1NHLyLbQz6IJtc6gZvAW4qGUfRVBosOSwUWNOmoOw/bY0C&#10;7vbnu5Ux2nZyuP7saurTTavU8LNfz0F46v07/Gr/agXxdPYN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E7K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685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PQcQA&#10;AADdAAAADwAAAGRycy9kb3ducmV2LnhtbESPQWvCQBSE74L/YXkFb7qJoEjqKqUo7clS9dLbI/vM&#10;hmbfxrxV47/vCkKPw8x8wyzXvW/UlTqpAxvIJxko4jLYmisDx8N2vAAlEdliE5gM3ElgvRoOlljY&#10;cONvuu5jpRKEpUADLsa20FpKRx5lElri5J1C5zEm2VXadnhLcN/oaZbNtcea04LDlt4dlb/7izcw&#10;k1P4ySvp7x/nvNls6EvcThszeunfXkFF6uN/+Nn+tAam88UMHm/S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lz0H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86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AtcYA&#10;AADdAAAADwAAAGRycy9kb3ducmV2LnhtbESP3WrCQBSE7wu+w3KE3tWNPwSNriItlgotVCN4e8ge&#10;k2D2bNjdxvj2bqHQy2FmvmFWm940oiPna8sKxqMEBHFhdc2lglO+e5mD8AFZY2OZFNzJw2Y9eFph&#10;pu2ND9QdQykihH2GCqoQ2kxKX1Rk0I9sSxy9i3UGQ5SulNrhLcJNIydJkkqDNceFClt6rai4Hn+M&#10;grfv/SL/mk0pfM7ui+69YZe7s1LPw367BBGoD//hv/aHVjBJ5y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uAt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87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0rcQA&#10;AADdAAAADwAAAGRycy9kb3ducmV2LnhtbESPQWvCQBSE7wX/w/KE3uomglZSVymi2JOltpfeHtln&#10;NjT7NuatGv+9WxA8DjPzDTNf9r5RZ+qkDmwgH2WgiMtga64M/HxvXmagJCJbbAKTgSsJLBeDpzkW&#10;Nlz4i877WKkEYSnQgIuxLbSW0pFHGYWWOHmH0HmMSXaVth1eEtw3epxlU+2x5rTgsKWVo/Jvf/IG&#10;JnIIv3kl/XV7zJv1mj7F7bQxz8P+/Q1UpD4+wvf2hzUwns5e4f9Neg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9K3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88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xL8AA&#10;AADdAAAADwAAAGRycy9kb3ducmV2LnhtbERPy4rCMBTdD/gP4QruxtSCD6pRRBBc6IDVD7g217ba&#10;3JQmrfXvJwvB5eG8V5veVKKjxpWWFUzGEQjizOqScwXXy/53AcJ5ZI2VZVLwJgeb9eBnhYm2Lz5T&#10;l/pchBB2CSoovK8TKV1WkEE3tjVx4O62MegDbHKpG3yFcFPJOIpm0mDJoaHAmnYFZc+0NQq4O93e&#10;VsZo2+nfY36sqU93rVKjYb9dgvDU+6/44z5oBfFsEeaGN+EJ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wxL8AAAADdAAAADwAAAAAAAAAAAAAAAACYAgAAZHJzL2Rvd25y&#10;ZXYueG1sUEsFBgAAAAAEAAQA9QAAAIUDAAAAAA==&#10;" path="m,227076l,e" filled="f" strokeweight=".96pt">
                  <v:path arrowok="t" textboxrect="0,0,0,227076"/>
                </v:shape>
                <v:shape id="Shape 2689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Ux8YA&#10;AADdAAAADwAAAGRycy9kb3ducmV2LnhtbESP3WrCQBSE7wu+w3KE3tWNP4iJriItlgotVCN4e8ge&#10;k2D2bNjdxvj2bqHQy2FmvmFWm940oiPna8sKxqMEBHFhdc2lglO+e1mA8AFZY2OZFNzJw2Y9eFph&#10;pu2ND9QdQykihH2GCqoQ2kxKX1Rk0I9sSxy9i3UGQ5SulNrhLcJNIydJMpcGa44LFbb0WlFxPf4Y&#10;BW/f+zT/mk0pfM7uaffesMvdWannYb9dggjUh//wX/tDK5jMFy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QUx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90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r9MEA&#10;AADdAAAADwAAAGRycy9kb3ducmV2LnhtbERPyWrDMBC9F/IPYgq91XINzeJECSFQ6KEtxMkHTKyJ&#10;7dYaGUne/r46FHp8vH13mEwrBnK+sazgJUlBEJdWN1wpuF7entcgfEDW2FomBTN5OOwXDzvMtR35&#10;TEMRKhFD2OeooA6hy6X0ZU0GfWI74sjdrTMYInSV1A7HGG5amaXpUhpsODbU2NGppvKn6I0CHj5v&#10;s5UZ2v7163v10dFUnHqlnh6n4xZEoCn8i//c71pBttzE/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Tq/TBAAAA3QAAAA8AAAAAAAAAAAAAAAAAmAIAAGRycy9kb3du&#10;cmV2LnhtbFBLBQYAAAAABAAEAPUAAACGAwAAAAA=&#10;" path="m,227076l,e" filled="f" strokeweight=".96pt">
                  <v:path arrowok="t" textboxrect="0,0,0,227076"/>
                </v:shape>
                <v:shape id="Shape 2691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fn8QA&#10;AADdAAAADwAAAGRycy9kb3ducmV2LnhtbESPQWvCQBSE7wX/w/IEb3UTQampqxSx6MlS9dLbI/vM&#10;hmbfxrytxn/vFgo9DjPzDbNY9b5RV+qkDmwgH2egiMtga64MnI7vzy+gJCJbbAKTgTsJrJaDpwUW&#10;Ntz4k66HWKkEYSnQgIuxLbSW0pFHGYeWOHnn0HmMSXaVth3eEtw3epJlM+2x5rTgsKW1o/L78OMN&#10;TOUcvvJK+vv2kjebDX2I22tjRsP+7RVUpD7+h//aO2tgMpvn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X5/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692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Qa8YA&#10;AADdAAAADwAAAGRycy9kb3ducmV2LnhtbESPQWvCQBSE7wX/w/IK3uqmqYiJriItFQsV1AheH9nX&#10;JDT7NuyuMf77bqHQ4zAz3zDL9WBa0ZPzjWUFz5MEBHFpdcOVgnPx/jQH4QOyxtYyKbiTh/Vq9LDE&#10;XNsbH6k/hUpECPscFdQhdLmUvqzJoJ/Yjjh6X9YZDFG6SmqHtwg3rUyTZCYNNhwXauzotaby+3Q1&#10;Ct4OH1mxn75Q+Jzes37bsivcRanx47BZgAg0hP/wX3unFaSzLI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kQa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93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kc8UA&#10;AADdAAAADwAAAGRycy9kb3ducmV2LnhtbESPQWvCQBSE70L/w/IKvekmFqWmriLFUk+Vqhdvj+wz&#10;G5p9G/O2Gv99t1DwOMzMN8x82ftGXaiTOrCBfJSBIi6DrbkycNi/D19ASUS22AQmAzcSWC4eBnMs&#10;bLjyF112sVIJwlKgARdjW2gtpSOPMgotcfJOofMYk+wqbTu8Jrhv9DjLptpjzWnBYUtvjsrv3Y83&#10;MJFTOOaV9LePc96s17QV96mNeXrsV6+gIvXxHv5vb6yB8XT2DH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WRz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694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t98QA&#10;AADdAAAADwAAAGRycy9kb3ducmV2LnhtbESP0WrCQBRE3wv+w3ILfdNNg1qNriKC0AcVTP2Aa/aa&#10;RLN3Q3YT49+7hUIfh5k5wyzXvalER40rLSv4HEUgiDOrS84VnH92wxkI55E1VpZJwZMcrFeDtyUm&#10;2j74RF3qcxEg7BJUUHhfJ1K6rCCDbmRr4uBdbWPQB9nkUjf4CHBTyTiKptJgyWGhwJq2BWX3tDUK&#10;uDtcnlbGaNvJ8fa1r6lPt61SH+/9ZgHCU+//w3/tb60gns7H8PsmP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rffEAAAA3QAAAA8AAAAAAAAAAAAAAAAAmAIAAGRycy9k&#10;b3ducmV2LnhtbFBLBQYAAAAABAAEAPUAAACJAwAAAAA=&#10;" path="m,227076l,e" filled="f" strokeweight=".96pt">
                  <v:path arrowok="t" textboxrect="0,0,0,227076"/>
                </v:shape>
                <v:shape id="Shape 2695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IH8YA&#10;AADdAAAADwAAAGRycy9kb3ducmV2LnhtbESPQWvCQBSE70L/w/IEb7rRWmlSVyktLQoWWiN4fWRf&#10;k9Ds27C7xvjvXaHgcZiZb5jlujeN6Mj52rKC6SQBQVxYXXOp4JB/jJ9B+ICssbFMCi7kYb16GCwx&#10;0/bMP9TtQykihH2GCqoQ2kxKX1Rk0E9sSxy9X+sMhihdKbXDc4SbRs6SZCEN1hwXKmzpraLib38y&#10;Ct6/t2n+NX+ksJtf0u6zYZe7o1KjYf/6AiJQH+7h//ZGK5gt0ie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CIH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696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WG8UA&#10;AADdAAAADwAAAGRycy9kb3ducmV2LnhtbESP0WrCQBRE3wv9h+UWfKubBprW6BpKoNAHFZr6Adfs&#10;NYnN3g3ZTYx/7wqCj8PMnGFW2WRaMVLvGssK3uYRCOLS6oYrBfu/79dPEM4ja2wtk4ILOcjWz08r&#10;TLU98y+Nha9EgLBLUUHtfZdK6cqaDLq57YiDd7S9QR9kX0nd4znATSvjKEqkwYbDQo0d5TWV/8Vg&#10;FPC4PVysjNEO77vTx6ajqcgHpWYv09cShKfJP8L39o9WECeLBG5vw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pYbxQAAAN0AAAAPAAAAAAAAAAAAAAAAAJgCAABkcnMv&#10;ZG93bnJldi54bWxQSwUGAAAAAAQABAD1AAAAigMAAAAA&#10;" path="m,227076l,e" filled="f" strokeweight=".96pt">
                  <v:path arrowok="t" textboxrect="0,0,0,227076"/>
                </v:shape>
                <v:shape id="Shape 2697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icMUA&#10;AADdAAAADwAAAGRycy9kb3ducmV2LnhtbESPQWvCQBSE7wX/w/KE3uomgtZGVxFR2lOLtpfeHtln&#10;Nph9G/NWjf++Wyj0OMzMN8xi1ftGXamTOrCBfJSBIi6Drbky8PW5e5qBkohssQlMBu4ksFoOHhZY&#10;2HDjPV0PsVIJwlKgARdjW2gtpSOPMgotcfKOofMYk+wqbTu8Jbhv9DjLptpjzWnBYUsbR+XpcPEG&#10;JnIM33kl/f31nDfbLX2Ie9fGPA779RxUpD7+h//ab9bAePryDL9v0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mJ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698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ngcMA&#10;AADdAAAADwAAAGRycy9kb3ducmV2LnhtbERPXWvCMBR9H/gfwhX2pqlOxHZNRRwbDhxMO9jrpblr&#10;i81NSbJa/715GOzxcL7z7Wg6MZDzrWUFi3kCgriyuuVawVf5OtuA8AFZY2eZFNzIw7aYPOSYaXvl&#10;Ew3nUIsYwj5DBU0IfSalrxoy6Oe2J47cj3UGQ4SultrhNYabTi6TZC0NthwbGuxp31B1Of8aBS+f&#10;72n5sXqicFzd0uGtY1e6b6Uep+PuGUSgMfyL/9wHrWC5TuPc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Eng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699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TmcQA&#10;AADdAAAADwAAAGRycy9kb3ducmV2LnhtbESPQWvCQBSE7wX/w/KE3uomglJTVymi2JOltpfeHtln&#10;NjT7NuatGv+9WxA8DjPzDTNf9r5RZ+qkDmwgH2WgiMtga64M/HxvXl5BSUS22AQmA1cSWC4GT3Ms&#10;bLjwF533sVIJwlKgARdjW2gtpSOPMgotcfIOofMYk+wqbTu8JLhv9DjLptpjzWnBYUsrR+Xf/uQN&#10;TOQQfvNK+uv2mDfrNX2K22ljnof9+xuoSH18hO/tD2tgPJ3N4P9Neg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xU5n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700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MEcMA&#10;AADdAAAADwAAAGRycy9kb3ducmV2LnhtbERPz2vCMBS+D/Y/hDfwNtMJ6uhMyyYO9KBjzstuj+at&#10;KW1eQpPZ+t+bg+Dx4/u9KkfbiTP1oXGs4GWagSCunG64VnD6+Xx+BREissbOMSm4UICyeHxYYa7d&#10;wN90PsZapBAOOSowMfpcylAZshimzhMn7s/1FmOCfS11j0MKt52cZdlCWmw4NRj0tDZUtcd/q+Cj&#10;OZj2a9jz/LduN9HvNsGvT0pNnsb3NxCRxngX39xbrWC2zNL+9CY9AV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0MEcMAAADdAAAADwAAAAAAAAAAAAAAAACYAgAAZHJzL2Rv&#10;d25yZXYueG1sUEsFBgAAAAAEAAQA9QAAAIgDAAAAAA==&#10;" path="m,227075l,e" filled="f" strokeweight=".96pt">
                  <v:path arrowok="t" textboxrect="0,0,0,227075"/>
                </v:shape>
                <v:shape id="Shape 2701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YEMUA&#10;AADdAAAADwAAAGRycy9kb3ducmV2LnhtbESPQWvCQBSE70L/w/IKvelGKdqmrlIFUdCLab0/s69J&#10;muzbkN3E+O9dQfA4zMw3zHzZm0p01LjCsoLxKAJBnFpdcKbg92cz/ADhPLLGyjIpuJKD5eJlMMdY&#10;2wsfqUt8JgKEXYwKcu/rWEqX5mTQjWxNHLw/2xj0QTaZ1A1eAtxUchJFU2mw4LCQY03rnNIyaY2C&#10;cn0ojTx1n9W5w+37/r/dylWr1Ntr//0FwlPvn+FHe6cVTGbRGO5vw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1gQ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702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3/cYA&#10;AADdAAAADwAAAGRycy9kb3ducmV2LnhtbESPzWrDMBCE74W+g9hCb41cQ9LgRAlNSKA9tCE/l9wW&#10;a2MZWythKbH79lGh0OMwM98w8+VgW3GjLtSOFbyOMhDEpdM1VwpOx+3LFESIyBpbx6TghwIsF48P&#10;cyy063lPt0OsRIJwKFCBidEXUobSkMUwcp44eRfXWYxJdpXUHfYJbluZZ9lEWqw5LRj0tDZUNoer&#10;VbCqv02z6794fK6aTfSfm+DXJ6Wen4b3GYhIQ/wP/7U/tIL8Lcvh9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M3/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703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SEccA&#10;AADdAAAADwAAAGRycy9kb3ducmV2LnhtbESPQWvCQBSE74X+h+UVvOmmCtamrqJiQCIeTFva42v2&#10;mYRm34bsGuO/dwtCj8PMfMPMl72pRUetqywreB5FIIhzqysuFHy8J8MZCOeRNdaWScGVHCwXjw9z&#10;jLW98JG6zBciQNjFqKD0vomldHlJBt3INsTBO9nWoA+yLaRu8RLgppbjKJpKgxWHhRIb2pSU/2Zn&#10;o+C1O22/kn26Sgv9mSY/O92svw9KDZ761RsIT73/D9/bO61g/BJN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GUhH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704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7iMUA&#10;AADdAAAADwAAAGRycy9kb3ducmV2LnhtbESPQWvCQBSE74X+h+UVvNVNRbRGN6EVREEvWr0/s88k&#10;TfZtyG5i+u+7QqHHYWa+YVbpYGrRU+tKywrexhEI4szqknMF56/N6zsI55E11pZJwQ85SJPnpxXG&#10;2t75SP3J5yJA2MWooPC+iaV0WUEG3dg2xMG72dagD7LNpW7xHuCmlpMomkmDJYeFAhtaF5RVp84o&#10;qNaHyshLv6ivPW6n++9uKz87pUYvw8cShKfB/4f/2jutYDKPpvB4E5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PuI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705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v/scA&#10;AADdAAAADwAAAGRycy9kb3ducmV2LnhtbESPQWvCQBSE74X+h+UVvOmmgtamrqJiQCIeTFva42v2&#10;mYRm34bsGuO/dwtCj8PMfMPMl72pRUetqywreB5FIIhzqysuFHy8J8MZCOeRNdaWScGVHCwXjw9z&#10;jLW98JG6zBciQNjFqKD0vomldHlJBt3INsTBO9nWoA+yLaRu8RLgppbjKJpKgxWHhRIb2pSU/2Zn&#10;o+C1O22/kn26Sgv9mSY/O92svw9KDZ761RsIT73/D9/bO61g/BJN4O9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jb/7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706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x/sUA&#10;AADdAAAADwAAAGRycy9kb3ducmV2LnhtbESPQWsCMRSE7wX/Q3iCt5pV0MpqFBUL7cGWqhdvj81z&#10;s+zmJWxSd/vvG6HQ4zAz3zCrTW8bcac2VI4VTMYZCOLC6YpLBZfz6/MCRIjIGhvHpOCHAmzWg6cV&#10;5tp1/EX3UyxFgnDIUYGJ0edShsKQxTB2njh5N9dajEm2pdQtdgluGznNsrm0WHFaMOhpb6ioT99W&#10;wa76MPVnd+TZtawP0b8fgt9flBoN++0SRKQ+/of/2m9awfQlm8Pj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DH+xQAAAN0AAAAPAAAAAAAAAAAAAAAAAJgCAABkcnMv&#10;ZG93bnJldi54bWxQSwUGAAAAAAQABAD1AAAAigMAAAAA&#10;" path="m,227075l,e" filled="f" strokeweight=".96pt">
                  <v:path arrowok="t" textboxrect="0,0,0,227075"/>
                </v:shape>
                <v:shape id="Shape 2707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l/8UA&#10;AADdAAAADwAAAGRycy9kb3ducmV2LnhtbESPQWvCQBSE74X+h+UVvOmmUmqNbkIrFIV6MdX7M/tM&#10;0mTfhuwmpv++Kwg9DjPzDbNOR9OIgTpXWVbwPItAEOdWV1woOH5/Tt9AOI+ssbFMCn7JQZo8Pqwx&#10;1vbKBxoyX4gAYRejgtL7NpbS5SUZdDPbEgfvYjuDPsiukLrDa4CbRs6j6FUarDgslNjSpqS8znqj&#10;oN7sayNPw7I5D7h9+frpt/KjV2ryNL6vQHga/X/43t5pBfNFtIDbm/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mX/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708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AF8MA&#10;AADdAAAADwAAAGRycy9kb3ducmV2LnhtbERPz2vCMBS+D/Y/hDfwNtMJ6uhMyyYO9KBjzstuj+at&#10;KW1eQpPZ+t+bg+Dx4/u9KkfbiTP1oXGs4GWagSCunG64VnD6+Xx+BREissbOMSm4UICyeHxYYa7d&#10;wN90PsZapBAOOSowMfpcylAZshimzhMn7s/1FmOCfS11j0MKt52cZdlCWmw4NRj0tDZUtcd/q+Cj&#10;OZj2a9jz/LduN9HvNsGvT0pNnsb3NxCRxngX39xbrWC2zNLc9CY9AV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sAF8MAAADdAAAADwAAAAAAAAAAAAAAAACYAgAAZHJzL2Rv&#10;d25yZXYueG1sUEsFBgAAAAAEAAQA9QAAAIgDAAAAAA==&#10;" path="m,227075l,e" filled="f" strokeweight=".96pt">
                  <v:path arrowok="t" textboxrect="0,0,0,227075"/>
                </v:shape>
                <v:shape id="Shape 2709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l+8cA&#10;AADdAAAADwAAAGRycy9kb3ducmV2LnhtbESPT2vCQBTE74V+h+UVvNVNPVhNXYOKAYl40La0x9fs&#10;yx+afRuya0y/vSsIPQ4z8xtmkQymET11rras4GUcgSDOra65VPDxnj7PQDiPrLGxTAr+yEGyfHxY&#10;YKzthY/Un3wpAoRdjAoq79tYSpdXZNCNbUscvMJ2Bn2QXSl1h5cAN42cRNFUGqw5LFTY0qai/Pd0&#10;NgrmfbH9SvfZKiv1Z5b+7HS7/j4oNXoaVm8gPA3+P3xv77SCyWs0h9u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uZfv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710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rVsMA&#10;AADdAAAADwAAAGRycy9kb3ducmV2LnhtbERPz2vCMBS+D/wfwhO8raky3FaNosJQ2C7rtvuzeba1&#10;zUtJ0lr/++Uw2PHj+73ejqYVAzlfW1YwT1IQxIXVNZcKvr/eHl9A+ICssbVMCu7kYbuZPKwx0/bG&#10;nzTkoRQxhH2GCqoQukxKX1Rk0Ce2I47cxTqDIUJXSu3wFsNNKxdpupQGa44NFXZ0qKho8t4oaA4f&#10;jZE/w2t7HvD49H7tj3LfKzWbjrsViEBj+Bf/uU9aweJ5HvfH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ZrVsMAAADdAAAADwAAAAAAAAAAAAAAAACYAgAAZHJzL2Rv&#10;d25yZXYueG1sUEsFBgAAAAAEAAQA9QAAAIgDAAAAAA==&#10;" path="m,227075l,e" filled="f" strokeweight=".33864mm">
                  <v:path arrowok="t" textboxrect="0,0,0,227075"/>
                </v:shape>
                <v:shape id="Shape 2711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/IMcA&#10;AADdAAAADwAAAGRycy9kb3ducmV2LnhtbESPQWvCQBSE7wX/w/IEb80mHtqauootDUiKB23FHp/Z&#10;ZxLMvg3ZNab/visUPA4z8w0zXw6mET11rrasIIliEMSF1TWXCr6/sscXEM4ja2wsk4JfcrBcjB7m&#10;mGp75S31O1+KAGGXooLK+zaV0hUVGXSRbYmDd7KdQR9kV0rd4TXATSOncfwkDdYcFips6b2i4ry7&#10;GAWz/vRxyD7zVV7qfZ4d17p9+9koNRkPq1cQngZ/D/+311rB9DlJ4PY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B/yD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712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+c38QA&#10;AADdAAAADwAAAGRycy9kb3ducmV2LnhtbESP3YrCMBSE7wXfIRzBO5ta8IeuUUQQvHAFqw9wbM62&#10;3W1OSpPW+vabhQUvh5n5htnsBlOLnlpXWVYwj2IQxLnVFRcK7rfjbA3CeWSNtWVS8CIHu+14tMFU&#10;2ydfqc98IQKEXYoKSu+bVEqXl2TQRbYhDt6XbQ36INtC6hafAW5qmcTxUhqsOCyU2NChpPwn64wC&#10;7j8fLysTtN3i8r06NzRkh06p6WTYf4DwNPh3+L990gqS1TyBvzfh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/nN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713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5N8YA&#10;AADdAAAADwAAAGRycy9kb3ducmV2LnhtbESP3WrCQBSE7wu+w3KE3unGH1pNXUUslgoWWiP09pA9&#10;JsHs2bC7xvj2bkHo5TAz3zCLVWdq0ZLzlWUFo2ECgji3uuJCwTHbDmYgfEDWWFsmBTfysFr2nhaY&#10;anvlH2oPoRARwj5FBWUITSqlz0sy6Ie2IY7eyTqDIUpXSO3wGuGmluMkeZEGK44LJTa0KSk/Hy5G&#10;wfv3bp59TScU9tPbvP2o2WXuV6nnfrd+AxGoC//hR/tTKxi/jib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e5N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14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hMMUA&#10;AADdAAAADwAAAGRycy9kb3ducmV2LnhtbESP0WqDQBRE3wv5h+UG+lbXSFuDySohUOhDW6jJB9y4&#10;N2ri3hV3Nebvu4VCH4eZOcNsi9l0YqLBtZYVrKIYBHFldcu1guPh7WkNwnlkjZ1lUnAnB0W+eNhi&#10;pu2Nv2kqfS0ChF2GChrv+0xKVzVk0EW2Jw7e2Q4GfZBDLfWAtwA3nUzi+FUabDksNNjTvqHqWo5G&#10;AU+fp7uVCdrx5euSfvQ0l/tRqcflvNuA8DT7//Bf+10rSNLVM/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qEwxQAAAN0AAAAPAAAAAAAAAAAAAAAAAJgCAABkcnMv&#10;ZG93bnJldi54bWxQSwUGAAAAAAQABAD1AAAAigMAAAAA&#10;" path="m,227076l,e" filled="f" strokeweight=".96pt">
                  <v:path arrowok="t" textboxrect="0,0,0,227076"/>
                </v:shape>
                <v:shape id="Shape 2715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VW8UA&#10;AADdAAAADwAAAGRycy9kb3ducmV2LnhtbESPT2vCQBTE70K/w/IKvekmglVSVymi1FOLfy69PbLP&#10;bGj2bcxbNX57t1DocZiZ3zDzZe8bdaVO6sAG8lEGirgMtubKwPGwGc5ASUS22AQmA3cSWC6eBnMs&#10;bLjxjq77WKkEYSnQgIuxLbSW0pFHGYWWOHmn0HmMSXaVth3eEtw3epxlr9pjzWnBYUsrR+XP/uIN&#10;TOQUvvNK+vvHOW/Wa/oS96mNeXnu399ARerjf/ivvbUGxtN8Ar9v0hP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lVb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16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ar8YA&#10;AADdAAAADwAAAGRycy9kb3ducmV2LnhtbESPQWvCQBSE74L/YXlCb2ajFaupq4ilpQULrRF6fWSf&#10;STD7NuxuY/z33YLgcZiZb5jVpjeN6Mj52rKCSZKCIC6srrlUcMxfxwsQPiBrbCyTgit52KyHgxVm&#10;2l74m7pDKEWEsM9QQRVCm0npi4oM+sS2xNE7WWcwROlKqR1eItw0cpqmc2mw5rhQYUu7iorz4dco&#10;ePn6WOafs0cK+9l12b017HL3o9TDqN8+gwjUh3v41n7XCqZPkzn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Aar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17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ut8QA&#10;AADdAAAADwAAAGRycy9kb3ducmV2LnhtbESPQWvCQBSE7wX/w/IEb3UTwSqpqxSx6MlS9dLbI/vM&#10;hmbfxrytxn/vFgo9DjPzDbNY9b5RV+qkDmwgH2egiMtga64MnI7vz3NQEpEtNoHJwJ0EVsvB0wIL&#10;G278SddDrFSCsBRowMXYFlpL6cijjENLnLxz6DzGJLtK2w5vCe4bPcmyF+2x5rTgsKW1o/L78OMN&#10;TOUcvvJK+vv2kjebDX2I22tjRsP+7RVUpD7+h//aO2tgMstn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br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718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rNcEA&#10;AADdAAAADwAAAGRycy9kb3ducmV2LnhtbERPS2rDMBDdB3oHMYXuEjmGNsGNbEogkEUbqJMDTK2p&#10;7dYaGUn+3T5aFLp8vP+hmE0nRnK+taxgu0lAEFdWt1wruF1P6z0IH5A1dpZJwUIeivxhdcBM24k/&#10;aSxDLWII+wwVNCH0mZS+asig39ieOHLf1hkMEbpaaodTDDedTJPkRRpsOTY02NOxoeq3HIwCHj++&#10;FitTtMPz5Wf33tNcHgelnh7nt1cQgebwL/5zn7WCdLeNc+Ob+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XqzXBAAAA3QAAAA8AAAAAAAAAAAAAAAAAmAIAAGRycy9kb3du&#10;cmV2LnhtbFBLBQYAAAAABAAEAPUAAACGAwAAAAA=&#10;" path="m,227076l,e" filled="f" strokeweight=".96pt">
                  <v:path arrowok="t" textboxrect="0,0,0,227076"/>
                </v:shape>
                <v:shape id="Shape 2719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O3cYA&#10;AADdAAAADwAAAGRycy9kb3ducmV2LnhtbESP3WrCQBSE7wt9h+UUvNONP9gmdRVpaamg0BrB20P2&#10;NAlmz4bdbYxv7wpCL4eZ+YZZrHrTiI6cry0rGI8SEMSF1TWXCg75x/AFhA/IGhvLpOBCHlbLx4cF&#10;Ztqe+Ye6fShFhLDPUEEVQptJ6YuKDPqRbYmj92udwRClK6V2eI5w08hJksylwZrjQoUtvVVUnPZ/&#10;RsH79ybNd7Mphe3sknafDbvcHZUaPPXrVxCB+vAfvre/tILJ8zi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+O3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20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tjr8A&#10;AADdAAAADwAAAGRycy9kb3ducmV2LnhtbERPzYrCMBC+C75DGMGbphZ2lWoUEQQPq2D1AcZmbKvN&#10;pDRprW9vDgseP77/1aY3leiocaVlBbNpBII4s7rkXMH1sp8sQDiPrLGyTAre5GCzHg5WmGj74jN1&#10;qc9FCGGXoILC+zqR0mUFGXRTWxMH7m4bgz7AJpe6wVcIN5WMo+hXGiw5NBRY066g7Jm2RgF3x9vb&#10;yhht+3N6zP9q6tNdq9R41G+XIDz1/iv+dx+0gngeh/3hTX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zW2OvwAAAN0AAAAPAAAAAAAAAAAAAAAAAJgCAABkcnMvZG93bnJl&#10;di54bWxQSwUGAAAAAAQABAD1AAAAhAMAAAAA&#10;" path="m,227076l,e" filled="f" strokeweight=".96pt">
                  <v:path arrowok="t" textboxrect="0,0,0,227076"/>
                </v:shape>
                <v:shape id="Shape 2721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Z5cQA&#10;AADdAAAADwAAAGRycy9kb3ducmV2LnhtbESPQWvCQBSE7wX/w/IKvdVNArUldZUiFntSar14e2Sf&#10;2dDs2zRv1fjvu4LgcZiZb5jpfPCtOlEvTWAD+TgDRVwF23BtYPfz+fwGSiKyxTYwGbiQwHw2ephi&#10;acOZv+m0jbVKEJYSDbgYu1JrqRx5lHHoiJN3CL3HmGRfa9vjOcF9q4ssm2iPDacFhx0tHFW/26M3&#10;8CKHsM9rGS6rv7xdLmkjbq2NeXocPt5BRRriPXxrf1kDxWuRw/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ZmeX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722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WEcYA&#10;AADdAAAADwAAAGRycy9kb3ducmV2LnhtbESPQWvCQBSE7wX/w/KE3nRjKlZTVyktlgoWWiP0+sg+&#10;k9Ds27C7xvjvXUHocZiZb5jlujeN6Mj52rKCyTgBQVxYXXOp4JBvRnMQPiBrbCyTggt5WK8GD0vM&#10;tD3zD3X7UIoIYZ+hgiqENpPSFxUZ9GPbEkfvaJ3BEKUrpXZ4jnDTyDRJZtJgzXGhwpbeKir+9iej&#10;4P17u8i/pk8UdtPLovto2OXuV6nHYf/6AiJQH/7D9/anVpA+py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fWE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23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iCcUA&#10;AADdAAAADwAAAGRycy9kb3ducmV2LnhtbESPT0vDQBTE74LfYXmCN7tJxD+k2RSRip4sjV56e2Rf&#10;s8Hs25i3tum3d4WCx2FmfsNUq9kP6kCT9IEN5IsMFHEbbM+dgc+Pl5tHUBKRLQ6BycCJBFb15UWF&#10;pQ1H3tKhiZ1KEJYSDbgYx1JraR15lEUYiZO3D5PHmOTUaTvhMcH9oIssu9cee04LDkd6dtR+NT/e&#10;wJ3swy7vZD69fufDek0bce/amOur+WkJKtIc/8Pn9ps1UDwUt/D3Jj0B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6IJ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24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yZcYA&#10;AADdAAAADwAAAGRycy9kb3ducmV2LnhtbESP0WoCMRRE3wv+Q7iFvkjNupSubI0ihUIFkbr6AZfN&#10;7WZxc7MkqaZ+fVMo9HGYmTPMcp3sIC7kQ+9YwXxWgCBune65U3A6vj0uQISIrHFwTAq+KcB6Nblb&#10;Yq3dlQ90aWInMoRDjQpMjGMtZWgNWQwzNxJn79N5izFL30nt8ZrhdpBlUTxLiz3nBYMjvRpqz82X&#10;VVDtq91+up0n3+7sufm4mSkfk1IP92nzAiJSiv/hv/a7VlBW5RP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hyZc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725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0sMcA&#10;AADdAAAADwAAAGRycy9kb3ducmV2LnhtbESPQWvCQBSE74X+h+UVeqsbg1qJriJKQRAPanvo7Zl9&#10;TWKzb8PuGqO/3hUKPQ4z8w0znXemFi05X1lW0O8lIIhzqysuFHwePt7GIHxA1lhbJgVX8jCfPT9N&#10;MdP2wjtq96EQEcI+QwVlCE0mpc9LMuh7tiGO3o91BkOUrpDa4SXCTS3TJBlJgxXHhRIbWpaU/+7P&#10;RkGbf41vh/4m9YPt4LRqtsfV6dsp9frSLSYgAnXhP/zXXmsF6Xs6hMe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F9LD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726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JicYA&#10;AADdAAAADwAAAGRycy9kb3ducmV2LnhtbESP0WoCMRRE3wv+Q7iFvkjNug+ubI1ShIKCSLv2Ay6b&#10;283i5mZJUk379Y0g9HGYmTPMapPsIC7kQ+9YwXxWgCBune65U/B5entegggRWePgmBT8UIDNevKw&#10;wlq7K3/QpYmdyBAONSowMY61lKE1ZDHM3EicvS/nLcYsfSe1x2uG20GWRbGQFnvOCwZH2hpqz823&#10;VVAdq8Nxup8n3x7suXn/NVM+JaWeHtPrC4hIKf6H7+2dVlBW5QJub/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ZJic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727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OQZ8MA&#10;AADdAAAADwAAAGRycy9kb3ducmV2LnhtbESPUWvCMBSF3wf+h3CFvQxNFnDOapQhDPq66g+4a65t&#10;aXPTNVmt/94MhD0ezjnf4ewOk+vESENoPBt4XSoQxKW3DVcGzqfPxTuIEJEtdp7JwI0CHPazpx1m&#10;1l/5i8YiViJBOGRooI6xz6QMZU0Ow9L3xMm7+MFhTHKopB3wmuCuk1qpN+mw4bRQY0/Hmsq2+HUG&#10;1Kp9kepIWlen75+CN74d89yY5/n0sQURaYr/4Uc7twb0Wq/h7016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OQZ8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728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bLsQA&#10;AADdAAAADwAAAGRycy9kb3ducmV2LnhtbERPz2vCMBS+D/wfwhN2m2mLbFKNRZTBYHhQ58Hbs3m2&#10;1ealJFnt9tebw2DHj+/3ohhMK3pyvrGsIJ0kIIhLqxuuFHwd3l9mIHxA1thaJgU/5KFYjp4WmGt7&#10;5x31+1CJGMI+RwV1CF0upS9rMugntiOO3MU6gyFCV0nt8B7DTSuzJHmVBhuODTV2tK6pvO2/jYK+&#10;PM5+D+ln5qfb6XXTbc+b68kp9TweVnMQgYbwL/5zf2gF2VsW58Y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Wy7EAAAA3QAAAA8AAAAAAAAAAAAAAAAAmAIAAGRycy9k&#10;b3ducmV2LnhtbFBLBQYAAAAABAAEAPUAAACJAwAAAAA=&#10;" path="m,227380l,e" filled="f" strokeweight=".33864mm">
                  <v:path arrowok="t" textboxrect="0,0,0,227380"/>
                </v:shape>
                <v:shape id="Shape 2729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hjsMA&#10;AADdAAAADwAAAGRycy9kb3ducmV2LnhtbESPUWvCMBSF3wf+h3CFvQxNFnDTapQhDPq66g+4a65t&#10;aXPTNVmt/94MhD0ezjnf4ewOk+vESENoPBt4XSoQxKW3DVcGzqfPxRpEiMgWO89k4EYBDvvZ0w4z&#10;66/8RWMRK5EgHDI0UMfYZ1KGsiaHYel74uRd/OAwJjlU0g54TXDXSa3Um3TYcFqosadjTWVb/DoD&#10;atW+SHUkravT90/BG9+OeW7M83z62IKINMX/8KOdWwP6XW/g7016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Chjs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730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7U8IA&#10;AADdAAAADwAAAGRycy9kb3ducmV2LnhtbERPS2rDMBDdF3oHMYXuGjkujYsTJQRDoIu2EKcHmFgT&#10;24k1Epb8ye2rRaHLx/tvdrPpxEi9by0rWC4SEMSV1S3XCn5Oh5d3ED4ga+wsk4I7edhtHx82mGs7&#10;8ZHGMtQihrDPUUETgsul9FVDBv3COuLIXWxvMETY11L3OMVw08k0SVbSYMuxoUFHRUPVrRyMAh6/&#10;zncrU7TD2/c1+3Q0l8Wg1PPTvF+DCDSHf/Gf+0MrSLPXuD++i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PtTwgAAAN0AAAAPAAAAAAAAAAAAAAAAAJgCAABkcnMvZG93&#10;bnJldi54bWxQSwUGAAAAAAQABAD1AAAAhwMAAAAA&#10;" path="m,227076l,e" filled="f" strokeweight=".96pt">
                  <v:path arrowok="t" textboxrect="0,0,0,227076"/>
                </v:shape>
                <v:shape id="Shape 2731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eu8YA&#10;AADdAAAADwAAAGRycy9kb3ducmV2LnhtbESP3WrCQBSE7wu+w3KE3unGH1pNXUUslgoWWiP09pA9&#10;JsHs2bC7xvj2bkHo5TAz3zCLVWdq0ZLzlWUFo2ECgji3uuJCwTHbDmYgfEDWWFsmBTfysFr2nhaY&#10;anvlH2oPoRARwj5FBWUITSqlz0sy6Ie2IY7eyTqDIUpXSO3wGuGmluMkeZEGK44LJTa0KSk/Hy5G&#10;wfv3bp59TScU9tPbvP2o2WXuV6nnfrd+AxGoC//hR/tTKxi/Tkb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eu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32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Av8QA&#10;AADdAAAADwAAAGRycy9kb3ducmV2LnhtbESPzWrDMBCE74W8g9hCbrVch9bBiRJCoNBDGqjbB9hY&#10;G9uttTKW/Pf2UaDQ4zAz3zDb/WQaMVDnassKnqMYBHFhdc2lgu+vt6c1COeRNTaWScFMDva7xcMW&#10;M21H/qQh96UIEHYZKqi8bzMpXVGRQRfZljh4V9sZ9EF2pdQdjgFuGpnE8as0WHNYqLClY0XFb94b&#10;BTx8XGYrE7T9y/knPbU05cdeqeXjdNiA8DT5//Bf+10rSNJVAvc34Qn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wL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733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01MUA&#10;AADdAAAADwAAAGRycy9kb3ducmV2LnhtbESPQWvCQBSE7wX/w/IEb3UTxbZEV5Gi6KmltpfeHtln&#10;Nph9G/O2Gv+9Wyj0OMzMN8xi1ftGXaiTOrCBfJyBIi6Drbky8PW5fXwBJRHZYhOYDNxIYLUcPCyw&#10;sOHKH3Q5xEolCEuBBlyMbaG1lI48yji0xMk7hs5jTLKrtO3wmuC+0ZMse9Iea04LDlt6dVSeDj/e&#10;wEyO4TuvpL/tznmz2dC7uDdtzGjYr+egIvXxP/zX3lsDk+fpFH7fpCe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jTU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34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9I8YA&#10;AADdAAAADwAAAGRycy9kb3ducmV2LnhtbESPQWvCQBSE74X+h+UJ3upGDW1NXUWUioJCawSvj+xr&#10;Epp9G3a3Mf57t1DocZiZb5j5sjeN6Mj52rKC8SgBQVxYXXOp4Jy/P72C8AFZY2OZFNzIw3Lx+DDH&#10;TNsrf1J3CqWIEPYZKqhCaDMpfVGRQT+yLXH0vqwzGKJ0pdQOrxFuGjlJkmdpsOa4UGFL64qK79OP&#10;UbD52M/yYzqlcEhvs27bsMvdRanhoF+9gQjUh//wX3unFUxepin8vo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t9I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35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JO8UA&#10;AADdAAAADwAAAGRycy9kb3ducmV2LnhtbESPQWvCQBSE7wX/w/KE3uomirVEVxFR2lOLtpfeHtln&#10;Nph9G/NWjf++Wyj0OMzMN8xi1ftGXamTOrCBfJSBIi6Drbky8PW5e3oBJRHZYhOYDNxJYLUcPCyw&#10;sOHGe7oeYqUShKVAAy7GttBaSkceZRRa4uQdQ+cxJtlV2nZ4S3Df6HGWPWuPNacFhy1tHJWnw8Ub&#10;mMoxfOeV9PfXc95st/Qh7l0b8zjs13NQkfr4H/5rv1kD49lkCr9v0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wk7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36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7Q8YA&#10;AADdAAAADwAAAGRycy9kb3ducmV2LnhtbESPQWsCMRSE7wX/Q3iCt5rVUi2rUaxYqIcqtV56e2ye&#10;m2U3L2ET3e2/N4VCj8PMfMMs171txI3aUDlWMBlnIIgLpysuFZy/3h5fQISIrLFxTAp+KMB6NXhY&#10;Yq5dx590O8VSJAiHHBWYGH0uZSgMWQxj54mTd3GtxZhkW0rdYpfgtpHTLJtJixWnBYOetoaK+nS1&#10;Cl6rg6mP3Qc/f5f1Lvr9LvjtWanRsN8sQETq43/4r/2uFUznTzP4fZ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T7Q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737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qvQsYA&#10;AADdAAAADwAAAGRycy9kb3ducmV2LnhtbESPQWvCQBSE70L/w/KE3nSjlaZGV2mFEqG91Nb7M/tM&#10;YrJvQ3YT4793C4Ueh5n5hllvB1OLnlpXWlYwm0YgiDOrS84V/Hy/T15AOI+ssbZMCm7kYLt5GK0x&#10;0fbKX9QffC4ChF2CCgrvm0RKlxVk0E1tQxy8s20N+iDbXOoWrwFuajmPomdpsOSwUGBDu4Ky6tAZ&#10;BdXuszLy2C/rU4/p4uPSpfKtU+pxPLyuQHga/H/4r73XCubxUwy/b8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qvQsYAAADdAAAADwAAAAAAAAAAAAAAAACYAgAAZHJz&#10;L2Rvd25yZXYueG1sUEsFBgAAAAAEAAQA9QAAAIsDAAAAAA==&#10;" path="m,227075l,e" filled="f" strokeweight=".33864mm">
                  <v:path arrowok="t" textboxrect="0,0,0,227075"/>
                </v:shape>
                <v:shape id="Shape 2738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KqsMA&#10;AADdAAAADwAAAGRycy9kb3ducmV2LnhtbERPz2vCMBS+C/4P4Qm7aapDNzqjOHGwHXRMvXh7NG9N&#10;afMSmszW/345CB4/vt/LdW8bcaU2VI4VTCcZCOLC6YpLBefTx/gVRIjIGhvHpOBGAdar4WCJuXYd&#10;/9D1GEuRQjjkqMDE6HMpQ2HIYpg4T5y4X9dajAm2pdQtdincNnKWZQtpseLUYNDT1lBRH/+sgvfq&#10;YOrvbs/zS1nvov/aBb89K/U06jdvICL18SG+uz+1gtnLc5qb3q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fKqsMAAADdAAAADwAAAAAAAAAAAAAAAACYAgAAZHJzL2Rv&#10;d25yZXYueG1sUEsFBgAAAAAEAAQA9QAAAIgDAAAAAA==&#10;" path="m,227075l,e" filled="f" strokeweight=".96pt">
                  <v:path arrowok="t" textboxrect="0,0,0,227075"/>
                </v:shape>
                <v:shape id="Shape 2739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KvRscA&#10;AADdAAAADwAAAGRycy9kb3ducmV2LnhtbESPQWvCQBSE74X+h+UVvNVNFbSmrqJiQCI91Cp6fM0+&#10;k9Ds25BdY/z3rlDocZiZb5jpvDOVaKlxpWUFb/0IBHFmdcm5gv138voOwnlkjZVlUnAjB/PZ89MU&#10;Y22v/EXtzuciQNjFqKDwvo6ldFlBBl3f1sTBO9vGoA+yyaVu8BrgppKDKBpJgyWHhQJrWhWU/e4u&#10;RsGkPa+PyTZdpLk+pMnPRtfL06dSvZdu8QHCU+f/w3/tjVYwGA8n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Cr0b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740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ES8EA&#10;AADdAAAADwAAAGRycy9kb3ducmV2LnhtbERPy4rCMBTdD/gP4QruxlQRZ6xGUUEUnM342F+ba1vb&#10;3JQmrfXvzWJglofzXqw6U4qWapdbVjAaRiCIE6tzThVczrvPbxDOI2ssLZOCFzlYLXsfC4y1ffIv&#10;tSefihDCLkYFmfdVLKVLMjLohrYiDtzd1gZ9gHUqdY3PEG5KOY6iqTSYc2jIsKJtRklxaoyCYvtT&#10;GHltZ+Wtxf3k+Gj2ctMoNeh36zkIT53/F/+5D1rB+GsS9oc34Qn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FREvBAAAA3QAAAA8AAAAAAAAAAAAAAAAAmAIAAGRycy9kb3du&#10;cmV2LnhtbFBLBQYAAAAABAAEAPUAAACGAwAAAAA=&#10;" path="m,227075l,e" filled="f" strokeweight=".33864mm">
                  <v:path arrowok="t" textboxrect="0,0,0,227075"/>
                </v:shape>
                <v:shape id="Shape 2741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QPccA&#10;AADdAAAADwAAAGRycy9kb3ducmV2LnhtbESPT2vCQBTE7wW/w/KE3upGKVWjq6g0ICk91D/o8Zl9&#10;JsHs25DdxvTbd4VCj8PM/IaZLztTiZYaV1pWMBxEIIgzq0vOFRz2ycsEhPPIGivLpOCHHCwXvac5&#10;xtre+Yvanc9FgLCLUUHhfR1L6bKCDLqBrYmDd7WNQR9kk0vd4D3ATSVHUfQmDZYcFgqsaVNQdtt9&#10;GwXT9vp+Sj7SVZrrY5pctrpenz+Veu53qxkIT53/D/+1t1rBaPw6hMe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y0D3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742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kfcUA&#10;AADdAAAADwAAAGRycy9kb3ducmV2LnhtbESPwWrDMBBE74X8g9hAbo1cY9zgRAnFkBLcU9N+wGJt&#10;bBNr5Viqrebrq0Khx2Fm3jC7QzC9mGh0nWUFT+sEBHFtdceNgs+P4+MGhPPIGnvLpOCbHBz2i4cd&#10;FtrO/E7T2TciQtgVqKD1fiikdHVLBt3aDsTRu9jRoI9ybKQecY5w08s0SXJpsOO40OJAZUv19fxl&#10;FNzsvQwuvF3ne7fJctJV81rlSq2W4WULwlPw/+G/9kkrSJ+zFH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GR9xQAAAN0AAAAPAAAAAAAAAAAAAAAAAJgCAABkcnMv&#10;ZG93bnJldi54bWxQSwUGAAAAAAQABAD1AAAAigMAAAAA&#10;" path="m,227077l,e" filled="f" strokeweight=".96pt">
                  <v:path arrowok="t" textboxrect="0,0,0,227077"/>
                </v:shape>
                <v:shape id="Shape 2743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JnsUA&#10;AADdAAAADwAAAGRycy9kb3ducmV2LnhtbESPT2sCMRDF7wW/Qxiht5rV/rHdGkUKhR5E6qr3YTPd&#10;BDeTZRPX3W9vBKHHx5v3e/MWq97VoqM2WM8KppMMBHHpteVKwWH//fQOIkRkjbVnUjBQgNVy9LDA&#10;XPsL76grYiUShEOOCkyMTS5lKA05DBPfECfvz7cOY5JtJXWLlwR3tZxl2Zt0aDk1GGzoy1B5Ks4u&#10;vfGxM9vOOtvpYfv7uimO6wGnSj2O+/UniEh9/D++p3+0gtn85RluaxIC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EmexQAAAN0AAAAPAAAAAAAAAAAAAAAAAJgCAABkcnMv&#10;ZG93bnJldi54bWxQSwUGAAAAAAQABAD1AAAAigMAAAAA&#10;" path="m,227077l,e" filled="f" strokeweight=".33864mm">
                  <v:path arrowok="t" textboxrect="0,0,0,227077"/>
                </v:shape>
                <v:shape id="Shape 2744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ZksQA&#10;AADdAAAADwAAAGRycy9kb3ducmV2LnhtbESP3YrCMBSE74V9h3AW9k5TpVTpGkWElUWv/HmAQ3O2&#10;LTYn3Sba6NMbQfBymJlvmPkymEZcqXO1ZQXjUQKCuLC65lLB6fgznIFwHlljY5kU3MjBcvExmGOu&#10;bc97uh58KSKEXY4KKu/bXEpXVGTQjWxLHL0/2xn0UXal1B32EW4aOUmSTBqsOS5U2NK6ouJ8uBgF&#10;//a+Di7szv29nqUZ6W252WZKfX2G1TcIT8G/w6/2r1YwmaY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WZLEAAAA3QAAAA8AAAAAAAAAAAAAAAAAmAIAAGRycy9k&#10;b3ducmV2LnhtbFBLBQYAAAAABAAEAPUAAACJAwAAAAA=&#10;" path="m,227077l,e" filled="f" strokeweight=".96pt">
                  <v:path arrowok="t" textboxrect="0,0,0,227077"/>
                </v:shape>
                <v:shape id="Shape 2745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2HcYA&#10;AADdAAAADwAAAGRycy9kb3ducmV2LnhtbESP0WrCQBRE3wv9h+UW+lY3SpNKdBWRBoQ2D6b5gEv2&#10;mgSzd0N2Nalf3y0IPg4zc4ZZbyfTiSsNrrWsYD6LQBBXVrdcKyh/srclCOeRNXaWScEvOdhunp/W&#10;mGo78pGuha9FgLBLUUHjfZ9K6aqGDLqZ7YmDd7KDQR/kUEs94BjgppOLKEqkwZbDQoM97RuqzsXF&#10;KJi+b59ZWczJ58v4UubH/OuU5Eq9vky7FQhPk3+E7+2DVrD4eI/h/01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S2HcYAAADdAAAADwAAAAAAAAAAAAAAAACYAgAAZHJz&#10;L2Rvd25yZXYueG1sUEsFBgAAAAAEAAQA9QAAAIsDAAAAAA==&#10;" path="m,227077l,e" filled="f" strokeweight=".33861mm">
                  <v:path arrowok="t" textboxrect="0,0,0,227077"/>
                </v:shape>
                <v:shape id="Shape 2746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qBsUA&#10;AADdAAAADwAAAGRycy9kb3ducmV2LnhtbESPQWsCMRCF74L/IYzQm2aV1urWKCIUeihSt3ofNtNN&#10;cDNZNum6++8bQejx8eZ9b95m17tadNQG61nBfJaBIC69tlwpOH+/T1cgQkTWWHsmBQMF2G3How3m&#10;2t/4RF0RK5EgHHJUYGJscilDachhmPmGOHk/vnUYk2wrqVu8Jbir5SLLltKh5dRgsKGDofJa/Lr0&#10;xvpkjp11ttPD8evls7jsB5wr9TTp928gIvXx//iR/tAKFq/PS7ivSQi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+oGxQAAAN0AAAAPAAAAAAAAAAAAAAAAAJgCAABkcnMv&#10;ZG93bnJldi54bWxQSwUGAAAAAAQABAD1AAAAigMAAAAA&#10;" path="m,227077l,e" filled="f" strokeweight=".33864mm">
                  <v:path arrowok="t" textboxrect="0,0,0,227077"/>
                </v:shape>
                <v:shape id="Shape 2747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N8cUA&#10;AADdAAAADwAAAGRycy9kb3ducmV2LnhtbESP3YrCMBSE7wXfIRxh7zRV1h+qUUQUFtxetPYBDs2x&#10;LTYnpYna9enNwsJeDjPzDbPZ9aYRD+pcbVnBdBKBIC6srrlUkF9O4xUI55E1NpZJwQ852G2Hgw3G&#10;2j45pUfmSxEg7GJUUHnfxlK6oiKDbmJb4uBdbWfQB9mVUnf4DHDTyFkULaTBmsNChS0dKipu2d0o&#10;6L9fx1OeTcknq/k9T9LkfF0kSn2M+v0ahKfe/4f/2l9awWz5uYTfN+EJyO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o3xxQAAAN0AAAAPAAAAAAAAAAAAAAAAAJgCAABkcnMv&#10;ZG93bnJldi54bWxQSwUGAAAAAAQABAD1AAAAigMAAAAA&#10;" path="m,227077l,e" filled="f" strokeweight=".33861mm">
                  <v:path arrowok="t" textboxrect="0,0,0,227077"/>
                </v:shape>
                <v:shape id="Shape 2748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EKMIA&#10;AADdAAAADwAAAGRycy9kb3ducmV2LnhtbERPS2rDMBDdF3oHMYXuGjmmjYsTJQRDoIu2EKcHmFgT&#10;24k1Epb8ye2rRaHLx/tvdrPpxEi9by0rWC4SEMSV1S3XCn5Oh5d3ED4ga+wsk4I7edhtHx82mGs7&#10;8ZHGMtQihrDPUUETgsul9FVDBv3COuLIXWxvMETY11L3OMVw08k0SVbSYMuxoUFHRUPVrRyMAh6/&#10;zncrU7TD2/c1+3Q0l8Wg1PPTvF+DCDSHf/Gf+0MrSLPXODe+i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IQowgAAAN0AAAAPAAAAAAAAAAAAAAAAAJgCAABkcnMvZG93&#10;bnJldi54bWxQSwUGAAAAAAQABAD1AAAAhwMAAAAA&#10;" path="m,227076l,e" filled="f" strokeweight=".96pt">
                  <v:path arrowok="t" textboxrect="0,0,0,227076"/>
                </v:shape>
                <v:shape id="Shape 2749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hwMYA&#10;AADdAAAADwAAAGRycy9kb3ducmV2LnhtbESPQWvCQBSE7wX/w/IEb3WjhtqkriItLS0oqCn0+sg+&#10;k2D2bdjdxvjvu4VCj8PMfMOsNoNpRU/ON5YVzKYJCOLS6oYrBZ/F6/0jCB+QNbaWScGNPGzWo7sV&#10;5tpe+Uj9KVQiQtjnqKAOocul9GVNBv3UdsTRO1tnMETpKqkdXiPctHKeJA/SYMNxocaOnmsqL6dv&#10;o+Dl8JEV+3RBYZfesv6tZVe4L6Um42H7BCLQEP7Df+13rWC+TD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yhw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50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e88EA&#10;AADdAAAADwAAAGRycy9kb3ducmV2LnhtbERPy2rCQBTdF/yH4Qru6sRAqqSOIgGhiyo0+gG3mdsk&#10;NXMnZCavv3cWhS4P570/TqYRA3Wutqxgs45AEBdW11wquN/OrzsQziNrbCyTgpkcHA+Llz2m2o78&#10;RUPuSxFC2KWooPK+TaV0RUUG3dq2xIH7sZ1BH2BXSt3hGMJNI+MoepMGaw4NFbaUVVQ88t4o4OHy&#10;PVsZo+2T6+/2s6Upz3qlVsvp9A7C0+T/xX/uD60g3iZhf3gTnoA8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LHvPBAAAA3QAAAA8AAAAAAAAAAAAAAAAAmAIAAGRycy9kb3du&#10;cmV2LnhtbFBLBQYAAAAABAAEAPUAAACGAwAAAAA=&#10;" path="m,227076l,e" filled="f" strokeweight=".96pt">
                  <v:path arrowok="t" textboxrect="0,0,0,227076"/>
                </v:shape>
                <v:shape id="Shape 2751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/qmMUA&#10;AADdAAAADwAAAGRycy9kb3ducmV2LnhtbESPT2vCQBTE70K/w/IKvekmglVSVymi1FOLfy69PbLP&#10;bGj2bcxbNX57t1DocZiZ3zDzZe8bdaVO6sAG8lEGirgMtubKwPGwGc5ASUS22AQmA3cSWC6eBnMs&#10;bLjxjq77WKkEYSnQgIuxLbSW0pFHGYWWOHmn0HmMSXaVth3eEtw3epxlr9pjzWnBYUsrR+XP/uIN&#10;TOQUvvNK+vvHOW/Wa/oS96mNeXnu399ARerjf/ivvbUGxtNJDr9v0hP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+qY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52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lbMYA&#10;AADdAAAADwAAAGRycy9kb3ducmV2LnhtbESPQWvCQBSE7wX/w/IEb7ox2lZTVyktLQoWqin0+si+&#10;JsHs27C7jfHfuwWhx2FmvmFWm940oiPna8sKppMEBHFhdc2lgq/8bbwA4QOyxsYyKbiQh816cLfC&#10;TNszH6g7hlJECPsMFVQhtJmUvqjIoJ/Yljh6P9YZDFG6UmqH5wg3jUyT5EEarDkuVNjSS0XF6fhr&#10;FLx+7pb5x3xGYT+/LLv3hl3uvpUaDfvnJxCB+vAfvrW3WkH6eJ/C3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Glb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53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RdMUA&#10;AADdAAAADwAAAGRycy9kb3ducmV2LnhtbESPQWvCQBSE7wX/w/KE3uomirVEVxFR2lOLtpfeHtln&#10;Nph9G/NWjf++Wyj0OMzMN8xi1ftGXamTOrCBfJSBIi6Drbky8PW5e3oBJRHZYhOYDNxJYLUcPCyw&#10;sOHGe7oeYqUShKVAAy7GttBaSkceZRRa4uQdQ+cxJtlV2nZ4S3Df6HGWPWuPNacFhy1tHJWnw8Ub&#10;mMoxfOeV9PfXc95st/Qh7l0b8zjs13NQkfr4H/5rv1kD49l0Ar9v0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dF0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54" o:spid="_x0000_s1182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Y8MMA&#10;AADdAAAADwAAAGRycy9kb3ducmV2LnhtbESP0YrCMBRE34X9h3AXfNN0y6pLNYoIwj6oYN0PuDbX&#10;tm5zU5q01r83guDjMDNnmMWqN5XoqHGlZQVf4wgEcWZ1ybmCv9N29APCeWSNlWVScCcHq+XHYIGJ&#10;tjc+Upf6XAQIuwQVFN7XiZQuK8igG9uaOHgX2xj0QTa51A3eAtxUMo6iqTRYclgosKZNQdl/2hoF&#10;3O3PdytjtO3kcJ3taurTTavU8LNfz0F46v07/Gr/agXxbPIN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AY8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755" o:spid="_x0000_s1183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9GMcA&#10;AADdAAAADwAAAGRycy9kb3ducmV2LnhtbESP3WrCQBSE7wu+w3KE3tVN/akaXaVYLBUqqBG8PWRP&#10;k9Ds2bC7xvj23UKhl8PMfMMs152pRUvOV5YVPA8SEMS51RUXCs7Z9mkGwgdkjbVlUnAnD+tV72GJ&#10;qbY3PlJ7CoWIEPYpKihDaFIpfV6SQT+wDXH0vqwzGKJ0hdQObxFuajlMkhdpsOK4UGJDm5Ly79PV&#10;KHg77ObZfjyi8Dm+z9v3ml3mLko99rvXBYhAXfgP/7U/tILhdDKB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YPRj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2756" o:spid="_x0000_s1184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jHMMA&#10;AADdAAAADwAAAGRycy9kb3ducmV2LnhtbESP0YrCMBRE34X9h3AX9s2mW1CXahQRFnxwBet+wLW5&#10;ttXmpjRprX9vBMHHYWbOMIvVYGrRU+sqywq+oxgEcW51xYWC/+Pv+AeE88gaa8uk4E4OVsuP0QJT&#10;bW98oD7zhQgQdikqKL1vUildXpJBF9mGOHhn2xr0QbaF1C3eAtzUMonjqTRYcVgosaFNSfk164wC&#10;7v9OdysTtN1kf5ntGhqyTafU1+ewnoPwNPh3+NXeagXJbDKF55v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4jH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757" o:spid="_x0000_s1185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Xd8QA&#10;AADdAAAADwAAAGRycy9kb3ducmV2LnhtbESPQWvCQBSE7wX/w/IEb3UTwVqiq4hY6qlS68XbI/vM&#10;BrNv07ytxn/fLQg9DjPzDbNY9b5RV+qkDmwgH2egiMtga64MHL/enl9BSUS22AQmA3cSWC0HTwss&#10;bLjxJ10PsVIJwlKgARdjW2gtpSOPMg4tcfLOofMYk+wqbTu8Jbhv9CTLXrTHmtOCw5Y2jsrL4ccb&#10;mMo5nPJK+vv7d95st7QX96GNGQ379RxUpD7+hx/tnTUwmU1n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613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758" o:spid="_x0000_s1186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ShsMA&#10;AADdAAAADwAAAGRycy9kb3ducmV2LnhtbERPW2vCMBR+H/gfwhH2NtOp81KNIo6NCQpqBV8PzVlb&#10;bE5KktX675eHwR4/vvty3ZlatOR8ZVnB6yABQZxbXXGh4JJ9vMxA+ICssbZMCh7kYb3qPS0x1fbO&#10;J2rPoRAxhH2KCsoQmlRKn5dk0A9sQxy5b+sMhghdIbXDeww3tRwmyUQarDg2lNjQtqT8dv4xCt6P&#10;u3l2GI8o7MePeftZs8vcVannfrdZgAjUhX/xn/tLKxhO3+L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mSh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759" o:spid="_x0000_s1187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mnsUA&#10;AADdAAAADwAAAGRycy9kb3ducmV2LnhtbESPQWvCQBSE7wX/w/IEb3UTQdtGV5Gi6KmltpfeHtln&#10;Nph9G/O2Gv+9Wyj0OMzMN8xi1ftGXaiTOrCBfJyBIi6Drbky8PW5fXwGJRHZYhOYDNxIYLUcPCyw&#10;sOHKH3Q5xEolCEuBBlyMbaG1lI48yji0xMk7hs5jTLKrtO3wmuC+0ZMsm2mPNacFhy29OipPhx9v&#10;YCrH8J1X0t9257zZbOhd3Js2ZjTs13NQkfr4H/5r762BydP0BX7fpCe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eae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60" o:spid="_x0000_s1188" style="position:absolute;left:7119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UTsEA&#10;AADdAAAADwAAAGRycy9kb3ducmV2LnhtbERPy2rCQBTdF/yH4Qru6sSAUVJHkYDQRS00+gG3mdsk&#10;NXMnZCavv3cWhS4P5304TaYRA3Wutqxgs45AEBdW11wquN8ur3sQziNrbCyTgpkcnI6LlwOm2o78&#10;RUPuSxFC2KWooPK+TaV0RUUG3dq2xIH7sZ1BH2BXSt3hGMJNI+MoSqTBmkNDhS1lFRWPvDcKeLh+&#10;z1bGaPvt5+/uo6Upz3qlVsvp/AbC0+T/xX/ud60g3iVhf3gTnoA8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n1E7BAAAA3QAAAA8AAAAAAAAAAAAAAAAAmAIAAGRycy9kb3du&#10;cmV2LnhtbFBLBQYAAAAABAAEAPUAAACGAwAAAAA=&#10;" path="m,227076l,e" filled="f" strokeweight=".96pt">
                  <v:path arrowok="t" textboxrect="0,0,0,227076"/>
                </v:shape>
                <v:shape id="Shape 2761" o:spid="_x0000_s1189" style="position:absolute;left:14526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xpsYA&#10;AADdAAAADwAAAGRycy9kb3ducmV2LnhtbESPQWvCQBSE74L/YXlCb2ajFaupq4ilpQULrRF6fWSf&#10;STD7NuxuY/z33YLgcZiZb5jVpjeN6Mj52rKCSZKCIC6srrlUcMxfxwsQPiBrbCyTgit52KyHgxVm&#10;2l74m7pDKEWEsM9QQRVCm0npi4oM+sS2xNE7WWcwROlKqR1eItw0cpqmc2mw5rhQYUu7iorz4dco&#10;ePn6WOafs0cK+9l12b017HL3o9TDqN8+gwjUh3v41n7XCqZP8wn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/xp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62" o:spid="_x0000_s1190" style="position:absolute;left:22348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vosMA&#10;AADdAAAADwAAAGRycy9kb3ducmV2LnhtbESP0YrCMBRE3wX/IVzBN5tuQV2qURZB8EEXtvoBd5tr&#10;W21uSpPW+vcbQdjHYWbOMOvtYGrRU+sqywo+ohgEcW51xYWCy3k/+wThPLLG2jIpeJKD7WY8WmOq&#10;7YN/qM98IQKEXYoKSu+bVEqXl2TQRbYhDt7VtgZ9kG0hdYuPADe1TOJ4IQ1WHBZKbGhXUn7POqOA&#10;+9Pv08oEbTf/vi2PDQ3ZrlNqOhm+ViA8Df4//G4ftIJkuUjg9SY8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nvo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763" o:spid="_x0000_s1191" style="position:absolute;left:29754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bycUA&#10;AADdAAAADwAAAGRycy9kb3ducmV2LnhtbESPQWvCQBSE70L/w/IKvekmFq2kriLFUk+Vqhdvj+wz&#10;G5p9G/O2Gv99t1DwOMzMN8x82ftGXaiTOrCBfJSBIi6DrbkycNi/D2egJCJbbAKTgRsJLBcPgzkW&#10;Nlz5iy67WKkEYSnQgIuxLbSW0pFHGYWWOHmn0HmMSXaVth1eE9w3epxlU+2x5rTgsKU3R+X37scb&#10;mMgpHPNK+tvHOW/Wa9qK+9TGPD32q1dQkfp4D/+3N9bA+GX6DH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RvJ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64" o:spid="_x0000_s1192" style="position:absolute;left:37575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hSPsYA&#10;AADdAAAADwAAAGRycy9kb3ducmV2LnhtbESPQWvCQBSE70L/w/IEb3WjBltTVykVpQWF1gheH9nX&#10;JDT7NuyuMf77bqHgcZiZb5jlujeN6Mj52rKCyTgBQVxYXXOp4JRvH59B+ICssbFMCm7kYb16GCwx&#10;0/bKX9QdQykihH2GCqoQ2kxKX1Rk0I9tSxy9b+sMhihdKbXDa4SbRk6TZC4N1hwXKmzpraLi53gx&#10;CjafH4v8kM4o7NPbots17HJ3Vmo07F9fQATqwz38337XCqZP8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hSP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65" o:spid="_x0000_s1193" style="position:absolute;left:57711;top:6234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mJsQA&#10;AADdAAAADwAAAGRycy9kb3ducmV2LnhtbESPQWvCQBSE7wX/w/IEb3UTQVuiq4hY6qlS68XbI/vM&#10;BrNv07ytxn/fFQo9DjPzDbNY9b5RV+qkDmwgH2egiMtga64MHL/enl9BSUS22AQmA3cSWC0HTwss&#10;bLjxJ10PsVIJwlKgARdjW2gtpSOPMg4tcfLOofMYk+wqbTu8Jbhv9CTLZtpjzWnBYUsbR+Xl8OMN&#10;TOUcTnkl/f39O2+2W9qL+9DGjIb9eg4qUh//w3/tnTUweZlN4fE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IJib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766" o:spid="_x0000_s1194" style="position:absolute;left:7119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pocQA&#10;AADdAAAADwAAAGRycy9kb3ducmV2LnhtbESP0WqDQBRE3wP9h+UW+hbXCtVi3YQSKPShLcTkA27d&#10;WzVx74q7Gv37biCQx2FmzjDFdjadmGhwrWUFz1EMgriyuuVawfHwsX4F4Tyyxs4yKVjIwXbzsCow&#10;1/bCe5pKX4sAYZejgsb7PpfSVQ0ZdJHtiYP3ZweDPsihlnrAS4CbTiZxnEqDLYeFBnvaNVSdy9Eo&#10;4On7d7EyQTu+/Jyyr57mcjcq9fQ4v7+B8DT7e/jW/tQKkixN4fo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6aHEAAAA3QAAAA8AAAAAAAAAAAAAAAAAmAIAAGRycy9k&#10;b3ducmV2LnhtbFBLBQYAAAAABAAEAPUAAACJAwAAAAA=&#10;" path="m,227076l,e" filled="f" strokeweight=".96pt">
                  <v:path arrowok="t" textboxrect="0,0,0,227076"/>
                </v:shape>
                <v:shape id="Shape 2767" o:spid="_x0000_s1195" style="position:absolute;left:14526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MScYA&#10;AADdAAAADwAAAGRycy9kb3ducmV2LnhtbESP3WrCQBSE7wt9h+UUvKubqvgTXaW0VBQsqBG8PWRP&#10;k9Ds2bC7jfHtXUHo5TAz3zCLVWdq0ZLzlWUFb/0EBHFudcWFglP29ToF4QOyxtoyKbiSh9Xy+WmB&#10;qbYXPlB7DIWIEPYpKihDaFIpfV6SQd+3DXH0fqwzGKJ0hdQOLxFuajlIkrE0WHFcKLGhj5Ly3+Of&#10;UfC5386y79GQwm50nbXrml3mzkr1Xrr3OYhAXfgPP9obrWAwGU/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rMS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68" o:spid="_x0000_s1196" style="position:absolute;left:22348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YSMEA&#10;AADdAAAADwAAAGRycy9kb3ducmV2LnhtbERPy2rCQBTdF/yH4Qru6sSAUVJHkYDQRS00+gG3mdsk&#10;NXMnZCavv3cWhS4P5304TaYRA3Wutqxgs45AEBdW11wquN8ur3sQziNrbCyTgpkcnI6LlwOm2o78&#10;RUPuSxFC2KWooPK+TaV0RUUG3dq2xIH7sZ1BH2BXSt3hGMJNI+MoSqTBmkNDhS1lFRWPvDcKeLh+&#10;z1bGaPvt5+/uo6Upz3qlVsvp/AbC0+T/xX/ud60g3iVhbngTnoA8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R2EjBAAAA3QAAAA8AAAAAAAAAAAAAAAAAmAIAAGRycy9kb3du&#10;cmV2LnhtbFBLBQYAAAAABAAEAPUAAACGAwAAAAA=&#10;" path="m,227076l,e" filled="f" strokeweight=".96pt">
                  <v:path arrowok="t" textboxrect="0,0,0,227076"/>
                </v:shape>
                <v:shape id="Shape 2769" o:spid="_x0000_s1197" style="position:absolute;left:29754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sI8UA&#10;AADdAAAADwAAAGRycy9kb3ducmV2LnhtbESPQWvCQBSE7wX/w/KE3uomgtZGVxFR2lOLtpfeHtln&#10;Nph9G/NWjf++Wyj0OMzMN8xi1ftGXamTOrCBfJSBIi6Drbky8PW5e5qBkohssQlMBu4ksFoOHhZY&#10;2HDjPV0PsVIJwlKgARdjW2gtpSOPMgotcfKOofMYk+wqbTu8Jbhv9DjLptpjzWnBYUsbR+XpcPEG&#10;JnIM33kl/f31nDfbLX2Ie9fGPA779RxUpD7+h//ab9bA+Hn6Ar9v0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Swj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70" o:spid="_x0000_s1198" style="position:absolute;left:37575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C4MMA&#10;AADdAAAADwAAAGRycy9kb3ducmV2LnhtbERPXWvCMBR9H+w/hDvY20ynorM2FVE2FBxsVvD10lzb&#10;suamJFmt/948DPZ4ON/ZajCt6Mn5xrKC11ECgri0uuFKwal4f3kD4QOyxtYyKbiRh1X++JBhqu2V&#10;v6k/hkrEEPYpKqhD6FIpfVmTQT+yHXHkLtYZDBG6SmqH1xhuWjlOkpk02HBsqLGjTU3lz/HXKNh+&#10;7RfF53RC4TC9LfqPll3hzko9Pw3rJYhAQ/gX/7l3WsF4Po/7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rC4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771" o:spid="_x0000_s1199" style="position:absolute;left:57711;top:647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2+MQA&#10;AADdAAAADwAAAGRycy9kb3ducmV2LnhtbESPQWvCQBSE7wX/w/IEb3UTwSqpqxSx6MlS9dLbI/vM&#10;hmbfxrytxn/vFgo9DjPzDbNY9b5RV+qkDmwgH2egiMtga64MnI7vz3NQEpEtNoHJwJ0EVsvB0wIL&#10;G278SddDrFSCsBRowMXYFlpL6cijjENLnLxz6DzGJLtK2w5vCe4bPcmyF+2x5rTgsKW1o/L78OMN&#10;TOUcvvJK+vv2kjebDX2I22tjRsP+7RVUpD7+h//aO2tgMpvl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tvj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772" o:spid="_x0000_s1200" style="position:absolute;left:7119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5f8QA&#10;AADdAAAADwAAAGRycy9kb3ducmV2LnhtbESPwWrDMBBE74X+g9hAb7UcQ+vgWAkhUOihLdTJB2ys&#10;jeXEWhlLdpy/rwqFHoeZecOU29l2YqLBt44VLJMUBHHtdMuNguPh7XkFwgdkjZ1jUnAnD9vN40OJ&#10;hXY3/qapCo2IEPYFKjAh9IWUvjZk0SeuJ47e2Q0WQ5RDI/WAtwi3nczS9FVabDkuGOxpb6i+VqNV&#10;wNPn6e5khm58+brkHz3N1X5U6mkx79YgAs3hP/zXftcKsjzP4P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geX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773" o:spid="_x0000_s1201" style="position:absolute;left:14526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cl8YA&#10;AADdAAAADwAAAGRycy9kb3ducmV2LnhtbESPQWvCQBSE74X+h+UVvNVNVapGVymKUsGCGsHrI/ua&#10;hGbfht01xn/fFQo9DjPzDTNfdqYWLTlfWVbw1k9AEOdWV1woOGeb1wkIH5A11pZJwZ08LBfPT3NM&#10;tb3xkdpTKESEsE9RQRlCk0rp85IM+r5tiKP3bZ3BEKUrpHZ4i3BTy0GSvEuDFceFEhtalZT/nK5G&#10;wfqwm2ZfoyGF/eg+bbc1u8xdlOq9dB8zEIG68B/+a39qBYPxeAi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hcl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74" o:spid="_x0000_s1202" style="position:absolute;left:22348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EkMQA&#10;AADdAAAADwAAAGRycy9kb3ducmV2LnhtbESP0WrCQBRE3wv+w3KFvjUbQ20kuooIhT5oodEPuGav&#10;STR7N2Q3Mf69Wyj0cZiZM8xqM5pGDNS52rKCWRSDIC6srrlUcDp+vi1AOI+ssbFMCh7kYLOevKww&#10;0/bOPzTkvhQBwi5DBZX3bSalKyoy6CLbEgfvYjuDPsiulLrDe4CbRiZx/CEN1hwWKmxpV1Fxy3uj&#10;gIfD+WFlgraff1/TfUtjvuuVep2O2yUIT6P/D/+1v7SCJE3f4fdNe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FRJDEAAAA3QAAAA8AAAAAAAAAAAAAAAAAmAIAAGRycy9k&#10;b3ducmV2LnhtbFBLBQYAAAAABAAEAPUAAACJAwAAAAA=&#10;" path="m,227076l,e" filled="f" strokeweight=".96pt">
                  <v:path arrowok="t" textboxrect="0,0,0,227076"/>
                </v:shape>
                <v:shape id="Shape 2775" o:spid="_x0000_s1203" style="position:absolute;left:29754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w+8QA&#10;AADdAAAADwAAAGRycy9kb3ducmV2LnhtbESPQWvCQBSE7wX/w/IEb3UTwVqiq4hY6qlS68XbI/vM&#10;BrNv07ytxn/fLQg9DjPzDbNY9b5RV+qkDmwgH2egiMtga64MHL/enl9BSUS22AQmA3cSWC0HTwss&#10;bLjxJ10PsVIJwlKgARdjW2gtpSOPMg4tcfLOofMYk+wqbTu8Jbhv9CTLXrTHmtOCw5Y2jsrL4ccb&#10;mMo5nPJK+vv7d95st7QX96GNGQ379RxUpD7+hx/tnTUwmc2m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sPv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776" o:spid="_x0000_s1204" style="position:absolute;left:37575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/D8YA&#10;AADdAAAADwAAAGRycy9kb3ducmV2LnhtbESP3WrCQBSE7wt9h+UUvKubqvgTXaW0VBQsqBG8PWRP&#10;k9Ds2bC7jfHtXUHo5TAz3zCLVWdq0ZLzlWUFb/0EBHFudcWFglP29ToF4QOyxtoyKbiSh9Xy+WmB&#10;qbYXPlB7DIWIEPYpKihDaFIpfV6SQd+3DXH0fqwzGKJ0hdQOLxFuajlIkrE0WHFcKLGhj5Ly3+Of&#10;UfC5386y79GQwm50nbXrml3mzkr1Xrr3OYhAXfgPP9obrWAwmYz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//D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77" o:spid="_x0000_s1205" style="position:absolute;left:57711;top:671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LF8QA&#10;AADdAAAADwAAAGRycy9kb3ducmV2LnhtbESPQWvCQBSE7wX/w/KE3uomgqakriJFsaeWai+9PbLP&#10;bDD7Ns1bNf77rlDocZiZb5jFavCtulAvTWAD+SQDRVwF23Bt4OuwfXoGJRHZYhuYDNxIYLUcPSyw&#10;tOHKn3TZx1olCEuJBlyMXam1VI48yiR0xMk7ht5jTLKvte3xmuC+1dMsm2uPDacFhx29OqpO+7M3&#10;MJNj+M5rGW67n7zdbOhD3Ls25nE8rF9ARRrif/iv/WYNTIuigPu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Pix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778" o:spid="_x0000_s1206" style="position:absolute;left:7119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OlcEA&#10;AADdAAAADwAAAGRycy9kb3ducmV2LnhtbERPS2rDMBDdF3oHMYXuajmG1sWJEkIgkEUbqNsDTK2J&#10;7cQaGUn+3T5aFLp8vP9mN5tOjOR8a1nBKklBEFdWt1wr+Pk+vryD8AFZY2eZFCzkYbd9fNhgoe3E&#10;XzSWoRYxhH2BCpoQ+kJKXzVk0Ce2J47cxTqDIUJXS+1wiuGmk1mavkmDLceGBns6NFTdysEo4PHz&#10;d7EyQzu8nq/5R09zeRiUen6a92sQgebwL/5zn7SCLM/j3PgmP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ITpXBAAAA3QAAAA8AAAAAAAAAAAAAAAAAmAIAAGRycy9kb3du&#10;cmV2LnhtbFBLBQYAAAAABAAEAPUAAACGAwAAAAA=&#10;" path="m,227076l,e" filled="f" strokeweight=".96pt">
                  <v:path arrowok="t" textboxrect="0,0,0,227076"/>
                </v:shape>
                <v:shape id="Shape 2779" o:spid="_x0000_s1207" style="position:absolute;left:14526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rfcYA&#10;AADdAAAADwAAAGRycy9kb3ducmV2LnhtbESPQWvCQBSE70L/w/IEb7rRSm1SVyktLQoWWiN4fWRf&#10;k9Ds27C7xvjvXaHgcZiZb5jlujeN6Mj52rKC6SQBQVxYXXOp4JB/jJ9B+ICssbFMCi7kYb16GCwx&#10;0/bMP9TtQykihH2GCqoQ2kxKX1Rk0E9sSxy9X+sMhihdKbXDc4SbRs6S5EkarDkuVNjSW0XF3/5k&#10;FLx/b9P8a/5IYTe/pN1nwy53R6VGw/71BUSgPtzD/+2NVjBbLFK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Brf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80" o:spid="_x0000_s1208" style="position:absolute;left:22348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ytMAA&#10;AADdAAAADwAAAGRycy9kb3ducmV2LnhtbERPy4rCMBTdD/gP4QruxtSCD6pRRBBc6IDVD7g217ba&#10;3JQmrfXvJwvB5eG8V5veVKKjxpWWFUzGEQjizOqScwXXy/53AcJ5ZI2VZVLwJgeb9eBnhYm2Lz5T&#10;l/pchBB2CSoovK8TKV1WkEE3tjVx4O62MegDbHKpG3yFcFPJOIpm0mDJoaHAmnYFZc+0NQq4O93e&#10;VsZo2+nfY36sqU93rVKjYb9dgvDU+6/44z5oBfF8EfaHN+EJ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sytMAAAADdAAAADwAAAAAAAAAAAAAAAACYAgAAZHJzL2Rvd25y&#10;ZXYueG1sUEsFBgAAAAAEAAQA9QAAAIUDAAAAAA==&#10;" path="m,227076l,e" filled="f" strokeweight=".96pt">
                  <v:path arrowok="t" textboxrect="0,0,0,227076"/>
                </v:shape>
                <v:shape id="Shape 2781" o:spid="_x0000_s1209" style="position:absolute;left:29754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G38QA&#10;AADdAAAADwAAAGRycy9kb3ducmV2LnhtbESPQWvCQBSE7wX/w/IK3uomglZSVyliqSel6sXbI/vM&#10;hmbfpnlbjf/eFQo9DjPzDTNf9r5RF+qkDmwgH2WgiMtga64MHA8fLzNQEpEtNoHJwI0ElovB0xwL&#10;G678RZd9rFSCsBRowMXYFlpL6cijjEJLnLxz6DzGJLtK2w6vCe4bPc6yqfZYc1pw2NLKUfm9//UG&#10;JnIOp7yS/vb5kzfrNe3EbbUxw+f+/Q1UpD7+h//aG2tg/DrL4fEmP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xt/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782" o:spid="_x0000_s1210" style="position:absolute;left:37575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JK8YA&#10;AADdAAAADwAAAGRycy9kb3ducmV2LnhtbESP3WrCQBSE7wu+w3KE3ummqfgTXaW0tFRQsKbg7SF7&#10;moRmz4bdbYxv7wpCL4eZ+YZZbXrTiI6cry0reBonIIgLq2suFXzn76M5CB+QNTaWScGFPGzWg4cV&#10;Ztqe+Yu6YyhFhLDPUEEVQptJ6YuKDPqxbYmj92OdwRClK6V2eI5w08g0SabSYM1xocKWXisqfo9/&#10;RsHbYbvI95NnCrvJZdF9NOxyd1Lqcdi/LEEE6sN/+N7+1ArS2TyF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GJK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83" o:spid="_x0000_s1211" style="position:absolute;left:57711;top:6952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9M8UA&#10;AADdAAAADwAAAGRycy9kb3ducmV2LnhtbESPQWvCQBSE7wX/w/IK3uomiq2kriJiaU+WqpfeHtln&#10;NjT7NuZtNf57Vyj0OMzMN8x82ftGnamTOrCBfJSBIi6DrbkycNi/Pc1ASUS22AQmA1cSWC4GD3Ms&#10;bLjwF513sVIJwlKgARdjW2gtpSOPMgotcfKOofMYk+wqbTu8JLhv9DjLnrXHmtOCw5bWjsqf3a83&#10;MJVj+M4r6a/vp7zZbOhT3FYbM3zsV6+gIvXxP/zX/rAGxi+zCdzfpCe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f0z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84" o:spid="_x0000_s1212" style="position:absolute;left:7119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0t8QA&#10;AADdAAAADwAAAGRycy9kb3ducmV2LnhtbESP3YrCMBSE74V9h3CEvdPUsv5QjbIIghe6YN0HONsc&#10;22pzUpq01rc3C4KXw8x8w6w2valER40rLSuYjCMQxJnVJecKfs+70QKE88gaK8uk4EEONuuPwQoT&#10;be98oi71uQgQdgkqKLyvEyldVpBBN7Y1cfAutjHog2xyqRu8B7ipZBxFM2mw5LBQYE3bgrJb2hoF&#10;3B3/HlbGaNvpz3V+qKlPt61Sn8P+ewnCU+/f4Vd7rxXE88UX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NLfEAAAA3QAAAA8AAAAAAAAAAAAAAAAAmAIAAGRycy9k&#10;b3ducmV2LnhtbFBLBQYAAAAABAAEAPUAAACJAwAAAAA=&#10;" path="m,227076l,e" filled="f" strokeweight=".96pt">
                  <v:path arrowok="t" textboxrect="0,0,0,227076"/>
                </v:shape>
                <v:shape id="Shape 2785" o:spid="_x0000_s1213" style="position:absolute;left:14526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RX8cA&#10;AADdAAAADwAAAGRycy9kb3ducmV2LnhtbESP3WrCQBSE7wu+w3IK3ummav1JXaW0KAoWqin09pA9&#10;TYLZs2F3G+PbuwWhl8PMfMMs152pRUvOV5YVPA0TEMS51RUXCr6yzWAOwgdkjbVlUnAlD+tV72GJ&#10;qbYXPlJ7CoWIEPYpKihDaFIpfV6SQT+0DXH0fqwzGKJ0hdQOLxFuajlKkqk0WHFcKLGht5Ly8+nX&#10;KHj/3C+yj8mYwmFyXbTbml3mvpXqP3avLyACdeE/fG/vtILRbP4M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4EV/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2786" o:spid="_x0000_s1214" style="position:absolute;left:22348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PW8MA&#10;AADdAAAADwAAAGRycy9kb3ducmV2LnhtbESP0YrCMBRE3xf8h3AF39bUwqpUo4gg+LAKVj/g2lzb&#10;anNTmrTWvzcLCz4OM3OGWa57U4mOGldaVjAZRyCIM6tLzhVczrvvOQjnkTVWlknBixysV4OvJSba&#10;PvlEXepzESDsElRQeF8nUrqsIINubGvi4N1sY9AH2eRSN/gMcFPJOIqm0mDJYaHAmrYFZY+0NQq4&#10;O1xfVsZo25/jffZbU59uW6VGw36zAOGp95/wf3uvFcSz+RT+3oQn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4PW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787" o:spid="_x0000_s1215" style="position:absolute;left:29754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7MMUA&#10;AADdAAAADwAAAGRycy9kb3ducmV2LnhtbESPT2vCQBTE7wW/w/KE3uomgn9IXaWIYk+W2l56e2Sf&#10;2dDs25i3avz2rlDocZiZ3zCLVe8bdaFO6sAG8lEGirgMtubKwPfX9mUOSiKyxSYwGbiRwGo5eFpg&#10;YcOVP+lyiJVKEJYCDbgY20JrKR15lFFoiZN3DJ3HmGRXadvhNcF9o8dZNtUea04LDltaOyp/D2dv&#10;YCLH8JNX0t92p7zZbOhD3F4b8zzs315BRerjf/iv/W4NjGfzGTzepCe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vs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88" o:spid="_x0000_s1216" style="position:absolute;left:37575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+wcMA&#10;AADdAAAADwAAAGRycy9kb3ducmV2LnhtbERPXWvCMBR9H+w/hDvY20xXxWlnLKJsKDhQK/h6ae7a&#10;suamJFmt/948DPZ4ON+LfDCt6Mn5xrKC11ECgri0uuFKwbn4eJmB8AFZY2uZFNzIQ758fFhgpu2V&#10;j9SfQiViCPsMFdQhdJmUvqzJoB/Zjjhy39YZDBG6SmqH1xhuWpkmyVQabDg21NjRuqby5/RrFGwO&#10;u3nxNRlT2E9u8/6zZVe4i1LPT8PqHUSgIfyL/9xbrSB9m8W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m+w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789" o:spid="_x0000_s1217" style="position:absolute;left:57711;top:7191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K2cUA&#10;AADdAAAADwAAAGRycy9kb3ducmV2LnhtbESPT2vCQBTE70K/w/IKvekmQv2TuooUSz1Vql68PbLP&#10;bGj2bczbavz23UKhx2FmfsMsVr1v1JU6qQMbyEcZKOIy2JorA8fD23AGSiKyxSYwGbiTwGr5MFhg&#10;YcONP+m6j5VKEJYCDbgY20JrKR15lFFoiZN3Dp3HmGRXadvhLcF9o8dZNtEea04LDlt6dVR+7b+9&#10;gWc5h1NeSX9/v+TNZkM7cR/amKfHfv0CKlIf/8N/7a01MJ7O5v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crZ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90" o:spid="_x0000_s1218" style="position:absolute;left:7119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kacEA&#10;AADdAAAADwAAAGRycy9kb3ducmV2LnhtbERPyWrDMBC9F/IPYgq91XINzeJECSFQ6KEp1MkHTKyJ&#10;7dYaGUne/r46FHp8vH13mEwrBnK+sazgJUlBEJdWN1wpuF7entcgfEDW2FomBTN5OOwXDzvMtR35&#10;i4YiVCKGsM9RQR1Cl0vpy5oM+sR2xJG7W2cwROgqqR2OMdy0MkvTpTTYcGyosaNTTeVP0RsFPJxv&#10;s5UZ2v7183v10dFUnHqlnh6n4xZEoCn8i//c71pBttrE/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ypGnBAAAA3QAAAA8AAAAAAAAAAAAAAAAAmAIAAGRycy9kb3du&#10;cmV2LnhtbFBLBQYAAAAABAAEAPUAAACGAwAAAAA=&#10;" path="m,227076l,e" filled="f" strokeweight=".96pt">
                  <v:path arrowok="t" textboxrect="0,0,0,227076"/>
                </v:shape>
                <v:shape id="Shape 2791" o:spid="_x0000_s1219" style="position:absolute;left:14526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BgcYA&#10;AADdAAAADwAAAGRycy9kb3ducmV2LnhtbESP3WrCQBSE7wt9h+UUvNONP9gmdRVpaamg0BrB20P2&#10;NAlmz4bdbYxv7wpCL4eZ+YZZrHrTiI6cry0rGI8SEMSF1TWXCg75x/AFhA/IGhvLpOBCHlbLx4cF&#10;Ztqe+Ye6fShFhLDPUEEVQptJ6YuKDPqRbYmj92udwRClK6V2eI5w08hJksylwZrjQoUtvVVUnPZ/&#10;RsH79ybNd7Mphe3sknafDbvcHZUaPPXrVxCB+vAfvre/tILJczqG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qBg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92" o:spid="_x0000_s1220" style="position:absolute;left:22348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fhcUA&#10;AADdAAAADwAAAGRycy9kb3ducmV2LnhtbESPzWrDMBCE74W8g9hAb7UcQ5rGtRKCIZBDG6ibB9ha&#10;W9uNtTKW/JO3rwqBHoeZ+YbJ9rNpxUi9aywrWEUxCOLS6oYrBZfP49MLCOeRNbaWScGNHOx3i4cM&#10;U20n/qCx8JUIEHYpKqi971IpXVmTQRfZjjh437Y36IPsK6l7nALctDKJ42dpsOGwUGNHeU3ltRiM&#10;Ah7fv25WJmiH9fln89bRXOSDUo/L+fAKwtPs/8P39kkrSDbbBP7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J+FxQAAAN0AAAAPAAAAAAAAAAAAAAAAAJgCAABkcnMv&#10;ZG93bnJldi54bWxQSwUGAAAAAAQABAD1AAAAigMAAAAA&#10;" path="m,227076l,e" filled="f" strokeweight=".96pt">
                  <v:path arrowok="t" textboxrect="0,0,0,227076"/>
                </v:shape>
                <v:shape id="Shape 2793" o:spid="_x0000_s1221" style="position:absolute;left:29754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r7sUA&#10;AADdAAAADwAAAGRycy9kb3ducmV2LnhtbESPT2vCQBTE74V+h+UVvOkmiv2TuoqIpZ5aanvp7ZF9&#10;ZkOzb2PeqvHbu4LQ4zAzv2Fmi9436kid1IEN5KMMFHEZbM2VgZ/vt+EzKInIFpvAZOBMAov5/d0M&#10;CxtO/EXHbaxUgrAUaMDF2BZaS+nIo4xCS5y8Xeg8xiS7StsOTwnuGz3Oskftsea04LCllaPyb3vw&#10;BqayC795Jf35fZ836zV9ivvQxgwe+uUrqEh9/A/f2htrYPz0MoHrm/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Gvu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94" o:spid="_x0000_s1222" style="position:absolute;left:37575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iGcYA&#10;AADdAAAADwAAAGRycy9kb3ducmV2LnhtbESPQWvCQBSE7wX/w/IEb3WjhtqkriItLS0oqCn0+sg+&#10;k2D2bdjdxvjvu4VCj8PMfMOsNoNpRU/ON5YVzKYJCOLS6oYrBZ/F6/0jCB+QNbaWScGNPGzWo7sV&#10;5tpe+Uj9KVQiQtjnqKAOocul9GVNBv3UdsTRO1tnMETpKqkdXiPctHKeJA/SYMNxocaOnmsqL6dv&#10;o+Dl8JEV+3RBYZfesv6tZVe4L6Um42H7BCLQEP7Df+13rWC+zFL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0iG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795" o:spid="_x0000_s1223" style="position:absolute;left:57711;top:7430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1WAcUA&#10;AADdAAAADwAAAGRycy9kb3ducmV2LnhtbESPQWvCQBSE7wX/w/IEb3UTQdtGV5Gi6KmltpfeHtln&#10;Nph9G/O2Gv+9Wyj0OMzMN8xi1ftGXaiTOrCBfJyBIi6Drbky8PW5fXwGJRHZYhOYDNxIYLUcPCyw&#10;sOHKH3Q5xEolCEuBBlyMbaG1lI48yji0xMk7hs5jTLKrtO3wmuC+0ZMsm2mPNacFhy29OipPhx9v&#10;YCrH8J1X0t9257zZbOhd3Js2ZjTs13NQkfr4H/5r762BydPLFH7fpCe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VYB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796" o:spid="_x0000_s1224" style="position:absolute;left:7119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kecYA&#10;AADdAAAADwAAAGRycy9kb3ducmV2LnhtbESPQWsCMRSE7wX/Q3iCt5pVqLWrUaxYqIcqtV56e2ye&#10;m2U3L2ET3e2/b4RCj8PMfMMs171txI3aUDlWMBlnIIgLpysuFZy/3h7nIEJE1tg4JgU/FGC9Gjws&#10;Mdeu40+6nWIpEoRDjgpMjD6XMhSGLIax88TJu7jWYkyyLaVusUtw28hpls2kxYrTgkFPW0NFfbpa&#10;Ba/VwdTH7oOfvst6F/1+F/z2rNRo2G8WICL18T/8137XCqbPLzO4v0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Kke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797" o:spid="_x0000_s1225" style="position:absolute;left:14526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weMYA&#10;AADdAAAADwAAAGRycy9kb3ducmV2LnhtbESPW2vCQBSE3wv+h+UIfdONUkyNrtIKxUL7Ui/vx+wx&#10;icmeDdnNxX/fLQh9HGbmG2a9HUwlOmpcYVnBbBqBIE6tLjhTcDp+TF5BOI+ssbJMCu7kYLsZPa0x&#10;0bbnH+oOPhMBwi5BBbn3dSKlS3My6Ka2Jg7e1TYGfZBNJnWDfYCbSs6jaCENFhwWcqxpl1NaHlqj&#10;oNx9l0aeu2V16XD/8nVr9/K9Vep5PLytQHga/H/40f7UCubxMoa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zweMYAAADdAAAADwAAAAAAAAAAAAAAAACYAgAAZHJz&#10;L2Rvd25yZXYueG1sUEsFBgAAAAAEAAQA9QAAAIsDAAAAAA==&#10;" path="m,227075l,e" filled="f" strokeweight=".33864mm">
                  <v:path arrowok="t" textboxrect="0,0,0,227075"/>
                </v:shape>
                <v:shape id="Shape 2798" o:spid="_x0000_s1226" style="position:absolute;left:22348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VkMMA&#10;AADdAAAADwAAAGRycy9kb3ducmV2LnhtbERPz2vCMBS+C/4P4Qm7aaow3TqjOHGwHXRMvXh7NG9N&#10;afMSmszW/345CB4/vt/LdW8bcaU2VI4VTCcZCOLC6YpLBefTx/gFRIjIGhvHpOBGAdar4WCJuXYd&#10;/9D1GEuRQjjkqMDE6HMpQ2HIYpg4T5y4X9dajAm2pdQtdincNnKWZXNpseLUYNDT1lBRH/+sgvfq&#10;YOrvbs/Pl7LeRf+1C357Vupp1G/eQETq40N8d39qBbPFa5qb3q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GVkMMAAADdAAAADwAAAAAAAAAAAAAAAACYAgAAZHJzL2Rv&#10;d25yZXYueG1sUEsFBgAAAAAEAAQA9QAAAIgDAAAAAA==&#10;" path="m,227075l,e" filled="f" strokeweight=".96pt">
                  <v:path arrowok="t" textboxrect="0,0,0,227075"/>
                </v:shape>
                <v:shape id="Shape 2799" o:spid="_x0000_s1227" style="position:absolute;left:29754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wfMcA&#10;AADdAAAADwAAAGRycy9kb3ducmV2LnhtbESPT2vCQBTE70K/w/IEb7rRQ9tEV7GlAYn04D/s8TX7&#10;TEKzb0N2jem3dwsFj8PM/IZZrHpTi45aV1lWMJ1EIIhzqysuFBwP6fgVhPPIGmvLpOCXHKyWT4MF&#10;JtreeEfd3hciQNglqKD0vkmkdHlJBt3ENsTBu9jWoA+yLaRu8RbgppazKHqWBisOCyU29F5S/rO/&#10;GgVxd/k4p9tsnRX6lKXfG928fX0qNRr26zkIT71/hP/bG61g9hLH8Pc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k8Hz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800" o:spid="_x0000_s1228" style="position:absolute;left:37575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p3cIA&#10;AADdAAAADwAAAGRycy9kb3ducmV2LnhtbERPy2rCQBTdF/oPwxXcNROliE0zihVKBN1U2/1t5jaJ&#10;ydwJmcnDv3cWQpeH8063k2nEQJ2rLCtYRDEI4tzqigsF35fPlzUI55E1NpZJwY0cbDfPTykm2o78&#10;RcPZFyKEsEtQQel9m0jp8pIMusi2xIH7s51BH2BXSN3hGMJNI5dxvJIGKw4NJba0Lymvz71RUO9P&#10;tZE/w1vzO2D2erz2mfzolZrPpt07CE+T/xc/3AetYLmOw/7wJjw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2ndwgAAAN0AAAAPAAAAAAAAAAAAAAAAAJgCAABkcnMvZG93&#10;bnJldi54bWxQSwUGAAAAAAQABAD1AAAAhwMAAAAA&#10;" path="m,227075l,e" filled="f" strokeweight=".33864mm">
                  <v:path arrowok="t" textboxrect="0,0,0,227075"/>
                </v:shape>
                <v:shape id="Shape 2801" o:spid="_x0000_s1229" style="position:absolute;left:57711;top:7670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9q8YA&#10;AADdAAAADwAAAGRycy9kb3ducmV2LnhtbESPT2vCQBTE74LfYXlCb7rRg2h0FRUDkuKh/qE9vmaf&#10;SWj2bchuY/rt3YLgcZiZ3zDLdWcq0VLjSssKxqMIBHFmdcm5gss5Gc5AOI+ssbJMCv7IwXrV7y0x&#10;1vbOH9SefC4ChF2MCgrv61hKlxVk0I1sTRy8m20M+iCbXOoG7wFuKjmJoqk0WHJYKLCmXUHZz+nX&#10;KJi3t/1n8p5u0lxf0+T7oOvt11Gpt0G3WYDw1PlX+Nk+aAWTWTSG/zfh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9q8YAAADdAAAADwAAAAAAAAAAAAAAAACYAgAAZHJz&#10;L2Rvd25yZXYueG1sUEsFBgAAAAAEAAQA9QAAAIsDAAAAAA==&#10;" path="m,227075l,e" filled="f" strokeweight=".33861mm">
                  <v:path arrowok="t" textboxrect="0,0,0,227075"/>
                </v:shape>
                <v:shape id="Shape 2802" o:spid="_x0000_s1230" style="position:absolute;left:7119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eVMMA&#10;AADdAAAADwAAAGRycy9kb3ducmV2LnhtbESP0YrCMBRE3wX/IVxh3zTdwmqpRlmEhX3YFax+wLW5&#10;ttXmpjRprX9vBMHHYWbOMKvNYGrRU+sqywo+ZxEI4tzqigsFx8PPNAHhPLLG2jIpuJODzXo8WmGq&#10;7Y331Ge+EAHCLkUFpfdNKqXLSzLoZrYhDt7ZtgZ9kG0hdYu3ADe1jKNoLg1WHBZKbGhbUn7NOqOA&#10;+//T3coYbfe1uyz+GhqybafUx2T4XoLwNPh3+NX+1QriJIrh+SY8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KeV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803" o:spid="_x0000_s1231" style="position:absolute;left:14526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7vMUA&#10;AADdAAAADwAAAGRycy9kb3ducmV2LnhtbESP3WrCQBSE7wXfYTmCd3XjD0Wjq0iLxUIL1QjeHrLH&#10;JJg9G3a3Mb69Wyh4OczMN8xq05latOR8ZVnBeJSAIM6trrhQcMp2L3MQPiBrrC2Tgjt52Kz7vRWm&#10;2t74QO0xFCJC2KeooAyhSaX0eUkG/cg2xNG7WGcwROkKqR3eItzUcpIkr9JgxXGhxIbeSsqvx1+j&#10;4P3nc5F9z6YUvmb3RftRs8vcWanhoNsuQQTqwjP8395rBZN5MoW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ru8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804" o:spid="_x0000_s1232" style="position:absolute;left:22348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ju8QA&#10;AADdAAAADwAAAGRycy9kb3ducmV2LnhtbESPzWrDMBCE74W8g9hCbrVck7bGiRJCoNBDGqibB9hY&#10;G9uttTKW/Pf2UaDQ4zAz3zCb3WQaMVDnassKnqMYBHFhdc2lgvP3+1MKwnlkjY1lUjCTg9128bDB&#10;TNuRv2jIfSkChF2GCirv20xKV1Rk0EW2JQ7e1XYGfZBdKXWHY4CbRiZx/CoN1hwWKmzpUFHxm/dG&#10;AQ+fl9nKBG3/cvp5O7Y05YdeqeXjtF+D8DT5//Bf+0MrSNJ4Bfc34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o7vEAAAA3QAAAA8AAAAAAAAAAAAAAAAAmAIAAGRycy9k&#10;b3ducmV2LnhtbFBLBQYAAAAABAAEAPUAAACJAwAAAAA=&#10;" path="m,227076l,e" filled="f" strokeweight=".96pt">
                  <v:path arrowok="t" textboxrect="0,0,0,227076"/>
                </v:shape>
                <v:shape id="Shape 2805" o:spid="_x0000_s1233" style="position:absolute;left:29754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X0MQA&#10;AADdAAAADwAAAGRycy9kb3ducmV2LnhtbESPT2vCQBTE7wW/w/KE3uomgkVSVylFsSeLfy7eHtln&#10;NjT7NuatGr+9Wyh4HGbmN8xs0ftGXamTOrCBfJSBIi6DrbkycNiv3qagJCJbbAKTgTsJLOaDlxkW&#10;Ntx4S9ddrFSCsBRowMXYFlpL6cijjEJLnLxT6DzGJLtK2w5vCe4bPc6yd+2x5rTgsKUvR+Xv7uIN&#10;TOQUjnkl/X19zpvlkn7EbbQxr8P+8wNUpD4+w//tb2tgPM0m8PcmPQE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jV9D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06" o:spid="_x0000_s1234" style="position:absolute;left:37575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YJMUA&#10;AADdAAAADwAAAGRycy9kb3ducmV2LnhtbESPQWvCQBSE70L/w/IK3nRTK6KpqxSloqBgTaHXR/Y1&#10;Cc2+DbtrjP/eFQSPw8x8w8yXnalFS85XlhW8DRMQxLnVFRcKfrKvwRSED8gaa8uk4EoelouX3hxT&#10;bS/8Te0pFCJC2KeooAyhSaX0eUkG/dA2xNH7s85giNIVUju8RLip5ShJJtJgxXGhxIZWJeX/p7NR&#10;sD7uZtlh/E5hP77O2k3NLnO/SvVfu88PEIG68Aw/2lutYDRNJn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Rgk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807" o:spid="_x0000_s1235" style="position:absolute;left:57711;top:7909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sPMQA&#10;AADdAAAADwAAAGRycy9kb3ducmV2LnhtbESPQWvCQBSE7wX/w/IK3uomglZSVyliqSel6sXbI/vM&#10;hmbfpnlbjf/eFQo9DjPzDTNf9r5RF+qkDmwgH2WgiMtga64MHA8fLzNQEpEtNoHJwI0ElovB0xwL&#10;G678RZd9rFSCsBRowMXYFlpL6cijjEJLnLxz6DzGJLtK2w6vCe4bPc6yqfZYc1pw2NLKUfm9//UG&#10;JnIOp7yS/vb5kzfrNe3EbbUxw+f+/Q1UpD7+h//aG2tgPMte4fEmP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bDz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08" o:spid="_x0000_s1236" style="position:absolute;left:7119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pvr8A&#10;AADdAAAADwAAAGRycy9kb3ducmV2LnhtbERPy4rCMBTdD/gP4QruxtSCD6pRRBBmMQpWP+DaXNtq&#10;c1OatNa/NwvB5eG8V5veVKKjxpWWFUzGEQjizOqScwWX8/53AcJ5ZI2VZVLwIgeb9eBnhYm2Tz5R&#10;l/pchBB2CSoovK8TKV1WkEE3tjVx4G62MegDbHKpG3yGcFPJOIpm0mDJoaHAmnYFZY+0NQq4O1xf&#10;VsZo2+nxPv+vqU93rVKjYb9dgvDU+6/44/7TCuJFFOaGN+EJ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qm+vwAAAN0AAAAPAAAAAAAAAAAAAAAAAJgCAABkcnMvZG93bnJl&#10;di54bWxQSwUGAAAAAAQABAD1AAAAhAMAAAAA&#10;" path="m,227076l,e" filled="f" strokeweight=".96pt">
                  <v:path arrowok="t" textboxrect="0,0,0,227076"/>
                </v:shape>
                <v:shape id="Shape 2809" o:spid="_x0000_s1237" style="position:absolute;left:14526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MVsUA&#10;AADdAAAADwAAAGRycy9kb3ducmV2LnhtbESPQWvCQBSE74L/YXlCb3VTK2Kiq4ilUkGhNYVeH9ln&#10;Epp9G3bXGP99Vyh4HGbmG2a57k0jOnK+tqzgZZyAIC6srrlU8J2/P89B+ICssbFMCm7kYb0aDpaY&#10;aXvlL+pOoRQRwj5DBVUIbSalLyoy6Me2JY7e2TqDIUpXSu3wGuGmkZMkmUmDNceFClvaVlT8ni5G&#10;wdvnPs2P01cKh+kt7XYNu9z9KPU06jcLEIH68Aj/tz+0gsk8SeH+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oxW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810" o:spid="_x0000_s1238" style="position:absolute;left:22348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zZcAA&#10;AADdAAAADwAAAGRycy9kb3ducmV2LnhtbERPy4rCMBTdC/5DuII7TS34oBpFBMGFI1j9gGtzbavN&#10;TWnSWv9+shiY5eG8N7veVKKjxpWWFcymEQjizOqScwX323GyAuE8ssbKMin4koPddjjYYKLth6/U&#10;pT4XIYRdggoK7+tESpcVZNBNbU0cuKdtDPoAm1zqBj8h3FQyjqKFNFhyaCiwpkNB2TttjQLufh5f&#10;K2O07fzyWp5r6tNDq9R41O/XIDz1/l/85z5pBfFqFvaHN+EJ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UzZcAAAADdAAAADwAAAAAAAAAAAAAAAACYAgAAZHJzL2Rvd25y&#10;ZXYueG1sUEsFBgAAAAAEAAQA9QAAAIUDAAAAAA==&#10;" path="m,227076l,e" filled="f" strokeweight=".96pt">
                  <v:path arrowok="t" textboxrect="0,0,0,227076"/>
                </v:shape>
                <v:shape id="Shape 2811" o:spid="_x0000_s1239" style="position:absolute;left:29754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HDsQA&#10;AADdAAAADwAAAGRycy9kb3ducmV2LnhtbESPQWsCMRSE74X+h/CE3mo2QousRhGxtKcWbS/eHpvn&#10;ZnHzst2X6vrvG0HwOMzMN8x8OYRWnaiXJrIFMy5AEVfRNVxb+Pl+e56CkoTssI1MFi4ksFw8Psyx&#10;dPHMWzrtUq0yhKVECz6lrtRaKk8BZRw74uwdYh8wZdnX2vV4zvDQ6klRvOqADecFjx2tPVXH3V+w&#10;8CKHuDe1DJf3X9NuNvQl/lNb+zQaVjNQiYZ0D9/aH87CZGoMXN/kJ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xw7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12" o:spid="_x0000_s1240" style="position:absolute;left:37575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I+sUA&#10;AADdAAAADwAAAGRycy9kb3ducmV2LnhtbESPQWvCQBSE7wX/w/IEb7oxStHoKmJpaaGFagSvj+wz&#10;CWbfht1tjP++WxB6HGbmG2a97U0jOnK+tqxgOklAEBdW11wqOOWv4wUIH5A1NpZJwZ08bDeDpzVm&#10;2t74QN0xlCJC2GeooAqhzaT0RUUG/cS2xNG7WGcwROlKqR3eItw0Mk2SZ2mw5rhQYUv7iorr8cco&#10;ePn+WOZf8xmFz/l92b017HJ3Vmo07HcrEIH68B9+tN+1gnQxTe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4j6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813" o:spid="_x0000_s1241" style="position:absolute;left:57711;top:8148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84sQA&#10;AADdAAAADwAAAGRycy9kb3ducmV2LnhtbESPQWvCQBSE7wX/w/IK3uomikVSVyliqSel6sXbI/vM&#10;hmbfpnlbjf/eFQo9DjPzDTNf9r5RF+qkDmwgH2WgiMtga64MHA8fLzNQEpEtNoHJwI0ElovB0xwL&#10;G678RZd9rFSCsBRowMXYFlpL6cijjEJLnLxz6DzGJLtK2w6vCe4bPc6yV+2x5rTgsKWVo/J7/+sN&#10;TOUcTnkl/e3zJ2/Wa9qJ22pjhs/9+xuoSH38D/+1N9bAeJZP4PEmP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f/OL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14" o:spid="_x0000_s1242" style="position:absolute;left:7119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1ZsMA&#10;AADdAAAADwAAAGRycy9kb3ducmV2LnhtbESP0YrCMBRE34X9h3AXfNPUoq50jbIIgg8qWPcD7jbX&#10;tm5zU5q01r83guDjMDNnmOW6N5XoqHGlZQWTcQSCOLO65FzB73k7WoBwHlljZZkU3MnBevUxWGKi&#10;7Y1P1KU+FwHCLkEFhfd1IqXLCjLoxrYmDt7FNgZ9kE0udYO3ADeVjKNoLg2WHBYKrGlTUPaftkYB&#10;d4e/u5Ux2nZ2vH7ta+rTTavU8LP/+Qbhqffv8Ku90wrixWQKzzfh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41Zs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815" o:spid="_x0000_s1243" style="position:absolute;left:14526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QjsYA&#10;AADdAAAADwAAAGRycy9kb3ducmV2LnhtbESPQWvCQBSE7wX/w/KE3pqN1hZNXUUUxYKF1gheH9nX&#10;JJh9G3bXGP99t1DocZiZb5j5sjeN6Mj52rKCUZKCIC6srrlUcMq3T1MQPiBrbCyTgjt5WC4GD3PM&#10;tL3xF3XHUIoIYZ+hgiqENpPSFxUZ9IltiaP3bZ3BEKUrpXZ4i3DTyHGavkqDNceFCltaV1Rcjlej&#10;YPP5Pss/Js8UDpP7rNs17HJ3Vupx2K/eQATqw3/4r73XCsbT0Qv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YQj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816" o:spid="_x0000_s1244" style="position:absolute;left:22348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OisQA&#10;AADdAAAADwAAAGRycy9kb3ducmV2LnhtbESPzWrDMBCE74G+g9hCb7EcQxPjWgklUMghLdTpA2yt&#10;re3EWhlL/nv7qlDIcZiZb5j8MJtWjNS7xrKCTRSDIC6tbrhS8HV5W6cgnEfW2FomBQs5OOwfVjlm&#10;2k78SWPhKxEg7DJUUHvfZVK6siaDLrIdcfB+bG/QB9lXUvc4BbhpZRLHW2mw4bBQY0fHmspbMRgF&#10;PL5/L1YmaIfnj+vu3NFcHAelnh7n1xcQnmZ/D/+3T1pBkm628PcmP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wDorEAAAA3QAAAA8AAAAAAAAAAAAAAAAAmAIAAGRycy9k&#10;b3ducmV2LnhtbFBLBQYAAAAABAAEAPUAAACJAwAAAAA=&#10;" path="m,227076l,e" filled="f" strokeweight=".96pt">
                  <v:path arrowok="t" textboxrect="0,0,0,227076"/>
                </v:shape>
                <v:shape id="Shape 2817" o:spid="_x0000_s1245" style="position:absolute;left:29754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64cQA&#10;AADdAAAADwAAAGRycy9kb3ducmV2LnhtbESPQWvCQBSE7wX/w/IK3uomglZSVyliqSel6sXbI/vM&#10;hmbfpnlbjf/eFQo9DjPzDTNf9r5RF+qkDmwgH2WgiMtga64MHA8fLzNQEpEtNoHJwI0ElovB0xwL&#10;G678RZd9rFSCsBRowMXYFlpL6cijjEJLnLxz6DzGJLtK2w6vCe4bPc6yqfZYc1pw2NLKUfm9//UG&#10;JnIOp7yS/vb5kzfrNe3EbbUxw+f+/Q1UpD7+h//aG2tgPMtf4fEmPQG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+uH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18" o:spid="_x0000_s1246" style="position:absolute;left:37575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/EMMA&#10;AADdAAAADwAAAGRycy9kb3ducmV2LnhtbERPXWvCMBR9F/wP4Qp7W1OdjNo1imxsTJigdrDXS3PX&#10;FpubkmS1/nvzMPDxcL6LzWg6MZDzrWUF8yQFQVxZ3XKt4Lt8f8xA+ICssbNMCq7kYbOeTgrMtb3w&#10;kYZTqEUMYZ+jgiaEPpfSVw0Z9IntiSP3a53BEKGrpXZ4ieGmk4s0fZYGW44NDfb02lB1Pv0ZBW+H&#10;3arcL58ofC2vq+GjY1e6H6UeZuP2BUSgMdzF/+5PrWCRzePc+CY+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e/E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819" o:spid="_x0000_s1247" style="position:absolute;left:57711;top:8387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LCMQA&#10;AADdAAAADwAAAGRycy9kb3ducmV2LnhtbESPQWvCQBSE7wX/w/IEb3UTwaKpqxSx6MlS9dLbI/vM&#10;hmbfxrytxn/vFgo9DjPzDbNY9b5RV+qkDmwgH2egiMtga64MnI7vzzNQEpEtNoHJwJ0EVsvB0wIL&#10;G278SddDrFSCsBRowMXYFlpL6cijjENLnLxz6DzGJLtK2w5vCe4bPcmyF+2x5rTgsKW1o/L78OMN&#10;TOUcvvJK+vv2kjebDX2I22tjRsP+7RVUpD7+h//aO2tgMsvn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3ywj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20" o:spid="_x0000_s1248" style="position:absolute;left:7119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52MAA&#10;AADdAAAADwAAAGRycy9kb3ducmV2LnhtbERPzYrCMBC+C75DGMGbphbclWosUhA8uAtbfYCxGdtq&#10;MylNWuvbbw4Le/z4/nfpaBoxUOdqywpWywgEcWF1zaWC6+W42IBwHlljY5kUvMlBup9Odpho++If&#10;GnJfihDCLkEFlfdtIqUrKjLolrYlDtzddgZ9gF0pdYevEG4aGUfRhzRYc2iosKWsouKZ90YBD1+3&#10;t5Ux2n79/fg8tzTmWa/UfDYetiA8jf5f/Oc+aQXxJg77w5vw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n52MAAAADdAAAADwAAAAAAAAAAAAAAAACYAgAAZHJzL2Rvd25y&#10;ZXYueG1sUEsFBgAAAAAEAAQA9QAAAIUDAAAAAA==&#10;" path="m,227076l,e" filled="f" strokeweight=".96pt">
                  <v:path arrowok="t" textboxrect="0,0,0,227076"/>
                </v:shape>
                <v:shape id="Shape 2821" o:spid="_x0000_s1249" style="position:absolute;left:14526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cMMUA&#10;AADdAAAADwAAAGRycy9kb3ducmV2LnhtbESPQWvCQBSE7wX/w/IEb7oxStHoKmJpaaGFagSvj+wz&#10;CWbfht1tjP++WxB6HGbmG2a97U0jOnK+tqxgOklAEBdW11wqOOWv4wUIH5A1NpZJwZ08bDeDpzVm&#10;2t74QN0xlCJC2GeooAqhzaT0RUUG/cS2xNG7WGcwROlKqR3eItw0Mk2SZ2mw5rhQYUv7iorr8cco&#10;ePn+WOZf8xmFz/l92b017HJ3Vmo07HcrEIH68B9+tN+1gnSRTuHv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dww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822" o:spid="_x0000_s1250" style="position:absolute;left:22348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fCNMMA&#10;AADdAAAADwAAAGRycy9kb3ducmV2LnhtbESP0WrCQBRE3wv+w3IF3+rGBa2kriKC4IMWjH7ANXub&#10;pM3eDdlNjH/fFYQ+DjNzhlltBluLnlpfOdYwmyYgiHNnKi40XC/79yUIH5AN1o5Jw4M8bNajtxWm&#10;xt35TH0WChEh7FPUUIbQpFL6vCSLfuoa4uh9u9ZiiLItpGnxHuG2lipJFtJixXGhxIZ2JeW/WWc1&#10;cH+6PZxU6Lr518/HsaEh23VaT8bD9hNEoCH8h1/tg9GglkrB8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fCNM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823" o:spid="_x0000_s1251" style="position:absolute;left:29754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2X8QA&#10;AADdAAAADwAAAGRycy9kb3ducmV2LnhtbESPQWvCQBSE74X+h+UJvdVNUiySuooUpZ4s1V56e2Sf&#10;2dDs25i31fjv3YLgcZiZb5jZYvCtOlEvTWAD+TgDRVwF23Bt4Hu/fp6CkohssQ1MBi4ksJg/Psyw&#10;tOHMX3TaxVolCEuJBlyMXam1VI48yjh0xMk7hN5jTLKvte3xnOC+1UWWvWqPDacFhx29O6p+d3/e&#10;wEQO4SevZbh8HPN2taJPcVttzNNoWL6BijTEe/jW3lgDxbR4gf836Qn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Nl/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24" o:spid="_x0000_s1252" style="position:absolute;left:37575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/qMYA&#10;AADdAAAADwAAAGRycy9kb3ducmV2LnhtbESPQWvCQBSE74X+h+UVetNN0yAaXUUsLS0oqBG8PrLP&#10;JDT7NuxuY/z33YLQ4zAz3zCL1WBa0ZPzjWUFL+MEBHFpdcOVglPxPpqC8AFZY2uZFNzIw2r5+LDA&#10;XNsrH6g/hkpECPscFdQhdLmUvqzJoB/bjjh6F+sMhihdJbXDa4SbVqZJMpEGG44LNXa0qan8Pv4Y&#10;BW/7r1mxy14pbLPbrP9o2RXurNTz07Cegwg0hP/wvf2pFaTTNIO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Z/q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825" o:spid="_x0000_s1253" style="position:absolute;left:57711;top:86271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LsMQA&#10;AADdAAAADwAAAGRycy9kb3ducmV2LnhtbESPQWvCQBSE74X+h+UVvNVNAhaJriJiqSeL2ktvj+wz&#10;G8y+TfO2Gv+9Wyh4HGbmG2a+HHyrLtRLE9hAPs5AEVfBNlwb+Dq+v05BSUS22AYmAzcSWC6en+ZY&#10;2nDlPV0OsVYJwlKiARdjV2otlSOPMg4dcfJOofcYk+xrbXu8JrhvdZFlb9pjw2nBYUdrR9X58OsN&#10;TOQUvvNahtvHT95uNvQpbqeNGb0MqxmoSEN8hP/bW2ugmBYT+HuTno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WC7D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26" o:spid="_x0000_s1254" style="position:absolute;left:7119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d38YA&#10;AADdAAAADwAAAGRycy9kb3ducmV2LnhtbESP0WoCMRRE3wv9h3ALvohm3QeVrVFKQWhBpN31Ay6b&#10;283i5mZJosZ+fVMo9HGYmTPMZpfsIK7kQ+9YwWJegCBune65U3Bq9rM1iBCRNQ6OScGdAuy2jw8b&#10;rLS78Sdd69iJDOFQoQIT41hJGVpDFsPcjcTZ+3LeYszSd1J7vGW4HWRZFEtpsee8YHCkV0Ptub5Y&#10;Bavj6nCcvi+Sbw/2XH98myk3SanJU3p5BhEpxf/wX/tNKyjX5RJ+3+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Ld38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827" o:spid="_x0000_s1255" style="position:absolute;left:14526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bCscA&#10;AADdAAAADwAAAGRycy9kb3ducmV2LnhtbESPQWvCQBSE74X+h+UVems2BtEQXUUqhULxUG0P3p7Z&#10;ZxLNvg272xj767sFweMwM98w8+VgWtGT841lBaMkBUFcWt1wpeBr9/aSg/ABWWNrmRRcycNy8fgw&#10;x0LbC39Svw2ViBD2BSqoQ+gKKX1Zk0Gf2I44ekfrDIYoXSW1w0uEm1ZmaTqRBhuOCzV29FpTed7+&#10;GAV9+Z3/7kYfmR9vxqd1tzmsT3un1PPTsJqBCDSEe/jWftcKsjybwv+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vWwr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828" o:spid="_x0000_s1256" style="position:absolute;left:22348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sNsIA&#10;AADdAAAADwAAAGRycy9kb3ducmV2LnhtbERPzWoCMRC+F/oOYQQvoln3oLI1ihQKLYi0qw8wbKab&#10;xc1kSVKNPr05CD1+fP/rbbK9uJAPnWMF81kBgrhxuuNWwen4MV2BCBFZY++YFNwowHbz+rLGSrsr&#10;/9Cljq3IIRwqVGBiHCopQ2PIYpi5gThzv85bjBn6VmqP1xxue1kWxUJa7Dg3GBzo3VBzrv+sguVh&#10;uT9MvubJN3t7rr/vZsLHpNR4lHZvICKl+C9+uj+1gnJV5rn5TX4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ew2wgAAAN0AAAAPAAAAAAAAAAAAAAAAAJgCAABkcnMvZG93&#10;bnJldi54bWxQSwUGAAAAAAQABAD1AAAAhwMAAAAA&#10;" path="m,227380l,e" filled="f" strokeweight=".96pt">
                  <v:path arrowok="t" textboxrect="0,0,0,227380"/>
                </v:shape>
                <v:shape id="Shape 2829" o:spid="_x0000_s1257" style="position:absolute;left:29754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12MMA&#10;AADdAAAADwAAAGRycy9kb3ducmV2LnhtbESPUWvCMBSF3wf7D+EO9jJmYkDRapQhCH21+gOuzV1b&#10;2tzUJqvdvzeDgY+Hc853ONv95Dox0hAazwbmMwWCuPS24crA5Xz8XIEIEdli55kM/FKA/e71ZYuZ&#10;9Xc+0VjESiQIhwwN1DH2mZShrMlhmPmeOHnffnAYkxwqaQe8J7jrpFZqKR02nBZq7OlQU9kWP86A&#10;WrQfUh1I6+p8vRW89u2Y58a8v01fGxCRpvgM/7dza0Cv9Br+3qQn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Q12M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830" o:spid="_x0000_s1258" style="position:absolute;left:37575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Vo8QA&#10;AADdAAAADwAAAGRycy9kb3ducmV2LnhtbERPz2vCMBS+D/wfwhO8zdQqo1SjiDIQxMN0Hrw9m2db&#10;bV5KktVuf/1yGOz48f1erHrTiI6cry0rmIwTEMSF1TWXCj5P768ZCB+QNTaWScE3eVgtBy8LzLV9&#10;8gd1x1CKGMI+RwVVCG0upS8qMujHtiWO3M06gyFCV0rt8BnDTSPTJHmTBmuODRW2tKmoeBy/jIKu&#10;OGc/p8k+9bPD7L5tD9ft/eKUGg379RxEoD78i//cO60gzaZxf3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fVaPEAAAA3QAAAA8AAAAAAAAAAAAAAAAAmAIAAGRycy9k&#10;b3ducmV2LnhtbFBLBQYAAAAABAAEAPUAAACJAwAAAAA=&#10;" path="m,227380l,e" filled="f" strokeweight=".33864mm">
                  <v:path arrowok="t" textboxrect="0,0,0,227380"/>
                </v:shape>
                <v:shape id="Shape 2831" o:spid="_x0000_s1259" style="position:absolute;left:57711;top:88663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vA8QA&#10;AADdAAAADwAAAGRycy9kb3ducmV2LnhtbESPwWrDMBBE74X8g9hCLqWR4tKQuJFNCQR8rZMP2Fob&#10;29haOZbqOH8fFQo9DjPzhtnns+3FRKNvHWtYrxQI4sqZlmsN59PxdQvCB2SDvWPScCcPebZ42mNq&#10;3I2/aCpDLSKEfYoamhCGVEpfNWTRr9xAHL2LGy2GKMdamhFvEW57mSi1kRZbjgsNDnRoqOrKH6tB&#10;vXcvUh0oSerT97XkneumotB6+Tx/foAINIf/8F+7MBqS7dsaft/EJ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LrwPEAAAA3QAAAA8AAAAAAAAAAAAAAAAAmAIAAGRycy9k&#10;b3ducmV2LnhtbFBLBQYAAAAABAAEAPUAAACJAwAAAAA=&#10;" path="m,227380l,e" filled="f" strokeweight=".33861mm">
                  <v:path arrowok="t" textboxrect="0,0,0,227380"/>
                </v:shape>
                <v:shape id="Shape 2832" o:spid="_x0000_s1260" style="position:absolute;left:7119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pFsYA&#10;AADdAAAADwAAAGRycy9kb3ducmV2LnhtbESPQWsCMRSE7wX/Q3hCb5p1S0VWo1ix0B5sqXrx9tg8&#10;N8tuXsImdbf/vhEKPQ4z8w2z2gy2FTfqQu1YwWyagSAuna65UnA+vU4WIEJE1tg6JgU/FGCzHj2s&#10;sNCu5y+6HWMlEoRDgQpMjL6QMpSGLIap88TJu7rOYkyyq6TusE9w28o8y+bSYs1pwaCnnaGyOX5b&#10;BS/1h2k++wM/X6pmH/37PvjdWanH8bBdgog0xP/wX/tNK8gXTznc36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tpFs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833" o:spid="_x0000_s1261" style="position:absolute;left:14526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9F8UA&#10;AADdAAAADwAAAGRycy9kb3ducmV2LnhtbESPT2vCQBTE7wW/w/IEb3XjH0RTV7FCUaiXpvX+mn0m&#10;Mdm3IbuJ8dt3BaHHYWZ+w6y3valER40rLCuYjCMQxKnVBWcKfr4/XpcgnEfWWFkmBXdysN0MXtYY&#10;a3vjL+oSn4kAYRejgtz7OpbSpTkZdGNbEwfvYhuDPsgmk7rBW4CbSk6jaCENFhwWcqxpn1NaJq1R&#10;UO5PpZHnblX9dniYf17bg3xvlRoN+90bCE+9/w8/20etYLqczeDxJj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T0X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834" o:spid="_x0000_s1262" style="position:absolute;left:22348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5U+cYA&#10;AADdAAAADwAAAGRycy9kb3ducmV2LnhtbESPQWsCMRSE7wX/Q3iCt5qt2iJbo6hY0EMttV56e2xe&#10;N8tuXsImddd/b4RCj8PMfMMsVr1txIXaUDlW8DTOQBAXTldcKjh/vT3OQYSIrLFxTAquFGC1HDws&#10;MNeu40+6nGIpEoRDjgpMjD6XMhSGLIax88TJ+3GtxZhkW0rdYpfgtpGTLHuRFitOCwY9bQ0V9enX&#10;KthUR1N/dO/8/F3Wu+gPu+C3Z6VGw379CiJSH//Df+29VjCZT2d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5U+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835" o:spid="_x0000_s1263" style="position:absolute;left:29754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xFccA&#10;AADdAAAADwAAAGRycy9kb3ducmV2LnhtbESPQWvCQBSE74X+h+UVequbWhRNXcWKAUnx0FSxx9fs&#10;MwnNvg3ZNcZ/7xYEj8PMfMPMFr2pRUetqywreB1EIIhzqysuFOy+k5cJCOeRNdaWScGFHCzmjw8z&#10;jLU98xd1mS9EgLCLUUHpfRNL6fKSDLqBbYiDd7StQR9kW0jd4jnATS2HUTSWBisOCyU2tCop/8tO&#10;RsG0O64PyWe6TAu9T5PfjW4+frZKPT/1y3cQnnp/D9/aG61gOHkbwf+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7MRX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836" o:spid="_x0000_s1264" style="position:absolute;left:37575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ej8UA&#10;AADdAAAADwAAAGRycy9kb3ducmV2LnhtbESPQWvCQBSE74L/YXlCb7rRFtHUTVBBLLSXpvX+mn0m&#10;Mdm3IbuJ6b/vFgo9DjPzDbNLR9OIgTpXWVawXEQgiHOrKy4UfH6c5hsQziNrbCyTgm9ykCbTyQ5j&#10;be/8TkPmCxEg7GJUUHrfxlK6vCSDbmFb4uBdbWfQB9kVUnd4D3DTyFUUraXBisNCiS0dS8rrrDcK&#10;6uNbbeRl2DZfA56fXm/9WR56pR5m4/4ZhKfR/4f/2i9awWrzuIbfN+EJ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p6P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837" o:spid="_x0000_s1265" style="position:absolute;left:57711;top:91059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K+cgA&#10;AADdAAAADwAAAGRycy9kb3ducmV2LnhtbESPT2vCQBTE74V+h+UVequbWvBP6ipWDEiKh6aKPb5m&#10;n0lo9m3IrjF+e7cgeBxm5jfMbNGbWnTUusqygtdBBII4t7riQsHuO3mZgHAeWWNtmRRcyMFi/vgw&#10;w1jbM39Rl/lCBAi7GBWU3jexlC4vyaAb2IY4eEfbGvRBtoXULZ4D3NRyGEUjabDisFBiQ6uS8r/s&#10;ZBRMu+P6kHymy7TQ+zT53ejm42er1PNTv3wH4an39/CtvdEKhpO3Mfy/C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5Qr5yAAAAN0AAAAPAAAAAAAAAAAAAAAAAJgCAABk&#10;cnMvZG93bnJldi54bWxQSwUGAAAAAAQABAD1AAAAjQMAAAAA&#10;" path="m,227075l,e" filled="f" strokeweight=".33861mm">
                  <v:path arrowok="t" textboxrect="0,0,0,227075"/>
                </v:shape>
                <v:shape id="Shape 2838" o:spid="_x0000_s1266" style="position:absolute;top:2392;width:0;height:93452;visibility:visible;mso-wrap-style:square;v-text-anchor:top" coordsize="0,9345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9d8EA&#10;AADdAAAADwAAAGRycy9kb3ducmV2LnhtbERPTYvCMBC9C/sfwix401QF0WoUWVzWy6JWvQ/N2Fab&#10;SUmytfvvzUHw+Hjfy3VnatGS85VlBaNhAoI4t7riQsH59D2YgfABWWNtmRT8k4f16qO3xFTbBx+p&#10;zUIhYgj7FBWUITSplD4vyaAf2oY4clfrDIYIXSG1w0cMN7UcJ8lUGqw4NpTY0FdJ+T37Mwp+/cXu&#10;3OF+bLa30Hb7n+SUzbdK9T+7zQJEoC68xS/3TisYzyZxbnwTn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efXfBAAAA3QAAAA8AAAAAAAAAAAAAAAAAmAIAAGRycy9kb3du&#10;cmV2LnhtbFBLBQYAAAAABAAEAPUAAACGAwAAAAA=&#10;" path="m,9345167l,e" filled="f" strokeweight=".33864mm">
                  <v:path arrowok="t" textboxrect="0,0,0,9345167"/>
                </v:shape>
                <v:shape id="Shape 2839" o:spid="_x0000_s1267" style="position:absolute;left:7119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GmMQA&#10;AADdAAAADwAAAGRycy9kb3ducmV2LnhtbESP0WrCQBRE3wv+w3KFvjWbpthqdBURhD5UwdQPuGav&#10;SWz2bshuYvx7VxD6OMzMGWaxGkwtempdZVnBexSDIM6trrhQcPzdvk1BOI+ssbZMCm7kYLUcvSww&#10;1fbKB+ozX4gAYZeigtL7JpXS5SUZdJFtiIN3tq1BH2RbSN3iNcBNLZM4/pQGKw4LJTa0KSn/yzqj&#10;gPvd6WZlgrab7C9fPw0N2aZT6nU8rOcgPA3+P/xsf2sFyfRjBo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axpjEAAAA3QAAAA8AAAAAAAAAAAAAAAAAmAIAAGRycy9k&#10;b3ducmV2LnhtbFBLBQYAAAAABAAEAPUAAACJAwAAAAA=&#10;" path="m,227076l,e" filled="f" strokeweight=".96pt">
                  <v:path arrowok="t" textboxrect="0,0,0,227076"/>
                </v:shape>
                <v:shape id="Shape 2840" o:spid="_x0000_s1268" style="position:absolute;left:14526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cC8MA&#10;AADdAAAADwAAAGRycy9kb3ducmV2LnhtbERPXWvCMBR9F/Yfwh3sTdO5IlqbylA2NpigVvD10ty1&#10;Zc1NSbJa//3yMPDxcL7zzWg6MZDzrWUFz7MEBHFldcu1gnP5Nl2C8AFZY2eZFNzIw6Z4mOSYaXvl&#10;Iw2nUIsYwj5DBU0IfSalrxoy6Ge2J47ct3UGQ4SultrhNYabTs6TZCENthwbGuxp21D1c/o1CnaH&#10;z1W5T18ofKW31fDesSvdRamnx/F1DSLQGO7if/eHVjBfpnF/fB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KcC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841" o:spid="_x0000_s1269" style="position:absolute;left:22348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548MA&#10;AADdAAAADwAAAGRycy9kb3ducmV2LnhtbESP0YrCMBRE34X9h3AXfNPUoq50jbIIgg8qWPcD7jbX&#10;tm5zU5q01r83guDjMDNnmOW6N5XoqHGlZQWTcQSCOLO65FzB73k7WoBwHlljZZkU3MnBevUxWGKi&#10;7Y1P1KU+FwHCLkEFhfd1IqXLCjLoxrYmDt7FNgZ9kE0udYO3ADeVjKNoLg2WHBYKrGlTUPaftkYB&#10;d4e/u5Ux2nZ2vH7ta+rTTavU8LP/+Qbhqffv8Ku90wrixXQCzzfh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q54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842" o:spid="_x0000_s1270" style="position:absolute;left:29754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2ZMQA&#10;AADdAAAADwAAAGRycy9kb3ducmV2LnhtbESPQWvCQBSE74X+h+UJvdVNQi2SuooUpZ4s1V56e2Sf&#10;2dDs25i31fjv3YLgcZiZb5jZYvCtOlEvTWAD+TgDRVwF23Bt4Hu/fp6CkohssQ1MBi4ksJg/Psyw&#10;tOHMX3TaxVolCEuJBlyMXam1VI48yjh0xMk7hN5jTLKvte3xnOC+1UWWvWqPDacFhx29O6p+d3/e&#10;wEQO4SevZbh8HPN2taJPcVttzNNoWL6BijTEe/jW3lgDxfSlgP836Qn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dmT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43" o:spid="_x0000_s1271" style="position:absolute;left:37575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CfMUA&#10;AADdAAAADwAAAGRycy9kb3ducmV2LnhtbESPQWvCQBSE7wX/w/IEb3WjhqLRVaRFaaGFagSvj+wz&#10;CWbfht01xn/fLRR6HGbmG2a16U0jOnK+tqxgMk5AEBdW11wqOOW75zkIH5A1NpZJwYM8bNaDpxVm&#10;2t75QN0xlCJC2GeooAqhzaT0RUUG/di2xNG7WGcwROlKqR3eI9w0cpokL9JgzXGhwpZeKyqux5tR&#10;8Pb9sci/0hmFz/Sx6PYNu9ydlRoN++0SRKA+/If/2u9awXSez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AJ8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844" o:spid="_x0000_s1272" style="position:absolute;left:50304;top:2514;width:0;height:93330;visibility:visible;mso-wrap-style:square;v-text-anchor:top" coordsize="0,933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hVcUA&#10;AADdAAAADwAAAGRycy9kb3ducmV2LnhtbESPS2vDMBCE74H+B7GF3hK5JqTGjRJKH7SHXJwH9LhY&#10;W8vU2jWWGrv/vgoEehxm5htmvZ18p840hFbYwP0iA0Vci225MXA8vM0LUCEiW+yEycAvBdhubmZr&#10;LK2MXNF5HxuVIBxKNOBi7EutQ+3IY1hIT5y8Lxk8xiSHRtsBxwT3nc6zbKU9tpwWHPb07Kj+3v94&#10;A6fX96l/GOXTiVRFNR52LzkFY+5up6dHUJGm+B++tj+sgbxYLuHyJj0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OFVxQAAAN0AAAAPAAAAAAAAAAAAAAAAAJgCAABkcnMv&#10;ZG93bnJldi54bWxQSwUGAAAAAAQABAD1AAAAigMAAAAA&#10;" path="m,9332976l,e" filled="f" strokeweight=".96pt">
                  <v:path arrowok="t" textboxrect="0,0,0,9332976"/>
                </v:shape>
                <v:shape id="Shape 2845" o:spid="_x0000_s1273" style="position:absolute;left:57711;top:934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uEMQA&#10;AADdAAAADwAAAGRycy9kb3ducmV2LnhtbESPQWvCQBSE7wX/w/KE3uomokVSVymi2JOltpfeHtln&#10;NjT7NuatGv+9WxA8DjPzDTNf9r5RZ+qkDmwgH2WgiMtga64M/HxvXmagJCJbbAKTgSsJLBeDpzkW&#10;Nlz4i877WKkEYSnQgIuxLbSW0pFHGYWWOHmH0HmMSXaVth1eEtw3epxlr9pjzWnBYUsrR+Xf/uQN&#10;TOUQfvNK+uv2mDfrNX2K22ljnof9+xuoSH18hO/tD2tgPJtM4f9Neg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7hD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46" o:spid="_x0000_s1274" style="position:absolute;left:64416;top:2392;width:0;height:93330;visibility:visible;mso-wrap-style:square;v-text-anchor:top" coordsize="0,933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LgMUA&#10;AADdAAAADwAAAGRycy9kb3ducmV2LnhtbESPzWqDQBSF94W8w3AD3TVjrIgYxxBaCpauTLrp7uLc&#10;qIlzR5xpYvP0mUKhy8P5+TjFdjaDuNDkessK1qsIBHFjdc+tgs/D21MGwnlkjYNlUvBDDrbl4qHA&#10;XNsr13TZ+1aEEXY5Kui8H3MpXdORQbeyI3HwjnYy6IOcWqknvIZxM8g4ilJpsOdA6HCkl46a8/7b&#10;BO7wdTbz663+iJv23Z4qPib+WanH5bzbgPA0+//wX7vSCuIsSeH3TXg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suAxQAAAN0AAAAPAAAAAAAAAAAAAAAAAJgCAABkcnMv&#10;ZG93bnJldi54bWxQSwUGAAAAAAQABAD1AAAAigMAAAAA&#10;" path="m,9332975l,e" filled="f" strokeweight=".33861mm">
                  <v:path arrowok="t" textboxrect="0,0,0,9332975"/>
                </v:shape>
                <v:shape id="Shape 2847" o:spid="_x0000_s1275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uncQA&#10;AADdAAAADwAAAGRycy9kb3ducmV2LnhtbESPT0vDQBDF70K/wzIFb3bTRbSk3Za2IObaWtTjmJ0m&#10;0cxsyK5N/PauIPT4eH9+vNVm5FZdqA+NFwvzWQaKpPSukcrC6eXpbgEqRBSHrRey8EMBNuvJzQpz&#10;5wc50OUYK5VGJORooY6xy7UOZU2MYeY7kuSdfc8Yk+wr7Xoc0ji32mTZg2ZsJBFq7GhfU/l1/ObE&#10;LT6KfXd6fXs35jA875jn/GmsvZ2O2yWoSGO8hv/bhbNgFveP8Pc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7p3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48" o:spid="_x0000_s1276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+zycIA&#10;AADdAAAADwAAAGRycy9kb3ducmV2LnhtbERPy4rCMBTdD/gP4QruxrRFxVajqOAgMhsf4PbaXNtq&#10;c1OajHb+frIYcHk47/myM7V4UusqywriYQSCOLe64kLB+bT9nIJwHlljbZkU/JKD5aL3McdM2xcf&#10;6Hn0hQgh7DJUUHrfZFK6vCSDbmgb4sDdbGvQB9gWUrf4CuGmlkkUTaTBikNDiQ1tSsofxx+jgNP0&#10;eo/HOaa0X39PrvskNpcvpQb9bjUD4anzb/G/e6cVJNNRmBveh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7PJwgAAAN0AAAAPAAAAAAAAAAAAAAAAAJgCAABkcnMvZG93&#10;bnJldi54bWxQSwUGAAAAAAQABAD1AAAAhwMAAAAA&#10;" path="m,l6429501,e" filled="f" strokeweight=".96pt">
                  <v:path arrowok="t" textboxrect="0,0,6429501,0"/>
                </v:shape>
                <v:shape id="Shape 2849" o:spid="_x0000_s1277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WUsUA&#10;AADdAAAADwAAAGRycy9kb3ducmV2LnhtbESPQWvCQBSE74L/YXkFb7pJUDHRVVRQRLzUFrw+s69J&#10;2uzbkF01/vtuQehxmJlvmMWqM7W4U+sqywriUQSCOLe64kLB58duOAPhPLLG2jIpeJKD1bLfW2Cm&#10;7YPf6X72hQgQdhkqKL1vMildXpJBN7INcfC+bGvQB9kWUrf4CHBTyySKptJgxWGhxIa2JeU/55tR&#10;wGl6/Y4nOaZ03Jym12MSm8teqcFbt56D8NT5//CrfdAKktk4hb834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xZS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850" o:spid="_x0000_s1278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W3sEA&#10;AADdAAAADwAAAGRycy9kb3ducmV2LnhtbERPTYvCMBC9C/6HMII3TRUUtxplEQQvIqvFZW+zzdiG&#10;bSaliW3995uD4PHxvje73laipcYbxwpm0wQEce604UJBdj1MViB8QNZYOSYFT/Kw2w4HG0y16/iL&#10;2ksoRAxhn6KCMoQ6ldLnJVn0U1cTR+7uGoshwqaQusEuhttKzpNkKS0ajg0l1rQvKf+7PKyCwnxk&#10;58cNzexXnrr2p/9u909WajzqP9cgAvXhLX65j1rBfLWI++Ob+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JFt7BAAAA3QAAAA8AAAAAAAAAAAAAAAAAmAIAAGRycy9kb3du&#10;cmV2LnhtbFBLBQYAAAAABAAEAPUAAACGAwAAAAA=&#10;" path="m,l6429501,e" filled="f" strokeweight=".33869mm">
                  <v:path arrowok="t" textboxrect="0,0,6429501,0"/>
                </v:shape>
                <v:shape id="Shape 2851" o:spid="_x0000_s1279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MicQA&#10;AADdAAAADwAAAGRycy9kb3ducmV2LnhtbESPT4vCMBTE78J+h/AWvGnagmKrUXYFF5G9+Ae8Pptn&#10;W21eSpPV+u3NguBxmJnfMLNFZ2pxo9ZVlhXEwwgEcW51xYWCw341mIBwHlljbZkUPMjBYv7Rm2Gm&#10;7Z23dNv5QgQIuwwVlN43mZQuL8mgG9qGOHhn2xr0QbaF1C3eA9zUMomisTRYcVgosaFlSfl192cU&#10;cJqeLvEox5Q237/j0yaJzfFHqf5n9zUF4anz7/CrvdYKkskohv834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8jInEAAAA3QAAAA8AAAAAAAAAAAAAAAAAmAIAAGRycy9k&#10;b3ducmV2LnhtbFBLBQYAAAAABAAEAPUAAACJAwAAAAA=&#10;" path="m,l6429501,e" filled="f" strokeweight=".96pt">
                  <v:path arrowok="t" textboxrect="0,0,6429501,0"/>
                </v:shape>
                <v:shape id="Shape 2852" o:spid="_x0000_s1280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0fcYA&#10;AADdAAAADwAAAGRycy9kb3ducmV2LnhtbESPW2vCQBSE3wv9D8sp+FY3xgshdRURRJ8K1YB9PGRP&#10;Lpo9G7JrjP++WxB8HGbmG2a5HkwjeupcbVnBZByBIM6trrlUkJ12nwkI55E1NpZJwYMcrFfvb0tM&#10;tb3zD/VHX4oAYZeigsr7NpXS5RUZdGPbEgevsJ1BH2RXSt3hPcBNI+MoWkiDNYeFClvaVpRfjzej&#10;YDrPsnjfnCf95dvNzrtZkfxmhVKjj2HzBcLT4F/hZ/ugFcTJPIb/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l0fc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853" o:spid="_x0000_s1281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R5sYA&#10;AADdAAAADwAAAGRycy9kb3ducmV2LnhtbESPW2vCQBSE3wX/w3IKvunGeCGkriIFsU+CGtDHQ/bk&#10;0mbPhuw2pv/eFQp9HGbmG2azG0wjeupcbVnBfBaBIM6trrlUkF0P0wSE88gaG8uk4Jcc7Lbj0QZT&#10;bR98pv7iSxEg7FJUUHnfplK6vCKDbmZb4uAVtjPog+xKqTt8BLhpZBxFa2mw5rBQYUsfFeXflx+j&#10;YLHKsvjY3Ob918ktb4dlkdyzQqnJ27B/B+Fp8P/hv/anVhAnqwW83oQn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XR5s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854" o:spid="_x0000_s1282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vEcUA&#10;AADdAAAADwAAAGRycy9kb3ducmV2LnhtbESPQWvCQBSE7wX/w/KE3uomoYqJrtIKFhEvTQWvz+wz&#10;iWbfhuxW47/vFgSPw8x8w8yXvWnElTpXW1YQjyIQxIXVNZcK9j/rtykI55E1NpZJwZ0cLBeDlzlm&#10;2t74m665L0WAsMtQQeV9m0npiooMupFtiYN3sp1BH2RXSt3hLcBNI5MomkiDNYeFCltaVVRc8l+j&#10;gNP0eI7HBaa0/dxNjtskNocvpV6H/ccMhKfeP8OP9kYrSKbjd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y8R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855" o:spid="_x0000_s1283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DrMQA&#10;AADdAAAADwAAAGRycy9kb3ducmV2LnhtbESPT2vCQBDF7wW/wzJCb3XjgkVSV6mCNFet2B6n2TGJ&#10;zcyG7Nak375bKPT4eH9+vNVm5FbdqA+NFwvzWQaKpPSukcrC6XX/sAQVIorD1gtZ+KYAm/XkboW5&#10;84Mc6HaMlUojEnK0UMfY5VqHsibGMPMdSfIuvmeMSfaVdj0OaZxbbbLsUTM2kgg1drSrqfw8fnHi&#10;Fh/Frjud396NOQwvW+Y5X42199Px+QlUpDH+h//ahbNglosF/L5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Q6z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56" o:spid="_x0000_s1284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yfsUA&#10;AADdAAAADwAAAGRycy9kb3ducmV2LnhtbESPT2vCQBTE74LfYXlCb7oxVQnRVUSQ9iRUA3p8ZF/+&#10;aPZtyG5j+u3dQqHHYWZ+w2x2g2lET52rLSuYzyIQxLnVNZcKsstxmoBwHlljY5kU/JCD3XY82mCq&#10;7ZO/qD/7UgQIuxQVVN63qZQur8igm9mWOHiF7Qz6ILtS6g6fAW4aGUfRShqsOSxU2NKhovxx/jYK&#10;3pdZFn8013l/P7nF9bgokltWKPU2GfZrEJ4G/x/+a39qBXGyXMHvm/AE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nJ+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857" o:spid="_x0000_s1285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4QMQA&#10;AADdAAAADwAAAGRycy9kb3ducmV2LnhtbESPT0vDQBDF70K/wzIFb3bTBbWk3Za2IObaWtTjmJ0m&#10;0cxsyK5N/PauIPT4eH9+vNVm5FZdqA+NFwvzWQaKpPSukcrC6eXpbgEqRBSHrRey8EMBNuvJzQpz&#10;5wc50OUYK5VGJORooY6xy7UOZU2MYeY7kuSdfc8Yk+wr7Xoc0ji32mTZg2ZsJBFq7GhfU/l1/ObE&#10;LT6KfXd6fXs35jA875jn/GmsvZ2O2yWoSGO8hv/bhbNgFveP8Pc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eED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58" o:spid="_x0000_s1286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sMsEA&#10;AADdAAAADwAAAGRycy9kb3ducmV2LnhtbERPTUvDQBC9C/6HZQRvdtMFpcRuixbEXFtL9ThmxySa&#10;mQ3ZtYn/3jkIHh/ve72duTdnGlMXxcNyUYAhqWPopPFwfHm6WYFJGSVgH4U8/FCC7ebyYo1liJPs&#10;6XzIjdEQSSV6aHMeSmtT3RJjWsSBRLmPODJmhWNjw4iThnNvXVHcWcZOtKHFgXYt1V+Hb9be6r3a&#10;DcfT65tz++n5kXnJn87766v54R5Mpjn/i//cVfDgVrc6V9/oE7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B7DL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2859" o:spid="_x0000_s1287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3mDMYA&#10;AADdAAAADwAAAGRycy9kb3ducmV2LnhtbESPT2vCQBTE74LfYXmF3nRjqiVNXUUEqSdBG7DHR/bl&#10;T5t9G7JrTL+9Kwgeh5n5DbNcD6YRPXWutqxgNo1AEOdW11wqyL53kwSE88gaG8uk4J8crFfj0RJT&#10;ba98pP7kSxEg7FJUUHnfplK6vCKDbmpb4uAVtjPog+xKqTu8BrhpZBxF79JgzWGhwpa2FeV/p4tR&#10;8LbIsvirOc/634Obn3fzIvnJCqVeX4bNJwhPg3+GH+29VhAniw+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3mDM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860" o:spid="_x0000_s1288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jr8EA&#10;AADdAAAADwAAAGRycy9kb3ducmV2LnhtbERPTYvCMBC9L/gfwgje1rQFi61GUUER2cu6C17HZmyr&#10;zaQ0Ueu/N4eFPT7e93zZm0Y8qHO1ZQXxOAJBXFhdc6ng92f7OQXhPLLGxjIpeJGD5WLwMcdc2yd/&#10;0+PoSxFC2OWooPK+zaV0RUUG3di2xIG72M6gD7Arpe7wGcJNI5MoSqXBmkNDhS1tKipux7tRwFl2&#10;vsaTAjM6rL/S8yGJzWmn1GjYr2YgPPX+X/zn3msFyTQN+8Ob8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c46/BAAAA3QAAAA8AAAAAAAAAAAAAAAAAmAIAAGRycy9kb3du&#10;cmV2LnhtbFBLBQYAAAAABAAEAPUAAACGAwAAAAA=&#10;" path="m,l6429501,e" filled="f" strokeweight=".96pt">
                  <v:path arrowok="t" textboxrect="0,0,6429501,0"/>
                </v:shape>
                <v:shape id="Shape 2861" o:spid="_x0000_s1289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PEsQA&#10;AADdAAAADwAAAGRycy9kb3ducmV2LnhtbESPT0vDQBDF70K/wzIFb3aTPZQSuy1toZhra1GPY3ZM&#10;YjOzIbs28du7guDx8f78eOvtxJ260RBaLxbyRQaKpPKuldrC5fn4sAIVIorDzgtZ+KYA283sbo2F&#10;86Oc6HaOtUojEgq00MTYF1qHqiHGsPA9SfI+/MAYkxxq7QYc0zh32mTZUjO2kggN9nRoqLqevzhx&#10;y/fy0F9eXt+MOY1Pe+acP4219/Np9wgq0hT/w3/t0lkwq2UOv2/S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jxL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62" o:spid="_x0000_s1290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YQ8YA&#10;AADdAAAADwAAAGRycy9kb3ducmV2LnhtbESPzWrDMBCE74W+g9hCb7VsQ03sRAlNoKWEXvIDuW6s&#10;je3UWhlLtd23rwqBHIeZ+YZZrCbTioF611hWkEQxCOLS6oYrBcfD+8sMhPPIGlvLpOCXHKyWjw8L&#10;LLQdeUfD3lciQNgVqKD2viukdGVNBl1kO+LgXWxv0AfZV1L3OAa4aWUax5k02HBYqLGjTU3l9/7H&#10;KOA8P1+T1xJz2q6/svM2TczpQ6nnp+ltDsLT5O/hW/tTK0hnWQr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LYQ8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2863" o:spid="_x0000_s1291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92MUA&#10;AADdAAAADwAAAGRycy9kb3ducmV2LnhtbESPQWvCQBSE70L/w/IK3nSTiMGkrlIFRcSLttDrM/ua&#10;pM2+DdlV47/vFgSPw8x8w8yXvWnElTpXW1YQjyMQxIXVNZcKPj82oxkI55E1NpZJwZ0cLBcvgznm&#10;2t74SNeTL0WAsMtRQeV9m0vpiooMurFtiYP3bTuDPsiulLrDW4CbRiZRlEqDNYeFCltaV1T8ni5G&#10;AWfZ+SeeFpjRfnVIz/skNl9bpYav/fsbCE+9f4Yf7Z1WkMzS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n3Y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864" o:spid="_x0000_s1292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lrMUA&#10;AADdAAAADwAAAGRycy9kb3ducmV2LnhtbESPQWvCQBSE70L/w/IK3nSToMGkrlIFRcSLttDrM/ua&#10;pM2+DdlV47/vFgSPw8x8w8yXvWnElTpXW1YQjyMQxIXVNZcKPj82oxkI55E1NpZJwZ0cLBcvgznm&#10;2t74SNeTL0WAsMtRQeV9m0vpiooMurFtiYP3bTuDPsiulLrDW4CbRiZRlEqDNYeFCltaV1T8ni5G&#10;AWfZ+SeeFpjRfnVIz/skNl9bpYav/fsbCE+9f4Yf7Z1WkMzSCfy/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+WsxQAAAN0AAAAPAAAAAAAAAAAAAAAAAJgCAABkcnMv&#10;ZG93bnJldi54bWxQSwUGAAAAAAQABAD1AAAAigMAAAAA&#10;" path="m,l6429501,e" filled="f" strokeweight=".96pt">
                  <v:path arrowok="t" textboxrect="0,0,6429501,0"/>
                </v:shape>
                <v:shape id="Shape 2865" o:spid="_x0000_s1293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JEcQA&#10;AADdAAAADwAAAGRycy9kb3ducmV2LnhtbESPT2vCQBDF7wW/wzJCb3XjQkVSV6mCNFet2B6n2TGJ&#10;zcyG7Nak375bKPT4eH9+vNVm5FbdqA+NFwvzWQaKpPSukcrC6XX/sAQVIorD1gtZ+KYAm/XkboW5&#10;84Mc6HaMlUojEnK0UMfY5VqHsibGMPMdSfIuvmeMSfaVdj0OaZxbbbJsoRkbSYQaO9rVVH4evzhx&#10;i49i153Ob+/GHIaXLfOcr8ba++n4/AQq0hj/w3/twlkwy8Uj/L5J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iRH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66" o:spid="_x0000_s1294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XZsQA&#10;AADdAAAADwAAAGRycy9kb3ducmV2LnhtbESPT0vDQBDF70K/wzIFb3bTPYQSuy1toZhra1GPY3ZM&#10;YjOzIbs28du7guDx8f78eOvtxJ260RBaLxaWiwwUSeVdK7WFy/PxYQUqRBSHnRey8E0BtpvZ3RoL&#10;50c50e0ca5VGJBRooYmxL7QOVUOMYeF7kuR9+IExJjnU2g04pnHutMmyXDO2kggN9nRoqLqevzhx&#10;y/fy0F9eXt+MOY1Pe+Ylfxpr7+fT7hFUpCn+h//apbNgVnkOv2/S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F2b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67" o:spid="_x0000_s1295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y/cQA&#10;AADdAAAADwAAAGRycy9kb3ducmV2LnhtbESPT0/CQBDF7yZ8h82QeJMte0BSWYiQEHsFCXocu0Nb&#10;7Mw23ZXWb++amHh8eX9+eavNyK26UR8aLxbmswwUSeldI5WF0+v+YQkqRBSHrRey8E0BNuvJ3Qpz&#10;5wc50O0YK5VGJORooY6xy7UOZU2MYeY7kuRdfM8Yk+wr7Xoc0ji32mTZQjM2kgg1drSrqfw8fnHi&#10;Fh/Frjud396NOQwvW+Y5X42199Px+QlUpDH+h//ahbNglotH+H2Tn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sv3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68" o:spid="_x0000_s1296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2JKsIA&#10;AADdAAAADwAAAGRycy9kb3ducmV2LnhtbERPy4rCMBTdC/MP4Q6409T6oFSjDAPirITRgi4vze1D&#10;m5vSxNr5e7MYcHk4781uMI3oqXO1ZQWzaQSCOLe65lJBdt5PEhDOI2tsLJOCP3Kw236MNphq++Rf&#10;6k++FCGEXYoKKu/bVEqXV2TQTW1LHLjCdgZ9gF0pdYfPEG4aGUfRShqsOTRU2NJ3Rfn99DAK5sss&#10;iw/NZdbfjm5x2S+K5JoVSo0/h681CE+Df4v/3T9aQZyswtzwJjw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YkqwgAAAN0AAAAPAAAAAAAAAAAAAAAAAJgCAABkcnMvZG93&#10;bnJldi54bWxQSwUGAAAAAAQABAD1AAAAhwMAAAAA&#10;" path="m,l6429501,e" filled="f" strokeweight=".33861mm">
                  <v:path arrowok="t" textboxrect="0,0,6429501,0"/>
                </v:shape>
                <v:shape id="Shape 2869" o:spid="_x0000_s1297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sscYA&#10;AADdAAAADwAAAGRycy9kb3ducmV2LnhtbESPT2vCQBTE7wW/w/IEb3VjaiVNXUUE0VOhGtDjI/vy&#10;p82+DdltjN++Kwgeh5n5DbNcD6YRPXWutqxgNo1AEOdW11wqyE671wSE88gaG8uk4EYO1qvRyxJT&#10;ba/8Tf3RlyJA2KWooPK+TaV0eUUG3dS2xMErbGfQB9mVUnd4DXDTyDiKFtJgzWGhwpa2FeW/xz+j&#10;4O09y+J9c571P19uft7Ni+SSFUpNxsPmE4SnwT/Dj/ZBK4iTxQfc34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Essc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870" o:spid="_x0000_s1298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T8cMA&#10;AADdAAAADwAAAGRycy9kb3ducmV2LnhtbERPy2rCQBTdF/yH4Qru6sTUaoiOIoLoqlAN6PKSuXlo&#10;5k7ITGP8+86i0OXhvNfbwTSip87VlhXMphEI4tzqmksF2eXwnoBwHlljY5kUvMjBdjN6W2Oq7ZO/&#10;qT/7UoQQdikqqLxvUyldXpFBN7UtceAK2xn0AXal1B0+Q7hpZBxFC2mw5tBQYUv7ivLH+cco+PjM&#10;svjYXGf9/cvNr4d5kdyyQqnJeNitQHga/L/4z33SCuJkGfaHN+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IT8cMAAADdAAAADwAAAAAAAAAAAAAAAACYAgAAZHJzL2Rv&#10;d25yZXYueG1sUEsFBgAAAAAEAAQA9QAAAIgDAAAAAA==&#10;" path="m,l6429501,e" filled="f" strokeweight=".33861mm">
                  <v:path arrowok="t" textboxrect="0,0,6429501,0"/>
                </v:shape>
                <v:shape id="Shape 2871" o:spid="_x0000_s1299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Zz8QA&#10;AADdAAAADwAAAGRycy9kb3ducmV2LnhtbESPT0vDQBDF74LfYRnBm91kD1pit6UtlObaWtTjNDtN&#10;opnZkF2b+O1dQfD4eH9+vMVq4k5daQitFwv5LANFUnnXSm3h9LJ7mIMKEcVh54UsfFOA1fL2ZoGF&#10;86Mc6HqMtUojEgq00MTYF1qHqiHGMPM9SfIufmCMSQ61dgOOaZw7bbLsUTO2kggN9rRtqPo8fnHi&#10;ludy259e396NOYz7DXPOH8ba+7tp/Qwq0hT/w3/t0lkw86ccft+kJ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OGc/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72" o:spid="_x0000_s1300" style="position:absolute;left:60;top:622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oHcYA&#10;AADdAAAADwAAAGRycy9kb3ducmV2LnhtbESPT2vCQBTE74LfYXlCb7ox1TakriKCtCdBDdjjI/vy&#10;R7NvQ3Yb02/vFgoeh5n5DbPaDKYRPXWutqxgPotAEOdW11wqyM77aQLCeWSNjWVS8EsONuvxaIWp&#10;tnc+Un/ypQgQdikqqLxvUyldXpFBN7MtcfAK2xn0QXal1B3eA9w0Mo6iN2mw5rBQYUu7ivLb6cco&#10;eF1mWfzZXOb99eAWl/2iSL6zQqmXybD9AOFp8M/wf/tLK4iT9xj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woHc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873" o:spid="_x0000_s1301" style="position:absolute;left:60;top:646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AiI8QA&#10;AADdAAAADwAAAGRycy9kb3ducmV2LnhtbESPT0vDQBDF70K/wzIFb3bTFbSk3Za2IObaWtTjmJ0m&#10;0cxsyK5N/PauIPT4eH9+vNVm5FZdqA+NFwvzWQaKpPSukcrC6eXpbgEqRBSHrRey8EMBNuvJzQpz&#10;5wc50OUYK5VGJORooY6xy7UOZU2MYeY7kuSdfc8Yk+wr7Xoc0ji32mTZg2ZsJBFq7GhfU/l1/ObE&#10;LT6KfXd6fXs35jA875jn/GmsvZ2O2yWoSGO8hv/bhbNgFo/38Pc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IiP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74" o:spid="_x0000_s1302" style="position:absolute;left:60;top:670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V8sYA&#10;AADdAAAADwAAAGRycy9kb3ducmV2LnhtbESPT2vCQBTE74V+h+UVeqsb07QN0VVEkHoSagN6fGRf&#10;/mj2bchuY/z2riD0OMzMb5j5cjStGKh3jWUF00kEgriwuuFKQf67eUtBOI+ssbVMCq7kYLl4fppj&#10;pu2Ff2jY+0oECLsMFdTed5mUrqjJoJvYjjh4pe0N+iD7SuoeLwFuWhlH0ac02HBYqLGjdU3Fef9n&#10;FLx/5Hn83R6mw2nnksMmKdNjXir1+jKuZiA8jf4//GhvtYI4/Urg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kV8s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875" o:spid="_x0000_s1303" style="position:absolute;left:60;top:6945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Rs8YA&#10;AADdAAAADwAAAGRycy9kb3ducmV2LnhtbESPQWvCQBSE70L/w/IKvenGSK2k2YRSUEv10jTk/Mi+&#10;JqHZtyG7avrvu4LgcZiZb5g0n0wvzjS6zrKC5SICQVxb3XGjoPzezjcgnEfW2FsmBX/kIM8eZikm&#10;2l74i86Fb0SAsEtQQev9kEjp6pYMuoUdiIP3Y0eDPsixkXrES4CbXsZRtJYGOw4LLQ703lL9W5yM&#10;gqNc7mOKd9VnsVr3Q1Xuy8NupdTT4/T2CsLT5O/hW/tDK4g3L89wfROe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qRs8YAAADdAAAADwAAAAAAAAAAAAAAAACYAgAAZHJz&#10;L2Rvd25yZXYueG1sUEsFBgAAAAAEAAQA9QAAAIsDAAAAAA==&#10;" path="m,l6429501,e" filled="f" strokeweight=".34711mm">
                  <v:path arrowok="t" textboxrect="0,0,6429501,0"/>
                </v:shape>
                <v:shape id="Shape 2876" o:spid="_x0000_s1304" style="position:absolute;left:60;top:7185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Bu8QA&#10;AADdAAAADwAAAGRycy9kb3ducmV2LnhtbESPT0/CQBDF7yZ8h82QeJMte0BSWYiQEHsFCXocu0Nb&#10;7Mw23ZXWb++amHh8eX9+eavNyK26UR8aLxbmswwUSeldI5WF0+v+YQkqRBSHrRey8E0BNuvJ3Qpz&#10;5wc50O0YK5VGJORooY6xy7UOZU2MYeY7kuRdfM8Yk+wr7Xoc0ji32mTZQjM2kgg1drSrqfw8fnHi&#10;Fh/Frjud396NOQwvW+Y5X42199Px+QlUpDH+h//ahbNglo8L+H2Tn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ngbv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77" o:spid="_x0000_s1305" style="position:absolute;left:60;top:742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LhcYA&#10;AADdAAAADwAAAGRycy9kb3ducmV2LnhtbESPT2vCQBTE7wW/w/IEb3VjajWkriKC6KlQDdjjI/vy&#10;p82+DdltjN++Kwgeh5n5DbPaDKYRPXWutqxgNo1AEOdW11wqyM771wSE88gaG8uk4EYONuvRywpT&#10;ba/8Rf3JlyJA2KWooPK+TaV0eUUG3dS2xMErbGfQB9mVUnd4DXDTyDiKFtJgzWGhwpZ2FeW/pz+j&#10;4O09y+JDc5n1P59uftnPi+Q7K5SajIftBwhPg3+GH+2jVhAnyyXc34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uLhc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878" o:spid="_x0000_s1306" style="position:absolute;left:60;top:7663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5dMMA&#10;AADdAAAADwAAAGRycy9kb3ducmV2LnhtbERPTWvCQBC9C/0PyxR6000CjSZmlbZQKcFLbaHXSXZM&#10;0mZnQ3bV9N+7B8Hj430X28n04kyj6ywriBcRCOLa6o4bBd9f7/MVCOeRNfaWScE/OdhuHmYF5tpe&#10;+JPOB9+IEMIuRwWt90MupatbMugWdiAO3NGOBn2AYyP1iJcQbnqZRFEqDXYcGloc6K2l+u9wMgo4&#10;y6rf+LnGjMrXfVqVSWx+dko9PU4vaxCeJn8X39wfWkGyWoa54U14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N5dMMAAADdAAAADwAAAAAAAAAAAAAAAACYAgAAZHJzL2Rv&#10;d25yZXYueG1sUEsFBgAAAAAEAAQA9QAAAIgDAAAAAA==&#10;" path="m,l6429501,e" filled="f" strokeweight=".96pt">
                  <v:path arrowok="t" textboxrect="0,0,6429501,0"/>
                </v:shape>
                <v:shape id="Shape 2879" o:spid="_x0000_s1307" style="position:absolute;left:60;top:7903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6bMYA&#10;AADdAAAADwAAAGRycy9kb3ducmV2LnhtbESPT2vCQBTE74V+h+UVeqsbU60xuooIUk+CNqDHR/bl&#10;T5t9G7LbGL+9KxR6HGbmN8xyPZhG9NS52rKC8SgCQZxbXXOpIPvavSUgnEfW2FgmBTdysF49Py0x&#10;1fbKR+pPvhQBwi5FBZX3bSqlyysy6Ea2JQ5eYTuDPsiulLrDa4CbRsZR9CEN1hwWKmxpW1H+c/o1&#10;Ct6nWRZ/Nudx/31wk/NuUiSXrFDq9WXYLEB4Gvx/+K+91wriZDaH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i6bM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2880" o:spid="_x0000_s1308" style="position:absolute;left:60;top:8142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Mc8AA&#10;AADdAAAADwAAAGRycy9kb3ducmV2LnhtbERPTUvDQBC9C/6HZQRvdtM9SIjdFi2IubYW9ThmxySa&#10;mQ3ZtYn/3jkIHh/ve7NbeDBnmlIfxcN6VYAhaWLopfVwen68KcGkjBJwiEIefijBbnt5scEqxFkO&#10;dD7m1miIpAo9dDmPlbWp6YgxreJIotxHnBizwqm1YcJZw3mwrihuLWMv2tDhSPuOmq/jN2tv/V7v&#10;x9PL65tzh/npgXnNn87766vl/g5MpiX/i//cdfDgylL36xt9Anb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fMc8AAAADdAAAADwAAAAAAAAAAAAAAAACYAgAAZHJzL2Rvd25y&#10;ZXYueG1sUEsFBgAAAAAEAAQA9QAAAIUDAAAAAA==&#10;" path="m,l6429501,e" filled="f" strokeweight=".33864mm">
                  <v:path arrowok="t" textboxrect="0,0,6429501,0"/>
                </v:shape>
                <v:shape id="Shape 2881" o:spid="_x0000_s1309" style="position:absolute;left:60;top:8381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p6MMA&#10;AADdAAAADwAAAGRycy9kb3ducmV2LnhtbESPT0vDQBDF70K/wzIFb3aTPUhIuy1aEHNtLbbHMTsm&#10;0cxsyK5N/PauIHh8vD8/3mY3c6+uNIbOi4V8lYEiqb3rpLFwenm6K0CFiOKw90IWvinAbru42WDp&#10;/CQHuh5jo9KIhBIttDEOpdahbokxrPxAkrx3PzLGJMdGuxGnNM69Nll2rxk7SYQWB9q3VH8evzhx&#10;q7dqP5xezxdjDtPzI3POH8ba2+X8sAYVaY7/4b925SyYosjh901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tp6M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2882" o:spid="_x0000_s1310" style="position:absolute;left:60;top:8621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3n8MA&#10;AADdAAAADwAAAGRycy9kb3ducmV2LnhtbESPT0vDQBDF74LfYRnBm910DxJit6UtlObaWqzHMTsm&#10;aTOzIbs28du7guDx8f78eIvVxJ260RBaLxbmswwUSeVdK7WF0+vuKQcVIorDzgtZ+KYAq+X93QIL&#10;50c50O0Ya5VGJBRooYmxL7QOVUOMYeZ7kuR9+oExJjnU2g04pnHutMmyZ83YSiI02NO2oep6/OLE&#10;LT/KbX96O78bcxj3G+Y5X4y1jw/T+gVUpCn+h//apbNg8tzA75v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n3n8MAAADdAAAADwAAAAAAAAAAAAAAAACYAgAAZHJzL2Rv&#10;d25yZXYueG1sUEsFBgAAAAAEAAQA9QAAAIgDAAAAAA==&#10;" path="m,l6429501,e" filled="f" strokeweight=".33864mm">
                  <v:path arrowok="t" textboxrect="0,0,6429501,0"/>
                </v:shape>
                <v:shape id="Shape 2883" o:spid="_x0000_s1311" style="position:absolute;left:60;top:8860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SBMQA&#10;AADdAAAADwAAAGRycy9kb3ducmV2LnhtbESPT0vDQBDF74LfYRnBm910BQmx29IWSnNtLepxmp0m&#10;0cxsyK5N/PauIHh8vD8/3mI1caeuNITWi4X5LANFUnnXSm3h9LJ7yEGFiOKw80IWvinAanl7s8DC&#10;+VEOdD3GWqURCQVaaGLsC61D1RBjmPmeJHkXPzDGJIdauwHHNM6dNln2pBlbSYQGe9o2VH0evzhx&#10;y3O57U+vb+/GHMb9hnnOH8ba+7tp/Qwq0hT/w3/t0lkwef4Iv2/S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UgT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84" o:spid="_x0000_s1312" style="position:absolute;left:60;top:9099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l1cUA&#10;AADdAAAADwAAAGRycy9kb3ducmV2LnhtbESPT2vCQBTE7wW/w/IK3urGmEpIXUUKoiehGtDjI/vy&#10;p82+DdltjN/eFQo9DjPzG2a1GU0rBupdY1nBfBaBIC6sbrhSkJ93bykI55E1tpZJwZ0cbNaTlxVm&#10;2t74i4aTr0SAsMtQQe19l0npipoMupntiINX2t6gD7KvpO7xFuCmlXEULaXBhsNCjR191lT8nH6N&#10;gsV7nsf79jIfvo8uueySMr3mpVLT13H7AcLT6P/Df+2DVhCnaQL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GXV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2885" o:spid="_x0000_s1313" style="position:absolute;left:60;top:933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v68QA&#10;AADdAAAADwAAAGRycy9kb3ducmV2LnhtbESPT0vDQBDF74LfYRnBm910QQmx29IWSnNtLepxmp0m&#10;0cxsyK5N/PauIHh8vD8/3mI1caeuNITWi4X5LANFUnnXSm3h9LJ7yEGFiOKw80IWvinAanl7s8DC&#10;+VEOdD3GWqURCQVaaGLsC61D1RBjmPmeJHkXPzDGJIdauwHHNM6dNln2pBlbSYQGe9o2VH0evzhx&#10;y3O57U+vb+/GHMb9hnnOH8ba+7tp/Qwq0hT/w3/t0lkwef4Iv2/SE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gb+v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2886" o:spid="_x0000_s1314" style="position:absolute;left:60;top:95783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C18YA&#10;AADdAAAADwAAAGRycy9kb3ducmV2LnhtbESP3YrCMBSE7xd8h3AE79bUn5VajSK7KMJ6488DHJtj&#10;W2xOShPb+vZmYcHLYWa+YZbrzpSiodoVlhWMhhEI4tTqgjMFl/P2MwbhPLLG0jIpeJKD9ar3scRE&#10;25aP1Jx8JgKEXYIKcu+rREqX5mTQDW1FHLybrQ36IOtM6hrbADelHEfRTBosOCzkWNF3Tun99DAK&#10;msP0d/8zbyeTLxedH/frbbedNkoN+t1mAcJT59/h//ZeKxjH8Qz+3oQnIF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xC18YAAADdAAAADwAAAAAAAAAAAAAAAACYAgAAZHJz&#10;L2Rvd25yZXYueG1sUEsFBgAAAAAEAAQA9QAAAIsDAAAAAA==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proofErr w:type="gramStart"/>
      <w:r w:rsidR="00B67DB1">
        <w:rPr>
          <w:color w:val="000000"/>
          <w:sz w:val="22"/>
          <w:szCs w:val="22"/>
        </w:rPr>
        <w:t>339</w:t>
      </w:r>
      <w:r w:rsidR="00B67DB1">
        <w:rPr>
          <w:color w:val="000000"/>
          <w:sz w:val="22"/>
          <w:szCs w:val="22"/>
        </w:rPr>
        <w:tab/>
        <w:t>398170.43 340</w:t>
      </w:r>
      <w:r w:rsidR="00B67DB1">
        <w:rPr>
          <w:color w:val="000000"/>
          <w:sz w:val="22"/>
          <w:szCs w:val="22"/>
        </w:rPr>
        <w:tab/>
        <w:t>398278.72 341</w:t>
      </w:r>
      <w:r w:rsidR="00B67DB1">
        <w:rPr>
          <w:color w:val="000000"/>
          <w:sz w:val="22"/>
          <w:szCs w:val="22"/>
        </w:rPr>
        <w:tab/>
        <w:t>398308.96 342</w:t>
      </w:r>
      <w:r w:rsidR="00B67DB1">
        <w:rPr>
          <w:color w:val="000000"/>
          <w:sz w:val="22"/>
          <w:szCs w:val="22"/>
        </w:rPr>
        <w:tab/>
        <w:t>398325.08 343</w:t>
      </w:r>
      <w:r w:rsidR="00B67DB1">
        <w:rPr>
          <w:color w:val="000000"/>
          <w:sz w:val="22"/>
          <w:szCs w:val="22"/>
        </w:rPr>
        <w:tab/>
        <w:t>398343.91 344</w:t>
      </w:r>
      <w:r w:rsidR="00B67DB1">
        <w:rPr>
          <w:color w:val="000000"/>
          <w:sz w:val="22"/>
          <w:szCs w:val="22"/>
        </w:rPr>
        <w:tab/>
        <w:t>398314.52 345</w:t>
      </w:r>
      <w:r w:rsidR="00B67DB1">
        <w:rPr>
          <w:color w:val="000000"/>
          <w:sz w:val="22"/>
          <w:szCs w:val="22"/>
        </w:rPr>
        <w:tab/>
        <w:t>398322.71 346</w:t>
      </w:r>
      <w:r w:rsidR="00B67DB1">
        <w:rPr>
          <w:color w:val="000000"/>
          <w:sz w:val="22"/>
          <w:szCs w:val="22"/>
        </w:rPr>
        <w:tab/>
        <w:t>398361.58 347</w:t>
      </w:r>
      <w:r w:rsidR="00B67DB1">
        <w:rPr>
          <w:color w:val="000000"/>
          <w:sz w:val="22"/>
          <w:szCs w:val="22"/>
        </w:rPr>
        <w:tab/>
        <w:t>398376.72 348</w:t>
      </w:r>
      <w:r w:rsidR="00B67DB1">
        <w:rPr>
          <w:color w:val="000000"/>
          <w:sz w:val="22"/>
          <w:szCs w:val="22"/>
        </w:rPr>
        <w:tab/>
        <w:t>398411.72 349</w:t>
      </w:r>
      <w:r w:rsidR="00B67DB1">
        <w:rPr>
          <w:color w:val="000000"/>
          <w:sz w:val="22"/>
          <w:szCs w:val="22"/>
        </w:rPr>
        <w:tab/>
        <w:t>398437.70 350</w:t>
      </w:r>
      <w:r w:rsidR="00B67DB1">
        <w:rPr>
          <w:color w:val="000000"/>
          <w:sz w:val="22"/>
          <w:szCs w:val="22"/>
        </w:rPr>
        <w:tab/>
        <w:t>398466.35 351</w:t>
      </w:r>
      <w:r w:rsidR="00B67DB1">
        <w:rPr>
          <w:color w:val="000000"/>
          <w:sz w:val="22"/>
          <w:szCs w:val="22"/>
        </w:rPr>
        <w:tab/>
        <w:t>398503.51 352</w:t>
      </w:r>
      <w:r w:rsidR="00B67DB1">
        <w:rPr>
          <w:color w:val="000000"/>
          <w:sz w:val="22"/>
          <w:szCs w:val="22"/>
        </w:rPr>
        <w:tab/>
        <w:t>398538.98 353</w:t>
      </w:r>
      <w:r w:rsidR="00B67DB1">
        <w:rPr>
          <w:color w:val="000000"/>
          <w:sz w:val="22"/>
          <w:szCs w:val="22"/>
        </w:rPr>
        <w:tab/>
        <w:t>398528.34 354</w:t>
      </w:r>
      <w:r w:rsidR="00B67DB1">
        <w:rPr>
          <w:color w:val="000000"/>
          <w:sz w:val="22"/>
          <w:szCs w:val="22"/>
        </w:rPr>
        <w:tab/>
        <w:t>398560.96 355</w:t>
      </w:r>
      <w:r w:rsidR="00B67DB1">
        <w:rPr>
          <w:color w:val="000000"/>
          <w:sz w:val="22"/>
          <w:szCs w:val="22"/>
        </w:rPr>
        <w:tab/>
        <w:t>398550.57 356</w:t>
      </w:r>
      <w:r w:rsidR="00B67DB1">
        <w:rPr>
          <w:color w:val="000000"/>
          <w:sz w:val="22"/>
          <w:szCs w:val="22"/>
        </w:rPr>
        <w:tab/>
        <w:t>398492.84 357</w:t>
      </w:r>
      <w:r w:rsidR="00B67DB1">
        <w:rPr>
          <w:color w:val="000000"/>
          <w:sz w:val="22"/>
          <w:szCs w:val="22"/>
        </w:rPr>
        <w:tab/>
        <w:t>398450.76 358</w:t>
      </w:r>
      <w:r w:rsidR="00B67DB1">
        <w:rPr>
          <w:color w:val="000000"/>
          <w:sz w:val="22"/>
          <w:szCs w:val="22"/>
        </w:rPr>
        <w:tab/>
        <w:t>398417.27 359</w:t>
      </w:r>
      <w:r w:rsidR="00B67DB1">
        <w:rPr>
          <w:color w:val="000000"/>
          <w:sz w:val="22"/>
          <w:szCs w:val="22"/>
        </w:rPr>
        <w:tab/>
        <w:t>398394.68 360</w:t>
      </w:r>
      <w:r w:rsidR="00B67DB1">
        <w:rPr>
          <w:color w:val="000000"/>
          <w:sz w:val="22"/>
          <w:szCs w:val="22"/>
        </w:rPr>
        <w:tab/>
        <w:t>398383.11 361</w:t>
      </w:r>
      <w:r w:rsidR="00B67DB1">
        <w:rPr>
          <w:color w:val="000000"/>
          <w:sz w:val="22"/>
          <w:szCs w:val="22"/>
        </w:rPr>
        <w:tab/>
        <w:t>398374.07 362</w:t>
      </w:r>
      <w:r w:rsidR="00B67DB1">
        <w:rPr>
          <w:color w:val="000000"/>
          <w:sz w:val="22"/>
          <w:szCs w:val="22"/>
        </w:rPr>
        <w:tab/>
        <w:t>398360.21 363</w:t>
      </w:r>
      <w:r w:rsidR="00B67DB1">
        <w:rPr>
          <w:color w:val="000000"/>
          <w:sz w:val="22"/>
          <w:szCs w:val="22"/>
        </w:rPr>
        <w:tab/>
        <w:t>398230.15 364</w:t>
      </w:r>
      <w:r w:rsidR="00B67DB1">
        <w:rPr>
          <w:color w:val="000000"/>
          <w:sz w:val="22"/>
          <w:szCs w:val="22"/>
        </w:rPr>
        <w:tab/>
        <w:t>398268.66 365</w:t>
      </w:r>
      <w:r w:rsidR="00B67DB1">
        <w:rPr>
          <w:color w:val="000000"/>
          <w:sz w:val="22"/>
          <w:szCs w:val="22"/>
        </w:rPr>
        <w:tab/>
        <w:t>398234.31 366</w:t>
      </w:r>
      <w:r w:rsidR="00B67DB1">
        <w:rPr>
          <w:color w:val="000000"/>
          <w:sz w:val="22"/>
          <w:szCs w:val="22"/>
        </w:rPr>
        <w:tab/>
        <w:t>398346.42 367</w:t>
      </w:r>
      <w:r w:rsidR="00B67DB1">
        <w:rPr>
          <w:color w:val="000000"/>
          <w:sz w:val="22"/>
          <w:szCs w:val="22"/>
        </w:rPr>
        <w:tab/>
        <w:t>398390.06 368</w:t>
      </w:r>
      <w:r w:rsidR="00B67DB1">
        <w:rPr>
          <w:color w:val="000000"/>
          <w:sz w:val="22"/>
          <w:szCs w:val="22"/>
        </w:rPr>
        <w:tab/>
        <w:t>398437.70</w:t>
      </w:r>
      <w:proofErr w:type="gramEnd"/>
      <w:r w:rsidR="00B67DB1">
        <w:rPr>
          <w:color w:val="000000"/>
          <w:sz w:val="22"/>
          <w:szCs w:val="22"/>
        </w:rPr>
        <w:t xml:space="preserve"> 369</w:t>
      </w:r>
      <w:r w:rsidR="00B67DB1">
        <w:rPr>
          <w:color w:val="000000"/>
          <w:sz w:val="22"/>
          <w:szCs w:val="22"/>
        </w:rPr>
        <w:tab/>
        <w:t xml:space="preserve">398460.82 370                 </w:t>
      </w:r>
      <w:r w:rsidR="00B67DB1">
        <w:rPr>
          <w:color w:val="000000"/>
          <w:spacing w:val="-46"/>
          <w:sz w:val="22"/>
          <w:szCs w:val="22"/>
        </w:rPr>
        <w:t xml:space="preserve"> </w:t>
      </w:r>
      <w:r w:rsidR="00B67DB1"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1274"/>
        </w:tabs>
        <w:spacing w:line="357" w:lineRule="auto"/>
        <w:ind w:right="411"/>
        <w:jc w:val="both"/>
        <w:rPr>
          <w:color w:val="000000"/>
        </w:rPr>
      </w:pPr>
      <w:r>
        <w:rPr>
          <w:color w:val="000000"/>
          <w:sz w:val="22"/>
          <w:szCs w:val="22"/>
        </w:rPr>
        <w:t>371</w:t>
      </w:r>
      <w:r>
        <w:rPr>
          <w:color w:val="000000"/>
          <w:sz w:val="22"/>
          <w:szCs w:val="22"/>
        </w:rPr>
        <w:tab/>
        <w:t>-372</w:t>
      </w:r>
      <w:r>
        <w:rPr>
          <w:color w:val="000000"/>
          <w:sz w:val="22"/>
          <w:szCs w:val="22"/>
        </w:rPr>
        <w:tab/>
        <w:t>-373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840"/>
        </w:tabs>
        <w:spacing w:line="357" w:lineRule="auto"/>
        <w:ind w:right="-18"/>
        <w:jc w:val="both"/>
        <w:rPr>
          <w:color w:val="000000"/>
        </w:rPr>
      </w:pPr>
      <w:r>
        <w:rPr>
          <w:color w:val="000000"/>
          <w:sz w:val="22"/>
          <w:szCs w:val="22"/>
        </w:rPr>
        <w:t>374</w:t>
      </w:r>
      <w:r>
        <w:rPr>
          <w:color w:val="000000"/>
          <w:sz w:val="22"/>
          <w:szCs w:val="22"/>
        </w:rPr>
        <w:tab/>
        <w:t>398657.41 375</w:t>
      </w:r>
      <w:r>
        <w:rPr>
          <w:color w:val="000000"/>
          <w:sz w:val="22"/>
          <w:szCs w:val="22"/>
        </w:rPr>
        <w:tab/>
        <w:t>398653.69 376</w:t>
      </w:r>
      <w:r>
        <w:rPr>
          <w:color w:val="000000"/>
          <w:sz w:val="22"/>
          <w:szCs w:val="22"/>
        </w:rPr>
        <w:tab/>
        <w:t>398696.62</w:t>
      </w:r>
    </w:p>
    <w:p w:rsidR="00B67DB1" w:rsidRDefault="00B67DB1" w:rsidP="00B67DB1">
      <w:pPr>
        <w:widowControl w:val="0"/>
        <w:tabs>
          <w:tab w:val="left" w:pos="840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377</w:t>
      </w:r>
      <w:r>
        <w:rPr>
          <w:color w:val="000000"/>
          <w:sz w:val="22"/>
          <w:szCs w:val="22"/>
        </w:rPr>
        <w:tab/>
        <w:t>398692.23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right="-53"/>
        <w:jc w:val="center"/>
        <w:rPr>
          <w:color w:val="000000"/>
        </w:rPr>
      </w:pPr>
      <w:r>
        <w:rPr>
          <w:color w:val="000000"/>
          <w:sz w:val="22"/>
          <w:szCs w:val="22"/>
        </w:rPr>
        <w:t>3 2169989.25 2170073.58 2170036.21 2170054.51 2170075.77 2170108.88 2170129.41 2170158.39 2170178.60 2170206.30 2170215.85 2170242.65 2170280.76 2170307.90 2170323.39 2170362.26 2170375.98 2170376.98 2170371.26 2170361.95 2170366.16 2170384.48 2170410.53 2170465.29 2170659.10 2170688.67 2170771.13 2170843.38 2170874.03 2170761.66 2170706.61 ----</w:t>
      </w:r>
    </w:p>
    <w:p w:rsidR="00B67DB1" w:rsidRDefault="00B67DB1" w:rsidP="00B67DB1">
      <w:pPr>
        <w:widowControl w:val="0"/>
        <w:spacing w:line="357" w:lineRule="auto"/>
        <w:ind w:right="-18"/>
        <w:jc w:val="both"/>
        <w:rPr>
          <w:color w:val="000000"/>
        </w:rPr>
      </w:pPr>
      <w:r>
        <w:rPr>
          <w:color w:val="000000"/>
          <w:sz w:val="22"/>
          <w:szCs w:val="22"/>
        </w:rPr>
        <w:t>2171057.88 2171148.09 2171164.88</w:t>
      </w: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2171192.29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left="434" w:right="393" w:hanging="19"/>
        <w:jc w:val="both"/>
        <w:rPr>
          <w:color w:val="000000"/>
        </w:rPr>
      </w:pPr>
      <w:r>
        <w:rPr>
          <w:color w:val="000000"/>
          <w:sz w:val="22"/>
          <w:szCs w:val="22"/>
        </w:rPr>
        <w:t>4 -------------------------------</w:t>
      </w:r>
    </w:p>
    <w:p w:rsidR="00B67DB1" w:rsidRDefault="00B67DB1" w:rsidP="00B67DB1">
      <w:pPr>
        <w:widowControl w:val="0"/>
        <w:spacing w:line="357" w:lineRule="auto"/>
        <w:ind w:right="-54"/>
        <w:jc w:val="center"/>
        <w:rPr>
          <w:color w:val="000000"/>
        </w:rPr>
      </w:pPr>
      <w:r>
        <w:rPr>
          <w:color w:val="000000"/>
          <w:sz w:val="22"/>
          <w:szCs w:val="22"/>
        </w:rPr>
        <w:t>398477.42 398470.83 398463.29 398659.58 ---</w:t>
      </w:r>
    </w:p>
    <w:p w:rsidR="00B67DB1" w:rsidRDefault="00B67DB1" w:rsidP="00B67DB1">
      <w:pPr>
        <w:widowControl w:val="0"/>
        <w:ind w:left="434" w:right="-20"/>
        <w:rPr>
          <w:color w:val="000000"/>
        </w:rPr>
      </w:pP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spacing w:line="357" w:lineRule="auto"/>
        <w:ind w:left="490" w:right="450" w:hanging="21"/>
        <w:jc w:val="both"/>
        <w:rPr>
          <w:color w:val="000000"/>
        </w:rPr>
      </w:pPr>
      <w:r>
        <w:rPr>
          <w:color w:val="000000"/>
          <w:sz w:val="22"/>
          <w:szCs w:val="22"/>
        </w:rPr>
        <w:t>5 -------------------------------</w:t>
      </w:r>
    </w:p>
    <w:p w:rsidR="00B67DB1" w:rsidRDefault="00B67DB1" w:rsidP="00B67DB1">
      <w:pPr>
        <w:widowControl w:val="0"/>
        <w:spacing w:line="357" w:lineRule="auto"/>
        <w:ind w:right="-54"/>
        <w:jc w:val="center"/>
        <w:rPr>
          <w:color w:val="000000"/>
        </w:rPr>
      </w:pPr>
      <w:r>
        <w:rPr>
          <w:color w:val="000000"/>
          <w:sz w:val="22"/>
          <w:szCs w:val="22"/>
        </w:rPr>
        <w:t>2170711.03 2170783.86 2170888.35 2170938.24 ---</w:t>
      </w:r>
    </w:p>
    <w:p w:rsidR="00B67DB1" w:rsidRDefault="00B67DB1" w:rsidP="00B67DB1">
      <w:pPr>
        <w:widowControl w:val="0"/>
        <w:ind w:left="490" w:right="-20"/>
        <w:rPr>
          <w:color w:val="000000"/>
        </w:rPr>
      </w:pP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widowControl w:val="0"/>
        <w:spacing w:line="318" w:lineRule="auto"/>
        <w:ind w:left="-37" w:right="225"/>
        <w:jc w:val="right"/>
        <w:rPr>
          <w:color w:val="000000"/>
          <w:position w:val="-4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 xml:space="preserve">6                          </w:t>
      </w:r>
      <w:r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7                  </w:t>
      </w:r>
      <w:r>
        <w:rPr>
          <w:color w:val="000000"/>
          <w:spacing w:val="-44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8 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pacing w:val="-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налитический           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0.10                </w:t>
      </w:r>
      <w:r>
        <w:rPr>
          <w:color w:val="000000"/>
          <w:spacing w:val="-44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position w:val="4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 xml:space="preserve">1.00                </w:t>
      </w:r>
      <w:r>
        <w:rPr>
          <w:color w:val="000000"/>
          <w:spacing w:val="-43"/>
          <w:position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-Картометрический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>Картометрический</w:t>
      </w:r>
      <w:proofErr w:type="gramEnd"/>
      <w:r>
        <w:rPr>
          <w:color w:val="000000"/>
          <w:sz w:val="22"/>
          <w:szCs w:val="22"/>
        </w:rPr>
        <w:t xml:space="preserve">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Картометрический         </w:t>
      </w:r>
      <w:r>
        <w:rPr>
          <w:color w:val="000000"/>
          <w:spacing w:val="-4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1.00                </w:t>
      </w:r>
      <w:r>
        <w:rPr>
          <w:color w:val="000000"/>
          <w:spacing w:val="-43"/>
          <w:sz w:val="22"/>
          <w:szCs w:val="22"/>
        </w:rPr>
        <w:t xml:space="preserve"> </w:t>
      </w:r>
      <w:r>
        <w:rPr>
          <w:color w:val="000000"/>
          <w:position w:val="-4"/>
          <w:sz w:val="22"/>
          <w:szCs w:val="22"/>
        </w:rPr>
        <w:t>-</w:t>
      </w:r>
    </w:p>
    <w:p w:rsidR="00B67DB1" w:rsidRDefault="00B67DB1" w:rsidP="00B67DB1">
      <w:pPr>
        <w:widowControl w:val="0"/>
        <w:tabs>
          <w:tab w:val="left" w:pos="2278"/>
          <w:tab w:val="left" w:pos="3555"/>
        </w:tabs>
        <w:ind w:right="-20"/>
        <w:rPr>
          <w:color w:val="000000"/>
          <w:position w:val="-4"/>
        </w:rPr>
        <w:sectPr w:rsidR="00B67DB1">
          <w:pgSz w:w="11899" w:h="16840"/>
          <w:pgMar w:top="917" w:right="850" w:bottom="0" w:left="1546" w:header="0" w:footer="0" w:gutter="0"/>
          <w:cols w:num="5" w:space="708" w:equalWidth="0">
            <w:col w:w="1779" w:space="205"/>
            <w:col w:w="1049" w:space="203"/>
            <w:col w:w="939" w:space="205"/>
            <w:col w:w="1049" w:space="198"/>
            <w:col w:w="3871" w:space="0"/>
          </w:cols>
        </w:sectPr>
      </w:pPr>
      <w:r>
        <w:rPr>
          <w:color w:val="000000"/>
          <w:sz w:val="22"/>
          <w:szCs w:val="22"/>
        </w:rPr>
        <w:t>Картометрический</w:t>
      </w:r>
      <w:r>
        <w:rPr>
          <w:color w:val="000000"/>
          <w:sz w:val="22"/>
          <w:szCs w:val="22"/>
        </w:rPr>
        <w:tab/>
        <w:t>1.00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-4"/>
          <w:sz w:val="22"/>
          <w:szCs w:val="22"/>
        </w:rPr>
        <w:t>-</w:t>
      </w:r>
      <w:bookmarkEnd w:id="13"/>
    </w:p>
    <w:p w:rsidR="00B67DB1" w:rsidRDefault="00B67DB1" w:rsidP="00B67DB1">
      <w:pPr>
        <w:widowControl w:val="0"/>
        <w:tabs>
          <w:tab w:val="left" w:pos="1621"/>
        </w:tabs>
        <w:spacing w:before="41"/>
        <w:ind w:left="476" w:right="-20"/>
        <w:rPr>
          <w:color w:val="000000"/>
        </w:rPr>
      </w:pPr>
      <w:bookmarkStart w:id="14" w:name="_page_63_0"/>
      <w:r>
        <w:rPr>
          <w:color w:val="000000"/>
          <w:sz w:val="22"/>
          <w:szCs w:val="22"/>
        </w:rPr>
        <w:lastRenderedPageBreak/>
        <w:t>1</w:t>
      </w:r>
      <w:r>
        <w:rPr>
          <w:color w:val="000000"/>
          <w:sz w:val="22"/>
          <w:szCs w:val="22"/>
        </w:rPr>
        <w:tab/>
        <w:t>2</w:t>
      </w:r>
    </w:p>
    <w:p w:rsidR="00B67DB1" w:rsidRDefault="00B67DB1" w:rsidP="00B67DB1">
      <w:pPr>
        <w:spacing w:after="4" w:line="120" w:lineRule="exact"/>
        <w:rPr>
          <w:sz w:val="12"/>
          <w:szCs w:val="12"/>
        </w:rPr>
      </w:pPr>
    </w:p>
    <w:p w:rsidR="00B67DB1" w:rsidRDefault="0046538D" w:rsidP="00B67DB1">
      <w:pPr>
        <w:widowControl w:val="0"/>
        <w:tabs>
          <w:tab w:val="left" w:pos="1206"/>
        </w:tabs>
        <w:spacing w:line="357" w:lineRule="auto"/>
        <w:ind w:left="366" w:right="-18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-307975</wp:posOffset>
                </wp:positionV>
                <wp:extent cx="6447790" cy="7016115"/>
                <wp:effectExtent l="0" t="0" r="10160" b="13335"/>
                <wp:wrapNone/>
                <wp:docPr id="2887" name="drawingObject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7790" cy="7016115"/>
                          <a:chOff x="0" y="0"/>
                          <a:chExt cx="6447790" cy="7016241"/>
                        </a:xfrm>
                        <a:noFill/>
                      </wpg:grpSpPr>
                      <wps:wsp>
                        <wps:cNvPr id="2888" name="Shape 2888"/>
                        <wps:cNvSpPr/>
                        <wps:spPr>
                          <a:xfrm>
                            <a:off x="0" y="0"/>
                            <a:ext cx="0" cy="239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9">
                                <a:moveTo>
                                  <a:pt x="0" y="239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71196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452626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234819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975482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757548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5030470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577113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441693" y="1219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095" y="60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435597" y="2453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71196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1452626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234819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975482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757548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5771133" y="25145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71196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452626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234819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2975482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757548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5771133" y="490677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71196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452626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2234819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2975482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757548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5771133" y="73025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71196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452626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234819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975482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757548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5771133" y="969518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71196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1452626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2234819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2975482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3757548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771133" y="1208785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71196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1452626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234819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975482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757548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5771133" y="1448054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71196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1452626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234819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2975482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757548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771133" y="168732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71196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1452626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234819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975482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757548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5771133" y="19265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71196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1452626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2234819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975482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757548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771133" y="2165857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71196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1452626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2234819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2975482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757548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5771133" y="240512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71196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1452626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2234819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2975482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3757548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5771133" y="2644470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71196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452626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2234819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2975482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3757548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5771133" y="288404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71196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452626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234819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975482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757548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5771133" y="312331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71196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1452626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234819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2975482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757548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5771133" y="336257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71196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1452626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2234819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2975482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757548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771133" y="3601846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71196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452626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234819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975482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757548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5771133" y="3841115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71196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1452626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2234819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975482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757548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5771133" y="4080383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71196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1452626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234819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2975482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757548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5771133" y="4319651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71196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452626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234819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975482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757548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5771133" y="4558919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71196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1452626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2234819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975482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757548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771133" y="4798136"/>
                            <a:ext cx="0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71196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1452626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234819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975482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757548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5771133" y="5037708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71196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452626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234819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975482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757548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771133" y="5276977"/>
                            <a:ext cx="0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71196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1452626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2234819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2975482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757548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5771133" y="5516245"/>
                            <a:ext cx="0" cy="2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7">
                                <a:moveTo>
                                  <a:pt x="0" y="22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71196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452626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234819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975482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3757548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771133" y="5755513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441693" y="239269"/>
                            <a:ext cx="0" cy="598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2587">
                                <a:moveTo>
                                  <a:pt x="0" y="5982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71196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452626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234819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975482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757548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5030470" y="251459"/>
                            <a:ext cx="0" cy="598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2589">
                                <a:moveTo>
                                  <a:pt x="0" y="5982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5771133" y="599478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0" y="239269"/>
                            <a:ext cx="0" cy="677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76972">
                                <a:moveTo>
                                  <a:pt x="0" y="6776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711962" y="6776669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1452626" y="6776669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2234819" y="6776669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2975482" y="6776669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757548" y="6776669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5030470" y="6776669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771133" y="6776669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441693" y="6234125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095" y="24536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6095" y="4846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095" y="72415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6095" y="9634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095" y="1202690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095" y="144195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6095" y="168122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095" y="192049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095" y="215976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095" y="239903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6095" y="263829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6095" y="2877948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095" y="3117215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095" y="335648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6095" y="359575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095" y="383501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095" y="4074286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6095" y="431355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095" y="4552822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095" y="479209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6095" y="5031613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6095" y="5270881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6095" y="5510149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095" y="5749417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095" y="5988684"/>
                            <a:ext cx="64295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9501">
                                <a:moveTo>
                                  <a:pt x="0" y="0"/>
                                </a:moveTo>
                                <a:lnTo>
                                  <a:pt x="64295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6095" y="6227953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6095" y="6512941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095" y="6770496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6095" y="7010145"/>
                            <a:ext cx="6441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694">
                                <a:moveTo>
                                  <a:pt x="0" y="0"/>
                                </a:moveTo>
                                <a:lnTo>
                                  <a:pt x="644169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2887" o:spid="_x0000_s1026" style="position:absolute;margin-left:57.1pt;margin-top:-24.25pt;width:507.7pt;height:552.45pt;z-index:-251660800;mso-position-horizontal-relative:page" coordsize="64477,7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" o:allowincell="f">
                <v:shape id="Shape 2888" o:spid="_x0000_s1027" style="position:absolute;width:0;height:2392;visibility:visible;mso-wrap-style:square;v-text-anchor:top" coordsize="0,239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1Y/sEA&#10;AADdAAAADwAAAGRycy9kb3ducmV2LnhtbERPTWvCQBC9F/oflin0Vjd6kJC6ioiV5qgtweM0O2aD&#10;2dmQnWj6791DocfH+15tJt+pGw2xDWxgPstAEdfBttwY+P76eMtBRUG22AUmA78UYbN+flphYcOd&#10;j3Q7SaNSCMcCDTiRvtA61o48xlnoiRN3CYNHSXBotB3wnsJ9pxdZttQeW04NDnvaOaqvp9EbKPej&#10;jJWrwp4u56WXw6H8KStjXl+m7TsooUn+xX/uT2tgkedpbnqTn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NWP7BAAAA3QAAAA8AAAAAAAAAAAAAAAAAmAIAAGRycy9kb3du&#10;cmV2LnhtbFBLBQYAAAAABAAEAPUAAACGAwAAAAA=&#10;" path="m,239269l,e" filled="f" strokeweight=".33864mm">
                  <v:path arrowok="t" textboxrect="0,0,0,239269"/>
                </v:shape>
                <v:shape id="Shape 2889" o:spid="_x0000_s1028" style="position:absolute;left:7119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Pf8QA&#10;AADdAAAADwAAAGRycy9kb3ducmV2LnhtbESP0WrCQBRE3wv+w3KFvjUbA7UxuooIhT5oodEPuGav&#10;STR7N2Q3Mf69Wyj0cZiZM8xqM5pGDNS52rKCWRSDIC6srrlUcDp+vqUgnEfW2FgmBQ9ysFlPXlaY&#10;aXvnHxpyX4oAYZehgsr7NpPSFRUZdJFtiYN3sZ1BH2RXSt3hPcBNI5M4nkuDNYeFClvaVVTc8t4o&#10;4OFwfliZoO3fv68f+5bGfNcr9Todt0sQnkb/H/5rf2kFSZou4PdNe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D3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890" o:spid="_x0000_s1029" style="position:absolute;left:1452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wTMMA&#10;AADdAAAADwAAAGRycy9kb3ducmV2LnhtbERPXWvCMBR9F/Yfwh3sTdM5EVtNy1A2NpigVvD10ty1&#10;Zc1NSbJa//3yMPDxcL43xWg6MZDzrWUFz7MEBHFldcu1gnP5Nl2B8AFZY2eZFNzIQ5E/TDaYaXvl&#10;Iw2nUIsYwj5DBU0IfSalrxoy6Ge2J47ct3UGQ4SultrhNYabTs6TZCkNthwbGuxp21D1c/o1CnaH&#10;z7TcL14ofC1u6fDesSvdRamnx/F1DSLQGO7if/eHVjBfpXF/fB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KwTM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891" o:spid="_x0000_s1030" style="position:absolute;left:22348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VpMUA&#10;AADdAAAADwAAAGRycy9kb3ducmV2LnhtbESP0WqDQBRE3wv5h+UG+lbXCG2NySohUOhDW6jJB9y4&#10;N2ri3hV3Nebvu4VCH4eZOcNsi9l0YqLBtZYVrKIYBHFldcu1guPh7SkF4Tyyxs4yKbiTgyJfPGwx&#10;0/bG3zSVvhYBwi5DBY33fSalqxoy6CLbEwfvbAeDPsihlnrAW4CbTiZx/CINthwWGuxp31B1LUej&#10;gKfP093KBO34/HV5/ehpLvejUo/LebcB4Wn2/+G/9rtWkKTrF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pWkxQAAAN0AAAAPAAAAAAAAAAAAAAAAAJgCAABkcnMv&#10;ZG93bnJldi54bWxQSwUGAAAAAAQABAD1AAAAigMAAAAA&#10;" path="m,227076l,e" filled="f" strokeweight=".96pt">
                  <v:path arrowok="t" textboxrect="0,0,0,227076"/>
                </v:shape>
                <v:shape id="Shape 2892" o:spid="_x0000_s1031" style="position:absolute;left:2975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aI8QA&#10;AADdAAAADwAAAGRycy9kb3ducmV2LnhtbESPQWvCQBSE7wX/w/IEb3WTgMWmriLFoqdKtZfeHtln&#10;Nph9m+ZtNf77bkHocZiZb5jFavCtulAvTWAD+TQDRVwF23Bt4PP49jgHJRHZYhuYDNxIYLUcPSyw&#10;tOHKH3Q5xFolCEuJBlyMXam1VI48yjR0xMk7hd5jTLKvte3xmuC+1UWWPWmPDacFhx29OqrOhx9v&#10;YCan8JXXMty233m72dBe3Ls2ZjIe1i+gIg3xP3xv76yBYv5cwN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AWi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93" o:spid="_x0000_s1032" style="position:absolute;left:37575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uO8YA&#10;AADdAAAADwAAAGRycy9kb3ducmV2LnhtbESP3WrCQBSE7wu+w3IE7+rGH4qJriItSgstVCN4e8ge&#10;k2D2bNhdY3z7bqHQy2FmvmFWm940oiPna8sKJuMEBHFhdc2lglO+e16A8AFZY2OZFDzIw2Y9eFph&#10;pu2dD9QdQykihH2GCqoQ2kxKX1Rk0I9tSxy9i3UGQ5SulNrhPcJNI6dJ8iIN1hwXKmzptaLierwZ&#10;BW/fH2n+NZ9R+Jw/0m7fsMvdWanRsN8uQQTqw3/4r/2uFUwX6Q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AuO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894" o:spid="_x0000_s1033" style="position:absolute;left:50304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2PMQA&#10;AADdAAAADwAAAGRycy9kb3ducmV2LnhtbESP0WrCQBRE3wv+w3KFvjWbhtpqdBURhD5UwdQPuGav&#10;SWz2bshuYvx7VxD6OMzMGWaxGkwtempdZVnBexSDIM6trrhQcPzdvk1BOI+ssbZMCm7kYLUcvSww&#10;1fbKB+ozX4gAYZeigtL7JpXS5SUZdJFtiIN3tq1BH2RbSN3iNcBNLZM4/pQGKw4LJTa0KSn/yzqj&#10;gPvd6WZlgrab7C9fPw0N2aZT6nU8rOcgPA3+P/xsf2sFyXT2AY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9NjzEAAAA3QAAAA8AAAAAAAAAAAAAAAAAmAIAAGRycy9k&#10;b3ducmV2LnhtbFBLBQYAAAAABAAEAPUAAACJAwAAAAA=&#10;" path="m,227076l,e" filled="f" strokeweight=".96pt">
                  <v:path arrowok="t" textboxrect="0,0,0,227076"/>
                </v:shape>
                <v:shape id="Shape 2895" o:spid="_x0000_s1034" style="position:absolute;left:57711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CV8QA&#10;AADdAAAADwAAAGRycy9kb3ducmV2LnhtbESPQWvCQBSE7wX/w/IEb3UTwWKjq4hY6qlS68XbI/vM&#10;BrNv07ytxn/fLQg9DjPzDbNY9b5RV+qkDmwgH2egiMtga64MHL/enmegJCJbbAKTgTsJrJaDpwUW&#10;Ntz4k66HWKkEYSnQgIuxLbSW0pFHGYeWOHnn0HmMSXaVth3eEtw3epJlL9pjzWnBYUsbR+Xl8OMN&#10;TOUcTnkl/f39O2+2W9qL+9DGjIb9eg4qUh//w4/2zhqYzF6n8Pc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pwl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96" o:spid="_x0000_s1035" style="position:absolute;left:64416;top:12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cIMQA&#10;AADdAAAADwAAAGRycy9kb3ducmV2LnhtbESPQWvCQBSE7wX/w/IEb3UTQbHRVUQs9dRS68XbI/vM&#10;BrNv07ytxn/vFgo9DjPzDbNc975RV+qkDmwgH2egiMtga64MHL9en+egJCJbbAKTgTsJrFeDpyUW&#10;Ntz4k66HWKkEYSnQgIuxLbSW0pFHGYeWOHnn0HmMSXaVth3eEtw3epJlM+2x5rTgsKWto/Jy+PEG&#10;pnIOp7yS/v72nTe7HX2Ie9fGjIb9ZgEqUh//w3/tvTUwmb/M4PdNe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7XCD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897" o:spid="_x0000_s1036" style="position:absolute;left:60;top:60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ejsUA&#10;AADdAAAADwAAAGRycy9kb3ducmV2LnhtbESPQWvCQBSE7wX/w/KEXkQ3KrYaXUUMQm9iWvD6yD6T&#10;kN23Ibs1aX99t1DocZj5ZpjdYbBGPKjztWMF81kCgrhwuuZSwcf7eboG4QOyRuOYFHyRh8N+9LTD&#10;VLuer/TIQyliCfsUFVQhtKmUvqjIop+5ljh6d9dZDFF2pdQd9rHcGrlIkhdpsea4UGFLp4qKJv+0&#10;ChZzk534srrlTd9MLmb5neRZptTzeDhuQQQawn/4j37TkVtvXuH3TXw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V6OxQAAAN0AAAAPAAAAAAAAAAAAAAAAAJgCAABkcnMv&#10;ZG93bnJldi54bWxQSwUGAAAAAAQABAD1AAAAigMAAAAA&#10;" path="m,l6441694,e" filled="f" strokeweight=".96pt">
                  <v:path arrowok="t" textboxrect="0,0,6441694,0"/>
                </v:shape>
                <v:shape id="Shape 2898" o:spid="_x0000_s1037" style="position:absolute;left:64355;top:2453;width:122;height:0;visibility:visible;mso-wrap-style:square;v-text-anchor:top" coordsize="121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PAScQA&#10;AADdAAAADwAAAGRycy9kb3ducmV2LnhtbERPz2vCMBS+D/Y/hDfYbaZ6UFeNIsKksK1S58Xbs3mm&#10;xealazJb//vlMNjx4/u9XA+2ETfqfO1YwXiUgCAuna7ZKDh+vb3MQfiArLFxTAru5GG9enxYYqpd&#10;zwXdDsGIGMI+RQVVCG0qpS8rsuhHriWO3MV1FkOEnZG6wz6G20ZOkmQqLdYcGypsaVtReT38WAXb&#10;/GQycvvsm3fv+cdnMyNTnJV6fho2CxCBhvAv/nNnWsFk/hrnxj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wEnEAAAA3QAAAA8AAAAAAAAAAAAAAAAAmAIAAGRycy9k&#10;b3ducmV2LnhtbFBLBQYAAAAABAAEAPUAAACJAwAAAAA=&#10;" path="m,l12192,e" filled="f" strokeweight=".33864mm">
                  <v:path arrowok="t" textboxrect="0,0,12192,0"/>
                </v:shape>
                <v:shape id="Shape 2899" o:spid="_x0000_s1038" style="position:absolute;left:7119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ZosQA&#10;AADdAAAADwAAAGRycy9kb3ducmV2LnhtbESP3YrCMBSE74V9h3CEvdPUwvpTjbIIghe6YN0HONsc&#10;22pzUpq01rc3C4KXw8x8w6w2valER40rLSuYjCMQxJnVJecKfs+70RyE88gaK8uk4EEONuuPwQoT&#10;be98oi71uQgQdgkqKLyvEyldVpBBN7Y1cfAutjHog2xyqRu8B7ipZBxFU2mw5LBQYE3bgrJb2hoF&#10;3B3/HlbGaNuvn+vsUFOfblulPof99xKEp96/w6/2XiuI54sF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maL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00" o:spid="_x0000_s1039" style="position:absolute;left:14526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qVsIA&#10;AADdAAAADwAAAGRycy9kb3ducmV2LnhtbERPW2vCMBR+H/gfwhH2NlMvDNsZRRTHBAVnB3s9NMe2&#10;2JyUJKv135sHYY8f332x6k0jOnK+tqxgPEpAEBdW11wq+Ml3b3MQPiBrbCyTgjt5WC0HLwvMtL3x&#10;N3XnUIoYwj5DBVUIbSalLyoy6Ee2JY7cxTqDIUJXSu3wFsNNIydJ8i4N1hwbKmxpU1FxPf8ZBdvT&#10;Ps2PsymFw+yedp8Nu9z9KvU67NcfIAL14V/8dH9pBZM0ifvj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SpW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901" o:spid="_x0000_s1040" style="position:absolute;left:22348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PvsQA&#10;AADdAAAADwAAAGRycy9kb3ducmV2LnhtbESPzWrDMBCE74W8g9hCbrUcQ/rjWAkhUOghDdTtA2ys&#10;je3UWhlL/nv7KFDocZiZb5hsN5lGDNS52rKCVRSDIC6srrlU8PP9/vQKwnlkjY1lUjCTg9128ZBh&#10;qu3IXzTkvhQBwi5FBZX3bSqlKyoy6CLbEgfvYjuDPsiulLrDMcBNI5M4fpYGaw4LFbZ0qKj4zXuj&#10;gIfP82xlgrZfn64vx5am/NArtXyc9hsQnib/H/5rf2gFyVu8gvub8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D77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02" o:spid="_x0000_s1041" style="position:absolute;left:29754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AOcQA&#10;AADdAAAADwAAAGRycy9kb3ducmV2LnhtbESPQWvCQBSE7wX/w/IKvdVNApU2dZUiFntSar14e2Sf&#10;2dDs2zRv1fjvu4LgcZiZb5jpfPCtOlEvTWAD+TgDRVwF23BtYPfz+fwKSiKyxTYwGbiQwHw2ephi&#10;acOZv+m0jbVKEJYSDbgYu1JrqRx5lHHoiJN3CL3HmGRfa9vjOcF9q4ssm2iPDacFhx0tHFW/26M3&#10;8CKHsM9rGS6rv7xdLmkjbq2NeXocPt5BRRriPXxrf1kDxVtWwP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rwDn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903" o:spid="_x0000_s1042" style="position:absolute;left:37575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0IcYA&#10;AADdAAAADwAAAGRycy9kb3ducmV2LnhtbESP3WrCQBSE7wu+w3KE3tWNP5QmuoooLQoV2qTg7SF7&#10;moRmz4bdbYxv7wqFXg4z8w2z2gymFT0531hWMJ0kIIhLqxuuFHwVr08vIHxA1thaJgVX8rBZjx5W&#10;mGl74U/q81CJCGGfoYI6hC6T0pc1GfQT2xFH79s6gyFKV0nt8BLhppWzJHmWBhuOCzV2tKup/Ml/&#10;jYL9xzEtTos5hffFNe3fWnaFOyv1OB62SxCBhvAf/msftIJZmszh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u0I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04" o:spid="_x0000_s1043" style="position:absolute;left:57711;top:2514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91sUA&#10;AADdAAAADwAAAGRycy9kb3ducmV2LnhtbESPQWvCQBSE7wX/w/IKvekmUsWmriJi0VOL2ktvj+wz&#10;G5p9G/O2Gv+9Wyj0OMzMN8x82ftGXaiTOrCBfJSBIi6Drbky8Hl8G85ASUS22AQmAzcSWC4GD3Ms&#10;bLjyni6HWKkEYSnQgIuxLbSW0pFHGYWWOHmn0HmMSXaVth1eE9w3epxlU+2x5rTgsKW1o/L78OMN&#10;TOQUvvJK+tv2nDebDX2Ie9fGPD32q1dQkfr4H/5r76yB8Uv2DL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v3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905" o:spid="_x0000_s1044" style="position:absolute;left:7119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QVcYA&#10;AADdAAAADwAAAGRycy9kb3ducmV2LnhtbESP0WoCMRRE3wv9h3ALvkjNKlTrapRSECyItKsfcNlc&#10;N4ubmyWJmvbrm4LQx2FmzjDLdbKduJIPrWMF41EBgrh2uuVGwfGweX4FESKyxs4xKfimAOvV48MS&#10;S+1u/EXXKjYiQziUqMDE2JdShtqQxTByPXH2Ts5bjFn6RmqPtwy3nZwUxVRabDkvGOzp3VB9ri5W&#10;wWw/2+2HH+Pk6509V58/ZsiHpNTgKb0tQERK8T98b2+1gsm8eIG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QQVc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906" o:spid="_x0000_s1045" style="position:absolute;left:14526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tbMcA&#10;AADdAAAADwAAAGRycy9kb3ducmV2LnhtbESPT2vCQBTE74LfYXlCb7oxiNjUVYoiFIoH//TQ22v2&#10;NYnNvg272xj99K4geBxm5jfMfNmZWrTkfGVZwXiUgCDOra64UHA8bIYzED4ga6wtk4ILeVgu+r05&#10;ZtqeeUftPhQiQthnqKAMocmk9HlJBv3INsTR+7XOYIjSFVI7PEe4qWWaJFNpsOK4UGJDq5Lyv/2/&#10;UdDmX7PrYfyZ+sl2clo325/16dsp9TLo3t9ABOrCM/xof2gF6Wsyhfu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3rWz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907" o:spid="_x0000_s1046" style="position:absolute;left:22348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rucYA&#10;AADdAAAADwAAAGRycy9kb3ducmV2LnhtbESP0WoCMRRE34X+Q7iFvkjN6kO3XY1SCkILIrr2Ay6b&#10;62Zxc7MkUVO/3hQKfRxm5gyzWCXbiwv50DlWMJ0UIIgbpztuFXwf1s+vIEJE1tg7JgU/FGC1fBgt&#10;sNLuynu61LEVGcKhQgUmxqGSMjSGLIaJG4izd3TeYszSt1J7vGa47eWsKF6kxY7zgsGBPgw1p/ps&#10;FZTbcrMdf02Tbzb2VO9uZsyHpNTTY3qfg4iU4n/4r/2pFczeihJ+3+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oruc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908" o:spid="_x0000_s1047" style="position:absolute;left:29754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Dvr8A&#10;AADdAAAADwAAAGRycy9kb3ducmV2LnhtbERPzYrCMBC+L/gOYQQvy5pYWNlWo4iw0KvVBxibsS1t&#10;JrWJtfv25iDs8eP73+4n24mRBt841rBaKhDEpTMNVxou59+vHxA+IBvsHJOGP/Kw380+tpgZ9+QT&#10;jUWoRAxhn6GGOoQ+k9KXNVn0S9cTR+7mBoshwqGSZsBnDLedTJRaS4sNx4YaezrWVLbFw2pQ3+2n&#10;VEdKkup8vRecunbMc60X8+mwARFoCv/itzs3GpJUxbnxTXwCcvc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vMO+vwAAAN0AAAAPAAAAAAAAAAAAAAAAAJgCAABkcnMvZG93bnJl&#10;di54bWxQSwUGAAAAAAQABAD1AAAAhAMAAAAA&#10;" path="m,227380l,e" filled="f" strokeweight=".33861mm">
                  <v:path arrowok="t" textboxrect="0,0,0,227380"/>
                </v:shape>
                <v:shape id="Shape 2909" o:spid="_x0000_s1048" style="position:absolute;left:37575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5HscA&#10;AADdAAAADwAAAGRycy9kb3ducmV2LnhtbESPQWvCQBSE7wX/w/IEb3VjkKLRVUQpCMWDWg/entln&#10;Es2+DbvbmPbXu4VCj8PMfMPMl52pRUvOV5YVjIYJCOLc6ooLBZ/H99cJCB+QNdaWScE3eVguei9z&#10;zLR98J7aQyhEhLDPUEEZQpNJ6fOSDPqhbYijd7XOYIjSFVI7fES4qWWaJG/SYMVxocSG1iXl98OX&#10;UdDmp8nPcfSR+vFufNs0u8vmdnZKDfrdagYiUBf+w3/trVaQTpMp/L6JT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oOR7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910" o:spid="_x0000_s1049" style="position:absolute;left:57711;top:4906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ZZb8A&#10;AADdAAAADwAAAGRycy9kb3ducmV2LnhtbERPzYrCMBC+L/gOYYS9LJpYcNlWo4gg9GrdB5htxra0&#10;mdQm1vr2m4Pg8eP73+4n24mRBt841rBaKhDEpTMNVxp+L6fFDwgfkA12jknDkzzsd7OPLWbGPfhM&#10;YxEqEUPYZ6ihDqHPpPRlTRb90vXEkbu6wWKIcKikGfARw20nE6W+pcWGY0ONPR1rKtvibjWodfsl&#10;1ZGSpLr83QpOXTvmudaf8+mwARFoCm/xy50bDUm6ivvjm/g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E1llvwAAAN0AAAAPAAAAAAAAAAAAAAAAAJgCAABkcnMvZG93bnJl&#10;di54bWxQSwUGAAAAAAQABAD1AAAAhAMAAAAA&#10;" path="m,227380l,e" filled="f" strokeweight=".33861mm">
                  <v:path arrowok="t" textboxrect="0,0,0,227380"/>
                </v:shape>
                <v:shape id="Shape 2911" o:spid="_x0000_s1050" style="position:absolute;left:7119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ZY8QA&#10;AADdAAAADwAAAGRycy9kb3ducmV2LnhtbESP0WrCQBRE3wv9h+UW+tZsEqjV6CpFEHzQQqMfcM1e&#10;k9js3ZDdxPj3bkHwcZiZM8xiNZpGDNS52rKCJIpBEBdW11wqOB42H1MQziNrbCyTghs5WC1fXxaY&#10;aXvlXxpyX4oAYZehgsr7NpPSFRUZdJFtiYN3tp1BH2RXSt3hNcBNI9M4nkiDNYeFCltaV1T85b1R&#10;wMP+dLMyRdt//ly+di2N+bpX6v1t/J6D8DT6Z/jR3moF6SxJ4P9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4mWP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12" o:spid="_x0000_s1051" style="position:absolute;left:14526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HZ8YA&#10;AADdAAAADwAAAGRycy9kb3ducmV2LnhtbESPQWvCQBSE7wX/w/KE3urGVKSJriKWlgoK1QheH9nX&#10;JDT7NuxuY/z3XaHQ4zAz3zDL9WBa0ZPzjWUF00kCgri0uuFKwbl4e3oB4QOyxtYyKbiRh/Vq9LDE&#10;XNsrH6k/hUpECPscFdQhdLmUvqzJoJ/Yjjh6X9YZDFG6SmqH1wg3rUyTZC4NNhwXauxoW1P5ffox&#10;Cl4/d1lxmD1T2M9uWf/esivcRanH8bBZgAg0hP/wX/tDK0izaQ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6HZ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13" o:spid="_x0000_s1052" style="position:absolute;left:22348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ij8QA&#10;AADdAAAADwAAAGRycy9kb3ducmV2LnhtbESP0WrCQBRE3wv9h+UWfGs2Rmw1ukoRCj6oYOoHXLPX&#10;JG32bshuYvx7VxD6OMzMGWa5HkwtempdZVnBOIpBEOdWV1woOP18v89AOI+ssbZMCm7kYL16fVli&#10;qu2Vj9RnvhABwi5FBaX3TSqly0sy6CLbEAfvYluDPsi2kLrFa4CbWiZx/CENVhwWSmxoU1L+l3VG&#10;Aff7883KBG03Pfx+7hoask2n1Oht+FqA8DT4//CzvdUKkvl4A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oo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14" o:spid="_x0000_s1053" style="position:absolute;left:29754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rC8UA&#10;AADdAAAADwAAAGRycy9kb3ducmV2LnhtbESPQWvCQBSE7wX/w/IKvekmUsWmriJi0VOL2ktvj+wz&#10;G5p9G/O2Gv+9Wyj0OMzMN8x82ftGXaiTOrCBfJSBIi6Drbky8Hl8G85ASUS22AQmAzcSWC4GD3Ms&#10;bLjyni6HWKkEYSnQgIuxLbSW0pFHGYWWOHmn0HmMSXaVth1eE9w3epxlU+2x5rTgsKW1o/L78OMN&#10;TOQUvvJK+tv2nDebDX2Ie9fGPD32q1dQkfr4H/5r76yB8Uv+DL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2sL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915" o:spid="_x0000_s1054" style="position:absolute;left:37575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fE8YA&#10;AADdAAAADwAAAGRycy9kb3ducmV2LnhtbESP3WrCQBSE7wt9h+UUvNONf6VJXUVaWiootEbw9pA9&#10;TYLZs2F3G+Pbu4LQy2FmvmEWq940oiPna8sKxqMEBHFhdc2lgkP+MXwB4QOyxsYyKbiQh9Xy8WGB&#10;mbZn/qFuH0oRIewzVFCF0GZS+qIig35kW+Lo/VpnMETpSqkdniPcNHKSJM/SYM1xocKW3ioqTvs/&#10;o+D9e5Pmu9mUwnZ2SbvPhl3ujkoNnvr1K4hAffgP39tfWsEkHc/h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cfE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16" o:spid="_x0000_s1055" style="position:absolute;left:57711;top:7302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Q58QA&#10;AADdAAAADwAAAGRycy9kb3ducmV2LnhtbESPQWvCQBSE7wX/w/IEb3UTQampqxSx6MlS9dLbI/vM&#10;hmbfxrytxn/vFgo9DjPzDbNY9b5RV+qkDmwgH2egiMtga64MnI7vzy+gJCJbbAKTgTsJrJaDpwUW&#10;Ntz4k66HWKkEYSnQgIuxLbSW0pFHGYeWOHnn0HmMSXaVth3eEtw3epJlM+2x5rTgsKW1o/L78OMN&#10;TOUcvvJK+vv2kjebDX2I22tjRsP+7RVUpD7+h//aO2tgMs9n8PsmP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JUO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917" o:spid="_x0000_s1056" style="position:absolute;left:7119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Zc8YA&#10;AADdAAAADwAAAGRycy9kb3ducmV2LnhtbESPQWsCMRSE74X+h/AK3mpWQWu3RlGxoIcqtV56e2xe&#10;N8tuXsImddd/b4RCj8PMfMPMl71txIXaUDlWMBpmIIgLpysuFZy/3p9nIEJE1tg4JgVXCrBcPD7M&#10;Mdeu40+6nGIpEoRDjgpMjD6XMhSGLIah88TJ+3GtxZhkW0rdYpfgtpHjLJtKixWnBYOeNoaK+vRr&#10;Fayrg6mP3QdPvst6G/1+G/zmrNTgqV+9gYjUx//wX3unFYxfRy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iZc8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918" o:spid="_x0000_s1057" style="position:absolute;left:14526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8m8EA&#10;AADdAAAADwAAAGRycy9kb3ducmV2LnhtbERPTYvCMBC9C/6HMMLeNFUW0a5RVkFc0ItV72Mz23bb&#10;TEqT1u6/NwfB4+N9rza9qURHjSssK5hOIhDEqdUFZwqul/14AcJ5ZI2VZVLwTw426+FghbG2Dz5T&#10;l/hMhBB2MSrIva9jKV2ak0E3sTVx4H5tY9AH2GRSN/gI4aaSsyiaS4MFh4Yca9rllJZJaxSUu1Np&#10;5K1bVvcOD5/Hv/Ygt61SH6P++wuEp96/xS/3j1YwW07D3PAmP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V/JvBAAAA3QAAAA8AAAAAAAAAAAAAAAAAmAIAAGRycy9kb3du&#10;cmV2LnhtbFBLBQYAAAAABAAEAPUAAACGAwAAAAA=&#10;" path="m,227075l,e" filled="f" strokeweight=".33864mm">
                  <v:path arrowok="t" textboxrect="0,0,0,227075"/>
                </v:shape>
                <v:shape id="Shape 2919" o:spid="_x0000_s1058" style="position:absolute;left:22348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omsYA&#10;AADdAAAADwAAAGRycy9kb3ducmV2LnhtbESPQWsCMRSE7wX/Q3hCbzWrUOlujVLFQntQqfXS22Pz&#10;ull28xI20d3+eyMIPQ4z8w2zWA22FRfqQu1YwXSSgSAuna65UnD6fn96AREissbWMSn4owCr5ehh&#10;gYV2PX/R5RgrkSAcClRgYvSFlKE0ZDFMnCdO3q/rLMYku0rqDvsEt62cZdlcWqw5LRj0tDFUNsez&#10;VbCu96Y59Dt+/qmabfSf2+A3J6Uex8PbK4hIQ/wP39sfWsEsn+Z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uoms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920" o:spid="_x0000_s1059" style="position:absolute;left:29754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LzcQA&#10;AADdAAAADwAAAGRycy9kb3ducmV2LnhtbERPy2rCQBTdF/yH4QrdNROzKBodRUsDkuLCF+3yNnNN&#10;QjN3QmYa4987C8Hl4bwXq8E0oqfO1ZYVTKIYBHFhdc2lgtMxe5uCcB5ZY2OZFNzIwWo5ellgqu2V&#10;99QffClCCLsUFVTet6mUrqjIoItsSxy4i+0M+gC7UuoOryHcNDKJ43dpsObQUGFLHxUVf4d/o2DW&#10;Xz6/s698nZf6nGe/W91ufnZKvY6H9RyEp8E/xQ/3VitIZknYH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C83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2921" o:spid="_x0000_s1060" style="position:absolute;left:37575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fu8UA&#10;AADdAAAADwAAAGRycy9kb3ducmV2LnhtbESPQWvCQBSE70L/w/IKvenGUMSkbkIrFAt60bb31+xr&#10;kib7NmQ3Mf33riB4HGbmG2aTT6YVI/WutqxguYhAEBdW11wq+Pp8n69BOI+ssbVMCv7JQZ49zDaY&#10;anvmI40nX4oAYZeigsr7LpXSFRUZdAvbEQfv1/YGfZB9KXWP5wA3rYyjaCUN1hwWKuxoW1HRnAaj&#10;oNkeGiO/x6T9GXH3vP8bdvJtUOrpcXp9AeFp8vfwrf2hFcRJvITrm/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5+7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922" o:spid="_x0000_s1061" style="position:absolute;left:57711;top:9695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wIccA&#10;AADdAAAADwAAAGRycy9kb3ducmV2LnhtbESPT2vCQBTE70K/w/KE3nRjDlJTN2KLAUnpQW1pj6/Z&#10;lz80+zZktzF+e7cgeBxm5jfMejOaVgzUu8aygsU8AkFcWN1wpeDjlM2eQDiPrLG1TAou5GCTPkzW&#10;mGh75gMNR1+JAGGXoILa+y6R0hU1GXRz2xEHr7S9QR9kX0nd4znATSvjKFpKgw2HhRo7eq2p+D3+&#10;GQWrodx9ZW/5Nq/0Z5797HX38v2u1ON03D6D8DT6e/jW3msF8SqO4f9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qMCH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923" o:spid="_x0000_s1062" style="position:absolute;left:7119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oMsQA&#10;AADdAAAADwAAAGRycy9kb3ducmV2LnhtbESP0WrCQBRE3wX/YblC33RjSq2mriKC4IMKTfsB1+w1&#10;Sc3eDdlNjH/fFQQfh5k5wyzXvalER40rLSuYTiIQxJnVJecKfn924zkI55E1VpZJwZ0crFfDwRIT&#10;bW/8TV3qcxEg7BJUUHhfJ1K6rCCDbmJr4uBdbGPQB9nkUjd4C3BTyTiKZtJgyWGhwJq2BWXXtDUK&#10;uDue71bGaNuP09/noaY+3bZKvY36zRcIT71/hZ/tvVYQL+J3eLw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aDL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24" o:spid="_x0000_s1063" style="position:absolute;left:14526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wNcYA&#10;AADdAAAADwAAAGRycy9kb3ducmV2LnhtbESPQWvCQBSE7wX/w/KE3nTTNEgTXUUsLS1YaI3g9ZF9&#10;JqHZt2F3G+O/7xaEHoeZ+YZZbUbTiYGcby0reJgnIIgrq1uuFRzLl9kTCB+QNXaWScGVPGzWk7sV&#10;Ftpe+IuGQ6hFhLAvUEETQl9I6auGDPq57Ymjd7bOYIjS1VI7vES46WSaJAtpsOW40GBPu4aq78OP&#10;UfD8+Z6XH9kjhX12zYfXjl3pTkrdT8ftEkSgMfyHb+03rSDN0w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dwN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25" o:spid="_x0000_s1064" style="position:absolute;left:22348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V3cMA&#10;AADdAAAADwAAAGRycy9kb3ducmV2LnhtbESP0YrCMBRE3xf8h3AF39bUgu5ajSKC4IMubNcPuDbX&#10;ttrclCat9e/NguDjMDNnmOW6N5XoqHGlZQWTcQSCOLO65FzB6W/3+Q3CeWSNlWVS8CAH69XgY4mJ&#10;tnf+pS71uQgQdgkqKLyvEyldVpBBN7Y1cfAutjHog2xyqRu8B7ipZBxFM2mw5LBQYE3bgrJb2hoF&#10;3B3PDytjtO305/p1qKlPt61So2G/WYDw1Pt3+NXeawXxPJ7C/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9V3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926" o:spid="_x0000_s1065" style="position:absolute;left:29754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aWsQA&#10;AADdAAAADwAAAGRycy9kb3ducmV2LnhtbESPQWvCQBSE7wX/w/IEb3WTgNKmriLFoqdKtZfeHtln&#10;Nph9m+ZtNf77rlDocZiZb5jFavCtulAvTWAD+TQDRVwF23Bt4PP49vgESiKyxTYwGbiRwGo5elhg&#10;acOVP+hyiLVKEJYSDbgYu1JrqRx5lGnoiJN3Cr3HmGRfa9vjNcF9q4ssm2uPDacFhx29OqrOhx9v&#10;YCan8JXXMty233m72dBe3Ls2ZjIe1i+gIg3xP/zX3lkDxXMxh/u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mlr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927" o:spid="_x0000_s1066" style="position:absolute;left:37575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uQsYA&#10;AADdAAAADwAAAGRycy9kb3ducmV2LnhtbESPQWvCQBSE7wX/w/IEb3VjlNqkriItLS0oqCn0+sg+&#10;k2D2bdjdxvjvu4VCj8PMfMOsNoNpRU/ON5YVzKYJCOLS6oYrBZ/F6/0jCB+QNbaWScGNPGzWo7sV&#10;5tpe+Uj9KVQiQtjnqKAOocul9GVNBv3UdsTRO1tnMETpKqkdXiPctDJNkgdpsOG4UGNHzzWVl9O3&#10;UfBy+MiK/WJOYbe4Zf1by65wX0pNxsP2CUSgIfyH/9rvWkGapUv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XuQ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28" o:spid="_x0000_s1067" style="position:absolute;left:57711;top:1208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rs8EA&#10;AADdAAAADwAAAGRycy9kb3ducmV2LnhtbERPTWvCQBC9F/wPywi91U0Clpq6ShHFnipVL70N2TEb&#10;mp2NmVXjv+8eCh4f73u+HHyrrtRLE9hAPslAEVfBNlwbOB42L2+gJCJbbAOTgTsJLBejpzmWNtz4&#10;m677WKsUwlKiARdjV2otlSOPMgkdceJOofcYE+xrbXu8pXDf6iLLXrXHhlODw45Wjqrf/cUbmMop&#10;/OS1DPftOW/Xa9qJ+9LGPI+Hj3dQkYb4EP+7P62BYlakuelNegJ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2q7P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929" o:spid="_x0000_s1068" style="position:absolute;left:7119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f2MQA&#10;AADdAAAADwAAAGRycy9kb3ducmV2LnhtbESPzWrDMBCE74W8g9hCbrVcQ9raiRJCoNBDGqibB9hY&#10;G9uttTKW/Pf2UaDQ4zAz3zCb3WQaMVDnassKnqMYBHFhdc2lgvP3+9MbCOeRNTaWScFMDnbbxcMG&#10;M21H/qIh96UIEHYZKqi8bzMpXVGRQRfZljh4V9sZ9EF2pdQdjgFuGpnE8Ys0WHNYqLClQ0XFb94b&#10;BTx8XmYrE7T96vTzemxpyg+9UsvHab8G4Wny/+G/9odWkKRJCvc34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iX9j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30" o:spid="_x0000_s1069" style="position:absolute;left:14526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g68IA&#10;AADdAAAADwAAAGRycy9kb3ducmV2LnhtbERPXWvCMBR9H+w/hDvwbaZTGWs1ypgoCgrOCr5emmtb&#10;1tyUJNb6782DsMfD+Z4tetOIjpyvLSv4GCYgiAuray4VnPLV+xcIH5A1NpZJwZ08LOavLzPMtL3x&#10;L3XHUIoYwj5DBVUIbSalLyoy6Ie2JY7cxTqDIUJXSu3wFsNNI0dJ8ikN1hwbKmzpp6Li73g1CpaH&#10;bZrvJ2MKu8k97dYNu9ydlRq89d9TEIH68C9+ujdawSgdx/3xTX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eDr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931" o:spid="_x0000_s1070" style="position:absolute;left:22348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FA8QA&#10;AADdAAAADwAAAGRycy9kb3ducmV2LnhtbESP0WrCQBRE3wv9h+UWfGs2Rmw1ukoRCj6oYOoHXLPX&#10;JG32bshuYvx7VxD6OMzMGWa5HkwtempdZVnBOIpBEOdWV1woOP18v89AOI+ssbZMCm7kYL16fVli&#10;qu2Vj9RnvhABwi5FBaX3TSqly0sy6CLbEAfvYluDPsi2kLrFa4CbWiZx/CENVhwWSmxoU1L+l3VG&#10;Aff7883KBG03Pfx+7hoask2n1Oht+FqA8DT4//CzvdUKkvlkDI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xQP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32" o:spid="_x0000_s1071" style="position:absolute;left:29754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KhMUA&#10;AADdAAAADwAAAGRycy9kb3ducmV2LnhtbESPQUvDQBSE74L/YXmCN7tJRNE0myJS0ZOl0Utvj+xr&#10;Nph9G/PWNv33rlDwOMzMN0y1mv2gDjRJH9hAvshAEbfB9twZ+Px4uXkAJRHZ4hCYDJxIYFVfXlRY&#10;2nDkLR2a2KkEYSnRgItxLLWW1pFHWYSROHn7MHmMSU6dthMeE9wPusiye+2x57TgcKRnR+1X8+MN&#10;3Mk+7PJO5tPrdz6s17QR966Nub6an5agIs3xP3xuv1kDxeNtAX9v0hP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wqE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933" o:spid="_x0000_s1072" style="position:absolute;left:37575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+nMYA&#10;AADdAAAADwAAAGRycy9kb3ducmV2LnhtbESPQWvCQBSE7wX/w/IKvdVNjYhJXUWUSgUFawq9PrKv&#10;SWj2bdhdY/z3XaHQ4zAz3zCL1WBa0ZPzjWUFL+MEBHFpdcOVgs/i7XkOwgdkja1lUnAjD6vl6GGB&#10;ubZX/qD+HCoRIexzVFCH0OVS+rImg35sO+LofVtnMETpKqkdXiPctHKSJDNpsOG4UGNHm5rKn/PF&#10;KNie9llxnKYUDtNb1u9adoX7UurpcVi/ggg0hP/wX/tdK5hkaQr3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d+n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34" o:spid="_x0000_s1073" style="position:absolute;left:57711;top:14480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3a8UA&#10;AADdAAAADwAAAGRycy9kb3ducmV2LnhtbESPQWvCQBSE74X+h+UVvOkmakubuoqIpZ5aanvp7ZF9&#10;ZkOzb2PeqvHfu4LQ4zAz3zCzRe8bdaRO6sAG8lEGirgMtubKwM/32/AZlERki01gMnAmgcX8/m6G&#10;hQ0n/qLjNlYqQVgKNOBibAutpXTkUUahJU7eLnQeY5JdpW2HpwT3jR5n2ZP2WHNacNjSylH5tz14&#10;A4+yC795Jf35fZ836zV9ivvQxgwe+uUrqEh9/A/f2htrYPwymcL1TXoC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jdr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935" o:spid="_x0000_s1074" style="position:absolute;left:7119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DAMUA&#10;AADdAAAADwAAAGRycy9kb3ducmV2LnhtbESP0WrCQBRE34X+w3ILfTObRrQ1zUaKIPShCqb9gGv2&#10;NkmbvRuymxj/visIPg4zc4bJNpNpxUi9aywreI5iEMSl1Q1XCr6/dvNXEM4ja2wtk4ILOdjkD7MM&#10;U23PfKSx8JUIEHYpKqi971IpXVmTQRfZjjh4P7Y36IPsK6l7PAe4aWUSxytpsOGwUGNH25rKv2Iw&#10;Cnjcny5WJmiH5eH35bOjqdgOSj09Tu9vIDxN/h6+tT+0gmS9WML1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sMAxQAAAN0AAAAPAAAAAAAAAAAAAAAAAJgCAABkcnMv&#10;ZG93bnJldi54bWxQSwUGAAAAAAQABAD1AAAAigMAAAAA&#10;" path="m,227076l,e" filled="f" strokeweight=".96pt">
                  <v:path arrowok="t" textboxrect="0,0,0,227076"/>
                </v:shape>
                <v:shape id="Shape 2936" o:spid="_x0000_s1075" style="position:absolute;left:14526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dBMUA&#10;AADdAAAADwAAAGRycy9kb3ducmV2LnhtbESPQWvCQBSE70L/w/IK3uqmKtJEVxHF0oKCNYVeH9ln&#10;Epp9G3bXGP99Vyh4HGbmG2ax6k0jOnK+tqzgdZSAIC6srrlU8J3vXt5A+ICssbFMCm7kYbV8Giww&#10;0/bKX9SdQikihH2GCqoQ2kxKX1Rk0I9sSxy9s3UGQ5SulNrhNcJNI8dJMpMGa44LFba0qaj4PV2M&#10;gu3xM80P0wmF/fSWdu8Nu9z9KDV87tdzEIH68Aj/tz+0gnE6mcH9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N0E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2937" o:spid="_x0000_s1076" style="position:absolute;left:22348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47MQA&#10;AADdAAAADwAAAGRycy9kb3ducmV2LnhtbESP3WrCQBSE7wu+w3IKvaubRvyLriKC0AsVmvoAx+wx&#10;iWbPhuwmxrd3CwUvh5n5hlmue1OJjhpXWlbwNYxAEGdWl5wrOP3uPmcgnEfWWFkmBQ9ysF4N3paY&#10;aHvnH+pSn4sAYZeggsL7OpHSZQUZdENbEwfvYhuDPsgml7rBe4CbSsZRNJEGSw4LBda0LSi7pa1R&#10;wN3h/LAyRtuOj9fpvqY+3bZKfbz3mwUIT71/hf/b31pBPB9N4e9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+Oz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38" o:spid="_x0000_s1077" style="position:absolute;left:29754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89bsIA&#10;AADdAAAADwAAAGRycy9kb3ducmV2LnhtbERPTWvCQBC9F/wPywi91U2UlhpdRYrSnlqqXrwN2TEb&#10;zM7GzFbjv+8eBI+P9z1f9r5RF+qkDmwgH2WgiMtga64M7Hebl3dQEpEtNoHJwI0ElovB0xwLG678&#10;S5dtrFQKYSnQgIuxLbSW0pFHGYWWOHHH0HmMCXaVth1eU7hv9DjL3rTHmlODw5Y+HJWn7Z838CrH&#10;cMgr6W+f57xZr+lH3Lc25nnYr2agIvXxIb67v6yB8XSS5qY36Q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z1u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2939" o:spid="_x0000_s1078" style="position:absolute;left:37575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JdsYA&#10;AADdAAAADwAAAGRycy9kb3ducmV2LnhtbESP3WrCQBSE7wu+w3IE7+rGH4qJriItlhYqqBG8PWSP&#10;STB7NuxuY3z7bqHQy2FmvmFWm940oiPna8sKJuMEBHFhdc2lgnO+e16A8AFZY2OZFDzIw2Y9eFph&#10;pu2dj9SdQikihH2GCqoQ2kxKX1Rk0I9tSxy9q3UGQ5SulNrhPcJNI6dJ8iIN1hwXKmzptaLidvo2&#10;Ct4On2m+n88ofM0faffesMvdRanRsN8uQQTqw3/4r/2hFUzTW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9Jd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40" o:spid="_x0000_s1079" style="position:absolute;left:57711;top:1687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CFcIA&#10;AADdAAAADwAAAGRycy9kb3ducmV2LnhtbERPTWvCQBC9F/wPywi91U3ElhpdRYrSnlqqXrwN2TEb&#10;zM7GzFbjv+8eBI+P9z1f9r5RF+qkDmwgH2WgiMtga64M7Hebl3dQEpEtNoHJwI0ElovB0xwLG678&#10;S5dtrFQKYSnQgIuxLbSW0pFHGYWWOHHH0HmMCXaVth1eU7hv9DjL3rTHmlODw5Y+HJWn7Z838CrH&#10;cMgr6W+f57xZr+lH3Lc25nnYr2agIvXxIb67v6yB8XSS9qc36Q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0IV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2941" o:spid="_x0000_s1080" style="position:absolute;left:7119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2fsQA&#10;AADdAAAADwAAAGRycy9kb3ducmV2LnhtbESP0WrCQBRE3wv9h+UWfGs2Bm01ukoRCj6oYOoHXLPX&#10;JG32bshuYvx7VxD6OMzMGWa5HkwtempdZVnBOIpBEOdWV1woOP18v89AOI+ssbZMCm7kYL16fVli&#10;qu2Vj9RnvhABwi5FBaX3TSqly0sy6CLbEAfvYluDPsi2kLrFa4CbWiZx/CENVhwWSmxoU1L+l3VG&#10;Aff7883KBG03Pfx+7hoask2n1Oht+FqA8DT4//CzvdUKkvlkDI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Ltn7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42" o:spid="_x0000_s1081" style="position:absolute;left:14526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oesYA&#10;AADdAAAADwAAAGRycy9kb3ducmV2LnhtbESPQWvCQBSE7wX/w/KE3nTTNEgTXUUsLS1YaI3g9ZF9&#10;JqHZt2F3G+O/7xaEHoeZ+YZZbUbTiYGcby0reJgnIIgrq1uuFRzLl9kTCB+QNXaWScGVPGzWk7sV&#10;Ftpe+IuGQ6hFhLAvUEETQl9I6auGDPq57Ymjd7bOYIjS1VI7vES46WSaJAtpsOW40GBPu4aq78OP&#10;UfD8+Z6XH9kjhX12zYfXjl3pTkrdT8ftEkSgMfyHb+03rSDNsx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2oe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43" o:spid="_x0000_s1082" style="position:absolute;left:22348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NksUA&#10;AADdAAAADwAAAGRycy9kb3ducmV2LnhtbESP0WrCQBRE34X+w3ILvummUVubuglFKPRBhaZ+wG32&#10;NkmbvRuymxj/3hUEH4eZOcNsstE0YqDO1ZYVPM0jEMSF1TWXCo7fH7M1COeRNTaWScGZHGTpw2SD&#10;ibYn/qIh96UIEHYJKqi8bxMpXVGRQTe3LXHwfm1n0AfZlVJ3eApw08g4ip6lwZrDQoUtbSsq/vPe&#10;KOBh/3O2Mkbbrw5/L7uWxnzbKzV9HN/fQHga/T18a39qBfHrcgHXN+EJ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Y2SxQAAAN0AAAAPAAAAAAAAAAAAAAAAAJgCAABkcnMv&#10;ZG93bnJldi54bWxQSwUGAAAAAAQABAD1AAAAigMAAAAA&#10;" path="m,227076l,e" filled="f" strokeweight=".96pt">
                  <v:path arrowok="t" textboxrect="0,0,0,227076"/>
                </v:shape>
                <v:shape id="Shape 2944" o:spid="_x0000_s1083" style="position:absolute;left:29754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EFsUA&#10;AADdAAAADwAAAGRycy9kb3ducmV2LnhtbESPQWvCQBSE7wX/w/IEb3UT0dJGV5Gi6KmltpfeHtln&#10;Nph9G/O2Gv+9Wyj0OMzMN8xi1ftGXaiTOrCBfJyBIi6Drbky8PW5fXwGJRHZYhOYDNxIYLUcPCyw&#10;sOHKH3Q5xEolCEuBBlyMbaG1lI48yji0xMk7hs5jTLKrtO3wmuC+0ZMse9Iea04LDlt6dVSeDj/e&#10;wEyO4TuvpL/tznmz2dC7uDdtzGjYr+egIvXxP/zX3lsDk5fpFH7fpCe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EQW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945" o:spid="_x0000_s1084" style="position:absolute;left:37575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QwDsYA&#10;AADdAAAADwAAAGRycy9kb3ducmV2LnhtbESPQWvCQBSE7wX/w/IEb3WjptKkriItLS0oqCn0+sg+&#10;k2D2bdjdxvjvu4VCj8PMfMOsNoNpRU/ON5YVzKYJCOLS6oYrBZ/F6/0jCB+QNbaWScGNPGzWo7sV&#10;5tpe+Uj9KVQiQtjnqKAOocul9GVNBv3UdsTRO1tnMETpKqkdXiPctHKeJEtpsOG4UGNHzzWVl9O3&#10;UfBy+MiKfbqgsEtvWf/Wsivcl1KT8bB9AhFoCP/hv/a7VjDP0gf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QwD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46" o:spid="_x0000_s1085" style="position:absolute;left:57711;top:1926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/+sUA&#10;AADdAAAADwAAAGRycy9kb3ducmV2LnhtbESPQWvCQBSE70L/w/IKvekmUqWmriLFUk+Vqhdvj+wz&#10;G5p9G/O2Gv99t1DwOMzMN8x82ftGXaiTOrCBfJSBIi6DrbkycNi/D19ASUS22AQmAzcSWC4eBnMs&#10;bLjyF112sVIJwlKgARdjW2gtpSOPMgotcfJOofMYk+wqbTu8Jrhv9DjLptpjzWnBYUtvjsrv3Y83&#10;MJFTOOaV9LePc96s17QV96mNeXrsV6+gIvXxHv5vb6yB8ex5Cn9v0hP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n/6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947" o:spid="_x0000_s1086" style="position:absolute;left:7119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LkcQA&#10;AADdAAAADwAAAGRycy9kb3ducmV2LnhtbESP3WrCQBSE7wu+w3IKvaubBn+jq4gg9EKFpj7AMXtM&#10;otmzIbuJ8e3dQsHLYWa+YZbr3lSio8aVlhV8DSMQxJnVJecKTr+7zxkI55E1VpZJwYMcrFeDtyUm&#10;2t75h7rU5yJA2CWooPC+TqR0WUEG3dDWxMG72MagD7LJpW7wHuCmknEUTaTBksNCgTVtC8puaWsU&#10;cHc4P6yM0bbj43W6r6lPt61SH+/9ZgHCU+9f4f/2t1YQz0dT+Hs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i5H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48" o:spid="_x0000_s1087" style="position:absolute;left:14526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fkMIA&#10;AADdAAAADwAAAGRycy9kb3ducmV2LnhtbERPXWvCMBR9H/gfwhX2NlO1DFuNIhuODSaoFXy9NNe2&#10;2NyUJKv13y8Pgz0ezvdqM5hW9OR8Y1nBdJKAIC6tbrhScC52LwsQPiBrbC2Tggd52KxHTyvMtb3z&#10;kfpTqEQMYZ+jgjqELpfSlzUZ9BPbEUfuap3BEKGrpHZ4j+GmlbMkeZUGG44NNXb0VlN5O/0YBe+H&#10;r6zYp3MK3+kj6z9adoW7KPU8HrZLEIGG8C/+c39qBbMsjX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Z+Q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2949" o:spid="_x0000_s1088" style="position:absolute;left:22348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6eMUA&#10;AADdAAAADwAAAGRycy9kb3ducmV2LnhtbESP0WrCQBRE3wX/YblC33TT0FqNboIIQh/agqkfcM1e&#10;k9js3ZDdxPj33ULBx2FmzjDbbDSNGKhztWUFz4sIBHFhdc2lgtP3Yb4C4TyyxsYyKbiTgyydTraY&#10;aHvjIw25L0WAsEtQQeV9m0jpiooMuoVtiYN3sZ1BH2RXSt3hLcBNI+MoWkqDNYeFClvaV1T85L1R&#10;wMPn+W5ljLZ//bq+fbQ05vteqafZuNuA8DT6R/i//a4VxOuXNf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bp4xQAAAN0AAAAPAAAAAAAAAAAAAAAAAJgCAABkcnMv&#10;ZG93bnJldi54bWxQSwUGAAAAAAQABAD1AAAAigMAAAAA&#10;" path="m,227076l,e" filled="f" strokeweight=".96pt">
                  <v:path arrowok="t" textboxrect="0,0,0,227076"/>
                </v:shape>
                <v:shape id="Shape 2950" o:spid="_x0000_s1089" style="position:absolute;left:29754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UyMEA&#10;AADdAAAADwAAAGRycy9kb3ducmV2LnhtbERPTWvCQBC9F/wPywje6iaCpY2uImLRk6XWi7chO2aD&#10;2dk0s2r89+6h0OPjfc+XvW/UjTqpAxvIxxko4jLYmisDx5/P13dQEpEtNoHJwIMElovByxwLG+78&#10;TbdDrFQKYSnQgIuxLbSW0pFHGYeWOHHn0HmMCXaVth3eU7hv9CTL3rTHmlODw5bWjsrL4eoNTOUc&#10;Tnkl/WP7mzebDX2J22tjRsN+NQMVqY//4j/3zhqYfEzT/vQmPQG9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G1Mj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951" o:spid="_x0000_s1090" style="position:absolute;left:37575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g0MYA&#10;AADdAAAADwAAAGRycy9kb3ducmV2LnhtbESP3WrCQBSE7wt9h+UUvNONf6VJXUVaWiootEbw9pA9&#10;TYLZs2F3G+Pbu4LQy2FmvmEWq940oiPna8sKxqMEBHFhdc2lgkP+MXwB4QOyxsYyKbiQh9Xy8WGB&#10;mbZn/qFuH0oRIewzVFCF0GZS+qIig35kW+Lo/VpnMETpSqkdniPcNHKSJM/SYM1xocKW3ioqTvs/&#10;o+D9e5Pmu9mUwnZ2SbvPhl3ujkoNnvr1K4hAffgP39tfWsEknY/h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ag0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52" o:spid="_x0000_s1091" style="position:absolute;left:57711;top:2165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vJMQA&#10;AADdAAAADwAAAGRycy9kb3ducmV2LnhtbESPQWvCQBSE74X+h+UVvNVNAkqbuooUiz0p1V56e2Sf&#10;2WD2bZq31fjvu4LgcZiZb5jZYvCtOlEvTWAD+TgDRVwF23Bt4Hv/8fwCSiKyxTYwGbiQwGL++DDD&#10;0oYzf9FpF2uVICwlGnAxdqXWUjnyKOPQESfvEHqPMcm+1rbHc4L7VhdZNtUeG04LDjt6d1Qdd3/e&#10;wEQO4SevZbisf/N2taKtuI02ZvQ0LN9ARRriPXxrf1oDxeukgOub9AT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Y7yT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953" o:spid="_x0000_s1092" style="position:absolute;left:7119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bT8UA&#10;AADdAAAADwAAAGRycy9kb3ducmV2LnhtbESP0WrCQBRE34X+w3ILfTObRrQ1zUaKIPShCqb9gGv2&#10;NkmbvRuymxj/visIPg4zc4bJNpNpxUi9aywreI5iEMSl1Q1XCr6/dvNXEM4ja2wtk4ILOdjkD7MM&#10;U23PfKSx8JUIEHYpKqi971IpXVmTQRfZjjh4P7Y36IPsK6l7PAe4aWUSxytpsOGwUGNH25rKv2Iw&#10;Cnjcny5WJmiH5eH35bOjqdgOSj09Tu9vIDxN/h6+tT+0gmS9XMD1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BtPxQAAAN0AAAAPAAAAAAAAAAAAAAAAAJgCAABkcnMv&#10;ZG93bnJldi54bWxQSwUGAAAAAAQABAD1AAAAigMAAAAA&#10;" path="m,227076l,e" filled="f" strokeweight=".96pt">
                  <v:path arrowok="t" textboxrect="0,0,0,227076"/>
                </v:shape>
                <v:shape id="Shape 2954" o:spid="_x0000_s1093" style="position:absolute;left:14526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DSMYA&#10;AADdAAAADwAAAGRycy9kb3ducmV2LnhtbESPQWvCQBSE7wX/w/IEb3WjptKkriItLS0oqCn0+sg+&#10;k2D2bdjdxvjvu4VCj8PMfMOsNoNpRU/ON5YVzKYJCOLS6oYrBZ/F6/0jCB+QNbaWScGNPGzWo7sV&#10;5tpe+Uj9KVQiQtjnqKAOocul9GVNBv3UdsTRO1tnMETpKqkdXiPctHKeJEtpsOG4UGNHzzWVl9O3&#10;UfBy+MiKfbqgsEtvWf/Wsivcl1KT8bB9AhFoCP/hv/a7VjDPHlL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EDS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55" o:spid="_x0000_s1094" style="position:absolute;left:22348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moMQA&#10;AADdAAAADwAAAGRycy9kb3ducmV2LnhtbESP0WrCQBRE3wX/YbmCb7oxEG2jq4gg+KAF037ANXub&#10;pGbvhuwmxr93C4U+DjNzhtnsBlOLnlpXWVawmEcgiHOrKy4UfH0eZ28gnEfWWFsmBU9ysNuORxtM&#10;tX3wlfrMFyJA2KWooPS+SaV0eUkG3dw2xMH7tq1BH2RbSN3iI8BNLeMoWkqDFYeFEhs6lJTfs84o&#10;4P5ye1oZo+2Sj5/VuaEhO3RKTSfDfg3C0+D/w3/tk1YQvycJ/L4JT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JqD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56" o:spid="_x0000_s1095" style="position:absolute;left:29754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pJ8QA&#10;AADdAAAADwAAAGRycy9kb3ducmV2LnhtbESPQWvCQBSE7wX/w/IEb3UTQWmjq4hY6qlS68XbI/vM&#10;BrNv07ytxn/fFQo9DjPzDbNY9b5RV+qkDmwgH2egiMtga64MHL/enl9ASUS22AQmA3cSWC0HTwss&#10;bLjxJ10PsVIJwlKgARdjW2gtpSOPMg4tcfLOofMYk+wqbTu8Jbhv9CTLZtpjzWnBYUsbR+Xl8OMN&#10;TOUcTnkl/f39O2+2W9qL+9DGjIb9eg4qUh//w3/tnTUweZ3O4PEmP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6Sf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957" o:spid="_x0000_s1096" style="position:absolute;left:37575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dP8cA&#10;AADdAAAADwAAAGRycy9kb3ducmV2LnhtbESP3WrCQBSE7wu+w3IE73TjT1uTukppaVGwUE2ht4fs&#10;aRLMng272xjf3i0IvRxm5htmtelNIzpyvrasYDpJQBAXVtdcKvjK38ZLED4ga2wsk4ILedisB3cr&#10;zLQ984G6YyhFhLDPUEEVQptJ6YuKDPqJbYmj92OdwRClK6V2eI5w08hZkjxIgzXHhQpbeqmoOB1/&#10;jYLXz12afyzmFPaLS9q9N+xy963UaNg/P4EI1If/8K291Qpm6f0j/L2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TnT/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2958" o:spid="_x0000_s1097" style="position:absolute;left:57711;top:24051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YzsEA&#10;AADdAAAADwAAAGRycy9kb3ducmV2LnhtbERPTWvCQBC9F/wPywje6iaCpY2uImLRk6XWi7chO2aD&#10;2dk0s2r89+6h0OPjfc+XvW/UjTqpAxvIxxko4jLYmisDx5/P13dQEpEtNoHJwIMElovByxwLG+78&#10;TbdDrFQKYSnQgIuxLbSW0pFHGYeWOHHn0HmMCXaVth3eU7hv9CTL3rTHmlODw5bWjsrL4eoNTOUc&#10;Tnkl/WP7mzebDX2J22tjRsN+NQMVqY//4j/3zhqYfEzT3PQmPQG9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w2M7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959" o:spid="_x0000_s1098" style="position:absolute;left:7119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1TcYA&#10;AADdAAAADwAAAGRycy9kb3ducmV2LnhtbESP3WoCMRSE74W+QziF3kjNKtSfrVFKodCCiK59gMPm&#10;dLO4OVmSVNM+vREEL4eZ+YZZrpPtxIl8aB0rGI8KEMS10y03Cr4PH89zECEia+wck4I/CrBePQyW&#10;WGp35j2dqtiIDOFQogITY19KGWpDFsPI9cTZ+3HeYszSN1J7PGe47eSkKKbSYst5wWBP74bqY/Vr&#10;Fcy2s812+DVOvt7YY7X7N0M+JKWeHtPbK4hIKd7Dt/anVjBZvCzg+iY/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o1Tc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960" o:spid="_x0000_s1099" style="position:absolute;left:14526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11I8QA&#10;AADdAAAADwAAAGRycy9kb3ducmV2LnhtbERPy4rCMBTdD/gP4QruxtQiotUoogwI4sLHLGZ3be60&#10;dZqbkmRqna+fLASXh/NerDpTi5acrywrGA0TEMS51RUXCi7nj/cpCB+QNdaWScGDPKyWvbcFZtre&#10;+UjtKRQihrDPUEEZQpNJ6fOSDPqhbYgj922dwRChK6R2eI/hppZpkkykwYpjQ4kNbUrKf06/RkGb&#10;f07/zqN96seH8W3bHK7b25dTatDv1nMQgbrwEj/dO60gnU3i/vg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NdSPEAAAA3QAAAA8AAAAAAAAAAAAAAAAAmAIAAGRycy9k&#10;b3ducmV2LnhtbFBLBQYAAAAABAAEAPUAAACJAwAAAAA=&#10;" path="m,227380l,e" filled="f" strokeweight=".33864mm">
                  <v:path arrowok="t" textboxrect="0,0,0,227380"/>
                </v:shape>
                <v:shape id="Shape 2961" o:spid="_x0000_s1100" style="position:absolute;left:22348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z9sYA&#10;AADdAAAADwAAAGRycy9kb3ducmV2LnhtbESP0WoCMRRE3wv9h3ALvkjNrg9qt0YpQqGCSF37AZfN&#10;7WZxc7MkUaNf3xQKfRxm5gyzXCfbiwv50DlWUE4KEMSN0x23Cr6O788LECEia+wdk4IbBVivHh+W&#10;WGl35QNd6tiKDOFQoQIT41BJGRpDFsPEDcTZ+3beYszSt1J7vGa47eW0KGbSYsd5weBAG0PNqT5b&#10;BfP9fLcfb8vkm5091Z93M+ZjUmr0lN5eQURK8T/81/7QCqYvsxJ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Dz9sYAAADdAAAADwAAAAAAAAAAAAAAAACYAgAAZHJz&#10;L2Rvd25yZXYueG1sUEsFBgAAAAAEAAQA9QAAAIsDAAAAAA==&#10;" path="m,227380l,e" filled="f" strokeweight=".96pt">
                  <v:path arrowok="t" textboxrect="0,0,0,227380"/>
                </v:shape>
                <v:shape id="Shape 2962" o:spid="_x0000_s1101" style="position:absolute;left:29754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R9MMA&#10;AADdAAAADwAAAGRycy9kb3ducmV2LnhtbESPUWvCMBSF34X9h3CFvchMFpjMzihDEPpq9Qdcm7u2&#10;tLmpTVbrv1+EgY+Hc853OJvd5Dox0hAazwbelwoEceltw5WB8+nw9gkiRGSLnWcycKcAu+3LbIOZ&#10;9Tc+0ljESiQIhwwN1DH2mZShrMlhWPqeOHk/fnAYkxwqaQe8JbjrpFZqJR02nBZq7GlfU9kWv86A&#10;+mgXUu1J6+p0uRa89u2Y58a8zqfvLxCRpvgM/7dza0CvVxoeb9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sR9M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963" o:spid="_x0000_s1102" style="position:absolute;left:37575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/rVMcA&#10;AADdAAAADwAAAGRycy9kb3ducmV2LnhtbESPQWvCQBSE7wX/w/IEb3VjFLGpq4giCMVDtT309pp9&#10;TaLZt2F3jam/visIPQ4z8w0zX3amFi05X1lWMBomIIhzqysuFHwct88zED4ga6wtk4Jf8rBc9J7m&#10;mGl75XdqD6EQEcI+QwVlCE0mpc9LMuiHtiGO3o91BkOUrpDa4TXCTS3TJJlKgxXHhRIbWpeUnw8X&#10;o6DNP2e34+gt9ZP95LRp9t+b05dTatDvVq8gAnXhP/xo77SC9GU6hv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f61T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2964" o:spid="_x0000_s1103" style="position:absolute;left:57711;top:26444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G8MA&#10;AADdAAAADwAAAGRycy9kb3ducmV2LnhtbESP0WrCQBRE3wv+w3IFX4ruNljR6CoiCHlt9AOu2WsS&#10;kr0bs9uY/n23IPRxmJkzzO4w2lYM1PvasYaPhQJBXDhTc6nhejnP1yB8QDbYOiYNP+ThsJ+87TA1&#10;7slfNOShFBHCPkUNVQhdKqUvKrLoF64jjt7d9RZDlH0pTY/PCLetTJRaSYs1x4UKOzpVVDT5t9Wg&#10;Ppt3qU6UJOXl9sh545ohy7SeTcfjFkSgMfyHX+3MaEg2qyX8vY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4sG8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2965" o:spid="_x0000_s1104" style="position:absolute;left:7119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DR4sYA&#10;AADdAAAADwAAAGRycy9kb3ducmV2LnhtbESPT2sCMRTE74V+h/AKvdVsBaWuRqlioR6s+Ofi7bF5&#10;bpbdvIRNdLff3giFHoeZ+Q0zW/S2ETdqQ+VYwfsgA0FcOF1xqeB0/Hr7ABEissbGMSn4pQCL+fPT&#10;DHPtOt7T7RBLkSAcclRgYvS5lKEwZDEMnCdO3sW1FmOSbSl1i12C20YOs2wsLVacFgx6Whkq6sPV&#10;KlhWP6bedVsenct6Hf1mHfzqpNTrS/85BRGpj//hv/a3VjCcjEfweJ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DR4s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966" o:spid="_x0000_s1105" style="position:absolute;left:14526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+D8QA&#10;AADdAAAADwAAAGRycy9kb3ducmV2LnhtbESPQWvCQBSE70L/w/KE3nSjlNBEV7FCsVAvtfX+zD6T&#10;mOzbkN3E9N+7guBxmJlvmOV6MLXoqXWlZQWzaQSCOLO65FzB3+/n5B2E88gaa8uk4J8crFcvoyWm&#10;2l75h/qDz0WAsEtRQeF9k0rpsoIMuqltiIN3tq1BH2SbS93iNcBNLedRFEuDJYeFAhvaFpRVh84o&#10;qLb7yshjn9SnHndv35duJz86pV7Hw2YBwtPgn+FH+0srmCdxDPc34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Avg/EAAAA3QAAAA8AAAAAAAAAAAAAAAAAmAIAAGRycy9k&#10;b3ducmV2LnhtbFBLBQYAAAAABAAEAPUAAACJAwAAAAA=&#10;" path="m,227075l,e" filled="f" strokeweight=".33864mm">
                  <v:path arrowok="t" textboxrect="0,0,0,227075"/>
                </v:shape>
                <v:shape id="Shape 2967" o:spid="_x0000_s1106" style="position:absolute;left:22348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qDsYA&#10;AADdAAAADwAAAGRycy9kb3ducmV2LnhtbESPQWsCMRSE7wX/Q3iCt5pVqLWrUaxYqIcqtV56e2ye&#10;m2U3L2ET3e2/b4RCj8PMfMMs171txI3aUDlWMBlnIIgLpysuFZy/3h7nIEJE1tg4JgU/FGC9Gjws&#10;Mdeu40+6nWIpEoRDjgpMjD6XMhSGLIax88TJu7jWYkyyLaVusUtw28hpls2kxYrTgkFPW0NFfbpa&#10;Ba/VwdTH7oOfvst6F/1+F/z2rNRo2G8WICL18T/8137XCqYvs2e4v0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7qDs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968" o:spid="_x0000_s1107" style="position:absolute;left:29754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+C8MA&#10;AADdAAAADwAAAGRycy9kb3ducmV2LnhtbERPTYvCMBC9L+x/CLPgbU3Xg2g1ii4WpOJB3UWPYzO2&#10;xWZSmljrvzcHwePjfU/nnalES40rLSv46UcgiDOrS84V/B2S7xEI55E1VpZJwYMczGefH1OMtb3z&#10;jtq9z0UIYRejgsL7OpbSZQUZdH1bEwfuYhuDPsAml7rBewg3lRxE0VAaLDk0FFjTb0HZdX8zCsbt&#10;ZXVMNukizfV/mpzXul6etkr1vrrFBISnzr/FL/daKxiMh2Fu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+C8MAAADdAAAADwAAAAAAAAAAAAAAAACYAgAAZHJzL2Rv&#10;d25yZXYueG1sUEsFBgAAAAAEAAQA9QAAAIgDAAAAAA==&#10;" path="m,227075l,e" filled="f" strokeweight=".33861mm">
                  <v:path arrowok="t" textboxrect="0,0,0,227075"/>
                </v:shape>
                <v:shape id="Shape 2969" o:spid="_x0000_s1108" style="position:absolute;left:37575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qfcUA&#10;AADdAAAADwAAAGRycy9kb3ducmV2LnhtbESPQWvCQBSE74L/YXlCb2ZjKNKkrkGFYqG9VO39Nfua&#10;xGTfhuwmpv++Wyh4HGbmG2aTT6YVI/WutqxgFcUgiAuray4VXM4vyycQziNrbC2Tgh9ykG/nsw1m&#10;2t74g8aTL0WAsMtQQeV9l0npiooMush2xMH7tr1BH2RfSt3jLcBNK5M4XkuDNYeFCjs6VFQ0p8Eo&#10;aA7vjZGfY9p+jXh8fLsOR7kflHpYTLtnEJ4mfw//t1+1giRdp/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yp9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970" o:spid="_x0000_s1109" style="position:absolute;left:57711;top:28840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k0MUA&#10;AADdAAAADwAAAGRycy9kb3ducmV2LnhtbERPy2rCQBTdF/yH4Qru6qQubE2diJYGJNJFo2KXt5mb&#10;B2buhMw0xr/vLApdHs57vRlNKwbqXWNZwdM8AkFcWN1wpeB0TB9fQDiPrLG1TAru5GCTTB7WGGt7&#10;408acl+JEMIuRgW1910spStqMujmtiMOXGl7gz7AvpK6x1sIN61cRNFSGmw4NNTY0VtNxTX/MQpW&#10;Q/l+SQ/ZNqv0OUu/97rbfX0oNZuO21cQnkb/L/5z77WCxeo57A9vwhO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yTQxQAAAN0AAAAPAAAAAAAAAAAAAAAAAJgCAABkcnMv&#10;ZG93bnJldi54bWxQSwUGAAAAAAQABAD1AAAAigMAAAAA&#10;" path="m,227075l,e" filled="f" strokeweight=".33861mm">
                  <v:path arrowok="t" textboxrect="0,0,0,227075"/>
                </v:shape>
                <v:shape id="Shape 2971" o:spid="_x0000_s1110" style="position:absolute;left:7119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8w8UA&#10;AADdAAAADwAAAGRycy9kb3ducmV2LnhtbESPzWrDMBCE74W8g9hAb7UcQ5vGsRJCINBDW6jTB9hY&#10;G9uJtTKW/Pf2VaHQ4zAz3zDZfjKNGKhztWUFqygGQVxYXXOp4Pt8enoF4TyyxsYyKZjJwX63eMgw&#10;1XbkLxpyX4oAYZeigsr7NpXSFRUZdJFtiYN3tZ1BH2RXSt3hGOCmkUkcv0iDNYeFCls6VlTc894o&#10;4OHjMluZoO2fP2/r95am/Ngr9bicDlsQnib/H/5rv2kFyWa9gt834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3zDxQAAAN0AAAAPAAAAAAAAAAAAAAAAAJgCAABkcnMv&#10;ZG93bnJldi54bWxQSwUGAAAAAAQABAD1AAAAigMAAAAA&#10;" path="m,227076l,e" filled="f" strokeweight=".96pt">
                  <v:path arrowok="t" textboxrect="0,0,0,227076"/>
                </v:shape>
                <v:shape id="Shape 2972" o:spid="_x0000_s1111" style="position:absolute;left:14526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ix8YA&#10;AADdAAAADwAAAGRycy9kb3ducmV2LnhtbESPQWvCQBSE7wX/w/IEb3VjlNqkriItLS0oqCn0+sg+&#10;k2D2bdjdxvjvu4VCj8PMfMOsNoNpRU/ON5YVzKYJCOLS6oYrBZ/F6/0jCB+QNbaWScGNPGzWo7sV&#10;5tpe+Uj9KVQiQtjnqKAOocul9GVNBv3UdsTRO1tnMETpKqkdXiPctDJNkgdpsOG4UGNHzzWVl9O3&#10;UfBy+MiK/WJOYbe4Zf1by65wX0pNxsP2CUSgIfyH/9rvWkGaLV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Fix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73" o:spid="_x0000_s1112" style="position:absolute;left:22348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HL8QA&#10;AADdAAAADwAAAGRycy9kb3ducmV2LnhtbESP3WrCQBSE7wu+w3IKvaubRvyLriKC0AsVmvoAx+wx&#10;iWbPhuwmxrd3CwUvh5n5hlmue1OJjhpXWlbwNYxAEGdWl5wrOP3uPmcgnEfWWFkmBQ9ysF4N3paY&#10;aHvnH+pSn4sAYZeggsL7OpHSZQUZdENbEwfvYhuDPsgml7rBe4CbSsZRNJEGSw4LBda0LSi7pa1R&#10;wN3h/LAyRtuOj9fpvqY+3bZKfbz3mwUIT71/hf/b31pBPJ+O4O9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5Ry/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74" o:spid="_x0000_s1113" style="position:absolute;left:29754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Oq8UA&#10;AADdAAAADwAAAGRycy9kb3ducmV2LnhtbESPT2vCQBTE74V+h+UVvOkmov2TuoqIpZ5aanvp7ZF9&#10;ZkOzb2PeqvHbu4LQ4zAzv2Fmi9436kid1IEN5KMMFHEZbM2VgZ/vt+EzKInIFpvAZOBMAov5/d0M&#10;CxtO/EXHbaxUgrAUaMDF2BZaS+nIo4xCS5y8Xeg8xiS7StsOTwnuGz3Oskftsea04LCllaPyb3vw&#10;BqayC795Jf35fZ836zV9ivvQxgwe+uUrqEh9/A/f2htrYPzyNIHrm/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I6r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975" o:spid="_x0000_s1114" style="position:absolute;left:37575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6s8cA&#10;AADdAAAADwAAAGRycy9kb3ducmV2LnhtbESP3WrCQBSE7wu+w3IE73TjT1uTukppaVGwUE2ht4fs&#10;aRLMng272xjf3i0IvRxm5htmtelNIzpyvrasYDpJQBAXVtdcKvjK38ZLED4ga2wsk4ILedisB3cr&#10;zLQ984G6YyhFhLDPUEEVQptJ6YuKDPqJbYmj92OdwRClK6V2eI5w08hZkjxIgzXHhQpbeqmoOB1/&#10;jYLXz12afyzmFPaLS9q9N+xy963UaNg/P4EI1If/8K291Qpm6eM9/L2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4+rPHAAAA3QAAAA8AAAAAAAAAAAAAAAAAmAIAAGRy&#10;cy9kb3ducmV2LnhtbFBLBQYAAAAABAAEAPUAAACMAwAAAAA=&#10;" path="m,227076l,e" filled="f" strokeweight=".33864mm">
                  <v:path arrowok="t" textboxrect="0,0,0,227076"/>
                </v:shape>
                <v:shape id="Shape 2976" o:spid="_x0000_s1115" style="position:absolute;left:57711;top:31233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1R8UA&#10;AADdAAAADwAAAGRycy9kb3ducmV2LnhtbESPQWvCQBSE7wX/w/KE3uomgtZGVxFR2lOLtpfeHtln&#10;Nph9G/NWjf++Wyj0OMzMN8xi1ftGXamTOrCBfJSBIi6Drbky8PW5e5qBkohssQlMBu4ksFoOHhZY&#10;2HDjPV0PsVIJwlKgARdjW2gtpSOPMgotcfKOofMYk+wqbTu8Jbhv9DjLptpjzWnBYUsbR+XpcPEG&#10;JnIM33kl/f31nDfbLX2Ie9fGPA779RxUpD7+h//ab9bA+OV5Cr9v0hP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VH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2977" o:spid="_x0000_s1116" style="position:absolute;left:7119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BLMQA&#10;AADdAAAADwAAAGRycy9kb3ducmV2LnhtbESP0WrCQBRE3wv+w3IF3+rGgKZGVxFB8MEWmvoB1+w1&#10;iWbvhuwmxr/vCoU+DjNzhllvB1OLnlpXWVYwm0YgiHOrKy4UnH8O7x8gnEfWWFsmBU9ysN2M3taY&#10;avvgb+ozX4gAYZeigtL7JpXS5SUZdFPbEAfvaluDPsi2kLrFR4CbWsZRtJAGKw4LJTa0Lym/Z51R&#10;wP3n5WlljLabf92SU0NDtu+UmoyH3QqEp8H/h//aR60gXiYJvN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QSz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78" o:spid="_x0000_s1117" style="position:absolute;left:14526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VLcMA&#10;AADdAAAADwAAAGRycy9kb3ducmV2LnhtbERPXWvCMBR9H/gfwhV8m6lOpq1GGRvKBhuoFXy9NNe2&#10;2NyUJNb675eHwR4P53u16U0jOnK+tqxgMk5AEBdW11wqOOXb5wUIH5A1NpZJwYM8bNaDpxVm2t75&#10;QN0xlCKGsM9QQRVCm0npi4oM+rFtiSN3sc5giNCVUju8x3DTyGmSvEqDNceGClt6r6i4Hm9Gwcf+&#10;K81/Zi8UvmePtNs17HJ3Vmo07N+WIAL14V/85/7UCqbpPM6N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lVL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2979" o:spid="_x0000_s1118" style="position:absolute;left:22348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wxcMA&#10;AADdAAAADwAAAGRycy9kb3ducmV2LnhtbESP0YrCMBRE34X9h3AXfNN0C6trNYoIwj6oYN0PuDbX&#10;tm5zU5q01r83guDjMDNnmMWqN5XoqHGlZQVf4wgEcWZ1ybmCv9N29APCeWSNlWVScCcHq+XHYIGJ&#10;tjc+Upf6XAQIuwQVFN7XiZQuK8igG9uaOHgX2xj0QTa51A3eAtxUMo6iiTRYclgosKZNQdl/2hoF&#10;3O3PdytjtO334Trd1dSnm1ap4We/noPw1Pt3+NX+1Qri2XQG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Fwxc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980" o:spid="_x0000_s1119" style="position:absolute;left:29754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4j8EA&#10;AADdAAAADwAAAGRycy9kb3ducmV2LnhtbERPTWvCQBC9F/wPywje6iaCxUZXEbHYU6XWi7chO2aD&#10;2dk0s2r8992D0OPjfS9WvW/UjTqpAxvIxxko4jLYmisDx5+P1xkoicgWm8Bk4EECq+XgZYGFDXf+&#10;ptshViqFsBRowMXYFlpL6cijjENLnLhz6DzGBLtK2w7vKdw3epJlb9pjzanBYUsbR+XlcPUGpnIO&#10;p7yS/rH7zZvtlvbivrQxo2G/noOK1Md/8dP9aQ1M3mdpf3qTn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m+I/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981" o:spid="_x0000_s1120" style="position:absolute;left:37575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Ml8YA&#10;AADdAAAADwAAAGRycy9kb3ducmV2LnhtbESP3WrCQBSE7wu+w3IE73TjD8VEVxFLSwstVCN4e8ge&#10;k2D2bNjdxvj23YLQy2FmvmHW2940oiPna8sKppMEBHFhdc2lglP+Ol6C8AFZY2OZFNzJw3YzeFpj&#10;pu2ND9QdQykihH2GCqoQ2kxKX1Rk0E9sSxy9i3UGQ5SulNrhLcJNI2dJ8iwN1hwXKmxpX1FxPf4Y&#10;BS/fH2n+tZhT+Fzc0+6tYZe7s1KjYb9bgQjUh//wo/2uFczS5RT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aMl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82" o:spid="_x0000_s1121" style="position:absolute;left:57711;top:33625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DY8QA&#10;AADdAAAADwAAAGRycy9kb3ducmV2LnhtbESPQWvCQBSE7wX/w/IEb3WTgMWmriLFoqdKtZfeHtln&#10;Nph9m+ZtNf77bkHocZiZb5jFavCtulAvTWAD+TQDRVwF23Bt4PP49jgHJRHZYhuYDNxIYLUcPSyw&#10;tOHKH3Q5xFolCEuJBlyMXam1VI48yjR0xMk7hd5jTLKvte3xmuC+1UWWPWmPDacFhx29OqrOhx9v&#10;YCan8JXXMty233m72dBe3Ls2ZjIe1i+gIg3xP3xv76yB4nlewN+b9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w2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983" o:spid="_x0000_s1122" style="position:absolute;left:7119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3CMQA&#10;AADdAAAADwAAAGRycy9kb3ducmV2LnhtbESP0WrCQBRE3wv+w3KFvjWbpthqdBURhD5UwdQPuGav&#10;SWz2bshuYvx7VxD6OMzMGWaxGkwtempdZVnBexSDIM6trrhQcPzdvk1BOI+ssbZMCm7kYLUcvSww&#10;1fbKB+ozX4gAYZeigtL7JpXS5SUZdJFtiIN3tq1BH2RbSN3iNcBNLZM4/pQGKw4LJTa0KSn/yzqj&#10;gPvd6WZlgrab7C9fPw0N2aZT6nU8rOcgPA3+P/xsf2sFyWz6AY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NwjEAAAA3QAAAA8AAAAAAAAAAAAAAAAAmAIAAGRycy9k&#10;b3ducmV2LnhtbFBLBQYAAAAABAAEAPUAAACJAwAAAAA=&#10;" path="m,227076l,e" filled="f" strokeweight=".96pt">
                  <v:path arrowok="t" textboxrect="0,0,0,227076"/>
                </v:shape>
                <v:shape id="Shape 2984" o:spid="_x0000_s1123" style="position:absolute;left:14526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vD8YA&#10;AADdAAAADwAAAGRycy9kb3ducmV2LnhtbESPQWvCQBSE74X+h+UVetNNbRATXUUsLS0oqBG8PrLP&#10;JDT7NuxuY/z33YLQ4zAz3zCL1WBa0ZPzjWUFL+MEBHFpdcOVglPxPpqB8AFZY2uZFNzIw2r5+LDA&#10;XNsrH6g/hkpECPscFdQhdLmUvqzJoB/bjjh6F+sMhihdJbXDa4SbVk6SZCoNNhwXauxoU1P5ffwx&#10;Ct72X1mxS18pbNNb1n+07Ap3Vur5aVjPQQQawn/43v7UCibZL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EvD8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85" o:spid="_x0000_s1124" style="position:absolute;left:22348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K58MA&#10;AADdAAAADwAAAGRycy9kb3ducmV2LnhtbESP0YrCMBRE3xf8h3CFfVtTC+5qNYoIwj64wlY/4Npc&#10;22pzU5q01r83guDjMDNnmMWqN5XoqHGlZQXjUQSCOLO65FzB8bD9moJwHlljZZkU3MnBajn4WGCi&#10;7Y3/qUt9LgKEXYIKCu/rREqXFWTQjWxNHLyzbQz6IJtc6gZvAW4qGUfRtzRYclgosKZNQdk1bY0C&#10;7v5OdytjtO1kf/nZ1dSnm1apz2G/noPw1Pt3+NX+1Qri2XQC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K58MAAADdAAAADwAAAAAAAAAAAAAAAACYAgAAZHJzL2Rv&#10;d25yZXYueG1sUEsFBgAAAAAEAAQA9QAAAIgDAAAAAA==&#10;" path="m,227076l,e" filled="f" strokeweight=".96pt">
                  <v:path arrowok="t" textboxrect="0,0,0,227076"/>
                </v:shape>
                <v:shape id="Shape 2986" o:spid="_x0000_s1125" style="position:absolute;left:29754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FYMQA&#10;AADdAAAADwAAAGRycy9kb3ducmV2LnhtbESPQWvCQBSE7wX/w/IEb3UTQbHRVUQs9dRS68XbI/vM&#10;BrNv07ytxn/vFgo9DjPzDbNc975RV+qkDmwgH2egiMtga64MHL9en+egJCJbbAKTgTsJrFeDpyUW&#10;Ntz4k66HWKkEYSnQgIuxLbSW0pFHGYeWOHnn0HmMSXaVth3eEtw3epJlM+2x5rTgsKWto/Jy+PEG&#10;pnIOp7yS/v72nTe7HX2Ie9fGjIb9ZgEqUh//w3/tvTUweZnP4PdNegJ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xWD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2987" o:spid="_x0000_s1126" style="position:absolute;left:37575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xeMYA&#10;AADdAAAADwAAAGRycy9kb3ducmV2LnhtbESPQWvCQBSE74L/YXlCb3VTK9VEVymKYqEFawpeH9nX&#10;JDT7NuyuMf77bqHgcZiZb5jlujeN6Mj52rKCp3ECgriwuuZSwVe+e5yD8AFZY2OZFNzIw3o1HCwx&#10;0/bKn9SdQikihH2GCqoQ2kxKX1Rk0I9tSxy9b+sMhihdKbXDa4SbRk6S5EUarDkuVNjSpqLi53Qx&#10;CrbHtzT/mD5TeJ/e0m7fsMvdWamHUf+6ABGoD/fwf/ugFUzS+Q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OxeM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2988" o:spid="_x0000_s1127" style="position:absolute;left:57711;top:36018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0icEA&#10;AADdAAAADwAAAGRycy9kb3ducmV2LnhtbERPTWvCQBC9F/wPywje6iaCxUZXEbHYU6XWi7chO2aD&#10;2dk0s2r8992D0OPjfS9WvW/UjTqpAxvIxxko4jLYmisDx5+P1xkoicgWm8Bk4EECq+XgZYGFDXf+&#10;ptshViqFsBRowMXYFlpL6cijjENLnLhz6DzGBLtK2w7vKdw3epJlb9pjzanBYUsbR+XlcPUGpnIO&#10;p7yS/rH7zZvtlvbivrQxo2G/noOK1Md/8dP9aQ1M3mdpbnqTn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Q9In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2989" o:spid="_x0000_s1128" style="position:absolute;left:7119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9HcYA&#10;AADdAAAADwAAAGRycy9kb3ducmV2LnhtbESPT2sCMRTE74LfIbxCbzVboUVXo6hYaA+t+Ofi7bF5&#10;bpbdvIRN6m6/fSMIHoeZ+Q0zX/a2EVdqQ+VYwesoA0FcOF1xqeB0/HiZgAgRWWPjmBT8UYDlYjiY&#10;Y65dx3u6HmIpEoRDjgpMjD6XMhSGLIaR88TJu7jWYkyyLaVusUtw28hxlr1LixWnBYOeNoaK+vBr&#10;FayrH1Pvum9+O5f1NvqvbfCbk1LPT/1qBiJSHx/he/tTKxhPJ1O4vU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E9H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990" o:spid="_x0000_s1129" style="position:absolute;left:14526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zx8EA&#10;AADdAAAADwAAAGRycy9kb3ducmV2LnhtbERPy4rCMBTdD/gP4QqzG1NlkGk1igqi4GzGx/7aXNva&#10;5qY0aa1/P1kILg/nPV/2phIdNa6wrGA8ikAQp1YXnCk4n7ZfPyCcR9ZYWSYFT3KwXAw+5pho++A/&#10;6o4+EyGEXYIKcu/rREqX5mTQjWxNHLibbQz6AJtM6gYfIdxUchJFU2mw4NCQY02bnNLy2BoF5ea3&#10;NPLSxdW1w9334d7u5LpV6nPYr2YgPPX+LX6591rBJI7D/vAmP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w88fBAAAA3QAAAA8AAAAAAAAAAAAAAAAAmAIAAGRycy9kb3du&#10;cmV2LnhtbFBLBQYAAAAABAAEAPUAAACGAwAAAAA=&#10;" path="m,227075l,e" filled="f" strokeweight=".33864mm">
                  <v:path arrowok="t" textboxrect="0,0,0,227075"/>
                </v:shape>
                <v:shape id="Shape 2991" o:spid="_x0000_s1130" style="position:absolute;left:22348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6nxsYA&#10;AADdAAAADwAAAGRycy9kb3ducmV2LnhtbESPQWsCMRSE7wX/Q3hCbzWrUOlujVLFQntQqfXS22Pz&#10;ull28xI20d3+eyMIPQ4z8w2zWA22FRfqQu1YwXSSgSAuna65UnD6fn96AREissbWMSn4owCr5ehh&#10;gYV2PX/R5RgrkSAcClRgYvSFlKE0ZDFMnCdO3q/rLMYku0rqDvsEt62cZdlcWqw5LRj0tDFUNsez&#10;VbCu96Y59Dt+/qmabfSf2+A3J6Uex8PbK4hIQ/wP39sfWsEsz6d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6nxs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992" o:spid="_x0000_s1131" style="position:absolute;left:29754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5xscA&#10;AADdAAAADwAAAGRycy9kb3ducmV2LnhtbESPQWvCQBSE74X+h+UVvNVNcxATXcUWAxLxUKvY42v2&#10;mYRm34bsGuO/d4VCj8PMfMPMl4NpRE+dqy0reBtHIIgLq2suFRy+stcpCOeRNTaWScGNHCwXz09z&#10;TLW98if1e1+KAGGXooLK+zaV0hUVGXRj2xIH72w7gz7IrpS6w2uAm0bGUTSRBmsOCxW29FFR8bu/&#10;GAVJf16fsm2+ykt9zLOfjW7fv3dKjV6G1QyEp8H/h//aG60gTpIY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V+cb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993" o:spid="_x0000_s1132" style="position:absolute;left:37575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tsMUA&#10;AADdAAAADwAAAGRycy9kb3ducmV2LnhtbESPQWvCQBSE74X+h+UVvOmmKqWJrlIFUbAXrd6f2dck&#10;TfZtyG5i/PeuIPQ4zMw3zHzZm0p01LjCsoL3UQSCOLW64EzB6Wcz/AThPLLGyjIpuJGD5eL1ZY6J&#10;tlc+UHf0mQgQdgkqyL2vEyldmpNBN7I1cfB+bWPQB9lkUjd4DXBTyXEUfUiDBYeFHGta55SWx9Yo&#10;KNffpZHnLq4uHW6n+792K1etUoO3/msGwlPv/8PP9k4rGMfxBB5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m2w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994" o:spid="_x0000_s1133" style="position:absolute;left:57711;top:38411;width:0;height:2270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EKccA&#10;AADdAAAADwAAAGRycy9kb3ducmV2LnhtbESPT2vCQBTE70K/w/IEb7pRSmmiq9jSgER68B/2+Jp9&#10;JqHZtyG7xvTbu4WCx2FmfsMsVr2pRUetqywrmE4iEMS51RUXCo6HdPwKwnlkjbVlUvBLDlbLp8EC&#10;E21vvKNu7wsRIOwSVFB63yRSurwkg25iG+LgXWxr0AfZFlK3eAtwU8tZFL1IgxWHhRIbei8p/9lf&#10;jYK4u3yc0222zgp9ytLvjW7evj6VGg379RyEp94/wv/tjVYwi+Nn+Hs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wxCnHAAAA3QAAAA8AAAAAAAAAAAAAAAAAmAIAAGRy&#10;cy9kb3ducmV2LnhtbFBLBQYAAAAABAAEAPUAAACMAwAAAAA=&#10;" path="m,227075l,e" filled="f" strokeweight=".33861mm">
                  <v:path arrowok="t" textboxrect="0,0,0,227075"/>
                </v:shape>
                <v:shape id="Shape 2995" o:spid="_x0000_s1134" style="position:absolute;left:7119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hxcYA&#10;AADdAAAADwAAAGRycy9kb3ducmV2LnhtbESPT2sCMRTE7wW/Q3iCN80qWHRrlCoW7MGKfy69PTav&#10;m2U3L2GTuttv3wiFHoeZ+Q2z2vS2EXdqQ+VYwXSSgSAunK64VHC7vo0XIEJE1tg4JgU/FGCzHjyt&#10;MNeu4zPdL7EUCcIhRwUmRp9LGQpDFsPEeeLkfbnWYkyyLaVusUtw28hZlj1LixWnBYOedoaK+vJt&#10;FWyrD1OfuiPPP8t6H/37PvjdTanRsH99ARGpj//hv/ZBK5gtl3N4vE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Whx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996" o:spid="_x0000_s1135" style="position:absolute;left:14526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OKMUA&#10;AADdAAAADwAAAGRycy9kb3ducmV2LnhtbESPQWvCQBSE74L/YXlCb2ZjKNKkrkGFYqG9VO39Nfua&#10;xGTfhuwmpv++Wyh4HGbmG2aTT6YVI/WutqxgFcUgiAuray4VXM4vyycQziNrbC2Tgh9ykG/nsw1m&#10;2t74g8aTL0WAsMtQQeV9l0npiooMush2xMH7tr1BH2RfSt3jLcBNK5M4XkuDNYeFCjs6VFQ0p8Eo&#10;aA7vjZGfY9p+jXh8fLsOR7kflHpYTLtnEJ4mfw//t1+1giRN1/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c4o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2997" o:spid="_x0000_s1136" style="position:absolute;left:22348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aKcYA&#10;AADdAAAADwAAAGRycy9kb3ducmV2LnhtbESPQWsCMRSE7wX/Q3iCt5qtoK1bo6hY0EMttV56e2xe&#10;N8tuXsImddd/b4RCj8PMfMMsVr1txIXaUDlW8DTOQBAXTldcKjh/vT2+gAgRWWPjmBRcKcBqOXhY&#10;YK5dx590OcVSJAiHHBWYGH0uZSgMWQxj54mT9+NaizHJtpS6xS7BbSMnWTaTFitOCwY9bQ0V9enX&#10;KthUR1N/dO88/S7rXfSHXfDbs1KjYb9+BRGpj//hv/ZeK5jM589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aK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2998" o:spid="_x0000_s1137" style="position:absolute;left:29754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OLMMA&#10;AADdAAAADwAAAGRycy9kb3ducmV2LnhtbERPTWvCQBC9C/0PyxS86aYepEldxYoBiXjQtuhxzI5J&#10;MDsbsmtM/717EDw+3vds0ZtadNS6yrKCj3EEgji3uuJCwe9POvoE4TyyxtoyKfgnB4v522CGibZ3&#10;3lN38IUIIewSVFB63yRSurwkg25sG+LAXWxr0AfYFlK3eA/hppaTKJpKgxWHhhIbWpWUXw83oyDu&#10;Lutjus2WWaH/svS80c33aafU8L1ffoHw1PuX+OneaAWTOA5zw5v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3OLMMAAADdAAAADwAAAAAAAAAAAAAAAACYAgAAZHJzL2Rv&#10;d25yZXYueG1sUEsFBgAAAAAEAAQA9QAAAIgDAAAAAA==&#10;" path="m,227075l,e" filled="f" strokeweight=".33861mm">
                  <v:path arrowok="t" textboxrect="0,0,0,227075"/>
                </v:shape>
                <v:shape id="Shape 2999" o:spid="_x0000_s1138" style="position:absolute;left:37575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aWsQA&#10;AADdAAAADwAAAGRycy9kb3ducmV2LnhtbESPQWvCQBSE74L/YXmCN91URJroKlUQC3qp1fsz+0xi&#10;sm9DdhPTf+8WCj0OM/MNs9r0phIdNa6wrOBtGoEgTq0uOFNw+d5P3kE4j6yxskwKfsjBZj0crDDR&#10;9slf1J19JgKEXYIKcu/rREqX5mTQTW1NHLy7bQz6IJtM6gafAW4qOYuihTRYcFjIsaZdTml5bo2C&#10;cncqjbx2cXXr8DA/PtqD3LZKjUf9xxKEp97/h//an1rBLI5j+H0Tn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WlrEAAAA3QAAAA8AAAAAAAAAAAAAAAAAmAIAAGRycy9k&#10;b3ducmV2LnhtbFBLBQYAAAAABAAEAPUAAACJAwAAAAA=&#10;" path="m,227075l,e" filled="f" strokeweight=".33864mm">
                  <v:path arrowok="t" textboxrect="0,0,0,227075"/>
                </v:shape>
                <v:shape id="Shape 3000" o:spid="_x0000_s1139" style="position:absolute;left:57711;top:40803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6usQA&#10;AADdAAAADwAAAGRycy9kb3ducmV2LnhtbERPz2vCMBS+C/sfwht402QThnZGccOCVDzYbWzHt+bZ&#10;ljUvpYm1++/NQfD48f1ergfbiJ46XzvW8DRVIIgLZ2ouNXx+pJM5CB+QDTaOScM/eVivHkZLTIy7&#10;8JH6PJQihrBPUEMVQptI6YuKLPqpa4kjd3KdxRBhV0rT4SWG20Y+K/UiLdYcGyps6b2i4i8/Ww2L&#10;/rT9TvfZJivNV5b+7kz79nPQevw4bF5BBBrCXXxz74yGmVJxf3wTn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+rr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3001" o:spid="_x0000_s1140" style="position:absolute;left:7119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iqcUA&#10;AADdAAAADwAAAGRycy9kb3ducmV2LnhtbESPwWrDMBBE74H+g9hCb7EUlyTFiRKKodBDUojTD9hY&#10;W9uttTKW7Dh/HxUKPQ4z84bZ7ifbipF63zjWsEgUCOLSmYYrDZ/nt/kLCB+QDbaOScONPOx3D7Mt&#10;ZsZd+URjESoRIewz1FCH0GVS+rImiz5xHXH0vlxvMUTZV9L0eI1w28pUqZW02HBcqLGjvKbypxis&#10;Bh6Pl5uTKbph+fG9PnQ0Ffmg9dPj9LoBEWgK/+G/9rvR8KzUAn7fx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aKpxQAAAN0AAAAPAAAAAAAAAAAAAAAAAJgCAABkcnMv&#10;ZG93bnJldi54bWxQSwUGAAAAAAQABAD1AAAAigMAAAAA&#10;" path="m,227076l,e" filled="f" strokeweight=".96pt">
                  <v:path arrowok="t" textboxrect="0,0,0,227076"/>
                </v:shape>
                <v:shape id="Shape 3002" o:spid="_x0000_s1141" style="position:absolute;left:14526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8rcUA&#10;AADdAAAADwAAAGRycy9kb3ducmV2LnhtbESPQWsCMRSE7wX/Q3iF3mpSFdHVKKK0tKCgruD1sXnd&#10;Xbp5WZJ0Xf99Uyj0OMzMN8xy3dtGdORD7VjDy1CBIC6cqbnUcMlfn2cgQkQ22DgmDXcKsF4NHpaY&#10;GXfjE3XnWIoE4ZChhirGNpMyFBVZDEPXEifv03mLMUlfSuPxluC2kSOlptJizWmhwpa2FRVf52+r&#10;YXf8mOeHyZjifnKfd28N+9xftX567DcLEJH6+B/+a78bDWOlRv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7yt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3003" o:spid="_x0000_s1142" style="position:absolute;left:22348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ZRcQA&#10;AADdAAAADwAAAGRycy9kb3ducmV2LnhtbESP0WrCQBRE34X+w3ILfdNdlVqJriKC0IdWMPUDrtlr&#10;Es3eDdlNjH/fFQQfh5k5wyzXva1ER40vHWsYjxQI4syZknMNx7/dcA7CB2SDlWPScCcP69XbYImJ&#10;cTc+UJeGXEQI+wQ1FCHUiZQ+K8iiH7maOHpn11gMUTa5NA3eItxWcqLUTFosOS4UWNO2oOyatlYD&#10;d7+nu5MTdO3n/vL1U1OfblutP977zQJEoD68ws/2t9EwVWoKj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bmUXEAAAA3QAAAA8AAAAAAAAAAAAAAAAAmAIAAGRycy9k&#10;b3ducmV2LnhtbFBLBQYAAAAABAAEAPUAAACJAwAAAAA=&#10;" path="m,227076l,e" filled="f" strokeweight=".96pt">
                  <v:path arrowok="t" textboxrect="0,0,0,227076"/>
                </v:shape>
                <v:shape id="Shape 3004" o:spid="_x0000_s1143" style="position:absolute;left:29754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QwcUA&#10;AADdAAAADwAAAGRycy9kb3ducmV2LnhtbESPT0sDMRTE74LfITzBW5us2lK2TYtIRU9K/1x6e2xe&#10;N0s3L+u+2G6/vREEj8PM/IZZrIbQqjP10kS2UIwNKOIquoZrC/vd62gGShKywzYyWbiSwGp5e7PA&#10;0sULb+i8TbXKEJYSLfiUulJrqTwFlHHsiLN3jH3AlGVfa9fjJcNDqx+MmeqADecFjx29eKpO2+9g&#10;YSLHeChqGa5vX0W7XtOn+A9t7f3d8DwHlWhI/+G/9ruz8GjME/y+yU9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lDB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3005" o:spid="_x0000_s1144" style="position:absolute;left:37575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k2cYA&#10;AADdAAAADwAAAGRycy9kb3ducmV2LnhtbESPQWsCMRSE7wX/Q3hCbzWpWtHVKMXSUkGhdQWvj83r&#10;7tLNy5Kk6/rvTaHQ4zAz3zCrTW8b0ZEPtWMNjyMFgrhwpuZSwyl/fZiDCBHZYOOYNFwpwGY9uFth&#10;ZtyFP6k7xlIkCIcMNVQxtpmUoajIYhi5ljh5X85bjEn6UhqPlwS3jRwrNZMWa04LFba0raj4Pv5Y&#10;DS8fu0V+mE4o7qfXRffWsM/9Wev7Yf+8BBGpj//hv/a70TBR6gl+36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k2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3006" o:spid="_x0000_s1145" style="position:absolute;left:57711;top:43196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rLcMA&#10;AADdAAAADwAAAGRycy9kb3ducmV2LnhtbESPQWvCQBSE7wX/w/KE3uomLS0SXUXEYk+Vqhdvj+wz&#10;G8y+jXmrxn/fFQo9DjPzDTOd975RV+qkDmwgH2WgiMtga64M7HefL2NQEpEtNoHJwJ0E5rPB0xQL&#10;G278Q9dtrFSCsBRowMXYFlpL6cijjEJLnLxj6DzGJLtK2w5vCe4b/ZplH9pjzWnBYUtLR+Vpe/EG&#10;3uUYDnkl/X19zpvVijbivrUxz8N+MQEVqY//4b/2lzXwlojweJOegJ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RrLcMAAADdAAAADwAAAAAAAAAAAAAAAACYAgAAZHJzL2Rv&#10;d25yZXYueG1sUEsFBgAAAAAEAAQA9QAAAIgDAAAAAA==&#10;" path="m,227076l,e" filled="f" strokeweight=".33861mm">
                  <v:path arrowok="t" textboxrect="0,0,0,227076"/>
                </v:shape>
                <v:shape id="Shape 3007" o:spid="_x0000_s1146" style="position:absolute;left:7119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fRsQA&#10;AADdAAAADwAAAGRycy9kb3ducmV2LnhtbESP0WrCQBRE3wv+w3KFvtVdLTYSXUWEQh+00OgHXLPX&#10;JJq9G7KbGP/eLRT6OMzMGWa1GWwtemp95VjDdKJAEOfOVFxoOB0/3xYgfEA2WDsmDQ/ysFmPXlaY&#10;GnfnH+qzUIgIYZ+ihjKEJpXS5yVZ9BPXEEfv4lqLIcq2kKbFe4TbWs6U+pAWK44LJTa0Kym/ZZ3V&#10;wP3h/HByhq6bf1+TfUNDtuu0fh0P2yWIQEP4D/+1v4yGd6US+H0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n0bEAAAA3QAAAA8AAAAAAAAAAAAAAAAAmAIAAGRycy9k&#10;b3ducmV2LnhtbFBLBQYAAAAABAAEAPUAAACJAwAAAAA=&#10;" path="m,227076l,e" filled="f" strokeweight=".96pt">
                  <v:path arrowok="t" textboxrect="0,0,0,227076"/>
                </v:shape>
                <v:shape id="Shape 3008" o:spid="_x0000_s1147" style="position:absolute;left:14526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LR8IA&#10;AADdAAAADwAAAGRycy9kb3ducmV2LnhtbERPXWvCMBR9H/gfwhX2NhOnDK1GkY2NCRPUCr5emmtb&#10;bG5KktX6783DYI+H871c97YRHflQO9YwHikQxIUzNZcaTvnnywxEiMgGG8ek4U4B1qvB0xIz4258&#10;oO4YS5FCOGSooYqxzaQMRUUWw8i1xIm7OG8xJuhLaTzeUrht5KtSb9JizamhwpbeKyqux1+r4WO/&#10;nee76YTiz/Q+774a9rk/a/087DcLEJH6+C/+c38bDROl0tz0Jj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4tHwgAAAN0AAAAPAAAAAAAAAAAAAAAAAJgCAABkcnMvZG93&#10;bnJldi54bWxQSwUGAAAAAAQABAD1AAAAhwMAAAAA&#10;" path="m,227076l,e" filled="f" strokeweight=".33864mm">
                  <v:path arrowok="t" textboxrect="0,0,0,227076"/>
                </v:shape>
                <v:shape id="Shape 3009" o:spid="_x0000_s1148" style="position:absolute;left:22348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ur8QA&#10;AADdAAAADwAAAGRycy9kb3ducmV2LnhtbESP0WrCQBRE3wv9h+UWfKu7VayaukoRCj6oYPQDrtlr&#10;kjZ7N2Q3Mf69Kwh9HGbmDLNY9bYSHTW+dKzhY6hAEGfOlJxrOB1/3mcgfEA2WDkmDTfysFq+viww&#10;Me7KB+rSkIsIYZ+ghiKEOpHSZwVZ9ENXE0fv4hqLIcoml6bBa4TbSo6U+pQWS44LBda0Lij7S1ur&#10;gbvd+ebkCF072f9OtzX16brVevDWf3+BCNSH//CzvTEaxkrN4fEmP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rq/EAAAA3QAAAA8AAAAAAAAAAAAAAAAAmAIAAGRycy9k&#10;b3ducmV2LnhtbFBLBQYAAAAABAAEAPUAAACJAwAAAAA=&#10;" path="m,227076l,e" filled="f" strokeweight=".96pt">
                  <v:path arrowok="t" textboxrect="0,0,0,227076"/>
                </v:shape>
                <v:shape id="Shape 3010" o:spid="_x0000_s1149" style="position:absolute;left:29754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AH8IA&#10;AADdAAAADwAAAGRycy9kb3ducmV2LnhtbERPTWvCQBC9C/6HZQq96SZKS0ndhCKKPbXUevE2ZMds&#10;aHY2ZlaN/757KPT4eN+ravSdutIgbWAD+TwDRVwH23Jj4PC9nb2AkohssQtMBu4kUJXTyQoLG278&#10;Rdd9bFQKYSnQgIuxL7SW2pFHmYeeOHGnMHiMCQ6NtgPeUrjv9CLLnrXHllODw57Wjuqf/cUbeJJT&#10;OOaNjPfdOe82G/oU96GNeXwY315BRRrjv/jP/W4NLLM87U9v0hP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MAf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3011" o:spid="_x0000_s1150" style="position:absolute;left:37575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0B8UA&#10;AADdAAAADwAAAGRycy9kb3ducmV2LnhtbESPQWvCQBSE74L/YXlCb3UTFanRVURpqaDQmoLXR/Y1&#10;Cc2+DbvbGP99Vyh4HGbmG2a16U0jOnK+tqwgHScgiAuray4VfOWvzy8gfEDW2FgmBTfysFkPByvM&#10;tL3yJ3XnUIoIYZ+hgiqENpPSFxUZ9GPbEkfv2zqDIUpXSu3wGuGmkZMkmUuDNceFClvaVVT8nH+N&#10;gv3HYZGfZlMKx9lt0b017HJ3Uepp1G+XIAL14RH+b79rBdMkTeH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LQHxQAAAN0AAAAPAAAAAAAAAAAAAAAAAJgCAABkcnMv&#10;ZG93bnJldi54bWxQSwUGAAAAAAQABAD1AAAAigMAAAAA&#10;" path="m,227076l,e" filled="f" strokeweight=".33864mm">
                  <v:path arrowok="t" textboxrect="0,0,0,227076"/>
                </v:shape>
                <v:shape id="Shape 3012" o:spid="_x0000_s1151" style="position:absolute;left:57711;top:45589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788QA&#10;AADdAAAADwAAAGRycy9kb3ducmV2LnhtbESPQWvCQBSE7wX/w/IEb3UTpaVEVxGx2FOl1ou3R/aZ&#10;DWbfpnmrxn/fFQo9DjPzDTNf9r5RV+qkDmwgH2egiMtga64MHL7fn99ASUS22AQmA3cSWC4GT3Ms&#10;bLjxF133sVIJwlKgARdjW2gtpSOPMg4tcfJOofMYk+wqbTu8Jbhv9CTLXrXHmtOCw5bWjsrz/uIN&#10;vMgpHPNK+vv2J282G9qJ+9TGjIb9agYqUh//w3/tD2tgmuUTeLx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+/P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3013" o:spid="_x0000_s1152" style="position:absolute;left:7119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WcMUA&#10;AADdAAAADwAAAGRycy9kb3ducmV2LnhtbESP0WoCMRRE3wv9h3AFX6RmV6GWrVGKUGhBpK79gMvm&#10;ulnc3CxJ1NSvN4VCH4eZOcMs18n24kI+dI4VlNMCBHHjdMetgu/D+9MLiBCRNfaOScEPBVivHh+W&#10;WGl35T1d6tiKDOFQoQIT41BJGRpDFsPUDcTZOzpvMWbpW6k9XjPc9nJWFM/SYsd5weBAG0PNqT5b&#10;BYvdYrubfJbJN1t7qr9uZsKHpNR4lN5eQURK8T/81/7QCuZFOYffN/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BZwxQAAAN0AAAAPAAAAAAAAAAAAAAAAAJgCAABkcnMv&#10;ZG93bnJldi54bWxQSwUGAAAAAAQABAD1AAAAigMAAAAA&#10;" path="m,227380l,e" filled="f" strokeweight=".96pt">
                  <v:path arrowok="t" textboxrect="0,0,0,227380"/>
                </v:shape>
                <v:shape id="Shape 3014" o:spid="_x0000_s1153" style="position:absolute;left:14526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tSscA&#10;AADdAAAADwAAAGRycy9kb3ducmV2LnhtbESPQWvCQBSE74L/YXlCb7qJDSWkrlIqBaF4UNtDb6/Z&#10;1yQ2+zbsrjH117tCweMwM98wi9VgWtGT841lBeksAUFcWt1wpeDj8DbNQfiArLG1TAr+yMNqOR4t&#10;sND2zDvq96ESEcK+QAV1CF0hpS9rMuhntiOO3o91BkOUrpLa4TnCTSvnSfIkDTYcF2rs6LWm8nd/&#10;Mgr68jO/HNL3uc+22XHdbb/Xxy+n1MNkeHkGEWgI9/B/e6MVPCZpBrc38Qn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UrUr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3015" o:spid="_x0000_s1154" style="position:absolute;left:22348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rn8YA&#10;AADdAAAADwAAAGRycy9kb3ducmV2LnhtbESP0UoDMRRE3wv+Q7hCX4rNrqKVtWkRQahQSt31Ay6b&#10;62bp5mZJYpv2640g9HGYmTPMcp3sII7kQ+9YQTkvQBC3TvfcKfhq3u+eQYSIrHFwTArOFGC9upks&#10;sdLuxJ90rGMnMoRDhQpMjGMlZWgNWQxzNxJn79t5izFL30nt8ZThdpD3RfEkLfacFwyO9GaoPdQ/&#10;VsFit9juZh9l8u3WHur9xcy4SUpNb9PrC4hIKV7D/+2NVvBQlI/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krn8YAAADdAAAADwAAAAAAAAAAAAAAAACYAgAAZHJz&#10;L2Rvd25yZXYueG1sUEsFBgAAAAAEAAQA9QAAAIsDAAAAAA==&#10;" path="m,227380l,e" filled="f" strokeweight=".96pt">
                  <v:path arrowok="t" textboxrect="0,0,0,227380"/>
                </v:shape>
                <v:shape id="Shape 3016" o:spid="_x0000_s1155" style="position:absolute;left:29754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JncMA&#10;AADdAAAADwAAAGRycy9kb3ducmV2LnhtbESPwWrDMBBE74X8g9hCLqWR4tLQuJFNCQR8rZMP2Fgb&#10;29haOZbqOH8fFQo9DjPzhtnls+3FRKNvHWtYrxQI4sqZlmsNp+Ph9QOED8gGe8ek4U4e8mzxtMPU&#10;uBt/01SGWkQI+xQ1NCEMqZS+asiiX7mBOHoXN1oMUY61NCPeItz2MlFqIy22HBcaHGjfUNWVP1aD&#10;eu9epNpTktTH87XkreumotB6+Tx/fYIINIf/8F+7MBre1HoDv2/i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LJncMAAADdAAAADwAAAAAAAAAAAAAAAACYAgAAZHJzL2Rv&#10;d25yZXYueG1sUEsFBgAAAAAEAAQA9QAAAIgDAAAAAA==&#10;" path="m,227380l,e" filled="f" strokeweight=".33861mm">
                  <v:path arrowok="t" textboxrect="0,0,0,227380"/>
                </v:shape>
                <v:shape id="Shape 3017" o:spid="_x0000_s1156" style="position:absolute;left:37575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zPccA&#10;AADdAAAADwAAAGRycy9kb3ducmV2LnhtbESPQWvCQBSE74L/YXmCN93ESivRVUQpFIqHanvo7Zl9&#10;JtHs27C7xuiv7xYKPQ4z8w2zWHWmFi05X1lWkI4TEMS51RUXCj4Pr6MZCB+QNdaWScGdPKyW/d4C&#10;M21v/EHtPhQiQthnqKAMocmk9HlJBv3YNsTRO1lnMETpCqkd3iLc1HKSJM/SYMVxocSGNiXll/3V&#10;KGjzr9njkL5P/HQ3PW+b3XF7/nZKDQfdeg4iUBf+w3/tN63gKUlf4P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GMz3HAAAA3QAAAA8AAAAAAAAAAAAAAAAAmAIAAGRy&#10;cy9kb3ducmV2LnhtbFBLBQYAAAAABAAEAPUAAACMAwAAAAA=&#10;" path="m,227380l,e" filled="f" strokeweight=".33864mm">
                  <v:path arrowok="t" textboxrect="0,0,0,227380"/>
                </v:shape>
                <v:shape id="Shape 3018" o:spid="_x0000_s1157" style="position:absolute;left:57711;top:47981;width:0;height:2274;visibility:visible;mso-wrap-style:square;v-text-anchor:top" coordsize="0,22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4dL8A&#10;AADdAAAADwAAAGRycy9kb3ducmV2LnhtbERPzYrCMBC+C75DGGEvookVZa1GWYSFXq0+wGwztqXN&#10;pNtka/ftzUHw+PH9H06jbcVAva8da1gtFQjiwpmaSw236/fiE4QPyAZbx6ThnzycjtPJAVPjHnyh&#10;IQ+liCHsU9RQhdClUvqiIot+6TriyN1dbzFE2JfS9PiI4baViVJbabHm2FBhR+eKiib/sxrUpplL&#10;daYkKa8/vznvXDNkmdYfs/FrDyLQGN7ilzszGtZqFefGN/EJyOM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fh0vwAAAN0AAAAPAAAAAAAAAAAAAAAAAJgCAABkcnMvZG93bnJl&#10;di54bWxQSwUGAAAAAAQABAD1AAAAhAMAAAAA&#10;" path="m,227380l,e" filled="f" strokeweight=".33861mm">
                  <v:path arrowok="t" textboxrect="0,0,0,227380"/>
                </v:shape>
                <v:shape id="Shape 3019" o:spid="_x0000_s1158" style="position:absolute;left:7119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4csQA&#10;AADdAAAADwAAAGRycy9kb3ducmV2LnhtbESP3YrCMBSE7xd8h3CEvdNUl/WnGkUEwQtdsPoAx+bY&#10;VpuT0qS1vv1GWNjLYWa+YZbrzpSipdoVlhWMhhEI4tTqgjMFl/NuMAPhPLLG0jIpeJGD9ar3scRY&#10;2yefqE18JgKEXYwKcu+rWEqX5mTQDW1FHLybrQ36IOtM6hqfAW5KOY6iiTRYcFjIsaJtTukjaYwC&#10;bo/Xl5VjtM33z316qKhLto1Sn/1uswDhqfP/4b/2Xiv4ikZzeL8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OHLEAAAA3QAAAA8AAAAAAAAAAAAAAAAAmAIAAGRycy9k&#10;b3ducmV2LnhtbFBLBQYAAAAABAAEAPUAAACJAwAAAAA=&#10;" path="m,227076l,e" filled="f" strokeweight=".96pt">
                  <v:path arrowok="t" textboxrect="0,0,0,227076"/>
                </v:shape>
                <v:shape id="Shape 3020" o:spid="_x0000_s1159" style="position:absolute;left:14526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bIcMA&#10;AADdAAAADwAAAGRycy9kb3ducmV2LnhtbERPXWvCMBR9H+w/hDvY25pOZWg1ypgoCg5mK/h6aa5t&#10;WXNTkqzWf28ehD0ezvdiNZhW9OR8Y1nBe5KCIC6tbrhScCo2b1MQPiBrbC2Tght5WC2fnxaYaXvl&#10;I/V5qEQMYZ+hgjqELpPSlzUZ9IntiCN3sc5giNBVUju8xnDTylGafkiDDceGGjv6qqn8zf+MgvXP&#10;flZ8T8YUDpPbrN+27Ap3Vur1Zficgwg0hH/xw73TCsbpKO6Pb+IT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jbIc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3021" o:spid="_x0000_s1160" style="position:absolute;left:22348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+ycQA&#10;AADdAAAADwAAAGRycy9kb3ducmV2LnhtbESPzWrDMBCE74W8g9hCbrUch/7gWAkhUOghDdTtA2ys&#10;je3UWhlL/nv7KFDocZiZb5hsN5lGDNS52rKCVRSDIC6srrlU8PP9/vQGwnlkjY1lUjCTg9128ZBh&#10;qu3IXzTkvhQBwi5FBZX3bSqlKyoy6CLbEgfvYjuDPsiulLrDMcBNI5M4fpEGaw4LFbZ0qKj4zXuj&#10;gIfP82xlgrZ/Pl1fjy1N+aFXavk47TcgPE3+P/zX/tAK1nGygvub8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/snEAAAA3QAAAA8AAAAAAAAAAAAAAAAAmAIAAGRycy9k&#10;b3ducmV2LnhtbFBLBQYAAAAABAAEAPUAAACJAwAAAAA=&#10;" path="m,227076l,e" filled="f" strokeweight=".96pt">
                  <v:path arrowok="t" textboxrect="0,0,0,227076"/>
                </v:shape>
                <v:shape id="Shape 3022" o:spid="_x0000_s1161" style="position:absolute;left:29754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xTsQA&#10;AADdAAAADwAAAGRycy9kb3ducmV2LnhtbESPQWvCQBSE7wX/w/IKvdVNUiwldZUiFntSar14e2Sf&#10;2dDs2zRv1fjvu4LgcZiZb5jpfPCtOlEvTWAD+TgDRVwF23BtYPfz+fwGSiKyxTYwGbiQwHw2ephi&#10;acOZv+m0jbVKEJYSDbgYu1JrqRx5lHHoiJN3CL3HmGRfa9vjOcF9q4sse9UeG04LDjtaOKp+t0dv&#10;YCKHsM9rGS6rv7xdLmkjbq2NeXocPt5BRRriPXxrf1kDL1lRwPVNegJ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MU7EAAAA3QAAAA8AAAAAAAAAAAAAAAAAmAIAAGRycy9k&#10;b3ducmV2LnhtbFBLBQYAAAAABAAEAPUAAACJAwAAAAA=&#10;" path="m,227076l,e" filled="f" strokeweight=".33861mm">
                  <v:path arrowok="t" textboxrect="0,0,0,227076"/>
                </v:shape>
                <v:shape id="Shape 3023" o:spid="_x0000_s1162" style="position:absolute;left:37575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FVsYA&#10;AADdAAAADwAAAGRycy9kb3ducmV2LnhtbESPQWvCQBSE7wX/w/KE3upGI6WJriJKi0KF1hS8PrKv&#10;SWj2bdjdxvjvXaHQ4zAz3zDL9WBa0ZPzjWUF00kCgri0uuFKwVfx+vQCwgdkja1lUnAlD+vV6GGJ&#10;ubYX/qT+FCoRIexzVFCH0OVS+rImg35iO+LofVtnMETpKqkdXiLctHKWJM/SYMNxocaOtjWVP6df&#10;o2D3cciK4zyl8D6/Zv1by65wZ6Uex8NmASLQEP7Df+29VpAmsx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pFV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3024" o:spid="_x0000_s1163" style="position:absolute;left:57711;top:50377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8MocUA&#10;AADdAAAADwAAAGRycy9kb3ducmV2LnhtbESPQWvCQBSE7wX/w/IKvekmVqWkriJi0VOL2ktvj+wz&#10;G5p9G/O2Gv+9Wyj0OMzMN8x82ftGXaiTOrCBfJSBIi6Drbky8Hl8G76AkohssQlMBm4ksFwMHuZY&#10;2HDlPV0OsVIJwlKgARdjW2gtpSOPMgotcfJOofMYk+wqbTu8Jrhv9DjLZtpjzWnBYUtrR+X34ccb&#10;mMopfOWV9LftOW82G/oQ966NeXrsV6+gIvXxP/zX3lkDz9l4Ar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wyh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3025" o:spid="_x0000_s1164" style="position:absolute;left:7119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7FNcUA&#10;AADdAAAADwAAAGRycy9kb3ducmV2LnhtbESPQWsCMRSE7wX/Q3iCt5pVschqFBUL7cGWqhdvj81z&#10;s+zmJWxSd/vvG6HQ4zAz3zCrTW8bcac2VI4VTMYZCOLC6YpLBZfz6/MCRIjIGhvHpOCHAmzWg6cV&#10;5tp1/EX3UyxFgnDIUYGJ0edShsKQxTB2njh5N9dajEm2pdQtdgluGznNshdpseK0YNDT3lBRn76t&#10;gl31YerP7sjza1kfon8/BL+/KDUa9tsliEh9/A//td+0glk2ncPj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sU1xQAAAN0AAAAPAAAAAAAAAAAAAAAAAJgCAABkcnMv&#10;ZG93bnJldi54bWxQSwUGAAAAAAQABAD1AAAAigMAAAAA&#10;" path="m,227075l,e" filled="f" strokeweight=".96pt">
                  <v:path arrowok="t" textboxrect="0,0,0,227075"/>
                </v:shape>
                <v:shape id="Shape 3026" o:spid="_x0000_s1165" style="position:absolute;left:14526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q2MUA&#10;AADdAAAADwAAAGRycy9kb3ducmV2LnhtbESPQWvCQBSE74X+h+UVvOmmtkiNbkIrFIV6MdX7M/tM&#10;0mTfhuwmpv++Kwg9DjPzDbNOR9OIgTpXWVbwPItAEOdWV1woOH5/Tt9AOI+ssbFMCn7JQZo8Pqwx&#10;1vbKBxoyX4gAYRejgtL7NpbS5SUZdDPbEgfvYjuDPsiukLrDa4CbRs6jaCENVhwWSmxpU1JeZ71R&#10;UG/2tZGnYdmcB9y+fv30W/nRKzV5Gt9XIDyN/j98b++0gpdovoDbm/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qrY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3027" o:spid="_x0000_s1166" style="position:absolute;left:22348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+2cYA&#10;AADdAAAADwAAAGRycy9kb3ducmV2LnhtbESPT2sCMRTE74V+h/AKvWlWS6usRmnFQnuo4p+Lt8fm&#10;uVl28xI2qbt+e1MQehxm5jfMfNnbRlyoDZVjBaNhBoK4cLriUsHx8DmYgggRWWPjmBRcKcBy8fgw&#10;x1y7jnd02cdSJAiHHBWYGH0uZSgMWQxD54mTd3atxZhkW0rdYpfgtpHjLHuTFitOCwY9rQwV9f7X&#10;KvioNqbedj/8eirrdfTf6+BXR6Wen/r3GYhIffwP39tfWsFLNp7A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D+2cYAAADdAAAADwAAAAAAAAAAAAAAAACYAgAAZHJz&#10;L2Rvd25yZXYueG1sUEsFBgAAAAAEAAQA9QAAAIsDAAAAAA==&#10;" path="m,227075l,e" filled="f" strokeweight=".96pt">
                  <v:path arrowok="t" textboxrect="0,0,0,227075"/>
                </v:shape>
                <v:shape id="Shape 3028" o:spid="_x0000_s1167" style="position:absolute;left:29754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q3MQA&#10;AADdAAAADwAAAGRycy9kb3ducmV2LnhtbERPy2rCQBTdC/2H4Qrd6UQLpY1ORKUBiXShVezyNnPz&#10;oJk7ITON6d87C8Hl4byXq8E0oqfO1ZYVzKYRCOLc6ppLBaevdPIGwnlkjY1lUvBPDlbJ02iJsbZX&#10;PlB/9KUIIexiVFB538ZSurwig25qW+LAFbYz6APsSqk7vIZw08h5FL1KgzWHhgpb2laU/x7/jIL3&#10;vvi4pPtsnZX6nKU/O91uvj+Veh4P6wUIT4N/iO/unVbwEs3D3PAmPAG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qtz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3029" o:spid="_x0000_s1168" style="position:absolute;left:37575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+qsUA&#10;AADdAAAADwAAAGRycy9kb3ducmV2LnhtbESPQWvCQBSE70L/w/IKvemmVqRGV6mCKOjFtL0/s69J&#10;muzbkN3E+O9dQfA4zMw3zGLVm0p01LjCsoL3UQSCOLW64EzBz/d2+AnCeWSNlWVScCUHq+XLYIGx&#10;thc+UZf4TAQIuxgV5N7XsZQuzcmgG9maOHh/tjHog2wyqRu8BLip5DiKptJgwWEhx5o2OaVl0hoF&#10;5eZYGvnbzapzh7vJ4b/dyXWr1Ntr/zUH4an3z/CjvdcKPqLxDO5vw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T6qxQAAAN0AAAAPAAAAAAAAAAAAAAAAAJgCAABkcnMv&#10;ZG93bnJldi54bWxQSwUGAAAAAAQABAD1AAAAigMAAAAA&#10;" path="m,227075l,e" filled="f" strokeweight=".33864mm">
                  <v:path arrowok="t" textboxrect="0,0,0,227075"/>
                </v:shape>
                <v:shape id="Shape 3030" o:spid="_x0000_s1169" style="position:absolute;left:57711;top:52769;width:0;height:2271;visibility:visible;mso-wrap-style:square;v-text-anchor:top" coordsize="0,227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wB8QA&#10;AADdAAAADwAAAGRycy9kb3ducmV2LnhtbERPy2rCQBTdC/2H4Qrd6cQKpY1ORKUBiXShVezyNnPz&#10;oJk7ITON6d87C8Hl4byXq8E0oqfO1ZYVzKYRCOLc6ppLBaevdPIGwnlkjY1lUvBPDlbJ02iJsbZX&#10;PlB/9KUIIexiVFB538ZSurwig25qW+LAFbYz6APsSqk7vIZw08iXKHqVBmsODRW2tK0o/z3+GQXv&#10;ffFxSffZOiv1OUt/drrdfH8q9Twe1gsQngb/EN/dO61gHs3D/vAmPAG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JMAfEAAAA3QAAAA8AAAAAAAAAAAAAAAAAmAIAAGRycy9k&#10;b3ducmV2LnhtbFBLBQYAAAAABAAEAPUAAACJAwAAAAA=&#10;" path="m,227075l,e" filled="f" strokeweight=".33861mm">
                  <v:path arrowok="t" textboxrect="0,0,0,227075"/>
                </v:shape>
                <v:shape id="Shape 3031" o:spid="_x0000_s1170" style="position:absolute;left:7119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/q8UA&#10;AADdAAAADwAAAGRycy9kb3ducmV2LnhtbESP0WrCQBRE3wv+w3IF3+rGpoQQs4oIFUmfavsBl+w1&#10;CWbvxuxqtn59t1Do4zAzZ5hyG0wv7jS6zrKC1TIBQVxb3XGj4Ovz7TkH4Tyyxt4yKfgmB9vN7KnE&#10;QtuJP+h+8o2IEHYFKmi9HwopXd2SQbe0A3H0znY06KMcG6lHnCLc9PIlSTJpsOO40OJA+5bqy+lm&#10;FFztYx9ceL9Mjy5/zUhXzaHKlFrMw24NwlPw/+G/9lErSJN0Bb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b+rxQAAAN0AAAAPAAAAAAAAAAAAAAAAAJgCAABkcnMv&#10;ZG93bnJldi54bWxQSwUGAAAAAAQABAD1AAAAigMAAAAA&#10;" path="m,227077l,e" filled="f" strokeweight=".96pt">
                  <v:path arrowok="t" textboxrect="0,0,0,227077"/>
                </v:shape>
                <v:shape id="Shape 3032" o:spid="_x0000_s1171" style="position:absolute;left:14526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ppMQA&#10;AADdAAAADwAAAGRycy9kb3ducmV2LnhtbESPQWsCMRCF74X+hzCCt5pVabGrUaRQ8CCiq70Pm3ET&#10;3EyWTbru/ntTEHp8vHnfm7fa9K4WHbXBelYwnWQgiEuvLVcKLufvtwWIEJE11p5JwUABNuvXlxXm&#10;2t/5RF0RK5EgHHJUYGJscilDachhmPiGOHlX3zqMSbaV1C3eE9zVcpZlH9Kh5dRgsKEvQ+Wt+HXp&#10;jc+TOXTW2U4Ph+P7vvjZDjhVajzqt0sQkfr4f/xM77SCeTafwd+ahA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qaTEAAAA3QAAAA8AAAAAAAAAAAAAAAAAmAIAAGRycy9k&#10;b3ducmV2LnhtbFBLBQYAAAAABAAEAPUAAACJAwAAAAA=&#10;" path="m,227077l,e" filled="f" strokeweight=".33864mm">
                  <v:path arrowok="t" textboxrect="0,0,0,227077"/>
                </v:shape>
                <v:shape id="Shape 3033" o:spid="_x0000_s1172" style="position:absolute;left:22348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ER8UA&#10;AADdAAAADwAAAGRycy9kb3ducmV2LnhtbESPwWrDMBBE74X8g9hCbo3cupjgRAnF0BDcU5N8wGJt&#10;bRNr5ViKrfrrq0Khx2Fm3jDbfTCdGGlwrWUFz6sEBHFldcu1gsv5/WkNwnlkjZ1lUvBNDva7xcMW&#10;c20n/qTx5GsRIexyVNB43+dSuqohg25le+LofdnBoI9yqKUecIpw08mXJMmkwZbjQoM9FQ1V19Pd&#10;KLjZuQgufFynuV2/ZqTL+lBmSi0fw9sGhKfg/8N/7aNWkCZp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4RHxQAAAN0AAAAPAAAAAAAAAAAAAAAAAJgCAABkcnMv&#10;ZG93bnJldi54bWxQSwUGAAAAAAQABAD1AAAAigMAAAAA&#10;" path="m,227077l,e" filled="f" strokeweight=".96pt">
                  <v:path arrowok="t" textboxrect="0,0,0,227077"/>
                </v:shape>
                <v:shape id="Shape 3034" o:spid="_x0000_s1173" style="position:absolute;left:29754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9WJ8UA&#10;AADdAAAADwAAAGRycy9kb3ducmV2LnhtbESP3YrCMBSE7xd8h3AE79bUnxWpRhFRENZeWPsAh+bY&#10;FpuT0kStPv1GEPZymJlvmOW6M7W4U+sqywpGwwgEcW51xYWC7Lz/noNwHlljbZkUPMnBetX7WmKs&#10;7YNPdE99IQKEXYwKSu+bWEqXl2TQDW1DHLyLbQ36INtC6hYfAW5qOY6imTRYcVgosaFtSfk1vRkF&#10;3fG122fpiHwy/7llySn5vcwSpQb9brMA4anz/+FP+6AVTKLJFN5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1YnxQAAAN0AAAAPAAAAAAAAAAAAAAAAAJgCAABkcnMv&#10;ZG93bnJldi54bWxQSwUGAAAAAAQABAD1AAAAigMAAAAA&#10;" path="m,227077l,e" filled="f" strokeweight=".33861mm">
                  <v:path arrowok="t" textboxrect="0,0,0,227077"/>
                </v:shape>
                <v:shape id="Shape 3035" o:spid="_x0000_s1174" style="position:absolute;left:37575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x0MUA&#10;AADdAAAADwAAAGRycy9kb3ducmV2LnhtbESPwWrDMBBE74X8g9hCbo3shJTUjRxCoNBDCI2T3hdr&#10;a4laK2Mpjv33VaHQ4zA7b3a2u9G1YqA+WM8K8kUGgrj22nKj4Hp5e9qACBFZY+uZFEwUYFfOHrZY&#10;aH/nMw1VbESCcChQgYmxK6QMtSGHYeE74uR9+d5hTLJvpO7xnuCulcsse5YOLacGgx0dDNXf1c2l&#10;N17O5jRYZwc9nT7Wx+pzP2Gu1Pxx3L+CiDTG/+O/9LtWsMpWa/hdkxA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jHQxQAAAN0AAAAPAAAAAAAAAAAAAAAAAJgCAABkcnMv&#10;ZG93bnJldi54bWxQSwUGAAAAAAQABAD1AAAAigMAAAAA&#10;" path="m,227077l,e" filled="f" strokeweight=".33864mm">
                  <v:path arrowok="t" textboxrect="0,0,0,227077"/>
                </v:shape>
                <v:shape id="Shape 3036" o:spid="_x0000_s1175" style="position:absolute;left:57711;top:55162;width:0;height:2271;visibility:visible;mso-wrap-style:square;v-text-anchor:top" coordsize="0,227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y8UA&#10;AADdAAAADwAAAGRycy9kb3ducmV2LnhtbESP0YrCMBRE34X9h3AX9k1TFUvpGkWWFQTtg91+wKW5&#10;tsXmpjRRu369EQQfh5k5wyzXg2nFlXrXWFYwnUQgiEurG64UFH/bcQLCeWSNrWVS8E8O1quP0RJT&#10;bW98pGvuKxEg7FJUUHvfpVK6siaDbmI74uCdbG/QB9lXUvd4C3DTylkUxdJgw2Ghxo5+airP+cUo&#10;GA73322RT8lnyeJSZMdsf4ozpb4+h803CE+Df4df7Z1WMI/mM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W3LxQAAAN0AAAAPAAAAAAAAAAAAAAAAAJgCAABkcnMv&#10;ZG93bnJldi54bWxQSwUGAAAAAAQABAD1AAAAigMAAAAA&#10;" path="m,227077l,e" filled="f" strokeweight=".33861mm">
                  <v:path arrowok="t" textboxrect="0,0,0,227077"/>
                </v:shape>
                <v:shape id="Shape 3037" o:spid="_x0000_s1176" style="position:absolute;left:7119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V+8UA&#10;AADdAAAADwAAAGRycy9kb3ducmV2LnhtbESP0WqDQBRE3wP9h+UW+hbXGBqLdROCEOhDG4jpB9y6&#10;t2rj3hV3Nebvu4FCH4eZOcPku9l0YqLBtZYVrKIYBHFldcu1gs/zYfkCwnlkjZ1lUnAjB7vtwyLH&#10;TNsrn2gqfS0ChF2GChrv+0xKVzVk0EW2Jw7etx0M+iCHWuoBrwFuOpnE8UYabDksNNhT0VB1KUej&#10;gKePr5uVCdrx+fiTvvc0l8Wo1NPjvH8F4Wn2/+G/9ptWsI7XKdzf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FX7xQAAAN0AAAAPAAAAAAAAAAAAAAAAAJgCAABkcnMv&#10;ZG93bnJldi54bWxQSwUGAAAAAAQABAD1AAAAigMAAAAA&#10;" path="m,227076l,e" filled="f" strokeweight=".96pt">
                  <v:path arrowok="t" textboxrect="0,0,0,227076"/>
                </v:shape>
                <v:shape id="Shape 3038" o:spid="_x0000_s1177" style="position:absolute;left:14526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B+sMA&#10;AADdAAAADwAAAGRycy9kb3ducmV2LnhtbERPXWvCMBR9F/Yfwh3sTdOtIrOaljFRHEyYVvD10ty1&#10;Zc1NSbJa//3yMPDxcL7XxWg6MZDzrWUFz7MEBHFldcu1gnO5nb6C8AFZY2eZFNzIQ5E/TNaYaXvl&#10;Iw2nUIsYwj5DBU0IfSalrxoy6Ge2J47ct3UGQ4SultrhNYabTr4kyUIabDk2NNjTe0PVz+nXKNh8&#10;fSzLwzyl8Dm/LYddx650F6WeHse3FYhAY7iL/917rSBN0jg3volP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dB+s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3039" o:spid="_x0000_s1178" style="position:absolute;left:22348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kEsQA&#10;AADdAAAADwAAAGRycy9kb3ducmV2LnhtbESP0YrCMBRE3wX/IdwF3zRdRV2rUUQQfHAF637Atbm2&#10;3W1uSpPW+vdmQfBxmJkzzGrTmVK0VLvCsoLPUQSCOLW64EzBz2U//ALhPLLG0jIpeJCDzbrfW2Gs&#10;7Z3P1CY+EwHCLkYFufdVLKVLczLoRrYiDt7N1gZ9kHUmdY33ADelHEfRTBosOCzkWNEup/QvaYwC&#10;br+vDyvHaJvp6Xd+rKhLdo1Sg49uuwThqfPv8Kt90Aom0WQB/2/C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ZBLEAAAA3QAAAA8AAAAAAAAAAAAAAAAAmAIAAGRycy9k&#10;b3ducmV2LnhtbFBLBQYAAAAABAAEAPUAAACJAwAAAAA=&#10;" path="m,227076l,e" filled="f" strokeweight=".96pt">
                  <v:path arrowok="t" textboxrect="0,0,0,227076"/>
                </v:shape>
                <v:shape id="Shape 3040" o:spid="_x0000_s1179" style="position:absolute;left:29754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vAsIA&#10;AADdAAAADwAAAGRycy9kb3ducmV2LnhtbERPTWvCQBC9C/6HZQredBPbSomuIsViTy3GXrwN2TEb&#10;mp1NM6vGf989FHp8vO/VZvCtulIvTWAD+SwDRVwF23Bt4Ov4Nn0BJRHZYhuYDNxJYLMej1ZY2HDj&#10;A13LWKsUwlKgARdjV2gtlSOPMgsdceLOofcYE+xrbXu8pXDf6nmWLbTHhlODw45eHVXf5cUbeJZz&#10;OOW1DPf9T97udvQp7kMbM3kYtktQkYb4L/5zv1sDj9lT2p/epCe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+8CwgAAAN0AAAAPAAAAAAAAAAAAAAAAAJgCAABkcnMvZG93&#10;bnJldi54bWxQSwUGAAAAAAQABAD1AAAAhwMAAAAA&#10;" path="m,227076l,e" filled="f" strokeweight=".33861mm">
                  <v:path arrowok="t" textboxrect="0,0,0,227076"/>
                </v:shape>
                <v:shape id="Shape 3041" o:spid="_x0000_s1180" style="position:absolute;left:37575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bGsYA&#10;AADdAAAADwAAAGRycy9kb3ducmV2LnhtbESPQWvCQBSE74X+h+UVetONNRQTXUUsLQoVrCl4fWRf&#10;k9Ds27C7jfHfu4LQ4zAz3zCL1WBa0ZPzjWUFk3ECgri0uuFKwXfxPpqB8AFZY2uZFFzIw2r5+LDA&#10;XNszf1F/DJWIEPY5KqhD6HIpfVmTQT+2HXH0fqwzGKJ0ldQOzxFuWvmSJK/SYMNxocaONjWVv8c/&#10;o+DtsMuKfTql8Jlesv6jZVe4k1LPT8N6DiLQEP7D9/ZWK5gm6QR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ubGs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3042" o:spid="_x0000_s1181" style="position:absolute;left:57711;top:57555;width:0;height:2270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U7sUA&#10;AADdAAAADwAAAGRycy9kb3ducmV2LnhtbESPQWvCQBSE7wX/w/IKvekmVqWkriJi0VOL2ktvj+wz&#10;G5p9G/O2Gv+9Wyj0OMzMN8x82ftGXaiTOrCBfJSBIi6Drbky8Hl8G76AkohssQlMBm4ksFwMHuZY&#10;2HDlPV0OsVIJwlKgARdjW2gtpSOPMgotcfJOofMYk+wqbTu8Jrhv9DjLZtpjzWnBYUtrR+X34ccb&#10;mMopfOWV9LftOW82G/oQ966NeXrsV6+gIvXxP/zX3lkDz9lkDL9v0hP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dTu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3043" o:spid="_x0000_s1182" style="position:absolute;left:64416;top:2392;width:0;height:59826;visibility:visible;mso-wrap-style:square;v-text-anchor:top" coordsize="0,598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ggcYA&#10;AADdAAAADwAAAGRycy9kb3ducmV2LnhtbESPQWsCMRSE74L/ITyhN03UostqFC0KXkpRe6i3x+Z1&#10;s3Tzst2kuv33TUHwOMzMN8xy3blaXKkNlWcN45ECQVx4U3Gp4f28H2YgQkQ2WHsmDb8UYL3q95aY&#10;G3/jI11PsRQJwiFHDTbGJpcyFJYchpFviJP36VuHMcm2lKbFW4K7Wk6UmkmHFacFiw29WCq+Tj9O&#10;w25+fi2zvemyb36zdntRx4/DTuunQbdZgIjUxUf43j4YDVP1PIX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jggcYAAADdAAAADwAAAAAAAAAAAAAAAACYAgAAZHJz&#10;L2Rvd25yZXYueG1sUEsFBgAAAAAEAAQA9QAAAIsDAAAAAA==&#10;" path="m,5982587l,e" filled="f" strokeweight=".33861mm">
                  <v:path arrowok="t" textboxrect="0,0,0,5982587"/>
                </v:shape>
                <v:shape id="Shape 3044" o:spid="_x0000_s1183" style="position:absolute;left:7119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48cUA&#10;AADdAAAADwAAAGRycy9kb3ducmV2LnhtbESP0WrCQBRE3wv+w3IF35qNqdWSZhUJFHxoC0Y/4DZ7&#10;m0Szd0N2E+PfdwuFPg4zc4bJdpNpxUi9aywrWEYxCOLS6oYrBefT2+MLCOeRNbaWScGdHOy2s4cM&#10;U21vfKSx8JUIEHYpKqi971IpXVmTQRfZjjh437Y36IPsK6l7vAW4aWUSx2tpsOGwUGNHeU3ltRiM&#10;Ah4/vu5WJmiH58/L5r2jqcgHpRbzaf8KwtPk/8N/7YNW8BSvVv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LjxxQAAAN0AAAAPAAAAAAAAAAAAAAAAAJgCAABkcnMv&#10;ZG93bnJldi54bWxQSwUGAAAAAAQABAD1AAAAigMAAAAA&#10;" path="m,227076l,e" filled="f" strokeweight=".96pt">
                  <v:path arrowok="t" textboxrect="0,0,0,227076"/>
                </v:shape>
                <v:shape id="Shape 3045" o:spid="_x0000_s1184" style="position:absolute;left:14526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dGcYA&#10;AADdAAAADwAAAGRycy9kb3ducmV2LnhtbESPQWvCQBSE7wX/w/KE3upGjUVTVykWSwULrRF6fWSf&#10;SWj2bdhdY/z3rlDocZiZb5jlujeN6Mj52rKC8SgBQVxYXXOp4Jhvn+YgfEDW2FgmBVfysF4NHpaY&#10;aXvhb+oOoRQRwj5DBVUIbSalLyoy6Ee2JY7eyTqDIUpXSu3wEuGmkZMkeZYGa44LFba0qaj4PZyN&#10;grev3SL/TKcU9ul10b037HL3o9TjsH99ARGoD//hv/aHVjBN0h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CdGcYAAADdAAAADwAAAAAAAAAAAAAAAACYAgAAZHJz&#10;L2Rvd25yZXYueG1sUEsFBgAAAAAEAAQA9QAAAIsDAAAAAA==&#10;" path="m,227076l,e" filled="f" strokeweight=".33864mm">
                  <v:path arrowok="t" textboxrect="0,0,0,227076"/>
                </v:shape>
                <v:shape id="Shape 3046" o:spid="_x0000_s1185" style="position:absolute;left:22348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DHcQA&#10;AADdAAAADwAAAGRycy9kb3ducmV2LnhtbESP3YrCMBSE7xd8h3AE79bUn9WlaxQRBC90weoDnG3O&#10;ttXmpDRprW9vBMHLYWa+YRarzpSipdoVlhWMhhEI4tTqgjMF59P28xuE88gaS8uk4E4OVsvexwJj&#10;bW98pDbxmQgQdjEqyL2vYildmpNBN7QVcfD+bW3QB1lnUtd4C3BTynEUzaTBgsNCjhVtckqvSWMU&#10;cHv4u1s5Rtt8/V7m+4q6ZNMoNeh36x8Qnjr/Dr/aO61gEk1n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gx3EAAAA3QAAAA8AAAAAAAAAAAAAAAAAmAIAAGRycy9k&#10;b3ducmV2LnhtbFBLBQYAAAAABAAEAPUAAACJAwAAAAA=&#10;" path="m,227076l,e" filled="f" strokeweight=".96pt">
                  <v:path arrowok="t" textboxrect="0,0,0,227076"/>
                </v:shape>
                <v:shape id="Shape 3047" o:spid="_x0000_s1186" style="position:absolute;left:29754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3dsUA&#10;AADdAAAADwAAAGRycy9kb3ducmV2LnhtbESPQWvCQBSE7wX/w/IKvekmVm1JXUWKpT0p2l56e2Sf&#10;2dDs25i31fjv3YLQ4zAz3zDzZe8bdaJO6sAG8lEGirgMtubKwNfn2/AZlERki01gMnAhgeVicDfH&#10;woYz7+i0j5VKEJYCDbgY20JrKR15lFFoiZN3CJ3HmGRXadvhOcF9o8dZNtMea04LDlt6dVT+7H+9&#10;gakcwndeSX95P+bNek1bcRttzMN9v3oBFamP/+Fb+8MaeMwmT/D3Jj0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nd2xQAAAN0AAAAPAAAAAAAAAAAAAAAAAJgCAABkcnMv&#10;ZG93bnJldi54bWxQSwUGAAAAAAQABAD1AAAAigMAAAAA&#10;" path="m,227076l,e" filled="f" strokeweight=".33861mm">
                  <v:path arrowok="t" textboxrect="0,0,0,227076"/>
                </v:shape>
                <v:shape id="Shape 3048" o:spid="_x0000_s1187" style="position:absolute;left:37575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yh8MA&#10;AADdAAAADwAAAGRycy9kb3ducmV2LnhtbERPXWvCMBR9F/wP4Qp709RZRDvTIhsbG0xwdrDXS3Nt&#10;i81NSbJa//3yMPDxcL53xWg6MZDzrWUFy0UCgriyuuVawXf5Ot+A8AFZY2eZFNzIQ5FPJzvMtL3y&#10;Fw2nUIsYwj5DBU0IfSalrxoy6Be2J47c2TqDIUJXS+3wGsNNJx+TZC0NthwbGuzpuaHqcvo1Cl6O&#10;H9vykK4ofKa37fDWsSvdj1IPs3H/BCLQGO7if/e7VrBK0jg3volP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Eyh8MAAADdAAAADwAAAAAAAAAAAAAAAACYAgAAZHJzL2Rv&#10;d25yZXYueG1sUEsFBgAAAAAEAAQA9QAAAIgDAAAAAA==&#10;" path="m,227076l,e" filled="f" strokeweight=".33864mm">
                  <v:path arrowok="t" textboxrect="0,0,0,227076"/>
                </v:shape>
                <v:shape id="Shape 3049" o:spid="_x0000_s1188" style="position:absolute;left:50304;top:2514;width:0;height:59826;visibility:visible;mso-wrap-style:square;v-text-anchor:top" coordsize="0,5982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AHMgA&#10;AADdAAAADwAAAGRycy9kb3ducmV2LnhtbESP0U7CQBRE3034h80l8U12LcRg6UJUYtQIMVA+4KZ7&#10;bQvdu7W7QPHrXRMTHyczcyaTLXrbiBN1vnas4XakQBAXztRcatjlzzdTED4gG2wck4YLeVjMB1cZ&#10;psadeUOnbShFhLBPUUMVQptK6YuKLPqRa4mj9+k6iyHKrpSmw3OE20YmSt1JizXHhQpbeqqoOGyP&#10;VsNxrR73y6/Jd5KvNpfk451Xb/Si9fWwf5iBCNSH//Bf+9VoGKvJP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GwAcyAAAAN0AAAAPAAAAAAAAAAAAAAAAAJgCAABk&#10;cnMvZG93bnJldi54bWxQSwUGAAAAAAQABAD1AAAAjQMAAAAA&#10;" path="m,5982589l,e" filled="f" strokeweight=".96pt">
                  <v:path arrowok="t" textboxrect="0,0,0,5982589"/>
                </v:shape>
                <v:shape id="Shape 3050" o:spid="_x0000_s1189" style="position:absolute;left:57711;top:59947;width:0;height:2271;visibility:visible;mso-wrap-style:square;v-text-anchor:top" coordsize="0,227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538EA&#10;AADdAAAADwAAAGRycy9kb3ducmV2LnhtbERPTWvCQBC9F/wPywi91U1aLBJdRcRiT5WqF29DdswG&#10;s7Mxs2r8991DwePjfc8WvW/UjTqpAxvIRxko4jLYmisDh/3X2wSURGSLTWAy8CCBxXzwMsPChjv/&#10;0m0XK5VCWAo04GJsC62ldORRRqElTtwpdB5jgl2lbYf3FO4b/Z5ln9pjzanBYUsrR+V5d/UGxnIK&#10;x7yS/rG55M16TVtxP9qY12G/nIKK1Men+N/9bQ18ZOO0P71JT0DP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ied/BAAAA3QAAAA8AAAAAAAAAAAAAAAAAmAIAAGRycy9kb3du&#10;cmV2LnhtbFBLBQYAAAAABAAEAPUAAACGAwAAAAA=&#10;" path="m,227076l,e" filled="f" strokeweight=".33861mm">
                  <v:path arrowok="t" textboxrect="0,0,0,227076"/>
                </v:shape>
                <v:shape id="Shape 3051" o:spid="_x0000_s1190" style="position:absolute;top:2392;width:0;height:67770;visibility:visible;mso-wrap-style:square;v-text-anchor:top" coordsize="0,677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nJMUA&#10;AADdAAAADwAAAGRycy9kb3ducmV2LnhtbESPQWsCMRSE74L/ITyhF6mJbW3L1ihaKvQm7vbS2yN5&#10;3V3cvCyb6G7/vREEj8PMfMMs14NrxJm6UHvWMJ8pEMTG25pLDT/F7vEdRIjIFhvPpOGfAqxX49ES&#10;M+t7PtA5j6VIEA4ZaqhibDMpg6nIYZj5ljh5f75zGJPsSmk77BPcNfJJqVfpsOa0UGFLnxWZY35y&#10;GpTfHst8b4bi7bf4Mieccv8y1fphMmw+QEQa4j18a39bDc9qMYfrm/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mckxQAAAN0AAAAPAAAAAAAAAAAAAAAAAJgCAABkcnMv&#10;ZG93bnJldi54bWxQSwUGAAAAAAQABAD1AAAAigMAAAAA&#10;" path="m,6776972l,e" filled="f" strokeweight=".33864mm">
                  <v:path arrowok="t" textboxrect="0,0,0,6776972"/>
                </v:shape>
                <v:shape id="Shape 3052" o:spid="_x0000_s1191" style="position:absolute;left:7119;top:67766;width:0;height:2396;visibility:visible;mso-wrap-style:square;v-text-anchor:top" coordsize="0,23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9ucUA&#10;AADdAAAADwAAAGRycy9kb3ducmV2LnhtbESPT4vCMBTE7wt+h/AWvGmqVZGuUVRQBGHBP5e9PZpn&#10;07V5KU3U+u2NsLDHYWZ+w8wWra3EnRpfOlYw6CcgiHOnSy4UnE+b3hSED8gaK8ek4EkeFvPOxwwz&#10;7R58oPsxFCJC2GeowIRQZ1L63JBF33c1cfQurrEYomwKqRt8RLit5DBJJtJiyXHBYE1rQ/n1eLMK&#10;aN+61a9JV8/rln4u6WhQ7b43SnU/2+UXiEBt+A//tXdaQZqMh/B+E5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T25xQAAAN0AAAAPAAAAAAAAAAAAAAAAAJgCAABkcnMv&#10;ZG93bnJldi54bWxQSwUGAAAAAAQABAD1AAAAigMAAAAA&#10;" path="m,239572l,e" filled="f" strokeweight=".96pt">
                  <v:path arrowok="t" textboxrect="0,0,0,239572"/>
                </v:shape>
                <v:shape id="Shape 3053" o:spid="_x0000_s1192" style="position:absolute;left:14526;top:67766;width:0;height:2396;visibility:visible;mso-wrap-style:square;v-text-anchor:top" coordsize="0,23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YTMQA&#10;AADdAAAADwAAAGRycy9kb3ducmV2LnhtbESPS4vCQBCE7wv+h6EFb+vEhBXJOor4APckPsBrb6ZN&#10;spvpCZmJxn/vCILHoqq+oqbzzlTiSo0rLSsYDSMQxJnVJecKTsfN5wSE88gaK8uk4E4O5rPexxRT&#10;bW+8p+vB5yJA2KWooPC+TqV0WUEG3dDWxMG72MagD7LJpW7wFuCmknEUjaXBksNCgTUtC8r+D61R&#10;8HdZtfZcmvWuTX6Wv1LGie1ipQb9bvENwlPn3+FXe6sVJNFXAs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62EzEAAAA3QAAAA8AAAAAAAAAAAAAAAAAmAIAAGRycy9k&#10;b3ducmV2LnhtbFBLBQYAAAAABAAEAPUAAACJAwAAAAA=&#10;" path="m,239572l,e" filled="f" strokeweight=".33864mm">
                  <v:path arrowok="t" textboxrect="0,0,0,239572"/>
                </v:shape>
                <v:shape id="Shape 3054" o:spid="_x0000_s1193" style="position:absolute;left:22348;top:67766;width:0;height:2396;visibility:visible;mso-wrap-style:square;v-text-anchor:top" coordsize="0,23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AVsQA&#10;AADdAAAADwAAAGRycy9kb3ducmV2LnhtbESPQYvCMBSE74L/ITxhb5pqdVmqUVRwEQRBdy/eHs2z&#10;qTYvpclq/fcbQfA4zMw3zGzR2krcqPGlYwXDQQKCOHe65ELB78+m/wXCB2SNlWNS8CAPi3m3M8NM&#10;uzsf6HYMhYgQ9hkqMCHUmZQ+N2TRD1xNHL2zayyGKJtC6gbvEW4rOUqST2mx5LhgsKa1ofx6/LMK&#10;aNe61cWkq8f1m07ndDystvuNUh+9djkFEagN7/CrvdUK0mQyhue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4AFbEAAAA3QAAAA8AAAAAAAAAAAAAAAAAmAIAAGRycy9k&#10;b3ducmV2LnhtbFBLBQYAAAAABAAEAPUAAACJAwAAAAA=&#10;" path="m,239572l,e" filled="f" strokeweight=".96pt">
                  <v:path arrowok="t" textboxrect="0,0,0,239572"/>
                </v:shape>
                <v:shape id="Shape 3055" o:spid="_x0000_s1194" style="position:absolute;left:29754;top:67766;width:0;height:2396;visibility:visible;mso-wrap-style:square;v-text-anchor:top" coordsize="0,23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ShsUA&#10;AADdAAAADwAAAGRycy9kb3ducmV2LnhtbESPT4vCMBTE7wt+h/CEvWmqriLVKP6h4mnBKp4fzbOt&#10;Ni+lidrdT28WhD0OM/MbZr5sTSUe1LjSsoJBPwJBnFldcq7gdEx6UxDOI2usLJOCH3KwXHQ+5hhr&#10;++QDPVKfiwBhF6OCwvs6ltJlBRl0fVsTB+9iG4M+yCaXusFngJtKDqNoIg2WHBYKrGlTUHZL70aB&#10;qX6TXZncv9dX/krP7dWc1tudUp/ddjUD4an1/+F3e68VjKLxGP7e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5KGxQAAAN0AAAAPAAAAAAAAAAAAAAAAAJgCAABkcnMv&#10;ZG93bnJldi54bWxQSwUGAAAAAAQABAD1AAAAigMAAAAA&#10;" path="m,239572l,e" filled="f" strokeweight=".33861mm">
                  <v:path arrowok="t" textboxrect="0,0,0,239572"/>
                </v:shape>
                <v:shape id="Shape 3056" o:spid="_x0000_s1195" style="position:absolute;left:37575;top:67766;width:0;height:2396;visibility:visible;mso-wrap-style:square;v-text-anchor:top" coordsize="0,23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71MUA&#10;AADdAAAADwAAAGRycy9kb3ducmV2LnhtbESPT2vCQBTE7wW/w/IEb3VjgkFSVxFtwZ5KU6HX1+wz&#10;Sc2+DdnNn357t1DocZiZ3zDb/WQaMVDnassKVssIBHFhdc2lgsvHy+MGhPPIGhvLpOCHHOx3s4ct&#10;ZtqO/E5D7ksRIOwyVFB532ZSuqIig25pW+LgXW1n0AfZlVJ3OAa4aWQcRak0WHNYqLClY0XFLe+N&#10;gu/rqbeftXl+65PX45eUcWKnWKnFfDo8gfA0+f/wX/usFSTROoXfN+EJ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XvUxQAAAN0AAAAPAAAAAAAAAAAAAAAAAJgCAABkcnMv&#10;ZG93bnJldi54bWxQSwUGAAAAAAQABAD1AAAAigMAAAAA&#10;" path="m,239572l,e" filled="f" strokeweight=".33864mm">
                  <v:path arrowok="t" textboxrect="0,0,0,239572"/>
                </v:shape>
                <v:shape id="Shape 3057" o:spid="_x0000_s1196" style="position:absolute;left:50304;top:67766;width:0;height:2396;visibility:visible;mso-wrap-style:square;v-text-anchor:top" coordsize="0,23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eIcUA&#10;AADdAAAADwAAAGRycy9kb3ducmV2LnhtbESPQWsCMRSE74L/ITzBm2btViurUbRgEQRB20tvj81z&#10;s7p5WTZR13/fFASPw8x8w8yXra3EjRpfOlYwGiYgiHOnSy4U/HxvBlMQPiBrrByTggd5WC66nTlm&#10;2t35QLdjKESEsM9QgQmhzqT0uSGLfuhq4uidXGMxRNkUUjd4j3BbybckmUiLJccFgzV9Gsovx6tV&#10;QLvWrc8mXT8uX/R7St9H1Xa/Uarfa1czEIHa8Ao/21utIE3GH/D/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p4hxQAAAN0AAAAPAAAAAAAAAAAAAAAAAJgCAABkcnMv&#10;ZG93bnJldi54bWxQSwUGAAAAAAQABAD1AAAAigMAAAAA&#10;" path="m,239572l,e" filled="f" strokeweight=".96pt">
                  <v:path arrowok="t" textboxrect="0,0,0,239572"/>
                </v:shape>
                <v:shape id="Shape 3058" o:spid="_x0000_s1197" style="position:absolute;left:57711;top:67766;width:0;height:2396;visibility:visible;mso-wrap-style:square;v-text-anchor:top" coordsize="0,239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9GMMA&#10;AADdAAAADwAAAGRycy9kb3ducmV2LnhtbERPTWvCQBC9C/6HZYTezMa2lhKzirZEehKaBs9DdprE&#10;ZmdDdhPT/vruQfD4eN/pbjKtGKl3jWUFqygGQVxa3XCloPjKlq8gnEfW2FomBb/kYLedz1JMtL3y&#10;J425r0QIYZeggtr7LpHSlTUZdJHtiAP3bXuDPsC+krrHawg3rXyM4xdpsOHQUGNHbzWVP/lgFJj2&#10;Lzs22XA6XPg5P08XUxzej0o9LKb9BoSnyd/FN/eHVvAUr8Pc8CY8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Y9GMMAAADdAAAADwAAAAAAAAAAAAAAAACYAgAAZHJzL2Rv&#10;d25yZXYueG1sUEsFBgAAAAAEAAQA9QAAAIgDAAAAAA==&#10;" path="m,239572l,e" filled="f" strokeweight=".33861mm">
                  <v:path arrowok="t" textboxrect="0,0,0,239572"/>
                </v:shape>
                <v:shape id="Shape 3059" o:spid="_x0000_s1198" style="position:absolute;left:64416;top:62341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2lmMUA&#10;AADdAAAADwAAAGRycy9kb3ducmV2LnhtbESPQWvCQBCF74X+h2UK3uqm1UqMrlKKBcFeTD30OGTH&#10;bDA7GzKrxn/fFQo9Pt68781brgffqgv10gQ28DLOQBFXwTZcGzh8fz7noCQiW2wDk4EbCaxXjw9L&#10;LGy48p4uZaxVgrAUaMDF2BVaS+XIo4xDR5y8Y+g9xiT7WtserwnuW/2aZTPtseHU4LCjD0fVqTz7&#10;9MYhl3KX3zY/XxMXcPAy3W/EmNHT8L4AFWmI/8d/6a01MMne5nBfkx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aWYxQAAAN0AAAAPAAAAAAAAAAAAAAAAAJgCAABkcnMv&#10;ZG93bnJldi54bWxQSwUGAAAAAAQABAD1AAAAigMAAAAA&#10;" path="m,782116l,e" filled="f" strokeweight=".33861mm">
                  <v:path arrowok="t" textboxrect="0,0,0,782116"/>
                </v:shape>
                <v:shape id="Shape 3060" o:spid="_x0000_s1199" style="position:absolute;left:60;top:2453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6IA8EA&#10;AADdAAAADwAAAGRycy9kb3ducmV2LnhtbERPTUvDQBC9C/0Pywje7KYRisRuixaKubaWtscxOybR&#10;zGzIrk38985B8Ph436vNxJ250hDbIA4W8wwMSRV8K7WD49vu/hFMTCgeuyDk4IcibNazmxUWPoyy&#10;p+sh1UZDJBbooEmpL6yNVUOMcR56EuU+wsCYFA619QOOGs6dzbNsaRlb0YYGe9o2VH0dvll7y/dy&#10;2x9P50ue78fXF+YFf+bO3d1Oz09gEk3pX/znLr2Dh2yp+/WNPgG7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eiAP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3061" o:spid="_x0000_s1200" style="position:absolute;left:60;top:484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kvsUA&#10;AADdAAAADwAAAGRycy9kb3ducmV2LnhtbESPT2vCQBTE74LfYXmCt7qJ0mCiq2ihpUgv/gGvz+wz&#10;iWbfhuxW47d3CwWPw8z8hpkvO1OLG7WusqwgHkUgiHOrKy4UHPafb1MQziNrrC2Tggc5WC76vTlm&#10;2t55S7edL0SAsMtQQel9k0np8pIMupFtiIN3tq1BH2RbSN3iPcBNLcdRlEiDFYeFEhv6KCm/7n6N&#10;Ak7T0yV+zzGlzfonOW3GsTl+KTUcdKsZCE+df4X/299awSRKYvh7E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eS+xQAAAN0AAAAPAAAAAAAAAAAAAAAAAJgCAABkcnMv&#10;ZG93bnJldi54bWxQSwUGAAAAAAQABAD1AAAAigMAAAAA&#10;" path="m,l6429501,e" filled="f" strokeweight=".96pt">
                  <v:path arrowok="t" textboxrect="0,0,6429501,0"/>
                </v:shape>
                <v:shape id="Shape 3062" o:spid="_x0000_s1201" style="position:absolute;left:60;top:724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6ycUA&#10;AADdAAAADwAAAGRycy9kb3ducmV2LnhtbESPQWvCQBSE70L/w/IK3uomkYYmukorKEW8aAWvz+wz&#10;SZt9G7Krxn/vCgWPw8x8w0znvWnEhTpXW1YQjyIQxIXVNZcK9j/Ltw8QziNrbCyTghs5mM9eBlPM&#10;tb3yli47X4oAYZejgsr7NpfSFRUZdCPbEgfvZDuDPsiulLrDa4CbRiZRlEqDNYeFCltaVFT87c5G&#10;AWfZ8Td+LzCj9dcmPa6T2BxWSg1f+88JCE+9f4b/299awThKE3i8C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3rJxQAAAN0AAAAPAAAAAAAAAAAAAAAAAJgCAABkcnMv&#10;ZG93bnJldi54bWxQSwUGAAAAAAQABAD1AAAAigMAAAAA&#10;" path="m,l6429501,e" filled="f" strokeweight=".96pt">
                  <v:path arrowok="t" textboxrect="0,0,6429501,0"/>
                </v:shape>
                <v:shape id="Shape 3063" o:spid="_x0000_s1202" style="position:absolute;left:60;top:963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gnsQA&#10;AADdAAAADwAAAGRycy9kb3ducmV2LnhtbESPQYvCMBSE7wv+h/AEb2uqguxWo4ggeBFZV1a8PZtn&#10;G2xeShPb+u/NguBxmJlvmPmys6VoqPbGsYLRMAFBnDltOFdw/N18foHwAVlj6ZgUPMjDctH7mGOq&#10;Xcs/1BxCLiKEfYoKihCqVEqfFWTRD11FHL2rqy2GKOtc6hrbCLelHCfJVFo0HBcKrGhdUHY73K2C&#10;3Hwf9/c/NKOL3LXNuTs16wcrNeh3qxmIQF14h1/trVYwSaYT+H8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4J7EAAAA3QAAAA8AAAAAAAAAAAAAAAAAmAIAAGRycy9k&#10;b3ducmV2LnhtbFBLBQYAAAAABAAEAPUAAACJAwAAAAA=&#10;" path="m,l6429501,e" filled="f" strokeweight=".33869mm">
                  <v:path arrowok="t" textboxrect="0,0,6429501,0"/>
                </v:shape>
                <v:shape id="Shape 3064" o:spid="_x0000_s1203" style="position:absolute;left:60;top:1202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HJsYA&#10;AADdAAAADwAAAGRycy9kb3ducmV2LnhtbESPT2vCQBTE74V+h+UVvNVN/BNMdBOqUCnSS63g9Zl9&#10;TdJm34bsVtNv7wpCj8PM/IZZFYNpxZl611hWEI8jEMSl1Q1XCg6fr88LEM4ja2wtk4I/clDkjw8r&#10;zLS98Aed974SAcIuQwW1910mpStrMujGtiMO3pftDfog+0rqHi8Bblo5iaJEGmw4LNTY0aam8mf/&#10;axRwmp6+43mJKe3W78lpN4nNcavU6Gl4WYLwNPj/8L39phVMo2QGtzfh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JHJs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3065" o:spid="_x0000_s1204" style="position:absolute;left:60;top:1441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EPsYA&#10;AADdAAAADwAAAGRycy9kb3ducmV2LnhtbESPT2vCQBTE74LfYXlCb7qJVZHUjZRCaE9CNWCPj+zL&#10;H82+Ddltkn57t1DocZj5zTCH42RaMVDvGssK4lUEgriwuuFKQX7JlnsQziNrbC2Tgh9ycEznswMm&#10;2o78ScPZVyKUsEtQQe19l0jpipoMupXtiINX2t6gD7KvpO5xDOWmleso2kmDDYeFGjt6q6m4n7+N&#10;gudtnq/f22s83E5uc8025f4rL5V6WkyvLyA8Tf4//Ed/6MBFuy38vglPQK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mEPs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3066" o:spid="_x0000_s1205" style="position:absolute;left:60;top:1681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aScUA&#10;AADdAAAADwAAAGRycy9kb3ducmV2LnhtbESPS4vCQBCE7wv+h6EFb+vExwaJjiKC6ElYN+Aem0zn&#10;oZmekBlj/PeOsLDHouqrolab3tSio9ZVlhVMxhEI4szqigsF6c/+cwHCeWSNtWVS8CQHm/XgY4WJ&#10;tg/+pu7sCxFK2CWooPS+SaR0WUkG3dg2xMHLbWvQB9kWUrf4COWmltMoiqXBisNCiQ3tSspu57tR&#10;MPtK0+mhvky668nNL/t5vvhNc6VGw367BOGp9//hP/qoAxfFMbzfh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xpJ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3067" o:spid="_x0000_s1206" style="position:absolute;left:60;top:1920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ZUcYA&#10;AADdAAAADwAAAGRycy9kb3ducmV2LnhtbESPQWvCQBSE74X+h+UVvOkmiqmJbkIVKkV6qRW8PrOv&#10;Sdrs25DdavrvXUHocZiZb5hVMZhWnKl3jWUF8SQCQVxa3XCl4PD5Ol6AcB5ZY2uZFPyRgyJ/fFhh&#10;pu2FP+i895UIEHYZKqi97zIpXVmTQTexHXHwvmxv0AfZV1L3eAlw08ppFCXSYMNhocaONjWVP/tf&#10;o4DT9PQdz0tMabd+T067aWyOW6VGT8PLEoSnwf+H7+03rWAWJc9wexOe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DZUc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3068" o:spid="_x0000_s1207" style="position:absolute;left:60;top:2159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EBcEA&#10;AADdAAAADwAAAGRycy9kb3ducmV2LnhtbERPTUvDQBC9C/0Pywje7KYRisRuixaKubaWtscxOybR&#10;zGzIrk38985B8Ph436vNxJ250hDbIA4W8wwMSRV8K7WD49vu/hFMTCgeuyDk4IcibNazmxUWPoyy&#10;p+sh1UZDJBbooEmpL6yNVUOMcR56EuU+wsCYFA619QOOGs6dzbNsaRlb0YYGe9o2VH0dvll7y/dy&#10;2x9P50ue78fXF+YFf+bO3d1Oz09gEk3pX/znLr2Dh2ypc/WNPgG7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ohAX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3069" o:spid="_x0000_s1208" style="position:absolute;left:60;top:2399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OO8UA&#10;AADdAAAADwAAAGRycy9kb3ducmV2LnhtbESPS4vCQBCE7wv+h6EFb+vEx4qbdRQRRE/CakCPTabz&#10;2M30hMwY4793BMFjUfVVUYtVZyrRUuNKywpGwwgEcWp1ybmC5LT9nINwHlljZZkU3MnBatn7WGCs&#10;7Y1/qT36XIQSdjEqKLyvYyldWpBBN7Q1cfAy2xj0QTa51A3eQrmp5DiKZtJgyWGhwJo2BaX/x6tR&#10;MPlKkvGuOo/av4ObnrfTbH5JMqUG/W79A8JT59/hF73XgYtm3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I47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3070" o:spid="_x0000_s1209" style="position:absolute;left:60;top:2638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e3sEA&#10;AADdAAAADwAAAGRycy9kb3ducmV2LnhtbERPTUvDQBC9C/0Pywje7KYRtMRuiy2IubaW1uOYHZNo&#10;ZjZk1yb+e+cgeHy879Vm4s5caIhtEAeLeQaGpAq+ldrB8fX5dgkmJhSPXRBy8EMRNuvZ1QoLH0bZ&#10;0+WQaqMhEgt00KTUF9bGqiHGOA89iXIfYWBMCofa+gFHDefO5ll2bxlb0YYGe9o1VH0dvll7y/dy&#10;1x9P57c8348vW+YFf+bO3VxPT49gEk3pX/znLr2Du+xB9+sbfQJ2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HHt7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3071" o:spid="_x0000_s1210" style="position:absolute;left:60;top:28779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7RcQA&#10;AADdAAAADwAAAGRycy9kb3ducmV2LnhtbESPW0vDQBCF3wX/wzKCb2aTCFbSbosWinntBfVxzE6T&#10;aGY2ZLdN/PduoeDj4Vw+zmI1cafONPjWiYEsSUGRVM62Uhs47DcPz6B8QLHYOSEDv+Rhtby9WWBh&#10;3ShbOu9CreKI+AINNCH0hda+aojRJ64nid7RDYwhyqHWdsAxjnOn8zR90oytREKDPa0bqn52J47c&#10;8qtc94f3j888345vr8wZf+fG3N9NL3NQgabwH762S2vgMZ1lcHkTn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u0X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3072" o:spid="_x0000_s1211" style="position:absolute;left:60;top:3117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Kl8YA&#10;AADdAAAADwAAAGRycy9kb3ducmV2LnhtbESPT2vCQBTE7wW/w/IEb3VjalXSbEQE0VOhNmCPj+zL&#10;nzb7NmS3MX77riD0OMz8Zph0O5pWDNS7xrKCxTwCQVxY3XClIP88PG9AOI+ssbVMCm7kYJtNnlJM&#10;tL3yBw1nX4lQwi5BBbX3XSKlK2oy6Oa2Iw5eaXuDPsi+krrHayg3rYyjaCUNNhwWauxoX1Pxc/41&#10;Cl5e8zw+tpfF8P3ulpfDstx85aVSs+m4ewPhafT/4Qd90oGL1jHc34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Kl8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3073" o:spid="_x0000_s1212" style="position:absolute;left:60;top:3356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Jj8UA&#10;AADdAAAADwAAAGRycy9kb3ducmV2LnhtbESPQWvCQBSE74X+h+UVvNVNlFoTXUUFi4iXRsHrM/tM&#10;0mbfhuyq8d+7QqHHYWa+YabzztTiSq2rLCuI+xEI4tzqigsFh/36fQzCeWSNtWVScCcH89nryxRT&#10;bW/8TdfMFyJA2KWooPS+SaV0eUkGXd82xME729agD7ItpG7xFuCmloMoGkmDFYeFEhtalZT/Zhej&#10;gJPk9BN/5JjQdrkbnbaD2By/lOq9dYsJCE+d/w//tTdawTD6HML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kmPxQAAAN0AAAAPAAAAAAAAAAAAAAAAAJgCAABkcnMv&#10;ZG93bnJldi54bWxQSwUGAAAAAAQABAD1AAAAigMAAAAA&#10;" path="m,l6429501,e" filled="f" strokeweight=".96pt">
                  <v:path arrowok="t" textboxrect="0,0,6429501,0"/>
                </v:shape>
                <v:shape id="Shape 3074" o:spid="_x0000_s1213" style="position:absolute;left:60;top:35957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Y3cUA&#10;AADdAAAADwAAAGRycy9kb3ducmV2LnhtbESPW0vDQBCF3wX/wzKCb3bTVLSk3RYtFPPaC7aP0+w0&#10;iWZmQ3Zt0n/fFQQfD+fycebLgRt1oc7XTgyMRwkoksLZWkoD+936aQrKBxSLjRMycCUPy8X93Rwz&#10;63rZ0GUbShVHxGdooAqhzbT2RUWMfuRakuidXccYouxKbTvs4zg3Ok2SF81YSyRU2NKqouJ7+8OR&#10;m5/yVbv/PBzTdNN/vDOP+Ss15vFheJuBCjSE//BfO7cGJsnrM/y+iU9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Bjd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3075" o:spid="_x0000_s1214" style="position:absolute;left:60;top:3835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0YMYA&#10;AADdAAAADwAAAGRycy9kb3ducmV2LnhtbESPT2vCQBTE70K/w/IKvekmFv8kuooWWkS8GAWvz+wz&#10;SZt9G7Jbjd++WxA8DjPzG2a+7EwtrtS6yrKCeBCBIM6trrhQcDx89qcgnEfWWFsmBXdysFy89OaY&#10;anvjPV0zX4gAYZeigtL7JpXS5SUZdAPbEAfvYluDPsi2kLrFW4CbWg6jaCwNVhwWSmzoo6T8J/s1&#10;CjhJzt/xKMeEtuvd+Lwdxub0pdTba7eagfDU+Wf40d5oBe/RZAT/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d0YM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3076" o:spid="_x0000_s1215" style="position:absolute;left:60;top:40742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qF8YA&#10;AADdAAAADwAAAGRycy9kb3ducmV2LnhtbESPQWvCQBSE74X+h+UVvOkmiqmJbkIVKkV6qRW8PrOv&#10;Sdrs25DdavrvXUHocZiZb5hVMZhWnKl3jWUF8SQCQVxa3XCl4PD5Ol6AcB5ZY2uZFPyRgyJ/fFhh&#10;pu2FP+i895UIEHYZKqi97zIpXVmTQTexHXHwvmxv0AfZV1L3eAlw08ppFCXSYMNhocaONjWVP/tf&#10;o4DT9PQdz0tMabd+T067aWyOW6VGT8PLEoSnwf+H7+03rWAWPSdwexOe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XqF8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3077" o:spid="_x0000_s1216" style="position:absolute;left:60;top:43135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PjMYA&#10;AADdAAAADwAAAGRycy9kb3ducmV2LnhtbESPQWvCQBSE74L/YXkFb7qJpdqk2UhbUIp4MRW8PrOv&#10;SWr2bciumv77bqHgcZiZb5hsNZhWXKl3jWUF8SwCQVxa3XCl4PC5nj6DcB5ZY2uZFPyQg1U+HmWY&#10;anvjPV0LX4kAYZeigtr7LpXSlTUZdDPbEQfvy/YGfZB9JXWPtwA3rZxH0UIabDgs1NjRe03lubgY&#10;BZwkp+/4qcSEtm+7xWk7j81xo9TkYXh9AeFp8Pfwf/tDK3iMlkv4exOe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lPjMYAAADdAAAADwAAAAAAAAAAAAAAAACYAgAAZHJz&#10;L2Rvd25yZXYueG1sUEsFBgAAAAAEAAQA9QAAAIsDAAAAAA==&#10;" path="m,l6429501,e" filled="f" strokeweight=".96pt">
                  <v:path arrowok="t" textboxrect="0,0,6429501,0"/>
                </v:shape>
                <v:shape id="Shape 3078" o:spid="_x0000_s1217" style="position:absolute;left:60;top:4552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S2MEA&#10;AADdAAAADwAAAGRycy9kb3ducmV2LnhtbERPTUvDQBC9C/0Pywje7KYRtMRuiy2IubaW1uOYHZNo&#10;ZjZk1yb+e+cgeHy879Vm4s5caIhtEAeLeQaGpAq+ldrB8fX5dgkmJhSPXRBy8EMRNuvZ1QoLH0bZ&#10;0+WQaqMhEgt00KTUF9bGqiHGOA89iXIfYWBMCofa+gFHDefO5ll2bxlb0YYGe9o1VH0dvll7y/dy&#10;1x9P57c8348vW+YFf+bO3VxPT49gEk3pX/znLr2Du+xB5+obfQJ2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Etj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3079" o:spid="_x0000_s1218" style="position:absolute;left:60;top:47920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23Q8UA&#10;AADdAAAADwAAAGRycy9kb3ducmV2LnhtbESPW0vDQBCF3wX/wzKCb3bTFNSm3RYtFPPaC7aP0+w0&#10;iWZmQ3Zt0n/fFQQfD+fycebLgRt1oc7XTgyMRwkoksLZWkoD+9366RWUDygWGydk4Eoelov7uzlm&#10;1vWyocs2lCqOiM/QQBVCm2nti4oY/ci1JNE7u44xRNmV2nbYx3FudJokz5qxlkiosKVVRcX39ocj&#10;Nz/lq3b/eTim6ab/eGce81dqzOPD8DYDFWgI/+G/dm4NTJKXKfy+iU9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bdDxQAAAN0AAAAPAAAAAAAAAAAAAAAAAJgCAABkcnMv&#10;ZG93bnJldi54bWxQSwUGAAAAAAQABAD1AAAAigMAAAAA&#10;" path="m,l6429501,e" filled="f" strokeweight=".33864mm">
                  <v:path arrowok="t" textboxrect="0,0,6429501,0"/>
                </v:shape>
                <v:shape id="Shape 3080" o:spid="_x0000_s1219" style="position:absolute;left:60;top:5031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u+cEA&#10;AADdAAAADwAAAGRycy9kb3ducmV2LnhtbERPTUvDQBC9C/0Pywje7KYRpMRuixaKubaWtscxOybR&#10;zGzIrk38985B8Ph436vNxJ250hDbIA4W8wwMSRV8K7WD49vufgkmJhSPXRBy8EMRNuvZzQoLH0bZ&#10;0/WQaqMhEgt00KTUF9bGqiHGOA89iXIfYWBMCofa+gFHDefO5ln2aBlb0YYGe9o2VH0dvll7y/dy&#10;2x9P50ue78fXF+YFf+bO3d1Oz09gEk3pX/znLr2Dh2yp+/WNPgG7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SbvnBAAAA3QAAAA8AAAAAAAAAAAAAAAAAmAIAAGRycy9kb3du&#10;cmV2LnhtbFBLBQYAAAAABAAEAPUAAACGAwAAAAA=&#10;" path="m,l6429501,e" filled="f" strokeweight=".33864mm">
                  <v:path arrowok="t" textboxrect="0,0,6429501,0"/>
                </v:shape>
                <v:shape id="Shape 3081" o:spid="_x0000_s1220" style="position:absolute;left:60;top:52708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kx8UA&#10;AADdAAAADwAAAGRycy9kb3ducmV2LnhtbESPT2vCQBTE70K/w/IEb7qJ1RJSVykFqaeCGkiPj+zL&#10;n5p9G7LbGL+9WxA8DjO/GWazG00rBupdY1lBvIhAEBdWN1wpyM77eQLCeWSNrWVScCMHu+3LZIOp&#10;tlc+0nDylQgl7FJUUHvfpVK6oiaDbmE74uCVtjfog+wrqXu8hnLTymUUvUmDDYeFGjv6rKm4nP6M&#10;gtd1li2/2jwefr/dKt+vyuQnK5WaTcePdxCeRv8MP+iDDlyUxPD/Jj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mTH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3082" o:spid="_x0000_s1221" style="position:absolute;left:60;top:55101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6sMUA&#10;AADdAAAADwAAAGRycy9kb3ducmV2LnhtbESPT2vCQBTE70K/w/KE3nRjqhKiq5SCtKeCGojHR/bl&#10;j2bfhuw2pt++WxA8DjO/GWa7H00rBupdY1nBYh6BIC6sbrhSkJ0PswSE88gaW8uk4Jcc7Hcvky2m&#10;2t75SMPJVyKUsEtRQe19l0rpipoMurntiINX2t6gD7KvpO7xHspNK+MoWkuDDYeFGjv6qKm4nX6M&#10;grdVlsWfbb4Yrt9umR+WZXLJSqVep+P7BoSn0T/DD/pLBy5KYvh/E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PqwxQAAAN0AAAAPAAAAAAAAAAAAAAAAAJgCAABkcnMv&#10;ZG93bnJldi54bWxQSwUGAAAAAAQABAD1AAAAigMAAAAA&#10;" path="m,l6429501,e" filled="f" strokeweight=".33861mm">
                  <v:path arrowok="t" textboxrect="0,0,6429501,0"/>
                </v:shape>
                <v:shape id="Shape 3083" o:spid="_x0000_s1222" style="position:absolute;left:60;top:57494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fK8YA&#10;AADdAAAADwAAAGRycy9kb3ducmV2LnhtbESPzWrDMBCE74W+g9hCb43sJC3GsWxKIbSnQFNDclys&#10;9U9irYylOs7bR4FCj8PMN8NkxWx6MdHoOssK4kUEgriyuuNGQfmzfUlAOI+ssbdMCq7koMgfHzJM&#10;tb3wN01734hQwi5FBa33Qyqlq1oy6BZ2IA5ebUeDPsixkXrESyg3vVxG0Zs02HFYaHGgj5aq8/7X&#10;KFi9luXysz/E02nn1oftuk6OZa3U89P8vgHhafb/4T/6SwcuSlZwf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fK8YAAADdAAAADwAAAAAAAAAAAAAAAACYAgAAZHJz&#10;L2Rvd25yZXYueG1sUEsFBgAAAAAEAAQA9QAAAIsDAAAAAA==&#10;" path="m,l6429501,e" filled="f" strokeweight=".33861mm">
                  <v:path arrowok="t" textboxrect="0,0,6429501,0"/>
                </v:shape>
                <v:shape id="Shape 3084" o:spid="_x0000_s1223" style="position:absolute;left:60;top:59886;width:64295;height:0;visibility:visible;mso-wrap-style:square;v-text-anchor:top" coordsize="6429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o+sQA&#10;AADdAAAADwAAAGRycy9kb3ducmV2LnhtbESPT2vCQBDF74V+h2UK3urGKEWiq7RCMVetaI/T7Jik&#10;zcyG7NbEb+8WCh4f78+Pt1wP3KgLdb52YmAyTkCRFM7WUho4fLw/z0H5gGKxcUIGruRhvXp8WGJm&#10;XS87uuxDqeKI+AwNVCG0mda+qIjRj11LEr2z6xhDlF2pbYd9HOdGp0nyohlriYQKW9pUVPzsfzly&#10;86980x6Op8803fXbN+YJf6fGjJ6G1wWoQEO4h//buTUwTeYz+HsTn4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aPrEAAAA3QAAAA8AAAAAAAAAAAAAAAAAmAIAAGRycy9k&#10;b3ducmV2LnhtbFBLBQYAAAAABAAEAPUAAACJAwAAAAA=&#10;" path="m,l6429501,e" filled="f" strokeweight=".33864mm">
                  <v:path arrowok="t" textboxrect="0,0,6429501,0"/>
                </v:shape>
                <v:shape id="Shape 3085" o:spid="_x0000_s1224" style="position:absolute;left:60;top:62279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6PMQA&#10;AADdAAAADwAAAGRycy9kb3ducmV2LnhtbESPQYvCMBSE74L/ITzBm6Yqu0g1iggrol62iuDt0Tzb&#10;YvPSbVLb/fdmYcHjMDPfMMt1Z0rxpNoVlhVMxhEI4tTqgjMFl/PXaA7CeWSNpWVS8EsO1qt+b4mx&#10;ti1/0zPxmQgQdjEqyL2vYildmpNBN7YVcfDutjbog6wzqWtsA9yUchpFn9JgwWEhx4q2OaWPpDEK&#10;fuTheKM7HnfXsuFTe2s2SdcoNRx0mwUIT51/h//be61gFs0/4O9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2OjzEAAAA3QAAAA8AAAAAAAAAAAAAAAAAmAIAAGRycy9k&#10;b3ducmV2LnhtbFBLBQYAAAAABAAEAPUAAACJAwAAAAA=&#10;" path="m,l6441694,e" filled="f" strokeweight=".33861mm">
                  <v:path arrowok="t" textboxrect="0,0,6441694,0"/>
                </v:shape>
                <v:shape id="Shape 3086" o:spid="_x0000_s1225" style="position:absolute;left:60;top:65129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kS8QA&#10;AADdAAAADwAAAGRycy9kb3ducmV2LnhtbESPQYvCMBSE74L/ITxhbzZVQaQaRQQX0b1sFcHbo3m2&#10;xeal26S2++83C4LHYWa+YVab3lTiSY0rLSuYRDEI4szqknMFl/N+vADhPLLGyjIp+CUHm/VwsMJE&#10;246/6Zn6XAQIuwQVFN7XiZQuK8igi2xNHLy7bQz6IJtc6ga7ADeVnMbxXBosOSwUWNOuoOyRtkbB&#10;jzyebnTH0+e1avmru7XbtG+V+hj12yUIT71/h1/tg1Ywixdz+H8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kpEvEAAAA3QAAAA8AAAAAAAAAAAAAAAAAmAIAAGRycy9k&#10;b3ducmV2LnhtbFBLBQYAAAAABAAEAPUAAACJAwAAAAA=&#10;" path="m,l6441694,e" filled="f" strokeweight=".33861mm">
                  <v:path arrowok="t" textboxrect="0,0,6441694,0"/>
                </v:shape>
                <v:shape id="Shape 3087" o:spid="_x0000_s1226" style="position:absolute;left:60;top:67704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FxscA&#10;AADdAAAADwAAAGRycy9kb3ducmV2LnhtbESP3WrCQBSE7wt9h+UUeld3baw/0VVKxSLojT8PcMwe&#10;k2D2bMiuSXz7bqHQy2FmvmEWq95WoqXGl441DAcKBHHmTMm5hvNp8zYF4QOywcoxaXiQh9Xy+WmB&#10;qXEdH6g9hlxECPsUNRQh1KmUPivIoh+4mjh6V9dYDFE2uTQNdhFuK/mu1FhaLDkuFFjTV0HZ7Xi3&#10;Gtr9aLddz7ok+fDqdL9drt+bUav160v/OQcRqA//4b/21mhI1HQC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VRcbHAAAA3QAAAA8AAAAAAAAAAAAAAAAAmAIAAGRy&#10;cy9kb3ducmV2LnhtbFBLBQYAAAAABAAEAPUAAACMAwAAAAA=&#10;" path="m,l6441694,e" filled="f" strokeweight=".33864mm">
                  <v:path arrowok="t" textboxrect="0,0,6441694,0"/>
                </v:shape>
                <v:shape id="Shape 3088" o:spid="_x0000_s1227" style="position:absolute;left:60;top:70101;width:64417;height:0;visibility:visible;mso-wrap-style:square;v-text-anchor:top" coordsize="6441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RtMIA&#10;AADdAAAADwAAAGRycy9kb3ducmV2LnhtbERP3WrCMBS+H/gO4QjezUTrRKtRZEMRtpupD3Bsjm2x&#10;OSlNbOvbm4vBLj++//W2t5VoqfGlYw2TsQJBnDlTcq7hct6/L0D4gGywckwanuRhuxm8rTE1ruNf&#10;ak8hFzGEfYoaihDqVEqfFWTRj11NHLmbayyGCJtcmga7GG4rOVVqLi2WHBsKrOmzoOx+elgN7c/s&#10;+/i17JLkw6vz4369HfazVuvRsN+tQATqw7/4z300GhK1iHPj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tG0wgAAAN0AAAAPAAAAAAAAAAAAAAAAAJgCAABkcnMvZG93&#10;bnJldi54bWxQSwUGAAAAAAQABAD1AAAAhwMAAAAA&#10;" path="m,l6441694,e" filled="f" strokeweight=".33864mm">
                  <v:path arrowok="t" textboxrect="0,0,6441694,0"/>
                </v:shape>
                <w10:wrap anchorx="page"/>
              </v:group>
            </w:pict>
          </mc:Fallback>
        </mc:AlternateContent>
      </w:r>
      <w:r w:rsidR="00B67DB1">
        <w:rPr>
          <w:color w:val="000000"/>
          <w:sz w:val="22"/>
          <w:szCs w:val="22"/>
        </w:rPr>
        <w:t>378</w:t>
      </w:r>
      <w:r w:rsidR="00B67DB1">
        <w:rPr>
          <w:color w:val="000000"/>
          <w:sz w:val="22"/>
          <w:szCs w:val="22"/>
        </w:rPr>
        <w:tab/>
        <w:t>398639.31 379</w:t>
      </w:r>
      <w:r w:rsidR="00B67DB1">
        <w:rPr>
          <w:color w:val="000000"/>
          <w:sz w:val="22"/>
          <w:szCs w:val="22"/>
        </w:rPr>
        <w:tab/>
        <w:t>398630.29 380</w:t>
      </w:r>
      <w:r w:rsidR="00B67DB1">
        <w:rPr>
          <w:color w:val="000000"/>
          <w:sz w:val="22"/>
          <w:szCs w:val="22"/>
        </w:rPr>
        <w:tab/>
        <w:t>398606.59 381</w:t>
      </w:r>
      <w:r w:rsidR="00B67DB1">
        <w:rPr>
          <w:color w:val="000000"/>
          <w:sz w:val="22"/>
          <w:szCs w:val="22"/>
        </w:rPr>
        <w:tab/>
        <w:t>398609.44 382</w:t>
      </w:r>
      <w:r w:rsidR="00B67DB1">
        <w:rPr>
          <w:color w:val="000000"/>
          <w:sz w:val="22"/>
          <w:szCs w:val="22"/>
        </w:rPr>
        <w:tab/>
        <w:t>398640.24 383</w:t>
      </w:r>
      <w:r w:rsidR="00B67DB1">
        <w:rPr>
          <w:color w:val="000000"/>
          <w:sz w:val="22"/>
          <w:szCs w:val="22"/>
        </w:rPr>
        <w:tab/>
        <w:t>398615.97 384</w:t>
      </w:r>
      <w:r w:rsidR="00B67DB1">
        <w:rPr>
          <w:color w:val="000000"/>
          <w:sz w:val="22"/>
          <w:szCs w:val="22"/>
        </w:rPr>
        <w:tab/>
        <w:t>398590.12 385</w:t>
      </w:r>
      <w:r w:rsidR="00B67DB1">
        <w:rPr>
          <w:color w:val="000000"/>
          <w:sz w:val="22"/>
          <w:szCs w:val="22"/>
        </w:rPr>
        <w:tab/>
        <w:t>398547.91 386</w:t>
      </w:r>
      <w:r w:rsidR="00B67DB1">
        <w:rPr>
          <w:color w:val="000000"/>
          <w:sz w:val="22"/>
          <w:szCs w:val="22"/>
        </w:rPr>
        <w:tab/>
        <w:t>398500.61 387</w:t>
      </w:r>
      <w:r w:rsidR="00B67DB1">
        <w:rPr>
          <w:color w:val="000000"/>
          <w:sz w:val="22"/>
          <w:szCs w:val="22"/>
        </w:rPr>
        <w:tab/>
        <w:t>398487.22 388</w:t>
      </w:r>
      <w:r w:rsidR="00B67DB1">
        <w:rPr>
          <w:color w:val="000000"/>
          <w:sz w:val="22"/>
          <w:szCs w:val="22"/>
        </w:rPr>
        <w:tab/>
        <w:t>398564.39 389</w:t>
      </w:r>
      <w:r w:rsidR="00B67DB1">
        <w:rPr>
          <w:color w:val="000000"/>
          <w:sz w:val="22"/>
          <w:szCs w:val="22"/>
        </w:rPr>
        <w:tab/>
        <w:t>398666.17 390</w:t>
      </w:r>
      <w:r w:rsidR="00B67DB1">
        <w:rPr>
          <w:color w:val="000000"/>
          <w:sz w:val="22"/>
          <w:szCs w:val="22"/>
        </w:rPr>
        <w:tab/>
        <w:t>398657.08 391</w:t>
      </w:r>
      <w:r w:rsidR="00B67DB1">
        <w:rPr>
          <w:color w:val="000000"/>
          <w:sz w:val="22"/>
          <w:szCs w:val="22"/>
        </w:rPr>
        <w:tab/>
        <w:t>398696.36 392</w:t>
      </w:r>
      <w:r w:rsidR="00B67DB1">
        <w:rPr>
          <w:color w:val="000000"/>
          <w:sz w:val="22"/>
          <w:szCs w:val="22"/>
        </w:rPr>
        <w:tab/>
        <w:t>398670.98 393</w:t>
      </w:r>
      <w:r w:rsidR="00B67DB1">
        <w:rPr>
          <w:color w:val="000000"/>
          <w:sz w:val="22"/>
          <w:szCs w:val="22"/>
        </w:rPr>
        <w:tab/>
        <w:t>398637.97 394</w:t>
      </w:r>
      <w:r w:rsidR="00B67DB1">
        <w:rPr>
          <w:color w:val="000000"/>
          <w:sz w:val="22"/>
          <w:szCs w:val="22"/>
        </w:rPr>
        <w:tab/>
        <w:t>398566.11 395</w:t>
      </w:r>
      <w:r w:rsidR="00B67DB1">
        <w:rPr>
          <w:color w:val="000000"/>
          <w:sz w:val="22"/>
          <w:szCs w:val="22"/>
        </w:rPr>
        <w:tab/>
        <w:t>398563.86 396</w:t>
      </w:r>
      <w:r w:rsidR="00B67DB1">
        <w:rPr>
          <w:color w:val="000000"/>
          <w:sz w:val="22"/>
          <w:szCs w:val="22"/>
        </w:rPr>
        <w:tab/>
        <w:t>398560.04 397</w:t>
      </w:r>
      <w:r w:rsidR="00B67DB1">
        <w:rPr>
          <w:color w:val="000000"/>
          <w:sz w:val="22"/>
          <w:szCs w:val="22"/>
        </w:rPr>
        <w:tab/>
        <w:t>398555.68 398</w:t>
      </w:r>
      <w:r w:rsidR="00B67DB1">
        <w:rPr>
          <w:color w:val="000000"/>
          <w:sz w:val="22"/>
          <w:szCs w:val="22"/>
        </w:rPr>
        <w:tab/>
        <w:t>398555.16 399</w:t>
      </w:r>
      <w:r w:rsidR="00B67DB1">
        <w:rPr>
          <w:color w:val="000000"/>
          <w:sz w:val="22"/>
          <w:szCs w:val="22"/>
        </w:rPr>
        <w:tab/>
        <w:t>398628.35 400</w:t>
      </w:r>
      <w:r w:rsidR="00B67DB1">
        <w:rPr>
          <w:color w:val="000000"/>
          <w:sz w:val="22"/>
          <w:szCs w:val="22"/>
        </w:rPr>
        <w:tab/>
        <w:t>398621.04 401</w:t>
      </w:r>
      <w:r w:rsidR="00B67DB1">
        <w:rPr>
          <w:color w:val="000000"/>
          <w:sz w:val="22"/>
          <w:szCs w:val="22"/>
        </w:rPr>
        <w:tab/>
        <w:t>398648.02</w:t>
      </w:r>
    </w:p>
    <w:p w:rsidR="00B67DB1" w:rsidRDefault="00B67DB1" w:rsidP="00B67DB1">
      <w:pPr>
        <w:widowControl w:val="0"/>
        <w:tabs>
          <w:tab w:val="left" w:pos="1206"/>
        </w:tabs>
        <w:ind w:left="476" w:right="-20"/>
        <w:rPr>
          <w:color w:val="000000"/>
        </w:rPr>
      </w:pPr>
      <w:r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ab/>
        <w:t>398562.82</w:t>
      </w:r>
    </w:p>
    <w:p w:rsidR="00B67DB1" w:rsidRDefault="00B67DB1" w:rsidP="00B67DB1">
      <w:pPr>
        <w:spacing w:line="41" w:lineRule="exact"/>
        <w:rPr>
          <w:sz w:val="4"/>
          <w:szCs w:val="4"/>
        </w:rPr>
      </w:pPr>
      <w:r>
        <w:br w:type="column"/>
      </w:r>
    </w:p>
    <w:p w:rsidR="00B67DB1" w:rsidRDefault="00B67DB1" w:rsidP="00B67DB1">
      <w:pPr>
        <w:widowControl w:val="0"/>
        <w:tabs>
          <w:tab w:val="left" w:pos="1668"/>
        </w:tabs>
        <w:spacing w:line="357" w:lineRule="auto"/>
        <w:ind w:right="-19" w:firstLine="468"/>
        <w:jc w:val="both"/>
        <w:rPr>
          <w:color w:val="000000"/>
        </w:rPr>
      </w:pPr>
      <w:r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ab/>
        <w:t>4 2171177.11</w:t>
      </w:r>
      <w:r>
        <w:rPr>
          <w:color w:val="000000"/>
          <w:sz w:val="22"/>
          <w:szCs w:val="22"/>
        </w:rPr>
        <w:tab/>
        <w:t>-2171241.83</w:t>
      </w:r>
      <w:r>
        <w:rPr>
          <w:color w:val="000000"/>
          <w:sz w:val="22"/>
          <w:szCs w:val="22"/>
        </w:rPr>
        <w:tab/>
        <w:t>-2171291.32</w:t>
      </w:r>
      <w:r>
        <w:rPr>
          <w:color w:val="000000"/>
          <w:sz w:val="22"/>
          <w:szCs w:val="22"/>
        </w:rPr>
        <w:tab/>
        <w:t>-2171310.51</w:t>
      </w:r>
      <w:r>
        <w:rPr>
          <w:color w:val="000000"/>
          <w:sz w:val="22"/>
          <w:szCs w:val="22"/>
        </w:rPr>
        <w:tab/>
        <w:t>-2171343.12</w:t>
      </w:r>
      <w:r>
        <w:rPr>
          <w:color w:val="000000"/>
          <w:sz w:val="22"/>
          <w:szCs w:val="22"/>
        </w:rPr>
        <w:tab/>
        <w:t>-2171366.17</w:t>
      </w:r>
      <w:r>
        <w:rPr>
          <w:color w:val="000000"/>
          <w:sz w:val="22"/>
          <w:szCs w:val="22"/>
        </w:rPr>
        <w:tab/>
        <w:t>-2171343.94</w:t>
      </w:r>
      <w:r>
        <w:rPr>
          <w:color w:val="000000"/>
          <w:sz w:val="22"/>
          <w:szCs w:val="22"/>
        </w:rPr>
        <w:tab/>
        <w:t>-2171334.94</w:t>
      </w:r>
      <w:r>
        <w:rPr>
          <w:color w:val="000000"/>
          <w:sz w:val="22"/>
          <w:szCs w:val="22"/>
        </w:rPr>
        <w:tab/>
        <w:t>-2171364.61</w:t>
      </w:r>
      <w:r>
        <w:rPr>
          <w:color w:val="000000"/>
          <w:sz w:val="22"/>
          <w:szCs w:val="22"/>
        </w:rPr>
        <w:tab/>
        <w:t>-2171386.87</w:t>
      </w:r>
      <w:r>
        <w:rPr>
          <w:color w:val="000000"/>
          <w:sz w:val="22"/>
          <w:szCs w:val="22"/>
        </w:rPr>
        <w:tab/>
        <w:t>-2171457.13</w:t>
      </w:r>
      <w:r>
        <w:rPr>
          <w:color w:val="000000"/>
          <w:sz w:val="22"/>
          <w:szCs w:val="22"/>
        </w:rPr>
        <w:tab/>
        <w:t>-2171546.06</w:t>
      </w:r>
      <w:r>
        <w:rPr>
          <w:color w:val="000000"/>
          <w:sz w:val="22"/>
          <w:szCs w:val="22"/>
        </w:rPr>
        <w:tab/>
        <w:t>-2171564.69</w:t>
      </w:r>
      <w:r>
        <w:rPr>
          <w:color w:val="000000"/>
          <w:sz w:val="22"/>
          <w:szCs w:val="22"/>
        </w:rPr>
        <w:tab/>
        <w:t>-2171594.76</w:t>
      </w:r>
      <w:r>
        <w:rPr>
          <w:color w:val="000000"/>
          <w:sz w:val="22"/>
          <w:szCs w:val="22"/>
        </w:rPr>
        <w:tab/>
        <w:t>-2171627.08</w:t>
      </w:r>
      <w:r>
        <w:rPr>
          <w:color w:val="000000"/>
          <w:sz w:val="22"/>
          <w:szCs w:val="22"/>
        </w:rPr>
        <w:tab/>
        <w:t>-2171602.94</w:t>
      </w:r>
      <w:r>
        <w:rPr>
          <w:color w:val="000000"/>
          <w:sz w:val="22"/>
          <w:szCs w:val="22"/>
        </w:rPr>
        <w:tab/>
        <w:t>-2171550.40</w:t>
      </w:r>
      <w:r>
        <w:rPr>
          <w:color w:val="000000"/>
          <w:sz w:val="22"/>
          <w:szCs w:val="22"/>
        </w:rPr>
        <w:tab/>
        <w:t>-2171554.55</w:t>
      </w:r>
      <w:r>
        <w:rPr>
          <w:color w:val="000000"/>
          <w:sz w:val="22"/>
          <w:szCs w:val="22"/>
        </w:rPr>
        <w:tab/>
        <w:t>-2171561.62</w:t>
      </w:r>
      <w:r>
        <w:rPr>
          <w:color w:val="000000"/>
          <w:sz w:val="22"/>
          <w:szCs w:val="22"/>
        </w:rPr>
        <w:tab/>
        <w:t>-2171569.69</w:t>
      </w:r>
      <w:r>
        <w:rPr>
          <w:color w:val="000000"/>
          <w:sz w:val="22"/>
          <w:szCs w:val="22"/>
        </w:rPr>
        <w:tab/>
        <w:t>-2171570.66</w:t>
      </w:r>
      <w:r>
        <w:rPr>
          <w:color w:val="000000"/>
          <w:sz w:val="22"/>
          <w:szCs w:val="22"/>
        </w:rPr>
        <w:tab/>
        <w:t>-2171624.41</w:t>
      </w:r>
      <w:r>
        <w:rPr>
          <w:color w:val="000000"/>
          <w:sz w:val="22"/>
          <w:szCs w:val="22"/>
        </w:rPr>
        <w:tab/>
        <w:t>-2171641.54</w:t>
      </w:r>
      <w:r>
        <w:rPr>
          <w:color w:val="000000"/>
          <w:sz w:val="22"/>
          <w:szCs w:val="22"/>
        </w:rPr>
        <w:tab/>
        <w:t>-2171665.72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87"/>
        </w:tabs>
        <w:ind w:right="-20"/>
        <w:rPr>
          <w:color w:val="000000"/>
        </w:rPr>
      </w:pPr>
      <w:r>
        <w:rPr>
          <w:color w:val="000000"/>
          <w:sz w:val="22"/>
          <w:szCs w:val="22"/>
        </w:rPr>
        <w:t>2171784.63</w:t>
      </w:r>
      <w:r>
        <w:rPr>
          <w:color w:val="000000"/>
          <w:sz w:val="22"/>
          <w:szCs w:val="22"/>
        </w:rPr>
        <w:tab/>
        <w:t>-</w:t>
      </w:r>
    </w:p>
    <w:p w:rsidR="00B67DB1" w:rsidRDefault="00B67DB1" w:rsidP="00B67DB1">
      <w:pPr>
        <w:widowControl w:val="0"/>
        <w:tabs>
          <w:tab w:val="left" w:pos="1617"/>
          <w:tab w:val="left" w:pos="3204"/>
          <w:tab w:val="left" w:pos="4315"/>
        </w:tabs>
        <w:spacing w:line="318" w:lineRule="auto"/>
        <w:ind w:left="21" w:right="205" w:hanging="21"/>
        <w:jc w:val="both"/>
        <w:rPr>
          <w:color w:val="000000"/>
        </w:rPr>
      </w:pPr>
      <w:r>
        <w:br w:type="column"/>
      </w:r>
      <w:proofErr w:type="gramStart"/>
      <w:r>
        <w:rPr>
          <w:color w:val="000000"/>
          <w:sz w:val="22"/>
          <w:szCs w:val="22"/>
        </w:rPr>
        <w:lastRenderedPageBreak/>
        <w:t>5</w:t>
      </w:r>
      <w:r>
        <w:rPr>
          <w:color w:val="000000"/>
          <w:sz w:val="22"/>
          <w:szCs w:val="22"/>
        </w:rPr>
        <w:tab/>
        <w:t>6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7</w:t>
      </w:r>
      <w:r>
        <w:rPr>
          <w:color w:val="000000"/>
          <w:position w:val="4"/>
          <w:sz w:val="22"/>
          <w:szCs w:val="22"/>
        </w:rPr>
        <w:tab/>
        <w:t xml:space="preserve">8 </w:t>
      </w:r>
      <w:r>
        <w:rPr>
          <w:color w:val="000000"/>
          <w:sz w:val="22"/>
          <w:szCs w:val="22"/>
        </w:rPr>
        <w:t xml:space="preserve">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А</w:t>
      </w:r>
      <w:r>
        <w:rPr>
          <w:color w:val="000000"/>
          <w:position w:val="4"/>
          <w:sz w:val="22"/>
          <w:szCs w:val="22"/>
        </w:rPr>
        <w:t>налити</w:t>
      </w:r>
      <w:r>
        <w:rPr>
          <w:color w:val="000000"/>
          <w:spacing w:val="-1"/>
          <w:position w:val="4"/>
          <w:sz w:val="22"/>
          <w:szCs w:val="22"/>
        </w:rPr>
        <w:t>ч</w:t>
      </w:r>
      <w:r>
        <w:rPr>
          <w:color w:val="000000"/>
          <w:position w:val="4"/>
          <w:sz w:val="22"/>
          <w:szCs w:val="22"/>
        </w:rPr>
        <w:t xml:space="preserve">еский           </w:t>
      </w:r>
      <w:r>
        <w:rPr>
          <w:color w:val="000000"/>
          <w:spacing w:val="-1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0.10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А</w:t>
      </w:r>
      <w:r>
        <w:rPr>
          <w:color w:val="000000"/>
          <w:position w:val="4"/>
          <w:sz w:val="22"/>
          <w:szCs w:val="22"/>
        </w:rPr>
        <w:t>налити</w:t>
      </w:r>
      <w:r>
        <w:rPr>
          <w:color w:val="000000"/>
          <w:spacing w:val="-1"/>
          <w:position w:val="4"/>
          <w:sz w:val="22"/>
          <w:szCs w:val="22"/>
        </w:rPr>
        <w:t>ч</w:t>
      </w:r>
      <w:r>
        <w:rPr>
          <w:color w:val="000000"/>
          <w:position w:val="4"/>
          <w:sz w:val="22"/>
          <w:szCs w:val="22"/>
        </w:rPr>
        <w:t xml:space="preserve">еский           </w:t>
      </w:r>
      <w:r>
        <w:rPr>
          <w:color w:val="000000"/>
          <w:spacing w:val="-1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0.10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   </w:t>
      </w:r>
      <w:r>
        <w:rPr>
          <w:color w:val="000000"/>
          <w:spacing w:val="-41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А</w:t>
      </w:r>
      <w:r>
        <w:rPr>
          <w:color w:val="000000"/>
          <w:position w:val="4"/>
          <w:sz w:val="22"/>
          <w:szCs w:val="22"/>
        </w:rPr>
        <w:t>налити</w:t>
      </w:r>
      <w:r>
        <w:rPr>
          <w:color w:val="000000"/>
          <w:spacing w:val="-1"/>
          <w:position w:val="4"/>
          <w:sz w:val="22"/>
          <w:szCs w:val="22"/>
        </w:rPr>
        <w:t>ч</w:t>
      </w:r>
      <w:r>
        <w:rPr>
          <w:color w:val="000000"/>
          <w:position w:val="4"/>
          <w:sz w:val="22"/>
          <w:szCs w:val="22"/>
        </w:rPr>
        <w:t xml:space="preserve">еский           </w:t>
      </w:r>
      <w:r>
        <w:rPr>
          <w:color w:val="000000"/>
          <w:spacing w:val="-1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0.10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--            </w:t>
      </w:r>
      <w:r>
        <w:rPr>
          <w:color w:val="000000"/>
          <w:spacing w:val="-29"/>
          <w:sz w:val="22"/>
          <w:szCs w:val="22"/>
        </w:rPr>
        <w:t xml:space="preserve"> </w:t>
      </w:r>
      <w:r>
        <w:rPr>
          <w:color w:val="000000"/>
          <w:spacing w:val="-1"/>
          <w:position w:val="4"/>
          <w:sz w:val="22"/>
          <w:szCs w:val="22"/>
        </w:rPr>
        <w:t>К</w:t>
      </w:r>
      <w:r>
        <w:rPr>
          <w:color w:val="000000"/>
          <w:position w:val="4"/>
          <w:sz w:val="22"/>
          <w:szCs w:val="22"/>
        </w:rPr>
        <w:t xml:space="preserve">артометрический         </w:t>
      </w:r>
      <w:r>
        <w:rPr>
          <w:color w:val="000000"/>
          <w:spacing w:val="-45"/>
          <w:position w:val="4"/>
          <w:sz w:val="22"/>
          <w:szCs w:val="22"/>
        </w:rPr>
        <w:t xml:space="preserve"> </w:t>
      </w:r>
      <w:r>
        <w:rPr>
          <w:color w:val="000000"/>
          <w:position w:val="4"/>
          <w:sz w:val="22"/>
          <w:szCs w:val="22"/>
        </w:rPr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  <w:proofErr w:type="gramEnd"/>
    </w:p>
    <w:p w:rsidR="00B67DB1" w:rsidRDefault="00B67DB1" w:rsidP="00B67DB1">
      <w:pPr>
        <w:widowControl w:val="0"/>
        <w:tabs>
          <w:tab w:val="left" w:pos="780"/>
          <w:tab w:val="left" w:pos="3058"/>
          <w:tab w:val="left" w:pos="4335"/>
        </w:tabs>
        <w:ind w:left="21" w:right="-20"/>
        <w:rPr>
          <w:color w:val="000000"/>
        </w:r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r>
        <w:rPr>
          <w:color w:val="000000"/>
          <w:position w:val="4"/>
          <w:sz w:val="22"/>
          <w:szCs w:val="22"/>
        </w:rPr>
        <w:t>Картометрический</w:t>
      </w:r>
      <w:r>
        <w:rPr>
          <w:color w:val="000000"/>
          <w:position w:val="4"/>
          <w:sz w:val="22"/>
          <w:szCs w:val="22"/>
        </w:rPr>
        <w:tab/>
        <w:t>1.00</w:t>
      </w:r>
      <w:r>
        <w:rPr>
          <w:color w:val="000000"/>
          <w:position w:val="4"/>
          <w:sz w:val="22"/>
          <w:szCs w:val="22"/>
        </w:rPr>
        <w:tab/>
      </w:r>
      <w:r>
        <w:rPr>
          <w:color w:val="000000"/>
          <w:sz w:val="22"/>
          <w:szCs w:val="22"/>
        </w:rPr>
        <w:t>-</w:t>
      </w:r>
    </w:p>
    <w:p w:rsidR="00B67DB1" w:rsidRDefault="00B67DB1" w:rsidP="00B67DB1">
      <w:pPr>
        <w:sectPr w:rsidR="00B67DB1">
          <w:pgSz w:w="11899" w:h="16840"/>
          <w:pgMar w:top="917" w:right="850" w:bottom="0" w:left="1180" w:header="0" w:footer="0" w:gutter="0"/>
          <w:cols w:num="3" w:space="708" w:equalWidth="0">
            <w:col w:w="2145" w:space="205"/>
            <w:col w:w="1779" w:space="1086"/>
            <w:col w:w="4651" w:space="0"/>
          </w:cols>
        </w:sectPr>
      </w:pPr>
    </w:p>
    <w:p w:rsidR="00B67DB1" w:rsidRDefault="00B67DB1" w:rsidP="00B67DB1">
      <w:pPr>
        <w:widowControl w:val="0"/>
        <w:spacing w:before="109"/>
        <w:ind w:right="-20"/>
        <w:rPr>
          <w:color w:val="000000"/>
        </w:rPr>
      </w:pPr>
      <w:r>
        <w:rPr>
          <w:color w:val="000000"/>
          <w:sz w:val="22"/>
          <w:szCs w:val="22"/>
        </w:rPr>
        <w:lastRenderedPageBreak/>
        <w:t>3.С</w:t>
      </w:r>
      <w:r>
        <w:rPr>
          <w:color w:val="000000"/>
          <w:spacing w:val="-2"/>
          <w:sz w:val="22"/>
          <w:szCs w:val="22"/>
        </w:rPr>
        <w:t>в</w:t>
      </w:r>
      <w:r>
        <w:rPr>
          <w:color w:val="000000"/>
          <w:sz w:val="22"/>
          <w:szCs w:val="22"/>
        </w:rPr>
        <w:t>едения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о хар</w:t>
      </w:r>
      <w:r>
        <w:rPr>
          <w:color w:val="000000"/>
          <w:spacing w:val="1"/>
          <w:sz w:val="22"/>
          <w:szCs w:val="22"/>
        </w:rPr>
        <w:t>а</w:t>
      </w:r>
      <w:r>
        <w:rPr>
          <w:color w:val="000000"/>
          <w:sz w:val="22"/>
          <w:szCs w:val="22"/>
        </w:rPr>
        <w:t xml:space="preserve">ктерных точках части (частей) </w:t>
      </w:r>
      <w:r>
        <w:rPr>
          <w:color w:val="000000"/>
          <w:spacing w:val="1"/>
          <w:sz w:val="22"/>
          <w:szCs w:val="22"/>
        </w:rPr>
        <w:t>г</w:t>
      </w:r>
      <w:r>
        <w:rPr>
          <w:color w:val="000000"/>
          <w:sz w:val="22"/>
          <w:szCs w:val="22"/>
        </w:rPr>
        <w:t>раницы объекта</w:t>
      </w:r>
    </w:p>
    <w:p w:rsidR="00B67DB1" w:rsidRDefault="00B67DB1" w:rsidP="00B67DB1">
      <w:pPr>
        <w:spacing w:after="15" w:line="160" w:lineRule="exact"/>
        <w:rPr>
          <w:sz w:val="16"/>
          <w:szCs w:val="16"/>
        </w:rPr>
      </w:pPr>
    </w:p>
    <w:p w:rsidR="00B67DB1" w:rsidRDefault="00B67DB1" w:rsidP="00B67DB1">
      <w:pPr>
        <w:widowControl w:val="0"/>
        <w:ind w:right="-20"/>
        <w:rPr>
          <w:color w:val="000000"/>
        </w:rPr>
      </w:pPr>
      <w:r>
        <w:rPr>
          <w:color w:val="000000"/>
          <w:sz w:val="22"/>
          <w:szCs w:val="22"/>
        </w:rPr>
        <w:t>Часть №</w:t>
      </w:r>
    </w:p>
    <w:p w:rsidR="00B67DB1" w:rsidRDefault="00B67DB1" w:rsidP="00B67DB1">
      <w:pPr>
        <w:spacing w:after="7" w:line="140" w:lineRule="exact"/>
        <w:rPr>
          <w:sz w:val="14"/>
          <w:szCs w:val="14"/>
        </w:rPr>
      </w:pPr>
    </w:p>
    <w:p w:rsidR="00B67DB1" w:rsidRDefault="00B67DB1" w:rsidP="00B67DB1">
      <w:pPr>
        <w:widowControl w:val="0"/>
        <w:tabs>
          <w:tab w:val="left" w:pos="1640"/>
          <w:tab w:val="left" w:pos="2840"/>
          <w:tab w:val="left" w:pos="4038"/>
          <w:tab w:val="left" w:pos="5239"/>
          <w:tab w:val="left" w:pos="6856"/>
          <w:tab w:val="left" w:pos="8441"/>
          <w:tab w:val="left" w:pos="9552"/>
        </w:tabs>
        <w:ind w:left="498" w:right="-20"/>
        <w:rPr>
          <w:color w:val="000000"/>
        </w:rPr>
        <w:sectPr w:rsidR="00B67DB1">
          <w:type w:val="continuous"/>
          <w:pgSz w:w="11899" w:h="16840"/>
          <w:pgMar w:top="917" w:right="850" w:bottom="0" w:left="1180" w:header="0" w:footer="0" w:gutter="0"/>
          <w:cols w:space="708"/>
        </w:sect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  <w:t>-</w:t>
      </w:r>
      <w:bookmarkEnd w:id="14"/>
    </w:p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Pr="00CA7165" w:rsidRDefault="00CA7165" w:rsidP="00CA7165"/>
    <w:p w:rsidR="00CA7165" w:rsidRDefault="00CA7165" w:rsidP="00CA7165"/>
    <w:p w:rsidR="00CA7165" w:rsidRDefault="00CA7165" w:rsidP="00CA7165"/>
    <w:p w:rsidR="00CA7165" w:rsidRDefault="00CA7165" w:rsidP="00CA7165">
      <w:pPr>
        <w:tabs>
          <w:tab w:val="left" w:pos="4065"/>
        </w:tabs>
      </w:pPr>
      <w:r>
        <w:tab/>
      </w:r>
    </w:p>
    <w:p w:rsidR="00CA7165" w:rsidRDefault="00CA7165" w:rsidP="00CA7165"/>
    <w:p w:rsidR="00CA7165" w:rsidRPr="00CA7165" w:rsidRDefault="00CA7165" w:rsidP="00CA7165">
      <w:pPr>
        <w:sectPr w:rsidR="00CA7165" w:rsidRPr="00CA7165">
          <w:type w:val="continuous"/>
          <w:pgSz w:w="11899" w:h="16840"/>
          <w:pgMar w:top="917" w:right="850" w:bottom="0" w:left="1180" w:header="0" w:footer="0" w:gutter="0"/>
          <w:cols w:space="708"/>
        </w:sectPr>
      </w:pPr>
    </w:p>
    <w:p w:rsidR="00CA7165" w:rsidRDefault="00CA7165" w:rsidP="00CA7165">
      <w:pPr>
        <w:jc w:val="center"/>
      </w:pPr>
      <w:proofErr w:type="spellStart"/>
      <w:r>
        <w:lastRenderedPageBreak/>
        <w:t>с</w:t>
      </w:r>
      <w:proofErr w:type="gramStart"/>
      <w:r>
        <w:t>.В</w:t>
      </w:r>
      <w:proofErr w:type="gramEnd"/>
      <w:r>
        <w:t>оронцовка</w:t>
      </w:r>
      <w:proofErr w:type="spellEnd"/>
    </w:p>
    <w:p w:rsidR="00B67DB1" w:rsidRDefault="00B67DB1" w:rsidP="00CA7165">
      <w:pPr>
        <w:jc w:val="center"/>
      </w:pPr>
    </w:p>
    <w:p w:rsidR="00CA7165" w:rsidRDefault="0046538D" w:rsidP="00CA7165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643890</wp:posOffset>
                </wp:positionV>
                <wp:extent cx="6243955" cy="6398895"/>
                <wp:effectExtent l="0" t="0" r="23495" b="1905"/>
                <wp:wrapNone/>
                <wp:docPr id="3089" name="drawingObject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6398895"/>
                          <a:chOff x="0" y="0"/>
                          <a:chExt cx="12576846" cy="1046965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90" name="Picture 309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9545"/>
                            <a:ext cx="9351920" cy="805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1" name="Shape 3091"/>
                        <wps:cNvSpPr/>
                        <wps:spPr>
                          <a:xfrm>
                            <a:off x="2" y="9526"/>
                            <a:ext cx="9349916" cy="804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9916" h="8048390">
                                <a:moveTo>
                                  <a:pt x="0" y="8048390"/>
                                </a:moveTo>
                                <a:lnTo>
                                  <a:pt x="9349916" y="8048390"/>
                                </a:lnTo>
                                <a:lnTo>
                                  <a:pt x="9349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8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92" name="Picture 309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564631" y="9748570"/>
                            <a:ext cx="5760230" cy="635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3" name="Picture 309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833138" y="9756551"/>
                            <a:ext cx="5780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4" name="Picture 309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775317" y="9754549"/>
                            <a:ext cx="11560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5" name="Picture 309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7661707" y="9752545"/>
                            <a:ext cx="22921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6" name="Picture 309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7550098" y="9750572"/>
                            <a:ext cx="34083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7" name="Picture 309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436490" y="9748570"/>
                            <a:ext cx="45444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8" name="Picture 309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580576" y="9623000"/>
                            <a:ext cx="6312356" cy="133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99" name="Picture 309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584564" y="8833708"/>
                            <a:ext cx="6324296" cy="796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0" name="Picture 310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604493" y="8528754"/>
                            <a:ext cx="6310363" cy="31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1" name="Picture 310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8502842" y="8548695"/>
                            <a:ext cx="2989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2" name="Picture 310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8474918" y="8546693"/>
                            <a:ext cx="5780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3" name="Picture 310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8419129" y="8544690"/>
                            <a:ext cx="1136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4" name="Picture 3104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8361306" y="8542715"/>
                            <a:ext cx="17141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5" name="Picture 310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8305517" y="8540713"/>
                            <a:ext cx="2272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6" name="Picture 310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8249699" y="8538710"/>
                            <a:ext cx="28302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7" name="Picture 3107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8193881" y="8536736"/>
                            <a:ext cx="33883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8" name="Picture 310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8138092" y="8534734"/>
                            <a:ext cx="39464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9" name="Picture 310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8082274" y="8532731"/>
                            <a:ext cx="45045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0" name="Picture 311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8024482" y="8530756"/>
                            <a:ext cx="50825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1" name="Picture 311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7968663" y="8528754"/>
                            <a:ext cx="56406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2" name="Picture 3112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610473" y="8431079"/>
                            <a:ext cx="6922265" cy="105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3" name="Picture 3113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614461" y="8429105"/>
                            <a:ext cx="54811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4" name="Picture 311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180519" y="8397205"/>
                            <a:ext cx="6352220" cy="4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5" name="Picture 311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614461" y="8427102"/>
                            <a:ext cx="52818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6" name="Picture 311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614461" y="8425099"/>
                            <a:ext cx="48633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7" name="Picture 311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614461" y="8423126"/>
                            <a:ext cx="44646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8" name="Picture 311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614461" y="8421123"/>
                            <a:ext cx="40660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19" name="Picture 311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1614461" y="8419120"/>
                            <a:ext cx="36674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0" name="Picture 3120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614461" y="8417146"/>
                            <a:ext cx="32488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1" name="Picture 3121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614461" y="8415143"/>
                            <a:ext cx="28502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2" name="Picture 3122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614461" y="8413140"/>
                            <a:ext cx="24515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3" name="Picture 3123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614461" y="8411167"/>
                            <a:ext cx="20330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4" name="Picture 3124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614461" y="8409164"/>
                            <a:ext cx="16343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5" name="Picture 3125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1614461" y="8407161"/>
                            <a:ext cx="1235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6" name="Picture 3126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614461" y="8405187"/>
                            <a:ext cx="8371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7" name="Picture 3127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614461" y="8403184"/>
                            <a:ext cx="4185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8" name="Picture 3128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2184504" y="8215817"/>
                            <a:ext cx="6350229" cy="188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9" name="Picture 3129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2200451" y="8044415"/>
                            <a:ext cx="6336272" cy="178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0" name="Picture 3130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0266790" y="8092251"/>
                            <a:ext cx="3787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1" name="Picture 3131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0232887" y="8090248"/>
                            <a:ext cx="7175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2" name="Picture 3132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0161133" y="8088275"/>
                            <a:ext cx="14350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3" name="Picture 3133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0091382" y="8086272"/>
                            <a:ext cx="21326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4" name="Picture 3134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0019628" y="8084269"/>
                            <a:ext cx="28502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5" name="Picture 3135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9949876" y="8082295"/>
                            <a:ext cx="35478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6" name="Picture 313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9878122" y="8080292"/>
                            <a:ext cx="42653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7" name="Picture 313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9808342" y="8078289"/>
                            <a:ext cx="49629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8" name="Picture 3138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9736588" y="8076316"/>
                            <a:ext cx="56805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9" name="Picture 3139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9666837" y="8074313"/>
                            <a:ext cx="63781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0" name="Picture 3140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9595084" y="8072310"/>
                            <a:ext cx="70956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1" name="Picture 3141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9525334" y="8070336"/>
                            <a:ext cx="77932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2" name="Picture 3142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9453579" y="8068333"/>
                            <a:ext cx="85307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3" name="Picture 314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9383800" y="8066330"/>
                            <a:ext cx="92283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4" name="Picture 3144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9312045" y="8064357"/>
                            <a:ext cx="9945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5" name="Picture 3145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9242294" y="8062354"/>
                            <a:ext cx="106434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6" name="Picture 3146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9170541" y="8060351"/>
                            <a:ext cx="113610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7" name="Picture 3147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9100790" y="8058377"/>
                            <a:ext cx="120586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8" name="Picture 3148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9029036" y="8056374"/>
                            <a:ext cx="127761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9" name="Picture 3149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8959256" y="8054371"/>
                            <a:ext cx="134737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0" name="Picture 3150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8887502" y="8052398"/>
                            <a:ext cx="141913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1" name="Picture 3151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8817751" y="8050395"/>
                            <a:ext cx="148889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2" name="Picture 3152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8745997" y="8048392"/>
                            <a:ext cx="156064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3" name="Picture 3153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8676247" y="8046418"/>
                            <a:ext cx="163040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4" name="Picture 315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8604493" y="8044415"/>
                            <a:ext cx="170216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5" name="Picture 3155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2214402" y="7990600"/>
                            <a:ext cx="8094244" cy="61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6" name="Picture 315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2220381" y="7896931"/>
                            <a:ext cx="8092251" cy="101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7" name="Picture 3157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2226361" y="7894928"/>
                            <a:ext cx="54014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8" name="Picture 315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2792430" y="7438484"/>
                            <a:ext cx="7534125" cy="465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9" name="Picture 3159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2226361" y="7892925"/>
                            <a:ext cx="51224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0" name="Picture 3160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226361" y="7890951"/>
                            <a:ext cx="45444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1" name="Picture 3161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226361" y="7888948"/>
                            <a:ext cx="39863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2" name="Picture 3162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228355" y="7886945"/>
                            <a:ext cx="34083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3" name="Picture 3163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2228355" y="7884972"/>
                            <a:ext cx="28302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4" name="Picture 3164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228355" y="7882969"/>
                            <a:ext cx="2272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5" name="Picture 3165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2228355" y="7880966"/>
                            <a:ext cx="17141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6" name="Picture 3166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228355" y="7878992"/>
                            <a:ext cx="11560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7" name="Picture 3167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228355" y="7876989"/>
                            <a:ext cx="5780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8" name="Picture 3168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0787006" y="7442489"/>
                            <a:ext cx="9567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9" name="Picture 3169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10695311" y="7440487"/>
                            <a:ext cx="18735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0" name="Picture 3170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10509947" y="7438484"/>
                            <a:ext cx="37272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1" name="Picture 3171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2806362" y="7290999"/>
                            <a:ext cx="8082297" cy="15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2" name="Picture 3172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2812341" y="6613314"/>
                            <a:ext cx="8100204" cy="685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3" name="Picture 3173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2832282" y="6093099"/>
                            <a:ext cx="8100204" cy="527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4" name="Picture 3174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2672840" y="6091125"/>
                            <a:ext cx="825967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5" name="Picture 3175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2497431" y="6089122"/>
                            <a:ext cx="84350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6" name="Picture 3176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2148627" y="5977515"/>
                            <a:ext cx="8787865" cy="119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7" name="Picture 3177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128697" y="5975512"/>
                            <a:ext cx="880778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8" name="Picture 3178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2096806" y="5973509"/>
                            <a:ext cx="883968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9" name="Picture 3179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2035017" y="5971536"/>
                            <a:ext cx="890345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0" name="Picture 3180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1975222" y="5969533"/>
                            <a:ext cx="896325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1" name="Picture 3181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1913435" y="5967530"/>
                            <a:ext cx="902505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2" name="Picture 3182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1851647" y="5965556"/>
                            <a:ext cx="90868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3" name="Picture 3183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789858" y="5963553"/>
                            <a:ext cx="914861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4" name="Picture 3184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1728072" y="5961550"/>
                            <a:ext cx="921041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5" name="Picture 3185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1666283" y="5959577"/>
                            <a:ext cx="927218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6" name="Picture 3186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1606488" y="5957574"/>
                            <a:ext cx="933197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7" name="Picture 3187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1544699" y="5955571"/>
                            <a:ext cx="939377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8" name="Picture 3188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482912" y="5953597"/>
                            <a:ext cx="945557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9" name="Picture 3189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421123" y="5951594"/>
                            <a:ext cx="951734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0" name="Picture 3190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1359335" y="5949591"/>
                            <a:ext cx="957914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1" name="Picture 3191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1297549" y="5947618"/>
                            <a:ext cx="964093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2" name="Picture 3192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1237754" y="5945615"/>
                            <a:ext cx="970073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3" name="Picture 3193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175965" y="5943612"/>
                            <a:ext cx="976250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4" name="Picture 3194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1114176" y="5471232"/>
                            <a:ext cx="9842238" cy="479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5" name="Picture 3195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886955" y="5068633"/>
                            <a:ext cx="10083412" cy="41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6" name="Picture 3196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888949" y="5038735"/>
                            <a:ext cx="10083421" cy="3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7" name="Picture 3197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890943" y="5008838"/>
                            <a:ext cx="10081417" cy="3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8" name="Picture 3198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890943" y="4660024"/>
                            <a:ext cx="10095368" cy="356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9" name="Picture 3199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11532440" y="4677963"/>
                            <a:ext cx="2989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0" name="Picture 3200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11502541" y="4675960"/>
                            <a:ext cx="597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1" name="Picture 3201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11444749" y="4673986"/>
                            <a:ext cx="11759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2" name="Picture 3202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11386928" y="4671983"/>
                            <a:ext cx="17539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3" name="Picture 3203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11329136" y="4669980"/>
                            <a:ext cx="23319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4" name="Picture 3204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11271344" y="4668007"/>
                            <a:ext cx="29100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5" name="Picture 3205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11215526" y="4666004"/>
                            <a:ext cx="3468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6" name="Picture 3206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11157734" y="4664001"/>
                            <a:ext cx="4046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7" name="Picture 3207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11099913" y="4662027"/>
                            <a:ext cx="46241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8" name="Picture 3208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11042121" y="4660024"/>
                            <a:ext cx="52021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9" name="Picture 3209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892935" y="4233478"/>
                            <a:ext cx="10685357" cy="434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0" name="Picture 3210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896923" y="3707283"/>
                            <a:ext cx="10699288" cy="53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1" name="Picture 3211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900908" y="3268807"/>
                            <a:ext cx="10713249" cy="446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2" name="Picture 3212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904893" y="3266804"/>
                            <a:ext cx="258712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3" name="Picture 3213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3527907" y="2947887"/>
                            <a:ext cx="8094223" cy="328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4" name="Picture 3214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904893" y="3264801"/>
                            <a:ext cx="254726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5" name="Picture 3215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904893" y="3262827"/>
                            <a:ext cx="247152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6" name="Picture 3216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904893" y="3260824"/>
                            <a:ext cx="239378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7" name="Picture 3217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902902" y="3258822"/>
                            <a:ext cx="227619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8" name="Picture 3218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902902" y="3256848"/>
                            <a:ext cx="224031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9" name="Picture 3219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902902" y="3254845"/>
                            <a:ext cx="216457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0" name="Picture 3220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902902" y="3252842"/>
                            <a:ext cx="209082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1" name="Picture 3221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902902" y="3250869"/>
                            <a:ext cx="201508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2" name="Picture 3222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902902" y="3248866"/>
                            <a:ext cx="194133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3" name="Picture 3223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902902" y="3246863"/>
                            <a:ext cx="18656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4" name="Picture 3224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902902" y="3244889"/>
                            <a:ext cx="179185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5" name="Picture 3225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902902" y="3242886"/>
                            <a:ext cx="171810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6" name="Picture 3226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902902" y="3240883"/>
                            <a:ext cx="164236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7" name="Picture 3227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902902" y="3238909"/>
                            <a:ext cx="15686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8" name="Picture 3228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902902" y="3236907"/>
                            <a:ext cx="149287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9" name="Picture 3229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902902" y="3234904"/>
                            <a:ext cx="141913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0" name="Picture 3230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902902" y="3232929"/>
                            <a:ext cx="134538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1" name="Picture 3231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902902" y="3230927"/>
                            <a:ext cx="126964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2" name="Picture 3232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902902" y="3228924"/>
                            <a:ext cx="119589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3" name="Picture 3233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902902" y="3226950"/>
                            <a:ext cx="112015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4" name="Picture 3234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902902" y="3224948"/>
                            <a:ext cx="10464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5" name="Picture 3235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902902" y="3222945"/>
                            <a:ext cx="97067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6" name="Picture 3236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902902" y="3220970"/>
                            <a:ext cx="89692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7" name="Picture 3237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902902" y="3218967"/>
                            <a:ext cx="8231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8" name="Picture 3238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902902" y="3216964"/>
                            <a:ext cx="74743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9" name="Picture 3239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902902" y="3214992"/>
                            <a:ext cx="6736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0" name="Picture 3240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902902" y="3212988"/>
                            <a:ext cx="59794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1" name="Picture 3241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902902" y="3210985"/>
                            <a:ext cx="52420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2" name="Picture 3242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902902" y="3209012"/>
                            <a:ext cx="4504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3" name="Picture 3243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902902" y="3207008"/>
                            <a:ext cx="37471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4" name="Picture 3244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902902" y="3205005"/>
                            <a:ext cx="30096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5" name="Picture 3245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902902" y="3203033"/>
                            <a:ext cx="22522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6" name="Picture 3246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902902" y="3201029"/>
                            <a:ext cx="15148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7" name="Picture 3247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902902" y="3199026"/>
                            <a:ext cx="7574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8" name="Picture 3248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3537863" y="2776485"/>
                            <a:ext cx="8132103" cy="178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9" name="Picture 3249"/>
                          <pic:cNvPicPr/>
                        </pic:nvPicPr>
                        <pic:blipFill>
                          <a:blip r:embed="rId167"/>
                          <a:stretch/>
                        </pic:blipFill>
                        <pic:spPr>
                          <a:xfrm>
                            <a:off x="12174247" y="2794424"/>
                            <a:ext cx="2989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0" name="Picture 3250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12146323" y="2792421"/>
                            <a:ext cx="5780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1" name="Picture 3251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12092508" y="2790449"/>
                            <a:ext cx="11161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2" name="Picture 3252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12036719" y="2788444"/>
                            <a:ext cx="16941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3" name="Picture 3253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11982904" y="2786441"/>
                            <a:ext cx="22323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4" name="Picture 3254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11903166" y="2784469"/>
                            <a:ext cx="30495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5" name="Picture 3255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11877245" y="2782465"/>
                            <a:ext cx="33086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6" name="Picture 3256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11825434" y="2780462"/>
                            <a:ext cx="38268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7" name="Picture 3257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11771617" y="2778490"/>
                            <a:ext cx="43650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8" name="Picture 3258"/>
                          <pic:cNvPicPr/>
                        </pic:nvPicPr>
                        <pic:blipFill>
                          <a:blip r:embed="rId176"/>
                          <a:stretch/>
                        </pic:blipFill>
                        <pic:spPr>
                          <a:xfrm>
                            <a:off x="11719807" y="2776485"/>
                            <a:ext cx="48832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9" name="Picture 3259"/>
                          <pic:cNvPicPr/>
                        </pic:nvPicPr>
                        <pic:blipFill>
                          <a:blip r:embed="rId177"/>
                          <a:stretch/>
                        </pic:blipFill>
                        <pic:spPr>
                          <a:xfrm>
                            <a:off x="3543842" y="2682817"/>
                            <a:ext cx="8666282" cy="101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0" name="Picture 3260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3547818" y="2005131"/>
                            <a:ext cx="8684220" cy="685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1" name="Picture 3261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3567760" y="1614461"/>
                            <a:ext cx="8678211" cy="398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2" name="Picture 3262"/>
                          <pic:cNvPicPr/>
                        </pic:nvPicPr>
                        <pic:blipFill>
                          <a:blip r:embed="rId180"/>
                          <a:stretch/>
                        </pic:blipFill>
                        <pic:spPr>
                          <a:xfrm>
                            <a:off x="3577716" y="1612489"/>
                            <a:ext cx="229014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3" name="Picture 3263"/>
                          <pic:cNvPicPr/>
                        </pic:nvPicPr>
                        <pic:blipFill>
                          <a:blip r:embed="rId181"/>
                          <a:stretch/>
                        </pic:blipFill>
                        <pic:spPr>
                          <a:xfrm>
                            <a:off x="5901764" y="1315487"/>
                            <a:ext cx="6354193" cy="306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4" name="Picture 3264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3577716" y="1610484"/>
                            <a:ext cx="225426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5" name="Picture 3265"/>
                          <pic:cNvPicPr/>
                        </pic:nvPicPr>
                        <pic:blipFill>
                          <a:blip r:embed="rId183"/>
                          <a:stretch/>
                        </pic:blipFill>
                        <pic:spPr>
                          <a:xfrm>
                            <a:off x="3577716" y="1608481"/>
                            <a:ext cx="218051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6" name="Picture 3266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3577716" y="1606509"/>
                            <a:ext cx="210876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7" name="Picture 3267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3577716" y="1604505"/>
                            <a:ext cx="20350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8" name="Picture 3268"/>
                          <pic:cNvPicPr/>
                        </pic:nvPicPr>
                        <pic:blipFill>
                          <a:blip r:embed="rId186"/>
                          <a:stretch/>
                        </pic:blipFill>
                        <pic:spPr>
                          <a:xfrm>
                            <a:off x="3577716" y="1602502"/>
                            <a:ext cx="196326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9" name="Picture 3269"/>
                          <pic:cNvPicPr/>
                        </pic:nvPicPr>
                        <pic:blipFill>
                          <a:blip r:embed="rId187"/>
                          <a:stretch/>
                        </pic:blipFill>
                        <pic:spPr>
                          <a:xfrm>
                            <a:off x="3577716" y="1600530"/>
                            <a:ext cx="189151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0" name="Picture 3270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3577716" y="1598525"/>
                            <a:ext cx="181776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1" name="Picture 3271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3577716" y="1596522"/>
                            <a:ext cx="17460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2" name="Picture 3272"/>
                          <pic:cNvPicPr/>
                        </pic:nvPicPr>
                        <pic:blipFill>
                          <a:blip r:embed="rId190"/>
                          <a:stretch/>
                        </pic:blipFill>
                        <pic:spPr>
                          <a:xfrm>
                            <a:off x="3577716" y="1594550"/>
                            <a:ext cx="167226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3" name="Picture 3273"/>
                          <pic:cNvPicPr/>
                        </pic:nvPicPr>
                        <pic:blipFill>
                          <a:blip r:embed="rId191"/>
                          <a:stretch/>
                        </pic:blipFill>
                        <pic:spPr>
                          <a:xfrm>
                            <a:off x="3577716" y="1592546"/>
                            <a:ext cx="160050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4" name="Picture 3274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3577716" y="1590543"/>
                            <a:ext cx="152875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5" name="Picture 3275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3577716" y="1588571"/>
                            <a:ext cx="14550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6" name="Picture 3276"/>
                          <pic:cNvPicPr/>
                        </pic:nvPicPr>
                        <pic:blipFill>
                          <a:blip r:embed="rId194"/>
                          <a:stretch/>
                        </pic:blipFill>
                        <pic:spPr>
                          <a:xfrm>
                            <a:off x="3577716" y="1586566"/>
                            <a:ext cx="138325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7" name="Picture 3277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3579719" y="1584563"/>
                            <a:ext cx="130751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8" name="Picture 3278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3579719" y="1582591"/>
                            <a:ext cx="123575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9" name="Picture 3279"/>
                          <pic:cNvPicPr/>
                        </pic:nvPicPr>
                        <pic:blipFill>
                          <a:blip r:embed="rId197"/>
                          <a:stretch/>
                        </pic:blipFill>
                        <pic:spPr>
                          <a:xfrm>
                            <a:off x="3579719" y="1580587"/>
                            <a:ext cx="116201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0" name="Picture 3280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3579719" y="1578584"/>
                            <a:ext cx="109026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1" name="Picture 3281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3579719" y="1576612"/>
                            <a:ext cx="101850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2" name="Picture 3282"/>
                          <pic:cNvPicPr/>
                        </pic:nvPicPr>
                        <pic:blipFill>
                          <a:blip r:embed="rId200"/>
                          <a:stretch/>
                        </pic:blipFill>
                        <pic:spPr>
                          <a:xfrm>
                            <a:off x="3579719" y="1574607"/>
                            <a:ext cx="94475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3" name="Picture 3283"/>
                          <pic:cNvPicPr/>
                        </pic:nvPicPr>
                        <pic:blipFill>
                          <a:blip r:embed="rId201"/>
                          <a:stretch/>
                        </pic:blipFill>
                        <pic:spPr>
                          <a:xfrm>
                            <a:off x="3579719" y="1572604"/>
                            <a:ext cx="87300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4" name="Picture 3284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3579719" y="1570632"/>
                            <a:ext cx="79925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5" name="Picture 3285"/>
                          <pic:cNvPicPr/>
                        </pic:nvPicPr>
                        <pic:blipFill>
                          <a:blip r:embed="rId203"/>
                          <a:stretch/>
                        </pic:blipFill>
                        <pic:spPr>
                          <a:xfrm>
                            <a:off x="3579719" y="1568628"/>
                            <a:ext cx="72750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6" name="Picture 3286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3579719" y="1566625"/>
                            <a:ext cx="65574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7" name="Picture 3287"/>
                          <pic:cNvPicPr/>
                        </pic:nvPicPr>
                        <pic:blipFill>
                          <a:blip r:embed="rId205"/>
                          <a:stretch/>
                        </pic:blipFill>
                        <pic:spPr>
                          <a:xfrm>
                            <a:off x="3579719" y="1564653"/>
                            <a:ext cx="58200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8" name="Picture 3288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3579719" y="1562648"/>
                            <a:ext cx="5102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9" name="Picture 3289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3579719" y="1560645"/>
                            <a:ext cx="43650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0" name="Picture 3290"/>
                          <pic:cNvPicPr/>
                        </pic:nvPicPr>
                        <pic:blipFill>
                          <a:blip r:embed="rId208"/>
                          <a:stretch/>
                        </pic:blipFill>
                        <pic:spPr>
                          <a:xfrm>
                            <a:off x="3579719" y="1558673"/>
                            <a:ext cx="36474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1" name="Picture 3291"/>
                          <pic:cNvPicPr/>
                        </pic:nvPicPr>
                        <pic:blipFill>
                          <a:blip r:embed="rId209"/>
                          <a:stretch/>
                        </pic:blipFill>
                        <pic:spPr>
                          <a:xfrm>
                            <a:off x="3579719" y="1556669"/>
                            <a:ext cx="2929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2" name="Picture 3292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3579719" y="1554666"/>
                            <a:ext cx="21924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3" name="Picture 3293"/>
                          <pic:cNvPicPr/>
                        </pic:nvPicPr>
                        <pic:blipFill>
                          <a:blip r:embed="rId211"/>
                          <a:stretch/>
                        </pic:blipFill>
                        <pic:spPr>
                          <a:xfrm>
                            <a:off x="3579719" y="1552694"/>
                            <a:ext cx="14749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4" name="Picture 3294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3579719" y="1550689"/>
                            <a:ext cx="7374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5" name="Picture 3295"/>
                          <pic:cNvPicPr/>
                        </pic:nvPicPr>
                        <pic:blipFill>
                          <a:blip r:embed="rId213"/>
                          <a:stretch/>
                        </pic:blipFill>
                        <pic:spPr>
                          <a:xfrm>
                            <a:off x="5921676" y="1231774"/>
                            <a:ext cx="6336284" cy="9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6" name="Picture 3296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12538994" y="1241761"/>
                            <a:ext cx="27903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7" name="Picture 3297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12513076" y="1239756"/>
                            <a:ext cx="5381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8" name="Picture 3298"/>
                          <pic:cNvPicPr/>
                        </pic:nvPicPr>
                        <pic:blipFill>
                          <a:blip r:embed="rId216"/>
                          <a:stretch/>
                        </pic:blipFill>
                        <pic:spPr>
                          <a:xfrm>
                            <a:off x="12461262" y="1237753"/>
                            <a:ext cx="10563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9" name="Picture 3299"/>
                          <pic:cNvPicPr/>
                        </pic:nvPicPr>
                        <pic:blipFill>
                          <a:blip r:embed="rId217"/>
                          <a:stretch/>
                        </pic:blipFill>
                        <pic:spPr>
                          <a:xfrm>
                            <a:off x="12409420" y="1235781"/>
                            <a:ext cx="15746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0" name="Picture 3300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12359611" y="1233777"/>
                            <a:ext cx="20728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1" name="Picture 3301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12307769" y="1231774"/>
                            <a:ext cx="25911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2" name="Picture 3302"/>
                          <pic:cNvPicPr/>
                        </pic:nvPicPr>
                        <pic:blipFill>
                          <a:blip r:embed="rId220"/>
                          <a:stretch/>
                        </pic:blipFill>
                        <pic:spPr>
                          <a:xfrm>
                            <a:off x="5925682" y="1060372"/>
                            <a:ext cx="6643211" cy="178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3" name="Picture 3303"/>
                          <pic:cNvPicPr/>
                        </pic:nvPicPr>
                        <pic:blipFill>
                          <a:blip r:embed="rId221"/>
                          <a:stretch/>
                        </pic:blipFill>
                        <pic:spPr>
                          <a:xfrm>
                            <a:off x="5937641" y="1058369"/>
                            <a:ext cx="53615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4" name="Picture 3304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6507664" y="972684"/>
                            <a:ext cx="6061197" cy="95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5" name="Picture 3305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5937641" y="1056397"/>
                            <a:ext cx="50028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6" name="Picture 3306"/>
                          <pic:cNvPicPr/>
                        </pic:nvPicPr>
                        <pic:blipFill>
                          <a:blip r:embed="rId224"/>
                          <a:stretch/>
                        </pic:blipFill>
                        <pic:spPr>
                          <a:xfrm>
                            <a:off x="5937641" y="1054393"/>
                            <a:ext cx="428528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7" name="Picture 3307"/>
                          <pic:cNvPicPr/>
                        </pic:nvPicPr>
                        <pic:blipFill>
                          <a:blip r:embed="rId225"/>
                          <a:stretch/>
                        </pic:blipFill>
                        <pic:spPr>
                          <a:xfrm>
                            <a:off x="5937640" y="1052390"/>
                            <a:ext cx="35876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8" name="Picture 3308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5937640" y="1050418"/>
                            <a:ext cx="28701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9" name="Picture 3309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5937641" y="1048413"/>
                            <a:ext cx="21526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0" name="Picture 3310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5937641" y="1046410"/>
                            <a:ext cx="14350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1" name="Picture 3311"/>
                          <pic:cNvPicPr/>
                        </pic:nvPicPr>
                        <pic:blipFill>
                          <a:blip r:embed="rId229"/>
                          <a:stretch/>
                        </pic:blipFill>
                        <pic:spPr>
                          <a:xfrm>
                            <a:off x="5937641" y="1044438"/>
                            <a:ext cx="7374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2" name="Picture 3312"/>
                          <pic:cNvPicPr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>
                            <a:off x="6509669" y="91695"/>
                            <a:ext cx="6059223" cy="88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3" name="Picture 3313"/>
                          <pic:cNvPicPr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>
                            <a:off x="6521628" y="89692"/>
                            <a:ext cx="6021344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4" name="Picture 3314"/>
                          <pic:cNvPicPr/>
                        </pic:nvPicPr>
                        <pic:blipFill>
                          <a:blip r:embed="rId232"/>
                          <a:stretch/>
                        </pic:blipFill>
                        <pic:spPr>
                          <a:xfrm>
                            <a:off x="6521626" y="87720"/>
                            <a:ext cx="599144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5" name="Picture 3315"/>
                          <pic:cNvPicPr/>
                        </pic:nvPicPr>
                        <pic:blipFill>
                          <a:blip r:embed="rId233"/>
                          <a:stretch/>
                        </pic:blipFill>
                        <pic:spPr>
                          <a:xfrm>
                            <a:off x="6521628" y="85715"/>
                            <a:ext cx="593562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6" name="Picture 3316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6521628" y="83712"/>
                            <a:ext cx="587783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7" name="Picture 3317"/>
                          <pic:cNvPicPr/>
                        </pic:nvPicPr>
                        <pic:blipFill>
                          <a:blip r:embed="rId235"/>
                          <a:stretch/>
                        </pic:blipFill>
                        <pic:spPr>
                          <a:xfrm>
                            <a:off x="6521626" y="81740"/>
                            <a:ext cx="5822019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8" name="Picture 3318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6521626" y="79736"/>
                            <a:ext cx="576422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9" name="Picture 3319"/>
                          <pic:cNvPicPr/>
                        </pic:nvPicPr>
                        <pic:blipFill>
                          <a:blip r:embed="rId237"/>
                          <a:stretch/>
                        </pic:blipFill>
                        <pic:spPr>
                          <a:xfrm>
                            <a:off x="6521626" y="77733"/>
                            <a:ext cx="570643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0" name="Picture 3320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6521628" y="75761"/>
                            <a:ext cx="5650617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1" name="Picture 3321"/>
                          <pic:cNvPicPr/>
                        </pic:nvPicPr>
                        <pic:blipFill>
                          <a:blip r:embed="rId239"/>
                          <a:stretch/>
                        </pic:blipFill>
                        <pic:spPr>
                          <a:xfrm>
                            <a:off x="6521628" y="73756"/>
                            <a:ext cx="55928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2" name="Picture 3322"/>
                          <pic:cNvPicPr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>
                            <a:off x="6521626" y="71753"/>
                            <a:ext cx="5537006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3" name="Picture 3323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6521626" y="69781"/>
                            <a:ext cx="547921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4" name="Picture 3324"/>
                          <pic:cNvPicPr/>
                        </pic:nvPicPr>
                        <pic:blipFill>
                          <a:blip r:embed="rId242"/>
                          <a:stretch/>
                        </pic:blipFill>
                        <pic:spPr>
                          <a:xfrm>
                            <a:off x="6523629" y="67777"/>
                            <a:ext cx="541942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5" name="Picture 3325"/>
                          <pic:cNvPicPr/>
                        </pic:nvPicPr>
                        <pic:blipFill>
                          <a:blip r:embed="rId243"/>
                          <a:stretch/>
                        </pic:blipFill>
                        <pic:spPr>
                          <a:xfrm>
                            <a:off x="6523631" y="65774"/>
                            <a:ext cx="536360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6" name="Picture 3326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6523631" y="63802"/>
                            <a:ext cx="530581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7" name="Picture 3327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6523631" y="61797"/>
                            <a:ext cx="5249991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8" name="Picture 3328"/>
                          <pic:cNvPicPr/>
                        </pic:nvPicPr>
                        <pic:blipFill>
                          <a:blip r:embed="rId246"/>
                          <a:stretch/>
                        </pic:blipFill>
                        <pic:spPr>
                          <a:xfrm>
                            <a:off x="6523631" y="2002"/>
                            <a:ext cx="5192199" cy="6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9" name="Picture 3329"/>
                          <pic:cNvPicPr/>
                        </pic:nvPicPr>
                        <pic:blipFill>
                          <a:blip r:embed="rId247"/>
                          <a:stretch/>
                        </pic:blipFill>
                        <pic:spPr>
                          <a:xfrm>
                            <a:off x="9118728" y="0"/>
                            <a:ext cx="2597092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0" name="Shape 3330"/>
                        <wps:cNvSpPr/>
                        <wps:spPr>
                          <a:xfrm>
                            <a:off x="884967" y="7553"/>
                            <a:ext cx="11681923" cy="1037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923" h="10376385">
                                <a:moveTo>
                                  <a:pt x="5636660" y="1971"/>
                                </a:moveTo>
                                <a:lnTo>
                                  <a:pt x="10828859" y="0"/>
                                </a:lnTo>
                                <a:lnTo>
                                  <a:pt x="10828859" y="63769"/>
                                </a:lnTo>
                                <a:lnTo>
                                  <a:pt x="11681923" y="93667"/>
                                </a:lnTo>
                                <a:lnTo>
                                  <a:pt x="11679920" y="1245706"/>
                                </a:lnTo>
                                <a:lnTo>
                                  <a:pt x="11370989" y="1231774"/>
                                </a:lnTo>
                                <a:lnTo>
                                  <a:pt x="11317174" y="2798400"/>
                                </a:lnTo>
                                <a:lnTo>
                                  <a:pt x="10781023" y="2778457"/>
                                </a:lnTo>
                                <a:lnTo>
                                  <a:pt x="10779020" y="2947887"/>
                                </a:lnTo>
                                <a:lnTo>
                                  <a:pt x="10735161" y="2949860"/>
                                </a:lnTo>
                                <a:lnTo>
                                  <a:pt x="10675366" y="4681939"/>
                                </a:lnTo>
                                <a:lnTo>
                                  <a:pt x="10097358" y="4661997"/>
                                </a:lnTo>
                                <a:lnTo>
                                  <a:pt x="9995707" y="7446436"/>
                                </a:lnTo>
                                <a:lnTo>
                                  <a:pt x="9439615" y="7440456"/>
                                </a:lnTo>
                                <a:lnTo>
                                  <a:pt x="9417700" y="8096226"/>
                                </a:lnTo>
                                <a:lnTo>
                                  <a:pt x="7649745" y="8046387"/>
                                </a:lnTo>
                                <a:lnTo>
                                  <a:pt x="7643765" y="8550667"/>
                                </a:lnTo>
                                <a:lnTo>
                                  <a:pt x="7027878" y="8528723"/>
                                </a:lnTo>
                                <a:lnTo>
                                  <a:pt x="7003960" y="9760497"/>
                                </a:lnTo>
                                <a:lnTo>
                                  <a:pt x="6435908" y="9748538"/>
                                </a:lnTo>
                                <a:lnTo>
                                  <a:pt x="6408014" y="10376385"/>
                                </a:lnTo>
                                <a:lnTo>
                                  <a:pt x="677667" y="10376385"/>
                                </a:lnTo>
                                <a:lnTo>
                                  <a:pt x="727500" y="8403154"/>
                                </a:lnTo>
                                <a:lnTo>
                                  <a:pt x="1295551" y="8431078"/>
                                </a:lnTo>
                                <a:lnTo>
                                  <a:pt x="1343387" y="7878962"/>
                                </a:lnTo>
                                <a:lnTo>
                                  <a:pt x="1907462" y="7896900"/>
                                </a:lnTo>
                                <a:lnTo>
                                  <a:pt x="1963251" y="6095072"/>
                                </a:lnTo>
                                <a:lnTo>
                                  <a:pt x="1261672" y="6089092"/>
                                </a:lnTo>
                                <a:lnTo>
                                  <a:pt x="1273631" y="5977484"/>
                                </a:lnTo>
                                <a:lnTo>
                                  <a:pt x="229205" y="5945584"/>
                                </a:lnTo>
                                <a:lnTo>
                                  <a:pt x="239179" y="5473204"/>
                                </a:lnTo>
                                <a:lnTo>
                                  <a:pt x="0" y="5473204"/>
                                </a:lnTo>
                                <a:lnTo>
                                  <a:pt x="17938" y="3199026"/>
                                </a:lnTo>
                                <a:lnTo>
                                  <a:pt x="2642939" y="3270779"/>
                                </a:lnTo>
                                <a:lnTo>
                                  <a:pt x="2694752" y="1552663"/>
                                </a:lnTo>
                                <a:lnTo>
                                  <a:pt x="5016796" y="1614462"/>
                                </a:lnTo>
                                <a:lnTo>
                                  <a:pt x="5052673" y="1046410"/>
                                </a:lnTo>
                                <a:lnTo>
                                  <a:pt x="5622698" y="1062344"/>
                                </a:lnTo>
                                <a:lnTo>
                                  <a:pt x="5636660" y="1971"/>
                                </a:lnTo>
                                <a:lnTo>
                                  <a:pt x="5636660" y="19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894929" y="591539"/>
                            <a:ext cx="11667985" cy="979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7985" h="9792399">
                                <a:moveTo>
                                  <a:pt x="11667985" y="0"/>
                                </a:moveTo>
                                <a:lnTo>
                                  <a:pt x="11085971" y="781310"/>
                                </a:lnTo>
                                <a:lnTo>
                                  <a:pt x="10956425" y="1028472"/>
                                </a:lnTo>
                                <a:lnTo>
                                  <a:pt x="10950446" y="1038428"/>
                                </a:lnTo>
                                <a:lnTo>
                                  <a:pt x="10872713" y="1142082"/>
                                </a:lnTo>
                                <a:lnTo>
                                  <a:pt x="11050094" y="1299553"/>
                                </a:lnTo>
                                <a:lnTo>
                                  <a:pt x="10882669" y="1666273"/>
                                </a:lnTo>
                                <a:lnTo>
                                  <a:pt x="10784994" y="1875556"/>
                                </a:lnTo>
                                <a:lnTo>
                                  <a:pt x="10739161" y="1845659"/>
                                </a:lnTo>
                                <a:lnTo>
                                  <a:pt x="10551794" y="1821741"/>
                                </a:lnTo>
                                <a:lnTo>
                                  <a:pt x="10432205" y="2202455"/>
                                </a:lnTo>
                                <a:lnTo>
                                  <a:pt x="10396328" y="2306079"/>
                                </a:lnTo>
                                <a:lnTo>
                                  <a:pt x="10374413" y="2351942"/>
                                </a:lnTo>
                                <a:lnTo>
                                  <a:pt x="10141211" y="2236327"/>
                                </a:lnTo>
                                <a:lnTo>
                                  <a:pt x="10131256" y="2268229"/>
                                </a:lnTo>
                                <a:lnTo>
                                  <a:pt x="10127250" y="2286168"/>
                                </a:lnTo>
                                <a:lnTo>
                                  <a:pt x="10073434" y="2501430"/>
                                </a:lnTo>
                                <a:lnTo>
                                  <a:pt x="10087396" y="2503402"/>
                                </a:lnTo>
                                <a:lnTo>
                                  <a:pt x="10087396" y="2551238"/>
                                </a:lnTo>
                                <a:lnTo>
                                  <a:pt x="10069458" y="2557217"/>
                                </a:lnTo>
                                <a:lnTo>
                                  <a:pt x="10067455" y="2575155"/>
                                </a:lnTo>
                                <a:lnTo>
                                  <a:pt x="10057499" y="2575155"/>
                                </a:lnTo>
                                <a:lnTo>
                                  <a:pt x="10049516" y="2599073"/>
                                </a:lnTo>
                                <a:lnTo>
                                  <a:pt x="10085393" y="2658869"/>
                                </a:lnTo>
                                <a:lnTo>
                                  <a:pt x="10264778" y="2736602"/>
                                </a:lnTo>
                                <a:lnTo>
                                  <a:pt x="10206986" y="2886090"/>
                                </a:lnTo>
                                <a:lnTo>
                                  <a:pt x="10252819" y="2904028"/>
                                </a:lnTo>
                                <a:lnTo>
                                  <a:pt x="10143214" y="3214961"/>
                                </a:lnTo>
                                <a:lnTo>
                                  <a:pt x="9900029" y="3820893"/>
                                </a:lnTo>
                                <a:lnTo>
                                  <a:pt x="9896053" y="3854767"/>
                                </a:lnTo>
                                <a:lnTo>
                                  <a:pt x="9947865" y="3868728"/>
                                </a:lnTo>
                                <a:lnTo>
                                  <a:pt x="10001680" y="3892646"/>
                                </a:lnTo>
                                <a:lnTo>
                                  <a:pt x="9987748" y="3950439"/>
                                </a:lnTo>
                                <a:lnTo>
                                  <a:pt x="9935906" y="4109911"/>
                                </a:lnTo>
                                <a:lnTo>
                                  <a:pt x="9858173" y="4273331"/>
                                </a:lnTo>
                                <a:lnTo>
                                  <a:pt x="9565178" y="4624147"/>
                                </a:lnTo>
                                <a:lnTo>
                                  <a:pt x="9624973" y="4687919"/>
                                </a:lnTo>
                                <a:lnTo>
                                  <a:pt x="9563205" y="4751690"/>
                                </a:lnTo>
                                <a:lnTo>
                                  <a:pt x="9652897" y="4835403"/>
                                </a:lnTo>
                                <a:lnTo>
                                  <a:pt x="9642912" y="4901177"/>
                                </a:lnTo>
                                <a:lnTo>
                                  <a:pt x="9640938" y="4903180"/>
                                </a:lnTo>
                                <a:lnTo>
                                  <a:pt x="9638935" y="4905183"/>
                                </a:lnTo>
                                <a:lnTo>
                                  <a:pt x="9640938" y="4907157"/>
                                </a:lnTo>
                                <a:lnTo>
                                  <a:pt x="9640938" y="4909160"/>
                                </a:lnTo>
                                <a:lnTo>
                                  <a:pt x="9638935" y="4911163"/>
                                </a:lnTo>
                                <a:lnTo>
                                  <a:pt x="9636932" y="4909160"/>
                                </a:lnTo>
                                <a:lnTo>
                                  <a:pt x="9599082" y="4994875"/>
                                </a:lnTo>
                                <a:lnTo>
                                  <a:pt x="9529302" y="5064627"/>
                                </a:lnTo>
                                <a:lnTo>
                                  <a:pt x="9365882" y="5162301"/>
                                </a:lnTo>
                                <a:lnTo>
                                  <a:pt x="9280165" y="5208134"/>
                                </a:lnTo>
                                <a:lnTo>
                                  <a:pt x="9206408" y="5271906"/>
                                </a:lnTo>
                                <a:lnTo>
                                  <a:pt x="9248266" y="5389522"/>
                                </a:lnTo>
                                <a:lnTo>
                                  <a:pt x="9365882" y="5481188"/>
                                </a:lnTo>
                                <a:lnTo>
                                  <a:pt x="9361876" y="5562927"/>
                                </a:lnTo>
                                <a:lnTo>
                                  <a:pt x="9325999" y="5624696"/>
                                </a:lnTo>
                                <a:lnTo>
                                  <a:pt x="9160575" y="5736332"/>
                                </a:lnTo>
                                <a:lnTo>
                                  <a:pt x="9146613" y="5750265"/>
                                </a:lnTo>
                                <a:lnTo>
                                  <a:pt x="8831704" y="5564901"/>
                                </a:lnTo>
                                <a:lnTo>
                                  <a:pt x="8831704" y="5521070"/>
                                </a:lnTo>
                                <a:lnTo>
                                  <a:pt x="8757947" y="5475209"/>
                                </a:lnTo>
                                <a:lnTo>
                                  <a:pt x="8297527" y="5865878"/>
                                </a:lnTo>
                                <a:lnTo>
                                  <a:pt x="8217819" y="5983465"/>
                                </a:lnTo>
                                <a:lnTo>
                                  <a:pt x="8337410" y="6091096"/>
                                </a:lnTo>
                                <a:lnTo>
                                  <a:pt x="8066329" y="6354193"/>
                                </a:lnTo>
                                <a:lnTo>
                                  <a:pt x="7934780" y="6232630"/>
                                </a:lnTo>
                                <a:lnTo>
                                  <a:pt x="7763378" y="6483768"/>
                                </a:lnTo>
                                <a:lnTo>
                                  <a:pt x="7667707" y="6601355"/>
                                </a:lnTo>
                                <a:lnTo>
                                  <a:pt x="7595953" y="6657174"/>
                                </a:lnTo>
                                <a:lnTo>
                                  <a:pt x="7528176" y="6740886"/>
                                </a:lnTo>
                                <a:lnTo>
                                  <a:pt x="7566056" y="6772757"/>
                                </a:lnTo>
                                <a:lnTo>
                                  <a:pt x="7621844" y="6814614"/>
                                </a:lnTo>
                                <a:lnTo>
                                  <a:pt x="7773334" y="6926250"/>
                                </a:lnTo>
                                <a:lnTo>
                                  <a:pt x="7637809" y="7113589"/>
                                </a:lnTo>
                                <a:lnTo>
                                  <a:pt x="7599929" y="7085693"/>
                                </a:lnTo>
                                <a:lnTo>
                                  <a:pt x="7530179" y="7031878"/>
                                </a:lnTo>
                                <a:lnTo>
                                  <a:pt x="7398630" y="6928224"/>
                                </a:lnTo>
                                <a:lnTo>
                                  <a:pt x="7364727" y="6906309"/>
                                </a:lnTo>
                                <a:lnTo>
                                  <a:pt x="7277037" y="6836558"/>
                                </a:lnTo>
                                <a:lnTo>
                                  <a:pt x="7159449" y="7009963"/>
                                </a:lnTo>
                                <a:lnTo>
                                  <a:pt x="7055795" y="7167404"/>
                                </a:lnTo>
                                <a:lnTo>
                                  <a:pt x="7033880" y="7201307"/>
                                </a:lnTo>
                                <a:lnTo>
                                  <a:pt x="7350794" y="7426524"/>
                                </a:lnTo>
                                <a:lnTo>
                                  <a:pt x="7358747" y="7476363"/>
                                </a:lnTo>
                                <a:lnTo>
                                  <a:pt x="7279040" y="7510237"/>
                                </a:lnTo>
                                <a:lnTo>
                                  <a:pt x="7257096" y="7534155"/>
                                </a:lnTo>
                                <a:lnTo>
                                  <a:pt x="7253120" y="7558073"/>
                                </a:lnTo>
                                <a:lnTo>
                                  <a:pt x="7159449" y="7667707"/>
                                </a:lnTo>
                                <a:lnTo>
                                  <a:pt x="6872434" y="7992573"/>
                                </a:lnTo>
                                <a:lnTo>
                                  <a:pt x="6657173" y="7803233"/>
                                </a:lnTo>
                                <a:lnTo>
                                  <a:pt x="6637232" y="7763379"/>
                                </a:lnTo>
                                <a:lnTo>
                                  <a:pt x="6629249" y="7757400"/>
                                </a:lnTo>
                                <a:lnTo>
                                  <a:pt x="6286445" y="8387219"/>
                                </a:lnTo>
                                <a:lnTo>
                                  <a:pt x="6238609" y="8331430"/>
                                </a:lnTo>
                                <a:lnTo>
                                  <a:pt x="5989444" y="8042412"/>
                                </a:lnTo>
                                <a:lnTo>
                                  <a:pt x="5337680" y="8682217"/>
                                </a:lnTo>
                                <a:lnTo>
                                  <a:pt x="5329727" y="8688196"/>
                                </a:lnTo>
                                <a:lnTo>
                                  <a:pt x="5240034" y="8738035"/>
                                </a:lnTo>
                                <a:lnTo>
                                  <a:pt x="4753693" y="9198456"/>
                                </a:lnTo>
                                <a:lnTo>
                                  <a:pt x="4699877" y="9252271"/>
                                </a:lnTo>
                                <a:lnTo>
                                  <a:pt x="4693898" y="9260224"/>
                                </a:lnTo>
                                <a:lnTo>
                                  <a:pt x="4197600" y="9764504"/>
                                </a:lnTo>
                                <a:lnTo>
                                  <a:pt x="4173682" y="9792399"/>
                                </a:lnTo>
                                <a:lnTo>
                                  <a:pt x="4121870" y="9750542"/>
                                </a:lnTo>
                                <a:lnTo>
                                  <a:pt x="4117864" y="9756522"/>
                                </a:lnTo>
                                <a:lnTo>
                                  <a:pt x="4012236" y="9640938"/>
                                </a:lnTo>
                                <a:lnTo>
                                  <a:pt x="3960424" y="9575164"/>
                                </a:lnTo>
                                <a:lnTo>
                                  <a:pt x="4097952" y="9405735"/>
                                </a:lnTo>
                                <a:lnTo>
                                  <a:pt x="4135802" y="9357900"/>
                                </a:lnTo>
                                <a:lnTo>
                                  <a:pt x="3962397" y="9258251"/>
                                </a:lnTo>
                                <a:lnTo>
                                  <a:pt x="3932500" y="9272183"/>
                                </a:lnTo>
                                <a:lnTo>
                                  <a:pt x="3763101" y="9136658"/>
                                </a:lnTo>
                                <a:lnTo>
                                  <a:pt x="3731200" y="9112740"/>
                                </a:lnTo>
                                <a:lnTo>
                                  <a:pt x="3709285" y="9094802"/>
                                </a:lnTo>
                                <a:lnTo>
                                  <a:pt x="3687341" y="9078866"/>
                                </a:lnTo>
                                <a:lnTo>
                                  <a:pt x="3645484" y="9048969"/>
                                </a:lnTo>
                                <a:lnTo>
                                  <a:pt x="3619593" y="9029027"/>
                                </a:lnTo>
                                <a:lnTo>
                                  <a:pt x="3569754" y="8997126"/>
                                </a:lnTo>
                                <a:lnTo>
                                  <a:pt x="3509959" y="8961249"/>
                                </a:lnTo>
                                <a:lnTo>
                                  <a:pt x="3458147" y="8945314"/>
                                </a:lnTo>
                                <a:lnTo>
                                  <a:pt x="3436202" y="8941337"/>
                                </a:lnTo>
                                <a:lnTo>
                                  <a:pt x="3412284" y="8935358"/>
                                </a:lnTo>
                                <a:lnTo>
                                  <a:pt x="3334551" y="8875563"/>
                                </a:lnTo>
                                <a:lnTo>
                                  <a:pt x="3278763" y="8871557"/>
                                </a:lnTo>
                                <a:lnTo>
                                  <a:pt x="3278763" y="8887522"/>
                                </a:lnTo>
                                <a:lnTo>
                                  <a:pt x="3149187" y="8897478"/>
                                </a:lnTo>
                                <a:lnTo>
                                  <a:pt x="3189070" y="8745988"/>
                                </a:lnTo>
                                <a:lnTo>
                                  <a:pt x="3242886" y="8606487"/>
                                </a:lnTo>
                                <a:lnTo>
                                  <a:pt x="3248865" y="8333404"/>
                                </a:lnTo>
                                <a:lnTo>
                                  <a:pt x="3238879" y="8227776"/>
                                </a:lnTo>
                                <a:lnTo>
                                  <a:pt x="3053515" y="8044415"/>
                                </a:lnTo>
                                <a:lnTo>
                                  <a:pt x="2890096" y="7855045"/>
                                </a:lnTo>
                                <a:lnTo>
                                  <a:pt x="3033603" y="7723496"/>
                                </a:lnTo>
                                <a:lnTo>
                                  <a:pt x="3155166" y="7591947"/>
                                </a:lnTo>
                                <a:lnTo>
                                  <a:pt x="3021645" y="7458425"/>
                                </a:lnTo>
                                <a:lnTo>
                                  <a:pt x="3123296" y="7275035"/>
                                </a:lnTo>
                                <a:lnTo>
                                  <a:pt x="3163149" y="7173383"/>
                                </a:lnTo>
                                <a:lnTo>
                                  <a:pt x="3187067" y="7101630"/>
                                </a:lnTo>
                                <a:lnTo>
                                  <a:pt x="3212988" y="6888371"/>
                                </a:lnTo>
                                <a:lnTo>
                                  <a:pt x="3193046" y="6776763"/>
                                </a:lnTo>
                                <a:lnTo>
                                  <a:pt x="3197023" y="6699030"/>
                                </a:lnTo>
                                <a:lnTo>
                                  <a:pt x="3212988" y="6619294"/>
                                </a:lnTo>
                                <a:lnTo>
                                  <a:pt x="3252841" y="6511663"/>
                                </a:lnTo>
                                <a:lnTo>
                                  <a:pt x="3312636" y="6443885"/>
                                </a:lnTo>
                                <a:lnTo>
                                  <a:pt x="3406305" y="6400055"/>
                                </a:lnTo>
                                <a:lnTo>
                                  <a:pt x="3535881" y="6392073"/>
                                </a:lnTo>
                                <a:lnTo>
                                  <a:pt x="3653467" y="6413988"/>
                                </a:lnTo>
                                <a:lnTo>
                                  <a:pt x="3832852" y="6493724"/>
                                </a:lnTo>
                                <a:lnTo>
                                  <a:pt x="4030175" y="6627276"/>
                                </a:lnTo>
                                <a:lnTo>
                                  <a:pt x="4131826" y="6718942"/>
                                </a:lnTo>
                                <a:lnTo>
                                  <a:pt x="4191621" y="6730901"/>
                                </a:lnTo>
                                <a:lnTo>
                                  <a:pt x="4239457" y="6722948"/>
                                </a:lnTo>
                                <a:lnTo>
                                  <a:pt x="4291269" y="6712963"/>
                                </a:lnTo>
                                <a:lnTo>
                                  <a:pt x="4349091" y="6695024"/>
                                </a:lnTo>
                                <a:lnTo>
                                  <a:pt x="4424821" y="6653168"/>
                                </a:lnTo>
                                <a:lnTo>
                                  <a:pt x="4478636" y="6607335"/>
                                </a:lnTo>
                                <a:lnTo>
                                  <a:pt x="4520493" y="6533578"/>
                                </a:lnTo>
                                <a:lnTo>
                                  <a:pt x="4530449" y="6445888"/>
                                </a:lnTo>
                                <a:lnTo>
                                  <a:pt x="4534455" y="6362176"/>
                                </a:lnTo>
                                <a:lnTo>
                                  <a:pt x="4476633" y="6196753"/>
                                </a:lnTo>
                                <a:lnTo>
                                  <a:pt x="4418841" y="6061199"/>
                                </a:lnTo>
                                <a:lnTo>
                                  <a:pt x="4321166" y="6029327"/>
                                </a:lnTo>
                                <a:lnTo>
                                  <a:pt x="4097952" y="5979488"/>
                                </a:lnTo>
                                <a:lnTo>
                                  <a:pt x="3948465" y="5987470"/>
                                </a:lnTo>
                                <a:lnTo>
                                  <a:pt x="3771053" y="5969532"/>
                                </a:lnTo>
                                <a:lnTo>
                                  <a:pt x="3679388" y="5933655"/>
                                </a:lnTo>
                                <a:lnTo>
                                  <a:pt x="3615587" y="5883816"/>
                                </a:lnTo>
                                <a:lnTo>
                                  <a:pt x="3597648" y="5792121"/>
                                </a:lnTo>
                                <a:lnTo>
                                  <a:pt x="3575734" y="5696449"/>
                                </a:lnTo>
                                <a:lnTo>
                                  <a:pt x="3539857" y="5648614"/>
                                </a:lnTo>
                                <a:lnTo>
                                  <a:pt x="3364448" y="5624696"/>
                                </a:lnTo>
                                <a:lnTo>
                                  <a:pt x="3226920" y="5572883"/>
                                </a:lnTo>
                                <a:lnTo>
                                  <a:pt x="2941908" y="5539009"/>
                                </a:lnTo>
                                <a:lnTo>
                                  <a:pt x="2886089" y="5419419"/>
                                </a:lnTo>
                                <a:lnTo>
                                  <a:pt x="2800403" y="5377563"/>
                                </a:lnTo>
                                <a:lnTo>
                                  <a:pt x="2704731" y="5469229"/>
                                </a:lnTo>
                                <a:lnTo>
                                  <a:pt x="2599074" y="5517065"/>
                                </a:lnTo>
                                <a:lnTo>
                                  <a:pt x="2591121" y="5529024"/>
                                </a:lnTo>
                                <a:lnTo>
                                  <a:pt x="2463549" y="5746288"/>
                                </a:lnTo>
                                <a:lnTo>
                                  <a:pt x="2445610" y="5752268"/>
                                </a:lnTo>
                                <a:lnTo>
                                  <a:pt x="2322044" y="5780162"/>
                                </a:lnTo>
                                <a:lnTo>
                                  <a:pt x="2152615" y="5772209"/>
                                </a:lnTo>
                                <a:lnTo>
                                  <a:pt x="2005131" y="5752268"/>
                                </a:lnTo>
                                <a:lnTo>
                                  <a:pt x="1943333" y="5718394"/>
                                </a:lnTo>
                                <a:lnTo>
                                  <a:pt x="1845658" y="5634681"/>
                                </a:lnTo>
                                <a:lnTo>
                                  <a:pt x="1746010" y="5417416"/>
                                </a:lnTo>
                                <a:lnTo>
                                  <a:pt x="1540710" y="5196175"/>
                                </a:lnTo>
                                <a:lnTo>
                                  <a:pt x="1466971" y="5128398"/>
                                </a:lnTo>
                                <a:lnTo>
                                  <a:pt x="1158023" y="5192199"/>
                                </a:lnTo>
                                <a:lnTo>
                                  <a:pt x="1000571" y="5198178"/>
                                </a:lnTo>
                                <a:lnTo>
                                  <a:pt x="946756" y="5180240"/>
                                </a:lnTo>
                                <a:lnTo>
                                  <a:pt x="815207" y="5283865"/>
                                </a:lnTo>
                                <a:lnTo>
                                  <a:pt x="695617" y="5391495"/>
                                </a:lnTo>
                                <a:lnTo>
                                  <a:pt x="635823" y="5509111"/>
                                </a:lnTo>
                                <a:lnTo>
                                  <a:pt x="633825" y="5339683"/>
                                </a:lnTo>
                                <a:lnTo>
                                  <a:pt x="597948" y="5216117"/>
                                </a:lnTo>
                                <a:lnTo>
                                  <a:pt x="414581" y="4964978"/>
                                </a:lnTo>
                                <a:lnTo>
                                  <a:pt x="263097" y="4889218"/>
                                </a:lnTo>
                                <a:lnTo>
                                  <a:pt x="61792" y="4990870"/>
                                </a:lnTo>
                                <a:lnTo>
                                  <a:pt x="0" y="4925095"/>
                                </a:lnTo>
                                <a:lnTo>
                                  <a:pt x="117592" y="4799526"/>
                                </a:lnTo>
                                <a:lnTo>
                                  <a:pt x="21920" y="4701881"/>
                                </a:lnTo>
                                <a:lnTo>
                                  <a:pt x="207284" y="4506531"/>
                                </a:lnTo>
                                <a:lnTo>
                                  <a:pt x="416567" y="4301255"/>
                                </a:lnTo>
                                <a:lnTo>
                                  <a:pt x="583992" y="4010234"/>
                                </a:lnTo>
                                <a:lnTo>
                                  <a:pt x="725515" y="3709285"/>
                                </a:lnTo>
                                <a:lnTo>
                                  <a:pt x="619869" y="3593672"/>
                                </a:lnTo>
                                <a:lnTo>
                                  <a:pt x="651764" y="3476086"/>
                                </a:lnTo>
                                <a:lnTo>
                                  <a:pt x="669702" y="3362475"/>
                                </a:lnTo>
                                <a:lnTo>
                                  <a:pt x="663723" y="3304654"/>
                                </a:lnTo>
                                <a:lnTo>
                                  <a:pt x="681661" y="3250838"/>
                                </a:lnTo>
                                <a:lnTo>
                                  <a:pt x="705579" y="3220941"/>
                                </a:lnTo>
                                <a:lnTo>
                                  <a:pt x="751418" y="3175108"/>
                                </a:lnTo>
                                <a:lnTo>
                                  <a:pt x="617884" y="3115313"/>
                                </a:lnTo>
                                <a:lnTo>
                                  <a:pt x="522212" y="3019642"/>
                                </a:lnTo>
                                <a:lnTo>
                                  <a:pt x="422546" y="2902054"/>
                                </a:lnTo>
                                <a:lnTo>
                                  <a:pt x="372725" y="2840256"/>
                                </a:lnTo>
                                <a:lnTo>
                                  <a:pt x="869023" y="2471532"/>
                                </a:lnTo>
                                <a:lnTo>
                                  <a:pt x="1205859" y="2250291"/>
                                </a:lnTo>
                                <a:lnTo>
                                  <a:pt x="1353361" y="2068902"/>
                                </a:lnTo>
                                <a:lnTo>
                                  <a:pt x="1486895" y="1937353"/>
                                </a:lnTo>
                                <a:lnTo>
                                  <a:pt x="1556664" y="1931374"/>
                                </a:lnTo>
                                <a:lnTo>
                                  <a:pt x="1620441" y="1985189"/>
                                </a:lnTo>
                                <a:lnTo>
                                  <a:pt x="1710133" y="2090817"/>
                                </a:lnTo>
                                <a:lnTo>
                                  <a:pt x="1831726" y="2240304"/>
                                </a:lnTo>
                                <a:lnTo>
                                  <a:pt x="1993172" y="2417716"/>
                                </a:lnTo>
                                <a:lnTo>
                                  <a:pt x="2041008" y="2441635"/>
                                </a:lnTo>
                                <a:lnTo>
                                  <a:pt x="2092820" y="2465553"/>
                                </a:lnTo>
                                <a:lnTo>
                                  <a:pt x="2182513" y="2543286"/>
                                </a:lnTo>
                                <a:lnTo>
                                  <a:pt x="2268229" y="2634950"/>
                                </a:lnTo>
                                <a:lnTo>
                                  <a:pt x="2351942" y="2744585"/>
                                </a:lnTo>
                                <a:lnTo>
                                  <a:pt x="2341956" y="2838254"/>
                                </a:lnTo>
                                <a:lnTo>
                                  <a:pt x="2347935" y="2914013"/>
                                </a:lnTo>
                                <a:lnTo>
                                  <a:pt x="2367877" y="2991747"/>
                                </a:lnTo>
                                <a:lnTo>
                                  <a:pt x="2411736" y="3119290"/>
                                </a:lnTo>
                                <a:lnTo>
                                  <a:pt x="2411736" y="3230926"/>
                                </a:lnTo>
                                <a:lnTo>
                                  <a:pt x="2533299" y="3220941"/>
                                </a:lnTo>
                                <a:lnTo>
                                  <a:pt x="2686793" y="3248865"/>
                                </a:lnTo>
                                <a:lnTo>
                                  <a:pt x="2814335" y="3306657"/>
                                </a:lnTo>
                                <a:lnTo>
                                  <a:pt x="2878137" y="3292695"/>
                                </a:lnTo>
                                <a:lnTo>
                                  <a:pt x="2780462" y="3220941"/>
                                </a:lnTo>
                                <a:lnTo>
                                  <a:pt x="2752568" y="3151190"/>
                                </a:lnTo>
                                <a:lnTo>
                                  <a:pt x="2742581" y="3073457"/>
                                </a:lnTo>
                                <a:lnTo>
                                  <a:pt x="2778458" y="2979788"/>
                                </a:lnTo>
                                <a:lnTo>
                                  <a:pt x="2824321" y="2890095"/>
                                </a:lnTo>
                                <a:lnTo>
                                  <a:pt x="2844233" y="2738605"/>
                                </a:lnTo>
                                <a:lnTo>
                                  <a:pt x="2939905" y="2465553"/>
                                </a:lnTo>
                                <a:lnTo>
                                  <a:pt x="3041556" y="2188491"/>
                                </a:lnTo>
                                <a:lnTo>
                                  <a:pt x="3151190" y="2005132"/>
                                </a:lnTo>
                                <a:lnTo>
                                  <a:pt x="3214961" y="1903481"/>
                                </a:lnTo>
                                <a:lnTo>
                                  <a:pt x="3105357" y="1805806"/>
                                </a:lnTo>
                                <a:lnTo>
                                  <a:pt x="3131248" y="1746009"/>
                                </a:lnTo>
                                <a:lnTo>
                                  <a:pt x="3270780" y="1582560"/>
                                </a:lnTo>
                                <a:lnTo>
                                  <a:pt x="3175108" y="1476933"/>
                                </a:lnTo>
                                <a:lnTo>
                                  <a:pt x="3212988" y="1435076"/>
                                </a:lnTo>
                                <a:lnTo>
                                  <a:pt x="3254845" y="1391217"/>
                                </a:lnTo>
                              </a:path>
                            </a:pathLst>
                          </a:custGeom>
                          <a:noFill/>
                          <a:ln w="1594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4149774" y="170970"/>
                            <a:ext cx="8413139" cy="206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3139" h="2068903">
                                <a:moveTo>
                                  <a:pt x="0" y="1811785"/>
                                </a:moveTo>
                                <a:lnTo>
                                  <a:pt x="51811" y="1763949"/>
                                </a:lnTo>
                                <a:lnTo>
                                  <a:pt x="109603" y="1817765"/>
                                </a:lnTo>
                                <a:lnTo>
                                  <a:pt x="175378" y="1767957"/>
                                </a:lnTo>
                                <a:lnTo>
                                  <a:pt x="209281" y="1738059"/>
                                </a:lnTo>
                                <a:lnTo>
                                  <a:pt x="263097" y="1698175"/>
                                </a:lnTo>
                                <a:lnTo>
                                  <a:pt x="386663" y="1809813"/>
                                </a:lnTo>
                                <a:lnTo>
                                  <a:pt x="432496" y="1769929"/>
                                </a:lnTo>
                                <a:lnTo>
                                  <a:pt x="506253" y="1724096"/>
                                </a:lnTo>
                                <a:lnTo>
                                  <a:pt x="456414" y="1480942"/>
                                </a:lnTo>
                                <a:lnTo>
                                  <a:pt x="643781" y="1427126"/>
                                </a:lnTo>
                                <a:lnTo>
                                  <a:pt x="701573" y="1470955"/>
                                </a:lnTo>
                                <a:lnTo>
                                  <a:pt x="721514" y="1556670"/>
                                </a:lnTo>
                                <a:lnTo>
                                  <a:pt x="803224" y="1558675"/>
                                </a:lnTo>
                                <a:lnTo>
                                  <a:pt x="815183" y="1580588"/>
                                </a:lnTo>
                                <a:lnTo>
                                  <a:pt x="942755" y="1588572"/>
                                </a:lnTo>
                                <a:lnTo>
                                  <a:pt x="1016512" y="1614462"/>
                                </a:lnTo>
                                <a:lnTo>
                                  <a:pt x="1110181" y="1684244"/>
                                </a:lnTo>
                                <a:lnTo>
                                  <a:pt x="1156013" y="1728072"/>
                                </a:lnTo>
                                <a:lnTo>
                                  <a:pt x="1181935" y="1791875"/>
                                </a:lnTo>
                                <a:lnTo>
                                  <a:pt x="1245706" y="1781888"/>
                                </a:lnTo>
                                <a:lnTo>
                                  <a:pt x="1281583" y="1791875"/>
                                </a:lnTo>
                                <a:lnTo>
                                  <a:pt x="1357343" y="1837706"/>
                                </a:lnTo>
                                <a:lnTo>
                                  <a:pt x="1433073" y="1917444"/>
                                </a:lnTo>
                                <a:lnTo>
                                  <a:pt x="1528745" y="1927398"/>
                                </a:lnTo>
                                <a:lnTo>
                                  <a:pt x="1734051" y="1809813"/>
                                </a:lnTo>
                                <a:lnTo>
                                  <a:pt x="1799825" y="1748014"/>
                                </a:lnTo>
                                <a:lnTo>
                                  <a:pt x="1843655" y="1680236"/>
                                </a:lnTo>
                                <a:lnTo>
                                  <a:pt x="1891491" y="1614462"/>
                                </a:lnTo>
                                <a:lnTo>
                                  <a:pt x="1957265" y="1556670"/>
                                </a:lnTo>
                                <a:lnTo>
                                  <a:pt x="2102776" y="1458996"/>
                                </a:lnTo>
                                <a:lnTo>
                                  <a:pt x="2042981" y="1381262"/>
                                </a:lnTo>
                                <a:lnTo>
                                  <a:pt x="2218389" y="1261673"/>
                                </a:lnTo>
                                <a:lnTo>
                                  <a:pt x="2270201" y="1335430"/>
                                </a:lnTo>
                                <a:lnTo>
                                  <a:pt x="2335976" y="1269655"/>
                                </a:lnTo>
                                <a:lnTo>
                                  <a:pt x="2359894" y="1225796"/>
                                </a:lnTo>
                                <a:lnTo>
                                  <a:pt x="2371853" y="1195899"/>
                                </a:lnTo>
                                <a:lnTo>
                                  <a:pt x="2439630" y="1126148"/>
                                </a:lnTo>
                                <a:lnTo>
                                  <a:pt x="2447583" y="1030475"/>
                                </a:lnTo>
                                <a:lnTo>
                                  <a:pt x="2449586" y="894951"/>
                                </a:lnTo>
                                <a:lnTo>
                                  <a:pt x="2471501" y="809234"/>
                                </a:lnTo>
                                <a:lnTo>
                                  <a:pt x="2541282" y="757423"/>
                                </a:lnTo>
                                <a:lnTo>
                                  <a:pt x="2690769" y="320921"/>
                                </a:lnTo>
                                <a:lnTo>
                                  <a:pt x="2694745" y="310934"/>
                                </a:lnTo>
                                <a:lnTo>
                                  <a:pt x="2784437" y="81740"/>
                                </a:lnTo>
                                <a:lnTo>
                                  <a:pt x="2812332" y="33904"/>
                                </a:lnTo>
                                <a:lnTo>
                                  <a:pt x="2856192" y="0"/>
                                </a:lnTo>
                                <a:lnTo>
                                  <a:pt x="2921966" y="19941"/>
                                </a:lnTo>
                                <a:lnTo>
                                  <a:pt x="3003676" y="85717"/>
                                </a:lnTo>
                                <a:lnTo>
                                  <a:pt x="3163148" y="217265"/>
                                </a:lnTo>
                                <a:lnTo>
                                  <a:pt x="2995723" y="623870"/>
                                </a:lnTo>
                                <a:lnTo>
                                  <a:pt x="2957843" y="717539"/>
                                </a:lnTo>
                                <a:lnTo>
                                  <a:pt x="2939905" y="757423"/>
                                </a:lnTo>
                                <a:lnTo>
                                  <a:pt x="2862171" y="946762"/>
                                </a:lnTo>
                                <a:lnTo>
                                  <a:pt x="2722640" y="1301557"/>
                                </a:lnTo>
                                <a:lnTo>
                                  <a:pt x="2806353" y="1335430"/>
                                </a:lnTo>
                                <a:lnTo>
                                  <a:pt x="2931922" y="1435078"/>
                                </a:lnTo>
                                <a:lnTo>
                                  <a:pt x="2991717" y="1453016"/>
                                </a:lnTo>
                                <a:lnTo>
                                  <a:pt x="3101351" y="1433106"/>
                                </a:lnTo>
                                <a:lnTo>
                                  <a:pt x="3149186" y="1433106"/>
                                </a:lnTo>
                                <a:lnTo>
                                  <a:pt x="3199025" y="1464975"/>
                                </a:lnTo>
                                <a:lnTo>
                                  <a:pt x="3228923" y="1488893"/>
                                </a:lnTo>
                                <a:lnTo>
                                  <a:pt x="3298673" y="1490896"/>
                                </a:lnTo>
                                <a:lnTo>
                                  <a:pt x="3218937" y="1550691"/>
                                </a:lnTo>
                                <a:lnTo>
                                  <a:pt x="3254814" y="1604506"/>
                                </a:lnTo>
                                <a:lnTo>
                                  <a:pt x="3274755" y="1678265"/>
                                </a:lnTo>
                                <a:lnTo>
                                  <a:pt x="3212958" y="1833731"/>
                                </a:lnTo>
                                <a:lnTo>
                                  <a:pt x="3143207" y="1901477"/>
                                </a:lnTo>
                                <a:lnTo>
                                  <a:pt x="3087389" y="1937354"/>
                                </a:lnTo>
                                <a:lnTo>
                                  <a:pt x="3208981" y="2068903"/>
                                </a:lnTo>
                                <a:lnTo>
                                  <a:pt x="3270779" y="2005131"/>
                                </a:lnTo>
                                <a:lnTo>
                                  <a:pt x="3304653" y="1951316"/>
                                </a:lnTo>
                                <a:lnTo>
                                  <a:pt x="3324594" y="1887546"/>
                                </a:lnTo>
                                <a:lnTo>
                                  <a:pt x="3344507" y="1833731"/>
                                </a:lnTo>
                                <a:lnTo>
                                  <a:pt x="3418264" y="1716113"/>
                                </a:lnTo>
                                <a:lnTo>
                                  <a:pt x="3513935" y="1604506"/>
                                </a:lnTo>
                                <a:lnTo>
                                  <a:pt x="3567751" y="1534757"/>
                                </a:lnTo>
                                <a:lnTo>
                                  <a:pt x="3605631" y="1482914"/>
                                </a:lnTo>
                                <a:lnTo>
                                  <a:pt x="3677384" y="1423119"/>
                                </a:lnTo>
                                <a:lnTo>
                                  <a:pt x="3737179" y="1371306"/>
                                </a:lnTo>
                                <a:lnTo>
                                  <a:pt x="3802953" y="1317491"/>
                                </a:lnTo>
                                <a:lnTo>
                                  <a:pt x="3858743" y="1283619"/>
                                </a:lnTo>
                                <a:lnTo>
                                  <a:pt x="3930497" y="1189919"/>
                                </a:lnTo>
                                <a:lnTo>
                                  <a:pt x="4185641" y="1343414"/>
                                </a:lnTo>
                                <a:lnTo>
                                  <a:pt x="4384938" y="1088268"/>
                                </a:lnTo>
                                <a:lnTo>
                                  <a:pt x="4297248" y="1018516"/>
                                </a:lnTo>
                                <a:lnTo>
                                  <a:pt x="4339104" y="980636"/>
                                </a:lnTo>
                                <a:lnTo>
                                  <a:pt x="4388943" y="934803"/>
                                </a:lnTo>
                                <a:lnTo>
                                  <a:pt x="4468651" y="1004554"/>
                                </a:lnTo>
                                <a:lnTo>
                                  <a:pt x="4516487" y="986615"/>
                                </a:lnTo>
                                <a:lnTo>
                                  <a:pt x="4584264" y="894951"/>
                                </a:lnTo>
                                <a:lnTo>
                                  <a:pt x="4632100" y="859074"/>
                                </a:lnTo>
                                <a:lnTo>
                                  <a:pt x="4697874" y="775361"/>
                                </a:lnTo>
                                <a:lnTo>
                                  <a:pt x="4719789" y="715567"/>
                                </a:lnTo>
                                <a:lnTo>
                                  <a:pt x="4783590" y="647788"/>
                                </a:lnTo>
                                <a:lnTo>
                                  <a:pt x="4873282" y="560100"/>
                                </a:lnTo>
                                <a:lnTo>
                                  <a:pt x="4937053" y="476387"/>
                                </a:lnTo>
                                <a:lnTo>
                                  <a:pt x="4972931" y="502277"/>
                                </a:lnTo>
                                <a:lnTo>
                                  <a:pt x="5064626" y="424544"/>
                                </a:lnTo>
                                <a:lnTo>
                                  <a:pt x="5096497" y="448462"/>
                                </a:lnTo>
                                <a:lnTo>
                                  <a:pt x="5098500" y="585990"/>
                                </a:lnTo>
                                <a:lnTo>
                                  <a:pt x="5084538" y="683665"/>
                                </a:lnTo>
                                <a:lnTo>
                                  <a:pt x="5062623" y="763403"/>
                                </a:lnTo>
                                <a:lnTo>
                                  <a:pt x="5072579" y="817218"/>
                                </a:lnTo>
                                <a:lnTo>
                                  <a:pt x="5116438" y="843108"/>
                                </a:lnTo>
                                <a:lnTo>
                                  <a:pt x="5178236" y="865054"/>
                                </a:lnTo>
                                <a:lnTo>
                                  <a:pt x="5305779" y="896923"/>
                                </a:lnTo>
                                <a:lnTo>
                                  <a:pt x="5762223" y="1203881"/>
                                </a:lnTo>
                                <a:lnTo>
                                  <a:pt x="5831974" y="1112186"/>
                                </a:lnTo>
                                <a:lnTo>
                                  <a:pt x="6027323" y="1193925"/>
                                </a:lnTo>
                                <a:lnTo>
                                  <a:pt x="6196723" y="930828"/>
                                </a:lnTo>
                                <a:lnTo>
                                  <a:pt x="6268477" y="827172"/>
                                </a:lnTo>
                                <a:lnTo>
                                  <a:pt x="6003405" y="715567"/>
                                </a:lnTo>
                                <a:lnTo>
                                  <a:pt x="5873830" y="659747"/>
                                </a:lnTo>
                                <a:lnTo>
                                  <a:pt x="5885789" y="621867"/>
                                </a:lnTo>
                                <a:lnTo>
                                  <a:pt x="6057220" y="637833"/>
                                </a:lnTo>
                                <a:lnTo>
                                  <a:pt x="6302380" y="653767"/>
                                </a:lnTo>
                                <a:lnTo>
                                  <a:pt x="6419967" y="193347"/>
                                </a:lnTo>
                                <a:lnTo>
                                  <a:pt x="6701003" y="197324"/>
                                </a:lnTo>
                                <a:lnTo>
                                  <a:pt x="6914261" y="207311"/>
                                </a:lnTo>
                                <a:lnTo>
                                  <a:pt x="6954144" y="105658"/>
                                </a:lnTo>
                                <a:lnTo>
                                  <a:pt x="7017915" y="115614"/>
                                </a:lnTo>
                                <a:lnTo>
                                  <a:pt x="6982038" y="241183"/>
                                </a:lnTo>
                                <a:lnTo>
                                  <a:pt x="7135503" y="261126"/>
                                </a:lnTo>
                                <a:lnTo>
                                  <a:pt x="7251116" y="316913"/>
                                </a:lnTo>
                                <a:lnTo>
                                  <a:pt x="7296949" y="310934"/>
                                </a:lnTo>
                                <a:lnTo>
                                  <a:pt x="7372708" y="237208"/>
                                </a:lnTo>
                                <a:lnTo>
                                  <a:pt x="7426524" y="294999"/>
                                </a:lnTo>
                                <a:lnTo>
                                  <a:pt x="7374682" y="356798"/>
                                </a:lnTo>
                                <a:lnTo>
                                  <a:pt x="7354770" y="456445"/>
                                </a:lnTo>
                                <a:lnTo>
                                  <a:pt x="7424521" y="566080"/>
                                </a:lnTo>
                                <a:lnTo>
                                  <a:pt x="7476333" y="597949"/>
                                </a:lnTo>
                                <a:lnTo>
                                  <a:pt x="7641785" y="416593"/>
                                </a:lnTo>
                                <a:lnTo>
                                  <a:pt x="7851068" y="177412"/>
                                </a:lnTo>
                                <a:lnTo>
                                  <a:pt x="7894897" y="199327"/>
                                </a:lnTo>
                                <a:lnTo>
                                  <a:pt x="7964678" y="105658"/>
                                </a:lnTo>
                                <a:lnTo>
                                  <a:pt x="8042411" y="165453"/>
                                </a:lnTo>
                                <a:lnTo>
                                  <a:pt x="7984590" y="243188"/>
                                </a:lnTo>
                                <a:lnTo>
                                  <a:pt x="7861024" y="412585"/>
                                </a:lnTo>
                                <a:lnTo>
                                  <a:pt x="7870980" y="418565"/>
                                </a:lnTo>
                                <a:lnTo>
                                  <a:pt x="7886944" y="426547"/>
                                </a:lnTo>
                                <a:lnTo>
                                  <a:pt x="7906856" y="436503"/>
                                </a:lnTo>
                                <a:lnTo>
                                  <a:pt x="7908859" y="438506"/>
                                </a:lnTo>
                                <a:lnTo>
                                  <a:pt x="8034428" y="267106"/>
                                </a:lnTo>
                                <a:lnTo>
                                  <a:pt x="8076285" y="283040"/>
                                </a:lnTo>
                                <a:lnTo>
                                  <a:pt x="8132103" y="219270"/>
                                </a:lnTo>
                                <a:lnTo>
                                  <a:pt x="8413139" y="420568"/>
                                </a:lnTo>
                              </a:path>
                            </a:pathLst>
                          </a:custGeom>
                          <a:noFill/>
                          <a:ln w="15945" cap="rnd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2271892" y="376277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2267916" y="380254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2271892" y="380254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2271892" y="400195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2267916" y="390241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2267916" y="390241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2552928" y="577577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85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2548951" y="581584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3976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4" y="995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2552928" y="581584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2552928" y="601495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0" y="0"/>
                                </a:moveTo>
                                <a:lnTo>
                                  <a:pt x="9985" y="400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2548951" y="59153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12548951" y="591539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11970945" y="1358917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11966939" y="1362893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1970945" y="136289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1970945" y="1382834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11966939" y="1372849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4005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11966939" y="1372849"/>
                            <a:ext cx="27923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1757657" y="1719659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84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1753679" y="1723666"/>
                            <a:ext cx="27895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4">
                                <a:moveTo>
                                  <a:pt x="3978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5" y="9954"/>
                                </a:lnTo>
                                <a:lnTo>
                                  <a:pt x="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1757657" y="1723666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11757657" y="1743577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0" y="0"/>
                                </a:moveTo>
                                <a:lnTo>
                                  <a:pt x="9984" y="400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1753679" y="1733621"/>
                            <a:ext cx="2391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5">
                                <a:moveTo>
                                  <a:pt x="0" y="0"/>
                                </a:moveTo>
                                <a:lnTo>
                                  <a:pt x="3978" y="9955"/>
                                </a:lnTo>
                                <a:lnTo>
                                  <a:pt x="23919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1753679" y="1733621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0" y="0"/>
                                </a:moveTo>
                                <a:lnTo>
                                  <a:pt x="23919" y="9955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1935068" y="1877128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1931060" y="1881105"/>
                            <a:ext cx="2792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6">
                                <a:moveTo>
                                  <a:pt x="400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4" y="998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1935068" y="188110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1935068" y="1901046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11931060" y="1891092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400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11931060" y="1891092"/>
                            <a:ext cx="2792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11767641" y="2243881"/>
                            <a:ext cx="1991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4">
                                <a:moveTo>
                                  <a:pt x="9956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11" y="3974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11763635" y="2247856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11767641" y="224785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11767641" y="2267799"/>
                            <a:ext cx="1991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4">
                                <a:moveTo>
                                  <a:pt x="0" y="0"/>
                                </a:moveTo>
                                <a:lnTo>
                                  <a:pt x="9956" y="397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11763635" y="2257812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5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1763635" y="2257812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1436767" y="2397345"/>
                            <a:ext cx="1994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9">
                                <a:moveTo>
                                  <a:pt x="9955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41" y="5979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1432790" y="2403324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11436767" y="2403324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11436767" y="242326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11432790" y="2413280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6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11432790" y="2413280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11317177" y="2780031"/>
                            <a:ext cx="19941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5">
                                <a:moveTo>
                                  <a:pt x="9955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41" y="397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11313200" y="2784006"/>
                            <a:ext cx="27894" cy="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7">
                                <a:moveTo>
                                  <a:pt x="3976" y="0"/>
                                </a:moveTo>
                                <a:lnTo>
                                  <a:pt x="0" y="9987"/>
                                </a:lnTo>
                                <a:lnTo>
                                  <a:pt x="27894" y="9987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11317177" y="2784006"/>
                            <a:ext cx="23917" cy="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7">
                                <a:moveTo>
                                  <a:pt x="0" y="0"/>
                                </a:moveTo>
                                <a:lnTo>
                                  <a:pt x="23917" y="998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11317177" y="2803949"/>
                            <a:ext cx="19941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5">
                                <a:moveTo>
                                  <a:pt x="0" y="0"/>
                                </a:moveTo>
                                <a:lnTo>
                                  <a:pt x="9955" y="397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11313200" y="2793994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11313200" y="2793994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11281302" y="2883686"/>
                            <a:ext cx="19939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3974">
                                <a:moveTo>
                                  <a:pt x="9955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39" y="3974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11277324" y="2887661"/>
                            <a:ext cx="27895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6">
                                <a:moveTo>
                                  <a:pt x="3978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5" y="9956"/>
                                </a:lnTo>
                                <a:lnTo>
                                  <a:pt x="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1281302" y="2887661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1281302" y="2907604"/>
                            <a:ext cx="19939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3974">
                                <a:moveTo>
                                  <a:pt x="0" y="0"/>
                                </a:moveTo>
                                <a:lnTo>
                                  <a:pt x="9955" y="3974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11277324" y="2897618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8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11277324" y="2897618"/>
                            <a:ext cx="2789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11259385" y="2929518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1255379" y="2933495"/>
                            <a:ext cx="27923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5">
                                <a:moveTo>
                                  <a:pt x="4005" y="0"/>
                                </a:moveTo>
                                <a:lnTo>
                                  <a:pt x="0" y="9985"/>
                                </a:lnTo>
                                <a:lnTo>
                                  <a:pt x="27923" y="998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1259385" y="2933495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11259385" y="2953436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11255379" y="294348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11255379" y="2943480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11149750" y="3314209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11145775" y="3318185"/>
                            <a:ext cx="27893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6">
                                <a:moveTo>
                                  <a:pt x="3975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3" y="9956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11149750" y="3318185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1149750" y="3338127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11145775" y="3328142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5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11145775" y="3328142"/>
                            <a:ext cx="2789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11091960" y="3463695"/>
                            <a:ext cx="19911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8">
                                <a:moveTo>
                                  <a:pt x="9955" y="0"/>
                                </a:moveTo>
                                <a:lnTo>
                                  <a:pt x="0" y="3978"/>
                                </a:lnTo>
                                <a:lnTo>
                                  <a:pt x="19911" y="3978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11087954" y="3467673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11091960" y="346767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1091960" y="3487613"/>
                            <a:ext cx="19911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8">
                                <a:moveTo>
                                  <a:pt x="0" y="0"/>
                                </a:moveTo>
                                <a:lnTo>
                                  <a:pt x="9955" y="3978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11087954" y="3477628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4005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11087954" y="3477628"/>
                            <a:ext cx="2792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11028159" y="3792568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11024182" y="3796545"/>
                            <a:ext cx="29896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6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11028159" y="3796545"/>
                            <a:ext cx="2592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5">
                                <a:moveTo>
                                  <a:pt x="0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1028159" y="381648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11024182" y="3806500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6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11024182" y="3806500"/>
                            <a:ext cx="29896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9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10820880" y="4687489"/>
                            <a:ext cx="19939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3975">
                                <a:moveTo>
                                  <a:pt x="9955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39" y="397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10816902" y="4691465"/>
                            <a:ext cx="29898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84">
                                <a:moveTo>
                                  <a:pt x="3978" y="0"/>
                                </a:moveTo>
                                <a:lnTo>
                                  <a:pt x="0" y="9984"/>
                                </a:lnTo>
                                <a:lnTo>
                                  <a:pt x="29898" y="9984"/>
                                </a:lnTo>
                                <a:lnTo>
                                  <a:pt x="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0820880" y="4691465"/>
                            <a:ext cx="25920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84">
                                <a:moveTo>
                                  <a:pt x="0" y="0"/>
                                </a:moveTo>
                                <a:lnTo>
                                  <a:pt x="25920" y="9984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10820880" y="4711406"/>
                            <a:ext cx="19939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10816902" y="4701450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8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10816902" y="4701450"/>
                            <a:ext cx="29898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9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0743147" y="4850938"/>
                            <a:ext cx="19941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5">
                                <a:moveTo>
                                  <a:pt x="9956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41" y="3975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10739170" y="4854914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10743147" y="4854914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10743147" y="4874856"/>
                            <a:ext cx="19941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5">
                                <a:moveTo>
                                  <a:pt x="0" y="0"/>
                                </a:moveTo>
                                <a:lnTo>
                                  <a:pt x="9956" y="397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10739170" y="4864870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6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10739170" y="4864870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10450151" y="5201725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10446174" y="5205701"/>
                            <a:ext cx="29896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9896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0450151" y="5205701"/>
                            <a:ext cx="25920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86">
                                <a:moveTo>
                                  <a:pt x="0" y="0"/>
                                </a:moveTo>
                                <a:lnTo>
                                  <a:pt x="25920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10450151" y="5225643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10446174" y="521568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10446174" y="5215687"/>
                            <a:ext cx="29896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9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0509946" y="5265497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1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10505971" y="5269502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397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3" y="9955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10509946" y="526950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0509946" y="5289415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10505971" y="5279458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5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10505971" y="5279458"/>
                            <a:ext cx="27893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10448148" y="5327294"/>
                            <a:ext cx="1994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9">
                                <a:moveTo>
                                  <a:pt x="9986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41" y="5979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0444171" y="5333274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10448148" y="5333274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10448148" y="5353215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10444171" y="5343229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6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10444171" y="5343229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10414274" y="5642204"/>
                            <a:ext cx="19942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6">
                                <a:moveTo>
                                  <a:pt x="9955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42" y="400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10410299" y="5646211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397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3" y="9955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10414274" y="5646211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10414274" y="5666122"/>
                            <a:ext cx="19942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6">
                                <a:moveTo>
                                  <a:pt x="0" y="0"/>
                                </a:moveTo>
                                <a:lnTo>
                                  <a:pt x="9955" y="400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10410299" y="565616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10410299" y="5656166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10250825" y="573987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0244847" y="5743856"/>
                            <a:ext cx="29896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84">
                                <a:moveTo>
                                  <a:pt x="5978" y="0"/>
                                </a:moveTo>
                                <a:lnTo>
                                  <a:pt x="0" y="9984"/>
                                </a:lnTo>
                                <a:lnTo>
                                  <a:pt x="29896" y="9984"/>
                                </a:lnTo>
                                <a:lnTo>
                                  <a:pt x="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10250825" y="5743856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10250825" y="5765800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10244847" y="5753841"/>
                            <a:ext cx="25920" cy="1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11959">
                                <a:moveTo>
                                  <a:pt x="0" y="0"/>
                                </a:moveTo>
                                <a:lnTo>
                                  <a:pt x="5978" y="11959"/>
                                </a:lnTo>
                                <a:lnTo>
                                  <a:pt x="25920" y="11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10244847" y="5753841"/>
                            <a:ext cx="29896" cy="1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11959">
                                <a:moveTo>
                                  <a:pt x="0" y="0"/>
                                </a:moveTo>
                                <a:lnTo>
                                  <a:pt x="25920" y="11959"/>
                                </a:lnTo>
                                <a:lnTo>
                                  <a:pt x="29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10165137" y="5785711"/>
                            <a:ext cx="19913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3" h="4006">
                                <a:moveTo>
                                  <a:pt x="9956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13" y="400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10161133" y="5789718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4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10165137" y="5789718"/>
                            <a:ext cx="23918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8" h="9955">
                                <a:moveTo>
                                  <a:pt x="0" y="0"/>
                                </a:moveTo>
                                <a:lnTo>
                                  <a:pt x="23918" y="9955"/>
                                </a:lnTo>
                                <a:lnTo>
                                  <a:pt x="19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10165137" y="5809629"/>
                            <a:ext cx="19913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3" h="4006">
                                <a:moveTo>
                                  <a:pt x="0" y="0"/>
                                </a:moveTo>
                                <a:lnTo>
                                  <a:pt x="9956" y="4006"/>
                                </a:lnTo>
                                <a:lnTo>
                                  <a:pt x="19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10161133" y="579967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4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10161133" y="5799673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10091380" y="5849512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0087404" y="5853489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4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10091380" y="5853489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0091380" y="5873430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10087404" y="5863445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10087404" y="5863445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10133237" y="5967099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57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10129262" y="5971075"/>
                            <a:ext cx="2789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6">
                                <a:moveTo>
                                  <a:pt x="3975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3" y="9986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0133237" y="597107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10133237" y="5991017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57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10129262" y="598106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10129262" y="5981062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0250825" y="6058794"/>
                            <a:ext cx="21944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21944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0246848" y="6062771"/>
                            <a:ext cx="2989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9897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10250825" y="6062771"/>
                            <a:ext cx="25920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6">
                                <a:moveTo>
                                  <a:pt x="0" y="0"/>
                                </a:moveTo>
                                <a:lnTo>
                                  <a:pt x="25920" y="9956"/>
                                </a:lnTo>
                                <a:lnTo>
                                  <a:pt x="21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0250825" y="6082712"/>
                            <a:ext cx="21944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4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21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10246848" y="6072727"/>
                            <a:ext cx="25920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5920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0246848" y="6072727"/>
                            <a:ext cx="2989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4">
                                <a:moveTo>
                                  <a:pt x="0" y="0"/>
                                </a:moveTo>
                                <a:lnTo>
                                  <a:pt x="25920" y="9984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0246848" y="6140505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0242874" y="6144481"/>
                            <a:ext cx="2789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4">
                                <a:moveTo>
                                  <a:pt x="3975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3" y="9984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0246848" y="6144481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0246848" y="6164422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10242874" y="6154466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5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0242874" y="6154466"/>
                            <a:ext cx="27893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10210972" y="6202303"/>
                            <a:ext cx="19939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9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0206994" y="6206280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3978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5" y="9955"/>
                                </a:lnTo>
                                <a:lnTo>
                                  <a:pt x="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0210972" y="620628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10210972" y="6226221"/>
                            <a:ext cx="19939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10206994" y="621623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8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10206994" y="6216235"/>
                            <a:ext cx="2789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9642919" y="6052815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9638943" y="6056792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4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9642919" y="6056792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9642919" y="6076733"/>
                            <a:ext cx="19941" cy="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8">
                                <a:moveTo>
                                  <a:pt x="0" y="0"/>
                                </a:moveTo>
                                <a:lnTo>
                                  <a:pt x="9956" y="5978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9638943" y="6066749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9638943" y="6066749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9182499" y="6443456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9956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1" y="4005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9178523" y="6447461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9182499" y="6447461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9182499" y="6467374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0" y="0"/>
                                </a:moveTo>
                                <a:lnTo>
                                  <a:pt x="9956" y="400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9178523" y="6457417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9178523" y="6457417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9102763" y="6561072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9098785" y="6565048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3978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5" y="9955"/>
                                </a:lnTo>
                                <a:lnTo>
                                  <a:pt x="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9102763" y="656504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9102763" y="6584990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9098785" y="6575004"/>
                            <a:ext cx="23919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86">
                                <a:moveTo>
                                  <a:pt x="0" y="0"/>
                                </a:moveTo>
                                <a:lnTo>
                                  <a:pt x="3978" y="9986"/>
                                </a:lnTo>
                                <a:lnTo>
                                  <a:pt x="23919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9098785" y="6575004"/>
                            <a:ext cx="2789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86">
                                <a:moveTo>
                                  <a:pt x="0" y="0"/>
                                </a:moveTo>
                                <a:lnTo>
                                  <a:pt x="23919" y="9986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9222353" y="6668702"/>
                            <a:ext cx="19941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7">
                                <a:moveTo>
                                  <a:pt x="9985" y="0"/>
                                </a:moveTo>
                                <a:lnTo>
                                  <a:pt x="0" y="3977"/>
                                </a:lnTo>
                                <a:lnTo>
                                  <a:pt x="19941" y="3977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9218376" y="6672679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9222353" y="667267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9222353" y="6692620"/>
                            <a:ext cx="19941" cy="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80">
                                <a:moveTo>
                                  <a:pt x="0" y="0"/>
                                </a:moveTo>
                                <a:lnTo>
                                  <a:pt x="9985" y="5980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9218376" y="6682635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9218376" y="6682635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8951301" y="6931800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2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8947297" y="6935776"/>
                            <a:ext cx="29896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6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8951301" y="6935776"/>
                            <a:ext cx="25891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9955">
                                <a:moveTo>
                                  <a:pt x="0" y="0"/>
                                </a:moveTo>
                                <a:lnTo>
                                  <a:pt x="25891" y="9955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8951301" y="6955718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8947297" y="6945732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4005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8947297" y="6945732"/>
                            <a:ext cx="29896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9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8819754" y="6810208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8815747" y="6814184"/>
                            <a:ext cx="2792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4">
                                <a:moveTo>
                                  <a:pt x="400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24" y="9984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8819754" y="6814184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8819754" y="6834126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8815747" y="6824169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8815747" y="6824169"/>
                            <a:ext cx="2792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8648321" y="7059342"/>
                            <a:ext cx="19941" cy="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80">
                                <a:moveTo>
                                  <a:pt x="9986" y="0"/>
                                </a:moveTo>
                                <a:lnTo>
                                  <a:pt x="0" y="5980"/>
                                </a:lnTo>
                                <a:lnTo>
                                  <a:pt x="19941" y="5980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8644345" y="7065323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397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4" y="998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8648321" y="7065323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8648321" y="7085263"/>
                            <a:ext cx="19941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7">
                                <a:moveTo>
                                  <a:pt x="0" y="0"/>
                                </a:moveTo>
                                <a:lnTo>
                                  <a:pt x="9986" y="397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8644345" y="707530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8644345" y="7075307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8552650" y="7178933"/>
                            <a:ext cx="19940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4005">
                                <a:moveTo>
                                  <a:pt x="9984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0" y="4005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8548673" y="7182939"/>
                            <a:ext cx="27895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6">
                                <a:moveTo>
                                  <a:pt x="3977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5" y="9956"/>
                                </a:lnTo>
                                <a:lnTo>
                                  <a:pt x="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8552650" y="7182939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8552650" y="7202851"/>
                            <a:ext cx="19940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4005">
                                <a:moveTo>
                                  <a:pt x="0" y="0"/>
                                </a:moveTo>
                                <a:lnTo>
                                  <a:pt x="9984" y="4005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8548673" y="719289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7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8548673" y="7192895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8506817" y="7390218"/>
                            <a:ext cx="19941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5">
                                <a:moveTo>
                                  <a:pt x="9955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41" y="397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8502840" y="7394194"/>
                            <a:ext cx="27894" cy="1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11958">
                                <a:moveTo>
                                  <a:pt x="3976" y="0"/>
                                </a:moveTo>
                                <a:lnTo>
                                  <a:pt x="0" y="11958"/>
                                </a:lnTo>
                                <a:lnTo>
                                  <a:pt x="27894" y="11958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8506817" y="7394194"/>
                            <a:ext cx="23917" cy="1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11958">
                                <a:moveTo>
                                  <a:pt x="0" y="0"/>
                                </a:moveTo>
                                <a:lnTo>
                                  <a:pt x="23917" y="11958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8506817" y="7416138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8502840" y="7406153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6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8502840" y="7406153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8658308" y="7503828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8654301" y="7507805"/>
                            <a:ext cx="29898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84">
                                <a:moveTo>
                                  <a:pt x="400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9898" y="9984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8658308" y="7507805"/>
                            <a:ext cx="25891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9984">
                                <a:moveTo>
                                  <a:pt x="0" y="0"/>
                                </a:moveTo>
                                <a:lnTo>
                                  <a:pt x="25891" y="998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8658308" y="7527746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8654301" y="7517789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8654301" y="7517789"/>
                            <a:ext cx="29898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9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8162010" y="7414136"/>
                            <a:ext cx="19912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5">
                                <a:moveTo>
                                  <a:pt x="9956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12" y="3975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8158004" y="7418112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4005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3" y="9986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8162010" y="7418112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8162010" y="7438054"/>
                            <a:ext cx="19912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5">
                                <a:moveTo>
                                  <a:pt x="0" y="0"/>
                                </a:moveTo>
                                <a:lnTo>
                                  <a:pt x="9956" y="3975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8158004" y="742809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8158004" y="7428098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8044394" y="7587540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8040416" y="7591517"/>
                            <a:ext cx="2789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86">
                                <a:moveTo>
                                  <a:pt x="3977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5" y="9986"/>
                                </a:lnTo>
                                <a:lnTo>
                                  <a:pt x="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8044394" y="7591517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8044394" y="7611458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8040416" y="7601503"/>
                            <a:ext cx="2391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5">
                                <a:moveTo>
                                  <a:pt x="0" y="0"/>
                                </a:moveTo>
                                <a:lnTo>
                                  <a:pt x="3977" y="9955"/>
                                </a:lnTo>
                                <a:lnTo>
                                  <a:pt x="23919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8040416" y="7601503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0" y="0"/>
                                </a:moveTo>
                                <a:lnTo>
                                  <a:pt x="23919" y="9955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8044394" y="8245285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8040416" y="8249261"/>
                            <a:ext cx="27895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84">
                                <a:moveTo>
                                  <a:pt x="3977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5" y="9984"/>
                                </a:lnTo>
                                <a:lnTo>
                                  <a:pt x="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8044394" y="8249261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8044394" y="8269203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8040416" y="8259246"/>
                            <a:ext cx="23919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6">
                                <a:moveTo>
                                  <a:pt x="0" y="0"/>
                                </a:moveTo>
                                <a:lnTo>
                                  <a:pt x="3977" y="9956"/>
                                </a:lnTo>
                                <a:lnTo>
                                  <a:pt x="23919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8040416" y="8259246"/>
                            <a:ext cx="27895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6">
                                <a:moveTo>
                                  <a:pt x="0" y="0"/>
                                </a:moveTo>
                                <a:lnTo>
                                  <a:pt x="23919" y="9956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7171388" y="8964826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7167412" y="8968802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397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3" y="9955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7171388" y="896880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7171388" y="8988744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7167412" y="8978758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5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7167412" y="8978758"/>
                            <a:ext cx="27893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7123552" y="8909008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7119576" y="8912985"/>
                            <a:ext cx="2789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4">
                                <a:moveTo>
                                  <a:pt x="3975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3" y="9984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7123552" y="8912985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7123552" y="8932926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7119576" y="8922970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5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7119576" y="8922970"/>
                            <a:ext cx="27893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6874416" y="8619990"/>
                            <a:ext cx="19942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2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6870441" y="8623995"/>
                            <a:ext cx="27893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6">
                                <a:moveTo>
                                  <a:pt x="3975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3" y="9956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6874416" y="8623995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6874416" y="8643908"/>
                            <a:ext cx="19942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6870441" y="863395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6870441" y="8633952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6124978" y="9315612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121001" y="9319589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397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4" y="998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6124978" y="9319589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6124978" y="9339530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6121001" y="9329574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6121001" y="9329574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638666" y="9776034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2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5634660" y="9780010"/>
                            <a:ext cx="2792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4">
                                <a:moveTo>
                                  <a:pt x="4005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23" y="9984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5638666" y="9780010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5638666" y="9799952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5634660" y="9789994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5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5634660" y="9789994"/>
                            <a:ext cx="27923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4897209" y="10218515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4893202" y="10222492"/>
                            <a:ext cx="2792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6">
                                <a:moveTo>
                                  <a:pt x="400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4" y="998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4897209" y="10222492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4897209" y="10242433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4893202" y="1023247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893202" y="10232478"/>
                            <a:ext cx="2792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845367" y="10152741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4841390" y="10156718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4845367" y="10156718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4845367" y="10176659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85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841390" y="10166703"/>
                            <a:ext cx="2391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9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4841390" y="10166703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9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4034159" y="9475055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56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4030183" y="9479062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5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4034159" y="9479062"/>
                            <a:ext cx="2391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5">
                                <a:moveTo>
                                  <a:pt x="0" y="0"/>
                                </a:moveTo>
                                <a:lnTo>
                                  <a:pt x="23919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4034159" y="9498973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0" y="0"/>
                                </a:moveTo>
                                <a:lnTo>
                                  <a:pt x="9956" y="400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4030183" y="948901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4030183" y="9489017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4074013" y="9323595"/>
                            <a:ext cx="19941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7">
                                <a:moveTo>
                                  <a:pt x="9986" y="0"/>
                                </a:moveTo>
                                <a:lnTo>
                                  <a:pt x="0" y="3977"/>
                                </a:lnTo>
                                <a:lnTo>
                                  <a:pt x="19941" y="3977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4070037" y="9327573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074013" y="932757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074013" y="9347513"/>
                            <a:ext cx="19941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7">
                                <a:moveTo>
                                  <a:pt x="0" y="0"/>
                                </a:moveTo>
                                <a:lnTo>
                                  <a:pt x="9986" y="397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4070037" y="9337528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4070037" y="9337528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4127828" y="9184064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4123852" y="9188040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3976" y="0"/>
                                </a:moveTo>
                                <a:lnTo>
                                  <a:pt x="0" y="9985"/>
                                </a:lnTo>
                                <a:lnTo>
                                  <a:pt x="27894" y="998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4127828" y="9188040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4127828" y="9207982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4123852" y="919802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4123852" y="9198026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133807" y="8911011"/>
                            <a:ext cx="19942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5">
                                <a:moveTo>
                                  <a:pt x="9986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42" y="3975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4129832" y="8914987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397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3" y="9955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4133807" y="891498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4133807" y="8934929"/>
                            <a:ext cx="19942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5">
                                <a:moveTo>
                                  <a:pt x="0" y="0"/>
                                </a:moveTo>
                                <a:lnTo>
                                  <a:pt x="9986" y="397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4129832" y="8924943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5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4129832" y="8924943"/>
                            <a:ext cx="2789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4123852" y="8805354"/>
                            <a:ext cx="19942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2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4119875" y="8809359"/>
                            <a:ext cx="27894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7">
                                <a:moveTo>
                                  <a:pt x="3976" y="0"/>
                                </a:moveTo>
                                <a:lnTo>
                                  <a:pt x="0" y="9957"/>
                                </a:lnTo>
                                <a:lnTo>
                                  <a:pt x="27894" y="9957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4123852" y="8809359"/>
                            <a:ext cx="23917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7">
                                <a:moveTo>
                                  <a:pt x="0" y="0"/>
                                </a:moveTo>
                                <a:lnTo>
                                  <a:pt x="23917" y="9957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4123852" y="8829271"/>
                            <a:ext cx="19942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4119875" y="8819316"/>
                            <a:ext cx="2391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9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4119875" y="8819316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9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938487" y="8621992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3934511" y="8625968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3938487" y="8625968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3938487" y="8645910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3934511" y="863595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934511" y="8635955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775038" y="843265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769059" y="8436628"/>
                            <a:ext cx="2989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6">
                                <a:moveTo>
                                  <a:pt x="5979" y="0"/>
                                </a:moveTo>
                                <a:lnTo>
                                  <a:pt x="0" y="9956"/>
                                </a:lnTo>
                                <a:lnTo>
                                  <a:pt x="29897" y="9956"/>
                                </a:lnTo>
                                <a:lnTo>
                                  <a:pt x="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775038" y="8436628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775038" y="845656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769059" y="8446585"/>
                            <a:ext cx="25920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84">
                                <a:moveTo>
                                  <a:pt x="0" y="0"/>
                                </a:moveTo>
                                <a:lnTo>
                                  <a:pt x="5979" y="9984"/>
                                </a:lnTo>
                                <a:lnTo>
                                  <a:pt x="25920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3769059" y="8446585"/>
                            <a:ext cx="2989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4">
                                <a:moveTo>
                                  <a:pt x="0" y="0"/>
                                </a:moveTo>
                                <a:lnTo>
                                  <a:pt x="25920" y="9984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918546" y="8301103"/>
                            <a:ext cx="19941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7">
                                <a:moveTo>
                                  <a:pt x="9985" y="0"/>
                                </a:moveTo>
                                <a:lnTo>
                                  <a:pt x="0" y="3977"/>
                                </a:lnTo>
                                <a:lnTo>
                                  <a:pt x="19941" y="3977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914569" y="8305080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918546" y="830508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918546" y="8325022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3914569" y="831503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6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3914569" y="8315035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4040138" y="8169554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4036163" y="8173530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3974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4" y="9956"/>
                                </a:lnTo>
                                <a:lnTo>
                                  <a:pt x="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4040138" y="8173530"/>
                            <a:ext cx="23919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6">
                                <a:moveTo>
                                  <a:pt x="0" y="0"/>
                                </a:moveTo>
                                <a:lnTo>
                                  <a:pt x="23919" y="995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4040138" y="8193471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4036163" y="8183487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4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4036163" y="8183487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3906586" y="8036003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87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3902611" y="8039979"/>
                            <a:ext cx="27892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84">
                                <a:moveTo>
                                  <a:pt x="3974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2" y="9984"/>
                                </a:lnTo>
                                <a:lnTo>
                                  <a:pt x="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3906586" y="8039979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906586" y="8059921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87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902611" y="8049964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4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902611" y="8049964"/>
                            <a:ext cx="27892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4008239" y="785264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4004262" y="7856618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4008239" y="785661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4008239" y="787655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4004262" y="7866574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6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4004262" y="7866574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4048121" y="7750989"/>
                            <a:ext cx="19912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8">
                                <a:moveTo>
                                  <a:pt x="9956" y="0"/>
                                </a:moveTo>
                                <a:lnTo>
                                  <a:pt x="0" y="3978"/>
                                </a:lnTo>
                                <a:lnTo>
                                  <a:pt x="19912" y="3978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4044116" y="7754967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4048121" y="775496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4048121" y="7774907"/>
                            <a:ext cx="19912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8">
                                <a:moveTo>
                                  <a:pt x="0" y="0"/>
                                </a:moveTo>
                                <a:lnTo>
                                  <a:pt x="9956" y="3978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4044116" y="7764922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4005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4044116" y="7764922"/>
                            <a:ext cx="2792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4072039" y="7679235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2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4068034" y="7683212"/>
                            <a:ext cx="27923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6">
                                <a:moveTo>
                                  <a:pt x="4005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923" y="9956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4072039" y="7683212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4072039" y="7703153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4068034" y="7693169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4005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4068034" y="7693169"/>
                            <a:ext cx="2792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4097931" y="7465948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9986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1" y="4005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4093955" y="7469954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4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4097931" y="7469954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4097931" y="7489866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0" y="0"/>
                                </a:moveTo>
                                <a:lnTo>
                                  <a:pt x="9986" y="400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4093955" y="747991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4093955" y="7479910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4078018" y="7354341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2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4074013" y="7358317"/>
                            <a:ext cx="27923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5">
                                <a:moveTo>
                                  <a:pt x="4005" y="0"/>
                                </a:moveTo>
                                <a:lnTo>
                                  <a:pt x="0" y="9985"/>
                                </a:lnTo>
                                <a:lnTo>
                                  <a:pt x="27923" y="998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4078018" y="7358317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4078018" y="7380262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4074013" y="7368302"/>
                            <a:ext cx="23917" cy="1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11959">
                                <a:moveTo>
                                  <a:pt x="0" y="0"/>
                                </a:moveTo>
                                <a:lnTo>
                                  <a:pt x="4005" y="11959"/>
                                </a:lnTo>
                                <a:lnTo>
                                  <a:pt x="23917" y="11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4074013" y="7368302"/>
                            <a:ext cx="27923" cy="1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11959">
                                <a:moveTo>
                                  <a:pt x="0" y="0"/>
                                </a:moveTo>
                                <a:lnTo>
                                  <a:pt x="23917" y="11959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4081996" y="7276607"/>
                            <a:ext cx="1994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0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4078018" y="7280584"/>
                            <a:ext cx="2789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86">
                                <a:moveTo>
                                  <a:pt x="3977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5" y="9986"/>
                                </a:lnTo>
                                <a:lnTo>
                                  <a:pt x="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4081996" y="7280584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4081996" y="7300525"/>
                            <a:ext cx="1994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4078018" y="729057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7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4078018" y="7290570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4097931" y="7196872"/>
                            <a:ext cx="19941" cy="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4">
                                <a:moveTo>
                                  <a:pt x="9986" y="0"/>
                                </a:moveTo>
                                <a:lnTo>
                                  <a:pt x="0" y="4004"/>
                                </a:lnTo>
                                <a:lnTo>
                                  <a:pt x="19941" y="4004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4093955" y="7200876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4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4097931" y="7200876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4097931" y="7220790"/>
                            <a:ext cx="19941" cy="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4">
                                <a:moveTo>
                                  <a:pt x="0" y="0"/>
                                </a:moveTo>
                                <a:lnTo>
                                  <a:pt x="9986" y="400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4093955" y="7210833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4093955" y="7210833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4137814" y="7089240"/>
                            <a:ext cx="1991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11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4133807" y="7093246"/>
                            <a:ext cx="2792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5">
                                <a:moveTo>
                                  <a:pt x="400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4" y="9955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4137814" y="709324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4137814" y="7113158"/>
                            <a:ext cx="1991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4133807" y="7103202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4133807" y="7103202"/>
                            <a:ext cx="2792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4197609" y="7021493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4193602" y="7025469"/>
                            <a:ext cx="2792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5">
                                <a:moveTo>
                                  <a:pt x="400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4" y="9955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4197609" y="702546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4197609" y="7045411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4193602" y="7035424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6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4193602" y="7035424"/>
                            <a:ext cx="2792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4291277" y="6977633"/>
                            <a:ext cx="19942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5">
                                <a:moveTo>
                                  <a:pt x="9956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42" y="3975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4287302" y="6981609"/>
                            <a:ext cx="2789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6">
                                <a:moveTo>
                                  <a:pt x="3975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3" y="9986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4291277" y="6981609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4291277" y="7001551"/>
                            <a:ext cx="19942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5">
                                <a:moveTo>
                                  <a:pt x="0" y="0"/>
                                </a:moveTo>
                                <a:lnTo>
                                  <a:pt x="9956" y="397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4287302" y="699159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4287302" y="6991595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4420823" y="6969650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9985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41" y="400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4416847" y="6973657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4420823" y="697365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4420823" y="6993568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0" y="0"/>
                                </a:moveTo>
                                <a:lnTo>
                                  <a:pt x="9985" y="400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4416847" y="698361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4416847" y="6983612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4538439" y="6991595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2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4534434" y="6995572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4538439" y="699557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4538439" y="7015513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4534434" y="7005527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5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4534434" y="7005527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4717824" y="7071302"/>
                            <a:ext cx="19910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10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4713817" y="7075307"/>
                            <a:ext cx="2792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55">
                                <a:moveTo>
                                  <a:pt x="4007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5" y="9955"/>
                                </a:lnTo>
                                <a:lnTo>
                                  <a:pt x="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4717824" y="707530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4717824" y="7095220"/>
                            <a:ext cx="19910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4713817" y="7085263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7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4713817" y="7085263"/>
                            <a:ext cx="27925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4915148" y="7204854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4911141" y="7208830"/>
                            <a:ext cx="2792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4">
                                <a:moveTo>
                                  <a:pt x="400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24" y="9984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4915148" y="7208830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4915148" y="7228771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4911141" y="7218815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4911141" y="7218815"/>
                            <a:ext cx="2792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5016799" y="7296549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5010820" y="7300525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5979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7" y="9955"/>
                                </a:lnTo>
                                <a:lnTo>
                                  <a:pt x="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5016799" y="730052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5016799" y="7320467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5010820" y="7310481"/>
                            <a:ext cx="25890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9985">
                                <a:moveTo>
                                  <a:pt x="0" y="0"/>
                                </a:moveTo>
                                <a:lnTo>
                                  <a:pt x="5979" y="9985"/>
                                </a:lnTo>
                                <a:lnTo>
                                  <a:pt x="25890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5010820" y="7310481"/>
                            <a:ext cx="2989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5">
                                <a:moveTo>
                                  <a:pt x="0" y="0"/>
                                </a:moveTo>
                                <a:lnTo>
                                  <a:pt x="25890" y="9985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5074590" y="7308508"/>
                            <a:ext cx="21914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4" h="3977">
                                <a:moveTo>
                                  <a:pt x="11959" y="0"/>
                                </a:moveTo>
                                <a:lnTo>
                                  <a:pt x="0" y="3977"/>
                                </a:lnTo>
                                <a:lnTo>
                                  <a:pt x="21914" y="3977"/>
                                </a:lnTo>
                                <a:lnTo>
                                  <a:pt x="11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5070615" y="7312485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397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7" y="9955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5074590" y="7312485"/>
                            <a:ext cx="25922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" h="9955">
                                <a:moveTo>
                                  <a:pt x="0" y="0"/>
                                </a:moveTo>
                                <a:lnTo>
                                  <a:pt x="25922" y="9955"/>
                                </a:lnTo>
                                <a:lnTo>
                                  <a:pt x="21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074590" y="7332426"/>
                            <a:ext cx="21914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4" h="3976">
                                <a:moveTo>
                                  <a:pt x="0" y="0"/>
                                </a:moveTo>
                                <a:lnTo>
                                  <a:pt x="11959" y="3976"/>
                                </a:lnTo>
                                <a:lnTo>
                                  <a:pt x="21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5070615" y="7322440"/>
                            <a:ext cx="25890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9986">
                                <a:moveTo>
                                  <a:pt x="0" y="0"/>
                                </a:moveTo>
                                <a:lnTo>
                                  <a:pt x="3975" y="9986"/>
                                </a:lnTo>
                                <a:lnTo>
                                  <a:pt x="25890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5070615" y="7322440"/>
                            <a:ext cx="2989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6">
                                <a:moveTo>
                                  <a:pt x="0" y="0"/>
                                </a:moveTo>
                                <a:lnTo>
                                  <a:pt x="25890" y="9986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5124430" y="7300525"/>
                            <a:ext cx="1991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0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5120423" y="7304502"/>
                            <a:ext cx="2792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86">
                                <a:moveTo>
                                  <a:pt x="4007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5" y="9986"/>
                                </a:lnTo>
                                <a:lnTo>
                                  <a:pt x="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5124430" y="7304502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5124430" y="7324443"/>
                            <a:ext cx="1991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5120423" y="731448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7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120423" y="7314488"/>
                            <a:ext cx="2792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5176242" y="7290570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172266" y="7294546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5176242" y="729454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5176242" y="7314488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5172266" y="7304502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6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5172266" y="7304502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5234034" y="727263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5230057" y="7276607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5234034" y="727660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5234034" y="729654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230057" y="7286563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6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5230057" y="7286563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5405466" y="7111185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5401459" y="7115161"/>
                            <a:ext cx="2792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6">
                                <a:moveTo>
                                  <a:pt x="400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924" y="995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5405466" y="7115161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405466" y="7135103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5401459" y="7125118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400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5401459" y="7125118"/>
                            <a:ext cx="2792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5415421" y="7023466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1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5411445" y="7027471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5415421" y="7027471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5415421" y="7047384"/>
                            <a:ext cx="19941" cy="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8">
                                <a:moveTo>
                                  <a:pt x="0" y="0"/>
                                </a:moveTo>
                                <a:lnTo>
                                  <a:pt x="9955" y="5978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5411445" y="7037427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5411445" y="7037427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5419398" y="6939753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9985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41" y="400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5415421" y="6943759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5419398" y="694375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5419398" y="6963671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0" y="0"/>
                                </a:moveTo>
                                <a:lnTo>
                                  <a:pt x="9985" y="400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5415421" y="695371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5415421" y="6953715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5361606" y="6774330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5357630" y="6778307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3976" y="0"/>
                                </a:moveTo>
                                <a:lnTo>
                                  <a:pt x="0" y="9985"/>
                                </a:lnTo>
                                <a:lnTo>
                                  <a:pt x="27894" y="998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5361606" y="6778307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361606" y="6798248"/>
                            <a:ext cx="19941" cy="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80">
                                <a:moveTo>
                                  <a:pt x="0" y="0"/>
                                </a:moveTo>
                                <a:lnTo>
                                  <a:pt x="9955" y="5980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5357630" y="678829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5357630" y="6788292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5303815" y="6638804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5299808" y="6642781"/>
                            <a:ext cx="2792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6">
                                <a:moveTo>
                                  <a:pt x="400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924" y="995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5303815" y="6642781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5303815" y="6662722"/>
                            <a:ext cx="19911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8">
                                <a:moveTo>
                                  <a:pt x="0" y="0"/>
                                </a:moveTo>
                                <a:lnTo>
                                  <a:pt x="9955" y="3978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5299808" y="6652738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400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299808" y="6652738"/>
                            <a:ext cx="2792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5206139" y="6606905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5202163" y="6610881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397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4" y="998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5206139" y="6610881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5206139" y="6630823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5202163" y="6620866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5202163" y="6620866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4982895" y="6557065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9985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41" y="400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4978918" y="6561072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4982895" y="656107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4982895" y="6580983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0" y="0"/>
                                </a:moveTo>
                                <a:lnTo>
                                  <a:pt x="9985" y="400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4978918" y="657102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4978918" y="6571027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4833408" y="6565048"/>
                            <a:ext cx="19941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5">
                                <a:moveTo>
                                  <a:pt x="9985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41" y="3975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4829432" y="6569024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4833408" y="6569024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4833408" y="6588966"/>
                            <a:ext cx="19941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7">
                                <a:moveTo>
                                  <a:pt x="0" y="0"/>
                                </a:moveTo>
                                <a:lnTo>
                                  <a:pt x="9985" y="397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4829432" y="657901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4829432" y="6579010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4656026" y="6547109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4652050" y="6551086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4656026" y="6551086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4656026" y="6571027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4652050" y="6561072"/>
                            <a:ext cx="2391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9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4652050" y="6561072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9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4564331" y="6511233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4560354" y="6515210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397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4" y="998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4564331" y="6515210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4564331" y="653515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4560354" y="6525194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4560354" y="6525194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4500559" y="6461393"/>
                            <a:ext cx="19942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6">
                                <a:moveTo>
                                  <a:pt x="9956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42" y="400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4496584" y="6465400"/>
                            <a:ext cx="27892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55">
                                <a:moveTo>
                                  <a:pt x="3974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2" y="9955"/>
                                </a:lnTo>
                                <a:lnTo>
                                  <a:pt x="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4500559" y="646540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4500559" y="6485311"/>
                            <a:ext cx="19942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6">
                                <a:moveTo>
                                  <a:pt x="0" y="0"/>
                                </a:moveTo>
                                <a:lnTo>
                                  <a:pt x="9956" y="400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4496584" y="647535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4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4496584" y="6475355"/>
                            <a:ext cx="27892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4482622" y="636972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4476641" y="6373705"/>
                            <a:ext cx="29898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5">
                                <a:moveTo>
                                  <a:pt x="5980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8" y="9955"/>
                                </a:lnTo>
                                <a:lnTo>
                                  <a:pt x="5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4482622" y="637370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4482622" y="639364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4476641" y="6383660"/>
                            <a:ext cx="25922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" h="9986">
                                <a:moveTo>
                                  <a:pt x="0" y="0"/>
                                </a:moveTo>
                                <a:lnTo>
                                  <a:pt x="5980" y="9986"/>
                                </a:lnTo>
                                <a:lnTo>
                                  <a:pt x="25922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4476641" y="6383660"/>
                            <a:ext cx="29898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86">
                                <a:moveTo>
                                  <a:pt x="0" y="0"/>
                                </a:moveTo>
                                <a:lnTo>
                                  <a:pt x="25922" y="9986"/>
                                </a:lnTo>
                                <a:lnTo>
                                  <a:pt x="29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4249422" y="6202303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4245445" y="6206280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4249422" y="620628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4249422" y="622622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4245445" y="621623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6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4245445" y="6216235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4111893" y="6150461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1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4107917" y="6154466"/>
                            <a:ext cx="2989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9897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4111893" y="6154466"/>
                            <a:ext cx="25920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6">
                                <a:moveTo>
                                  <a:pt x="0" y="0"/>
                                </a:moveTo>
                                <a:lnTo>
                                  <a:pt x="25920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4111893" y="6174378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0" y="0"/>
                                </a:moveTo>
                                <a:lnTo>
                                  <a:pt x="9955" y="400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4107917" y="616442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4107917" y="6164422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3826881" y="6116586"/>
                            <a:ext cx="19911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7">
                                <a:moveTo>
                                  <a:pt x="9955" y="0"/>
                                </a:moveTo>
                                <a:lnTo>
                                  <a:pt x="0" y="3977"/>
                                </a:lnTo>
                                <a:lnTo>
                                  <a:pt x="19911" y="3977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822874" y="6120563"/>
                            <a:ext cx="2792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4">
                                <a:moveTo>
                                  <a:pt x="400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24" y="9984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3826881" y="6120563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3826881" y="6140505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3822874" y="6130548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822874" y="6130548"/>
                            <a:ext cx="2792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3771062" y="599699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767086" y="6000973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3976" y="0"/>
                                </a:moveTo>
                                <a:lnTo>
                                  <a:pt x="0" y="9985"/>
                                </a:lnTo>
                                <a:lnTo>
                                  <a:pt x="27894" y="998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3771062" y="6000973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771062" y="6020914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767086" y="601095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3767086" y="6010958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685346" y="595514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681370" y="5959117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397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4" y="998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3685346" y="5959117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3685346" y="597905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681370" y="5969102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3681370" y="5969102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589674" y="604683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585698" y="6050812"/>
                            <a:ext cx="2989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9897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3589674" y="6050812"/>
                            <a:ext cx="25920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6">
                                <a:moveTo>
                                  <a:pt x="0" y="0"/>
                                </a:moveTo>
                                <a:lnTo>
                                  <a:pt x="25920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589674" y="6070754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585698" y="6060769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585698" y="6060769"/>
                            <a:ext cx="2989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3484046" y="6094672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480071" y="6098648"/>
                            <a:ext cx="27892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56">
                                <a:moveTo>
                                  <a:pt x="3974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2" y="9956"/>
                                </a:lnTo>
                                <a:lnTo>
                                  <a:pt x="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3484046" y="6098648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484046" y="6118590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480071" y="6108605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4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3480071" y="6108605"/>
                            <a:ext cx="27892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3476064" y="6106630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3472088" y="6110606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4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476064" y="6110606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3476064" y="6130548"/>
                            <a:ext cx="19941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8">
                                <a:moveTo>
                                  <a:pt x="0" y="0"/>
                                </a:moveTo>
                                <a:lnTo>
                                  <a:pt x="9985" y="3978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3472088" y="6120563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472088" y="6120563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3348521" y="6323866"/>
                            <a:ext cx="1991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11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344515" y="6327871"/>
                            <a:ext cx="2792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5">
                                <a:moveTo>
                                  <a:pt x="400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4" y="9955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348521" y="6327871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348521" y="6347784"/>
                            <a:ext cx="1991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344515" y="6337827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3344515" y="6337827"/>
                            <a:ext cx="2792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3330583" y="6329846"/>
                            <a:ext cx="19910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10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3326576" y="6333851"/>
                            <a:ext cx="27925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56">
                                <a:moveTo>
                                  <a:pt x="4007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925" y="9956"/>
                                </a:lnTo>
                                <a:lnTo>
                                  <a:pt x="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3330583" y="6333851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3330583" y="6353764"/>
                            <a:ext cx="19910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3326576" y="634380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7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326576" y="6343808"/>
                            <a:ext cx="2792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206986" y="635776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203010" y="6361745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4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3206986" y="6361745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3206986" y="6381687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3203010" y="6371702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3203010" y="6371702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3037588" y="6349787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3033582" y="6353764"/>
                            <a:ext cx="2792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4">
                                <a:moveTo>
                                  <a:pt x="4005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23" y="9984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3037588" y="6353764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3037588" y="6373705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3033582" y="6363748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5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3033582" y="6363748"/>
                            <a:ext cx="27923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2890073" y="6329846"/>
                            <a:ext cx="19942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5">
                                <a:moveTo>
                                  <a:pt x="9987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2" y="4005"/>
                                </a:lnTo>
                                <a:lnTo>
                                  <a:pt x="9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2886098" y="6333851"/>
                            <a:ext cx="27892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56">
                                <a:moveTo>
                                  <a:pt x="3974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2" y="9956"/>
                                </a:lnTo>
                                <a:lnTo>
                                  <a:pt x="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2890073" y="6333851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2890073" y="6353764"/>
                            <a:ext cx="19942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5">
                                <a:moveTo>
                                  <a:pt x="0" y="0"/>
                                </a:moveTo>
                                <a:lnTo>
                                  <a:pt x="9987" y="400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2886098" y="634380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4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2886098" y="6343808"/>
                            <a:ext cx="27892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2828307" y="6295972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2824300" y="6299948"/>
                            <a:ext cx="2792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4">
                                <a:moveTo>
                                  <a:pt x="400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24" y="9984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2828307" y="6299948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2828307" y="6319890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2824300" y="6309933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400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2824300" y="6309933"/>
                            <a:ext cx="2792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2630983" y="5993020"/>
                            <a:ext cx="19910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5979">
                                <a:moveTo>
                                  <a:pt x="9955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10" y="5979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2626976" y="5998999"/>
                            <a:ext cx="2792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6">
                                <a:moveTo>
                                  <a:pt x="400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924" y="995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2630983" y="5998999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2630983" y="6018911"/>
                            <a:ext cx="19910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2626976" y="600895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2626976" y="6008956"/>
                            <a:ext cx="2792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2425677" y="5773753"/>
                            <a:ext cx="19935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5">
                                <a:moveTo>
                                  <a:pt x="9961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35" y="4005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2421695" y="5777758"/>
                            <a:ext cx="29898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6">
                                <a:moveTo>
                                  <a:pt x="3982" y="0"/>
                                </a:moveTo>
                                <a:lnTo>
                                  <a:pt x="0" y="9956"/>
                                </a:lnTo>
                                <a:lnTo>
                                  <a:pt x="29898" y="99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2425677" y="5777758"/>
                            <a:ext cx="25915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9956">
                                <a:moveTo>
                                  <a:pt x="0" y="0"/>
                                </a:moveTo>
                                <a:lnTo>
                                  <a:pt x="25915" y="9956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2425677" y="5797671"/>
                            <a:ext cx="19935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5">
                                <a:moveTo>
                                  <a:pt x="0" y="0"/>
                                </a:moveTo>
                                <a:lnTo>
                                  <a:pt x="9961" y="4005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2421695" y="578771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82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2421695" y="5787715"/>
                            <a:ext cx="29898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9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2351926" y="5706005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997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6" y="3976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2347943" y="5709981"/>
                            <a:ext cx="27900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6">
                                <a:moveTo>
                                  <a:pt x="3982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900" y="99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2351926" y="5709981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2351926" y="5729923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0" y="0"/>
                                </a:moveTo>
                                <a:lnTo>
                                  <a:pt x="9974" y="397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2347943" y="5719938"/>
                            <a:ext cx="23919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84">
                                <a:moveTo>
                                  <a:pt x="0" y="0"/>
                                </a:moveTo>
                                <a:lnTo>
                                  <a:pt x="3982" y="9984"/>
                                </a:lnTo>
                                <a:lnTo>
                                  <a:pt x="23919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2347943" y="5719938"/>
                            <a:ext cx="27900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84">
                                <a:moveTo>
                                  <a:pt x="0" y="0"/>
                                </a:moveTo>
                                <a:lnTo>
                                  <a:pt x="23919" y="9984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1885526" y="5775755"/>
                            <a:ext cx="19935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3976">
                                <a:moveTo>
                                  <a:pt x="9973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5" y="3976"/>
                                </a:lnTo>
                                <a:lnTo>
                                  <a:pt x="9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1881543" y="5779732"/>
                            <a:ext cx="27900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86">
                                <a:moveTo>
                                  <a:pt x="3982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00" y="998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1885526" y="5779732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1885526" y="5799673"/>
                            <a:ext cx="19935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5979">
                                <a:moveTo>
                                  <a:pt x="0" y="0"/>
                                </a:moveTo>
                                <a:lnTo>
                                  <a:pt x="9973" y="5979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1881543" y="578971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82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1881543" y="5789718"/>
                            <a:ext cx="2790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1831710" y="5757817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997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6" y="3976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1827728" y="5761794"/>
                            <a:ext cx="27900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86">
                                <a:moveTo>
                                  <a:pt x="3981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00" y="9986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1831710" y="5761794"/>
                            <a:ext cx="23919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86">
                                <a:moveTo>
                                  <a:pt x="0" y="0"/>
                                </a:moveTo>
                                <a:lnTo>
                                  <a:pt x="23919" y="998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1831710" y="5781735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0" y="0"/>
                                </a:moveTo>
                                <a:lnTo>
                                  <a:pt x="9974" y="397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1827728" y="577178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81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1827728" y="5771780"/>
                            <a:ext cx="2790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1700162" y="5859469"/>
                            <a:ext cx="19935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5979">
                                <a:moveTo>
                                  <a:pt x="9973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35" y="5979"/>
                                </a:lnTo>
                                <a:lnTo>
                                  <a:pt x="9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1696179" y="5865448"/>
                            <a:ext cx="2790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5">
                                <a:moveTo>
                                  <a:pt x="3982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00" y="9955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1700162" y="586544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1700162" y="5885390"/>
                            <a:ext cx="19935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3976">
                                <a:moveTo>
                                  <a:pt x="0" y="0"/>
                                </a:moveTo>
                                <a:lnTo>
                                  <a:pt x="9973" y="3976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1696179" y="5875404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82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1696179" y="5875404"/>
                            <a:ext cx="27900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1520777" y="6086688"/>
                            <a:ext cx="19936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8">
                                <a:moveTo>
                                  <a:pt x="9974" y="0"/>
                                </a:moveTo>
                                <a:lnTo>
                                  <a:pt x="0" y="3978"/>
                                </a:lnTo>
                                <a:lnTo>
                                  <a:pt x="19936" y="3978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1516794" y="6090666"/>
                            <a:ext cx="27900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84">
                                <a:moveTo>
                                  <a:pt x="3982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00" y="9984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1520777" y="6090666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1520777" y="6110606"/>
                            <a:ext cx="19936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8">
                                <a:moveTo>
                                  <a:pt x="0" y="0"/>
                                </a:moveTo>
                                <a:lnTo>
                                  <a:pt x="9974" y="3978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1516794" y="6100651"/>
                            <a:ext cx="2391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5">
                                <a:moveTo>
                                  <a:pt x="0" y="0"/>
                                </a:moveTo>
                                <a:lnTo>
                                  <a:pt x="3982" y="9955"/>
                                </a:lnTo>
                                <a:lnTo>
                                  <a:pt x="23919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1516794" y="6100651"/>
                            <a:ext cx="2790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5">
                                <a:moveTo>
                                  <a:pt x="0" y="0"/>
                                </a:moveTo>
                                <a:lnTo>
                                  <a:pt x="23919" y="9955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1518792" y="5917261"/>
                            <a:ext cx="19923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4005">
                                <a:moveTo>
                                  <a:pt x="9961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23" y="4005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1514798" y="5921266"/>
                            <a:ext cx="27912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2" h="9956">
                                <a:moveTo>
                                  <a:pt x="3994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912" y="9956"/>
                                </a:lnTo>
                                <a:lnTo>
                                  <a:pt x="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1518792" y="5921266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1518792" y="5941179"/>
                            <a:ext cx="19923" cy="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5978">
                                <a:moveTo>
                                  <a:pt x="0" y="0"/>
                                </a:moveTo>
                                <a:lnTo>
                                  <a:pt x="9961" y="5978"/>
                                </a:lnTo>
                                <a:lnTo>
                                  <a:pt x="19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1514798" y="593122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94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1514798" y="5931223"/>
                            <a:ext cx="27912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2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1482916" y="5793695"/>
                            <a:ext cx="1992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2" h="3976">
                                <a:moveTo>
                                  <a:pt x="9960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22" y="3976"/>
                                </a:lnTo>
                                <a:lnTo>
                                  <a:pt x="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1478920" y="5797671"/>
                            <a:ext cx="2791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3" h="9984">
                                <a:moveTo>
                                  <a:pt x="3995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13" y="9984"/>
                                </a:lnTo>
                                <a:lnTo>
                                  <a:pt x="3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1482916" y="5797671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1482916" y="5817613"/>
                            <a:ext cx="1992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2" h="3976">
                                <a:moveTo>
                                  <a:pt x="0" y="0"/>
                                </a:moveTo>
                                <a:lnTo>
                                  <a:pt x="9960" y="3976"/>
                                </a:lnTo>
                                <a:lnTo>
                                  <a:pt x="19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1478920" y="5807656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95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1478920" y="5807656"/>
                            <a:ext cx="27913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3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1299535" y="5542556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997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6" y="3976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1295554" y="5546532"/>
                            <a:ext cx="27900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84">
                                <a:moveTo>
                                  <a:pt x="3981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00" y="9984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1299535" y="5546532"/>
                            <a:ext cx="23919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84">
                                <a:moveTo>
                                  <a:pt x="0" y="0"/>
                                </a:moveTo>
                                <a:lnTo>
                                  <a:pt x="23919" y="9984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1299535" y="5566474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0" y="0"/>
                                </a:moveTo>
                                <a:lnTo>
                                  <a:pt x="9974" y="397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1295554" y="5556517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81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1295554" y="5556517"/>
                            <a:ext cx="27900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946746" y="5568477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997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6" y="3976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942764" y="5572453"/>
                            <a:ext cx="27899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6">
                                <a:moveTo>
                                  <a:pt x="3981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9" y="9956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946746" y="5572453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946746" y="5592395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0" y="0"/>
                                </a:moveTo>
                                <a:lnTo>
                                  <a:pt x="9974" y="397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942764" y="5582410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81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942764" y="5582410"/>
                            <a:ext cx="27899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884967" y="5502702"/>
                            <a:ext cx="1992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2" h="3976">
                                <a:moveTo>
                                  <a:pt x="9961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22" y="3976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880971" y="5506678"/>
                            <a:ext cx="2791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3" h="9955">
                                <a:moveTo>
                                  <a:pt x="399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13" y="9955"/>
                                </a:lnTo>
                                <a:lnTo>
                                  <a:pt x="3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884967" y="550667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884967" y="5526620"/>
                            <a:ext cx="1992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2" h="3976">
                                <a:moveTo>
                                  <a:pt x="0" y="0"/>
                                </a:moveTo>
                                <a:lnTo>
                                  <a:pt x="9961" y="3976"/>
                                </a:lnTo>
                                <a:lnTo>
                                  <a:pt x="19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880971" y="5516634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95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880971" y="5516634"/>
                            <a:ext cx="27913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3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1002559" y="5377133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9961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6" y="3976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998576" y="5381110"/>
                            <a:ext cx="2790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5">
                                <a:moveTo>
                                  <a:pt x="3982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00" y="9955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1002559" y="538111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1002559" y="5401051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0" y="0"/>
                                </a:moveTo>
                                <a:lnTo>
                                  <a:pt x="9961" y="397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998576" y="5391065"/>
                            <a:ext cx="23919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86">
                                <a:moveTo>
                                  <a:pt x="0" y="0"/>
                                </a:moveTo>
                                <a:lnTo>
                                  <a:pt x="3982" y="9986"/>
                                </a:lnTo>
                                <a:lnTo>
                                  <a:pt x="23919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998576" y="5391065"/>
                            <a:ext cx="27900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86">
                                <a:moveTo>
                                  <a:pt x="0" y="0"/>
                                </a:moveTo>
                                <a:lnTo>
                                  <a:pt x="23919" y="9986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906887" y="5277455"/>
                            <a:ext cx="19935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6">
                                <a:moveTo>
                                  <a:pt x="9961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35" y="4006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902904" y="5281462"/>
                            <a:ext cx="27900" cy="1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11958">
                                <a:moveTo>
                                  <a:pt x="3982" y="0"/>
                                </a:moveTo>
                                <a:lnTo>
                                  <a:pt x="0" y="11958"/>
                                </a:lnTo>
                                <a:lnTo>
                                  <a:pt x="27900" y="11958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906887" y="5281462"/>
                            <a:ext cx="23917" cy="1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11958">
                                <a:moveTo>
                                  <a:pt x="0" y="0"/>
                                </a:moveTo>
                                <a:lnTo>
                                  <a:pt x="23917" y="11958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906887" y="5303377"/>
                            <a:ext cx="19935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3976">
                                <a:moveTo>
                                  <a:pt x="0" y="0"/>
                                </a:moveTo>
                                <a:lnTo>
                                  <a:pt x="9961" y="3976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902904" y="5293420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82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902904" y="5293420"/>
                            <a:ext cx="27900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1092251" y="5084138"/>
                            <a:ext cx="19935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3976">
                                <a:moveTo>
                                  <a:pt x="9961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5" y="3976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1088268" y="5088115"/>
                            <a:ext cx="27900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6">
                                <a:moveTo>
                                  <a:pt x="3982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900" y="995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1092251" y="5088115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1092251" y="5108056"/>
                            <a:ext cx="19935" cy="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5980">
                                <a:moveTo>
                                  <a:pt x="0" y="0"/>
                                </a:moveTo>
                                <a:lnTo>
                                  <a:pt x="9961" y="5980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1088268" y="5098071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82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1088268" y="5098071"/>
                            <a:ext cx="27900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1301533" y="4878832"/>
                            <a:ext cx="2192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" h="3976">
                                <a:moveTo>
                                  <a:pt x="9961" y="0"/>
                                </a:moveTo>
                                <a:lnTo>
                                  <a:pt x="0" y="3976"/>
                                </a:lnTo>
                                <a:lnTo>
                                  <a:pt x="21921" y="3976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1297550" y="4882808"/>
                            <a:ext cx="29898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86">
                                <a:moveTo>
                                  <a:pt x="3982" y="0"/>
                                </a:moveTo>
                                <a:lnTo>
                                  <a:pt x="0" y="9986"/>
                                </a:lnTo>
                                <a:lnTo>
                                  <a:pt x="29898" y="9986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1301533" y="4882808"/>
                            <a:ext cx="2591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9986">
                                <a:moveTo>
                                  <a:pt x="0" y="0"/>
                                </a:moveTo>
                                <a:lnTo>
                                  <a:pt x="25915" y="9986"/>
                                </a:lnTo>
                                <a:lnTo>
                                  <a:pt x="21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1301533" y="4902750"/>
                            <a:ext cx="2192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1" h="3976">
                                <a:moveTo>
                                  <a:pt x="0" y="0"/>
                                </a:moveTo>
                                <a:lnTo>
                                  <a:pt x="9961" y="3976"/>
                                </a:lnTo>
                                <a:lnTo>
                                  <a:pt x="21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1297550" y="4892795"/>
                            <a:ext cx="2590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4" h="9955">
                                <a:moveTo>
                                  <a:pt x="0" y="0"/>
                                </a:moveTo>
                                <a:lnTo>
                                  <a:pt x="3982" y="9955"/>
                                </a:lnTo>
                                <a:lnTo>
                                  <a:pt x="25904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1297550" y="4892795"/>
                            <a:ext cx="29898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5">
                                <a:moveTo>
                                  <a:pt x="0" y="0"/>
                                </a:moveTo>
                                <a:lnTo>
                                  <a:pt x="25904" y="9955"/>
                                </a:lnTo>
                                <a:lnTo>
                                  <a:pt x="29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1468958" y="4587841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9961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6" y="3976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1464977" y="4591818"/>
                            <a:ext cx="2789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5">
                                <a:moveTo>
                                  <a:pt x="3981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9" y="9955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1468958" y="459181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1468958" y="4611759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0" y="0"/>
                                </a:moveTo>
                                <a:lnTo>
                                  <a:pt x="9961" y="397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1464977" y="4601773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81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1464977" y="4601773"/>
                            <a:ext cx="27899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1610469" y="4286863"/>
                            <a:ext cx="19935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3976">
                                <a:moveTo>
                                  <a:pt x="997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5" y="3976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1606487" y="4290839"/>
                            <a:ext cx="27900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85">
                                <a:moveTo>
                                  <a:pt x="3982" y="0"/>
                                </a:moveTo>
                                <a:lnTo>
                                  <a:pt x="0" y="9985"/>
                                </a:lnTo>
                                <a:lnTo>
                                  <a:pt x="27900" y="9985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1610469" y="4290839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1610469" y="4310781"/>
                            <a:ext cx="19935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3975">
                                <a:moveTo>
                                  <a:pt x="0" y="0"/>
                                </a:moveTo>
                                <a:lnTo>
                                  <a:pt x="9974" y="3975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606487" y="430082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82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1606487" y="4300825"/>
                            <a:ext cx="2790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1504836" y="4171250"/>
                            <a:ext cx="19935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6">
                                <a:moveTo>
                                  <a:pt x="9961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35" y="4006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1500853" y="4175256"/>
                            <a:ext cx="2790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5">
                                <a:moveTo>
                                  <a:pt x="3982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00" y="9955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1504836" y="417525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1504836" y="4195167"/>
                            <a:ext cx="19935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6">
                                <a:moveTo>
                                  <a:pt x="0" y="0"/>
                                </a:moveTo>
                                <a:lnTo>
                                  <a:pt x="9961" y="4006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1500853" y="4185211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82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1500853" y="4185211"/>
                            <a:ext cx="2790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1536731" y="4053662"/>
                            <a:ext cx="19923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3976">
                                <a:moveTo>
                                  <a:pt x="9961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23" y="3976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1532737" y="4057639"/>
                            <a:ext cx="2989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6">
                                <a:moveTo>
                                  <a:pt x="3994" y="0"/>
                                </a:moveTo>
                                <a:lnTo>
                                  <a:pt x="0" y="9986"/>
                                </a:lnTo>
                                <a:lnTo>
                                  <a:pt x="29897" y="9986"/>
                                </a:lnTo>
                                <a:lnTo>
                                  <a:pt x="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1536731" y="4057639"/>
                            <a:ext cx="25902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9986">
                                <a:moveTo>
                                  <a:pt x="0" y="0"/>
                                </a:moveTo>
                                <a:lnTo>
                                  <a:pt x="25902" y="9986"/>
                                </a:lnTo>
                                <a:lnTo>
                                  <a:pt x="19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1536731" y="4077580"/>
                            <a:ext cx="19923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3976">
                                <a:moveTo>
                                  <a:pt x="0" y="0"/>
                                </a:moveTo>
                                <a:lnTo>
                                  <a:pt x="9961" y="3976"/>
                                </a:lnTo>
                                <a:lnTo>
                                  <a:pt x="19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1532737" y="406762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94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1532737" y="4067625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1554670" y="3940052"/>
                            <a:ext cx="19922" cy="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2" h="3978">
                                <a:moveTo>
                                  <a:pt x="9961" y="0"/>
                                </a:moveTo>
                                <a:lnTo>
                                  <a:pt x="0" y="3978"/>
                                </a:lnTo>
                                <a:lnTo>
                                  <a:pt x="19922" y="3978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1550674" y="3944030"/>
                            <a:ext cx="27913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3" h="9984">
                                <a:moveTo>
                                  <a:pt x="3995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913" y="9984"/>
                                </a:lnTo>
                                <a:lnTo>
                                  <a:pt x="3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554670" y="3944030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1554670" y="3963970"/>
                            <a:ext cx="19922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2" h="3977">
                                <a:moveTo>
                                  <a:pt x="0" y="0"/>
                                </a:moveTo>
                                <a:lnTo>
                                  <a:pt x="9961" y="3977"/>
                                </a:lnTo>
                                <a:lnTo>
                                  <a:pt x="19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1550674" y="395401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9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1550674" y="3954015"/>
                            <a:ext cx="2791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1548689" y="3882261"/>
                            <a:ext cx="19923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3975">
                                <a:moveTo>
                                  <a:pt x="9961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23" y="3975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1542710" y="3886237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5979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7" y="9955"/>
                                </a:lnTo>
                                <a:lnTo>
                                  <a:pt x="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1548689" y="388623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1548689" y="3906179"/>
                            <a:ext cx="19923" cy="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5978">
                                <a:moveTo>
                                  <a:pt x="0" y="0"/>
                                </a:moveTo>
                                <a:lnTo>
                                  <a:pt x="9961" y="5978"/>
                                </a:lnTo>
                                <a:lnTo>
                                  <a:pt x="19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1542710" y="3896193"/>
                            <a:ext cx="25902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9986">
                                <a:moveTo>
                                  <a:pt x="0" y="0"/>
                                </a:moveTo>
                                <a:lnTo>
                                  <a:pt x="5979" y="9986"/>
                                </a:lnTo>
                                <a:lnTo>
                                  <a:pt x="25902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1542710" y="3896193"/>
                            <a:ext cx="2989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6">
                                <a:moveTo>
                                  <a:pt x="0" y="0"/>
                                </a:moveTo>
                                <a:lnTo>
                                  <a:pt x="25902" y="9986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1502838" y="3692890"/>
                            <a:ext cx="19936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4006">
                                <a:moveTo>
                                  <a:pt x="9974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36" y="4006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1498857" y="3696896"/>
                            <a:ext cx="2789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5">
                                <a:moveTo>
                                  <a:pt x="3981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9" y="9955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1502838" y="369689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1502838" y="3716809"/>
                            <a:ext cx="19936" cy="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5978">
                                <a:moveTo>
                                  <a:pt x="0" y="0"/>
                                </a:moveTo>
                                <a:lnTo>
                                  <a:pt x="9974" y="5978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1498857" y="3706852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81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1498857" y="3706852"/>
                            <a:ext cx="27899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1407167" y="3597218"/>
                            <a:ext cx="19936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4006">
                                <a:moveTo>
                                  <a:pt x="9974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36" y="4006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1403185" y="3601225"/>
                            <a:ext cx="2789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5">
                                <a:moveTo>
                                  <a:pt x="3981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9" y="9955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1407167" y="360122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1407167" y="3621136"/>
                            <a:ext cx="19936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4006">
                                <a:moveTo>
                                  <a:pt x="0" y="0"/>
                                </a:moveTo>
                                <a:lnTo>
                                  <a:pt x="9974" y="400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1403185" y="3611181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81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1403185" y="3611181"/>
                            <a:ext cx="2789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1307512" y="3479633"/>
                            <a:ext cx="19936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6">
                                <a:moveTo>
                                  <a:pt x="9961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6" y="3976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1303531" y="3483609"/>
                            <a:ext cx="27899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84">
                                <a:moveTo>
                                  <a:pt x="3981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9" y="9984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1307512" y="3483609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1307512" y="3503551"/>
                            <a:ext cx="19936" cy="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5978">
                                <a:moveTo>
                                  <a:pt x="0" y="0"/>
                                </a:moveTo>
                                <a:lnTo>
                                  <a:pt x="9961" y="5978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1303531" y="3493594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81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1303531" y="3493594"/>
                            <a:ext cx="27899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257680" y="3415859"/>
                            <a:ext cx="19935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3976">
                                <a:moveTo>
                                  <a:pt x="9973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35" y="3976"/>
                                </a:lnTo>
                                <a:lnTo>
                                  <a:pt x="9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1253697" y="3419836"/>
                            <a:ext cx="27900" cy="1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11959">
                                <a:moveTo>
                                  <a:pt x="3982" y="0"/>
                                </a:moveTo>
                                <a:lnTo>
                                  <a:pt x="0" y="11959"/>
                                </a:lnTo>
                                <a:lnTo>
                                  <a:pt x="27900" y="11959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1257680" y="3419836"/>
                            <a:ext cx="23917" cy="1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11959">
                                <a:moveTo>
                                  <a:pt x="0" y="0"/>
                                </a:moveTo>
                                <a:lnTo>
                                  <a:pt x="23917" y="11959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1257680" y="3441752"/>
                            <a:ext cx="19935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5">
                                <a:moveTo>
                                  <a:pt x="0" y="0"/>
                                </a:moveTo>
                                <a:lnTo>
                                  <a:pt x="9973" y="4005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1253697" y="3431795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82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1253697" y="3431795"/>
                            <a:ext cx="27900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2090825" y="2827866"/>
                            <a:ext cx="19936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5">
                                <a:moveTo>
                                  <a:pt x="9961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36" y="3975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086844" y="2831842"/>
                            <a:ext cx="27899" cy="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87">
                                <a:moveTo>
                                  <a:pt x="3981" y="0"/>
                                </a:moveTo>
                                <a:lnTo>
                                  <a:pt x="0" y="9987"/>
                                </a:lnTo>
                                <a:lnTo>
                                  <a:pt x="27899" y="9987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2090825" y="2831842"/>
                            <a:ext cx="23917" cy="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7">
                                <a:moveTo>
                                  <a:pt x="0" y="0"/>
                                </a:moveTo>
                                <a:lnTo>
                                  <a:pt x="23917" y="9987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2090825" y="2851784"/>
                            <a:ext cx="19936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3977">
                                <a:moveTo>
                                  <a:pt x="0" y="0"/>
                                </a:moveTo>
                                <a:lnTo>
                                  <a:pt x="9961" y="3977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2086844" y="2841830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81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2086844" y="2841830"/>
                            <a:ext cx="27899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2238316" y="2646480"/>
                            <a:ext cx="19936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4006">
                                <a:moveTo>
                                  <a:pt x="9974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36" y="4006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2234334" y="2650487"/>
                            <a:ext cx="27899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4">
                                <a:moveTo>
                                  <a:pt x="3981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9" y="9954"/>
                                </a:lnTo>
                                <a:lnTo>
                                  <a:pt x="3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2238316" y="2650487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2238316" y="2670398"/>
                            <a:ext cx="19936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6" h="4006">
                                <a:moveTo>
                                  <a:pt x="0" y="0"/>
                                </a:moveTo>
                                <a:lnTo>
                                  <a:pt x="9974" y="4006"/>
                                </a:lnTo>
                                <a:lnTo>
                                  <a:pt x="19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2234334" y="2660441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81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2234334" y="2660441"/>
                            <a:ext cx="27899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9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2371862" y="2514930"/>
                            <a:ext cx="19935" cy="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8">
                                <a:moveTo>
                                  <a:pt x="9960" y="0"/>
                                </a:moveTo>
                                <a:lnTo>
                                  <a:pt x="0" y="4008"/>
                                </a:lnTo>
                                <a:lnTo>
                                  <a:pt x="19935" y="4008"/>
                                </a:lnTo>
                                <a:lnTo>
                                  <a:pt x="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2367880" y="2518939"/>
                            <a:ext cx="27900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4">
                                <a:moveTo>
                                  <a:pt x="3982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900" y="9954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2371862" y="2518939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2371862" y="2538848"/>
                            <a:ext cx="19935" cy="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8">
                                <a:moveTo>
                                  <a:pt x="0" y="0"/>
                                </a:moveTo>
                                <a:lnTo>
                                  <a:pt x="9960" y="4008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2367880" y="252889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82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2367880" y="2528893"/>
                            <a:ext cx="2790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2441618" y="2508951"/>
                            <a:ext cx="19935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7">
                                <a:moveTo>
                                  <a:pt x="9974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35" y="4007"/>
                                </a:lnTo>
                                <a:lnTo>
                                  <a:pt x="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2437636" y="2512959"/>
                            <a:ext cx="27900" cy="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3">
                                <a:moveTo>
                                  <a:pt x="3982" y="0"/>
                                </a:moveTo>
                                <a:lnTo>
                                  <a:pt x="0" y="9953"/>
                                </a:lnTo>
                                <a:lnTo>
                                  <a:pt x="27900" y="9953"/>
                                </a:lnTo>
                                <a:lnTo>
                                  <a:pt x="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2441618" y="2512959"/>
                            <a:ext cx="23917" cy="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3">
                                <a:moveTo>
                                  <a:pt x="0" y="0"/>
                                </a:moveTo>
                                <a:lnTo>
                                  <a:pt x="23917" y="9953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2441618" y="2532869"/>
                            <a:ext cx="19935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4006">
                                <a:moveTo>
                                  <a:pt x="0" y="0"/>
                                </a:moveTo>
                                <a:lnTo>
                                  <a:pt x="9974" y="4006"/>
                                </a:lnTo>
                                <a:lnTo>
                                  <a:pt x="19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2437636" y="2522912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82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2437636" y="2522912"/>
                            <a:ext cx="27900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2505408" y="2562766"/>
                            <a:ext cx="19917" cy="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7" h="4008">
                                <a:moveTo>
                                  <a:pt x="9961" y="0"/>
                                </a:moveTo>
                                <a:lnTo>
                                  <a:pt x="0" y="4008"/>
                                </a:lnTo>
                                <a:lnTo>
                                  <a:pt x="19917" y="4008"/>
                                </a:lnTo>
                                <a:lnTo>
                                  <a:pt x="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2501413" y="2566775"/>
                            <a:ext cx="27919" cy="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9" h="9953">
                                <a:moveTo>
                                  <a:pt x="3995" y="0"/>
                                </a:moveTo>
                                <a:lnTo>
                                  <a:pt x="0" y="9953"/>
                                </a:lnTo>
                                <a:lnTo>
                                  <a:pt x="27919" y="9953"/>
                                </a:lnTo>
                                <a:lnTo>
                                  <a:pt x="3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2505408" y="2566775"/>
                            <a:ext cx="23924" cy="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4" h="9953">
                                <a:moveTo>
                                  <a:pt x="0" y="0"/>
                                </a:moveTo>
                                <a:lnTo>
                                  <a:pt x="23924" y="9953"/>
                                </a:lnTo>
                                <a:lnTo>
                                  <a:pt x="1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2505408" y="2586684"/>
                            <a:ext cx="19917" cy="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7" h="4008">
                                <a:moveTo>
                                  <a:pt x="0" y="0"/>
                                </a:moveTo>
                                <a:lnTo>
                                  <a:pt x="9961" y="4008"/>
                                </a:lnTo>
                                <a:lnTo>
                                  <a:pt x="19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2501413" y="2576728"/>
                            <a:ext cx="23912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2" h="9955">
                                <a:moveTo>
                                  <a:pt x="0" y="0"/>
                                </a:moveTo>
                                <a:lnTo>
                                  <a:pt x="3995" y="9955"/>
                                </a:lnTo>
                                <a:lnTo>
                                  <a:pt x="23912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2501413" y="2576728"/>
                            <a:ext cx="27919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9" h="9955">
                                <a:moveTo>
                                  <a:pt x="0" y="0"/>
                                </a:moveTo>
                                <a:lnTo>
                                  <a:pt x="23912" y="9955"/>
                                </a:lnTo>
                                <a:lnTo>
                                  <a:pt x="27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2595106" y="2668425"/>
                            <a:ext cx="19912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4">
                                <a:moveTo>
                                  <a:pt x="9956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12" y="3974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2591100" y="2672400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2595106" y="267240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2595106" y="2692343"/>
                            <a:ext cx="19912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4">
                                <a:moveTo>
                                  <a:pt x="0" y="0"/>
                                </a:moveTo>
                                <a:lnTo>
                                  <a:pt x="9956" y="3974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2591100" y="2682356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5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2591100" y="2682356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2716669" y="2817912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9986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41" y="3974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2712692" y="2821887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2716669" y="282188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2716669" y="2841830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0" y="0"/>
                                </a:moveTo>
                                <a:lnTo>
                                  <a:pt x="9986" y="397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2712692" y="2831842"/>
                            <a:ext cx="23917" cy="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7">
                                <a:moveTo>
                                  <a:pt x="0" y="0"/>
                                </a:moveTo>
                                <a:lnTo>
                                  <a:pt x="3976" y="9987"/>
                                </a:lnTo>
                                <a:lnTo>
                                  <a:pt x="23917" y="9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2712692" y="2831842"/>
                            <a:ext cx="27894" cy="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7">
                                <a:moveTo>
                                  <a:pt x="0" y="0"/>
                                </a:moveTo>
                                <a:lnTo>
                                  <a:pt x="23917" y="9987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3153171" y="3212558"/>
                            <a:ext cx="19941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5">
                                <a:moveTo>
                                  <a:pt x="9986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41" y="3975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3149195" y="3216533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4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3153171" y="3216533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3153171" y="323647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149195" y="3226490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6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149195" y="3226490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3236885" y="3322162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9985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41" y="400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232908" y="3326169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3236885" y="332616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236885" y="3346080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0" y="0"/>
                                </a:moveTo>
                                <a:lnTo>
                                  <a:pt x="9985" y="400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232908" y="3336124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3232908" y="3336124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252850" y="3569323"/>
                            <a:ext cx="1991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0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3248843" y="3573300"/>
                            <a:ext cx="2792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86">
                                <a:moveTo>
                                  <a:pt x="4007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5" y="9986"/>
                                </a:lnTo>
                                <a:lnTo>
                                  <a:pt x="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3252850" y="3573300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3252850" y="3593241"/>
                            <a:ext cx="19910" cy="5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5981">
                                <a:moveTo>
                                  <a:pt x="0" y="0"/>
                                </a:moveTo>
                                <a:lnTo>
                                  <a:pt x="9955" y="5981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248843" y="358328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7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248843" y="3583286"/>
                            <a:ext cx="2792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3296679" y="369689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292703" y="3700873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3296679" y="370087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296679" y="3720814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292703" y="3710829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6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3292703" y="3710829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3418273" y="3796545"/>
                            <a:ext cx="1994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9">
                                <a:moveTo>
                                  <a:pt x="9955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41" y="5979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3414296" y="3802524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3976" y="0"/>
                                </a:moveTo>
                                <a:lnTo>
                                  <a:pt x="0" y="9956"/>
                                </a:lnTo>
                                <a:lnTo>
                                  <a:pt x="27894" y="995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3418273" y="3802524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418273" y="3822465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3414296" y="3812481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3414296" y="3812481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571736" y="3826442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3567759" y="3830418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3976" y="0"/>
                                </a:moveTo>
                                <a:lnTo>
                                  <a:pt x="0" y="9985"/>
                                </a:lnTo>
                                <a:lnTo>
                                  <a:pt x="27894" y="998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571736" y="3830418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571736" y="3850360"/>
                            <a:ext cx="19941" cy="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8">
                                <a:moveTo>
                                  <a:pt x="0" y="0"/>
                                </a:moveTo>
                                <a:lnTo>
                                  <a:pt x="9985" y="5978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3567759" y="3840404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3567759" y="3840404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3763079" y="387030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3757100" y="3874278"/>
                            <a:ext cx="2989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6">
                                <a:moveTo>
                                  <a:pt x="5979" y="0"/>
                                </a:moveTo>
                                <a:lnTo>
                                  <a:pt x="0" y="9956"/>
                                </a:lnTo>
                                <a:lnTo>
                                  <a:pt x="29897" y="9956"/>
                                </a:lnTo>
                                <a:lnTo>
                                  <a:pt x="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3763079" y="3874278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3763079" y="389421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3757100" y="3884235"/>
                            <a:ext cx="25920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84">
                                <a:moveTo>
                                  <a:pt x="0" y="0"/>
                                </a:moveTo>
                                <a:lnTo>
                                  <a:pt x="5979" y="9984"/>
                                </a:lnTo>
                                <a:lnTo>
                                  <a:pt x="25920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3757100" y="3884235"/>
                            <a:ext cx="2989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4">
                                <a:moveTo>
                                  <a:pt x="0" y="0"/>
                                </a:moveTo>
                                <a:lnTo>
                                  <a:pt x="25920" y="9984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3665435" y="3798547"/>
                            <a:ext cx="1991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0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3661428" y="3802524"/>
                            <a:ext cx="2989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6">
                                <a:moveTo>
                                  <a:pt x="4007" y="0"/>
                                </a:moveTo>
                                <a:lnTo>
                                  <a:pt x="0" y="9956"/>
                                </a:lnTo>
                                <a:lnTo>
                                  <a:pt x="29897" y="9956"/>
                                </a:lnTo>
                                <a:lnTo>
                                  <a:pt x="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665435" y="3802524"/>
                            <a:ext cx="25889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9" h="9956">
                                <a:moveTo>
                                  <a:pt x="0" y="0"/>
                                </a:moveTo>
                                <a:lnTo>
                                  <a:pt x="25889" y="995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3665435" y="3822465"/>
                            <a:ext cx="1991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3661428" y="3812481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4007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661428" y="3812481"/>
                            <a:ext cx="2989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3637510" y="3726794"/>
                            <a:ext cx="19941" cy="5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8">
                                <a:moveTo>
                                  <a:pt x="9986" y="0"/>
                                </a:moveTo>
                                <a:lnTo>
                                  <a:pt x="0" y="5978"/>
                                </a:lnTo>
                                <a:lnTo>
                                  <a:pt x="19941" y="5978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3633534" y="3732772"/>
                            <a:ext cx="27894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7">
                                <a:moveTo>
                                  <a:pt x="3976" y="0"/>
                                </a:moveTo>
                                <a:lnTo>
                                  <a:pt x="0" y="9957"/>
                                </a:lnTo>
                                <a:lnTo>
                                  <a:pt x="27894" y="9957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3637510" y="3732772"/>
                            <a:ext cx="23917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7">
                                <a:moveTo>
                                  <a:pt x="0" y="0"/>
                                </a:moveTo>
                                <a:lnTo>
                                  <a:pt x="23917" y="995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3637510" y="3752685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0" y="0"/>
                                </a:moveTo>
                                <a:lnTo>
                                  <a:pt x="9986" y="400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3633534" y="374273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633534" y="3742730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3627554" y="3651034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1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623578" y="3655040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3627554" y="365504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3627554" y="3674952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623578" y="3664995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623578" y="3664995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663431" y="3557365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659456" y="3561342"/>
                            <a:ext cx="2789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6">
                                <a:moveTo>
                                  <a:pt x="3975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3" y="9986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3663431" y="3561342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663431" y="3581283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3659456" y="357132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3659456" y="3571328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3709264" y="3467673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705288" y="3471650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3976" y="0"/>
                                </a:moveTo>
                                <a:lnTo>
                                  <a:pt x="0" y="9984"/>
                                </a:lnTo>
                                <a:lnTo>
                                  <a:pt x="27894" y="998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3709264" y="3471650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3709264" y="349159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705288" y="3481634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3705288" y="3481634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3729206" y="3316182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1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3725229" y="3320188"/>
                            <a:ext cx="27894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7">
                                <a:moveTo>
                                  <a:pt x="3976" y="0"/>
                                </a:moveTo>
                                <a:lnTo>
                                  <a:pt x="0" y="9957"/>
                                </a:lnTo>
                                <a:lnTo>
                                  <a:pt x="27894" y="9957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729206" y="3320188"/>
                            <a:ext cx="23917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7">
                                <a:moveTo>
                                  <a:pt x="0" y="0"/>
                                </a:moveTo>
                                <a:lnTo>
                                  <a:pt x="23917" y="995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3729206" y="3340100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3725229" y="333014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3725229" y="3330145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3824877" y="3043128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3820901" y="3047105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3824877" y="304710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3824877" y="306704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3820901" y="3057092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820901" y="3057092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3926529" y="2766069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9955" y="0"/>
                                </a:moveTo>
                                <a:lnTo>
                                  <a:pt x="0" y="4006"/>
                                </a:lnTo>
                                <a:lnTo>
                                  <a:pt x="19941" y="400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922553" y="2770076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3976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4" y="995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926529" y="2770076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3926529" y="2789987"/>
                            <a:ext cx="19941" cy="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6">
                                <a:moveTo>
                                  <a:pt x="0" y="0"/>
                                </a:moveTo>
                                <a:lnTo>
                                  <a:pt x="9955" y="400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922553" y="2780031"/>
                            <a:ext cx="23917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6">
                                <a:moveTo>
                                  <a:pt x="0" y="0"/>
                                </a:moveTo>
                                <a:lnTo>
                                  <a:pt x="3976" y="9956"/>
                                </a:lnTo>
                                <a:lnTo>
                                  <a:pt x="23917" y="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922553" y="2780031"/>
                            <a:ext cx="27894" cy="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6">
                                <a:moveTo>
                                  <a:pt x="0" y="0"/>
                                </a:moveTo>
                                <a:lnTo>
                                  <a:pt x="23917" y="995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4036163" y="2582708"/>
                            <a:ext cx="1991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0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4032156" y="2586684"/>
                            <a:ext cx="2792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6">
                                <a:moveTo>
                                  <a:pt x="400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4" y="998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036163" y="2586684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4036163" y="2606626"/>
                            <a:ext cx="1991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4032156" y="2596671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400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4032156" y="2596671"/>
                            <a:ext cx="2792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4099934" y="2481057"/>
                            <a:ext cx="19941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5">
                                <a:moveTo>
                                  <a:pt x="9955" y="0"/>
                                </a:moveTo>
                                <a:lnTo>
                                  <a:pt x="0" y="3975"/>
                                </a:lnTo>
                                <a:lnTo>
                                  <a:pt x="19941" y="397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4095957" y="2485033"/>
                            <a:ext cx="27894" cy="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7">
                                <a:moveTo>
                                  <a:pt x="3976" y="0"/>
                                </a:moveTo>
                                <a:lnTo>
                                  <a:pt x="0" y="9987"/>
                                </a:lnTo>
                                <a:lnTo>
                                  <a:pt x="27894" y="9987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4099934" y="2485033"/>
                            <a:ext cx="23917" cy="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7">
                                <a:moveTo>
                                  <a:pt x="0" y="0"/>
                                </a:moveTo>
                                <a:lnTo>
                                  <a:pt x="23917" y="998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4099934" y="2504975"/>
                            <a:ext cx="19941" cy="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5">
                                <a:moveTo>
                                  <a:pt x="0" y="0"/>
                                </a:moveTo>
                                <a:lnTo>
                                  <a:pt x="9955" y="397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4095957" y="2495021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4095957" y="2495021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990300" y="2383383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998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1" y="4005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3986323" y="2387389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7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3990300" y="2387389"/>
                            <a:ext cx="2592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5">
                                <a:moveTo>
                                  <a:pt x="0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990300" y="2407301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0" y="0"/>
                                </a:moveTo>
                                <a:lnTo>
                                  <a:pt x="9985" y="400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3986323" y="239734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3986323" y="2397345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4016220" y="2323588"/>
                            <a:ext cx="19942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5">
                                <a:moveTo>
                                  <a:pt x="9956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2" y="4005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4012245" y="2327594"/>
                            <a:ext cx="27892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54">
                                <a:moveTo>
                                  <a:pt x="3974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2" y="9954"/>
                                </a:lnTo>
                                <a:lnTo>
                                  <a:pt x="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4016220" y="2327594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4016220" y="2347506"/>
                            <a:ext cx="19942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5">
                                <a:moveTo>
                                  <a:pt x="0" y="0"/>
                                </a:moveTo>
                                <a:lnTo>
                                  <a:pt x="9956" y="400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4012245" y="2337548"/>
                            <a:ext cx="23917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7">
                                <a:moveTo>
                                  <a:pt x="0" y="0"/>
                                </a:moveTo>
                                <a:lnTo>
                                  <a:pt x="3974" y="9957"/>
                                </a:lnTo>
                                <a:lnTo>
                                  <a:pt x="23917" y="9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4012245" y="2337548"/>
                            <a:ext cx="27892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2" h="9957">
                                <a:moveTo>
                                  <a:pt x="0" y="0"/>
                                </a:moveTo>
                                <a:lnTo>
                                  <a:pt x="23917" y="9957"/>
                                </a:lnTo>
                                <a:lnTo>
                                  <a:pt x="2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4155753" y="2160168"/>
                            <a:ext cx="19910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4">
                                <a:moveTo>
                                  <a:pt x="9955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10" y="3974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4151746" y="2164143"/>
                            <a:ext cx="2792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55">
                                <a:moveTo>
                                  <a:pt x="4007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5" y="9955"/>
                                </a:lnTo>
                                <a:lnTo>
                                  <a:pt x="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4155753" y="216414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4155753" y="2184086"/>
                            <a:ext cx="19910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4">
                                <a:moveTo>
                                  <a:pt x="0" y="0"/>
                                </a:moveTo>
                                <a:lnTo>
                                  <a:pt x="9955" y="3974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151746" y="2174099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7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151746" y="2174099"/>
                            <a:ext cx="2792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4646071" y="1881105"/>
                            <a:ext cx="19910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4007">
                                <a:moveTo>
                                  <a:pt x="9955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10" y="4007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4642063" y="1885112"/>
                            <a:ext cx="27925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54">
                                <a:moveTo>
                                  <a:pt x="4007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925" y="9954"/>
                                </a:lnTo>
                                <a:lnTo>
                                  <a:pt x="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646071" y="1885112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4646071" y="1905023"/>
                            <a:ext cx="19910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4007">
                                <a:moveTo>
                                  <a:pt x="0" y="0"/>
                                </a:moveTo>
                                <a:lnTo>
                                  <a:pt x="9955" y="4007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642063" y="189506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7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642063" y="1895067"/>
                            <a:ext cx="2792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5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4596232" y="163794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4592256" y="1641926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4596232" y="1641926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4596232" y="1661867"/>
                            <a:ext cx="1994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9">
                                <a:moveTo>
                                  <a:pt x="0" y="0"/>
                                </a:moveTo>
                                <a:lnTo>
                                  <a:pt x="9955" y="5979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4592256" y="1651913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4592256" y="1651913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5082573" y="1743577"/>
                            <a:ext cx="19912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5979">
                                <a:moveTo>
                                  <a:pt x="9955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12" y="5979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5078568" y="1749556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4005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3" y="9986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5082573" y="1749556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5082573" y="1769498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5078568" y="1759543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4005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5078568" y="1759543"/>
                            <a:ext cx="27923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5156301" y="1771502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9985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41" y="3974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5152324" y="1775477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5156301" y="177547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5156301" y="1795420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0" y="0"/>
                                </a:moveTo>
                                <a:lnTo>
                                  <a:pt x="9985" y="397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5152324" y="1785433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6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5152324" y="1785433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5321754" y="1948882"/>
                            <a:ext cx="1991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0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5317747" y="1952859"/>
                            <a:ext cx="2792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6">
                                <a:moveTo>
                                  <a:pt x="400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4" y="998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5321754" y="1952859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5321754" y="1972800"/>
                            <a:ext cx="1991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0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5317747" y="1962846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400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5317747" y="1962846"/>
                            <a:ext cx="2792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5572891" y="2074451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2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5568884" y="2078428"/>
                            <a:ext cx="2792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6">
                                <a:moveTo>
                                  <a:pt x="400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4" y="9986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5572891" y="2078428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5572891" y="2098369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5568884" y="2088415"/>
                            <a:ext cx="23919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9" h="9954">
                                <a:moveTo>
                                  <a:pt x="0" y="0"/>
                                </a:moveTo>
                                <a:lnTo>
                                  <a:pt x="4006" y="9954"/>
                                </a:lnTo>
                                <a:lnTo>
                                  <a:pt x="23919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5568884" y="2088415"/>
                            <a:ext cx="2792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4">
                                <a:moveTo>
                                  <a:pt x="0" y="0"/>
                                </a:moveTo>
                                <a:lnTo>
                                  <a:pt x="23919" y="9954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6242594" y="1616036"/>
                            <a:ext cx="1991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4">
                                <a:moveTo>
                                  <a:pt x="9955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11" y="3974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6236615" y="1620011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5979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7" y="9955"/>
                                </a:lnTo>
                                <a:lnTo>
                                  <a:pt x="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6242594" y="1620011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6242594" y="1639954"/>
                            <a:ext cx="1991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4">
                                <a:moveTo>
                                  <a:pt x="0" y="0"/>
                                </a:moveTo>
                                <a:lnTo>
                                  <a:pt x="9955" y="397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6236615" y="1629967"/>
                            <a:ext cx="25891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9986">
                                <a:moveTo>
                                  <a:pt x="0" y="0"/>
                                </a:moveTo>
                                <a:lnTo>
                                  <a:pt x="5979" y="9986"/>
                                </a:lnTo>
                                <a:lnTo>
                                  <a:pt x="25891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6236615" y="1629967"/>
                            <a:ext cx="2989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6">
                                <a:moveTo>
                                  <a:pt x="0" y="0"/>
                                </a:moveTo>
                                <a:lnTo>
                                  <a:pt x="25891" y="9986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6182798" y="1538303"/>
                            <a:ext cx="1991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4">
                                <a:moveTo>
                                  <a:pt x="9956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11" y="3974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6178793" y="1542277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7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6182798" y="1542277"/>
                            <a:ext cx="25891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9955">
                                <a:moveTo>
                                  <a:pt x="0" y="0"/>
                                </a:moveTo>
                                <a:lnTo>
                                  <a:pt x="25891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6182798" y="1562220"/>
                            <a:ext cx="1991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4">
                                <a:moveTo>
                                  <a:pt x="0" y="0"/>
                                </a:moveTo>
                                <a:lnTo>
                                  <a:pt x="9956" y="397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6178793" y="1552233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5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6178793" y="1552233"/>
                            <a:ext cx="2989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6579420" y="1283157"/>
                            <a:ext cx="19940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4005">
                                <a:moveTo>
                                  <a:pt x="9984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0" y="4005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6575442" y="1287163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3977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5" y="9955"/>
                                </a:lnTo>
                                <a:lnTo>
                                  <a:pt x="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6579420" y="128716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6579420" y="1307075"/>
                            <a:ext cx="19940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5979">
                                <a:moveTo>
                                  <a:pt x="0" y="0"/>
                                </a:moveTo>
                                <a:lnTo>
                                  <a:pt x="9984" y="5979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6575442" y="129711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7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6575442" y="1297119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6587402" y="1187484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55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6583426" y="1191491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3976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4" y="995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6587402" y="1191491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6587402" y="1211402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0" y="0"/>
                                </a:moveTo>
                                <a:lnTo>
                                  <a:pt x="9955" y="400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6583426" y="120144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6583426" y="1201446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6589403" y="1051959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2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6585399" y="1055935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4005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3" y="9986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6589403" y="105593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6589403" y="1075876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6585399" y="1065922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4005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6585399" y="1065922"/>
                            <a:ext cx="27923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6681071" y="91443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6677094" y="918407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6681071" y="918407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6681071" y="938348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6677094" y="928394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6677094" y="928394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7143494" y="242726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41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7139517" y="246732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7143494" y="24673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7143494" y="266644"/>
                            <a:ext cx="1994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7139517" y="25668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7139517" y="256688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7135511" y="780879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84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7131535" y="784886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3976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4" y="995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7135511" y="784886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7135511" y="804797"/>
                            <a:ext cx="1994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9">
                                <a:moveTo>
                                  <a:pt x="0" y="0"/>
                                </a:moveTo>
                                <a:lnTo>
                                  <a:pt x="9984" y="5979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7131535" y="794841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7131535" y="794841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7001989" y="1103771"/>
                            <a:ext cx="21915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5" h="4007">
                                <a:moveTo>
                                  <a:pt x="9955" y="0"/>
                                </a:moveTo>
                                <a:lnTo>
                                  <a:pt x="0" y="4007"/>
                                </a:lnTo>
                                <a:lnTo>
                                  <a:pt x="21915" y="4007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6997983" y="1107778"/>
                            <a:ext cx="29896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54">
                                <a:moveTo>
                                  <a:pt x="4005" y="0"/>
                                </a:moveTo>
                                <a:lnTo>
                                  <a:pt x="0" y="9954"/>
                                </a:lnTo>
                                <a:lnTo>
                                  <a:pt x="29896" y="9954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7001989" y="1107778"/>
                            <a:ext cx="25891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9954">
                                <a:moveTo>
                                  <a:pt x="0" y="0"/>
                                </a:moveTo>
                                <a:lnTo>
                                  <a:pt x="25891" y="9954"/>
                                </a:lnTo>
                                <a:lnTo>
                                  <a:pt x="21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7001989" y="1127689"/>
                            <a:ext cx="21915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5" h="4007">
                                <a:moveTo>
                                  <a:pt x="0" y="0"/>
                                </a:moveTo>
                                <a:lnTo>
                                  <a:pt x="9955" y="4007"/>
                                </a:lnTo>
                                <a:lnTo>
                                  <a:pt x="21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6997983" y="1117733"/>
                            <a:ext cx="2592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5">
                                <a:moveTo>
                                  <a:pt x="0" y="0"/>
                                </a:moveTo>
                                <a:lnTo>
                                  <a:pt x="4005" y="9955"/>
                                </a:lnTo>
                                <a:lnTo>
                                  <a:pt x="25920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6997983" y="1117733"/>
                            <a:ext cx="29896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55">
                                <a:moveTo>
                                  <a:pt x="0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9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6862458" y="1458565"/>
                            <a:ext cx="1994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0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6858480" y="1462541"/>
                            <a:ext cx="2789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86">
                                <a:moveTo>
                                  <a:pt x="3977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5" y="9986"/>
                                </a:lnTo>
                                <a:lnTo>
                                  <a:pt x="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6862458" y="1462541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6862458" y="1482483"/>
                            <a:ext cx="19940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6858480" y="1472528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7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6858480" y="1472528"/>
                            <a:ext cx="27895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6946169" y="1492439"/>
                            <a:ext cx="19942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4007">
                                <a:moveTo>
                                  <a:pt x="9956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2" y="4007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6942194" y="1496446"/>
                            <a:ext cx="27893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4">
                                <a:moveTo>
                                  <a:pt x="3975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3" y="9954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6946169" y="1496446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6946169" y="1516357"/>
                            <a:ext cx="19942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5979">
                                <a:moveTo>
                                  <a:pt x="0" y="0"/>
                                </a:moveTo>
                                <a:lnTo>
                                  <a:pt x="9956" y="5979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6942194" y="1506401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6942194" y="1506401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7071740" y="1592118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9955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41" y="3974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7065760" y="1596093"/>
                            <a:ext cx="2989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5">
                                <a:moveTo>
                                  <a:pt x="5979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7" y="9955"/>
                                </a:lnTo>
                                <a:lnTo>
                                  <a:pt x="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7071740" y="159609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7071740" y="1616036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0" y="0"/>
                                </a:moveTo>
                                <a:lnTo>
                                  <a:pt x="9955" y="397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7065760" y="1606049"/>
                            <a:ext cx="25920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86">
                                <a:moveTo>
                                  <a:pt x="0" y="0"/>
                                </a:moveTo>
                                <a:lnTo>
                                  <a:pt x="5979" y="9986"/>
                                </a:lnTo>
                                <a:lnTo>
                                  <a:pt x="25920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7065760" y="1606049"/>
                            <a:ext cx="2989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6">
                                <a:moveTo>
                                  <a:pt x="0" y="0"/>
                                </a:moveTo>
                                <a:lnTo>
                                  <a:pt x="25920" y="9986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7131535" y="1610056"/>
                            <a:ext cx="19940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3974">
                                <a:moveTo>
                                  <a:pt x="9955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40" y="3974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7127558" y="1614031"/>
                            <a:ext cx="29898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5">
                                <a:moveTo>
                                  <a:pt x="3977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8" y="9955"/>
                                </a:lnTo>
                                <a:lnTo>
                                  <a:pt x="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7131535" y="1614031"/>
                            <a:ext cx="2592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5">
                                <a:moveTo>
                                  <a:pt x="0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7131535" y="1633974"/>
                            <a:ext cx="19940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3974">
                                <a:moveTo>
                                  <a:pt x="0" y="0"/>
                                </a:moveTo>
                                <a:lnTo>
                                  <a:pt x="9955" y="3974"/>
                                </a:lnTo>
                                <a:lnTo>
                                  <a:pt x="19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7127558" y="1623987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7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7127558" y="1623987"/>
                            <a:ext cx="29898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9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7394632" y="1761515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55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7390655" y="1765523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3976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4" y="995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7394632" y="1765523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7394632" y="1785433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0" y="0"/>
                                </a:moveTo>
                                <a:lnTo>
                                  <a:pt x="9955" y="400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7390655" y="1775477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7390655" y="1775477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7414573" y="1835272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995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1" y="3976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7408594" y="1839248"/>
                            <a:ext cx="29898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86">
                                <a:moveTo>
                                  <a:pt x="5980" y="0"/>
                                </a:moveTo>
                                <a:lnTo>
                                  <a:pt x="0" y="9986"/>
                                </a:lnTo>
                                <a:lnTo>
                                  <a:pt x="29898" y="9986"/>
                                </a:lnTo>
                                <a:lnTo>
                                  <a:pt x="5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7414573" y="1839248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7414573" y="1859190"/>
                            <a:ext cx="1991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6">
                                <a:moveTo>
                                  <a:pt x="0" y="0"/>
                                </a:moveTo>
                                <a:lnTo>
                                  <a:pt x="9955" y="3976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7408594" y="1849235"/>
                            <a:ext cx="25891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9954">
                                <a:moveTo>
                                  <a:pt x="0" y="0"/>
                                </a:moveTo>
                                <a:lnTo>
                                  <a:pt x="5980" y="9954"/>
                                </a:lnTo>
                                <a:lnTo>
                                  <a:pt x="25891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7408594" y="1849235"/>
                            <a:ext cx="29898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4">
                                <a:moveTo>
                                  <a:pt x="0" y="0"/>
                                </a:moveTo>
                                <a:lnTo>
                                  <a:pt x="25891" y="9954"/>
                                </a:lnTo>
                                <a:lnTo>
                                  <a:pt x="29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7348799" y="2225943"/>
                            <a:ext cx="1991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4">
                                <a:moveTo>
                                  <a:pt x="9955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11" y="3974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7344793" y="2229918"/>
                            <a:ext cx="2792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5">
                                <a:moveTo>
                                  <a:pt x="400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4" y="9955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7348799" y="222991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7348799" y="2249861"/>
                            <a:ext cx="1991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4">
                                <a:moveTo>
                                  <a:pt x="0" y="0"/>
                                </a:moveTo>
                                <a:lnTo>
                                  <a:pt x="9955" y="397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7344793" y="2239874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6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7344793" y="2239874"/>
                            <a:ext cx="2792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7558081" y="1873153"/>
                            <a:ext cx="19912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4">
                                <a:moveTo>
                                  <a:pt x="9956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12" y="3974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7554076" y="1877128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7558081" y="187712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7558081" y="1897071"/>
                            <a:ext cx="19912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4">
                                <a:moveTo>
                                  <a:pt x="0" y="0"/>
                                </a:moveTo>
                                <a:lnTo>
                                  <a:pt x="9956" y="3974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7554076" y="1887084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5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7554076" y="1887084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7998561" y="144062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7992580" y="1444603"/>
                            <a:ext cx="29898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86">
                                <a:moveTo>
                                  <a:pt x="5980" y="0"/>
                                </a:moveTo>
                                <a:lnTo>
                                  <a:pt x="0" y="9986"/>
                                </a:lnTo>
                                <a:lnTo>
                                  <a:pt x="29898" y="9986"/>
                                </a:lnTo>
                                <a:lnTo>
                                  <a:pt x="5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7998561" y="1444603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7998561" y="1464544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7992580" y="1454590"/>
                            <a:ext cx="25921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9954">
                                <a:moveTo>
                                  <a:pt x="0" y="0"/>
                                </a:moveTo>
                                <a:lnTo>
                                  <a:pt x="5980" y="9954"/>
                                </a:lnTo>
                                <a:lnTo>
                                  <a:pt x="25921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7992580" y="1454590"/>
                            <a:ext cx="29898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4">
                                <a:moveTo>
                                  <a:pt x="0" y="0"/>
                                </a:moveTo>
                                <a:lnTo>
                                  <a:pt x="25921" y="9954"/>
                                </a:lnTo>
                                <a:lnTo>
                                  <a:pt x="29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8325429" y="150042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8321453" y="1504398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8325429" y="1504398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8325429" y="152433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8321453" y="1514385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8321453" y="1514385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8524755" y="1245306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9956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41" y="3974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8520779" y="1249281"/>
                            <a:ext cx="27894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7">
                                <a:moveTo>
                                  <a:pt x="3976" y="0"/>
                                </a:moveTo>
                                <a:lnTo>
                                  <a:pt x="0" y="9957"/>
                                </a:lnTo>
                                <a:lnTo>
                                  <a:pt x="27894" y="9957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8524755" y="1249281"/>
                            <a:ext cx="23917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7">
                                <a:moveTo>
                                  <a:pt x="0" y="0"/>
                                </a:moveTo>
                                <a:lnTo>
                                  <a:pt x="23917" y="995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8524755" y="1269224"/>
                            <a:ext cx="1994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9">
                                <a:moveTo>
                                  <a:pt x="0" y="0"/>
                                </a:moveTo>
                                <a:lnTo>
                                  <a:pt x="9956" y="5979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8520779" y="1259239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6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8520779" y="1259239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8837691" y="932369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12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8833687" y="936345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4005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923" y="9986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8837691" y="93634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8837691" y="956287"/>
                            <a:ext cx="1991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8833687" y="946332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4005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8833687" y="946332"/>
                            <a:ext cx="27923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9238318" y="741026"/>
                            <a:ext cx="1991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979">
                                <a:moveTo>
                                  <a:pt x="9955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11" y="5979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9234312" y="747005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9238318" y="74700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9238318" y="766948"/>
                            <a:ext cx="1991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3974">
                                <a:moveTo>
                                  <a:pt x="0" y="0"/>
                                </a:moveTo>
                                <a:lnTo>
                                  <a:pt x="9955" y="397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9234312" y="756961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5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9234312" y="756961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9224356" y="840674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56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9220379" y="844681"/>
                            <a:ext cx="29896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54">
                                <a:moveTo>
                                  <a:pt x="3975" y="0"/>
                                </a:moveTo>
                                <a:lnTo>
                                  <a:pt x="0" y="9954"/>
                                </a:lnTo>
                                <a:lnTo>
                                  <a:pt x="29896" y="9954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9224356" y="844681"/>
                            <a:ext cx="25920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4">
                                <a:moveTo>
                                  <a:pt x="0" y="0"/>
                                </a:moveTo>
                                <a:lnTo>
                                  <a:pt x="25920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9224356" y="864592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0" y="0"/>
                                </a:moveTo>
                                <a:lnTo>
                                  <a:pt x="9956" y="400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9220379" y="854636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9220379" y="854636"/>
                            <a:ext cx="29896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9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9318025" y="1022061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9314048" y="1026038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9318025" y="1026038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9318025" y="1045979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5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9314048" y="1036025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9314048" y="1036025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9445597" y="1053963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9956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41" y="3974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9441620" y="1057938"/>
                            <a:ext cx="29898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9898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9445597" y="1057938"/>
                            <a:ext cx="25921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9955">
                                <a:moveTo>
                                  <a:pt x="0" y="0"/>
                                </a:moveTo>
                                <a:lnTo>
                                  <a:pt x="25921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9445597" y="1077881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0" y="0"/>
                                </a:moveTo>
                                <a:lnTo>
                                  <a:pt x="9956" y="397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9441620" y="1067894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3976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9441620" y="1067894"/>
                            <a:ext cx="29898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8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9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9971791" y="1269224"/>
                            <a:ext cx="19941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4">
                                <a:moveTo>
                                  <a:pt x="9956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41" y="3974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9967814" y="1273199"/>
                            <a:ext cx="27894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7">
                                <a:moveTo>
                                  <a:pt x="3976" y="0"/>
                                </a:moveTo>
                                <a:lnTo>
                                  <a:pt x="0" y="9957"/>
                                </a:lnTo>
                                <a:lnTo>
                                  <a:pt x="27894" y="9957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9971791" y="1273199"/>
                            <a:ext cx="23917" cy="9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7">
                                <a:moveTo>
                                  <a:pt x="0" y="0"/>
                                </a:moveTo>
                                <a:lnTo>
                                  <a:pt x="23917" y="995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9971791" y="1293142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9967814" y="1283157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3976" y="9985"/>
                                </a:lnTo>
                                <a:lnTo>
                                  <a:pt x="23917" y="9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9967814" y="1283157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10336541" y="1085832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56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10332564" y="1089840"/>
                            <a:ext cx="27894" cy="1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11958">
                                <a:moveTo>
                                  <a:pt x="3976" y="0"/>
                                </a:moveTo>
                                <a:lnTo>
                                  <a:pt x="0" y="11958"/>
                                </a:lnTo>
                                <a:lnTo>
                                  <a:pt x="27894" y="11958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10336541" y="1089840"/>
                            <a:ext cx="23917" cy="1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11958">
                                <a:moveTo>
                                  <a:pt x="0" y="0"/>
                                </a:moveTo>
                                <a:lnTo>
                                  <a:pt x="23917" y="11958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10336541" y="1111753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10332564" y="1101799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10332564" y="1101799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10408296" y="984181"/>
                            <a:ext cx="19939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4007">
                                <a:moveTo>
                                  <a:pt x="9955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39" y="4007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10404318" y="988189"/>
                            <a:ext cx="27895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4">
                                <a:moveTo>
                                  <a:pt x="3978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5" y="9954"/>
                                </a:lnTo>
                                <a:lnTo>
                                  <a:pt x="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10408296" y="988189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10408296" y="1008099"/>
                            <a:ext cx="19939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4007">
                                <a:moveTo>
                                  <a:pt x="0" y="0"/>
                                </a:moveTo>
                                <a:lnTo>
                                  <a:pt x="9955" y="4007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10404318" y="998143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8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10404318" y="998143"/>
                            <a:ext cx="27895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10197011" y="792838"/>
                            <a:ext cx="19939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5979">
                                <a:moveTo>
                                  <a:pt x="9983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39" y="5979"/>
                                </a:lnTo>
                                <a:lnTo>
                                  <a:pt x="9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10193033" y="798817"/>
                            <a:ext cx="27895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86">
                                <a:moveTo>
                                  <a:pt x="3978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5" y="9986"/>
                                </a:lnTo>
                                <a:lnTo>
                                  <a:pt x="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10197011" y="798817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0197011" y="818759"/>
                            <a:ext cx="19939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" h="3976">
                                <a:moveTo>
                                  <a:pt x="0" y="0"/>
                                </a:moveTo>
                                <a:lnTo>
                                  <a:pt x="9983" y="3976"/>
                                </a:lnTo>
                                <a:lnTo>
                                  <a:pt x="19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10193033" y="808804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8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10193033" y="808804"/>
                            <a:ext cx="27895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0442168" y="810776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84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10438192" y="814784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3976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4" y="995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0442168" y="814784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0442168" y="834694"/>
                            <a:ext cx="1994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9">
                                <a:moveTo>
                                  <a:pt x="0" y="0"/>
                                </a:moveTo>
                                <a:lnTo>
                                  <a:pt x="9984" y="5979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10438192" y="82473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10438192" y="824738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10559784" y="350356"/>
                            <a:ext cx="19912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4007">
                                <a:moveTo>
                                  <a:pt x="9955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12" y="4007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10555780" y="354364"/>
                            <a:ext cx="27923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4">
                                <a:moveTo>
                                  <a:pt x="4005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923" y="9954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10559784" y="354364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10559784" y="374274"/>
                            <a:ext cx="19912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4007">
                                <a:moveTo>
                                  <a:pt x="0" y="0"/>
                                </a:moveTo>
                                <a:lnTo>
                                  <a:pt x="9955" y="4007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10555780" y="364318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10555780" y="364318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10840820" y="354364"/>
                            <a:ext cx="19912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4">
                                <a:moveTo>
                                  <a:pt x="9956" y="0"/>
                                </a:moveTo>
                                <a:lnTo>
                                  <a:pt x="0" y="3974"/>
                                </a:lnTo>
                                <a:lnTo>
                                  <a:pt x="19912" y="3974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10836816" y="358339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4005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3" y="9955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0840820" y="35833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0840820" y="378282"/>
                            <a:ext cx="19912" cy="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2" h="3974">
                                <a:moveTo>
                                  <a:pt x="0" y="0"/>
                                </a:moveTo>
                                <a:lnTo>
                                  <a:pt x="9956" y="3974"/>
                                </a:lnTo>
                                <a:lnTo>
                                  <a:pt x="19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10836816" y="36829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4005" y="9986"/>
                                </a:lnTo>
                                <a:lnTo>
                                  <a:pt x="23917" y="9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10836816" y="368295"/>
                            <a:ext cx="2792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11054078" y="364318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57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11050103" y="368295"/>
                            <a:ext cx="2789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6">
                                <a:moveTo>
                                  <a:pt x="3975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3" y="9986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11054078" y="368295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1054078" y="388236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57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11050103" y="378282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5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11050103" y="378282"/>
                            <a:ext cx="27893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11093933" y="262667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11089957" y="266644"/>
                            <a:ext cx="27894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5">
                                <a:moveTo>
                                  <a:pt x="3976" y="0"/>
                                </a:moveTo>
                                <a:lnTo>
                                  <a:pt x="0" y="9985"/>
                                </a:lnTo>
                                <a:lnTo>
                                  <a:pt x="27894" y="998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1093933" y="266644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1093933" y="286585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11089957" y="27662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11089957" y="276629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11157734" y="272623"/>
                            <a:ext cx="1991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4005">
                                <a:moveTo>
                                  <a:pt x="9955" y="0"/>
                                </a:moveTo>
                                <a:lnTo>
                                  <a:pt x="0" y="4005"/>
                                </a:lnTo>
                                <a:lnTo>
                                  <a:pt x="19911" y="4005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11153726" y="276629"/>
                            <a:ext cx="2792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5">
                                <a:moveTo>
                                  <a:pt x="400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924" y="9955"/>
                                </a:lnTo>
                                <a:lnTo>
                                  <a:pt x="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11157734" y="27662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11157734" y="296541"/>
                            <a:ext cx="19911" cy="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4005">
                                <a:moveTo>
                                  <a:pt x="0" y="0"/>
                                </a:moveTo>
                                <a:lnTo>
                                  <a:pt x="9955" y="4005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11153726" y="286585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11153726" y="286585"/>
                            <a:ext cx="2792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11121857" y="396220"/>
                            <a:ext cx="1991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979">
                                <a:moveTo>
                                  <a:pt x="9956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11" y="5979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11117851" y="402200"/>
                            <a:ext cx="27923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4">
                                <a:moveTo>
                                  <a:pt x="4005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923" y="9954"/>
                                </a:lnTo>
                                <a:lnTo>
                                  <a:pt x="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11121857" y="402200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11121857" y="422110"/>
                            <a:ext cx="1991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4007">
                                <a:moveTo>
                                  <a:pt x="0" y="0"/>
                                </a:moveTo>
                                <a:lnTo>
                                  <a:pt x="9956" y="4007"/>
                                </a:lnTo>
                                <a:lnTo>
                                  <a:pt x="19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11117851" y="412154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400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11117851" y="412154"/>
                            <a:ext cx="2792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11275321" y="418134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11269341" y="422110"/>
                            <a:ext cx="2989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86">
                                <a:moveTo>
                                  <a:pt x="5979" y="0"/>
                                </a:moveTo>
                                <a:lnTo>
                                  <a:pt x="0" y="9986"/>
                                </a:lnTo>
                                <a:lnTo>
                                  <a:pt x="29897" y="9986"/>
                                </a:lnTo>
                                <a:lnTo>
                                  <a:pt x="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11275321" y="422110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11275321" y="442052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11269341" y="432097"/>
                            <a:ext cx="25920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4">
                                <a:moveTo>
                                  <a:pt x="0" y="0"/>
                                </a:moveTo>
                                <a:lnTo>
                                  <a:pt x="5979" y="9954"/>
                                </a:lnTo>
                                <a:lnTo>
                                  <a:pt x="25920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11269341" y="432097"/>
                            <a:ext cx="2989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9954">
                                <a:moveTo>
                                  <a:pt x="0" y="0"/>
                                </a:moveTo>
                                <a:lnTo>
                                  <a:pt x="25920" y="9954"/>
                                </a:lnTo>
                                <a:lnTo>
                                  <a:pt x="29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11512497" y="394216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11508520" y="398192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11512497" y="398192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11512497" y="418134"/>
                            <a:ext cx="1994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9">
                                <a:moveTo>
                                  <a:pt x="0" y="0"/>
                                </a:moveTo>
                                <a:lnTo>
                                  <a:pt x="9985" y="5979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11508520" y="408179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11508520" y="408179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11566312" y="452008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9986" y="0"/>
                                </a:moveTo>
                                <a:lnTo>
                                  <a:pt x="0" y="4007"/>
                                </a:lnTo>
                                <a:lnTo>
                                  <a:pt x="19941" y="4007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11562336" y="456015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3976" y="0"/>
                                </a:moveTo>
                                <a:lnTo>
                                  <a:pt x="0" y="9954"/>
                                </a:lnTo>
                                <a:lnTo>
                                  <a:pt x="27894" y="9954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11566312" y="456015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1566312" y="475925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0" y="0"/>
                                </a:moveTo>
                                <a:lnTo>
                                  <a:pt x="9986" y="400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11562336" y="465970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6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11562336" y="465970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11514500" y="513805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56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11510523" y="517782"/>
                            <a:ext cx="27893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6">
                                <a:moveTo>
                                  <a:pt x="3975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3" y="9986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11514500" y="517782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11514500" y="537723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56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11510523" y="527769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5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11510523" y="527769"/>
                            <a:ext cx="27893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11494558" y="611482"/>
                            <a:ext cx="19941" cy="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979">
                                <a:moveTo>
                                  <a:pt x="9986" y="0"/>
                                </a:moveTo>
                                <a:lnTo>
                                  <a:pt x="0" y="5979"/>
                                </a:lnTo>
                                <a:lnTo>
                                  <a:pt x="19941" y="5979"/>
                                </a:lnTo>
                                <a:lnTo>
                                  <a:pt x="9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11488579" y="617461"/>
                            <a:ext cx="29896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54">
                                <a:moveTo>
                                  <a:pt x="5978" y="0"/>
                                </a:moveTo>
                                <a:lnTo>
                                  <a:pt x="0" y="9954"/>
                                </a:lnTo>
                                <a:lnTo>
                                  <a:pt x="29896" y="9954"/>
                                </a:lnTo>
                                <a:lnTo>
                                  <a:pt x="5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1494558" y="617461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11494558" y="637371"/>
                            <a:ext cx="19941" cy="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4007">
                                <a:moveTo>
                                  <a:pt x="0" y="0"/>
                                </a:moveTo>
                                <a:lnTo>
                                  <a:pt x="9986" y="400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11488579" y="627415"/>
                            <a:ext cx="25920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9955">
                                <a:moveTo>
                                  <a:pt x="0" y="0"/>
                                </a:moveTo>
                                <a:lnTo>
                                  <a:pt x="5978" y="9955"/>
                                </a:lnTo>
                                <a:lnTo>
                                  <a:pt x="25920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11488579" y="627415"/>
                            <a:ext cx="29896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6" h="9955">
                                <a:moveTo>
                                  <a:pt x="0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9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11781575" y="573600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9984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1" y="3976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11777598" y="577577"/>
                            <a:ext cx="27894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6">
                                <a:moveTo>
                                  <a:pt x="3976" y="0"/>
                                </a:moveTo>
                                <a:lnTo>
                                  <a:pt x="0" y="9986"/>
                                </a:lnTo>
                                <a:lnTo>
                                  <a:pt x="27894" y="9986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11781575" y="577577"/>
                            <a:ext cx="23917" cy="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6">
                                <a:moveTo>
                                  <a:pt x="0" y="0"/>
                                </a:moveTo>
                                <a:lnTo>
                                  <a:pt x="23917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11781575" y="597518"/>
                            <a:ext cx="19941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6">
                                <a:moveTo>
                                  <a:pt x="0" y="0"/>
                                </a:moveTo>
                                <a:lnTo>
                                  <a:pt x="9984" y="3976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11777598" y="587564"/>
                            <a:ext cx="23917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4">
                                <a:moveTo>
                                  <a:pt x="0" y="0"/>
                                </a:moveTo>
                                <a:lnTo>
                                  <a:pt x="3976" y="9954"/>
                                </a:lnTo>
                                <a:lnTo>
                                  <a:pt x="23917" y="9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11777598" y="587564"/>
                            <a:ext cx="27894" cy="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4">
                                <a:moveTo>
                                  <a:pt x="0" y="0"/>
                                </a:moveTo>
                                <a:lnTo>
                                  <a:pt x="23917" y="995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12104467" y="262667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9985" y="0"/>
                                </a:moveTo>
                                <a:lnTo>
                                  <a:pt x="0" y="3976"/>
                                </a:lnTo>
                                <a:lnTo>
                                  <a:pt x="19942" y="3976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12100490" y="266644"/>
                            <a:ext cx="27893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85">
                                <a:moveTo>
                                  <a:pt x="3975" y="0"/>
                                </a:moveTo>
                                <a:lnTo>
                                  <a:pt x="0" y="9985"/>
                                </a:lnTo>
                                <a:lnTo>
                                  <a:pt x="27893" y="9985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12104467" y="266644"/>
                            <a:ext cx="23917" cy="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5">
                                <a:moveTo>
                                  <a:pt x="0" y="0"/>
                                </a:moveTo>
                                <a:lnTo>
                                  <a:pt x="23917" y="9985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12104467" y="286585"/>
                            <a:ext cx="19942" cy="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2" h="3976">
                                <a:moveTo>
                                  <a:pt x="0" y="0"/>
                                </a:moveTo>
                                <a:lnTo>
                                  <a:pt x="9985" y="3976"/>
                                </a:lnTo>
                                <a:lnTo>
                                  <a:pt x="19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12100490" y="276629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3975" y="9955"/>
                                </a:lnTo>
                                <a:lnTo>
                                  <a:pt x="23917" y="9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12100490" y="276629"/>
                            <a:ext cx="27893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3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27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12548951" y="577577"/>
                            <a:ext cx="2789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5">
                                <a:moveTo>
                                  <a:pt x="2789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11966939" y="1358917"/>
                            <a:ext cx="27923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4">
                                <a:moveTo>
                                  <a:pt x="27923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32"/>
                                </a:lnTo>
                                <a:lnTo>
                                  <a:pt x="27923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12034716" y="1352937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53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5920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11753679" y="1719659"/>
                            <a:ext cx="27895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925">
                                <a:moveTo>
                                  <a:pt x="27895" y="13961"/>
                                </a:moveTo>
                                <a:lnTo>
                                  <a:pt x="23918" y="4007"/>
                                </a:lnTo>
                                <a:lnTo>
                                  <a:pt x="13961" y="0"/>
                                </a:lnTo>
                                <a:lnTo>
                                  <a:pt x="3977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7" y="23917"/>
                                </a:lnTo>
                                <a:lnTo>
                                  <a:pt x="13961" y="27925"/>
                                </a:lnTo>
                                <a:lnTo>
                                  <a:pt x="23918" y="23917"/>
                                </a:lnTo>
                                <a:lnTo>
                                  <a:pt x="27895" y="13961"/>
                                </a:lnTo>
                                <a:lnTo>
                                  <a:pt x="27895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55" name="Picture 4555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11823431" y="1582131"/>
                            <a:ext cx="95671" cy="169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56" name="Shape 4556"/>
                        <wps:cNvSpPr/>
                        <wps:spPr>
                          <a:xfrm>
                            <a:off x="11931062" y="1877128"/>
                            <a:ext cx="27923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4">
                                <a:moveTo>
                                  <a:pt x="27923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63"/>
                                </a:lnTo>
                                <a:lnTo>
                                  <a:pt x="27923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11984877" y="1859190"/>
                            <a:ext cx="27923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57791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7923" y="37881"/>
                                </a:lnTo>
                                <a:lnTo>
                                  <a:pt x="27923" y="47835"/>
                                </a:lnTo>
                                <a:lnTo>
                                  <a:pt x="19941" y="57791"/>
                                </a:lnTo>
                                <a:lnTo>
                                  <a:pt x="7982" y="5779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2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11763636" y="2243881"/>
                            <a:ext cx="27923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2">
                                <a:moveTo>
                                  <a:pt x="27923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30"/>
                                </a:lnTo>
                                <a:lnTo>
                                  <a:pt x="27923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11813475" y="2227915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60" name="Picture 4560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11608168" y="2423266"/>
                            <a:ext cx="123595" cy="11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1" name="Shape 4561"/>
                        <wps:cNvSpPr/>
                        <wps:spPr>
                          <a:xfrm>
                            <a:off x="11432790" y="2397345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5935"/>
                                </a:moveTo>
                                <a:lnTo>
                                  <a:pt x="23917" y="5979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5979"/>
                                </a:lnTo>
                                <a:lnTo>
                                  <a:pt x="0" y="15935"/>
                                </a:lnTo>
                                <a:lnTo>
                                  <a:pt x="3976" y="25920"/>
                                </a:lnTo>
                                <a:lnTo>
                                  <a:pt x="13932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894" y="15935"/>
                                </a:lnTo>
                                <a:lnTo>
                                  <a:pt x="27894" y="15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11450728" y="2443178"/>
                            <a:ext cx="5979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7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11450728" y="2498995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11476620" y="2443178"/>
                            <a:ext cx="19941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817">
                                <a:moveTo>
                                  <a:pt x="5979" y="55817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85"/>
                                </a:lnTo>
                                <a:lnTo>
                                  <a:pt x="5979" y="0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9985"/>
                                </a:lnTo>
                                <a:lnTo>
                                  <a:pt x="19941" y="47835"/>
                                </a:lnTo>
                                <a:lnTo>
                                  <a:pt x="13961" y="55817"/>
                                </a:lnTo>
                                <a:lnTo>
                                  <a:pt x="5979" y="55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11313200" y="2780031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11361036" y="2772048"/>
                            <a:ext cx="795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3" h="55818">
                                <a:moveTo>
                                  <a:pt x="0" y="9986"/>
                                </a:moveTo>
                                <a:lnTo>
                                  <a:pt x="7953" y="0"/>
                                </a:lnTo>
                                <a:lnTo>
                                  <a:pt x="7953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11361036" y="2827866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11388931" y="2772048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11388931" y="2827866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11277324" y="2883686"/>
                            <a:ext cx="27895" cy="27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893">
                                <a:moveTo>
                                  <a:pt x="27895" y="13931"/>
                                </a:moveTo>
                                <a:lnTo>
                                  <a:pt x="23917" y="3974"/>
                                </a:lnTo>
                                <a:lnTo>
                                  <a:pt x="13933" y="0"/>
                                </a:lnTo>
                                <a:lnTo>
                                  <a:pt x="3977" y="3974"/>
                                </a:lnTo>
                                <a:lnTo>
                                  <a:pt x="0" y="13931"/>
                                </a:lnTo>
                                <a:lnTo>
                                  <a:pt x="3977" y="23917"/>
                                </a:lnTo>
                                <a:lnTo>
                                  <a:pt x="13933" y="2789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5" y="13931"/>
                                </a:lnTo>
                                <a:lnTo>
                                  <a:pt x="27895" y="13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11331139" y="2873700"/>
                            <a:ext cx="795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3" h="55818">
                                <a:moveTo>
                                  <a:pt x="0" y="9986"/>
                                </a:moveTo>
                                <a:lnTo>
                                  <a:pt x="7953" y="0"/>
                                </a:lnTo>
                                <a:lnTo>
                                  <a:pt x="7953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11331139" y="2929518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11357030" y="2873700"/>
                            <a:ext cx="27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55818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3" y="9986"/>
                                </a:lnTo>
                                <a:lnTo>
                                  <a:pt x="27923" y="17938"/>
                                </a:lnTo>
                                <a:lnTo>
                                  <a:pt x="19941" y="27924"/>
                                </a:lnTo>
                                <a:lnTo>
                                  <a:pt x="7982" y="2792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923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11261359" y="2965395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11261359" y="3023187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11287280" y="2965395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0" y="9955"/>
                                </a:moveTo>
                                <a:lnTo>
                                  <a:pt x="7981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4" y="9955"/>
                                </a:lnTo>
                                <a:lnTo>
                                  <a:pt x="27894" y="19942"/>
                                </a:lnTo>
                                <a:lnTo>
                                  <a:pt x="19941" y="27894"/>
                                </a:lnTo>
                                <a:lnTo>
                                  <a:pt x="1396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11287280" y="2993290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19941" y="0"/>
                                </a:moveTo>
                                <a:lnTo>
                                  <a:pt x="27894" y="9986"/>
                                </a:lnTo>
                                <a:lnTo>
                                  <a:pt x="27894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7981" y="29897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78" name="Picture 4578"/>
                          <pic:cNvPicPr/>
                        </pic:nvPicPr>
                        <pic:blipFill>
                          <a:blip r:embed="rId250"/>
                          <a:stretch/>
                        </pic:blipFill>
                        <pic:spPr>
                          <a:xfrm>
                            <a:off x="10850777" y="3007252"/>
                            <a:ext cx="229223" cy="257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79" name="Shape 4579"/>
                        <wps:cNvSpPr/>
                        <wps:spPr>
                          <a:xfrm>
                            <a:off x="11145775" y="3314209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11203567" y="3276329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0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11241447" y="3276329"/>
                            <a:ext cx="2789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55818">
                                <a:moveTo>
                                  <a:pt x="0" y="45832"/>
                                </a:moveTo>
                                <a:lnTo>
                                  <a:pt x="7953" y="55818"/>
                                </a:lnTo>
                                <a:lnTo>
                                  <a:pt x="19912" y="55818"/>
                                </a:lnTo>
                                <a:lnTo>
                                  <a:pt x="27895" y="45832"/>
                                </a:lnTo>
                                <a:lnTo>
                                  <a:pt x="27895" y="27894"/>
                                </a:lnTo>
                                <a:lnTo>
                                  <a:pt x="19912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7895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11087954" y="3463696"/>
                            <a:ext cx="27923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5">
                                <a:moveTo>
                                  <a:pt x="27923" y="13933"/>
                                </a:moveTo>
                                <a:lnTo>
                                  <a:pt x="23917" y="3977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7"/>
                                </a:lnTo>
                                <a:lnTo>
                                  <a:pt x="0" y="13933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33"/>
                                </a:lnTo>
                                <a:lnTo>
                                  <a:pt x="27923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10988306" y="3441752"/>
                            <a:ext cx="25920" cy="5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820">
                                <a:moveTo>
                                  <a:pt x="0" y="998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4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0"/>
                                </a:lnTo>
                                <a:lnTo>
                                  <a:pt x="25920" y="5782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11028159" y="3441752"/>
                            <a:ext cx="25920" cy="5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820">
                                <a:moveTo>
                                  <a:pt x="0" y="29897"/>
                                </a:moveTo>
                                <a:lnTo>
                                  <a:pt x="19941" y="29897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47835"/>
                                </a:lnTo>
                                <a:lnTo>
                                  <a:pt x="19941" y="57820"/>
                                </a:lnTo>
                                <a:lnTo>
                                  <a:pt x="5979" y="57820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11024182" y="3792568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32"/>
                                </a:lnTo>
                                <a:lnTo>
                                  <a:pt x="29897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11193611" y="3461694"/>
                            <a:ext cx="2589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5818">
                                <a:moveTo>
                                  <a:pt x="0" y="7981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892" y="7981"/>
                                </a:lnTo>
                                <a:lnTo>
                                  <a:pt x="25892" y="17938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89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11231461" y="3461694"/>
                            <a:ext cx="27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55818">
                                <a:moveTo>
                                  <a:pt x="0" y="0"/>
                                </a:moveTo>
                                <a:lnTo>
                                  <a:pt x="27923" y="0"/>
                                </a:lnTo>
                                <a:lnTo>
                                  <a:pt x="798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11074021" y="3784586"/>
                            <a:ext cx="27894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7791">
                                <a:moveTo>
                                  <a:pt x="0" y="9955"/>
                                </a:moveTo>
                                <a:lnTo>
                                  <a:pt x="7953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55"/>
                                </a:lnTo>
                                <a:lnTo>
                                  <a:pt x="27894" y="19941"/>
                                </a:lnTo>
                                <a:lnTo>
                                  <a:pt x="19911" y="27894"/>
                                </a:lnTo>
                                <a:lnTo>
                                  <a:pt x="7953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7791"/>
                                </a:lnTo>
                                <a:lnTo>
                                  <a:pt x="27894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11113875" y="3784586"/>
                            <a:ext cx="2592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1">
                                <a:moveTo>
                                  <a:pt x="5979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894"/>
                                </a:lnTo>
                                <a:lnTo>
                                  <a:pt x="19941" y="27894"/>
                                </a:lnTo>
                                <a:lnTo>
                                  <a:pt x="25920" y="19941"/>
                                </a:lnTo>
                                <a:lnTo>
                                  <a:pt x="25920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11119854" y="3812480"/>
                            <a:ext cx="19941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9897">
                                <a:moveTo>
                                  <a:pt x="13961" y="0"/>
                                </a:moveTo>
                                <a:lnTo>
                                  <a:pt x="19941" y="9985"/>
                                </a:lnTo>
                                <a:lnTo>
                                  <a:pt x="19941" y="19941"/>
                                </a:lnTo>
                                <a:lnTo>
                                  <a:pt x="13961" y="29897"/>
                                </a:lnTo>
                                <a:lnTo>
                                  <a:pt x="0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10850777" y="4362593"/>
                            <a:ext cx="2592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3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11958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10850777" y="4390517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9941" y="0"/>
                                </a:moveTo>
                                <a:lnTo>
                                  <a:pt x="25920" y="7953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10888657" y="4362593"/>
                            <a:ext cx="795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3" h="55818">
                                <a:moveTo>
                                  <a:pt x="0" y="7982"/>
                                </a:moveTo>
                                <a:lnTo>
                                  <a:pt x="7953" y="0"/>
                                </a:lnTo>
                                <a:lnTo>
                                  <a:pt x="7953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10888657" y="4418411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10936493" y="4426394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53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1393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10936493" y="4454288"/>
                            <a:ext cx="25891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5">
                                <a:moveTo>
                                  <a:pt x="19911" y="0"/>
                                </a:moveTo>
                                <a:lnTo>
                                  <a:pt x="25891" y="9956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5"/>
                                </a:lnTo>
                                <a:lnTo>
                                  <a:pt x="5979" y="2789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10976347" y="4426394"/>
                            <a:ext cx="25920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9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53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1"/>
                                </a:lnTo>
                                <a:lnTo>
                                  <a:pt x="0" y="55789"/>
                                </a:lnTo>
                                <a:lnTo>
                                  <a:pt x="25920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10816904" y="4687489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99" name="Picture 4599"/>
                          <pic:cNvPicPr/>
                        </pic:nvPicPr>
                        <pic:blipFill>
                          <a:blip r:embed="rId251"/>
                          <a:stretch/>
                        </pic:blipFill>
                        <pic:spPr>
                          <a:xfrm>
                            <a:off x="10677371" y="4364596"/>
                            <a:ext cx="306957" cy="213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00" name="Shape 4600"/>
                        <wps:cNvSpPr/>
                        <wps:spPr>
                          <a:xfrm>
                            <a:off x="10739169" y="4850938"/>
                            <a:ext cx="27895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894">
                                <a:moveTo>
                                  <a:pt x="27895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3" y="0"/>
                                </a:lnTo>
                                <a:lnTo>
                                  <a:pt x="3977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7" y="23917"/>
                                </a:lnTo>
                                <a:lnTo>
                                  <a:pt x="13933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5" y="13932"/>
                                </a:lnTo>
                                <a:lnTo>
                                  <a:pt x="27895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10783000" y="4876829"/>
                            <a:ext cx="2592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3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920" y="9985"/>
                                </a:lnTo>
                                <a:lnTo>
                                  <a:pt x="25920" y="17938"/>
                                </a:lnTo>
                                <a:lnTo>
                                  <a:pt x="17938" y="27923"/>
                                </a:lnTo>
                                <a:lnTo>
                                  <a:pt x="11958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10783000" y="4904753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7938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5920" y="19911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1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10820880" y="4876829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47835"/>
                                </a:moveTo>
                                <a:lnTo>
                                  <a:pt x="7982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7894" y="47835"/>
                                </a:lnTo>
                                <a:lnTo>
                                  <a:pt x="27894" y="27923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7894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10446174" y="5201725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10364435" y="5187763"/>
                            <a:ext cx="2592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3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13961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10364435" y="5215687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9941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10404318" y="5187763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27923"/>
                                </a:moveTo>
                                <a:lnTo>
                                  <a:pt x="19911" y="27923"/>
                                </a:lnTo>
                                <a:lnTo>
                                  <a:pt x="25891" y="37879"/>
                                </a:lnTo>
                                <a:lnTo>
                                  <a:pt x="25891" y="45862"/>
                                </a:lnTo>
                                <a:lnTo>
                                  <a:pt x="1991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5862"/>
                                </a:lnTo>
                                <a:lnTo>
                                  <a:pt x="0" y="17938"/>
                                </a:lnTo>
                                <a:lnTo>
                                  <a:pt x="13932" y="0"/>
                                </a:lnTo>
                                <a:lnTo>
                                  <a:pt x="1991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10505969" y="5265496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0553805" y="5241578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0" y="9985"/>
                                </a:moveTo>
                                <a:lnTo>
                                  <a:pt x="7953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85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923"/>
                                </a:lnTo>
                                <a:lnTo>
                                  <a:pt x="13932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10553805" y="5269502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19911" y="0"/>
                                </a:moveTo>
                                <a:lnTo>
                                  <a:pt x="27894" y="9955"/>
                                </a:lnTo>
                                <a:lnTo>
                                  <a:pt x="27894" y="19911"/>
                                </a:lnTo>
                                <a:lnTo>
                                  <a:pt x="19911" y="27894"/>
                                </a:lnTo>
                                <a:lnTo>
                                  <a:pt x="7953" y="27894"/>
                                </a:lnTo>
                                <a:lnTo>
                                  <a:pt x="0" y="1991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10593658" y="5241578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10444171" y="5327294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5935"/>
                                </a:moveTo>
                                <a:lnTo>
                                  <a:pt x="23917" y="5979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5979"/>
                                </a:lnTo>
                                <a:lnTo>
                                  <a:pt x="0" y="15935"/>
                                </a:lnTo>
                                <a:lnTo>
                                  <a:pt x="3976" y="25920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894" y="15935"/>
                                </a:lnTo>
                                <a:lnTo>
                                  <a:pt x="27894" y="15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10360459" y="5319311"/>
                            <a:ext cx="2592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3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5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923"/>
                                </a:lnTo>
                                <a:lnTo>
                                  <a:pt x="11958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10360459" y="5347235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9941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5920" y="19911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1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10400312" y="5319311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5979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923"/>
                                </a:lnTo>
                                <a:lnTo>
                                  <a:pt x="19941" y="27923"/>
                                </a:lnTo>
                                <a:lnTo>
                                  <a:pt x="25920" y="19941"/>
                                </a:lnTo>
                                <a:lnTo>
                                  <a:pt x="25920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0406291" y="5347235"/>
                            <a:ext cx="1994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4">
                                <a:moveTo>
                                  <a:pt x="13961" y="0"/>
                                </a:moveTo>
                                <a:lnTo>
                                  <a:pt x="19941" y="9955"/>
                                </a:lnTo>
                                <a:lnTo>
                                  <a:pt x="19941" y="19911"/>
                                </a:lnTo>
                                <a:lnTo>
                                  <a:pt x="13961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17" name="Picture 4617"/>
                          <pic:cNvPicPr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>
                            <a:off x="10430209" y="5355188"/>
                            <a:ext cx="201328" cy="277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18" name="Shape 4618"/>
                        <wps:cNvSpPr/>
                        <wps:spPr>
                          <a:xfrm>
                            <a:off x="10410297" y="5642204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10426233" y="5682087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25920" y="35876"/>
                                </a:moveTo>
                                <a:lnTo>
                                  <a:pt x="0" y="35876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10466086" y="5682087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5979" y="5578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35876"/>
                                </a:lnTo>
                                <a:lnTo>
                                  <a:pt x="5979" y="27894"/>
                                </a:lnTo>
                                <a:lnTo>
                                  <a:pt x="19941" y="27894"/>
                                </a:lnTo>
                                <a:lnTo>
                                  <a:pt x="25920" y="17938"/>
                                </a:lnTo>
                                <a:lnTo>
                                  <a:pt x="25920" y="7953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53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10472066" y="5709981"/>
                            <a:ext cx="1994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4">
                                <a:moveTo>
                                  <a:pt x="13961" y="0"/>
                                </a:moveTo>
                                <a:lnTo>
                                  <a:pt x="19941" y="7982"/>
                                </a:lnTo>
                                <a:lnTo>
                                  <a:pt x="19941" y="17938"/>
                                </a:lnTo>
                                <a:lnTo>
                                  <a:pt x="13961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10244845" y="5739879"/>
                            <a:ext cx="29897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9897">
                                <a:moveTo>
                                  <a:pt x="29897" y="13961"/>
                                </a:moveTo>
                                <a:lnTo>
                                  <a:pt x="25920" y="3976"/>
                                </a:lnTo>
                                <a:lnTo>
                                  <a:pt x="15964" y="0"/>
                                </a:lnTo>
                                <a:lnTo>
                                  <a:pt x="5979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5979" y="25920"/>
                                </a:lnTo>
                                <a:lnTo>
                                  <a:pt x="15964" y="29897"/>
                                </a:lnTo>
                                <a:lnTo>
                                  <a:pt x="25920" y="25920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10272769" y="5769776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27894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10312623" y="5769776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7982" y="55818"/>
                                </a:moveTo>
                                <a:lnTo>
                                  <a:pt x="13961" y="55818"/>
                                </a:lnTo>
                                <a:lnTo>
                                  <a:pt x="27894" y="37879"/>
                                </a:lnTo>
                                <a:lnTo>
                                  <a:pt x="27894" y="7982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7982" y="27894"/>
                                </a:lnTo>
                                <a:lnTo>
                                  <a:pt x="27894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10161133" y="5785711"/>
                            <a:ext cx="27923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923">
                                <a:moveTo>
                                  <a:pt x="27923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61"/>
                                </a:lnTo>
                                <a:lnTo>
                                  <a:pt x="27923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10177098" y="5825594"/>
                            <a:ext cx="2789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57791">
                                <a:moveTo>
                                  <a:pt x="0" y="47835"/>
                                </a:moveTo>
                                <a:lnTo>
                                  <a:pt x="7953" y="57791"/>
                                </a:lnTo>
                                <a:lnTo>
                                  <a:pt x="19912" y="57791"/>
                                </a:lnTo>
                                <a:lnTo>
                                  <a:pt x="27895" y="47835"/>
                                </a:lnTo>
                                <a:lnTo>
                                  <a:pt x="27895" y="27894"/>
                                </a:lnTo>
                                <a:lnTo>
                                  <a:pt x="19912" y="19911"/>
                                </a:lnTo>
                                <a:lnTo>
                                  <a:pt x="0" y="19911"/>
                                </a:lnTo>
                                <a:lnTo>
                                  <a:pt x="0" y="0"/>
                                </a:lnTo>
                                <a:lnTo>
                                  <a:pt x="27895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10216951" y="5825594"/>
                            <a:ext cx="1994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57791">
                                <a:moveTo>
                                  <a:pt x="7981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7981" y="0"/>
                                </a:lnTo>
                                <a:lnTo>
                                  <a:pt x="13961" y="0"/>
                                </a:lnTo>
                                <a:lnTo>
                                  <a:pt x="19940" y="9955"/>
                                </a:lnTo>
                                <a:lnTo>
                                  <a:pt x="19940" y="47835"/>
                                </a:lnTo>
                                <a:lnTo>
                                  <a:pt x="13961" y="57791"/>
                                </a:lnTo>
                                <a:lnTo>
                                  <a:pt x="7981" y="57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10087405" y="5849512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10001690" y="5825594"/>
                            <a:ext cx="2592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1">
                                <a:moveTo>
                                  <a:pt x="0" y="47835"/>
                                </a:moveTo>
                                <a:lnTo>
                                  <a:pt x="5979" y="57791"/>
                                </a:lnTo>
                                <a:lnTo>
                                  <a:pt x="19941" y="57791"/>
                                </a:lnTo>
                                <a:lnTo>
                                  <a:pt x="25920" y="47835"/>
                                </a:lnTo>
                                <a:lnTo>
                                  <a:pt x="25920" y="27894"/>
                                </a:lnTo>
                                <a:lnTo>
                                  <a:pt x="19941" y="19911"/>
                                </a:lnTo>
                                <a:lnTo>
                                  <a:pt x="0" y="19911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10041543" y="5825594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10041543" y="5883386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10129262" y="5967099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3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3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10179071" y="5923240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47835"/>
                                </a:moveTo>
                                <a:lnTo>
                                  <a:pt x="5979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5920" y="47835"/>
                                </a:lnTo>
                                <a:lnTo>
                                  <a:pt x="25920" y="27923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10218954" y="5923240"/>
                            <a:ext cx="2589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892" y="9985"/>
                                </a:lnTo>
                                <a:lnTo>
                                  <a:pt x="25892" y="17938"/>
                                </a:lnTo>
                                <a:lnTo>
                                  <a:pt x="17938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89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10246848" y="6058794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3"/>
                                </a:moveTo>
                                <a:lnTo>
                                  <a:pt x="25920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3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5920" y="23917"/>
                                </a:lnTo>
                                <a:lnTo>
                                  <a:pt x="29897" y="13933"/>
                                </a:lnTo>
                                <a:lnTo>
                                  <a:pt x="29897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10300664" y="6034876"/>
                            <a:ext cx="25920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9">
                                <a:moveTo>
                                  <a:pt x="0" y="45832"/>
                                </a:moveTo>
                                <a:lnTo>
                                  <a:pt x="5979" y="55789"/>
                                </a:lnTo>
                                <a:lnTo>
                                  <a:pt x="19941" y="55789"/>
                                </a:lnTo>
                                <a:lnTo>
                                  <a:pt x="25920" y="45832"/>
                                </a:lnTo>
                                <a:lnTo>
                                  <a:pt x="25920" y="27894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10340517" y="6034876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53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396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10340517" y="6062771"/>
                            <a:ext cx="2592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5">
                                <a:moveTo>
                                  <a:pt x="19941" y="0"/>
                                </a:move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5"/>
                                </a:lnTo>
                                <a:lnTo>
                                  <a:pt x="5979" y="2789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10242872" y="6140505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10288705" y="6148486"/>
                            <a:ext cx="25920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2">
                                <a:moveTo>
                                  <a:pt x="0" y="47836"/>
                                </a:moveTo>
                                <a:lnTo>
                                  <a:pt x="5979" y="57792"/>
                                </a:lnTo>
                                <a:lnTo>
                                  <a:pt x="19941" y="57792"/>
                                </a:lnTo>
                                <a:lnTo>
                                  <a:pt x="25920" y="47836"/>
                                </a:lnTo>
                                <a:lnTo>
                                  <a:pt x="25920" y="29898"/>
                                </a:lnTo>
                                <a:lnTo>
                                  <a:pt x="19941" y="19912"/>
                                </a:lnTo>
                                <a:lnTo>
                                  <a:pt x="0" y="19912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10328558" y="6148486"/>
                            <a:ext cx="25920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2">
                                <a:moveTo>
                                  <a:pt x="25920" y="37851"/>
                                </a:moveTo>
                                <a:lnTo>
                                  <a:pt x="0" y="37851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10206995" y="6202302"/>
                            <a:ext cx="27895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894">
                                <a:moveTo>
                                  <a:pt x="27895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3" y="0"/>
                                </a:lnTo>
                                <a:lnTo>
                                  <a:pt x="3977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7" y="23917"/>
                                </a:lnTo>
                                <a:lnTo>
                                  <a:pt x="13933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5" y="13932"/>
                                </a:lnTo>
                                <a:lnTo>
                                  <a:pt x="27895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10234890" y="6252112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45862"/>
                                </a:moveTo>
                                <a:lnTo>
                                  <a:pt x="5979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5920" y="45862"/>
                                </a:lnTo>
                                <a:lnTo>
                                  <a:pt x="25920" y="27923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10274743" y="6252112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45862"/>
                                </a:moveTo>
                                <a:lnTo>
                                  <a:pt x="5979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5920" y="45862"/>
                                </a:lnTo>
                                <a:lnTo>
                                  <a:pt x="25920" y="27923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10095358" y="6319889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45832"/>
                                </a:moveTo>
                                <a:lnTo>
                                  <a:pt x="5979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5920" y="45832"/>
                                </a:lnTo>
                                <a:lnTo>
                                  <a:pt x="25920" y="27894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10135241" y="6319889"/>
                            <a:ext cx="2589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5818">
                                <a:moveTo>
                                  <a:pt x="0" y="27894"/>
                                </a:moveTo>
                                <a:lnTo>
                                  <a:pt x="19912" y="27894"/>
                                </a:lnTo>
                                <a:lnTo>
                                  <a:pt x="25892" y="37879"/>
                                </a:lnTo>
                                <a:lnTo>
                                  <a:pt x="25892" y="45832"/>
                                </a:lnTo>
                                <a:lnTo>
                                  <a:pt x="19912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5832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991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47" name="Picture 4647"/>
                          <pic:cNvPicPr/>
                        </pic:nvPicPr>
                        <pic:blipFill>
                          <a:blip r:embed="rId253"/>
                          <a:stretch/>
                        </pic:blipFill>
                        <pic:spPr>
                          <a:xfrm>
                            <a:off x="10001690" y="6313909"/>
                            <a:ext cx="67777" cy="11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48" name="Picture 4648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9654880" y="6058794"/>
                            <a:ext cx="175407" cy="189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49" name="Shape 4649"/>
                        <wps:cNvSpPr/>
                        <wps:spPr>
                          <a:xfrm>
                            <a:off x="9638943" y="6052815"/>
                            <a:ext cx="27895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9897">
                                <a:moveTo>
                                  <a:pt x="27895" y="1393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3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3"/>
                                </a:lnTo>
                                <a:lnTo>
                                  <a:pt x="3976" y="23917"/>
                                </a:lnTo>
                                <a:lnTo>
                                  <a:pt x="13933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5" y="13933"/>
                                </a:lnTo>
                                <a:lnTo>
                                  <a:pt x="27895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9609046" y="5983034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27923"/>
                                </a:moveTo>
                                <a:lnTo>
                                  <a:pt x="19912" y="27923"/>
                                </a:lnTo>
                                <a:lnTo>
                                  <a:pt x="27894" y="37879"/>
                                </a:lnTo>
                                <a:lnTo>
                                  <a:pt x="27894" y="47835"/>
                                </a:lnTo>
                                <a:lnTo>
                                  <a:pt x="19912" y="55818"/>
                                </a:lnTo>
                                <a:lnTo>
                                  <a:pt x="7953" y="55818"/>
                                </a:lnTo>
                                <a:lnTo>
                                  <a:pt x="0" y="47835"/>
                                </a:lnTo>
                                <a:lnTo>
                                  <a:pt x="0" y="17938"/>
                                </a:lnTo>
                                <a:lnTo>
                                  <a:pt x="13933" y="0"/>
                                </a:lnTo>
                                <a:lnTo>
                                  <a:pt x="1991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9648900" y="5983034"/>
                            <a:ext cx="1994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55818">
                                <a:moveTo>
                                  <a:pt x="5979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85"/>
                                </a:lnTo>
                                <a:lnTo>
                                  <a:pt x="5979" y="0"/>
                                </a:lnTo>
                                <a:lnTo>
                                  <a:pt x="13961" y="0"/>
                                </a:lnTo>
                                <a:lnTo>
                                  <a:pt x="19940" y="9985"/>
                                </a:lnTo>
                                <a:lnTo>
                                  <a:pt x="19940" y="47835"/>
                                </a:lnTo>
                                <a:lnTo>
                                  <a:pt x="13961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9178523" y="6443455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9224356" y="6449435"/>
                            <a:ext cx="25920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821">
                                <a:moveTo>
                                  <a:pt x="0" y="27923"/>
                                </a:moveTo>
                                <a:lnTo>
                                  <a:pt x="17938" y="27923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47835"/>
                                </a:lnTo>
                                <a:lnTo>
                                  <a:pt x="17938" y="57821"/>
                                </a:lnTo>
                                <a:lnTo>
                                  <a:pt x="5979" y="5782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793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9262236" y="6449435"/>
                            <a:ext cx="7953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3" h="57821">
                                <a:moveTo>
                                  <a:pt x="0" y="9985"/>
                                </a:moveTo>
                                <a:lnTo>
                                  <a:pt x="7953" y="0"/>
                                </a:lnTo>
                                <a:lnTo>
                                  <a:pt x="7953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9262236" y="6507256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9098787" y="6561071"/>
                            <a:ext cx="27895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894">
                                <a:moveTo>
                                  <a:pt x="27895" y="13932"/>
                                </a:moveTo>
                                <a:lnTo>
                                  <a:pt x="23918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7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7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8" y="23917"/>
                                </a:lnTo>
                                <a:lnTo>
                                  <a:pt x="27895" y="13932"/>
                                </a:lnTo>
                                <a:lnTo>
                                  <a:pt x="27895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9160585" y="6533147"/>
                            <a:ext cx="25892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7821">
                                <a:moveTo>
                                  <a:pt x="0" y="27923"/>
                                </a:moveTo>
                                <a:lnTo>
                                  <a:pt x="19912" y="27923"/>
                                </a:lnTo>
                                <a:lnTo>
                                  <a:pt x="25892" y="37879"/>
                                </a:lnTo>
                                <a:lnTo>
                                  <a:pt x="25892" y="47835"/>
                                </a:lnTo>
                                <a:lnTo>
                                  <a:pt x="19912" y="57821"/>
                                </a:lnTo>
                                <a:lnTo>
                                  <a:pt x="5979" y="5782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991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9200438" y="6533147"/>
                            <a:ext cx="25920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5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1"/>
                                </a:lnTo>
                                <a:lnTo>
                                  <a:pt x="25920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9218376" y="6668702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33"/>
                                </a:moveTo>
                                <a:lnTo>
                                  <a:pt x="23917" y="3977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7"/>
                                </a:lnTo>
                                <a:lnTo>
                                  <a:pt x="0" y="13933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3"/>
                                </a:lnTo>
                                <a:lnTo>
                                  <a:pt x="27894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9266212" y="6660720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7894" y="35876"/>
                                </a:lnTo>
                                <a:lnTo>
                                  <a:pt x="27894" y="45832"/>
                                </a:lnTo>
                                <a:lnTo>
                                  <a:pt x="19941" y="55818"/>
                                </a:lnTo>
                                <a:lnTo>
                                  <a:pt x="7982" y="55818"/>
                                </a:lnTo>
                                <a:lnTo>
                                  <a:pt x="0" y="45832"/>
                                </a:lnTo>
                                <a:lnTo>
                                  <a:pt x="0" y="17938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9306066" y="6660720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7981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81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396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9306066" y="6688614"/>
                            <a:ext cx="2592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3">
                                <a:moveTo>
                                  <a:pt x="19941" y="0"/>
                                </a:move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8947297" y="6931800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32"/>
                                </a:lnTo>
                                <a:lnTo>
                                  <a:pt x="29897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8973218" y="6971653"/>
                            <a:ext cx="2592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1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47835"/>
                                </a:lnTo>
                                <a:lnTo>
                                  <a:pt x="19941" y="57791"/>
                                </a:lnTo>
                                <a:lnTo>
                                  <a:pt x="5979" y="5779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9011098" y="6971653"/>
                            <a:ext cx="27894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7791">
                                <a:moveTo>
                                  <a:pt x="27894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8815748" y="6810207"/>
                            <a:ext cx="27923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4">
                                <a:moveTo>
                                  <a:pt x="27923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61"/>
                                </a:lnTo>
                                <a:lnTo>
                                  <a:pt x="27923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8807795" y="6870002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27894"/>
                                </a:moveTo>
                                <a:lnTo>
                                  <a:pt x="19911" y="27894"/>
                                </a:lnTo>
                                <a:lnTo>
                                  <a:pt x="25891" y="37879"/>
                                </a:lnTo>
                                <a:lnTo>
                                  <a:pt x="25891" y="47835"/>
                                </a:lnTo>
                                <a:lnTo>
                                  <a:pt x="1991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7835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991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8847649" y="6870002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47835"/>
                                </a:moveTo>
                                <a:lnTo>
                                  <a:pt x="5979" y="55818"/>
                                </a:lnTo>
                                <a:lnTo>
                                  <a:pt x="17938" y="55818"/>
                                </a:lnTo>
                                <a:lnTo>
                                  <a:pt x="25920" y="47835"/>
                                </a:lnTo>
                                <a:lnTo>
                                  <a:pt x="25920" y="27894"/>
                                </a:lnTo>
                                <a:lnTo>
                                  <a:pt x="17938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8644346" y="7059342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5964"/>
                                </a:moveTo>
                                <a:lnTo>
                                  <a:pt x="23917" y="5979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5979"/>
                                </a:lnTo>
                                <a:lnTo>
                                  <a:pt x="0" y="15964"/>
                                </a:lnTo>
                                <a:lnTo>
                                  <a:pt x="3976" y="25920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894" y="15964"/>
                                </a:lnTo>
                                <a:lnTo>
                                  <a:pt x="27894" y="15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8682226" y="7079284"/>
                            <a:ext cx="25891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2">
                                <a:moveTo>
                                  <a:pt x="0" y="27894"/>
                                </a:moveTo>
                                <a:lnTo>
                                  <a:pt x="19911" y="27894"/>
                                </a:lnTo>
                                <a:lnTo>
                                  <a:pt x="25891" y="37879"/>
                                </a:lnTo>
                                <a:lnTo>
                                  <a:pt x="25891" y="47835"/>
                                </a:lnTo>
                                <a:lnTo>
                                  <a:pt x="19911" y="57792"/>
                                </a:lnTo>
                                <a:lnTo>
                                  <a:pt x="5979" y="57792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991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8722080" y="7079284"/>
                            <a:ext cx="25920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2">
                                <a:moveTo>
                                  <a:pt x="0" y="27894"/>
                                </a:moveTo>
                                <a:lnTo>
                                  <a:pt x="17938" y="27894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47835"/>
                                </a:lnTo>
                                <a:lnTo>
                                  <a:pt x="17938" y="57792"/>
                                </a:lnTo>
                                <a:lnTo>
                                  <a:pt x="5979" y="57792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793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8548673" y="7178933"/>
                            <a:ext cx="27895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923">
                                <a:moveTo>
                                  <a:pt x="27895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1" y="0"/>
                                </a:lnTo>
                                <a:lnTo>
                                  <a:pt x="3977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7" y="23917"/>
                                </a:lnTo>
                                <a:lnTo>
                                  <a:pt x="13961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5" y="13961"/>
                                </a:lnTo>
                                <a:lnTo>
                                  <a:pt x="27895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8602490" y="7174955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27895"/>
                                </a:moveTo>
                                <a:lnTo>
                                  <a:pt x="19940" y="27895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47836"/>
                                </a:lnTo>
                                <a:lnTo>
                                  <a:pt x="19940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7836"/>
                                </a:lnTo>
                                <a:lnTo>
                                  <a:pt x="0" y="19941"/>
                                </a:lnTo>
                                <a:lnTo>
                                  <a:pt x="13961" y="0"/>
                                </a:lnTo>
                                <a:lnTo>
                                  <a:pt x="1994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8642343" y="7174955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8502840" y="7390217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5935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5935"/>
                                </a:lnTo>
                                <a:lnTo>
                                  <a:pt x="3976" y="25920"/>
                                </a:lnTo>
                                <a:lnTo>
                                  <a:pt x="13932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894" y="15935"/>
                                </a:lnTo>
                                <a:lnTo>
                                  <a:pt x="27894" y="15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76" name="Picture 4676"/>
                          <pic:cNvPicPr/>
                        </pic:nvPicPr>
                        <pic:blipFill>
                          <a:blip r:embed="rId255"/>
                          <a:stretch/>
                        </pic:blipFill>
                        <pic:spPr>
                          <a:xfrm>
                            <a:off x="8337388" y="7176958"/>
                            <a:ext cx="275056" cy="2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7" name="Shape 4677"/>
                        <wps:cNvSpPr/>
                        <wps:spPr>
                          <a:xfrm>
                            <a:off x="8654302" y="7503828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8704141" y="7485889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8742021" y="7485889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9955"/>
                                </a:moveTo>
                                <a:lnTo>
                                  <a:pt x="7953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55"/>
                                </a:lnTo>
                                <a:lnTo>
                                  <a:pt x="27894" y="19941"/>
                                </a:lnTo>
                                <a:lnTo>
                                  <a:pt x="19911" y="27894"/>
                                </a:lnTo>
                                <a:lnTo>
                                  <a:pt x="7953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894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80" name="Picture 4680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8339391" y="7609455"/>
                            <a:ext cx="292995" cy="165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81" name="Picture 4681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8179948" y="7483886"/>
                            <a:ext cx="149486" cy="139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82" name="Shape 4682"/>
                        <wps:cNvSpPr/>
                        <wps:spPr>
                          <a:xfrm>
                            <a:off x="8158004" y="7414135"/>
                            <a:ext cx="27923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4">
                                <a:moveTo>
                                  <a:pt x="27923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61"/>
                                </a:lnTo>
                                <a:lnTo>
                                  <a:pt x="27923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8124130" y="7334399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8163983" y="7334399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5979" y="55818"/>
                                </a:moveTo>
                                <a:lnTo>
                                  <a:pt x="0" y="45862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923"/>
                                </a:lnTo>
                                <a:lnTo>
                                  <a:pt x="19941" y="27923"/>
                                </a:lnTo>
                                <a:lnTo>
                                  <a:pt x="25920" y="17938"/>
                                </a:lnTo>
                                <a:lnTo>
                                  <a:pt x="25920" y="7982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8169963" y="7362323"/>
                            <a:ext cx="1994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4">
                                <a:moveTo>
                                  <a:pt x="13961" y="0"/>
                                </a:moveTo>
                                <a:lnTo>
                                  <a:pt x="19941" y="9955"/>
                                </a:lnTo>
                                <a:lnTo>
                                  <a:pt x="19941" y="17938"/>
                                </a:lnTo>
                                <a:lnTo>
                                  <a:pt x="13961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8040417" y="7587540"/>
                            <a:ext cx="27895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894">
                                <a:moveTo>
                                  <a:pt x="27895" y="13961"/>
                                </a:moveTo>
                                <a:lnTo>
                                  <a:pt x="23918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7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7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8" y="23917"/>
                                </a:lnTo>
                                <a:lnTo>
                                  <a:pt x="27895" y="13961"/>
                                </a:lnTo>
                                <a:lnTo>
                                  <a:pt x="27895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8070315" y="7625420"/>
                            <a:ext cx="25920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9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8110168" y="7625420"/>
                            <a:ext cx="25920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9">
                                <a:moveTo>
                                  <a:pt x="5979" y="55789"/>
                                </a:moveTo>
                                <a:lnTo>
                                  <a:pt x="11958" y="55789"/>
                                </a:lnTo>
                                <a:lnTo>
                                  <a:pt x="25920" y="37851"/>
                                </a:lnTo>
                                <a:lnTo>
                                  <a:pt x="25920" y="9955"/>
                                </a:lnTo>
                                <a:lnTo>
                                  <a:pt x="17938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  <a:lnTo>
                                  <a:pt x="2592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89" name="Picture 4689"/>
                          <pic:cNvPicPr/>
                        </pic:nvPicPr>
                        <pic:blipFill>
                          <a:blip r:embed="rId258"/>
                          <a:stretch/>
                        </pic:blipFill>
                        <pic:spPr>
                          <a:xfrm>
                            <a:off x="7857056" y="7699148"/>
                            <a:ext cx="183360" cy="10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90" name="Picture 4690"/>
                          <pic:cNvPicPr/>
                        </pic:nvPicPr>
                        <pic:blipFill>
                          <a:blip r:embed="rId259"/>
                          <a:stretch/>
                        </pic:blipFill>
                        <pic:spPr>
                          <a:xfrm>
                            <a:off x="8050373" y="7964248"/>
                            <a:ext cx="298973" cy="277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91" name="Shape 4691"/>
                        <wps:cNvSpPr/>
                        <wps:spPr>
                          <a:xfrm>
                            <a:off x="8040417" y="8245284"/>
                            <a:ext cx="27895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895">
                                <a:moveTo>
                                  <a:pt x="27895" y="13961"/>
                                </a:moveTo>
                                <a:lnTo>
                                  <a:pt x="23918" y="3977"/>
                                </a:lnTo>
                                <a:lnTo>
                                  <a:pt x="13961" y="0"/>
                                </a:lnTo>
                                <a:lnTo>
                                  <a:pt x="3977" y="3977"/>
                                </a:lnTo>
                                <a:lnTo>
                                  <a:pt x="0" y="13961"/>
                                </a:lnTo>
                                <a:lnTo>
                                  <a:pt x="3977" y="23918"/>
                                </a:lnTo>
                                <a:lnTo>
                                  <a:pt x="13961" y="27895"/>
                                </a:lnTo>
                                <a:lnTo>
                                  <a:pt x="23918" y="23918"/>
                                </a:lnTo>
                                <a:lnTo>
                                  <a:pt x="27895" y="13961"/>
                                </a:lnTo>
                                <a:lnTo>
                                  <a:pt x="27895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8068312" y="8285138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7982" y="55818"/>
                                </a:moveTo>
                                <a:lnTo>
                                  <a:pt x="0" y="45862"/>
                                </a:lnTo>
                                <a:lnTo>
                                  <a:pt x="0" y="37879"/>
                                </a:lnTo>
                                <a:lnTo>
                                  <a:pt x="7982" y="27923"/>
                                </a:lnTo>
                                <a:lnTo>
                                  <a:pt x="19941" y="27923"/>
                                </a:lnTo>
                                <a:lnTo>
                                  <a:pt x="25920" y="17938"/>
                                </a:lnTo>
                                <a:lnTo>
                                  <a:pt x="25920" y="7982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7982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8076294" y="8313062"/>
                            <a:ext cx="17938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8" h="27894">
                                <a:moveTo>
                                  <a:pt x="11958" y="0"/>
                                </a:moveTo>
                                <a:lnTo>
                                  <a:pt x="17938" y="9955"/>
                                </a:lnTo>
                                <a:lnTo>
                                  <a:pt x="17938" y="17938"/>
                                </a:lnTo>
                                <a:lnTo>
                                  <a:pt x="11958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8108195" y="8285138"/>
                            <a:ext cx="2589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5818">
                                <a:moveTo>
                                  <a:pt x="0" y="0"/>
                                </a:moveTo>
                                <a:lnTo>
                                  <a:pt x="25892" y="0"/>
                                </a:lnTo>
                                <a:lnTo>
                                  <a:pt x="5980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95" name="Picture 4695"/>
                          <pic:cNvPicPr/>
                        </pic:nvPicPr>
                        <pic:blipFill>
                          <a:blip r:embed="rId260"/>
                          <a:stretch/>
                        </pic:blipFill>
                        <pic:spPr>
                          <a:xfrm>
                            <a:off x="7753401" y="8570179"/>
                            <a:ext cx="79736" cy="103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96" name="Shape 4696"/>
                        <wps:cNvSpPr/>
                        <wps:spPr>
                          <a:xfrm>
                            <a:off x="7504265" y="8438631"/>
                            <a:ext cx="25892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5788">
                                <a:moveTo>
                                  <a:pt x="7953" y="5578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37850"/>
                                </a:lnTo>
                                <a:lnTo>
                                  <a:pt x="7953" y="27894"/>
                                </a:lnTo>
                                <a:lnTo>
                                  <a:pt x="19912" y="27894"/>
                                </a:lnTo>
                                <a:lnTo>
                                  <a:pt x="25892" y="17938"/>
                                </a:lnTo>
                                <a:lnTo>
                                  <a:pt x="25892" y="9955"/>
                                </a:lnTo>
                                <a:lnTo>
                                  <a:pt x="19912" y="0"/>
                                </a:lnTo>
                                <a:lnTo>
                                  <a:pt x="7953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7953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7512220" y="8466525"/>
                            <a:ext cx="17938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8" h="27894">
                                <a:moveTo>
                                  <a:pt x="11958" y="0"/>
                                </a:moveTo>
                                <a:lnTo>
                                  <a:pt x="17938" y="9955"/>
                                </a:lnTo>
                                <a:lnTo>
                                  <a:pt x="17938" y="17938"/>
                                </a:lnTo>
                                <a:lnTo>
                                  <a:pt x="11958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7544120" y="8438631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5979" y="55788"/>
                                </a:moveTo>
                                <a:lnTo>
                                  <a:pt x="13961" y="55788"/>
                                </a:lnTo>
                                <a:lnTo>
                                  <a:pt x="25920" y="37850"/>
                                </a:lnTo>
                                <a:lnTo>
                                  <a:pt x="25920" y="9955"/>
                                </a:lnTo>
                                <a:lnTo>
                                  <a:pt x="19940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  <a:lnTo>
                                  <a:pt x="2592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99" name="Picture 4699"/>
                          <pic:cNvPicPr/>
                        </pic:nvPicPr>
                        <pic:blipFill>
                          <a:blip r:embed="rId261"/>
                          <a:stretch/>
                        </pic:blipFill>
                        <pic:spPr>
                          <a:xfrm>
                            <a:off x="7472365" y="8263223"/>
                            <a:ext cx="147484" cy="14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00" name="Shape 4700"/>
                        <wps:cNvSpPr/>
                        <wps:spPr>
                          <a:xfrm>
                            <a:off x="7167412" y="8964826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7161432" y="9010659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7982" y="55818"/>
                                </a:moveTo>
                                <a:lnTo>
                                  <a:pt x="13961" y="55818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9956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9956"/>
                                </a:lnTo>
                                <a:lnTo>
                                  <a:pt x="0" y="17938"/>
                                </a:lnTo>
                                <a:lnTo>
                                  <a:pt x="7982" y="27894"/>
                                </a:lnTo>
                                <a:lnTo>
                                  <a:pt x="2592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7201286" y="9010659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6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0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7119576" y="8909008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7067763" y="8954841"/>
                            <a:ext cx="25891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7">
                                <a:moveTo>
                                  <a:pt x="5979" y="55817"/>
                                </a:moveTo>
                                <a:lnTo>
                                  <a:pt x="11958" y="55817"/>
                                </a:lnTo>
                                <a:lnTo>
                                  <a:pt x="25891" y="37879"/>
                                </a:lnTo>
                                <a:lnTo>
                                  <a:pt x="25891" y="7982"/>
                                </a:lnTo>
                                <a:lnTo>
                                  <a:pt x="1991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923"/>
                                </a:lnTo>
                                <a:lnTo>
                                  <a:pt x="25891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7107617" y="8954841"/>
                            <a:ext cx="2592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3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11958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7107617" y="8982764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9941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6870441" y="8619989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6850499" y="8687766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7982" y="55818"/>
                                </a:moveTo>
                                <a:lnTo>
                                  <a:pt x="13961" y="55818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7982" y="27894"/>
                                </a:lnTo>
                                <a:lnTo>
                                  <a:pt x="2592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6890353" y="8687766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25920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10" name="Picture 4710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6210694" y="9235876"/>
                            <a:ext cx="137528" cy="133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11" name="Shape 4711"/>
                        <wps:cNvSpPr/>
                        <wps:spPr>
                          <a:xfrm>
                            <a:off x="6121001" y="9315612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6126981" y="9365451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5979" y="55788"/>
                                </a:moveTo>
                                <a:lnTo>
                                  <a:pt x="11958" y="55788"/>
                                </a:lnTo>
                                <a:lnTo>
                                  <a:pt x="25920" y="37850"/>
                                </a:lnTo>
                                <a:lnTo>
                                  <a:pt x="25920" y="7953"/>
                                </a:lnTo>
                                <a:lnTo>
                                  <a:pt x="17938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53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  <a:lnTo>
                                  <a:pt x="2592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6164861" y="9365451"/>
                            <a:ext cx="27894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788">
                                <a:moveTo>
                                  <a:pt x="0" y="0"/>
                                </a:moveTo>
                                <a:lnTo>
                                  <a:pt x="27894" y="0"/>
                                </a:lnTo>
                                <a:lnTo>
                                  <a:pt x="7953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5634660" y="9776033"/>
                            <a:ext cx="27923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4">
                                <a:moveTo>
                                  <a:pt x="27923" y="13961"/>
                                </a:moveTo>
                                <a:lnTo>
                                  <a:pt x="23918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8" y="23917"/>
                                </a:lnTo>
                                <a:lnTo>
                                  <a:pt x="27923" y="13961"/>
                                </a:lnTo>
                                <a:lnTo>
                                  <a:pt x="27923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5680522" y="9782012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5979" y="55818"/>
                                </a:moveTo>
                                <a:lnTo>
                                  <a:pt x="13932" y="55818"/>
                                </a:lnTo>
                                <a:lnTo>
                                  <a:pt x="25891" y="37879"/>
                                </a:lnTo>
                                <a:lnTo>
                                  <a:pt x="25891" y="9955"/>
                                </a:lnTo>
                                <a:lnTo>
                                  <a:pt x="19912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  <a:lnTo>
                                  <a:pt x="2589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5720376" y="9782012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5979" y="5581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894"/>
                                </a:lnTo>
                                <a:lnTo>
                                  <a:pt x="19941" y="27894"/>
                                </a:lnTo>
                                <a:lnTo>
                                  <a:pt x="25920" y="17938"/>
                                </a:lnTo>
                                <a:lnTo>
                                  <a:pt x="25920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5726355" y="9809907"/>
                            <a:ext cx="1994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923">
                                <a:moveTo>
                                  <a:pt x="13961" y="0"/>
                                </a:moveTo>
                                <a:lnTo>
                                  <a:pt x="19941" y="9985"/>
                                </a:lnTo>
                                <a:lnTo>
                                  <a:pt x="19941" y="17938"/>
                                </a:lnTo>
                                <a:lnTo>
                                  <a:pt x="13961" y="27923"/>
                                </a:lnTo>
                                <a:lnTo>
                                  <a:pt x="0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18" name="Picture 4718"/>
                          <pic:cNvPicPr/>
                        </pic:nvPicPr>
                        <pic:blipFill>
                          <a:blip r:embed="rId263"/>
                          <a:stretch/>
                        </pic:blipFill>
                        <pic:spPr>
                          <a:xfrm>
                            <a:off x="5515070" y="9768050"/>
                            <a:ext cx="157470" cy="17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19" name="Picture 4719"/>
                          <pic:cNvPicPr/>
                        </pic:nvPicPr>
                        <pic:blipFill>
                          <a:blip r:embed="rId264"/>
                          <a:stretch/>
                        </pic:blipFill>
                        <pic:spPr>
                          <a:xfrm>
                            <a:off x="4909168" y="10254392"/>
                            <a:ext cx="288988" cy="215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20" name="Shape 4720"/>
                        <wps:cNvSpPr/>
                        <wps:spPr>
                          <a:xfrm>
                            <a:off x="4893203" y="10218515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4801538" y="10262375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4801538" y="10320166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4827429" y="10262375"/>
                            <a:ext cx="1994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7791">
                                <a:moveTo>
                                  <a:pt x="5979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5979" y="0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9955"/>
                                </a:lnTo>
                                <a:lnTo>
                                  <a:pt x="19941" y="47835"/>
                                </a:lnTo>
                                <a:lnTo>
                                  <a:pt x="13961" y="57791"/>
                                </a:lnTo>
                                <a:lnTo>
                                  <a:pt x="5979" y="57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4861333" y="10262375"/>
                            <a:ext cx="2589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1">
                                <a:moveTo>
                                  <a:pt x="0" y="47835"/>
                                </a:moveTo>
                                <a:lnTo>
                                  <a:pt x="5979" y="57791"/>
                                </a:lnTo>
                                <a:lnTo>
                                  <a:pt x="19911" y="57791"/>
                                </a:lnTo>
                                <a:lnTo>
                                  <a:pt x="25891" y="47835"/>
                                </a:lnTo>
                                <a:lnTo>
                                  <a:pt x="25891" y="27894"/>
                                </a:lnTo>
                                <a:lnTo>
                                  <a:pt x="19911" y="19911"/>
                                </a:lnTo>
                                <a:lnTo>
                                  <a:pt x="0" y="19911"/>
                                </a:lnTo>
                                <a:lnTo>
                                  <a:pt x="0" y="0"/>
                                </a:lnTo>
                                <a:lnTo>
                                  <a:pt x="2589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4841391" y="10152741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8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8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4739740" y="10152741"/>
                            <a:ext cx="798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5818">
                                <a:moveTo>
                                  <a:pt x="0" y="9955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4739740" y="10208559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4767634" y="10152741"/>
                            <a:ext cx="1994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818">
                                <a:moveTo>
                                  <a:pt x="5979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9955"/>
                                </a:lnTo>
                                <a:lnTo>
                                  <a:pt x="19941" y="47835"/>
                                </a:lnTo>
                                <a:lnTo>
                                  <a:pt x="11958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4799534" y="10152741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47835"/>
                                </a:lnTo>
                                <a:lnTo>
                                  <a:pt x="1994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30" name="Picture 4730"/>
                          <pic:cNvPicPr/>
                        </pic:nvPicPr>
                        <pic:blipFill>
                          <a:blip r:embed="rId265"/>
                          <a:stretch/>
                        </pic:blipFill>
                        <pic:spPr>
                          <a:xfrm>
                            <a:off x="4869285" y="9907582"/>
                            <a:ext cx="273083" cy="109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31" name="Picture 4731"/>
                          <pic:cNvPicPr/>
                        </pic:nvPicPr>
                        <pic:blipFill>
                          <a:blip r:embed="rId266"/>
                          <a:stretch/>
                        </pic:blipFill>
                        <pic:spPr>
                          <a:xfrm>
                            <a:off x="4813496" y="9758095"/>
                            <a:ext cx="147484" cy="119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32" name="Shape 4732"/>
                        <wps:cNvSpPr/>
                        <wps:spPr>
                          <a:xfrm>
                            <a:off x="4759681" y="9903605"/>
                            <a:ext cx="5979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2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4759681" y="9961398"/>
                            <a:ext cx="13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">
                                <a:moveTo>
                                  <a:pt x="0" y="0"/>
                                </a:moveTo>
                                <a:lnTo>
                                  <a:pt x="1393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4785573" y="9903605"/>
                            <a:ext cx="7982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7792">
                                <a:moveTo>
                                  <a:pt x="0" y="9956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4785573" y="9961398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4813497" y="9903605"/>
                            <a:ext cx="19911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7792">
                                <a:moveTo>
                                  <a:pt x="5979" y="57792"/>
                                </a:moveTo>
                                <a:lnTo>
                                  <a:pt x="0" y="47836"/>
                                </a:lnTo>
                                <a:lnTo>
                                  <a:pt x="0" y="9956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11" y="9956"/>
                                </a:lnTo>
                                <a:lnTo>
                                  <a:pt x="19911" y="47836"/>
                                </a:lnTo>
                                <a:lnTo>
                                  <a:pt x="11958" y="57792"/>
                                </a:lnTo>
                                <a:lnTo>
                                  <a:pt x="5979" y="577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37" name="Picture 4737"/>
                          <pic:cNvPicPr/>
                        </pic:nvPicPr>
                        <pic:blipFill>
                          <a:blip r:embed="rId267"/>
                          <a:stretch/>
                        </pic:blipFill>
                        <pic:spPr>
                          <a:xfrm>
                            <a:off x="4107917" y="9377410"/>
                            <a:ext cx="629819" cy="446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38" name="Shape 4738"/>
                        <wps:cNvSpPr/>
                        <wps:spPr>
                          <a:xfrm>
                            <a:off x="4030184" y="9475055"/>
                            <a:ext cx="27894" cy="2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4">
                                <a:moveTo>
                                  <a:pt x="27894" y="13962"/>
                                </a:moveTo>
                                <a:lnTo>
                                  <a:pt x="23917" y="400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6"/>
                                </a:lnTo>
                                <a:lnTo>
                                  <a:pt x="0" y="13962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2"/>
                                </a:lnTo>
                                <a:lnTo>
                                  <a:pt x="27894" y="139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3924526" y="9475055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3924526" y="9530874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3950447" y="9475055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85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924"/>
                                </a:lnTo>
                                <a:lnTo>
                                  <a:pt x="5979" y="27924"/>
                                </a:lnTo>
                                <a:lnTo>
                                  <a:pt x="0" y="37880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3990301" y="9475055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27924"/>
                                </a:moveTo>
                                <a:lnTo>
                                  <a:pt x="19941" y="27924"/>
                                </a:lnTo>
                                <a:lnTo>
                                  <a:pt x="25920" y="37880"/>
                                </a:lnTo>
                                <a:lnTo>
                                  <a:pt x="25920" y="45862"/>
                                </a:lnTo>
                                <a:lnTo>
                                  <a:pt x="1994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5862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4070037" y="9323595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3960403" y="9311636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3960403" y="9367425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3986324" y="9311636"/>
                            <a:ext cx="2592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8">
                                <a:moveTo>
                                  <a:pt x="0" y="7953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7953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7982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5921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4026177" y="9311636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4123852" y="9184064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4014218" y="9160146"/>
                            <a:ext cx="7982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7791">
                                <a:moveTo>
                                  <a:pt x="0" y="9955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4014218" y="9217938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4042143" y="9160146"/>
                            <a:ext cx="2589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891" y="9955"/>
                                </a:lnTo>
                                <a:lnTo>
                                  <a:pt x="25891" y="19941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7791"/>
                                </a:lnTo>
                                <a:lnTo>
                                  <a:pt x="2589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4079993" y="9160146"/>
                            <a:ext cx="27924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57791">
                                <a:moveTo>
                                  <a:pt x="7982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7982" y="27894"/>
                                </a:lnTo>
                                <a:lnTo>
                                  <a:pt x="19941" y="27894"/>
                                </a:lnTo>
                                <a:lnTo>
                                  <a:pt x="27924" y="19941"/>
                                </a:lnTo>
                                <a:lnTo>
                                  <a:pt x="27924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1"/>
                                </a:lnTo>
                                <a:lnTo>
                                  <a:pt x="798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4087976" y="9188040"/>
                            <a:ext cx="19941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9897">
                                <a:moveTo>
                                  <a:pt x="11958" y="0"/>
                                </a:moveTo>
                                <a:lnTo>
                                  <a:pt x="19941" y="9985"/>
                                </a:lnTo>
                                <a:lnTo>
                                  <a:pt x="19941" y="19941"/>
                                </a:lnTo>
                                <a:lnTo>
                                  <a:pt x="11958" y="29897"/>
                                </a:lnTo>
                                <a:lnTo>
                                  <a:pt x="0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4129832" y="8911011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4018225" y="8920967"/>
                            <a:ext cx="5979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7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4018225" y="8976785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4044116" y="8920967"/>
                            <a:ext cx="25921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7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5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7"/>
                                </a:lnTo>
                                <a:lnTo>
                                  <a:pt x="25921" y="5581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4083999" y="8920967"/>
                            <a:ext cx="25891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7">
                                <a:moveTo>
                                  <a:pt x="5979" y="55817"/>
                                </a:moveTo>
                                <a:lnTo>
                                  <a:pt x="11958" y="55817"/>
                                </a:lnTo>
                                <a:lnTo>
                                  <a:pt x="25891" y="37879"/>
                                </a:lnTo>
                                <a:lnTo>
                                  <a:pt x="25891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  <a:lnTo>
                                  <a:pt x="2589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4119876" y="8805354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8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3"/>
                                </a:lnTo>
                                <a:lnTo>
                                  <a:pt x="23918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4008239" y="8821318"/>
                            <a:ext cx="7982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5789">
                                <a:moveTo>
                                  <a:pt x="0" y="7953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4008239" y="8877107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4036163" y="8821318"/>
                            <a:ext cx="25891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5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891" y="7953"/>
                                </a:lnTo>
                                <a:lnTo>
                                  <a:pt x="25891" y="17938"/>
                                </a:lnTo>
                                <a:lnTo>
                                  <a:pt x="17938" y="27895"/>
                                </a:lnTo>
                                <a:lnTo>
                                  <a:pt x="11958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4036163" y="8849213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17938" y="0"/>
                                </a:moveTo>
                                <a:lnTo>
                                  <a:pt x="25891" y="9955"/>
                                </a:lnTo>
                                <a:lnTo>
                                  <a:pt x="25891" y="17938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4074013" y="8821318"/>
                            <a:ext cx="19941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789">
                                <a:moveTo>
                                  <a:pt x="7982" y="55789"/>
                                </a:moveTo>
                                <a:lnTo>
                                  <a:pt x="0" y="45833"/>
                                </a:lnTo>
                                <a:lnTo>
                                  <a:pt x="0" y="7953"/>
                                </a:lnTo>
                                <a:lnTo>
                                  <a:pt x="7982" y="0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7953"/>
                                </a:lnTo>
                                <a:lnTo>
                                  <a:pt x="19941" y="45833"/>
                                </a:lnTo>
                                <a:lnTo>
                                  <a:pt x="13962" y="55789"/>
                                </a:lnTo>
                                <a:lnTo>
                                  <a:pt x="7982" y="557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3934512" y="8621992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3824878" y="8655866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3824878" y="8711684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3850799" y="8655866"/>
                            <a:ext cx="2589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923">
                                <a:moveTo>
                                  <a:pt x="0" y="9985"/>
                                </a:moveTo>
                                <a:lnTo>
                                  <a:pt x="7952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85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923"/>
                                </a:lnTo>
                                <a:lnTo>
                                  <a:pt x="13932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3850799" y="8683790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19911" y="0"/>
                                </a:moveTo>
                                <a:lnTo>
                                  <a:pt x="25891" y="9955"/>
                                </a:lnTo>
                                <a:lnTo>
                                  <a:pt x="25891" y="19911"/>
                                </a:lnTo>
                                <a:lnTo>
                                  <a:pt x="19911" y="27894"/>
                                </a:lnTo>
                                <a:lnTo>
                                  <a:pt x="7952" y="27894"/>
                                </a:lnTo>
                                <a:lnTo>
                                  <a:pt x="0" y="1991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3890652" y="8655866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3890652" y="8711684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3769059" y="8432651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2"/>
                                </a:moveTo>
                                <a:lnTo>
                                  <a:pt x="25921" y="3976"/>
                                </a:lnTo>
                                <a:lnTo>
                                  <a:pt x="15965" y="0"/>
                                </a:lnTo>
                                <a:lnTo>
                                  <a:pt x="5979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5979" y="23917"/>
                                </a:lnTo>
                                <a:lnTo>
                                  <a:pt x="15965" y="27894"/>
                                </a:lnTo>
                                <a:lnTo>
                                  <a:pt x="25921" y="23917"/>
                                </a:lnTo>
                                <a:lnTo>
                                  <a:pt x="29897" y="13932"/>
                                </a:lnTo>
                                <a:lnTo>
                                  <a:pt x="29897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3665435" y="8426672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3665435" y="8482461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3691326" y="8426672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7953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3691326" y="8454566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19941" y="0"/>
                                </a:moveTo>
                                <a:lnTo>
                                  <a:pt x="25921" y="9955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3731209" y="8426672"/>
                            <a:ext cx="2589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788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53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5891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3914570" y="8301102"/>
                            <a:ext cx="2789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5">
                                <a:moveTo>
                                  <a:pt x="27894" y="13933"/>
                                </a:moveTo>
                                <a:lnTo>
                                  <a:pt x="23917" y="3977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7"/>
                                </a:lnTo>
                                <a:lnTo>
                                  <a:pt x="0" y="13933"/>
                                </a:lnTo>
                                <a:lnTo>
                                  <a:pt x="3976" y="23918"/>
                                </a:lnTo>
                                <a:lnTo>
                                  <a:pt x="13962" y="27895"/>
                                </a:lnTo>
                                <a:lnTo>
                                  <a:pt x="23917" y="23918"/>
                                </a:lnTo>
                                <a:lnTo>
                                  <a:pt x="27894" y="13933"/>
                                </a:lnTo>
                                <a:lnTo>
                                  <a:pt x="27894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3804936" y="8271205"/>
                            <a:ext cx="5979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2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3804936" y="8328997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3830858" y="8271205"/>
                            <a:ext cx="2592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5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6"/>
                                </a:lnTo>
                                <a:lnTo>
                                  <a:pt x="25920" y="19912"/>
                                </a:lnTo>
                                <a:lnTo>
                                  <a:pt x="19941" y="27895"/>
                                </a:lnTo>
                                <a:lnTo>
                                  <a:pt x="11958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3830858" y="8299100"/>
                            <a:ext cx="2592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9897">
                                <a:moveTo>
                                  <a:pt x="19941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3870711" y="8271205"/>
                            <a:ext cx="25921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5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6"/>
                                </a:lnTo>
                                <a:lnTo>
                                  <a:pt x="25921" y="19912"/>
                                </a:lnTo>
                                <a:lnTo>
                                  <a:pt x="19941" y="27895"/>
                                </a:lnTo>
                                <a:lnTo>
                                  <a:pt x="11958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3870711" y="8299100"/>
                            <a:ext cx="25921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9897">
                                <a:moveTo>
                                  <a:pt x="19941" y="0"/>
                                </a:moveTo>
                                <a:lnTo>
                                  <a:pt x="25921" y="9955"/>
                                </a:lnTo>
                                <a:lnTo>
                                  <a:pt x="25921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4036163" y="8169554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3902611" y="8159568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3902611" y="8215386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3928533" y="8159568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0" y="9985"/>
                                </a:moveTo>
                                <a:lnTo>
                                  <a:pt x="7952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85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923"/>
                                </a:lnTo>
                                <a:lnTo>
                                  <a:pt x="13931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3928533" y="8187492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19911" y="0"/>
                                </a:moveTo>
                                <a:lnTo>
                                  <a:pt x="27894" y="9955"/>
                                </a:lnTo>
                                <a:lnTo>
                                  <a:pt x="27894" y="19912"/>
                                </a:lnTo>
                                <a:lnTo>
                                  <a:pt x="19911" y="27894"/>
                                </a:lnTo>
                                <a:lnTo>
                                  <a:pt x="7952" y="27894"/>
                                </a:lnTo>
                                <a:lnTo>
                                  <a:pt x="0" y="1991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3968386" y="8159568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3902611" y="8036002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3765083" y="8038005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3765083" y="8093794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3791004" y="8038005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53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1393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3791004" y="8065899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19911" y="0"/>
                                </a:moveTo>
                                <a:lnTo>
                                  <a:pt x="25891" y="9955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3830858" y="8038005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0" y="45832"/>
                                </a:moveTo>
                                <a:lnTo>
                                  <a:pt x="5979" y="55788"/>
                                </a:lnTo>
                                <a:lnTo>
                                  <a:pt x="19941" y="55788"/>
                                </a:lnTo>
                                <a:lnTo>
                                  <a:pt x="25920" y="45832"/>
                                </a:lnTo>
                                <a:lnTo>
                                  <a:pt x="25920" y="27894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4004262" y="7852641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3876690" y="7846662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3876690" y="7904453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3902611" y="7846662"/>
                            <a:ext cx="25921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9897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5"/>
                                </a:lnTo>
                                <a:lnTo>
                                  <a:pt x="25921" y="19911"/>
                                </a:lnTo>
                                <a:lnTo>
                                  <a:pt x="19941" y="29897"/>
                                </a:lnTo>
                                <a:lnTo>
                                  <a:pt x="13962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3902611" y="7876559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19941" y="0"/>
                                </a:moveTo>
                                <a:lnTo>
                                  <a:pt x="25921" y="7953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3942464" y="7846662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0" y="29897"/>
                                </a:moveTo>
                                <a:lnTo>
                                  <a:pt x="19941" y="29897"/>
                                </a:lnTo>
                                <a:lnTo>
                                  <a:pt x="25921" y="37850"/>
                                </a:lnTo>
                                <a:lnTo>
                                  <a:pt x="25921" y="47835"/>
                                </a:lnTo>
                                <a:lnTo>
                                  <a:pt x="19941" y="57791"/>
                                </a:lnTo>
                                <a:lnTo>
                                  <a:pt x="5979" y="5779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11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4044116" y="7750989"/>
                            <a:ext cx="2792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5">
                                <a:moveTo>
                                  <a:pt x="27924" y="13933"/>
                                </a:moveTo>
                                <a:lnTo>
                                  <a:pt x="23917" y="3977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7"/>
                                </a:lnTo>
                                <a:lnTo>
                                  <a:pt x="0" y="13933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33"/>
                                </a:lnTo>
                                <a:lnTo>
                                  <a:pt x="27924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3916574" y="7746984"/>
                            <a:ext cx="5979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1">
                                <a:moveTo>
                                  <a:pt x="0" y="9984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3916574" y="7804805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3942464" y="7746984"/>
                            <a:ext cx="2592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923">
                                <a:moveTo>
                                  <a:pt x="0" y="998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84"/>
                                </a:lnTo>
                                <a:lnTo>
                                  <a:pt x="25921" y="19941"/>
                                </a:lnTo>
                                <a:lnTo>
                                  <a:pt x="19941" y="27923"/>
                                </a:lnTo>
                                <a:lnTo>
                                  <a:pt x="13962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3942464" y="7774907"/>
                            <a:ext cx="25921" cy="29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9898">
                                <a:moveTo>
                                  <a:pt x="19941" y="0"/>
                                </a:moveTo>
                                <a:lnTo>
                                  <a:pt x="25921" y="9956"/>
                                </a:lnTo>
                                <a:lnTo>
                                  <a:pt x="25921" y="19912"/>
                                </a:lnTo>
                                <a:lnTo>
                                  <a:pt x="19941" y="29898"/>
                                </a:lnTo>
                                <a:lnTo>
                                  <a:pt x="5979" y="29898"/>
                                </a:lnTo>
                                <a:lnTo>
                                  <a:pt x="0" y="1991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3982348" y="7746984"/>
                            <a:ext cx="2589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821">
                                <a:moveTo>
                                  <a:pt x="0" y="0"/>
                                </a:moveTo>
                                <a:lnTo>
                                  <a:pt x="25891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4068034" y="7679235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3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33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33"/>
                                </a:lnTo>
                                <a:lnTo>
                                  <a:pt x="27924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3956427" y="7661297"/>
                            <a:ext cx="5979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9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3956427" y="7717087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3982348" y="7661297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53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1393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3982348" y="7689191"/>
                            <a:ext cx="25891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5">
                                <a:moveTo>
                                  <a:pt x="19911" y="0"/>
                                </a:moveTo>
                                <a:lnTo>
                                  <a:pt x="25891" y="9956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5"/>
                                </a:lnTo>
                                <a:lnTo>
                                  <a:pt x="5979" y="2789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4022201" y="7661297"/>
                            <a:ext cx="25921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9">
                                <a:moveTo>
                                  <a:pt x="5979" y="55789"/>
                                </a:moveTo>
                                <a:lnTo>
                                  <a:pt x="0" y="45832"/>
                                </a:lnTo>
                                <a:lnTo>
                                  <a:pt x="0" y="37851"/>
                                </a:lnTo>
                                <a:lnTo>
                                  <a:pt x="5979" y="27894"/>
                                </a:lnTo>
                                <a:lnTo>
                                  <a:pt x="19941" y="27894"/>
                                </a:lnTo>
                                <a:lnTo>
                                  <a:pt x="25921" y="17938"/>
                                </a:lnTo>
                                <a:lnTo>
                                  <a:pt x="25921" y="7953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53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4028180" y="7689191"/>
                            <a:ext cx="19941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5">
                                <a:moveTo>
                                  <a:pt x="13962" y="0"/>
                                </a:moveTo>
                                <a:lnTo>
                                  <a:pt x="19941" y="9956"/>
                                </a:lnTo>
                                <a:lnTo>
                                  <a:pt x="19941" y="17938"/>
                                </a:lnTo>
                                <a:lnTo>
                                  <a:pt x="13962" y="27895"/>
                                </a:lnTo>
                                <a:lnTo>
                                  <a:pt x="0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4093955" y="7465948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3980345" y="7469954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3980345" y="7525742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4006266" y="7469954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53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4006266" y="7497848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19911" y="0"/>
                                </a:moveTo>
                                <a:lnTo>
                                  <a:pt x="25891" y="7982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4046119" y="7469954"/>
                            <a:ext cx="2592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8">
                                <a:moveTo>
                                  <a:pt x="5979" y="55788"/>
                                </a:moveTo>
                                <a:lnTo>
                                  <a:pt x="11959" y="55788"/>
                                </a:lnTo>
                                <a:lnTo>
                                  <a:pt x="25921" y="35876"/>
                                </a:lnTo>
                                <a:lnTo>
                                  <a:pt x="25921" y="7953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53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  <a:lnTo>
                                  <a:pt x="2592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4074013" y="7354341"/>
                            <a:ext cx="2792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9897">
                                <a:moveTo>
                                  <a:pt x="2792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5920"/>
                                </a:lnTo>
                                <a:lnTo>
                                  <a:pt x="13962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3956427" y="7356344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3956427" y="7412132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3982348" y="7356344"/>
                            <a:ext cx="2589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788">
                                <a:moveTo>
                                  <a:pt x="25891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4022201" y="7356344"/>
                            <a:ext cx="1994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788">
                                <a:moveTo>
                                  <a:pt x="5979" y="5578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7953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7953"/>
                                </a:lnTo>
                                <a:lnTo>
                                  <a:pt x="19941" y="45832"/>
                                </a:lnTo>
                                <a:lnTo>
                                  <a:pt x="11958" y="55788"/>
                                </a:lnTo>
                                <a:lnTo>
                                  <a:pt x="5979" y="55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4078020" y="7276607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3952450" y="7266651"/>
                            <a:ext cx="7952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2" h="55788">
                                <a:moveTo>
                                  <a:pt x="0" y="7953"/>
                                </a:moveTo>
                                <a:lnTo>
                                  <a:pt x="7952" y="0"/>
                                </a:lnTo>
                                <a:lnTo>
                                  <a:pt x="7952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3952450" y="7322440"/>
                            <a:ext cx="13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">
                                <a:moveTo>
                                  <a:pt x="0" y="0"/>
                                </a:moveTo>
                                <a:lnTo>
                                  <a:pt x="1393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3978341" y="7266651"/>
                            <a:ext cx="27924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55788">
                                <a:moveTo>
                                  <a:pt x="27924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4018225" y="7266651"/>
                            <a:ext cx="7952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2" h="55788">
                                <a:moveTo>
                                  <a:pt x="0" y="7953"/>
                                </a:moveTo>
                                <a:lnTo>
                                  <a:pt x="7952" y="0"/>
                                </a:lnTo>
                                <a:lnTo>
                                  <a:pt x="7952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4018225" y="7322440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4093955" y="7196871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3976368" y="7176958"/>
                            <a:ext cx="5979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2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3976368" y="7234751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4002259" y="7176958"/>
                            <a:ext cx="27924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57792">
                                <a:moveTo>
                                  <a:pt x="27924" y="37851"/>
                                </a:moveTo>
                                <a:lnTo>
                                  <a:pt x="0" y="37851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4042143" y="7176958"/>
                            <a:ext cx="25891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2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56"/>
                                </a:lnTo>
                                <a:lnTo>
                                  <a:pt x="25891" y="19912"/>
                                </a:lnTo>
                                <a:lnTo>
                                  <a:pt x="19911" y="27895"/>
                                </a:lnTo>
                                <a:lnTo>
                                  <a:pt x="5979" y="27895"/>
                                </a:lnTo>
                                <a:lnTo>
                                  <a:pt x="0" y="37851"/>
                                </a:lnTo>
                                <a:lnTo>
                                  <a:pt x="0" y="57792"/>
                                </a:lnTo>
                                <a:lnTo>
                                  <a:pt x="25891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4133808" y="7089240"/>
                            <a:ext cx="2792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923">
                                <a:moveTo>
                                  <a:pt x="2792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4018225" y="7075307"/>
                            <a:ext cx="7952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2" h="55789">
                                <a:moveTo>
                                  <a:pt x="0" y="7953"/>
                                </a:moveTo>
                                <a:lnTo>
                                  <a:pt x="7952" y="0"/>
                                </a:lnTo>
                                <a:lnTo>
                                  <a:pt x="7952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4018225" y="7131097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4046119" y="7075307"/>
                            <a:ext cx="25921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9">
                                <a:moveTo>
                                  <a:pt x="25921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4085972" y="7075307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921" y="7953"/>
                                </a:lnTo>
                                <a:lnTo>
                                  <a:pt x="25921" y="17938"/>
                                </a:lnTo>
                                <a:lnTo>
                                  <a:pt x="17938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4085972" y="7103202"/>
                            <a:ext cx="25921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5">
                                <a:moveTo>
                                  <a:pt x="17938" y="0"/>
                                </a:moveTo>
                                <a:lnTo>
                                  <a:pt x="25921" y="9955"/>
                                </a:lnTo>
                                <a:lnTo>
                                  <a:pt x="25921" y="17938"/>
                                </a:lnTo>
                                <a:lnTo>
                                  <a:pt x="17938" y="27895"/>
                                </a:lnTo>
                                <a:lnTo>
                                  <a:pt x="5979" y="2789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4193603" y="7021492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32"/>
                                </a:lnTo>
                                <a:lnTo>
                                  <a:pt x="2792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4085972" y="6975630"/>
                            <a:ext cx="5979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4085972" y="7033451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4111893" y="6975630"/>
                            <a:ext cx="2592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1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4151746" y="6975630"/>
                            <a:ext cx="2592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1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4287302" y="6977633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4233486" y="6905879"/>
                            <a:ext cx="7952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2" h="57791">
                                <a:moveTo>
                                  <a:pt x="0" y="9955"/>
                                </a:moveTo>
                                <a:lnTo>
                                  <a:pt x="7952" y="0"/>
                                </a:lnTo>
                                <a:lnTo>
                                  <a:pt x="7952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4233486" y="6963671"/>
                            <a:ext cx="13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">
                                <a:moveTo>
                                  <a:pt x="0" y="0"/>
                                </a:moveTo>
                                <a:lnTo>
                                  <a:pt x="1393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4261380" y="6905879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7938" y="0"/>
                                </a:lnTo>
                                <a:lnTo>
                                  <a:pt x="17938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4299261" y="6905879"/>
                            <a:ext cx="27894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7791">
                                <a:moveTo>
                                  <a:pt x="0" y="47835"/>
                                </a:moveTo>
                                <a:lnTo>
                                  <a:pt x="7952" y="57791"/>
                                </a:lnTo>
                                <a:lnTo>
                                  <a:pt x="19911" y="57791"/>
                                </a:lnTo>
                                <a:lnTo>
                                  <a:pt x="27894" y="47835"/>
                                </a:lnTo>
                                <a:lnTo>
                                  <a:pt x="27894" y="29897"/>
                                </a:lnTo>
                                <a:lnTo>
                                  <a:pt x="19911" y="19941"/>
                                </a:lnTo>
                                <a:lnTo>
                                  <a:pt x="0" y="19941"/>
                                </a:lnTo>
                                <a:lnTo>
                                  <a:pt x="0" y="0"/>
                                </a:lnTo>
                                <a:lnTo>
                                  <a:pt x="27894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4416847" y="6969650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4380970" y="6893920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4380970" y="6951712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4406892" y="6893920"/>
                            <a:ext cx="27894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7791">
                                <a:moveTo>
                                  <a:pt x="27894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4446745" y="6893920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0" y="29897"/>
                                </a:moveTo>
                                <a:lnTo>
                                  <a:pt x="19941" y="29897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47835"/>
                                </a:lnTo>
                                <a:lnTo>
                                  <a:pt x="19941" y="57791"/>
                                </a:lnTo>
                                <a:lnTo>
                                  <a:pt x="5979" y="5779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4534434" y="6991594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400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32"/>
                                </a:lnTo>
                                <a:lnTo>
                                  <a:pt x="2792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4530457" y="6911858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4530457" y="6967677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4556379" y="6911858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25891" y="35876"/>
                                </a:moveTo>
                                <a:lnTo>
                                  <a:pt x="0" y="35876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4596232" y="6911858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4713818" y="7071301"/>
                            <a:ext cx="2792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923">
                                <a:moveTo>
                                  <a:pt x="2792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4731757" y="6985615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4731757" y="7043407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4757678" y="6985615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25921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4797531" y="6985615"/>
                            <a:ext cx="2592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1">
                                <a:moveTo>
                                  <a:pt x="5979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50"/>
                                </a:lnTo>
                                <a:lnTo>
                                  <a:pt x="5979" y="29897"/>
                                </a:lnTo>
                                <a:lnTo>
                                  <a:pt x="19941" y="29897"/>
                                </a:lnTo>
                                <a:lnTo>
                                  <a:pt x="25920" y="19911"/>
                                </a:lnTo>
                                <a:lnTo>
                                  <a:pt x="25920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11"/>
                                </a:lnTo>
                                <a:lnTo>
                                  <a:pt x="5979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4803511" y="7015512"/>
                            <a:ext cx="1994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4">
                                <a:moveTo>
                                  <a:pt x="13961" y="0"/>
                                </a:moveTo>
                                <a:lnTo>
                                  <a:pt x="19941" y="7953"/>
                                </a:lnTo>
                                <a:lnTo>
                                  <a:pt x="19941" y="17938"/>
                                </a:lnTo>
                                <a:lnTo>
                                  <a:pt x="13961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4911142" y="7204854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4919124" y="7111184"/>
                            <a:ext cx="5979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9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4919124" y="7166974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4945046" y="7111184"/>
                            <a:ext cx="25890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5789">
                                <a:moveTo>
                                  <a:pt x="25890" y="37851"/>
                                </a:moveTo>
                                <a:lnTo>
                                  <a:pt x="0" y="37851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4984899" y="7111184"/>
                            <a:ext cx="25921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9">
                                <a:moveTo>
                                  <a:pt x="5979" y="55789"/>
                                </a:moveTo>
                                <a:lnTo>
                                  <a:pt x="11958" y="55789"/>
                                </a:lnTo>
                                <a:lnTo>
                                  <a:pt x="25921" y="37851"/>
                                </a:lnTo>
                                <a:lnTo>
                                  <a:pt x="25921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12"/>
                                </a:lnTo>
                                <a:lnTo>
                                  <a:pt x="5979" y="27894"/>
                                </a:lnTo>
                                <a:lnTo>
                                  <a:pt x="2592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5010820" y="7296549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2"/>
                                </a:moveTo>
                                <a:lnTo>
                                  <a:pt x="25890" y="3976"/>
                                </a:lnTo>
                                <a:lnTo>
                                  <a:pt x="15935" y="0"/>
                                </a:lnTo>
                                <a:lnTo>
                                  <a:pt x="5979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5979" y="23917"/>
                                </a:lnTo>
                                <a:lnTo>
                                  <a:pt x="15935" y="27894"/>
                                </a:lnTo>
                                <a:lnTo>
                                  <a:pt x="25890" y="23917"/>
                                </a:lnTo>
                                <a:lnTo>
                                  <a:pt x="29897" y="13932"/>
                                </a:lnTo>
                                <a:lnTo>
                                  <a:pt x="29897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5020776" y="7210833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1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5020776" y="7266651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5046697" y="7210833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45832"/>
                                </a:moveTo>
                                <a:lnTo>
                                  <a:pt x="5979" y="55818"/>
                                </a:lnTo>
                                <a:lnTo>
                                  <a:pt x="19911" y="55818"/>
                                </a:lnTo>
                                <a:lnTo>
                                  <a:pt x="25891" y="45832"/>
                                </a:lnTo>
                                <a:lnTo>
                                  <a:pt x="25891" y="27894"/>
                                </a:lnTo>
                                <a:lnTo>
                                  <a:pt x="1991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89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5086550" y="7210833"/>
                            <a:ext cx="1994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818">
                                <a:moveTo>
                                  <a:pt x="5979" y="5581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7981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7981"/>
                                </a:lnTo>
                                <a:lnTo>
                                  <a:pt x="19941" y="45832"/>
                                </a:lnTo>
                                <a:lnTo>
                                  <a:pt x="11958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5070615" y="7308508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2"/>
                                </a:moveTo>
                                <a:lnTo>
                                  <a:pt x="25891" y="3976"/>
                                </a:lnTo>
                                <a:lnTo>
                                  <a:pt x="15935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5935" y="27894"/>
                                </a:lnTo>
                                <a:lnTo>
                                  <a:pt x="25891" y="23917"/>
                                </a:lnTo>
                                <a:lnTo>
                                  <a:pt x="29897" y="13932"/>
                                </a:lnTo>
                                <a:lnTo>
                                  <a:pt x="29897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5120424" y="7300525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5092529" y="7362323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5092529" y="7420115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5118451" y="7362323"/>
                            <a:ext cx="2589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1">
                                <a:moveTo>
                                  <a:pt x="0" y="47835"/>
                                </a:moveTo>
                                <a:lnTo>
                                  <a:pt x="5979" y="57791"/>
                                </a:lnTo>
                                <a:lnTo>
                                  <a:pt x="19911" y="57791"/>
                                </a:lnTo>
                                <a:lnTo>
                                  <a:pt x="25891" y="47835"/>
                                </a:lnTo>
                                <a:lnTo>
                                  <a:pt x="25891" y="29897"/>
                                </a:lnTo>
                                <a:lnTo>
                                  <a:pt x="19911" y="19911"/>
                                </a:lnTo>
                                <a:lnTo>
                                  <a:pt x="0" y="19911"/>
                                </a:lnTo>
                                <a:lnTo>
                                  <a:pt x="0" y="0"/>
                                </a:lnTo>
                                <a:lnTo>
                                  <a:pt x="2589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5158304" y="7362323"/>
                            <a:ext cx="2592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991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50"/>
                                </a:lnTo>
                                <a:lnTo>
                                  <a:pt x="0" y="57791"/>
                                </a:lnTo>
                                <a:lnTo>
                                  <a:pt x="25920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5172266" y="7290569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5230058" y="7272631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5176242" y="7192895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5176242" y="7248713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5202164" y="7192895"/>
                            <a:ext cx="2589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5818">
                                <a:moveTo>
                                  <a:pt x="0" y="45832"/>
                                </a:moveTo>
                                <a:lnTo>
                                  <a:pt x="5979" y="55818"/>
                                </a:lnTo>
                                <a:lnTo>
                                  <a:pt x="19911" y="55818"/>
                                </a:lnTo>
                                <a:lnTo>
                                  <a:pt x="25890" y="45832"/>
                                </a:lnTo>
                                <a:lnTo>
                                  <a:pt x="25890" y="27894"/>
                                </a:lnTo>
                                <a:lnTo>
                                  <a:pt x="1991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89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5242017" y="7192895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5319750" y="7294546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5319750" y="7350364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5345671" y="7294546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45832"/>
                                </a:moveTo>
                                <a:lnTo>
                                  <a:pt x="5979" y="55818"/>
                                </a:lnTo>
                                <a:lnTo>
                                  <a:pt x="19911" y="55818"/>
                                </a:lnTo>
                                <a:lnTo>
                                  <a:pt x="25891" y="45832"/>
                                </a:lnTo>
                                <a:lnTo>
                                  <a:pt x="25891" y="27894"/>
                                </a:lnTo>
                                <a:lnTo>
                                  <a:pt x="1991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89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5385524" y="7294546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45832"/>
                                </a:moveTo>
                                <a:lnTo>
                                  <a:pt x="5979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5921" y="45832"/>
                                </a:lnTo>
                                <a:lnTo>
                                  <a:pt x="25921" y="27894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96" name="Picture 4896"/>
                          <pic:cNvPicPr/>
                        </pic:nvPicPr>
                        <pic:blipFill>
                          <a:blip r:embed="rId268"/>
                          <a:stretch/>
                        </pic:blipFill>
                        <pic:spPr>
                          <a:xfrm>
                            <a:off x="5305787" y="7184912"/>
                            <a:ext cx="197323" cy="7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97" name="Shape 4897"/>
                        <wps:cNvSpPr/>
                        <wps:spPr>
                          <a:xfrm>
                            <a:off x="5401460" y="7111184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3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33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33"/>
                                </a:lnTo>
                                <a:lnTo>
                                  <a:pt x="27924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5275890" y="7087266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5275890" y="7145058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5301812" y="7087266"/>
                            <a:ext cx="27894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7791">
                                <a:moveTo>
                                  <a:pt x="0" y="47835"/>
                                </a:moveTo>
                                <a:lnTo>
                                  <a:pt x="7982" y="57791"/>
                                </a:lnTo>
                                <a:lnTo>
                                  <a:pt x="19941" y="57791"/>
                                </a:lnTo>
                                <a:lnTo>
                                  <a:pt x="27894" y="47835"/>
                                </a:lnTo>
                                <a:lnTo>
                                  <a:pt x="27894" y="27894"/>
                                </a:lnTo>
                                <a:lnTo>
                                  <a:pt x="19941" y="19911"/>
                                </a:lnTo>
                                <a:lnTo>
                                  <a:pt x="0" y="19911"/>
                                </a:lnTo>
                                <a:lnTo>
                                  <a:pt x="0" y="0"/>
                                </a:lnTo>
                                <a:lnTo>
                                  <a:pt x="27894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5341665" y="7087266"/>
                            <a:ext cx="2592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1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7982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5411446" y="7023465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5289853" y="7007530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5289853" y="7063348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5315774" y="7007530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45832"/>
                                </a:moveTo>
                                <a:lnTo>
                                  <a:pt x="5979" y="55818"/>
                                </a:lnTo>
                                <a:lnTo>
                                  <a:pt x="19911" y="55818"/>
                                </a:lnTo>
                                <a:lnTo>
                                  <a:pt x="25891" y="45832"/>
                                </a:lnTo>
                                <a:lnTo>
                                  <a:pt x="25891" y="27894"/>
                                </a:lnTo>
                                <a:lnTo>
                                  <a:pt x="1991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89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5355627" y="7007530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5979" y="5581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894"/>
                                </a:lnTo>
                                <a:lnTo>
                                  <a:pt x="19941" y="27894"/>
                                </a:lnTo>
                                <a:lnTo>
                                  <a:pt x="25921" y="17938"/>
                                </a:lnTo>
                                <a:lnTo>
                                  <a:pt x="25921" y="7982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5361606" y="7035424"/>
                            <a:ext cx="1994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923">
                                <a:moveTo>
                                  <a:pt x="13962" y="0"/>
                                </a:moveTo>
                                <a:lnTo>
                                  <a:pt x="19941" y="9985"/>
                                </a:lnTo>
                                <a:lnTo>
                                  <a:pt x="19941" y="17938"/>
                                </a:lnTo>
                                <a:lnTo>
                                  <a:pt x="13962" y="27923"/>
                                </a:lnTo>
                                <a:lnTo>
                                  <a:pt x="0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5415422" y="6939753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5299808" y="6923817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5299808" y="6981609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5325729" y="6923817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0" y="47835"/>
                                </a:moveTo>
                                <a:lnTo>
                                  <a:pt x="7982" y="57791"/>
                                </a:lnTo>
                                <a:lnTo>
                                  <a:pt x="19941" y="57791"/>
                                </a:lnTo>
                                <a:lnTo>
                                  <a:pt x="25921" y="47835"/>
                                </a:lnTo>
                                <a:lnTo>
                                  <a:pt x="25921" y="29897"/>
                                </a:lnTo>
                                <a:lnTo>
                                  <a:pt x="19941" y="19941"/>
                                </a:lnTo>
                                <a:lnTo>
                                  <a:pt x="0" y="19941"/>
                                </a:lnTo>
                                <a:lnTo>
                                  <a:pt x="0" y="0"/>
                                </a:lnTo>
                                <a:lnTo>
                                  <a:pt x="2592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5365583" y="6923817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5979" y="57791"/>
                                </a:moveTo>
                                <a:lnTo>
                                  <a:pt x="13961" y="57791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9897"/>
                                </a:lnTo>
                                <a:lnTo>
                                  <a:pt x="25921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5357630" y="6774330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5242017" y="6786289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5242017" y="6842107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5267938" y="6786289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27894"/>
                                </a:moveTo>
                                <a:lnTo>
                                  <a:pt x="19911" y="27894"/>
                                </a:lnTo>
                                <a:lnTo>
                                  <a:pt x="27894" y="37879"/>
                                </a:lnTo>
                                <a:lnTo>
                                  <a:pt x="27894" y="45832"/>
                                </a:lnTo>
                                <a:lnTo>
                                  <a:pt x="19911" y="55818"/>
                                </a:lnTo>
                                <a:lnTo>
                                  <a:pt x="7952" y="55818"/>
                                </a:lnTo>
                                <a:lnTo>
                                  <a:pt x="0" y="45832"/>
                                </a:lnTo>
                                <a:lnTo>
                                  <a:pt x="0" y="17938"/>
                                </a:lnTo>
                                <a:lnTo>
                                  <a:pt x="13931" y="0"/>
                                </a:lnTo>
                                <a:lnTo>
                                  <a:pt x="1991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5307791" y="6786289"/>
                            <a:ext cx="1994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818">
                                <a:moveTo>
                                  <a:pt x="7982" y="5581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9955"/>
                                </a:lnTo>
                                <a:lnTo>
                                  <a:pt x="7982" y="0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9955"/>
                                </a:lnTo>
                                <a:lnTo>
                                  <a:pt x="19941" y="45832"/>
                                </a:lnTo>
                                <a:lnTo>
                                  <a:pt x="13962" y="55818"/>
                                </a:lnTo>
                                <a:lnTo>
                                  <a:pt x="7982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5299808" y="6638804"/>
                            <a:ext cx="2792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5">
                                <a:moveTo>
                                  <a:pt x="27924" y="13933"/>
                                </a:moveTo>
                                <a:lnTo>
                                  <a:pt x="23918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33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5"/>
                                </a:lnTo>
                                <a:lnTo>
                                  <a:pt x="23918" y="23917"/>
                                </a:lnTo>
                                <a:lnTo>
                                  <a:pt x="27924" y="13933"/>
                                </a:lnTo>
                                <a:lnTo>
                                  <a:pt x="27924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5359603" y="6590969"/>
                            <a:ext cx="7982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5789">
                                <a:moveTo>
                                  <a:pt x="0" y="7953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5359603" y="6646758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5387528" y="6590969"/>
                            <a:ext cx="25891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789">
                                <a:moveTo>
                                  <a:pt x="0" y="27894"/>
                                </a:moveTo>
                                <a:lnTo>
                                  <a:pt x="17938" y="27894"/>
                                </a:lnTo>
                                <a:lnTo>
                                  <a:pt x="25891" y="37851"/>
                                </a:lnTo>
                                <a:lnTo>
                                  <a:pt x="25891" y="45832"/>
                                </a:lnTo>
                                <a:lnTo>
                                  <a:pt x="17938" y="55789"/>
                                </a:lnTo>
                                <a:lnTo>
                                  <a:pt x="5979" y="55789"/>
                                </a:lnTo>
                                <a:lnTo>
                                  <a:pt x="0" y="45832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793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5425378" y="6590969"/>
                            <a:ext cx="7982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5789">
                                <a:moveTo>
                                  <a:pt x="0" y="7953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5425378" y="6646758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5202164" y="6606904"/>
                            <a:ext cx="2789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5">
                                <a:moveTo>
                                  <a:pt x="27894" y="13961"/>
                                </a:moveTo>
                                <a:lnTo>
                                  <a:pt x="23917" y="3977"/>
                                </a:lnTo>
                                <a:lnTo>
                                  <a:pt x="13931" y="0"/>
                                </a:lnTo>
                                <a:lnTo>
                                  <a:pt x="3976" y="397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1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5198157" y="6515209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5198157" y="6571027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5224078" y="6515209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27923"/>
                                </a:moveTo>
                                <a:lnTo>
                                  <a:pt x="19941" y="27923"/>
                                </a:lnTo>
                                <a:lnTo>
                                  <a:pt x="27894" y="37879"/>
                                </a:lnTo>
                                <a:lnTo>
                                  <a:pt x="27894" y="47835"/>
                                </a:lnTo>
                                <a:lnTo>
                                  <a:pt x="19941" y="55818"/>
                                </a:lnTo>
                                <a:lnTo>
                                  <a:pt x="7982" y="55818"/>
                                </a:lnTo>
                                <a:lnTo>
                                  <a:pt x="0" y="47835"/>
                                </a:lnTo>
                                <a:lnTo>
                                  <a:pt x="0" y="17938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5263931" y="6515209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85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4978919" y="6557065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4980923" y="6473352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4980923" y="6529171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5006813" y="6473352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27923"/>
                                </a:moveTo>
                                <a:lnTo>
                                  <a:pt x="19941" y="27923"/>
                                </a:lnTo>
                                <a:lnTo>
                                  <a:pt x="25921" y="35876"/>
                                </a:lnTo>
                                <a:lnTo>
                                  <a:pt x="25921" y="45862"/>
                                </a:lnTo>
                                <a:lnTo>
                                  <a:pt x="1994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5862"/>
                                </a:lnTo>
                                <a:lnTo>
                                  <a:pt x="0" y="17938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5046697" y="6473352"/>
                            <a:ext cx="2589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923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82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923"/>
                                </a:lnTo>
                                <a:lnTo>
                                  <a:pt x="11958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5046697" y="6501276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19911" y="0"/>
                                </a:moveTo>
                                <a:lnTo>
                                  <a:pt x="25891" y="7953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4829432" y="6565048"/>
                            <a:ext cx="2789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5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4821449" y="6479332"/>
                            <a:ext cx="5979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4821449" y="6537153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4847370" y="6479332"/>
                            <a:ext cx="27894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7821">
                                <a:moveTo>
                                  <a:pt x="0" y="27923"/>
                                </a:moveTo>
                                <a:lnTo>
                                  <a:pt x="19941" y="27923"/>
                                </a:lnTo>
                                <a:lnTo>
                                  <a:pt x="27894" y="37879"/>
                                </a:lnTo>
                                <a:lnTo>
                                  <a:pt x="27894" y="47835"/>
                                </a:lnTo>
                                <a:lnTo>
                                  <a:pt x="19941" y="57821"/>
                                </a:lnTo>
                                <a:lnTo>
                                  <a:pt x="7982" y="5782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4887224" y="6479332"/>
                            <a:ext cx="2592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1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4652050" y="6547109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8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8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4665983" y="6457417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4665983" y="6513235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4691904" y="6457417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47835"/>
                                </a:lnTo>
                                <a:lnTo>
                                  <a:pt x="1994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4731757" y="6457417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47835"/>
                                </a:moveTo>
                                <a:lnTo>
                                  <a:pt x="5979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5921" y="47835"/>
                                </a:lnTo>
                                <a:lnTo>
                                  <a:pt x="25921" y="27894"/>
                                </a:lnTo>
                                <a:lnTo>
                                  <a:pt x="19941" y="19941"/>
                                </a:lnTo>
                                <a:lnTo>
                                  <a:pt x="0" y="19941"/>
                                </a:lnTo>
                                <a:lnTo>
                                  <a:pt x="0" y="0"/>
                                </a:lnTo>
                                <a:lnTo>
                                  <a:pt x="2592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4560355" y="6511232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4476642" y="6557065"/>
                            <a:ext cx="5979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4476642" y="6614886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4502563" y="6557065"/>
                            <a:ext cx="2589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821">
                                <a:moveTo>
                                  <a:pt x="0" y="27923"/>
                                </a:moveTo>
                                <a:lnTo>
                                  <a:pt x="19911" y="27923"/>
                                </a:lnTo>
                                <a:lnTo>
                                  <a:pt x="25891" y="37879"/>
                                </a:lnTo>
                                <a:lnTo>
                                  <a:pt x="25891" y="47836"/>
                                </a:lnTo>
                                <a:lnTo>
                                  <a:pt x="19911" y="57821"/>
                                </a:lnTo>
                                <a:lnTo>
                                  <a:pt x="5979" y="57821"/>
                                </a:lnTo>
                                <a:lnTo>
                                  <a:pt x="0" y="47836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991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4542416" y="6557065"/>
                            <a:ext cx="2592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1">
                                <a:moveTo>
                                  <a:pt x="0" y="27923"/>
                                </a:moveTo>
                                <a:lnTo>
                                  <a:pt x="17938" y="27923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47836"/>
                                </a:lnTo>
                                <a:lnTo>
                                  <a:pt x="17938" y="57821"/>
                                </a:lnTo>
                                <a:lnTo>
                                  <a:pt x="5979" y="57821"/>
                                </a:lnTo>
                                <a:lnTo>
                                  <a:pt x="0" y="47836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793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4496584" y="6461393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1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1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4376994" y="6467373"/>
                            <a:ext cx="5979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4376994" y="6525194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4402885" y="6467373"/>
                            <a:ext cx="2592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1">
                                <a:moveTo>
                                  <a:pt x="0" y="27923"/>
                                </a:moveTo>
                                <a:lnTo>
                                  <a:pt x="19941" y="27923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47835"/>
                                </a:lnTo>
                                <a:lnTo>
                                  <a:pt x="19941" y="57821"/>
                                </a:lnTo>
                                <a:lnTo>
                                  <a:pt x="7982" y="5782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4442769" y="6467373"/>
                            <a:ext cx="25890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7821">
                                <a:moveTo>
                                  <a:pt x="0" y="0"/>
                                </a:moveTo>
                                <a:lnTo>
                                  <a:pt x="25890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4476642" y="6369728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2"/>
                                </a:moveTo>
                                <a:lnTo>
                                  <a:pt x="25921" y="3976"/>
                                </a:lnTo>
                                <a:lnTo>
                                  <a:pt x="15935" y="0"/>
                                </a:lnTo>
                                <a:lnTo>
                                  <a:pt x="5979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5979" y="23917"/>
                                </a:lnTo>
                                <a:lnTo>
                                  <a:pt x="15935" y="27894"/>
                                </a:lnTo>
                                <a:lnTo>
                                  <a:pt x="25921" y="23917"/>
                                </a:lnTo>
                                <a:lnTo>
                                  <a:pt x="29897" y="13932"/>
                                </a:lnTo>
                                <a:lnTo>
                                  <a:pt x="29897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4369012" y="6371701"/>
                            <a:ext cx="5979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4369012" y="6429523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4394932" y="6371701"/>
                            <a:ext cx="2589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821">
                                <a:moveTo>
                                  <a:pt x="0" y="27923"/>
                                </a:moveTo>
                                <a:lnTo>
                                  <a:pt x="19911" y="27923"/>
                                </a:lnTo>
                                <a:lnTo>
                                  <a:pt x="25891" y="37879"/>
                                </a:lnTo>
                                <a:lnTo>
                                  <a:pt x="25891" y="47835"/>
                                </a:lnTo>
                                <a:lnTo>
                                  <a:pt x="19911" y="57821"/>
                                </a:lnTo>
                                <a:lnTo>
                                  <a:pt x="5979" y="5782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1959" y="0"/>
                                </a:lnTo>
                                <a:lnTo>
                                  <a:pt x="1991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4434786" y="6371701"/>
                            <a:ext cx="2592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1">
                                <a:moveTo>
                                  <a:pt x="5979" y="5782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923"/>
                                </a:lnTo>
                                <a:lnTo>
                                  <a:pt x="19941" y="27923"/>
                                </a:lnTo>
                                <a:lnTo>
                                  <a:pt x="25921" y="19941"/>
                                </a:lnTo>
                                <a:lnTo>
                                  <a:pt x="25921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4440765" y="6399625"/>
                            <a:ext cx="19941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9897">
                                <a:moveTo>
                                  <a:pt x="13962" y="0"/>
                                </a:moveTo>
                                <a:lnTo>
                                  <a:pt x="19941" y="9955"/>
                                </a:lnTo>
                                <a:lnTo>
                                  <a:pt x="19941" y="19911"/>
                                </a:lnTo>
                                <a:lnTo>
                                  <a:pt x="13962" y="29897"/>
                                </a:lnTo>
                                <a:lnTo>
                                  <a:pt x="0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4524478" y="6260094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4524478" y="6315912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4550399" y="6260094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27894"/>
                                </a:moveTo>
                                <a:lnTo>
                                  <a:pt x="19911" y="27894"/>
                                </a:lnTo>
                                <a:lnTo>
                                  <a:pt x="25891" y="37879"/>
                                </a:lnTo>
                                <a:lnTo>
                                  <a:pt x="25891" y="47835"/>
                                </a:lnTo>
                                <a:lnTo>
                                  <a:pt x="1991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3932" y="0"/>
                                </a:lnTo>
                                <a:lnTo>
                                  <a:pt x="1991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4590253" y="6260094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5979" y="55818"/>
                                </a:moveTo>
                                <a:lnTo>
                                  <a:pt x="13961" y="55818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894"/>
                                </a:lnTo>
                                <a:lnTo>
                                  <a:pt x="2592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65" name="Picture 4965"/>
                          <pic:cNvPicPr/>
                        </pic:nvPicPr>
                        <pic:blipFill>
                          <a:blip r:embed="rId269"/>
                          <a:stretch/>
                        </pic:blipFill>
                        <pic:spPr>
                          <a:xfrm>
                            <a:off x="4420823" y="6146484"/>
                            <a:ext cx="107631" cy="155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66" name="Shape 4966"/>
                        <wps:cNvSpPr/>
                        <wps:spPr>
                          <a:xfrm>
                            <a:off x="4245445" y="6202302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4241439" y="6114584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84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4241439" y="6170402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4267360" y="6114584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0"/>
                                </a:moveTo>
                                <a:lnTo>
                                  <a:pt x="27894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4307213" y="6114584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84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4307213" y="6170402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4107917" y="6150461"/>
                            <a:ext cx="29897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923">
                                <a:moveTo>
                                  <a:pt x="29897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4101937" y="6066748"/>
                            <a:ext cx="5979" cy="5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0">
                                <a:moveTo>
                                  <a:pt x="0" y="9984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4101937" y="6124568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4127829" y="6066748"/>
                            <a:ext cx="25921" cy="5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0">
                                <a:moveTo>
                                  <a:pt x="0" y="0"/>
                                </a:moveTo>
                                <a:lnTo>
                                  <a:pt x="25921" y="0"/>
                                </a:lnTo>
                                <a:lnTo>
                                  <a:pt x="5979" y="5782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4167712" y="6066748"/>
                            <a:ext cx="25890" cy="5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7820">
                                <a:moveTo>
                                  <a:pt x="0" y="9984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9984"/>
                                </a:lnTo>
                                <a:lnTo>
                                  <a:pt x="25890" y="19940"/>
                                </a:lnTo>
                                <a:lnTo>
                                  <a:pt x="1991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0"/>
                                </a:lnTo>
                                <a:lnTo>
                                  <a:pt x="25890" y="5782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3822875" y="6116586"/>
                            <a:ext cx="2792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5">
                                <a:moveTo>
                                  <a:pt x="27924" y="13961"/>
                                </a:moveTo>
                                <a:lnTo>
                                  <a:pt x="23917" y="3977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7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8"/>
                                </a:lnTo>
                                <a:lnTo>
                                  <a:pt x="13962" y="27895"/>
                                </a:lnTo>
                                <a:lnTo>
                                  <a:pt x="23917" y="23918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3850799" y="6044832"/>
                            <a:ext cx="795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2" h="55818">
                                <a:moveTo>
                                  <a:pt x="0" y="7982"/>
                                </a:moveTo>
                                <a:lnTo>
                                  <a:pt x="7952" y="0"/>
                                </a:lnTo>
                                <a:lnTo>
                                  <a:pt x="795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3850799" y="6100650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3878693" y="6044832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0"/>
                                </a:moveTo>
                                <a:lnTo>
                                  <a:pt x="25921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3916574" y="6044832"/>
                            <a:ext cx="2789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5">
                                <a:moveTo>
                                  <a:pt x="0" y="7982"/>
                                </a:moveTo>
                                <a:lnTo>
                                  <a:pt x="7952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7982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895"/>
                                </a:lnTo>
                                <a:lnTo>
                                  <a:pt x="13931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3916574" y="6072727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19911" y="0"/>
                                </a:moveTo>
                                <a:lnTo>
                                  <a:pt x="27894" y="7981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923"/>
                                </a:lnTo>
                                <a:lnTo>
                                  <a:pt x="7952" y="27923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3767086" y="5996996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3804936" y="5919263"/>
                            <a:ext cx="7982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7791">
                                <a:moveTo>
                                  <a:pt x="0" y="9955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3804936" y="5977055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3832861" y="5919263"/>
                            <a:ext cx="2589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1">
                                <a:moveTo>
                                  <a:pt x="0" y="0"/>
                                </a:moveTo>
                                <a:lnTo>
                                  <a:pt x="25891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3870711" y="5919263"/>
                            <a:ext cx="27924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57791">
                                <a:moveTo>
                                  <a:pt x="27924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3681370" y="5955140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3657452" y="5867451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3657452" y="5923240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3683374" y="5867451"/>
                            <a:ext cx="2589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5788">
                                <a:moveTo>
                                  <a:pt x="0" y="0"/>
                                </a:moveTo>
                                <a:lnTo>
                                  <a:pt x="25890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3723227" y="5867451"/>
                            <a:ext cx="2592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8">
                                <a:moveTo>
                                  <a:pt x="0" y="47835"/>
                                </a:moveTo>
                                <a:lnTo>
                                  <a:pt x="5979" y="55788"/>
                                </a:lnTo>
                                <a:lnTo>
                                  <a:pt x="19941" y="55788"/>
                                </a:lnTo>
                                <a:lnTo>
                                  <a:pt x="25921" y="47835"/>
                                </a:lnTo>
                                <a:lnTo>
                                  <a:pt x="25921" y="27894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3585698" y="6046835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3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33"/>
                                </a:lnTo>
                                <a:lnTo>
                                  <a:pt x="29897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3507965" y="5951163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3507965" y="6006952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3533886" y="5951163"/>
                            <a:ext cx="2589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788">
                                <a:moveTo>
                                  <a:pt x="0" y="0"/>
                                </a:moveTo>
                                <a:lnTo>
                                  <a:pt x="25891" y="0"/>
                                </a:lnTo>
                                <a:lnTo>
                                  <a:pt x="7952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3573740" y="5951163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5920" y="37850"/>
                                </a:lnTo>
                                <a:lnTo>
                                  <a:pt x="25920" y="47835"/>
                                </a:lnTo>
                                <a:lnTo>
                                  <a:pt x="19941" y="55788"/>
                                </a:lnTo>
                                <a:lnTo>
                                  <a:pt x="5979" y="55788"/>
                                </a:lnTo>
                                <a:lnTo>
                                  <a:pt x="0" y="47835"/>
                                </a:lnTo>
                                <a:lnTo>
                                  <a:pt x="0" y="17938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3480071" y="6094671"/>
                            <a:ext cx="2789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5">
                                <a:moveTo>
                                  <a:pt x="27894" y="1393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3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3"/>
                                </a:lnTo>
                                <a:lnTo>
                                  <a:pt x="27894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3390379" y="6012932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3390379" y="6068750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3416269" y="6012932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0"/>
                                </a:moveTo>
                                <a:lnTo>
                                  <a:pt x="25921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3456153" y="6012932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0"/>
                                </a:moveTo>
                                <a:lnTo>
                                  <a:pt x="25891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3472088" y="6106630"/>
                            <a:ext cx="2789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5">
                                <a:moveTo>
                                  <a:pt x="27894" y="1393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3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3"/>
                                </a:lnTo>
                                <a:lnTo>
                                  <a:pt x="27894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3350495" y="6112609"/>
                            <a:ext cx="5979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9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3350495" y="6168399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3376416" y="6112609"/>
                            <a:ext cx="25921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9">
                                <a:moveTo>
                                  <a:pt x="0" y="0"/>
                                </a:moveTo>
                                <a:lnTo>
                                  <a:pt x="25921" y="0"/>
                                </a:lnTo>
                                <a:lnTo>
                                  <a:pt x="5979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3416269" y="6112609"/>
                            <a:ext cx="25921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9">
                                <a:moveTo>
                                  <a:pt x="5979" y="55789"/>
                                </a:moveTo>
                                <a:lnTo>
                                  <a:pt x="0" y="45833"/>
                                </a:lnTo>
                                <a:lnTo>
                                  <a:pt x="0" y="35876"/>
                                </a:lnTo>
                                <a:lnTo>
                                  <a:pt x="5979" y="27895"/>
                                </a:lnTo>
                                <a:lnTo>
                                  <a:pt x="19941" y="27895"/>
                                </a:lnTo>
                                <a:lnTo>
                                  <a:pt x="25921" y="17938"/>
                                </a:lnTo>
                                <a:lnTo>
                                  <a:pt x="25921" y="7953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53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3422249" y="6140505"/>
                            <a:ext cx="1994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4">
                                <a:moveTo>
                                  <a:pt x="13962" y="0"/>
                                </a:moveTo>
                                <a:lnTo>
                                  <a:pt x="19941" y="7981"/>
                                </a:lnTo>
                                <a:lnTo>
                                  <a:pt x="19941" y="17938"/>
                                </a:lnTo>
                                <a:lnTo>
                                  <a:pt x="13962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3344516" y="6323865"/>
                            <a:ext cx="2792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923">
                                <a:moveTo>
                                  <a:pt x="2792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3296680" y="6206279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3296680" y="6262097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3322601" y="6206279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0"/>
                                </a:moveTo>
                                <a:lnTo>
                                  <a:pt x="27894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3362454" y="6206279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7982" y="55818"/>
                                </a:moveTo>
                                <a:lnTo>
                                  <a:pt x="13962" y="55818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1"/>
                                </a:lnTo>
                                <a:lnTo>
                                  <a:pt x="7982" y="27894"/>
                                </a:lnTo>
                                <a:lnTo>
                                  <a:pt x="2592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3326577" y="6329845"/>
                            <a:ext cx="2792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923">
                                <a:moveTo>
                                  <a:pt x="2792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3296680" y="6393646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3296680" y="6449435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3322601" y="6393646"/>
                            <a:ext cx="27894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788">
                                <a:moveTo>
                                  <a:pt x="7982" y="5578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37850"/>
                                </a:lnTo>
                                <a:lnTo>
                                  <a:pt x="7982" y="27894"/>
                                </a:lnTo>
                                <a:lnTo>
                                  <a:pt x="19941" y="27894"/>
                                </a:lnTo>
                                <a:lnTo>
                                  <a:pt x="27894" y="17938"/>
                                </a:lnTo>
                                <a:lnTo>
                                  <a:pt x="27894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798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3330583" y="6421540"/>
                            <a:ext cx="1991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27894">
                                <a:moveTo>
                                  <a:pt x="11959" y="0"/>
                                </a:moveTo>
                                <a:lnTo>
                                  <a:pt x="19911" y="9955"/>
                                </a:lnTo>
                                <a:lnTo>
                                  <a:pt x="19911" y="17938"/>
                                </a:lnTo>
                                <a:lnTo>
                                  <a:pt x="11959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3362454" y="6393646"/>
                            <a:ext cx="1994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788">
                                <a:moveTo>
                                  <a:pt x="7982" y="5578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9955"/>
                                </a:lnTo>
                                <a:lnTo>
                                  <a:pt x="7982" y="0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9955"/>
                                </a:lnTo>
                                <a:lnTo>
                                  <a:pt x="19941" y="45832"/>
                                </a:lnTo>
                                <a:lnTo>
                                  <a:pt x="13962" y="55788"/>
                                </a:lnTo>
                                <a:lnTo>
                                  <a:pt x="7982" y="55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3203011" y="6357769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3183069" y="6270050"/>
                            <a:ext cx="798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5818">
                                <a:moveTo>
                                  <a:pt x="0" y="9985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3183069" y="6325868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3210994" y="6270050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5979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923"/>
                                </a:lnTo>
                                <a:lnTo>
                                  <a:pt x="17938" y="27923"/>
                                </a:lnTo>
                                <a:lnTo>
                                  <a:pt x="25891" y="19941"/>
                                </a:lnTo>
                                <a:lnTo>
                                  <a:pt x="25891" y="9985"/>
                                </a:lnTo>
                                <a:lnTo>
                                  <a:pt x="17938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3216973" y="6297974"/>
                            <a:ext cx="1991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27894">
                                <a:moveTo>
                                  <a:pt x="11958" y="0"/>
                                </a:moveTo>
                                <a:lnTo>
                                  <a:pt x="19911" y="9955"/>
                                </a:lnTo>
                                <a:lnTo>
                                  <a:pt x="19911" y="19911"/>
                                </a:lnTo>
                                <a:lnTo>
                                  <a:pt x="11958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3248844" y="6270050"/>
                            <a:ext cx="798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5818">
                                <a:moveTo>
                                  <a:pt x="0" y="9985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3248844" y="6325868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3033582" y="6349786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3023627" y="6266074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3023627" y="6321892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3049547" y="6266074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5979" y="5581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894"/>
                                </a:lnTo>
                                <a:lnTo>
                                  <a:pt x="19911" y="27894"/>
                                </a:lnTo>
                                <a:lnTo>
                                  <a:pt x="25891" y="17938"/>
                                </a:lnTo>
                                <a:lnTo>
                                  <a:pt x="25891" y="7982"/>
                                </a:lnTo>
                                <a:lnTo>
                                  <a:pt x="1991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3055527" y="6293968"/>
                            <a:ext cx="1991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27923">
                                <a:moveTo>
                                  <a:pt x="13932" y="0"/>
                                </a:moveTo>
                                <a:lnTo>
                                  <a:pt x="19911" y="9985"/>
                                </a:lnTo>
                                <a:lnTo>
                                  <a:pt x="19911" y="17938"/>
                                </a:lnTo>
                                <a:lnTo>
                                  <a:pt x="13932" y="27923"/>
                                </a:lnTo>
                                <a:lnTo>
                                  <a:pt x="0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3089401" y="6266074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7982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2886098" y="6329845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2880119" y="6222214"/>
                            <a:ext cx="7982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7821">
                                <a:moveTo>
                                  <a:pt x="0" y="9985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2880119" y="6280036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2908013" y="6222214"/>
                            <a:ext cx="2592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1">
                                <a:moveTo>
                                  <a:pt x="5979" y="5782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9897"/>
                                </a:lnTo>
                                <a:lnTo>
                                  <a:pt x="19941" y="29897"/>
                                </a:lnTo>
                                <a:lnTo>
                                  <a:pt x="25921" y="19941"/>
                                </a:lnTo>
                                <a:lnTo>
                                  <a:pt x="25921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2913992" y="6252112"/>
                            <a:ext cx="1994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923">
                                <a:moveTo>
                                  <a:pt x="13962" y="0"/>
                                </a:moveTo>
                                <a:lnTo>
                                  <a:pt x="19941" y="7982"/>
                                </a:lnTo>
                                <a:lnTo>
                                  <a:pt x="19941" y="17938"/>
                                </a:lnTo>
                                <a:lnTo>
                                  <a:pt x="13962" y="27923"/>
                                </a:lnTo>
                                <a:lnTo>
                                  <a:pt x="0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2945893" y="6222214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0" y="9985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4" y="9985"/>
                                </a:lnTo>
                                <a:lnTo>
                                  <a:pt x="27894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13962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2945893" y="6252112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19941" y="0"/>
                                </a:moveTo>
                                <a:lnTo>
                                  <a:pt x="27894" y="7982"/>
                                </a:lnTo>
                                <a:lnTo>
                                  <a:pt x="27894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7982" y="27923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2824300" y="6295971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2726655" y="6331848"/>
                            <a:ext cx="795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2" h="55818">
                                <a:moveTo>
                                  <a:pt x="0" y="9955"/>
                                </a:moveTo>
                                <a:lnTo>
                                  <a:pt x="7952" y="0"/>
                                </a:lnTo>
                                <a:lnTo>
                                  <a:pt x="795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2726655" y="6387666"/>
                            <a:ext cx="13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">
                                <a:moveTo>
                                  <a:pt x="0" y="0"/>
                                </a:moveTo>
                                <a:lnTo>
                                  <a:pt x="1393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2754550" y="6331848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5979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894"/>
                                </a:lnTo>
                                <a:lnTo>
                                  <a:pt x="17938" y="27894"/>
                                </a:lnTo>
                                <a:lnTo>
                                  <a:pt x="25921" y="17938"/>
                                </a:lnTo>
                                <a:lnTo>
                                  <a:pt x="25921" y="9955"/>
                                </a:lnTo>
                                <a:lnTo>
                                  <a:pt x="17938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2760529" y="6359742"/>
                            <a:ext cx="1994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923">
                                <a:moveTo>
                                  <a:pt x="11958" y="0"/>
                                </a:moveTo>
                                <a:lnTo>
                                  <a:pt x="19941" y="9985"/>
                                </a:lnTo>
                                <a:lnTo>
                                  <a:pt x="19941" y="19941"/>
                                </a:lnTo>
                                <a:lnTo>
                                  <a:pt x="11958" y="27923"/>
                                </a:lnTo>
                                <a:lnTo>
                                  <a:pt x="0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2792429" y="6331848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27894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46" name="Picture 5046"/>
                          <pic:cNvPicPr/>
                        </pic:nvPicPr>
                        <pic:blipFill>
                          <a:blip r:embed="rId270"/>
                          <a:stretch/>
                        </pic:blipFill>
                        <pic:spPr>
                          <a:xfrm>
                            <a:off x="2726655" y="6140505"/>
                            <a:ext cx="145481" cy="99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47" name="Shape 5047"/>
                        <wps:cNvSpPr/>
                        <wps:spPr>
                          <a:xfrm>
                            <a:off x="2626977" y="5993020"/>
                            <a:ext cx="2792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9897">
                                <a:moveTo>
                                  <a:pt x="27924" y="15935"/>
                                </a:moveTo>
                                <a:lnTo>
                                  <a:pt x="23917" y="5979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5979"/>
                                </a:lnTo>
                                <a:lnTo>
                                  <a:pt x="0" y="15935"/>
                                </a:lnTo>
                                <a:lnTo>
                                  <a:pt x="4006" y="25891"/>
                                </a:lnTo>
                                <a:lnTo>
                                  <a:pt x="13962" y="29897"/>
                                </a:lnTo>
                                <a:lnTo>
                                  <a:pt x="23917" y="25891"/>
                                </a:lnTo>
                                <a:lnTo>
                                  <a:pt x="27924" y="15935"/>
                                </a:lnTo>
                                <a:lnTo>
                                  <a:pt x="27924" y="15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2688775" y="5947157"/>
                            <a:ext cx="5979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2688775" y="6004979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2714696" y="5947157"/>
                            <a:ext cx="25890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7821">
                                <a:moveTo>
                                  <a:pt x="5979" y="5782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923"/>
                                </a:lnTo>
                                <a:lnTo>
                                  <a:pt x="19911" y="27923"/>
                                </a:lnTo>
                                <a:lnTo>
                                  <a:pt x="25890" y="19941"/>
                                </a:lnTo>
                                <a:lnTo>
                                  <a:pt x="25890" y="9985"/>
                                </a:lnTo>
                                <a:lnTo>
                                  <a:pt x="1991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2720676" y="5975081"/>
                            <a:ext cx="19911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29897">
                                <a:moveTo>
                                  <a:pt x="13931" y="0"/>
                                </a:moveTo>
                                <a:lnTo>
                                  <a:pt x="19911" y="9955"/>
                                </a:lnTo>
                                <a:lnTo>
                                  <a:pt x="19911" y="19911"/>
                                </a:lnTo>
                                <a:lnTo>
                                  <a:pt x="13931" y="29897"/>
                                </a:lnTo>
                                <a:lnTo>
                                  <a:pt x="0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2754550" y="5947157"/>
                            <a:ext cx="2592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1">
                                <a:moveTo>
                                  <a:pt x="0" y="27923"/>
                                </a:moveTo>
                                <a:lnTo>
                                  <a:pt x="19941" y="27923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47835"/>
                                </a:lnTo>
                                <a:lnTo>
                                  <a:pt x="19941" y="57821"/>
                                </a:lnTo>
                                <a:lnTo>
                                  <a:pt x="5979" y="5782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2421695" y="5773753"/>
                            <a:ext cx="29897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923">
                                <a:moveTo>
                                  <a:pt x="29897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43" y="0"/>
                                </a:lnTo>
                                <a:lnTo>
                                  <a:pt x="3982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43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2485473" y="5713958"/>
                            <a:ext cx="7976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55818">
                                <a:moveTo>
                                  <a:pt x="0" y="7982"/>
                                </a:moveTo>
                                <a:lnTo>
                                  <a:pt x="7976" y="0"/>
                                </a:lnTo>
                                <a:lnTo>
                                  <a:pt x="7976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2485473" y="5769776"/>
                            <a:ext cx="1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6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2513373" y="5713958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5979" y="55818"/>
                                </a:moveTo>
                                <a:lnTo>
                                  <a:pt x="0" y="45862"/>
                                </a:lnTo>
                                <a:lnTo>
                                  <a:pt x="0" y="35876"/>
                                </a:lnTo>
                                <a:lnTo>
                                  <a:pt x="5979" y="27923"/>
                                </a:lnTo>
                                <a:lnTo>
                                  <a:pt x="19935" y="27923"/>
                                </a:lnTo>
                                <a:lnTo>
                                  <a:pt x="25915" y="17938"/>
                                </a:lnTo>
                                <a:lnTo>
                                  <a:pt x="25915" y="7982"/>
                                </a:lnTo>
                                <a:lnTo>
                                  <a:pt x="19935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2519352" y="5741882"/>
                            <a:ext cx="19935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27894">
                                <a:moveTo>
                                  <a:pt x="13956" y="0"/>
                                </a:moveTo>
                                <a:lnTo>
                                  <a:pt x="19935" y="7953"/>
                                </a:lnTo>
                                <a:lnTo>
                                  <a:pt x="19935" y="17938"/>
                                </a:lnTo>
                                <a:lnTo>
                                  <a:pt x="13956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2553250" y="5713958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0"/>
                                </a:moveTo>
                                <a:lnTo>
                                  <a:pt x="25891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2347944" y="5706005"/>
                            <a:ext cx="2790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894">
                                <a:moveTo>
                                  <a:pt x="27900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32"/>
                                </a:lnTo>
                                <a:lnTo>
                                  <a:pt x="27900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2359903" y="5618286"/>
                            <a:ext cx="7976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55818">
                                <a:moveTo>
                                  <a:pt x="0" y="9984"/>
                                </a:moveTo>
                                <a:lnTo>
                                  <a:pt x="7976" y="0"/>
                                </a:lnTo>
                                <a:lnTo>
                                  <a:pt x="7976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2359903" y="5674104"/>
                            <a:ext cx="1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6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2385818" y="5618286"/>
                            <a:ext cx="2790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55818">
                                <a:moveTo>
                                  <a:pt x="7964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7964" y="27923"/>
                                </a:lnTo>
                                <a:lnTo>
                                  <a:pt x="19923" y="27923"/>
                                </a:lnTo>
                                <a:lnTo>
                                  <a:pt x="27900" y="17938"/>
                                </a:lnTo>
                                <a:lnTo>
                                  <a:pt x="27900" y="9984"/>
                                </a:lnTo>
                                <a:lnTo>
                                  <a:pt x="19923" y="0"/>
                                </a:lnTo>
                                <a:lnTo>
                                  <a:pt x="7964" y="0"/>
                                </a:lnTo>
                                <a:lnTo>
                                  <a:pt x="0" y="9984"/>
                                </a:lnTo>
                                <a:lnTo>
                                  <a:pt x="0" y="17938"/>
                                </a:lnTo>
                                <a:lnTo>
                                  <a:pt x="7964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2393783" y="5646210"/>
                            <a:ext cx="19935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27894">
                                <a:moveTo>
                                  <a:pt x="11958" y="0"/>
                                </a:moveTo>
                                <a:lnTo>
                                  <a:pt x="19935" y="9955"/>
                                </a:lnTo>
                                <a:lnTo>
                                  <a:pt x="19935" y="19911"/>
                                </a:lnTo>
                                <a:lnTo>
                                  <a:pt x="11958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2425678" y="5618286"/>
                            <a:ext cx="2790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55818">
                                <a:moveTo>
                                  <a:pt x="7976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7976" y="27923"/>
                                </a:lnTo>
                                <a:lnTo>
                                  <a:pt x="19935" y="27923"/>
                                </a:lnTo>
                                <a:lnTo>
                                  <a:pt x="27900" y="17938"/>
                                </a:lnTo>
                                <a:lnTo>
                                  <a:pt x="27900" y="9984"/>
                                </a:lnTo>
                                <a:lnTo>
                                  <a:pt x="19935" y="0"/>
                                </a:lnTo>
                                <a:lnTo>
                                  <a:pt x="7976" y="0"/>
                                </a:lnTo>
                                <a:lnTo>
                                  <a:pt x="0" y="9984"/>
                                </a:lnTo>
                                <a:lnTo>
                                  <a:pt x="0" y="17938"/>
                                </a:lnTo>
                                <a:lnTo>
                                  <a:pt x="7976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2433654" y="5646210"/>
                            <a:ext cx="19923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27894">
                                <a:moveTo>
                                  <a:pt x="11958" y="0"/>
                                </a:moveTo>
                                <a:lnTo>
                                  <a:pt x="19923" y="9955"/>
                                </a:lnTo>
                                <a:lnTo>
                                  <a:pt x="19923" y="19911"/>
                                </a:lnTo>
                                <a:lnTo>
                                  <a:pt x="11958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66" name="Picture 5066"/>
                          <pic:cNvPicPr/>
                        </pic:nvPicPr>
                        <pic:blipFill>
                          <a:blip r:embed="rId271"/>
                          <a:stretch/>
                        </pic:blipFill>
                        <pic:spPr>
                          <a:xfrm>
                            <a:off x="2031031" y="5690040"/>
                            <a:ext cx="91689" cy="107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67" name="Shape 5067"/>
                        <wps:cNvSpPr/>
                        <wps:spPr>
                          <a:xfrm>
                            <a:off x="1881544" y="5775755"/>
                            <a:ext cx="2790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9897">
                                <a:moveTo>
                                  <a:pt x="27900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1911442" y="5696019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1911442" y="5751838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1937357" y="5696019"/>
                            <a:ext cx="2590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55818">
                                <a:moveTo>
                                  <a:pt x="5979" y="55818"/>
                                </a:moveTo>
                                <a:lnTo>
                                  <a:pt x="13943" y="55818"/>
                                </a:lnTo>
                                <a:lnTo>
                                  <a:pt x="25902" y="35876"/>
                                </a:lnTo>
                                <a:lnTo>
                                  <a:pt x="25902" y="7982"/>
                                </a:lnTo>
                                <a:lnTo>
                                  <a:pt x="19923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923"/>
                                </a:lnTo>
                                <a:lnTo>
                                  <a:pt x="25902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1977216" y="5696019"/>
                            <a:ext cx="1993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55818">
                                <a:moveTo>
                                  <a:pt x="5979" y="55818"/>
                                </a:moveTo>
                                <a:lnTo>
                                  <a:pt x="0" y="45862"/>
                                </a:lnTo>
                                <a:lnTo>
                                  <a:pt x="0" y="7982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35" y="7982"/>
                                </a:lnTo>
                                <a:lnTo>
                                  <a:pt x="19935" y="45862"/>
                                </a:lnTo>
                                <a:lnTo>
                                  <a:pt x="11958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1827729" y="5757817"/>
                            <a:ext cx="2790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894">
                                <a:moveTo>
                                  <a:pt x="27900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1789855" y="5672101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1789855" y="5727920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1815770" y="5672101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5979" y="55818"/>
                                </a:moveTo>
                                <a:lnTo>
                                  <a:pt x="13956" y="55818"/>
                                </a:lnTo>
                                <a:lnTo>
                                  <a:pt x="25915" y="37879"/>
                                </a:lnTo>
                                <a:lnTo>
                                  <a:pt x="25915" y="7982"/>
                                </a:lnTo>
                                <a:lnTo>
                                  <a:pt x="19935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923"/>
                                </a:lnTo>
                                <a:lnTo>
                                  <a:pt x="25915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1855629" y="5672101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1855629" y="5727920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1696180" y="5859468"/>
                            <a:ext cx="2790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9897">
                                <a:moveTo>
                                  <a:pt x="27900" y="15935"/>
                                </a:moveTo>
                                <a:lnTo>
                                  <a:pt x="23917" y="5979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5979"/>
                                </a:lnTo>
                                <a:lnTo>
                                  <a:pt x="0" y="15935"/>
                                </a:lnTo>
                                <a:lnTo>
                                  <a:pt x="3982" y="25920"/>
                                </a:lnTo>
                                <a:lnTo>
                                  <a:pt x="13956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900" y="15935"/>
                                </a:lnTo>
                                <a:lnTo>
                                  <a:pt x="27900" y="15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1738036" y="5885389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1738036" y="5941178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1763952" y="5885389"/>
                            <a:ext cx="25902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55788">
                                <a:moveTo>
                                  <a:pt x="5979" y="55788"/>
                                </a:moveTo>
                                <a:lnTo>
                                  <a:pt x="11958" y="55788"/>
                                </a:lnTo>
                                <a:lnTo>
                                  <a:pt x="25902" y="37850"/>
                                </a:lnTo>
                                <a:lnTo>
                                  <a:pt x="25902" y="9955"/>
                                </a:lnTo>
                                <a:lnTo>
                                  <a:pt x="19923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  <a:lnTo>
                                  <a:pt x="2590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1803811" y="5885389"/>
                            <a:ext cx="25915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78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9955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5915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83" name="Picture 5083"/>
                          <pic:cNvPicPr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>
                            <a:off x="1576590" y="5969102"/>
                            <a:ext cx="121587" cy="89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4" name="Shape 5084"/>
                        <wps:cNvSpPr/>
                        <wps:spPr>
                          <a:xfrm>
                            <a:off x="1516795" y="6086688"/>
                            <a:ext cx="2790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895">
                                <a:moveTo>
                                  <a:pt x="27900" y="13961"/>
                                </a:moveTo>
                                <a:lnTo>
                                  <a:pt x="23918" y="3977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3977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7895"/>
                                </a:lnTo>
                                <a:lnTo>
                                  <a:pt x="23918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1468959" y="6130548"/>
                            <a:ext cx="5979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2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1468959" y="6188340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1494875" y="6130548"/>
                            <a:ext cx="25902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57792">
                                <a:moveTo>
                                  <a:pt x="5979" y="57792"/>
                                </a:moveTo>
                                <a:lnTo>
                                  <a:pt x="13943" y="57792"/>
                                </a:lnTo>
                                <a:lnTo>
                                  <a:pt x="25902" y="37851"/>
                                </a:lnTo>
                                <a:lnTo>
                                  <a:pt x="25902" y="9956"/>
                                </a:lnTo>
                                <a:lnTo>
                                  <a:pt x="19923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6"/>
                                </a:lnTo>
                                <a:lnTo>
                                  <a:pt x="0" y="19912"/>
                                </a:lnTo>
                                <a:lnTo>
                                  <a:pt x="5979" y="29897"/>
                                </a:lnTo>
                                <a:lnTo>
                                  <a:pt x="25902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1534734" y="6130548"/>
                            <a:ext cx="25915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2">
                                <a:moveTo>
                                  <a:pt x="25915" y="37851"/>
                                </a:moveTo>
                                <a:lnTo>
                                  <a:pt x="0" y="37851"/>
                                </a:lnTo>
                                <a:lnTo>
                                  <a:pt x="19935" y="0"/>
                                </a:lnTo>
                                <a:lnTo>
                                  <a:pt x="19935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1514798" y="5917260"/>
                            <a:ext cx="27912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2" h="29897">
                                <a:moveTo>
                                  <a:pt x="27912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56" y="0"/>
                                </a:lnTo>
                                <a:lnTo>
                                  <a:pt x="3994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94" y="23917"/>
                                </a:lnTo>
                                <a:lnTo>
                                  <a:pt x="13956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912" y="13961"/>
                                </a:lnTo>
                                <a:lnTo>
                                  <a:pt x="27912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1405182" y="5917260"/>
                            <a:ext cx="5979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1405182" y="5975081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1431085" y="5917260"/>
                            <a:ext cx="25915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821">
                                <a:moveTo>
                                  <a:pt x="5979" y="57821"/>
                                </a:moveTo>
                                <a:lnTo>
                                  <a:pt x="13956" y="57821"/>
                                </a:lnTo>
                                <a:lnTo>
                                  <a:pt x="25915" y="37879"/>
                                </a:lnTo>
                                <a:lnTo>
                                  <a:pt x="25915" y="9985"/>
                                </a:lnTo>
                                <a:lnTo>
                                  <a:pt x="19935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923"/>
                                </a:lnTo>
                                <a:lnTo>
                                  <a:pt x="25915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1470957" y="5917260"/>
                            <a:ext cx="25903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3" h="57821">
                                <a:moveTo>
                                  <a:pt x="0" y="47835"/>
                                </a:moveTo>
                                <a:lnTo>
                                  <a:pt x="5979" y="57821"/>
                                </a:lnTo>
                                <a:lnTo>
                                  <a:pt x="19923" y="57821"/>
                                </a:lnTo>
                                <a:lnTo>
                                  <a:pt x="25903" y="47835"/>
                                </a:lnTo>
                                <a:lnTo>
                                  <a:pt x="25903" y="27923"/>
                                </a:lnTo>
                                <a:lnTo>
                                  <a:pt x="19923" y="19941"/>
                                </a:lnTo>
                                <a:lnTo>
                                  <a:pt x="0" y="19941"/>
                                </a:lnTo>
                                <a:lnTo>
                                  <a:pt x="0" y="0"/>
                                </a:lnTo>
                                <a:lnTo>
                                  <a:pt x="25903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1478921" y="5793694"/>
                            <a:ext cx="27912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2" h="27894">
                                <a:moveTo>
                                  <a:pt x="27912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56" y="0"/>
                                </a:lnTo>
                                <a:lnTo>
                                  <a:pt x="3994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94" y="23917"/>
                                </a:lnTo>
                                <a:lnTo>
                                  <a:pt x="13956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12" y="13961"/>
                                </a:lnTo>
                                <a:lnTo>
                                  <a:pt x="27912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1333428" y="5799673"/>
                            <a:ext cx="7964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4" h="57791">
                                <a:moveTo>
                                  <a:pt x="0" y="9955"/>
                                </a:moveTo>
                                <a:lnTo>
                                  <a:pt x="7964" y="0"/>
                                </a:lnTo>
                                <a:lnTo>
                                  <a:pt x="7964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1333428" y="5857465"/>
                            <a:ext cx="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">
                                <a:moveTo>
                                  <a:pt x="0" y="0"/>
                                </a:moveTo>
                                <a:lnTo>
                                  <a:pt x="13944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1361329" y="5799673"/>
                            <a:ext cx="2591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1">
                                <a:moveTo>
                                  <a:pt x="5979" y="57791"/>
                                </a:moveTo>
                                <a:lnTo>
                                  <a:pt x="11958" y="57791"/>
                                </a:lnTo>
                                <a:lnTo>
                                  <a:pt x="25915" y="37879"/>
                                </a:lnTo>
                                <a:lnTo>
                                  <a:pt x="25915" y="9955"/>
                                </a:lnTo>
                                <a:lnTo>
                                  <a:pt x="19935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894"/>
                                </a:lnTo>
                                <a:lnTo>
                                  <a:pt x="25915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1399203" y="5799673"/>
                            <a:ext cx="2790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57791">
                                <a:moveTo>
                                  <a:pt x="0" y="27894"/>
                                </a:moveTo>
                                <a:lnTo>
                                  <a:pt x="19923" y="27894"/>
                                </a:lnTo>
                                <a:lnTo>
                                  <a:pt x="27900" y="37879"/>
                                </a:lnTo>
                                <a:lnTo>
                                  <a:pt x="27900" y="47835"/>
                                </a:lnTo>
                                <a:lnTo>
                                  <a:pt x="19923" y="57791"/>
                                </a:lnTo>
                                <a:lnTo>
                                  <a:pt x="7964" y="57791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3943" y="0"/>
                                </a:lnTo>
                                <a:lnTo>
                                  <a:pt x="19923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1295554" y="5542555"/>
                            <a:ext cx="2790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895">
                                <a:moveTo>
                                  <a:pt x="27900" y="13961"/>
                                </a:moveTo>
                                <a:lnTo>
                                  <a:pt x="23917" y="3977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3977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1205862" y="5592394"/>
                            <a:ext cx="5979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2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1205862" y="5650186"/>
                            <a:ext cx="1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6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1231777" y="5592394"/>
                            <a:ext cx="25902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57792">
                                <a:moveTo>
                                  <a:pt x="7964" y="57792"/>
                                </a:moveTo>
                                <a:lnTo>
                                  <a:pt x="13943" y="57792"/>
                                </a:lnTo>
                                <a:lnTo>
                                  <a:pt x="25902" y="37851"/>
                                </a:lnTo>
                                <a:lnTo>
                                  <a:pt x="25902" y="9956"/>
                                </a:lnTo>
                                <a:lnTo>
                                  <a:pt x="19923" y="0"/>
                                </a:lnTo>
                                <a:lnTo>
                                  <a:pt x="7964" y="0"/>
                                </a:lnTo>
                                <a:lnTo>
                                  <a:pt x="0" y="9956"/>
                                </a:lnTo>
                                <a:lnTo>
                                  <a:pt x="0" y="19912"/>
                                </a:lnTo>
                                <a:lnTo>
                                  <a:pt x="7964" y="29897"/>
                                </a:lnTo>
                                <a:lnTo>
                                  <a:pt x="25902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1271636" y="5592394"/>
                            <a:ext cx="25915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2">
                                <a:moveTo>
                                  <a:pt x="0" y="0"/>
                                </a:moveTo>
                                <a:lnTo>
                                  <a:pt x="25915" y="0"/>
                                </a:lnTo>
                                <a:lnTo>
                                  <a:pt x="5979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04" name="Picture 5104"/>
                          <pic:cNvPicPr/>
                        </pic:nvPicPr>
                        <pic:blipFill>
                          <a:blip r:embed="rId273"/>
                          <a:stretch/>
                        </pic:blipFill>
                        <pic:spPr>
                          <a:xfrm>
                            <a:off x="1144070" y="5383112"/>
                            <a:ext cx="133546" cy="111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05" name="Shape 5105"/>
                        <wps:cNvSpPr/>
                        <wps:spPr>
                          <a:xfrm>
                            <a:off x="942765" y="5568476"/>
                            <a:ext cx="2790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895">
                                <a:moveTo>
                                  <a:pt x="27900" y="1393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33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33"/>
                                </a:lnTo>
                                <a:lnTo>
                                  <a:pt x="27900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910870" y="5620289"/>
                            <a:ext cx="5979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910870" y="5678081"/>
                            <a:ext cx="1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9">
                                <a:moveTo>
                                  <a:pt x="0" y="0"/>
                                </a:moveTo>
                                <a:lnTo>
                                  <a:pt x="11959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936785" y="5620289"/>
                            <a:ext cx="2591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1">
                                <a:moveTo>
                                  <a:pt x="5979" y="57791"/>
                                </a:moveTo>
                                <a:lnTo>
                                  <a:pt x="13956" y="57791"/>
                                </a:lnTo>
                                <a:lnTo>
                                  <a:pt x="25915" y="37879"/>
                                </a:lnTo>
                                <a:lnTo>
                                  <a:pt x="25915" y="9955"/>
                                </a:lnTo>
                                <a:lnTo>
                                  <a:pt x="19935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0"/>
                                </a:lnTo>
                                <a:lnTo>
                                  <a:pt x="5979" y="27894"/>
                                </a:lnTo>
                                <a:lnTo>
                                  <a:pt x="25915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976644" y="5620289"/>
                            <a:ext cx="2591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1">
                                <a:moveTo>
                                  <a:pt x="5979" y="57791"/>
                                </a:moveTo>
                                <a:lnTo>
                                  <a:pt x="11959" y="57791"/>
                                </a:lnTo>
                                <a:lnTo>
                                  <a:pt x="25915" y="37879"/>
                                </a:lnTo>
                                <a:lnTo>
                                  <a:pt x="25915" y="9955"/>
                                </a:lnTo>
                                <a:lnTo>
                                  <a:pt x="19935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0"/>
                                </a:lnTo>
                                <a:lnTo>
                                  <a:pt x="5979" y="27894"/>
                                </a:lnTo>
                                <a:lnTo>
                                  <a:pt x="25915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880972" y="5502702"/>
                            <a:ext cx="27912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2" h="27894">
                                <a:moveTo>
                                  <a:pt x="27912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56" y="0"/>
                                </a:lnTo>
                                <a:lnTo>
                                  <a:pt x="3994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94" y="23917"/>
                                </a:lnTo>
                                <a:lnTo>
                                  <a:pt x="13956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12" y="13932"/>
                                </a:lnTo>
                                <a:lnTo>
                                  <a:pt x="27912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761383" y="5522614"/>
                            <a:ext cx="2791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2" h="55818">
                                <a:moveTo>
                                  <a:pt x="0" y="9985"/>
                                </a:moveTo>
                                <a:lnTo>
                                  <a:pt x="7976" y="0"/>
                                </a:lnTo>
                                <a:lnTo>
                                  <a:pt x="19935" y="0"/>
                                </a:lnTo>
                                <a:lnTo>
                                  <a:pt x="27912" y="9985"/>
                                </a:lnTo>
                                <a:lnTo>
                                  <a:pt x="27912" y="19941"/>
                                </a:lnTo>
                                <a:lnTo>
                                  <a:pt x="19935" y="27923"/>
                                </a:lnTo>
                                <a:lnTo>
                                  <a:pt x="7976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91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801254" y="5522614"/>
                            <a:ext cx="19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55818">
                                <a:moveTo>
                                  <a:pt x="7964" y="55818"/>
                                </a:moveTo>
                                <a:lnTo>
                                  <a:pt x="0" y="47836"/>
                                </a:lnTo>
                                <a:lnTo>
                                  <a:pt x="0" y="9985"/>
                                </a:lnTo>
                                <a:lnTo>
                                  <a:pt x="7964" y="0"/>
                                </a:lnTo>
                                <a:lnTo>
                                  <a:pt x="13944" y="0"/>
                                </a:lnTo>
                                <a:lnTo>
                                  <a:pt x="19923" y="9985"/>
                                </a:lnTo>
                                <a:lnTo>
                                  <a:pt x="19923" y="47836"/>
                                </a:lnTo>
                                <a:lnTo>
                                  <a:pt x="13944" y="55818"/>
                                </a:lnTo>
                                <a:lnTo>
                                  <a:pt x="7964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835134" y="5522614"/>
                            <a:ext cx="1993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55818">
                                <a:moveTo>
                                  <a:pt x="5979" y="55818"/>
                                </a:moveTo>
                                <a:lnTo>
                                  <a:pt x="0" y="47836"/>
                                </a:lnTo>
                                <a:lnTo>
                                  <a:pt x="0" y="9985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35" y="9985"/>
                                </a:lnTo>
                                <a:lnTo>
                                  <a:pt x="19935" y="47836"/>
                                </a:lnTo>
                                <a:lnTo>
                                  <a:pt x="11958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998577" y="5377133"/>
                            <a:ext cx="2790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894">
                                <a:moveTo>
                                  <a:pt x="27900" y="13932"/>
                                </a:moveTo>
                                <a:lnTo>
                                  <a:pt x="23918" y="3976"/>
                                </a:lnTo>
                                <a:lnTo>
                                  <a:pt x="13944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82" y="23917"/>
                                </a:lnTo>
                                <a:lnTo>
                                  <a:pt x="13944" y="27894"/>
                                </a:lnTo>
                                <a:lnTo>
                                  <a:pt x="23918" y="23917"/>
                                </a:lnTo>
                                <a:lnTo>
                                  <a:pt x="27900" y="13932"/>
                                </a:lnTo>
                                <a:lnTo>
                                  <a:pt x="27900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1054378" y="5321314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9955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15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1094249" y="5321314"/>
                            <a:ext cx="19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55818">
                                <a:moveTo>
                                  <a:pt x="5979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23" y="9955"/>
                                </a:lnTo>
                                <a:lnTo>
                                  <a:pt x="19923" y="47835"/>
                                </a:lnTo>
                                <a:lnTo>
                                  <a:pt x="11958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1126131" y="5321314"/>
                            <a:ext cx="7976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55818">
                                <a:moveTo>
                                  <a:pt x="0" y="9955"/>
                                </a:moveTo>
                                <a:lnTo>
                                  <a:pt x="7976" y="0"/>
                                </a:lnTo>
                                <a:lnTo>
                                  <a:pt x="7976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1126131" y="5377133"/>
                            <a:ext cx="1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6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902905" y="5277455"/>
                            <a:ext cx="2790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9897">
                                <a:moveTo>
                                  <a:pt x="27900" y="15964"/>
                                </a:moveTo>
                                <a:lnTo>
                                  <a:pt x="23917" y="4005"/>
                                </a:lnTo>
                                <a:lnTo>
                                  <a:pt x="13944" y="0"/>
                                </a:lnTo>
                                <a:lnTo>
                                  <a:pt x="3982" y="4005"/>
                                </a:lnTo>
                                <a:lnTo>
                                  <a:pt x="0" y="15964"/>
                                </a:lnTo>
                                <a:lnTo>
                                  <a:pt x="3982" y="25920"/>
                                </a:lnTo>
                                <a:lnTo>
                                  <a:pt x="13944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900" y="15964"/>
                                </a:lnTo>
                                <a:lnTo>
                                  <a:pt x="27900" y="15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785301" y="5277455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915" y="7982"/>
                                </a:lnTo>
                                <a:lnTo>
                                  <a:pt x="25915" y="17938"/>
                                </a:lnTo>
                                <a:lnTo>
                                  <a:pt x="17938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5876"/>
                                </a:lnTo>
                                <a:lnTo>
                                  <a:pt x="0" y="55818"/>
                                </a:lnTo>
                                <a:lnTo>
                                  <a:pt x="25915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823175" y="5277455"/>
                            <a:ext cx="1993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55818">
                                <a:moveTo>
                                  <a:pt x="7976" y="55818"/>
                                </a:moveTo>
                                <a:lnTo>
                                  <a:pt x="0" y="45862"/>
                                </a:lnTo>
                                <a:lnTo>
                                  <a:pt x="0" y="7982"/>
                                </a:lnTo>
                                <a:lnTo>
                                  <a:pt x="7976" y="0"/>
                                </a:lnTo>
                                <a:lnTo>
                                  <a:pt x="13956" y="0"/>
                                </a:lnTo>
                                <a:lnTo>
                                  <a:pt x="19935" y="7982"/>
                                </a:lnTo>
                                <a:lnTo>
                                  <a:pt x="19935" y="45862"/>
                                </a:lnTo>
                                <a:lnTo>
                                  <a:pt x="13956" y="55818"/>
                                </a:lnTo>
                                <a:lnTo>
                                  <a:pt x="7976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857055" y="5277455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7982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5876"/>
                                </a:lnTo>
                                <a:lnTo>
                                  <a:pt x="0" y="55818"/>
                                </a:lnTo>
                                <a:lnTo>
                                  <a:pt x="25915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1088270" y="5084137"/>
                            <a:ext cx="27900" cy="29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9898">
                                <a:moveTo>
                                  <a:pt x="27900" y="13933"/>
                                </a:moveTo>
                                <a:lnTo>
                                  <a:pt x="23917" y="3977"/>
                                </a:lnTo>
                                <a:lnTo>
                                  <a:pt x="13943" y="0"/>
                                </a:lnTo>
                                <a:lnTo>
                                  <a:pt x="3982" y="3977"/>
                                </a:lnTo>
                                <a:lnTo>
                                  <a:pt x="0" y="13933"/>
                                </a:lnTo>
                                <a:lnTo>
                                  <a:pt x="3982" y="23917"/>
                                </a:lnTo>
                                <a:lnTo>
                                  <a:pt x="13943" y="29898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33"/>
                                </a:lnTo>
                                <a:lnTo>
                                  <a:pt x="27900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976644" y="5054240"/>
                            <a:ext cx="25915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789">
                                <a:moveTo>
                                  <a:pt x="0" y="9956"/>
                                </a:moveTo>
                                <a:lnTo>
                                  <a:pt x="7976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9956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895"/>
                                </a:lnTo>
                                <a:lnTo>
                                  <a:pt x="7976" y="27895"/>
                                </a:lnTo>
                                <a:lnTo>
                                  <a:pt x="0" y="37851"/>
                                </a:lnTo>
                                <a:lnTo>
                                  <a:pt x="0" y="55789"/>
                                </a:lnTo>
                                <a:lnTo>
                                  <a:pt x="25915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1016516" y="5054240"/>
                            <a:ext cx="19923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55789">
                                <a:moveTo>
                                  <a:pt x="5979" y="55789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6"/>
                                </a:lnTo>
                                <a:lnTo>
                                  <a:pt x="5979" y="0"/>
                                </a:lnTo>
                                <a:lnTo>
                                  <a:pt x="13944" y="0"/>
                                </a:lnTo>
                                <a:lnTo>
                                  <a:pt x="19923" y="9956"/>
                                </a:lnTo>
                                <a:lnTo>
                                  <a:pt x="19923" y="47835"/>
                                </a:lnTo>
                                <a:lnTo>
                                  <a:pt x="13944" y="55789"/>
                                </a:lnTo>
                                <a:lnTo>
                                  <a:pt x="5979" y="557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1050395" y="5054240"/>
                            <a:ext cx="25915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27895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9956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895"/>
                                </a:lnTo>
                                <a:lnTo>
                                  <a:pt x="11959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1050395" y="5082135"/>
                            <a:ext cx="25915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27894">
                                <a:moveTo>
                                  <a:pt x="19935" y="0"/>
                                </a:moveTo>
                                <a:lnTo>
                                  <a:pt x="25915" y="9955"/>
                                </a:lnTo>
                                <a:lnTo>
                                  <a:pt x="25915" y="19940"/>
                                </a:lnTo>
                                <a:lnTo>
                                  <a:pt x="19935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4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1297552" y="4878832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61"/>
                                </a:moveTo>
                                <a:lnTo>
                                  <a:pt x="25903" y="3976"/>
                                </a:lnTo>
                                <a:lnTo>
                                  <a:pt x="13944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44" y="27894"/>
                                </a:lnTo>
                                <a:lnTo>
                                  <a:pt x="25903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1177962" y="4844958"/>
                            <a:ext cx="25903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3" h="5578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23" y="0"/>
                                </a:lnTo>
                                <a:lnTo>
                                  <a:pt x="25903" y="9955"/>
                                </a:lnTo>
                                <a:lnTo>
                                  <a:pt x="25903" y="17938"/>
                                </a:lnTo>
                                <a:lnTo>
                                  <a:pt x="19923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5903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1217821" y="4844958"/>
                            <a:ext cx="17938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8" h="55788">
                                <a:moveTo>
                                  <a:pt x="5979" y="5578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7938" y="9955"/>
                                </a:lnTo>
                                <a:lnTo>
                                  <a:pt x="17938" y="47835"/>
                                </a:lnTo>
                                <a:lnTo>
                                  <a:pt x="11958" y="55788"/>
                                </a:lnTo>
                                <a:lnTo>
                                  <a:pt x="5979" y="55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1249716" y="4844958"/>
                            <a:ext cx="25902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55788">
                                <a:moveTo>
                                  <a:pt x="25902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9923" y="0"/>
                                </a:lnTo>
                                <a:lnTo>
                                  <a:pt x="19923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1464977" y="4587840"/>
                            <a:ext cx="2790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894">
                                <a:moveTo>
                                  <a:pt x="27900" y="13932"/>
                                </a:moveTo>
                                <a:lnTo>
                                  <a:pt x="23918" y="3976"/>
                                </a:lnTo>
                                <a:lnTo>
                                  <a:pt x="13944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82" y="23917"/>
                                </a:lnTo>
                                <a:lnTo>
                                  <a:pt x="13944" y="27894"/>
                                </a:lnTo>
                                <a:lnTo>
                                  <a:pt x="23918" y="23917"/>
                                </a:lnTo>
                                <a:lnTo>
                                  <a:pt x="27900" y="13932"/>
                                </a:lnTo>
                                <a:lnTo>
                                  <a:pt x="27900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1329434" y="4569901"/>
                            <a:ext cx="25915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789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7953"/>
                                </a:lnTo>
                                <a:lnTo>
                                  <a:pt x="25915" y="17939"/>
                                </a:lnTo>
                                <a:lnTo>
                                  <a:pt x="19935" y="27895"/>
                                </a:lnTo>
                                <a:lnTo>
                                  <a:pt x="5979" y="27895"/>
                                </a:lnTo>
                                <a:lnTo>
                                  <a:pt x="0" y="35877"/>
                                </a:lnTo>
                                <a:lnTo>
                                  <a:pt x="0" y="55789"/>
                                </a:lnTo>
                                <a:lnTo>
                                  <a:pt x="25915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1369305" y="4569901"/>
                            <a:ext cx="19923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55789">
                                <a:moveTo>
                                  <a:pt x="5979" y="55789"/>
                                </a:moveTo>
                                <a:lnTo>
                                  <a:pt x="0" y="45833"/>
                                </a:lnTo>
                                <a:lnTo>
                                  <a:pt x="0" y="7953"/>
                                </a:lnTo>
                                <a:lnTo>
                                  <a:pt x="5979" y="0"/>
                                </a:lnTo>
                                <a:lnTo>
                                  <a:pt x="13943" y="0"/>
                                </a:lnTo>
                                <a:lnTo>
                                  <a:pt x="19923" y="7953"/>
                                </a:lnTo>
                                <a:lnTo>
                                  <a:pt x="19923" y="45833"/>
                                </a:lnTo>
                                <a:lnTo>
                                  <a:pt x="13943" y="55789"/>
                                </a:lnTo>
                                <a:lnTo>
                                  <a:pt x="5979" y="557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1403185" y="4569901"/>
                            <a:ext cx="25915" cy="5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789">
                                <a:moveTo>
                                  <a:pt x="25915" y="35877"/>
                                </a:moveTo>
                                <a:lnTo>
                                  <a:pt x="0" y="35877"/>
                                </a:lnTo>
                                <a:lnTo>
                                  <a:pt x="17938" y="0"/>
                                </a:lnTo>
                                <a:lnTo>
                                  <a:pt x="17938" y="5578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1606488" y="4286863"/>
                            <a:ext cx="2790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894">
                                <a:moveTo>
                                  <a:pt x="27900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1460983" y="4298822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7982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5876"/>
                                </a:lnTo>
                                <a:lnTo>
                                  <a:pt x="0" y="55818"/>
                                </a:lnTo>
                                <a:lnTo>
                                  <a:pt x="25915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1500854" y="4298822"/>
                            <a:ext cx="19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55818">
                                <a:moveTo>
                                  <a:pt x="5979" y="5581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7982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23" y="7982"/>
                                </a:lnTo>
                                <a:lnTo>
                                  <a:pt x="19923" y="45832"/>
                                </a:lnTo>
                                <a:lnTo>
                                  <a:pt x="11958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1532737" y="4298822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0" y="27894"/>
                                </a:moveTo>
                                <a:lnTo>
                                  <a:pt x="19935" y="27894"/>
                                </a:lnTo>
                                <a:lnTo>
                                  <a:pt x="25915" y="35876"/>
                                </a:lnTo>
                                <a:lnTo>
                                  <a:pt x="25915" y="45832"/>
                                </a:lnTo>
                                <a:lnTo>
                                  <a:pt x="19935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5832"/>
                                </a:lnTo>
                                <a:lnTo>
                                  <a:pt x="0" y="17938"/>
                                </a:lnTo>
                                <a:lnTo>
                                  <a:pt x="13956" y="0"/>
                                </a:lnTo>
                                <a:lnTo>
                                  <a:pt x="19935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1500854" y="4171250"/>
                            <a:ext cx="2790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923">
                                <a:moveTo>
                                  <a:pt x="27900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43" y="0"/>
                                </a:lnTo>
                                <a:lnTo>
                                  <a:pt x="3982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43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1373288" y="4173253"/>
                            <a:ext cx="2591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9955"/>
                                </a:lnTo>
                                <a:lnTo>
                                  <a:pt x="25915" y="19941"/>
                                </a:lnTo>
                                <a:lnTo>
                                  <a:pt x="19935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7791"/>
                                </a:lnTo>
                                <a:lnTo>
                                  <a:pt x="25915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1413147" y="4173253"/>
                            <a:ext cx="17938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8" h="57791">
                                <a:moveTo>
                                  <a:pt x="5979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7938" y="9955"/>
                                </a:lnTo>
                                <a:lnTo>
                                  <a:pt x="17938" y="47835"/>
                                </a:lnTo>
                                <a:lnTo>
                                  <a:pt x="11958" y="57791"/>
                                </a:lnTo>
                                <a:lnTo>
                                  <a:pt x="5979" y="57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1445042" y="4173253"/>
                            <a:ext cx="2591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1">
                                <a:moveTo>
                                  <a:pt x="0" y="0"/>
                                </a:moveTo>
                                <a:lnTo>
                                  <a:pt x="25915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1532737" y="4053663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56" y="0"/>
                                </a:lnTo>
                                <a:lnTo>
                                  <a:pt x="3994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94" y="23917"/>
                                </a:lnTo>
                                <a:lnTo>
                                  <a:pt x="13956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1405182" y="4049686"/>
                            <a:ext cx="2790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57791">
                                <a:moveTo>
                                  <a:pt x="0" y="9955"/>
                                </a:moveTo>
                                <a:lnTo>
                                  <a:pt x="7964" y="0"/>
                                </a:lnTo>
                                <a:lnTo>
                                  <a:pt x="19923" y="0"/>
                                </a:lnTo>
                                <a:lnTo>
                                  <a:pt x="27900" y="9955"/>
                                </a:lnTo>
                                <a:lnTo>
                                  <a:pt x="27900" y="19911"/>
                                </a:lnTo>
                                <a:lnTo>
                                  <a:pt x="19923" y="27894"/>
                                </a:lnTo>
                                <a:lnTo>
                                  <a:pt x="7964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7791"/>
                                </a:lnTo>
                                <a:lnTo>
                                  <a:pt x="27900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1445042" y="4049686"/>
                            <a:ext cx="1993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57791">
                                <a:moveTo>
                                  <a:pt x="7976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7976" y="0"/>
                                </a:lnTo>
                                <a:lnTo>
                                  <a:pt x="13956" y="0"/>
                                </a:lnTo>
                                <a:lnTo>
                                  <a:pt x="19935" y="9955"/>
                                </a:lnTo>
                                <a:lnTo>
                                  <a:pt x="19935" y="47835"/>
                                </a:lnTo>
                                <a:lnTo>
                                  <a:pt x="13956" y="57791"/>
                                </a:lnTo>
                                <a:lnTo>
                                  <a:pt x="7976" y="57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1478921" y="4049686"/>
                            <a:ext cx="2591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1">
                                <a:moveTo>
                                  <a:pt x="5979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50"/>
                                </a:lnTo>
                                <a:lnTo>
                                  <a:pt x="5979" y="27894"/>
                                </a:lnTo>
                                <a:lnTo>
                                  <a:pt x="19935" y="27894"/>
                                </a:lnTo>
                                <a:lnTo>
                                  <a:pt x="25915" y="19911"/>
                                </a:lnTo>
                                <a:lnTo>
                                  <a:pt x="25915" y="9955"/>
                                </a:lnTo>
                                <a:lnTo>
                                  <a:pt x="19935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11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1484901" y="4077581"/>
                            <a:ext cx="19935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29897">
                                <a:moveTo>
                                  <a:pt x="13956" y="0"/>
                                </a:moveTo>
                                <a:lnTo>
                                  <a:pt x="19935" y="9955"/>
                                </a:lnTo>
                                <a:lnTo>
                                  <a:pt x="19935" y="19941"/>
                                </a:lnTo>
                                <a:lnTo>
                                  <a:pt x="13956" y="29897"/>
                                </a:lnTo>
                                <a:lnTo>
                                  <a:pt x="0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1550675" y="3940052"/>
                            <a:ext cx="27912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2" h="27895">
                                <a:moveTo>
                                  <a:pt x="27912" y="13961"/>
                                </a:moveTo>
                                <a:lnTo>
                                  <a:pt x="23917" y="3977"/>
                                </a:lnTo>
                                <a:lnTo>
                                  <a:pt x="13956" y="0"/>
                                </a:lnTo>
                                <a:lnTo>
                                  <a:pt x="3994" y="3977"/>
                                </a:lnTo>
                                <a:lnTo>
                                  <a:pt x="0" y="13961"/>
                                </a:lnTo>
                                <a:lnTo>
                                  <a:pt x="3994" y="23917"/>
                                </a:lnTo>
                                <a:lnTo>
                                  <a:pt x="13956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912" y="13961"/>
                                </a:lnTo>
                                <a:lnTo>
                                  <a:pt x="27912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1421124" y="3954014"/>
                            <a:ext cx="25915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2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915" y="9955"/>
                                </a:lnTo>
                                <a:lnTo>
                                  <a:pt x="25915" y="19912"/>
                                </a:lnTo>
                                <a:lnTo>
                                  <a:pt x="17938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51"/>
                                </a:lnTo>
                                <a:lnTo>
                                  <a:pt x="0" y="57792"/>
                                </a:lnTo>
                                <a:lnTo>
                                  <a:pt x="25915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1458998" y="3954014"/>
                            <a:ext cx="19923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57792">
                                <a:moveTo>
                                  <a:pt x="7964" y="57792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7964" y="0"/>
                                </a:lnTo>
                                <a:lnTo>
                                  <a:pt x="13944" y="0"/>
                                </a:lnTo>
                                <a:lnTo>
                                  <a:pt x="19923" y="9955"/>
                                </a:lnTo>
                                <a:lnTo>
                                  <a:pt x="19923" y="47835"/>
                                </a:lnTo>
                                <a:lnTo>
                                  <a:pt x="13944" y="57792"/>
                                </a:lnTo>
                                <a:lnTo>
                                  <a:pt x="7964" y="577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1492877" y="3954014"/>
                            <a:ext cx="25915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2">
                                <a:moveTo>
                                  <a:pt x="5979" y="57792"/>
                                </a:moveTo>
                                <a:lnTo>
                                  <a:pt x="13956" y="57792"/>
                                </a:lnTo>
                                <a:lnTo>
                                  <a:pt x="25915" y="37851"/>
                                </a:lnTo>
                                <a:lnTo>
                                  <a:pt x="25915" y="9955"/>
                                </a:lnTo>
                                <a:lnTo>
                                  <a:pt x="19935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12"/>
                                </a:lnTo>
                                <a:lnTo>
                                  <a:pt x="5979" y="29897"/>
                                </a:lnTo>
                                <a:lnTo>
                                  <a:pt x="25915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1542711" y="3882260"/>
                            <a:ext cx="29897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9897">
                                <a:moveTo>
                                  <a:pt x="29897" y="13932"/>
                                </a:moveTo>
                                <a:lnTo>
                                  <a:pt x="25902" y="3976"/>
                                </a:lnTo>
                                <a:lnTo>
                                  <a:pt x="15941" y="0"/>
                                </a:lnTo>
                                <a:lnTo>
                                  <a:pt x="5979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5979" y="23917"/>
                                </a:lnTo>
                                <a:lnTo>
                                  <a:pt x="15941" y="29897"/>
                                </a:lnTo>
                                <a:lnTo>
                                  <a:pt x="25902" y="23917"/>
                                </a:lnTo>
                                <a:lnTo>
                                  <a:pt x="29897" y="13932"/>
                                </a:lnTo>
                                <a:lnTo>
                                  <a:pt x="29897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1417141" y="3860316"/>
                            <a:ext cx="2790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55818">
                                <a:moveTo>
                                  <a:pt x="0" y="7982"/>
                                </a:moveTo>
                                <a:lnTo>
                                  <a:pt x="7964" y="0"/>
                                </a:lnTo>
                                <a:lnTo>
                                  <a:pt x="19923" y="0"/>
                                </a:lnTo>
                                <a:lnTo>
                                  <a:pt x="27900" y="7982"/>
                                </a:lnTo>
                                <a:lnTo>
                                  <a:pt x="27900" y="17938"/>
                                </a:lnTo>
                                <a:lnTo>
                                  <a:pt x="19923" y="27923"/>
                                </a:lnTo>
                                <a:lnTo>
                                  <a:pt x="7964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900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1457000" y="3860316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1457000" y="3916134"/>
                            <a:ext cx="1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6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1482916" y="3860316"/>
                            <a:ext cx="19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" h="55818">
                                <a:moveTo>
                                  <a:pt x="7964" y="55818"/>
                                </a:moveTo>
                                <a:lnTo>
                                  <a:pt x="0" y="45862"/>
                                </a:lnTo>
                                <a:lnTo>
                                  <a:pt x="0" y="7982"/>
                                </a:lnTo>
                                <a:lnTo>
                                  <a:pt x="7964" y="0"/>
                                </a:lnTo>
                                <a:lnTo>
                                  <a:pt x="13943" y="0"/>
                                </a:lnTo>
                                <a:lnTo>
                                  <a:pt x="19923" y="7982"/>
                                </a:lnTo>
                                <a:lnTo>
                                  <a:pt x="19923" y="45862"/>
                                </a:lnTo>
                                <a:lnTo>
                                  <a:pt x="13943" y="55818"/>
                                </a:lnTo>
                                <a:lnTo>
                                  <a:pt x="7964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58" name="Picture 5158"/>
                          <pic:cNvPicPr/>
                        </pic:nvPicPr>
                        <pic:blipFill>
                          <a:blip r:embed="rId274"/>
                          <a:stretch/>
                        </pic:blipFill>
                        <pic:spPr>
                          <a:xfrm>
                            <a:off x="1562634" y="3752685"/>
                            <a:ext cx="139525" cy="143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9" name="Shape 5159"/>
                        <wps:cNvSpPr/>
                        <wps:spPr>
                          <a:xfrm>
                            <a:off x="1694183" y="3724791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7982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5876"/>
                                </a:lnTo>
                                <a:lnTo>
                                  <a:pt x="0" y="55818"/>
                                </a:lnTo>
                                <a:lnTo>
                                  <a:pt x="25915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1734054" y="3724791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1734054" y="3780609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1759957" y="3724791"/>
                            <a:ext cx="25915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27894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7982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894"/>
                                </a:lnTo>
                                <a:lnTo>
                                  <a:pt x="13956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1759957" y="3752685"/>
                            <a:ext cx="25915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27923">
                                <a:moveTo>
                                  <a:pt x="19935" y="0"/>
                                </a:moveTo>
                                <a:lnTo>
                                  <a:pt x="25915" y="7982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1498857" y="3692890"/>
                            <a:ext cx="2790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9897">
                                <a:moveTo>
                                  <a:pt x="27900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1393223" y="3732773"/>
                            <a:ext cx="2790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57791">
                                <a:moveTo>
                                  <a:pt x="0" y="9955"/>
                                </a:moveTo>
                                <a:lnTo>
                                  <a:pt x="7964" y="0"/>
                                </a:lnTo>
                                <a:lnTo>
                                  <a:pt x="19923" y="0"/>
                                </a:lnTo>
                                <a:lnTo>
                                  <a:pt x="27900" y="9955"/>
                                </a:lnTo>
                                <a:lnTo>
                                  <a:pt x="27900" y="19911"/>
                                </a:lnTo>
                                <a:lnTo>
                                  <a:pt x="19923" y="27894"/>
                                </a:lnTo>
                                <a:lnTo>
                                  <a:pt x="7964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7791"/>
                                </a:lnTo>
                                <a:lnTo>
                                  <a:pt x="27900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1433083" y="3732773"/>
                            <a:ext cx="7976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6" h="57791">
                                <a:moveTo>
                                  <a:pt x="0" y="9955"/>
                                </a:moveTo>
                                <a:lnTo>
                                  <a:pt x="7976" y="0"/>
                                </a:lnTo>
                                <a:lnTo>
                                  <a:pt x="7976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1433083" y="3790565"/>
                            <a:ext cx="1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6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1460983" y="3732773"/>
                            <a:ext cx="2591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1">
                                <a:moveTo>
                                  <a:pt x="25915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7938" y="0"/>
                                </a:lnTo>
                                <a:lnTo>
                                  <a:pt x="17938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1403185" y="3597219"/>
                            <a:ext cx="2790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923">
                                <a:moveTo>
                                  <a:pt x="27900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1293557" y="3633096"/>
                            <a:ext cx="2791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2" h="55818">
                                <a:moveTo>
                                  <a:pt x="0" y="9985"/>
                                </a:moveTo>
                                <a:lnTo>
                                  <a:pt x="7976" y="0"/>
                                </a:lnTo>
                                <a:lnTo>
                                  <a:pt x="19935" y="0"/>
                                </a:lnTo>
                                <a:lnTo>
                                  <a:pt x="27912" y="9985"/>
                                </a:lnTo>
                                <a:lnTo>
                                  <a:pt x="27912" y="19941"/>
                                </a:lnTo>
                                <a:lnTo>
                                  <a:pt x="19935" y="27923"/>
                                </a:lnTo>
                                <a:lnTo>
                                  <a:pt x="7976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91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1333428" y="3633096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1333428" y="3688914"/>
                            <a:ext cx="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">
                                <a:moveTo>
                                  <a:pt x="0" y="0"/>
                                </a:moveTo>
                                <a:lnTo>
                                  <a:pt x="13944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1359331" y="3633096"/>
                            <a:ext cx="2791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2" h="55818">
                                <a:moveTo>
                                  <a:pt x="0" y="47835"/>
                                </a:moveTo>
                                <a:lnTo>
                                  <a:pt x="7976" y="55818"/>
                                </a:lnTo>
                                <a:lnTo>
                                  <a:pt x="19935" y="55818"/>
                                </a:lnTo>
                                <a:lnTo>
                                  <a:pt x="27912" y="47835"/>
                                </a:lnTo>
                                <a:lnTo>
                                  <a:pt x="27912" y="27923"/>
                                </a:lnTo>
                                <a:lnTo>
                                  <a:pt x="19935" y="19941"/>
                                </a:lnTo>
                                <a:lnTo>
                                  <a:pt x="0" y="19941"/>
                                </a:lnTo>
                                <a:lnTo>
                                  <a:pt x="0" y="0"/>
                                </a:lnTo>
                                <a:lnTo>
                                  <a:pt x="2791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1303531" y="3479632"/>
                            <a:ext cx="2790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9897">
                                <a:moveTo>
                                  <a:pt x="27900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44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44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1193903" y="3511532"/>
                            <a:ext cx="25915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2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9956"/>
                                </a:lnTo>
                                <a:lnTo>
                                  <a:pt x="25915" y="19912"/>
                                </a:lnTo>
                                <a:lnTo>
                                  <a:pt x="19935" y="27895"/>
                                </a:lnTo>
                                <a:lnTo>
                                  <a:pt x="5979" y="27895"/>
                                </a:lnTo>
                                <a:lnTo>
                                  <a:pt x="0" y="37851"/>
                                </a:lnTo>
                                <a:lnTo>
                                  <a:pt x="0" y="57792"/>
                                </a:lnTo>
                                <a:lnTo>
                                  <a:pt x="25915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1233762" y="3511532"/>
                            <a:ext cx="5979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792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7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1233762" y="3569324"/>
                            <a:ext cx="1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6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1259677" y="3511532"/>
                            <a:ext cx="25915" cy="5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2">
                                <a:moveTo>
                                  <a:pt x="0" y="27895"/>
                                </a:moveTo>
                                <a:lnTo>
                                  <a:pt x="19935" y="27895"/>
                                </a:lnTo>
                                <a:lnTo>
                                  <a:pt x="25915" y="37851"/>
                                </a:lnTo>
                                <a:lnTo>
                                  <a:pt x="25915" y="47836"/>
                                </a:lnTo>
                                <a:lnTo>
                                  <a:pt x="19935" y="57792"/>
                                </a:lnTo>
                                <a:lnTo>
                                  <a:pt x="7976" y="57792"/>
                                </a:lnTo>
                                <a:lnTo>
                                  <a:pt x="0" y="47836"/>
                                </a:lnTo>
                                <a:lnTo>
                                  <a:pt x="0" y="19912"/>
                                </a:lnTo>
                                <a:lnTo>
                                  <a:pt x="13956" y="0"/>
                                </a:lnTo>
                                <a:lnTo>
                                  <a:pt x="19935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1253698" y="3415860"/>
                            <a:ext cx="2790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9897">
                                <a:moveTo>
                                  <a:pt x="27900" y="15935"/>
                                </a:moveTo>
                                <a:lnTo>
                                  <a:pt x="23918" y="3976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5935"/>
                                </a:lnTo>
                                <a:lnTo>
                                  <a:pt x="3982" y="25892"/>
                                </a:lnTo>
                                <a:lnTo>
                                  <a:pt x="13956" y="29897"/>
                                </a:lnTo>
                                <a:lnTo>
                                  <a:pt x="23918" y="25892"/>
                                </a:lnTo>
                                <a:lnTo>
                                  <a:pt x="27900" y="15935"/>
                                </a:lnTo>
                                <a:lnTo>
                                  <a:pt x="27900" y="15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1132111" y="3407878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7982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895"/>
                                </a:lnTo>
                                <a:lnTo>
                                  <a:pt x="5979" y="2789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15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1171982" y="3407878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1171982" y="3463696"/>
                            <a:ext cx="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">
                                <a:moveTo>
                                  <a:pt x="0" y="0"/>
                                </a:moveTo>
                                <a:lnTo>
                                  <a:pt x="13944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1197885" y="3407878"/>
                            <a:ext cx="2591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8">
                                <a:moveTo>
                                  <a:pt x="0" y="0"/>
                                </a:moveTo>
                                <a:lnTo>
                                  <a:pt x="25915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84" name="Picture 5184"/>
                          <pic:cNvPicPr/>
                        </pic:nvPicPr>
                        <pic:blipFill>
                          <a:blip r:embed="rId275"/>
                          <a:stretch/>
                        </pic:blipFill>
                        <pic:spPr>
                          <a:xfrm>
                            <a:off x="1634388" y="3005249"/>
                            <a:ext cx="143507" cy="7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5" name="Shape 5185"/>
                        <wps:cNvSpPr/>
                        <wps:spPr>
                          <a:xfrm>
                            <a:off x="2086844" y="2827866"/>
                            <a:ext cx="2790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895">
                                <a:moveTo>
                                  <a:pt x="27900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43" y="0"/>
                                </a:lnTo>
                                <a:lnTo>
                                  <a:pt x="3982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82" y="23917"/>
                                </a:lnTo>
                                <a:lnTo>
                                  <a:pt x="13943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3"/>
                                </a:lnTo>
                                <a:lnTo>
                                  <a:pt x="27900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1979213" y="2782035"/>
                            <a:ext cx="25903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3" h="55788">
                                <a:moveTo>
                                  <a:pt x="0" y="7951"/>
                                </a:moveTo>
                                <a:lnTo>
                                  <a:pt x="5979" y="0"/>
                                </a:lnTo>
                                <a:lnTo>
                                  <a:pt x="19923" y="0"/>
                                </a:lnTo>
                                <a:lnTo>
                                  <a:pt x="25903" y="7951"/>
                                </a:lnTo>
                                <a:lnTo>
                                  <a:pt x="25903" y="17938"/>
                                </a:lnTo>
                                <a:lnTo>
                                  <a:pt x="19923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35876"/>
                                </a:lnTo>
                                <a:lnTo>
                                  <a:pt x="0" y="55788"/>
                                </a:lnTo>
                                <a:lnTo>
                                  <a:pt x="25903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2019072" y="2782035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7951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2019072" y="2837823"/>
                            <a:ext cx="13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6">
                                <a:moveTo>
                                  <a:pt x="0" y="0"/>
                                </a:moveTo>
                                <a:lnTo>
                                  <a:pt x="13956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2044988" y="2782035"/>
                            <a:ext cx="25902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55788">
                                <a:moveTo>
                                  <a:pt x="7964" y="55788"/>
                                </a:moveTo>
                                <a:lnTo>
                                  <a:pt x="13943" y="55788"/>
                                </a:lnTo>
                                <a:lnTo>
                                  <a:pt x="25902" y="35876"/>
                                </a:lnTo>
                                <a:lnTo>
                                  <a:pt x="25902" y="7951"/>
                                </a:lnTo>
                                <a:lnTo>
                                  <a:pt x="19923" y="0"/>
                                </a:lnTo>
                                <a:lnTo>
                                  <a:pt x="7964" y="0"/>
                                </a:lnTo>
                                <a:lnTo>
                                  <a:pt x="0" y="7951"/>
                                </a:lnTo>
                                <a:lnTo>
                                  <a:pt x="0" y="17938"/>
                                </a:lnTo>
                                <a:lnTo>
                                  <a:pt x="7964" y="27892"/>
                                </a:lnTo>
                                <a:lnTo>
                                  <a:pt x="25902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2234334" y="2646479"/>
                            <a:ext cx="2790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925">
                                <a:moveTo>
                                  <a:pt x="27900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2108765" y="2606626"/>
                            <a:ext cx="2591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9955"/>
                                </a:lnTo>
                                <a:lnTo>
                                  <a:pt x="25915" y="19942"/>
                                </a:lnTo>
                                <a:lnTo>
                                  <a:pt x="19935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81"/>
                                </a:lnTo>
                                <a:lnTo>
                                  <a:pt x="0" y="57791"/>
                                </a:lnTo>
                                <a:lnTo>
                                  <a:pt x="25915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2148624" y="2606626"/>
                            <a:ext cx="2591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915" y="9955"/>
                                </a:lnTo>
                                <a:lnTo>
                                  <a:pt x="25915" y="19942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81"/>
                                </a:lnTo>
                                <a:lnTo>
                                  <a:pt x="0" y="57791"/>
                                </a:lnTo>
                                <a:lnTo>
                                  <a:pt x="25915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2186498" y="2606626"/>
                            <a:ext cx="19935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5" h="57791">
                                <a:moveTo>
                                  <a:pt x="7976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7976" y="0"/>
                                </a:lnTo>
                                <a:lnTo>
                                  <a:pt x="13956" y="0"/>
                                </a:lnTo>
                                <a:lnTo>
                                  <a:pt x="19935" y="9955"/>
                                </a:lnTo>
                                <a:lnTo>
                                  <a:pt x="19935" y="47835"/>
                                </a:lnTo>
                                <a:lnTo>
                                  <a:pt x="13956" y="57791"/>
                                </a:lnTo>
                                <a:lnTo>
                                  <a:pt x="7976" y="57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2367880" y="2514930"/>
                            <a:ext cx="2790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925">
                                <a:moveTo>
                                  <a:pt x="27900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44" y="0"/>
                                </a:lnTo>
                                <a:lnTo>
                                  <a:pt x="3982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44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2284167" y="2437198"/>
                            <a:ext cx="25902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57822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23" y="0"/>
                                </a:lnTo>
                                <a:lnTo>
                                  <a:pt x="25902" y="9985"/>
                                </a:lnTo>
                                <a:lnTo>
                                  <a:pt x="25902" y="19941"/>
                                </a:lnTo>
                                <a:lnTo>
                                  <a:pt x="19923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2"/>
                                </a:lnTo>
                                <a:lnTo>
                                  <a:pt x="25902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2324026" y="2437198"/>
                            <a:ext cx="25915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7822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9985"/>
                                </a:lnTo>
                                <a:lnTo>
                                  <a:pt x="25915" y="19941"/>
                                </a:lnTo>
                                <a:lnTo>
                                  <a:pt x="19935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2"/>
                                </a:lnTo>
                                <a:lnTo>
                                  <a:pt x="25915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2363885" y="2437198"/>
                            <a:ext cx="5979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2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2363885" y="2495020"/>
                            <a:ext cx="1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9">
                                <a:moveTo>
                                  <a:pt x="0" y="0"/>
                                </a:moveTo>
                                <a:lnTo>
                                  <a:pt x="11959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2437637" y="2508951"/>
                            <a:ext cx="2790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0" h="27925">
                                <a:moveTo>
                                  <a:pt x="27900" y="13961"/>
                                </a:moveTo>
                                <a:lnTo>
                                  <a:pt x="23918" y="4007"/>
                                </a:lnTo>
                                <a:lnTo>
                                  <a:pt x="13956" y="0"/>
                                </a:lnTo>
                                <a:lnTo>
                                  <a:pt x="3982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82" y="23917"/>
                                </a:lnTo>
                                <a:lnTo>
                                  <a:pt x="13956" y="27925"/>
                                </a:lnTo>
                                <a:lnTo>
                                  <a:pt x="23918" y="23917"/>
                                </a:lnTo>
                                <a:lnTo>
                                  <a:pt x="27900" y="13961"/>
                                </a:lnTo>
                                <a:lnTo>
                                  <a:pt x="27900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2429660" y="2419260"/>
                            <a:ext cx="25915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55817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35" y="0"/>
                                </a:lnTo>
                                <a:lnTo>
                                  <a:pt x="25915" y="9985"/>
                                </a:lnTo>
                                <a:lnTo>
                                  <a:pt x="25915" y="17938"/>
                                </a:lnTo>
                                <a:lnTo>
                                  <a:pt x="19935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7"/>
                                </a:lnTo>
                                <a:lnTo>
                                  <a:pt x="25915" y="5581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2469531" y="2419260"/>
                            <a:ext cx="25902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" h="55817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23" y="0"/>
                                </a:lnTo>
                                <a:lnTo>
                                  <a:pt x="25902" y="9985"/>
                                </a:lnTo>
                                <a:lnTo>
                                  <a:pt x="25902" y="17938"/>
                                </a:lnTo>
                                <a:lnTo>
                                  <a:pt x="19923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7"/>
                                </a:lnTo>
                                <a:lnTo>
                                  <a:pt x="25902" y="5581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2509391" y="2419260"/>
                            <a:ext cx="25921" cy="5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7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921" y="9985"/>
                                </a:lnTo>
                                <a:lnTo>
                                  <a:pt x="25921" y="17938"/>
                                </a:lnTo>
                                <a:lnTo>
                                  <a:pt x="17938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7"/>
                                </a:lnTo>
                                <a:lnTo>
                                  <a:pt x="25921" y="5581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2501414" y="2562766"/>
                            <a:ext cx="27918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18" h="27925">
                                <a:moveTo>
                                  <a:pt x="27918" y="13961"/>
                                </a:moveTo>
                                <a:lnTo>
                                  <a:pt x="23912" y="4007"/>
                                </a:lnTo>
                                <a:lnTo>
                                  <a:pt x="13956" y="0"/>
                                </a:lnTo>
                                <a:lnTo>
                                  <a:pt x="3994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94" y="23917"/>
                                </a:lnTo>
                                <a:lnTo>
                                  <a:pt x="13956" y="27925"/>
                                </a:lnTo>
                                <a:lnTo>
                                  <a:pt x="23912" y="23917"/>
                                </a:lnTo>
                                <a:lnTo>
                                  <a:pt x="27918" y="13961"/>
                                </a:lnTo>
                                <a:lnTo>
                                  <a:pt x="27918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2561203" y="2496992"/>
                            <a:ext cx="25920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822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6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2"/>
                                </a:lnTo>
                                <a:lnTo>
                                  <a:pt x="25920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2599083" y="2496992"/>
                            <a:ext cx="27894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7822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4" y="9986"/>
                                </a:lnTo>
                                <a:lnTo>
                                  <a:pt x="27894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7982" y="29897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2"/>
                                </a:lnTo>
                                <a:lnTo>
                                  <a:pt x="27894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2638936" y="2496992"/>
                            <a:ext cx="2792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9897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4" y="9986"/>
                                </a:lnTo>
                                <a:lnTo>
                                  <a:pt x="27924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13962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2638936" y="2526889"/>
                            <a:ext cx="2792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925">
                                <a:moveTo>
                                  <a:pt x="19941" y="0"/>
                                </a:moveTo>
                                <a:lnTo>
                                  <a:pt x="27924" y="7982"/>
                                </a:lnTo>
                                <a:lnTo>
                                  <a:pt x="27924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7982" y="2792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2591100" y="2668425"/>
                            <a:ext cx="27924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2">
                                <a:moveTo>
                                  <a:pt x="27924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30"/>
                                </a:lnTo>
                                <a:lnTo>
                                  <a:pt x="27924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2652898" y="2608630"/>
                            <a:ext cx="25921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0">
                                <a:moveTo>
                                  <a:pt x="0" y="9954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4"/>
                                </a:lnTo>
                                <a:lnTo>
                                  <a:pt x="25921" y="19910"/>
                                </a:lnTo>
                                <a:lnTo>
                                  <a:pt x="19941" y="29897"/>
                                </a:lnTo>
                                <a:lnTo>
                                  <a:pt x="7982" y="29897"/>
                                </a:lnTo>
                                <a:lnTo>
                                  <a:pt x="0" y="37848"/>
                                </a:lnTo>
                                <a:lnTo>
                                  <a:pt x="0" y="57790"/>
                                </a:lnTo>
                                <a:lnTo>
                                  <a:pt x="25921" y="5779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2692751" y="2608630"/>
                            <a:ext cx="25921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0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4"/>
                                </a:lnTo>
                                <a:lnTo>
                                  <a:pt x="25921" y="19910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48"/>
                                </a:lnTo>
                                <a:lnTo>
                                  <a:pt x="0" y="57790"/>
                                </a:lnTo>
                                <a:lnTo>
                                  <a:pt x="25921" y="5779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2732635" y="2608630"/>
                            <a:ext cx="25890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7790">
                                <a:moveTo>
                                  <a:pt x="25890" y="37848"/>
                                </a:moveTo>
                                <a:lnTo>
                                  <a:pt x="0" y="37848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779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2712693" y="2817912"/>
                            <a:ext cx="27894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2">
                                <a:moveTo>
                                  <a:pt x="27894" y="13930"/>
                                </a:moveTo>
                                <a:lnTo>
                                  <a:pt x="23918" y="3974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2"/>
                                </a:lnTo>
                                <a:lnTo>
                                  <a:pt x="23918" y="23917"/>
                                </a:lnTo>
                                <a:lnTo>
                                  <a:pt x="27894" y="13930"/>
                                </a:lnTo>
                                <a:lnTo>
                                  <a:pt x="27894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2776464" y="2752138"/>
                            <a:ext cx="27924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57790">
                                <a:moveTo>
                                  <a:pt x="0" y="9954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4" y="9954"/>
                                </a:lnTo>
                                <a:lnTo>
                                  <a:pt x="27924" y="19910"/>
                                </a:lnTo>
                                <a:lnTo>
                                  <a:pt x="19941" y="27892"/>
                                </a:lnTo>
                                <a:lnTo>
                                  <a:pt x="7982" y="27892"/>
                                </a:lnTo>
                                <a:lnTo>
                                  <a:pt x="0" y="37848"/>
                                </a:lnTo>
                                <a:lnTo>
                                  <a:pt x="0" y="57790"/>
                                </a:lnTo>
                                <a:lnTo>
                                  <a:pt x="27924" y="5779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2816348" y="2752138"/>
                            <a:ext cx="25890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7790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9954"/>
                                </a:lnTo>
                                <a:lnTo>
                                  <a:pt x="25890" y="19910"/>
                                </a:lnTo>
                                <a:lnTo>
                                  <a:pt x="1991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37848"/>
                                </a:lnTo>
                                <a:lnTo>
                                  <a:pt x="0" y="57790"/>
                                </a:lnTo>
                                <a:lnTo>
                                  <a:pt x="25890" y="5779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2856201" y="2752138"/>
                            <a:ext cx="25921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0">
                                <a:moveTo>
                                  <a:pt x="0" y="47835"/>
                                </a:moveTo>
                                <a:lnTo>
                                  <a:pt x="5979" y="57790"/>
                                </a:lnTo>
                                <a:lnTo>
                                  <a:pt x="19941" y="57790"/>
                                </a:lnTo>
                                <a:lnTo>
                                  <a:pt x="25921" y="47835"/>
                                </a:lnTo>
                                <a:lnTo>
                                  <a:pt x="25921" y="27892"/>
                                </a:lnTo>
                                <a:lnTo>
                                  <a:pt x="19941" y="19910"/>
                                </a:lnTo>
                                <a:lnTo>
                                  <a:pt x="0" y="19910"/>
                                </a:lnTo>
                                <a:lnTo>
                                  <a:pt x="0" y="0"/>
                                </a:lnTo>
                                <a:lnTo>
                                  <a:pt x="2592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16" name="Picture 5216"/>
                          <pic:cNvPicPr/>
                        </pic:nvPicPr>
                        <pic:blipFill>
                          <a:blip r:embed="rId276"/>
                          <a:stretch/>
                        </pic:blipFill>
                        <pic:spPr>
                          <a:xfrm>
                            <a:off x="2816348" y="2897618"/>
                            <a:ext cx="312906" cy="22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17" name="Picture 5217"/>
                          <pic:cNvPicPr/>
                        </pic:nvPicPr>
                        <pic:blipFill>
                          <a:blip r:embed="rId277"/>
                          <a:stretch/>
                        </pic:blipFill>
                        <pic:spPr>
                          <a:xfrm>
                            <a:off x="3063479" y="3061067"/>
                            <a:ext cx="153494" cy="87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18" name="Shape 5218"/>
                        <wps:cNvSpPr/>
                        <wps:spPr>
                          <a:xfrm>
                            <a:off x="3149196" y="3212558"/>
                            <a:ext cx="27894" cy="27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3">
                                <a:moveTo>
                                  <a:pt x="27894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0"/>
                                </a:lnTo>
                                <a:lnTo>
                                  <a:pt x="27894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3203011" y="3156739"/>
                            <a:ext cx="27894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9">
                                <a:moveTo>
                                  <a:pt x="0" y="9955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4" y="9955"/>
                                </a:lnTo>
                                <a:lnTo>
                                  <a:pt x="27894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7982" y="27894"/>
                                </a:lnTo>
                                <a:lnTo>
                                  <a:pt x="0" y="37881"/>
                                </a:lnTo>
                                <a:lnTo>
                                  <a:pt x="0" y="55819"/>
                                </a:lnTo>
                                <a:lnTo>
                                  <a:pt x="27894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3242864" y="3156739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0" y="9955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5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396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3242864" y="3184633"/>
                            <a:ext cx="25921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925">
                                <a:moveTo>
                                  <a:pt x="19941" y="0"/>
                                </a:moveTo>
                                <a:lnTo>
                                  <a:pt x="25921" y="9986"/>
                                </a:lnTo>
                                <a:lnTo>
                                  <a:pt x="25921" y="19941"/>
                                </a:lnTo>
                                <a:lnTo>
                                  <a:pt x="19941" y="27925"/>
                                </a:lnTo>
                                <a:lnTo>
                                  <a:pt x="7982" y="27925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3282748" y="3156739"/>
                            <a:ext cx="19911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5819">
                                <a:moveTo>
                                  <a:pt x="5979" y="55819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5979" y="0"/>
                                </a:lnTo>
                                <a:lnTo>
                                  <a:pt x="13932" y="0"/>
                                </a:lnTo>
                                <a:lnTo>
                                  <a:pt x="19911" y="9955"/>
                                </a:lnTo>
                                <a:lnTo>
                                  <a:pt x="19911" y="47835"/>
                                </a:lnTo>
                                <a:lnTo>
                                  <a:pt x="13932" y="55819"/>
                                </a:lnTo>
                                <a:lnTo>
                                  <a:pt x="5979" y="55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3232908" y="3322162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3296680" y="3278332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5"/>
                                </a:lnTo>
                                <a:lnTo>
                                  <a:pt x="25921" y="1991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50"/>
                                </a:lnTo>
                                <a:lnTo>
                                  <a:pt x="0" y="57791"/>
                                </a:lnTo>
                                <a:lnTo>
                                  <a:pt x="2592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3336563" y="3278332"/>
                            <a:ext cx="2589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29897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9955"/>
                                </a:lnTo>
                                <a:lnTo>
                                  <a:pt x="25890" y="19911"/>
                                </a:lnTo>
                                <a:lnTo>
                                  <a:pt x="19911" y="29897"/>
                                </a:lnTo>
                                <a:lnTo>
                                  <a:pt x="11958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3336563" y="3308229"/>
                            <a:ext cx="2589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27894">
                                <a:moveTo>
                                  <a:pt x="19911" y="0"/>
                                </a:moveTo>
                                <a:lnTo>
                                  <a:pt x="25890" y="7953"/>
                                </a:lnTo>
                                <a:lnTo>
                                  <a:pt x="25890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3374413" y="3278332"/>
                            <a:ext cx="7982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7791">
                                <a:moveTo>
                                  <a:pt x="0" y="9955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3374413" y="3336124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29" name="Picture 5229"/>
                          <pic:cNvPicPr/>
                        </pic:nvPicPr>
                        <pic:blipFill>
                          <a:blip r:embed="rId278"/>
                          <a:stretch/>
                        </pic:blipFill>
                        <pic:spPr>
                          <a:xfrm>
                            <a:off x="3099356" y="3409881"/>
                            <a:ext cx="157469" cy="109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30" name="Shape 5230"/>
                        <wps:cNvSpPr/>
                        <wps:spPr>
                          <a:xfrm>
                            <a:off x="3286724" y="3449734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9956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4" y="9956"/>
                                </a:lnTo>
                                <a:lnTo>
                                  <a:pt x="27894" y="17939"/>
                                </a:lnTo>
                                <a:lnTo>
                                  <a:pt x="19941" y="27895"/>
                                </a:lnTo>
                                <a:lnTo>
                                  <a:pt x="7982" y="2789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894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3326577" y="3449734"/>
                            <a:ext cx="25921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5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6"/>
                                </a:lnTo>
                                <a:lnTo>
                                  <a:pt x="25921" y="17939"/>
                                </a:lnTo>
                                <a:lnTo>
                                  <a:pt x="19941" y="27895"/>
                                </a:lnTo>
                                <a:lnTo>
                                  <a:pt x="13962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3326577" y="3477629"/>
                            <a:ext cx="2592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923">
                                <a:moveTo>
                                  <a:pt x="19941" y="0"/>
                                </a:moveTo>
                                <a:lnTo>
                                  <a:pt x="25921" y="9984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3366461" y="3449734"/>
                            <a:ext cx="2589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27895">
                                <a:moveTo>
                                  <a:pt x="0" y="9956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9956"/>
                                </a:lnTo>
                                <a:lnTo>
                                  <a:pt x="25890" y="17939"/>
                                </a:lnTo>
                                <a:lnTo>
                                  <a:pt x="19911" y="27895"/>
                                </a:lnTo>
                                <a:lnTo>
                                  <a:pt x="13931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3366461" y="3477629"/>
                            <a:ext cx="2589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27923">
                                <a:moveTo>
                                  <a:pt x="19911" y="0"/>
                                </a:moveTo>
                                <a:lnTo>
                                  <a:pt x="25890" y="9984"/>
                                </a:lnTo>
                                <a:lnTo>
                                  <a:pt x="25890" y="17938"/>
                                </a:lnTo>
                                <a:lnTo>
                                  <a:pt x="19911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3248844" y="3569324"/>
                            <a:ext cx="2792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9897">
                                <a:moveTo>
                                  <a:pt x="2792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3306665" y="3537424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85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89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3346519" y="3537424"/>
                            <a:ext cx="2592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923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85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13962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3346519" y="3565348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19941" y="0"/>
                                </a:moveTo>
                                <a:lnTo>
                                  <a:pt x="25921" y="9955"/>
                                </a:lnTo>
                                <a:lnTo>
                                  <a:pt x="25921" y="19911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1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3386372" y="3537424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3292704" y="3696896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3346519" y="3661019"/>
                            <a:ext cx="2592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8">
                                <a:moveTo>
                                  <a:pt x="0" y="7953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7953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7982" y="27894"/>
                                </a:lnTo>
                                <a:lnTo>
                                  <a:pt x="0" y="35876"/>
                                </a:lnTo>
                                <a:lnTo>
                                  <a:pt x="0" y="55788"/>
                                </a:lnTo>
                                <a:lnTo>
                                  <a:pt x="25921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3386372" y="3661019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7953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396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3386372" y="3688914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19941" y="0"/>
                                </a:moveTo>
                                <a:lnTo>
                                  <a:pt x="25921" y="7982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3426255" y="3661019"/>
                            <a:ext cx="2589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788">
                                <a:moveTo>
                                  <a:pt x="0" y="45832"/>
                                </a:moveTo>
                                <a:lnTo>
                                  <a:pt x="5979" y="55788"/>
                                </a:lnTo>
                                <a:lnTo>
                                  <a:pt x="19911" y="55788"/>
                                </a:lnTo>
                                <a:lnTo>
                                  <a:pt x="25891" y="45832"/>
                                </a:lnTo>
                                <a:lnTo>
                                  <a:pt x="25891" y="27894"/>
                                </a:lnTo>
                                <a:lnTo>
                                  <a:pt x="1991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89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45" name="Picture 5245"/>
                          <pic:cNvPicPr/>
                        </pic:nvPicPr>
                        <pic:blipFill>
                          <a:blip r:embed="rId279"/>
                          <a:stretch/>
                        </pic:blipFill>
                        <pic:spPr>
                          <a:xfrm>
                            <a:off x="3201008" y="3808503"/>
                            <a:ext cx="119589" cy="105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46" name="Shape 5246"/>
                        <wps:cNvSpPr/>
                        <wps:spPr>
                          <a:xfrm>
                            <a:off x="3414297" y="3796545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5935"/>
                                </a:moveTo>
                                <a:lnTo>
                                  <a:pt x="23917" y="5979"/>
                                </a:lnTo>
                                <a:lnTo>
                                  <a:pt x="13931" y="0"/>
                                </a:lnTo>
                                <a:lnTo>
                                  <a:pt x="3976" y="5979"/>
                                </a:lnTo>
                                <a:lnTo>
                                  <a:pt x="0" y="15935"/>
                                </a:lnTo>
                                <a:lnTo>
                                  <a:pt x="3976" y="25920"/>
                                </a:lnTo>
                                <a:lnTo>
                                  <a:pt x="13931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894" y="15935"/>
                                </a:lnTo>
                                <a:lnTo>
                                  <a:pt x="27894" y="15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3378420" y="3852363"/>
                            <a:ext cx="2589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578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9955"/>
                                </a:lnTo>
                                <a:lnTo>
                                  <a:pt x="25890" y="19911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5890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3418273" y="3852363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5"/>
                                </a:lnTo>
                                <a:lnTo>
                                  <a:pt x="25921" y="19911"/>
                                </a:lnTo>
                                <a:lnTo>
                                  <a:pt x="1994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3418273" y="3880257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19941" y="0"/>
                                </a:moveTo>
                                <a:lnTo>
                                  <a:pt x="25921" y="9955"/>
                                </a:lnTo>
                                <a:lnTo>
                                  <a:pt x="25921" y="19941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3458126" y="3852363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3567760" y="3826442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3523900" y="3890213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85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3563784" y="3890213"/>
                            <a:ext cx="2589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923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891" y="9985"/>
                                </a:lnTo>
                                <a:lnTo>
                                  <a:pt x="25891" y="17938"/>
                                </a:lnTo>
                                <a:lnTo>
                                  <a:pt x="17938" y="27923"/>
                                </a:lnTo>
                                <a:lnTo>
                                  <a:pt x="11958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3563784" y="3918137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17938" y="0"/>
                                </a:moveTo>
                                <a:lnTo>
                                  <a:pt x="25891" y="9955"/>
                                </a:lnTo>
                                <a:lnTo>
                                  <a:pt x="25891" y="17938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3601634" y="3890213"/>
                            <a:ext cx="2792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55818">
                                <a:moveTo>
                                  <a:pt x="7982" y="55818"/>
                                </a:moveTo>
                                <a:lnTo>
                                  <a:pt x="0" y="45862"/>
                                </a:lnTo>
                                <a:lnTo>
                                  <a:pt x="0" y="37879"/>
                                </a:lnTo>
                                <a:lnTo>
                                  <a:pt x="7982" y="27923"/>
                                </a:lnTo>
                                <a:lnTo>
                                  <a:pt x="19941" y="27923"/>
                                </a:lnTo>
                                <a:lnTo>
                                  <a:pt x="27924" y="17938"/>
                                </a:lnTo>
                                <a:lnTo>
                                  <a:pt x="27924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9985"/>
                                </a:lnTo>
                                <a:lnTo>
                                  <a:pt x="0" y="17938"/>
                                </a:lnTo>
                                <a:lnTo>
                                  <a:pt x="7982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3609616" y="3918137"/>
                            <a:ext cx="1994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4">
                                <a:moveTo>
                                  <a:pt x="11958" y="0"/>
                                </a:moveTo>
                                <a:lnTo>
                                  <a:pt x="19941" y="9955"/>
                                </a:lnTo>
                                <a:lnTo>
                                  <a:pt x="19941" y="17938"/>
                                </a:lnTo>
                                <a:lnTo>
                                  <a:pt x="11958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57" name="Picture 5257"/>
                          <pic:cNvPicPr/>
                        </pic:nvPicPr>
                        <pic:blipFill>
                          <a:blip r:embed="rId280"/>
                          <a:stretch/>
                        </pic:blipFill>
                        <pic:spPr>
                          <a:xfrm>
                            <a:off x="3679367" y="3882260"/>
                            <a:ext cx="105657" cy="10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58" name="Shape 5258"/>
                        <wps:cNvSpPr/>
                        <wps:spPr>
                          <a:xfrm>
                            <a:off x="3757100" y="3870301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2"/>
                                </a:moveTo>
                                <a:lnTo>
                                  <a:pt x="25920" y="3976"/>
                                </a:lnTo>
                                <a:lnTo>
                                  <a:pt x="15965" y="0"/>
                                </a:lnTo>
                                <a:lnTo>
                                  <a:pt x="5979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5979" y="23917"/>
                                </a:lnTo>
                                <a:lnTo>
                                  <a:pt x="15965" y="27894"/>
                                </a:lnTo>
                                <a:lnTo>
                                  <a:pt x="25920" y="23917"/>
                                </a:lnTo>
                                <a:lnTo>
                                  <a:pt x="29897" y="13932"/>
                                </a:lnTo>
                                <a:lnTo>
                                  <a:pt x="29897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3810916" y="3856339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0" y="9955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5"/>
                                </a:lnTo>
                                <a:lnTo>
                                  <a:pt x="25921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7982" y="29897"/>
                                </a:lnTo>
                                <a:lnTo>
                                  <a:pt x="0" y="37879"/>
                                </a:lnTo>
                                <a:lnTo>
                                  <a:pt x="0" y="57791"/>
                                </a:lnTo>
                                <a:lnTo>
                                  <a:pt x="2592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3850799" y="3856339"/>
                            <a:ext cx="2589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1">
                                <a:moveTo>
                                  <a:pt x="2589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3890652" y="3856339"/>
                            <a:ext cx="1994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7791">
                                <a:moveTo>
                                  <a:pt x="5979" y="57791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5"/>
                                </a:lnTo>
                                <a:lnTo>
                                  <a:pt x="5979" y="0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9955"/>
                                </a:lnTo>
                                <a:lnTo>
                                  <a:pt x="19941" y="47835"/>
                                </a:lnTo>
                                <a:lnTo>
                                  <a:pt x="13962" y="57791"/>
                                </a:lnTo>
                                <a:lnTo>
                                  <a:pt x="5979" y="57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3661428" y="3798547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3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32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32"/>
                                </a:lnTo>
                                <a:lnTo>
                                  <a:pt x="29897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3729206" y="3754688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7982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3769059" y="3754688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3808943" y="3754688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3808943" y="3810506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3633534" y="3726794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5935"/>
                                </a:moveTo>
                                <a:lnTo>
                                  <a:pt x="23917" y="5979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5979"/>
                                </a:lnTo>
                                <a:lnTo>
                                  <a:pt x="0" y="15935"/>
                                </a:lnTo>
                                <a:lnTo>
                                  <a:pt x="3976" y="25891"/>
                                </a:lnTo>
                                <a:lnTo>
                                  <a:pt x="13962" y="29897"/>
                                </a:lnTo>
                                <a:lnTo>
                                  <a:pt x="23917" y="25891"/>
                                </a:lnTo>
                                <a:lnTo>
                                  <a:pt x="27894" y="15935"/>
                                </a:lnTo>
                                <a:lnTo>
                                  <a:pt x="27894" y="15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3695332" y="3670975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82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89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3735185" y="3670975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3775039" y="3670975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921" y="7982"/>
                                </a:lnTo>
                                <a:lnTo>
                                  <a:pt x="25921" y="17938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3623579" y="3651034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1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1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3521927" y="3625143"/>
                            <a:ext cx="2589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55"/>
                                </a:lnTo>
                                <a:lnTo>
                                  <a:pt x="25891" y="19911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7791"/>
                                </a:lnTo>
                                <a:lnTo>
                                  <a:pt x="2589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3561781" y="3625143"/>
                            <a:ext cx="2592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1">
                                <a:moveTo>
                                  <a:pt x="25920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3601634" y="3625143"/>
                            <a:ext cx="2592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5"/>
                                </a:lnTo>
                                <a:lnTo>
                                  <a:pt x="25921" y="19911"/>
                                </a:lnTo>
                                <a:lnTo>
                                  <a:pt x="1994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3601634" y="3653037"/>
                            <a:ext cx="25921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9897">
                                <a:moveTo>
                                  <a:pt x="19941" y="0"/>
                                </a:moveTo>
                                <a:lnTo>
                                  <a:pt x="25921" y="9955"/>
                                </a:lnTo>
                                <a:lnTo>
                                  <a:pt x="25921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3659456" y="3557365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3707291" y="3547409"/>
                            <a:ext cx="2589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55"/>
                                </a:lnTo>
                                <a:lnTo>
                                  <a:pt x="25891" y="19911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7791"/>
                                </a:lnTo>
                                <a:lnTo>
                                  <a:pt x="2589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3747144" y="3547409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25921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3786998" y="3547409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25921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7938" y="0"/>
                                </a:lnTo>
                                <a:lnTo>
                                  <a:pt x="17938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3705288" y="3467673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3577716" y="3441752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7981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7981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35876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3617599" y="3441752"/>
                            <a:ext cx="2589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5818">
                                <a:moveTo>
                                  <a:pt x="25890" y="35876"/>
                                </a:moveTo>
                                <a:lnTo>
                                  <a:pt x="0" y="35876"/>
                                </a:lnTo>
                                <a:lnTo>
                                  <a:pt x="17938" y="0"/>
                                </a:lnTo>
                                <a:lnTo>
                                  <a:pt x="17938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3655449" y="3441752"/>
                            <a:ext cx="2792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55818">
                                <a:moveTo>
                                  <a:pt x="0" y="45861"/>
                                </a:moveTo>
                                <a:lnTo>
                                  <a:pt x="7982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7924" y="45861"/>
                                </a:lnTo>
                                <a:lnTo>
                                  <a:pt x="27924" y="27923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7924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3725230" y="3316182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3611620" y="3308229"/>
                            <a:ext cx="2589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5788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7953"/>
                                </a:lnTo>
                                <a:lnTo>
                                  <a:pt x="25890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5890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3651473" y="3308229"/>
                            <a:ext cx="2592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8">
                                <a:moveTo>
                                  <a:pt x="25921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3691326" y="3308229"/>
                            <a:ext cx="2592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8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5921" y="37850"/>
                                </a:lnTo>
                                <a:lnTo>
                                  <a:pt x="25921" y="45832"/>
                                </a:lnTo>
                                <a:lnTo>
                                  <a:pt x="19941" y="55788"/>
                                </a:lnTo>
                                <a:lnTo>
                                  <a:pt x="5979" y="55788"/>
                                </a:lnTo>
                                <a:lnTo>
                                  <a:pt x="0" y="45832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3820902" y="3043128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697305" y="3015236"/>
                            <a:ext cx="2592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7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4"/>
                                </a:lnTo>
                                <a:lnTo>
                                  <a:pt x="25921" y="19910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37848"/>
                                </a:lnTo>
                                <a:lnTo>
                                  <a:pt x="0" y="55787"/>
                                </a:lnTo>
                                <a:lnTo>
                                  <a:pt x="25921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3737189" y="3015236"/>
                            <a:ext cx="2589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787">
                                <a:moveTo>
                                  <a:pt x="25891" y="37848"/>
                                </a:moveTo>
                                <a:lnTo>
                                  <a:pt x="0" y="37848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3775039" y="3015236"/>
                            <a:ext cx="27924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55787">
                                <a:moveTo>
                                  <a:pt x="0" y="0"/>
                                </a:moveTo>
                                <a:lnTo>
                                  <a:pt x="27924" y="0"/>
                                </a:lnTo>
                                <a:lnTo>
                                  <a:pt x="7982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3922553" y="2766069"/>
                            <a:ext cx="2789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5">
                                <a:moveTo>
                                  <a:pt x="2789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31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1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3792977" y="2748130"/>
                            <a:ext cx="2792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55818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4" y="9986"/>
                                </a:lnTo>
                                <a:lnTo>
                                  <a:pt x="27924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7982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924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3832861" y="2748130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2589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3872714" y="2748130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5979" y="55818"/>
                                </a:moveTo>
                                <a:lnTo>
                                  <a:pt x="0" y="45863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925"/>
                                </a:lnTo>
                                <a:lnTo>
                                  <a:pt x="19941" y="27925"/>
                                </a:lnTo>
                                <a:lnTo>
                                  <a:pt x="25921" y="17938"/>
                                </a:lnTo>
                                <a:lnTo>
                                  <a:pt x="25921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6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3878693" y="2776056"/>
                            <a:ext cx="19941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2">
                                <a:moveTo>
                                  <a:pt x="13962" y="0"/>
                                </a:moveTo>
                                <a:lnTo>
                                  <a:pt x="19941" y="9954"/>
                                </a:lnTo>
                                <a:lnTo>
                                  <a:pt x="19941" y="17938"/>
                                </a:lnTo>
                                <a:lnTo>
                                  <a:pt x="13962" y="27892"/>
                                </a:lnTo>
                                <a:lnTo>
                                  <a:pt x="0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4032157" y="2582708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400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3"/>
                                </a:lnTo>
                                <a:lnTo>
                                  <a:pt x="2792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3904615" y="2572753"/>
                            <a:ext cx="25890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7790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9954"/>
                                </a:lnTo>
                                <a:lnTo>
                                  <a:pt x="25890" y="19910"/>
                                </a:lnTo>
                                <a:lnTo>
                                  <a:pt x="1991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48"/>
                                </a:lnTo>
                                <a:lnTo>
                                  <a:pt x="0" y="57790"/>
                                </a:lnTo>
                                <a:lnTo>
                                  <a:pt x="25890" y="5779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3944468" y="2572753"/>
                            <a:ext cx="25921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0">
                                <a:moveTo>
                                  <a:pt x="25921" y="37848"/>
                                </a:moveTo>
                                <a:lnTo>
                                  <a:pt x="0" y="37848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79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3982348" y="2572753"/>
                            <a:ext cx="27894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7790">
                                <a:moveTo>
                                  <a:pt x="7952" y="57790"/>
                                </a:moveTo>
                                <a:lnTo>
                                  <a:pt x="13932" y="57790"/>
                                </a:lnTo>
                                <a:lnTo>
                                  <a:pt x="27894" y="37848"/>
                                </a:lnTo>
                                <a:lnTo>
                                  <a:pt x="27894" y="9954"/>
                                </a:lnTo>
                                <a:lnTo>
                                  <a:pt x="19911" y="0"/>
                                </a:lnTo>
                                <a:lnTo>
                                  <a:pt x="7952" y="0"/>
                                </a:lnTo>
                                <a:lnTo>
                                  <a:pt x="0" y="9954"/>
                                </a:lnTo>
                                <a:lnTo>
                                  <a:pt x="0" y="19910"/>
                                </a:lnTo>
                                <a:lnTo>
                                  <a:pt x="7952" y="29897"/>
                                </a:lnTo>
                                <a:lnTo>
                                  <a:pt x="27894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4095958" y="2481057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3954423" y="2479054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7982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35876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3994307" y="2479054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45863"/>
                                </a:moveTo>
                                <a:lnTo>
                                  <a:pt x="5979" y="55818"/>
                                </a:lnTo>
                                <a:lnTo>
                                  <a:pt x="19911" y="55818"/>
                                </a:lnTo>
                                <a:lnTo>
                                  <a:pt x="25891" y="45863"/>
                                </a:lnTo>
                                <a:lnTo>
                                  <a:pt x="25891" y="27925"/>
                                </a:lnTo>
                                <a:lnTo>
                                  <a:pt x="1991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89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4032157" y="2479054"/>
                            <a:ext cx="1994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818">
                                <a:moveTo>
                                  <a:pt x="7982" y="55818"/>
                                </a:moveTo>
                                <a:lnTo>
                                  <a:pt x="0" y="45863"/>
                                </a:lnTo>
                                <a:lnTo>
                                  <a:pt x="0" y="7982"/>
                                </a:lnTo>
                                <a:lnTo>
                                  <a:pt x="7982" y="0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7982"/>
                                </a:lnTo>
                                <a:lnTo>
                                  <a:pt x="19941" y="45863"/>
                                </a:lnTo>
                                <a:lnTo>
                                  <a:pt x="13961" y="55818"/>
                                </a:lnTo>
                                <a:lnTo>
                                  <a:pt x="7982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3986324" y="2383383"/>
                            <a:ext cx="29897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923">
                                <a:moveTo>
                                  <a:pt x="29897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3858752" y="2389362"/>
                            <a:ext cx="2592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85"/>
                                </a:lnTo>
                                <a:lnTo>
                                  <a:pt x="25921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1"/>
                                </a:lnTo>
                                <a:lnTo>
                                  <a:pt x="25921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3898635" y="2389362"/>
                            <a:ext cx="25890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7821">
                                <a:moveTo>
                                  <a:pt x="0" y="47835"/>
                                </a:moveTo>
                                <a:lnTo>
                                  <a:pt x="5979" y="57821"/>
                                </a:lnTo>
                                <a:lnTo>
                                  <a:pt x="19911" y="57821"/>
                                </a:lnTo>
                                <a:lnTo>
                                  <a:pt x="25890" y="47835"/>
                                </a:lnTo>
                                <a:lnTo>
                                  <a:pt x="25890" y="29897"/>
                                </a:lnTo>
                                <a:lnTo>
                                  <a:pt x="19911" y="19941"/>
                                </a:lnTo>
                                <a:lnTo>
                                  <a:pt x="0" y="19941"/>
                                </a:lnTo>
                                <a:lnTo>
                                  <a:pt x="0" y="0"/>
                                </a:lnTo>
                                <a:lnTo>
                                  <a:pt x="2589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3938488" y="2389362"/>
                            <a:ext cx="5979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1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3938488" y="2447183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4012245" y="2323588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0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0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0"/>
                                </a:lnTo>
                                <a:lnTo>
                                  <a:pt x="27894" y="13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3880697" y="2299668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9986"/>
                                </a:moveTo>
                                <a:lnTo>
                                  <a:pt x="7952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86"/>
                                </a:lnTo>
                                <a:lnTo>
                                  <a:pt x="27894" y="17939"/>
                                </a:lnTo>
                                <a:lnTo>
                                  <a:pt x="19911" y="27925"/>
                                </a:lnTo>
                                <a:lnTo>
                                  <a:pt x="7952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894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3920550" y="2299668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47837"/>
                                </a:moveTo>
                                <a:lnTo>
                                  <a:pt x="7982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5921" y="47837"/>
                                </a:lnTo>
                                <a:lnTo>
                                  <a:pt x="25921" y="27925"/>
                                </a:lnTo>
                                <a:lnTo>
                                  <a:pt x="19941" y="17939"/>
                                </a:lnTo>
                                <a:lnTo>
                                  <a:pt x="0" y="17939"/>
                                </a:lnTo>
                                <a:lnTo>
                                  <a:pt x="0" y="0"/>
                                </a:lnTo>
                                <a:lnTo>
                                  <a:pt x="2592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3960403" y="2299668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86"/>
                                </a:lnTo>
                                <a:lnTo>
                                  <a:pt x="25921" y="17939"/>
                                </a:lnTo>
                                <a:lnTo>
                                  <a:pt x="1994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4151746" y="2160168"/>
                            <a:ext cx="27924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2">
                                <a:moveTo>
                                  <a:pt x="27924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30"/>
                                </a:lnTo>
                                <a:lnTo>
                                  <a:pt x="27924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4024204" y="2162140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7982"/>
                                </a:moveTo>
                                <a:lnTo>
                                  <a:pt x="7952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7982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925"/>
                                </a:lnTo>
                                <a:lnTo>
                                  <a:pt x="7952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894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4064058" y="2162140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45863"/>
                                </a:moveTo>
                                <a:lnTo>
                                  <a:pt x="7982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7894" y="45863"/>
                                </a:lnTo>
                                <a:lnTo>
                                  <a:pt x="27894" y="27925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7894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4103911" y="2162140"/>
                            <a:ext cx="25921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925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7982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3962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4103911" y="2190066"/>
                            <a:ext cx="25921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27892">
                                <a:moveTo>
                                  <a:pt x="19941" y="0"/>
                                </a:moveTo>
                                <a:lnTo>
                                  <a:pt x="25921" y="9954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4153750" y="2028620"/>
                            <a:ext cx="2592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7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4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37848"/>
                                </a:lnTo>
                                <a:lnTo>
                                  <a:pt x="0" y="55787"/>
                                </a:lnTo>
                                <a:lnTo>
                                  <a:pt x="25921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4193603" y="2028620"/>
                            <a:ext cx="2592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7">
                                <a:moveTo>
                                  <a:pt x="0" y="47835"/>
                                </a:moveTo>
                                <a:lnTo>
                                  <a:pt x="5979" y="55787"/>
                                </a:lnTo>
                                <a:lnTo>
                                  <a:pt x="19941" y="55787"/>
                                </a:lnTo>
                                <a:lnTo>
                                  <a:pt x="25921" y="47835"/>
                                </a:lnTo>
                                <a:lnTo>
                                  <a:pt x="25921" y="27892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4233486" y="2028620"/>
                            <a:ext cx="2589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787">
                                <a:moveTo>
                                  <a:pt x="0" y="27892"/>
                                </a:moveTo>
                                <a:lnTo>
                                  <a:pt x="19911" y="27892"/>
                                </a:lnTo>
                                <a:lnTo>
                                  <a:pt x="25891" y="37848"/>
                                </a:lnTo>
                                <a:lnTo>
                                  <a:pt x="25891" y="47835"/>
                                </a:lnTo>
                                <a:lnTo>
                                  <a:pt x="19911" y="55787"/>
                                </a:lnTo>
                                <a:lnTo>
                                  <a:pt x="5979" y="55787"/>
                                </a:lnTo>
                                <a:lnTo>
                                  <a:pt x="0" y="47835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991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22" name="Picture 5322"/>
                          <pic:cNvPicPr/>
                        </pic:nvPicPr>
                        <pic:blipFill>
                          <a:blip r:embed="rId281"/>
                          <a:stretch/>
                        </pic:blipFill>
                        <pic:spPr>
                          <a:xfrm>
                            <a:off x="3930505" y="1920989"/>
                            <a:ext cx="285042" cy="177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23" name="Shape 5323"/>
                        <wps:cNvSpPr/>
                        <wps:spPr>
                          <a:xfrm>
                            <a:off x="4125855" y="1833269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9986"/>
                                </a:moveTo>
                                <a:lnTo>
                                  <a:pt x="7952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86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925"/>
                                </a:lnTo>
                                <a:lnTo>
                                  <a:pt x="7952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894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4165709" y="1833269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47835"/>
                                </a:moveTo>
                                <a:lnTo>
                                  <a:pt x="5979" y="55818"/>
                                </a:lnTo>
                                <a:lnTo>
                                  <a:pt x="19941" y="55818"/>
                                </a:lnTo>
                                <a:lnTo>
                                  <a:pt x="25921" y="47835"/>
                                </a:lnTo>
                                <a:lnTo>
                                  <a:pt x="25921" y="27925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4205562" y="1833269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0"/>
                                </a:moveTo>
                                <a:lnTo>
                                  <a:pt x="25921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26" name="Picture 5326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4245445" y="1974805"/>
                            <a:ext cx="151460" cy="77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27" name="Picture 5327"/>
                          <pic:cNvPicPr/>
                        </pic:nvPicPr>
                        <pic:blipFill>
                          <a:blip r:embed="rId283"/>
                          <a:stretch/>
                        </pic:blipFill>
                        <pic:spPr>
                          <a:xfrm>
                            <a:off x="4277316" y="1821310"/>
                            <a:ext cx="149486" cy="131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28" name="Shape 5328"/>
                        <wps:cNvSpPr/>
                        <wps:spPr>
                          <a:xfrm>
                            <a:off x="4412871" y="1773474"/>
                            <a:ext cx="2589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7982"/>
                                </a:lnTo>
                                <a:lnTo>
                                  <a:pt x="25890" y="17938"/>
                                </a:lnTo>
                                <a:lnTo>
                                  <a:pt x="1991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890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4452724" y="1773474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27925"/>
                                </a:moveTo>
                                <a:lnTo>
                                  <a:pt x="19941" y="27925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45863"/>
                                </a:lnTo>
                                <a:lnTo>
                                  <a:pt x="1994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5863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4492577" y="1773474"/>
                            <a:ext cx="5979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4492577" y="1829292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32" name="Picture 5332"/>
                          <pic:cNvPicPr/>
                        </pic:nvPicPr>
                        <pic:blipFill>
                          <a:blip r:embed="rId284"/>
                          <a:stretch/>
                        </pic:blipFill>
                        <pic:spPr>
                          <a:xfrm>
                            <a:off x="4478646" y="1926969"/>
                            <a:ext cx="235172" cy="141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33" name="Shape 5333"/>
                        <wps:cNvSpPr/>
                        <wps:spPr>
                          <a:xfrm>
                            <a:off x="4642065" y="1881105"/>
                            <a:ext cx="2792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925">
                                <a:moveTo>
                                  <a:pt x="2792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1"/>
                                </a:lnTo>
                                <a:lnTo>
                                  <a:pt x="2792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4693907" y="1863166"/>
                            <a:ext cx="25890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7822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9986"/>
                                </a:lnTo>
                                <a:lnTo>
                                  <a:pt x="25890" y="19941"/>
                                </a:lnTo>
                                <a:lnTo>
                                  <a:pt x="1991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2"/>
                                </a:lnTo>
                                <a:lnTo>
                                  <a:pt x="25890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4733760" y="1863166"/>
                            <a:ext cx="25921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2">
                                <a:moveTo>
                                  <a:pt x="0" y="27925"/>
                                </a:moveTo>
                                <a:lnTo>
                                  <a:pt x="19941" y="27925"/>
                                </a:lnTo>
                                <a:lnTo>
                                  <a:pt x="25921" y="37879"/>
                                </a:lnTo>
                                <a:lnTo>
                                  <a:pt x="25921" y="47835"/>
                                </a:lnTo>
                                <a:lnTo>
                                  <a:pt x="19941" y="57822"/>
                                </a:lnTo>
                                <a:lnTo>
                                  <a:pt x="5979" y="57822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4773613" y="1863166"/>
                            <a:ext cx="25921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822">
                                <a:moveTo>
                                  <a:pt x="2592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4592256" y="1637949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4460707" y="1616036"/>
                            <a:ext cx="2589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" h="55787">
                                <a:moveTo>
                                  <a:pt x="0" y="7951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0" y="7951"/>
                                </a:lnTo>
                                <a:lnTo>
                                  <a:pt x="25890" y="17938"/>
                                </a:lnTo>
                                <a:lnTo>
                                  <a:pt x="1991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37848"/>
                                </a:lnTo>
                                <a:lnTo>
                                  <a:pt x="0" y="55787"/>
                                </a:lnTo>
                                <a:lnTo>
                                  <a:pt x="25890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4500560" y="1616036"/>
                            <a:ext cx="2592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7">
                                <a:moveTo>
                                  <a:pt x="0" y="27892"/>
                                </a:moveTo>
                                <a:lnTo>
                                  <a:pt x="19941" y="27892"/>
                                </a:lnTo>
                                <a:lnTo>
                                  <a:pt x="25921" y="37848"/>
                                </a:lnTo>
                                <a:lnTo>
                                  <a:pt x="25921" y="45831"/>
                                </a:lnTo>
                                <a:lnTo>
                                  <a:pt x="19941" y="55787"/>
                                </a:lnTo>
                                <a:lnTo>
                                  <a:pt x="5979" y="55787"/>
                                </a:lnTo>
                                <a:lnTo>
                                  <a:pt x="0" y="45831"/>
                                </a:lnTo>
                                <a:lnTo>
                                  <a:pt x="0" y="17938"/>
                                </a:lnTo>
                                <a:lnTo>
                                  <a:pt x="13962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4540413" y="1616036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0" y="45831"/>
                                </a:moveTo>
                                <a:lnTo>
                                  <a:pt x="5979" y="55787"/>
                                </a:lnTo>
                                <a:lnTo>
                                  <a:pt x="19941" y="55787"/>
                                </a:lnTo>
                                <a:lnTo>
                                  <a:pt x="25920" y="45831"/>
                                </a:lnTo>
                                <a:lnTo>
                                  <a:pt x="25920" y="27892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41" name="Picture 5341"/>
                          <pic:cNvPicPr/>
                        </pic:nvPicPr>
                        <pic:blipFill>
                          <a:blip r:embed="rId285"/>
                          <a:stretch/>
                        </pic:blipFill>
                        <pic:spPr>
                          <a:xfrm>
                            <a:off x="4751699" y="1510377"/>
                            <a:ext cx="105627" cy="101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42" name="Picture 5342"/>
                          <pic:cNvPicPr/>
                        </pic:nvPicPr>
                        <pic:blipFill>
                          <a:blip r:embed="rId286"/>
                          <a:stretch/>
                        </pic:blipFill>
                        <pic:spPr>
                          <a:xfrm>
                            <a:off x="4779593" y="1711707"/>
                            <a:ext cx="105658" cy="9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43" name="Picture 5343"/>
                          <pic:cNvPicPr/>
                        </pic:nvPicPr>
                        <pic:blipFill>
                          <a:blip r:embed="rId287"/>
                          <a:stretch/>
                        </pic:blipFill>
                        <pic:spPr>
                          <a:xfrm>
                            <a:off x="4837414" y="1572175"/>
                            <a:ext cx="243156" cy="271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4" name="Shape 5344"/>
                        <wps:cNvSpPr/>
                        <wps:spPr>
                          <a:xfrm>
                            <a:off x="5078567" y="1743577"/>
                            <a:ext cx="2792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9897">
                                <a:moveTo>
                                  <a:pt x="27924" y="15966"/>
                                </a:moveTo>
                                <a:lnTo>
                                  <a:pt x="23917" y="5979"/>
                                </a:lnTo>
                                <a:lnTo>
                                  <a:pt x="13961" y="0"/>
                                </a:lnTo>
                                <a:lnTo>
                                  <a:pt x="4006" y="5979"/>
                                </a:lnTo>
                                <a:lnTo>
                                  <a:pt x="0" y="15966"/>
                                </a:lnTo>
                                <a:lnTo>
                                  <a:pt x="4006" y="25920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924" y="15966"/>
                                </a:lnTo>
                                <a:lnTo>
                                  <a:pt x="27924" y="15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5108465" y="1665844"/>
                            <a:ext cx="2592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8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86"/>
                                </a:lnTo>
                                <a:lnTo>
                                  <a:pt x="25921" y="19941"/>
                                </a:lnTo>
                                <a:lnTo>
                                  <a:pt x="1994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5146345" y="1665844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0"/>
                                </a:moveTo>
                                <a:lnTo>
                                  <a:pt x="27894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5186198" y="1665844"/>
                            <a:ext cx="798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5818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5186198" y="1721662"/>
                            <a:ext cx="1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">
                                <a:moveTo>
                                  <a:pt x="0" y="0"/>
                                </a:moveTo>
                                <a:lnTo>
                                  <a:pt x="1396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5152325" y="1771502"/>
                            <a:ext cx="27894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2">
                                <a:moveTo>
                                  <a:pt x="27894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0"/>
                                </a:lnTo>
                                <a:lnTo>
                                  <a:pt x="27894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5082574" y="1819338"/>
                            <a:ext cx="27894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787">
                                <a:moveTo>
                                  <a:pt x="0" y="9954"/>
                                </a:moveTo>
                                <a:lnTo>
                                  <a:pt x="7952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54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892"/>
                                </a:lnTo>
                                <a:lnTo>
                                  <a:pt x="7952" y="27892"/>
                                </a:lnTo>
                                <a:lnTo>
                                  <a:pt x="0" y="37848"/>
                                </a:lnTo>
                                <a:lnTo>
                                  <a:pt x="0" y="55787"/>
                                </a:lnTo>
                                <a:lnTo>
                                  <a:pt x="27894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5122427" y="1819338"/>
                            <a:ext cx="27894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787">
                                <a:moveTo>
                                  <a:pt x="0" y="0"/>
                                </a:moveTo>
                                <a:lnTo>
                                  <a:pt x="27894" y="0"/>
                                </a:lnTo>
                                <a:lnTo>
                                  <a:pt x="7982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5162280" y="1819338"/>
                            <a:ext cx="2592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787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4"/>
                                </a:lnTo>
                                <a:lnTo>
                                  <a:pt x="25921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37848"/>
                                </a:lnTo>
                                <a:lnTo>
                                  <a:pt x="0" y="55787"/>
                                </a:lnTo>
                                <a:lnTo>
                                  <a:pt x="25921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53" name="Picture 5353"/>
                          <pic:cNvPicPr/>
                        </pic:nvPicPr>
                        <pic:blipFill>
                          <a:blip r:embed="rId288"/>
                          <a:stretch/>
                        </pic:blipFill>
                        <pic:spPr>
                          <a:xfrm>
                            <a:off x="5180219" y="1765523"/>
                            <a:ext cx="199326" cy="205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54" name="Shape 5354"/>
                        <wps:cNvSpPr/>
                        <wps:spPr>
                          <a:xfrm>
                            <a:off x="5317747" y="1948882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400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4" y="13963"/>
                                </a:lnTo>
                                <a:lnTo>
                                  <a:pt x="2792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5269911" y="1996718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1" y="9955"/>
                                </a:lnTo>
                                <a:lnTo>
                                  <a:pt x="25921" y="19942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81"/>
                                </a:lnTo>
                                <a:lnTo>
                                  <a:pt x="0" y="57791"/>
                                </a:lnTo>
                                <a:lnTo>
                                  <a:pt x="2592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5309794" y="1996718"/>
                            <a:ext cx="2589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1">
                                <a:moveTo>
                                  <a:pt x="0" y="0"/>
                                </a:moveTo>
                                <a:lnTo>
                                  <a:pt x="25891" y="0"/>
                                </a:lnTo>
                                <a:lnTo>
                                  <a:pt x="5979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5349647" y="1996718"/>
                            <a:ext cx="2592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7791">
                                <a:moveTo>
                                  <a:pt x="0" y="47835"/>
                                </a:moveTo>
                                <a:lnTo>
                                  <a:pt x="5979" y="57791"/>
                                </a:lnTo>
                                <a:lnTo>
                                  <a:pt x="19941" y="57791"/>
                                </a:lnTo>
                                <a:lnTo>
                                  <a:pt x="25921" y="47835"/>
                                </a:lnTo>
                                <a:lnTo>
                                  <a:pt x="25921" y="27894"/>
                                </a:lnTo>
                                <a:lnTo>
                                  <a:pt x="19941" y="19942"/>
                                </a:lnTo>
                                <a:lnTo>
                                  <a:pt x="0" y="19942"/>
                                </a:lnTo>
                                <a:lnTo>
                                  <a:pt x="0" y="0"/>
                                </a:lnTo>
                                <a:lnTo>
                                  <a:pt x="2592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58" name="Picture 5358"/>
                          <pic:cNvPicPr/>
                        </pic:nvPicPr>
                        <pic:blipFill>
                          <a:blip r:embed="rId289"/>
                          <a:stretch/>
                        </pic:blipFill>
                        <pic:spPr>
                          <a:xfrm>
                            <a:off x="5381548" y="1859190"/>
                            <a:ext cx="235173" cy="16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59" name="Shape 5359"/>
                        <wps:cNvSpPr/>
                        <wps:spPr>
                          <a:xfrm>
                            <a:off x="5568885" y="2074451"/>
                            <a:ext cx="2792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4" h="27894">
                                <a:moveTo>
                                  <a:pt x="27924" y="13963"/>
                                </a:moveTo>
                                <a:lnTo>
                                  <a:pt x="23918" y="3976"/>
                                </a:lnTo>
                                <a:lnTo>
                                  <a:pt x="13962" y="0"/>
                                </a:lnTo>
                                <a:lnTo>
                                  <a:pt x="400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4006" y="23917"/>
                                </a:lnTo>
                                <a:lnTo>
                                  <a:pt x="13962" y="27894"/>
                                </a:lnTo>
                                <a:lnTo>
                                  <a:pt x="23918" y="23917"/>
                                </a:lnTo>
                                <a:lnTo>
                                  <a:pt x="27924" y="13963"/>
                                </a:lnTo>
                                <a:lnTo>
                                  <a:pt x="2792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5493155" y="2122287"/>
                            <a:ext cx="27894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9">
                                <a:moveTo>
                                  <a:pt x="0" y="9955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4" y="9955"/>
                                </a:lnTo>
                                <a:lnTo>
                                  <a:pt x="27894" y="19942"/>
                                </a:lnTo>
                                <a:lnTo>
                                  <a:pt x="19941" y="27894"/>
                                </a:lnTo>
                                <a:lnTo>
                                  <a:pt x="7982" y="27894"/>
                                </a:lnTo>
                                <a:lnTo>
                                  <a:pt x="0" y="37881"/>
                                </a:lnTo>
                                <a:lnTo>
                                  <a:pt x="0" y="55819"/>
                                </a:lnTo>
                                <a:lnTo>
                                  <a:pt x="27894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5533008" y="2122287"/>
                            <a:ext cx="25921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1" h="55819">
                                <a:moveTo>
                                  <a:pt x="0" y="0"/>
                                </a:moveTo>
                                <a:lnTo>
                                  <a:pt x="25921" y="0"/>
                                </a:lnTo>
                                <a:lnTo>
                                  <a:pt x="5979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5572892" y="2122287"/>
                            <a:ext cx="25891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9">
                                <a:moveTo>
                                  <a:pt x="5979" y="55819"/>
                                </a:moveTo>
                                <a:lnTo>
                                  <a:pt x="13932" y="55819"/>
                                </a:lnTo>
                                <a:lnTo>
                                  <a:pt x="25891" y="37881"/>
                                </a:lnTo>
                                <a:lnTo>
                                  <a:pt x="25891" y="9955"/>
                                </a:lnTo>
                                <a:lnTo>
                                  <a:pt x="1991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2"/>
                                </a:lnTo>
                                <a:lnTo>
                                  <a:pt x="5979" y="27894"/>
                                </a:lnTo>
                                <a:lnTo>
                                  <a:pt x="2589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63" name="Picture 5363"/>
                          <pic:cNvPicPr/>
                        </pic:nvPicPr>
                        <pic:blipFill>
                          <a:blip r:embed="rId290"/>
                          <a:stretch/>
                        </pic:blipFill>
                        <pic:spPr>
                          <a:xfrm>
                            <a:off x="5652598" y="2084407"/>
                            <a:ext cx="99678" cy="103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4" name="Picture 5364"/>
                          <pic:cNvPicPr/>
                        </pic:nvPicPr>
                        <pic:blipFill>
                          <a:blip r:embed="rId291"/>
                          <a:stretch/>
                        </pic:blipFill>
                        <pic:spPr>
                          <a:xfrm>
                            <a:off x="5758256" y="1924964"/>
                            <a:ext cx="141504" cy="6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5" name="Picture 5365"/>
                          <pic:cNvPicPr/>
                        </pic:nvPicPr>
                        <pic:blipFill>
                          <a:blip r:embed="rId292"/>
                          <a:stretch/>
                        </pic:blipFill>
                        <pic:spPr>
                          <a:xfrm>
                            <a:off x="5935637" y="1903051"/>
                            <a:ext cx="157469" cy="7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6" name="Picture 5366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5853927" y="1797392"/>
                            <a:ext cx="153463" cy="67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67" name="Picture 5367"/>
                          <pic:cNvPicPr/>
                        </pic:nvPicPr>
                        <pic:blipFill>
                          <a:blip r:embed="rId294"/>
                          <a:stretch/>
                        </pic:blipFill>
                        <pic:spPr>
                          <a:xfrm>
                            <a:off x="5911719" y="1641926"/>
                            <a:ext cx="211285" cy="157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68" name="Shape 5368"/>
                        <wps:cNvSpPr/>
                        <wps:spPr>
                          <a:xfrm>
                            <a:off x="6236615" y="1616036"/>
                            <a:ext cx="29897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2">
                                <a:moveTo>
                                  <a:pt x="29897" y="13930"/>
                                </a:moveTo>
                                <a:lnTo>
                                  <a:pt x="25891" y="3974"/>
                                </a:lnTo>
                                <a:lnTo>
                                  <a:pt x="15935" y="0"/>
                                </a:lnTo>
                                <a:lnTo>
                                  <a:pt x="5979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5979" y="23917"/>
                                </a:lnTo>
                                <a:lnTo>
                                  <a:pt x="15935" y="27892"/>
                                </a:lnTo>
                                <a:lnTo>
                                  <a:pt x="25891" y="23917"/>
                                </a:lnTo>
                                <a:lnTo>
                                  <a:pt x="29897" y="13930"/>
                                </a:lnTo>
                                <a:lnTo>
                                  <a:pt x="29897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6284450" y="1600069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9986"/>
                                </a:moveTo>
                                <a:lnTo>
                                  <a:pt x="7953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86"/>
                                </a:lnTo>
                                <a:lnTo>
                                  <a:pt x="27894" y="19941"/>
                                </a:lnTo>
                                <a:lnTo>
                                  <a:pt x="19911" y="27925"/>
                                </a:lnTo>
                                <a:lnTo>
                                  <a:pt x="7953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894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6324304" y="1600069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5979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925"/>
                                </a:lnTo>
                                <a:lnTo>
                                  <a:pt x="19941" y="27925"/>
                                </a:lnTo>
                                <a:lnTo>
                                  <a:pt x="25920" y="19941"/>
                                </a:lnTo>
                                <a:lnTo>
                                  <a:pt x="25920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6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6330283" y="1627995"/>
                            <a:ext cx="19941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2">
                                <a:moveTo>
                                  <a:pt x="13961" y="0"/>
                                </a:moveTo>
                                <a:lnTo>
                                  <a:pt x="19941" y="9954"/>
                                </a:lnTo>
                                <a:lnTo>
                                  <a:pt x="19941" y="19910"/>
                                </a:lnTo>
                                <a:lnTo>
                                  <a:pt x="13961" y="27892"/>
                                </a:lnTo>
                                <a:lnTo>
                                  <a:pt x="0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6364157" y="1600069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27925"/>
                                </a:moveTo>
                                <a:lnTo>
                                  <a:pt x="19941" y="27925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47835"/>
                                </a:lnTo>
                                <a:lnTo>
                                  <a:pt x="1994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1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6178793" y="1538303"/>
                            <a:ext cx="29897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2">
                                <a:moveTo>
                                  <a:pt x="29897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30"/>
                                </a:lnTo>
                                <a:lnTo>
                                  <a:pt x="29897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6053224" y="1526344"/>
                            <a:ext cx="27923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57790">
                                <a:moveTo>
                                  <a:pt x="0" y="9954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3" y="9954"/>
                                </a:lnTo>
                                <a:lnTo>
                                  <a:pt x="27923" y="19910"/>
                                </a:lnTo>
                                <a:lnTo>
                                  <a:pt x="19941" y="27892"/>
                                </a:lnTo>
                                <a:lnTo>
                                  <a:pt x="7982" y="27892"/>
                                </a:lnTo>
                                <a:lnTo>
                                  <a:pt x="0" y="37848"/>
                                </a:lnTo>
                                <a:lnTo>
                                  <a:pt x="0" y="57790"/>
                                </a:lnTo>
                                <a:lnTo>
                                  <a:pt x="27923" y="5779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6093107" y="1526344"/>
                            <a:ext cx="25891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0">
                                <a:moveTo>
                                  <a:pt x="5979" y="57790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48"/>
                                </a:lnTo>
                                <a:lnTo>
                                  <a:pt x="5979" y="27892"/>
                                </a:lnTo>
                                <a:lnTo>
                                  <a:pt x="19911" y="27892"/>
                                </a:lnTo>
                                <a:lnTo>
                                  <a:pt x="25891" y="19910"/>
                                </a:lnTo>
                                <a:lnTo>
                                  <a:pt x="25891" y="9954"/>
                                </a:lnTo>
                                <a:lnTo>
                                  <a:pt x="1991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4"/>
                                </a:lnTo>
                                <a:lnTo>
                                  <a:pt x="0" y="19910"/>
                                </a:lnTo>
                                <a:lnTo>
                                  <a:pt x="5979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6099087" y="1554236"/>
                            <a:ext cx="19911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29897">
                                <a:moveTo>
                                  <a:pt x="13932" y="0"/>
                                </a:moveTo>
                                <a:lnTo>
                                  <a:pt x="19911" y="9955"/>
                                </a:lnTo>
                                <a:lnTo>
                                  <a:pt x="19911" y="19942"/>
                                </a:lnTo>
                                <a:lnTo>
                                  <a:pt x="13932" y="29897"/>
                                </a:lnTo>
                                <a:lnTo>
                                  <a:pt x="0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6132960" y="1526344"/>
                            <a:ext cx="25920" cy="5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0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779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78" name="Picture 5378"/>
                          <pic:cNvPicPr/>
                        </pic:nvPicPr>
                        <pic:blipFill>
                          <a:blip r:embed="rId295"/>
                          <a:stretch/>
                        </pic:blipFill>
                        <pic:spPr>
                          <a:xfrm>
                            <a:off x="6266512" y="1344955"/>
                            <a:ext cx="115583" cy="101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79" name="Picture 5379"/>
                          <pic:cNvPicPr/>
                        </pic:nvPicPr>
                        <pic:blipFill>
                          <a:blip r:embed="rId296"/>
                          <a:stretch/>
                        </pic:blipFill>
                        <pic:spPr>
                          <a:xfrm>
                            <a:off x="6406014" y="1492439"/>
                            <a:ext cx="149487" cy="9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80" name="Picture 5380"/>
                          <pic:cNvPicPr/>
                        </pic:nvPicPr>
                        <pic:blipFill>
                          <a:blip r:embed="rId297"/>
                          <a:stretch/>
                        </pic:blipFill>
                        <pic:spPr>
                          <a:xfrm>
                            <a:off x="6471789" y="1350934"/>
                            <a:ext cx="147513" cy="133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81" name="Shape 5381"/>
                        <wps:cNvSpPr/>
                        <wps:spPr>
                          <a:xfrm>
                            <a:off x="6563484" y="1344955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920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6601364" y="1344955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7953" y="55818"/>
                                </a:moveTo>
                                <a:lnTo>
                                  <a:pt x="13932" y="55818"/>
                                </a:lnTo>
                                <a:lnTo>
                                  <a:pt x="27894" y="37879"/>
                                </a:lnTo>
                                <a:lnTo>
                                  <a:pt x="27894" y="7982"/>
                                </a:lnTo>
                                <a:lnTo>
                                  <a:pt x="19911" y="0"/>
                                </a:lnTo>
                                <a:lnTo>
                                  <a:pt x="7953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7953" y="27894"/>
                                </a:lnTo>
                                <a:lnTo>
                                  <a:pt x="27894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6641217" y="1344955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7982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4" y="7982"/>
                                </a:lnTo>
                                <a:lnTo>
                                  <a:pt x="27894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7982" y="27894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894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6575443" y="1283157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6457855" y="1251286"/>
                            <a:ext cx="27895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55788">
                                <a:moveTo>
                                  <a:pt x="0" y="9954"/>
                                </a:moveTo>
                                <a:lnTo>
                                  <a:pt x="7953" y="0"/>
                                </a:lnTo>
                                <a:lnTo>
                                  <a:pt x="19912" y="0"/>
                                </a:lnTo>
                                <a:lnTo>
                                  <a:pt x="27895" y="9954"/>
                                </a:lnTo>
                                <a:lnTo>
                                  <a:pt x="27895" y="17938"/>
                                </a:lnTo>
                                <a:lnTo>
                                  <a:pt x="19912" y="27892"/>
                                </a:lnTo>
                                <a:lnTo>
                                  <a:pt x="7953" y="27892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7895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6497709" y="1251286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7981" y="55788"/>
                                </a:moveTo>
                                <a:lnTo>
                                  <a:pt x="13961" y="55788"/>
                                </a:lnTo>
                                <a:lnTo>
                                  <a:pt x="25920" y="37850"/>
                                </a:lnTo>
                                <a:lnTo>
                                  <a:pt x="25920" y="9954"/>
                                </a:lnTo>
                                <a:lnTo>
                                  <a:pt x="19941" y="0"/>
                                </a:lnTo>
                                <a:lnTo>
                                  <a:pt x="7981" y="0"/>
                                </a:lnTo>
                                <a:lnTo>
                                  <a:pt x="0" y="9954"/>
                                </a:lnTo>
                                <a:lnTo>
                                  <a:pt x="0" y="17938"/>
                                </a:lnTo>
                                <a:lnTo>
                                  <a:pt x="7981" y="27892"/>
                                </a:lnTo>
                                <a:lnTo>
                                  <a:pt x="25920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6537563" y="1251286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4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13961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6537563" y="1279179"/>
                            <a:ext cx="2592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5">
                                <a:moveTo>
                                  <a:pt x="19941" y="0"/>
                                </a:moveTo>
                                <a:lnTo>
                                  <a:pt x="25920" y="9957"/>
                                </a:lnTo>
                                <a:lnTo>
                                  <a:pt x="25920" y="17939"/>
                                </a:lnTo>
                                <a:lnTo>
                                  <a:pt x="19941" y="27895"/>
                                </a:lnTo>
                                <a:lnTo>
                                  <a:pt x="5979" y="27895"/>
                                </a:lnTo>
                                <a:lnTo>
                                  <a:pt x="0" y="1793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6583426" y="1187484"/>
                            <a:ext cx="2789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5">
                                <a:moveTo>
                                  <a:pt x="2789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6451876" y="1169545"/>
                            <a:ext cx="2589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5818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892" y="9986"/>
                                </a:lnTo>
                                <a:lnTo>
                                  <a:pt x="25892" y="17938"/>
                                </a:lnTo>
                                <a:lnTo>
                                  <a:pt x="17938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589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6489727" y="1169545"/>
                            <a:ext cx="27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55818">
                                <a:moveTo>
                                  <a:pt x="7982" y="55818"/>
                                </a:moveTo>
                                <a:lnTo>
                                  <a:pt x="13961" y="55818"/>
                                </a:lnTo>
                                <a:lnTo>
                                  <a:pt x="27923" y="37879"/>
                                </a:lnTo>
                                <a:lnTo>
                                  <a:pt x="27923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9986"/>
                                </a:lnTo>
                                <a:lnTo>
                                  <a:pt x="0" y="17938"/>
                                </a:lnTo>
                                <a:lnTo>
                                  <a:pt x="7982" y="27925"/>
                                </a:lnTo>
                                <a:lnTo>
                                  <a:pt x="27923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6529610" y="1169545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2589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6585399" y="1051959"/>
                            <a:ext cx="27923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4">
                                <a:moveTo>
                                  <a:pt x="27923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63"/>
                                </a:lnTo>
                                <a:lnTo>
                                  <a:pt x="27923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6459830" y="1045979"/>
                            <a:ext cx="25920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9">
                                <a:moveTo>
                                  <a:pt x="0" y="798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84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81"/>
                                </a:lnTo>
                                <a:lnTo>
                                  <a:pt x="0" y="55819"/>
                                </a:lnTo>
                                <a:lnTo>
                                  <a:pt x="25920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6499712" y="1045979"/>
                            <a:ext cx="25892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5819">
                                <a:moveTo>
                                  <a:pt x="5979" y="55819"/>
                                </a:moveTo>
                                <a:lnTo>
                                  <a:pt x="13933" y="55819"/>
                                </a:lnTo>
                                <a:lnTo>
                                  <a:pt x="25892" y="37881"/>
                                </a:lnTo>
                                <a:lnTo>
                                  <a:pt x="25892" y="7984"/>
                                </a:lnTo>
                                <a:lnTo>
                                  <a:pt x="19912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84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  <a:lnTo>
                                  <a:pt x="2589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6539566" y="1045979"/>
                            <a:ext cx="25920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9">
                                <a:moveTo>
                                  <a:pt x="0" y="45832"/>
                                </a:moveTo>
                                <a:lnTo>
                                  <a:pt x="5979" y="55819"/>
                                </a:lnTo>
                                <a:lnTo>
                                  <a:pt x="19941" y="55819"/>
                                </a:lnTo>
                                <a:lnTo>
                                  <a:pt x="25920" y="45832"/>
                                </a:lnTo>
                                <a:lnTo>
                                  <a:pt x="25920" y="27894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6677094" y="914431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98" name="Picture 5398"/>
                          <pic:cNvPicPr/>
                        </pic:nvPicPr>
                        <pic:blipFill>
                          <a:blip r:embed="rId298"/>
                          <a:stretch/>
                        </pic:blipFill>
                        <pic:spPr>
                          <a:xfrm>
                            <a:off x="6483748" y="866595"/>
                            <a:ext cx="167425" cy="139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99" name="Picture 5399"/>
                          <pic:cNvPicPr/>
                        </pic:nvPicPr>
                        <pic:blipFill>
                          <a:blip r:embed="rId299"/>
                          <a:stretch/>
                        </pic:blipFill>
                        <pic:spPr>
                          <a:xfrm>
                            <a:off x="6689053" y="396220"/>
                            <a:ext cx="169428" cy="13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00" name="Shape 5400"/>
                        <wps:cNvSpPr/>
                        <wps:spPr>
                          <a:xfrm>
                            <a:off x="6800660" y="228793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53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6800660" y="256688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9941" y="0"/>
                                </a:move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6840543" y="228793"/>
                            <a:ext cx="1991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5788">
                                <a:moveTo>
                                  <a:pt x="5979" y="5578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7953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11" y="7953"/>
                                </a:lnTo>
                                <a:lnTo>
                                  <a:pt x="19911" y="45832"/>
                                </a:lnTo>
                                <a:lnTo>
                                  <a:pt x="11958" y="55788"/>
                                </a:lnTo>
                                <a:lnTo>
                                  <a:pt x="5979" y="55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6872414" y="228793"/>
                            <a:ext cx="1994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788">
                                <a:moveTo>
                                  <a:pt x="7982" y="5578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7953"/>
                                </a:lnTo>
                                <a:lnTo>
                                  <a:pt x="7982" y="0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7953"/>
                                </a:lnTo>
                                <a:lnTo>
                                  <a:pt x="19941" y="45832"/>
                                </a:lnTo>
                                <a:lnTo>
                                  <a:pt x="13961" y="55788"/>
                                </a:lnTo>
                                <a:lnTo>
                                  <a:pt x="7982" y="55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6830558" y="139101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0" y="9954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4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13961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6830558" y="166994"/>
                            <a:ext cx="2592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5">
                                <a:moveTo>
                                  <a:pt x="19941" y="0"/>
                                </a:moveTo>
                                <a:lnTo>
                                  <a:pt x="25920" y="9957"/>
                                </a:lnTo>
                                <a:lnTo>
                                  <a:pt x="25920" y="19942"/>
                                </a:lnTo>
                                <a:lnTo>
                                  <a:pt x="19941" y="27895"/>
                                </a:lnTo>
                                <a:lnTo>
                                  <a:pt x="7982" y="27895"/>
                                </a:lnTo>
                                <a:lnTo>
                                  <a:pt x="0" y="1994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6870441" y="139101"/>
                            <a:ext cx="1991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5788">
                                <a:moveTo>
                                  <a:pt x="5979" y="5578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4"/>
                                </a:lnTo>
                                <a:lnTo>
                                  <a:pt x="5979" y="0"/>
                                </a:lnTo>
                                <a:lnTo>
                                  <a:pt x="13932" y="0"/>
                                </a:lnTo>
                                <a:lnTo>
                                  <a:pt x="19911" y="9954"/>
                                </a:lnTo>
                                <a:lnTo>
                                  <a:pt x="19911" y="47835"/>
                                </a:lnTo>
                                <a:lnTo>
                                  <a:pt x="13932" y="55788"/>
                                </a:lnTo>
                                <a:lnTo>
                                  <a:pt x="5979" y="55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6904315" y="139101"/>
                            <a:ext cx="5979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8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6904315" y="194890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09" name="Picture 5409"/>
                          <pic:cNvPicPr/>
                        </pic:nvPicPr>
                        <pic:blipFill>
                          <a:blip r:embed="rId300"/>
                          <a:stretch/>
                        </pic:blipFill>
                        <pic:spPr>
                          <a:xfrm>
                            <a:off x="6920250" y="77302"/>
                            <a:ext cx="145511" cy="189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10" name="Picture 5410"/>
                          <pic:cNvPicPr/>
                        </pic:nvPicPr>
                        <pic:blipFill>
                          <a:blip r:embed="rId301"/>
                          <a:stretch/>
                        </pic:blipFill>
                        <pic:spPr>
                          <a:xfrm>
                            <a:off x="7057778" y="107199"/>
                            <a:ext cx="141534" cy="97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11" name="Shape 5411"/>
                        <wps:cNvSpPr/>
                        <wps:spPr>
                          <a:xfrm>
                            <a:off x="7139517" y="242726"/>
                            <a:ext cx="27894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3">
                                <a:moveTo>
                                  <a:pt x="27894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7189327" y="190912"/>
                            <a:ext cx="25920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5">
                                <a:moveTo>
                                  <a:pt x="0" y="9957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7"/>
                                </a:lnTo>
                                <a:lnTo>
                                  <a:pt x="25920" y="19942"/>
                                </a:lnTo>
                                <a:lnTo>
                                  <a:pt x="19941" y="27895"/>
                                </a:lnTo>
                                <a:lnTo>
                                  <a:pt x="13961" y="2789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7189327" y="218808"/>
                            <a:ext cx="2592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3">
                                <a:moveTo>
                                  <a:pt x="19941" y="0"/>
                                </a:moveTo>
                                <a:lnTo>
                                  <a:pt x="25920" y="9985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923"/>
                                </a:lnTo>
                                <a:lnTo>
                                  <a:pt x="7982" y="27923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7229209" y="190912"/>
                            <a:ext cx="19911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5819">
                                <a:moveTo>
                                  <a:pt x="5979" y="55819"/>
                                </a:moveTo>
                                <a:lnTo>
                                  <a:pt x="0" y="47837"/>
                                </a:lnTo>
                                <a:lnTo>
                                  <a:pt x="0" y="9957"/>
                                </a:lnTo>
                                <a:lnTo>
                                  <a:pt x="5979" y="0"/>
                                </a:lnTo>
                                <a:lnTo>
                                  <a:pt x="13932" y="0"/>
                                </a:lnTo>
                                <a:lnTo>
                                  <a:pt x="19911" y="9957"/>
                                </a:lnTo>
                                <a:lnTo>
                                  <a:pt x="19911" y="47837"/>
                                </a:lnTo>
                                <a:lnTo>
                                  <a:pt x="13932" y="55819"/>
                                </a:lnTo>
                                <a:lnTo>
                                  <a:pt x="5979" y="55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7263083" y="190912"/>
                            <a:ext cx="25920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9">
                                <a:moveTo>
                                  <a:pt x="25920" y="37881"/>
                                </a:moveTo>
                                <a:lnTo>
                                  <a:pt x="0" y="37881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16" name="Picture 5416"/>
                          <pic:cNvPicPr/>
                        </pic:nvPicPr>
                        <pic:blipFill>
                          <a:blip r:embed="rId302"/>
                          <a:stretch/>
                        </pic:blipFill>
                        <pic:spPr>
                          <a:xfrm>
                            <a:off x="7298960" y="320459"/>
                            <a:ext cx="147484" cy="8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17" name="Shape 5417"/>
                        <wps:cNvSpPr/>
                        <wps:spPr>
                          <a:xfrm>
                            <a:off x="7131535" y="780879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7189327" y="756961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6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3961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7189327" y="784886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19941" y="0"/>
                                </a:moveTo>
                                <a:lnTo>
                                  <a:pt x="25920" y="9954"/>
                                </a:lnTo>
                                <a:lnTo>
                                  <a:pt x="25920" y="19910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991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7229209" y="756961"/>
                            <a:ext cx="1991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5818">
                                <a:moveTo>
                                  <a:pt x="5979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86"/>
                                </a:lnTo>
                                <a:lnTo>
                                  <a:pt x="5979" y="0"/>
                                </a:lnTo>
                                <a:lnTo>
                                  <a:pt x="13932" y="0"/>
                                </a:lnTo>
                                <a:lnTo>
                                  <a:pt x="19911" y="9986"/>
                                </a:lnTo>
                                <a:lnTo>
                                  <a:pt x="19911" y="47835"/>
                                </a:lnTo>
                                <a:lnTo>
                                  <a:pt x="13932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7263083" y="756961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27925"/>
                                </a:moveTo>
                                <a:lnTo>
                                  <a:pt x="17938" y="27925"/>
                                </a:lnTo>
                                <a:lnTo>
                                  <a:pt x="25920" y="37879"/>
                                </a:lnTo>
                                <a:lnTo>
                                  <a:pt x="25920" y="47835"/>
                                </a:lnTo>
                                <a:lnTo>
                                  <a:pt x="17938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7835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793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7159429" y="846653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1958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7159429" y="874579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19941" y="0"/>
                                </a:moveTo>
                                <a:lnTo>
                                  <a:pt x="25920" y="7951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7199312" y="846653"/>
                            <a:ext cx="1991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5818">
                                <a:moveTo>
                                  <a:pt x="5979" y="55818"/>
                                </a:moveTo>
                                <a:lnTo>
                                  <a:pt x="0" y="45863"/>
                                </a:lnTo>
                                <a:lnTo>
                                  <a:pt x="0" y="7982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11" y="7982"/>
                                </a:lnTo>
                                <a:lnTo>
                                  <a:pt x="19911" y="45863"/>
                                </a:lnTo>
                                <a:lnTo>
                                  <a:pt x="11958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7231183" y="846653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26" name="Picture 5426"/>
                          <pic:cNvPicPr/>
                        </pic:nvPicPr>
                        <pic:blipFill>
                          <a:blip r:embed="rId303"/>
                          <a:stretch/>
                        </pic:blipFill>
                        <pic:spPr>
                          <a:xfrm>
                            <a:off x="7075716" y="874579"/>
                            <a:ext cx="147514" cy="115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27" name="Shape 5427"/>
                        <wps:cNvSpPr/>
                        <wps:spPr>
                          <a:xfrm>
                            <a:off x="6997983" y="1103771"/>
                            <a:ext cx="29897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925">
                                <a:moveTo>
                                  <a:pt x="29897" y="13961"/>
                                </a:moveTo>
                                <a:lnTo>
                                  <a:pt x="25920" y="4007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925"/>
                                </a:lnTo>
                                <a:lnTo>
                                  <a:pt x="25920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7043846" y="1095819"/>
                            <a:ext cx="25892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892">
                                <a:moveTo>
                                  <a:pt x="0" y="9954"/>
                                </a:moveTo>
                                <a:lnTo>
                                  <a:pt x="5980" y="0"/>
                                </a:lnTo>
                                <a:lnTo>
                                  <a:pt x="19912" y="0"/>
                                </a:lnTo>
                                <a:lnTo>
                                  <a:pt x="25892" y="9954"/>
                                </a:lnTo>
                                <a:lnTo>
                                  <a:pt x="25892" y="17938"/>
                                </a:lnTo>
                                <a:lnTo>
                                  <a:pt x="19912" y="27892"/>
                                </a:lnTo>
                                <a:lnTo>
                                  <a:pt x="13933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7043846" y="1123712"/>
                            <a:ext cx="25892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894">
                                <a:moveTo>
                                  <a:pt x="19912" y="0"/>
                                </a:moveTo>
                                <a:lnTo>
                                  <a:pt x="25892" y="9955"/>
                                </a:lnTo>
                                <a:lnTo>
                                  <a:pt x="25892" y="19942"/>
                                </a:lnTo>
                                <a:lnTo>
                                  <a:pt x="19912" y="27894"/>
                                </a:lnTo>
                                <a:lnTo>
                                  <a:pt x="5980" y="27894"/>
                                </a:lnTo>
                                <a:lnTo>
                                  <a:pt x="0" y="1994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7083699" y="1095819"/>
                            <a:ext cx="1994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787">
                                <a:moveTo>
                                  <a:pt x="5979" y="55787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4"/>
                                </a:lnTo>
                                <a:lnTo>
                                  <a:pt x="5979" y="0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9954"/>
                                </a:lnTo>
                                <a:lnTo>
                                  <a:pt x="19941" y="47835"/>
                                </a:lnTo>
                                <a:lnTo>
                                  <a:pt x="13961" y="55787"/>
                                </a:lnTo>
                                <a:lnTo>
                                  <a:pt x="5979" y="55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7117573" y="1095819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5979" y="55787"/>
                                </a:moveTo>
                                <a:lnTo>
                                  <a:pt x="11958" y="55787"/>
                                </a:lnTo>
                                <a:lnTo>
                                  <a:pt x="25920" y="37848"/>
                                </a:lnTo>
                                <a:lnTo>
                                  <a:pt x="25920" y="9954"/>
                                </a:lnTo>
                                <a:lnTo>
                                  <a:pt x="17938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4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2"/>
                                </a:lnTo>
                                <a:lnTo>
                                  <a:pt x="25920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6858482" y="1458565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6756830" y="1510377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0" y="9986"/>
                                </a:moveTo>
                                <a:lnTo>
                                  <a:pt x="7953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86"/>
                                </a:lnTo>
                                <a:lnTo>
                                  <a:pt x="27894" y="19941"/>
                                </a:lnTo>
                                <a:lnTo>
                                  <a:pt x="19911" y="29897"/>
                                </a:lnTo>
                                <a:lnTo>
                                  <a:pt x="13932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6756830" y="1540274"/>
                            <a:ext cx="2789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5">
                                <a:moveTo>
                                  <a:pt x="19911" y="0"/>
                                </a:moveTo>
                                <a:lnTo>
                                  <a:pt x="27894" y="7982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925"/>
                                </a:lnTo>
                                <a:lnTo>
                                  <a:pt x="7953" y="2792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6796684" y="1510377"/>
                            <a:ext cx="7982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7822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6796684" y="1568200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6822605" y="1510377"/>
                            <a:ext cx="19911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7822">
                                <a:moveTo>
                                  <a:pt x="7953" y="57822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86"/>
                                </a:lnTo>
                                <a:lnTo>
                                  <a:pt x="7953" y="0"/>
                                </a:lnTo>
                                <a:lnTo>
                                  <a:pt x="13932" y="0"/>
                                </a:lnTo>
                                <a:lnTo>
                                  <a:pt x="19911" y="9986"/>
                                </a:lnTo>
                                <a:lnTo>
                                  <a:pt x="19911" y="47835"/>
                                </a:lnTo>
                                <a:lnTo>
                                  <a:pt x="13932" y="57822"/>
                                </a:lnTo>
                                <a:lnTo>
                                  <a:pt x="7953" y="578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6942194" y="1492439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33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3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6980045" y="1416708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6980045" y="1444603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19941" y="0"/>
                                </a:moveTo>
                                <a:lnTo>
                                  <a:pt x="25920" y="9986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7019928" y="1416708"/>
                            <a:ext cx="5979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9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7019928" y="1472528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7045819" y="1416708"/>
                            <a:ext cx="5979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9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7045819" y="1472528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7065760" y="1592118"/>
                            <a:ext cx="29897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2">
                                <a:moveTo>
                                  <a:pt x="29897" y="13930"/>
                                </a:moveTo>
                                <a:lnTo>
                                  <a:pt x="25920" y="3974"/>
                                </a:lnTo>
                                <a:lnTo>
                                  <a:pt x="15935" y="0"/>
                                </a:lnTo>
                                <a:lnTo>
                                  <a:pt x="5979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5979" y="23917"/>
                                </a:lnTo>
                                <a:lnTo>
                                  <a:pt x="15935" y="27892"/>
                                </a:lnTo>
                                <a:lnTo>
                                  <a:pt x="25920" y="23917"/>
                                </a:lnTo>
                                <a:lnTo>
                                  <a:pt x="29897" y="13930"/>
                                </a:lnTo>
                                <a:lnTo>
                                  <a:pt x="29897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7075716" y="1504398"/>
                            <a:ext cx="27923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925">
                                <a:moveTo>
                                  <a:pt x="0" y="7982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3" y="7982"/>
                                </a:lnTo>
                                <a:lnTo>
                                  <a:pt x="27923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3961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7075716" y="1532323"/>
                            <a:ext cx="27923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2">
                                <a:moveTo>
                                  <a:pt x="19941" y="0"/>
                                </a:moveTo>
                                <a:lnTo>
                                  <a:pt x="27923" y="9954"/>
                                </a:lnTo>
                                <a:lnTo>
                                  <a:pt x="27923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7982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7115599" y="1504398"/>
                            <a:ext cx="795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3" h="55818">
                                <a:moveTo>
                                  <a:pt x="0" y="7982"/>
                                </a:moveTo>
                                <a:lnTo>
                                  <a:pt x="7953" y="0"/>
                                </a:lnTo>
                                <a:lnTo>
                                  <a:pt x="7953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7115599" y="1560216"/>
                            <a:ext cx="1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>
                                <a:moveTo>
                                  <a:pt x="0" y="0"/>
                                </a:moveTo>
                                <a:lnTo>
                                  <a:pt x="1393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7141491" y="1504398"/>
                            <a:ext cx="27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55818">
                                <a:moveTo>
                                  <a:pt x="0" y="7982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3" y="7982"/>
                                </a:lnTo>
                                <a:lnTo>
                                  <a:pt x="27923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7982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923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7127558" y="1610056"/>
                            <a:ext cx="29897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2">
                                <a:moveTo>
                                  <a:pt x="29897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30"/>
                                </a:lnTo>
                                <a:lnTo>
                                  <a:pt x="29897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7085702" y="1667847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55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1393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7085702" y="1695741"/>
                            <a:ext cx="25891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925">
                                <a:moveTo>
                                  <a:pt x="19911" y="0"/>
                                </a:moveTo>
                                <a:lnTo>
                                  <a:pt x="25891" y="9986"/>
                                </a:lnTo>
                                <a:lnTo>
                                  <a:pt x="25891" y="19941"/>
                                </a:lnTo>
                                <a:lnTo>
                                  <a:pt x="1991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7125555" y="1667847"/>
                            <a:ext cx="5979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9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7125555" y="1723666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7151476" y="1667847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55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1393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7151476" y="1695741"/>
                            <a:ext cx="25891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925">
                                <a:moveTo>
                                  <a:pt x="19911" y="0"/>
                                </a:moveTo>
                                <a:lnTo>
                                  <a:pt x="25891" y="9986"/>
                                </a:lnTo>
                                <a:lnTo>
                                  <a:pt x="25891" y="19941"/>
                                </a:lnTo>
                                <a:lnTo>
                                  <a:pt x="1991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58" name="Picture 5458"/>
                          <pic:cNvPicPr/>
                        </pic:nvPicPr>
                        <pic:blipFill>
                          <a:blip r:embed="rId304"/>
                          <a:stretch/>
                        </pic:blipFill>
                        <pic:spPr>
                          <a:xfrm>
                            <a:off x="7205291" y="1506401"/>
                            <a:ext cx="368725" cy="203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59" name="Picture 5459"/>
                          <pic:cNvPicPr/>
                        </pic:nvPicPr>
                        <pic:blipFill>
                          <a:blip r:embed="rId305"/>
                          <a:stretch/>
                        </pic:blipFill>
                        <pic:spPr>
                          <a:xfrm>
                            <a:off x="7251124" y="1707700"/>
                            <a:ext cx="131548" cy="85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60" name="Shape 5460"/>
                        <wps:cNvSpPr/>
                        <wps:spPr>
                          <a:xfrm>
                            <a:off x="7390655" y="1761515"/>
                            <a:ext cx="2789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5">
                                <a:moveTo>
                                  <a:pt x="2789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7436488" y="1735625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0" y="7951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51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11958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7436488" y="1763518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9941" y="0"/>
                                </a:moveTo>
                                <a:lnTo>
                                  <a:pt x="25920" y="7984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7476343" y="1735625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0" y="7951"/>
                                </a:moveTo>
                                <a:lnTo>
                                  <a:pt x="5979" y="0"/>
                                </a:lnTo>
                                <a:lnTo>
                                  <a:pt x="19940" y="0"/>
                                </a:lnTo>
                                <a:lnTo>
                                  <a:pt x="25920" y="7951"/>
                                </a:lnTo>
                                <a:lnTo>
                                  <a:pt x="25920" y="17938"/>
                                </a:lnTo>
                                <a:lnTo>
                                  <a:pt x="19940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35876"/>
                                </a:lnTo>
                                <a:lnTo>
                                  <a:pt x="0" y="55787"/>
                                </a:lnTo>
                                <a:lnTo>
                                  <a:pt x="25920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7516224" y="1735625"/>
                            <a:ext cx="17938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8" h="55787">
                                <a:moveTo>
                                  <a:pt x="5979" y="55787"/>
                                </a:moveTo>
                                <a:lnTo>
                                  <a:pt x="0" y="45831"/>
                                </a:lnTo>
                                <a:lnTo>
                                  <a:pt x="0" y="7951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7938" y="7951"/>
                                </a:lnTo>
                                <a:lnTo>
                                  <a:pt x="17938" y="45831"/>
                                </a:lnTo>
                                <a:lnTo>
                                  <a:pt x="11958" y="55787"/>
                                </a:lnTo>
                                <a:lnTo>
                                  <a:pt x="5979" y="55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7408594" y="1835272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63"/>
                                </a:moveTo>
                                <a:lnTo>
                                  <a:pt x="25891" y="3976"/>
                                </a:lnTo>
                                <a:lnTo>
                                  <a:pt x="15935" y="0"/>
                                </a:lnTo>
                                <a:lnTo>
                                  <a:pt x="5979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5979" y="23917"/>
                                </a:lnTo>
                                <a:lnTo>
                                  <a:pt x="15935" y="27894"/>
                                </a:lnTo>
                                <a:lnTo>
                                  <a:pt x="25891" y="23917"/>
                                </a:lnTo>
                                <a:lnTo>
                                  <a:pt x="29897" y="13963"/>
                                </a:lnTo>
                                <a:lnTo>
                                  <a:pt x="29897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7279019" y="1833269"/>
                            <a:ext cx="27923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925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3" y="9986"/>
                                </a:lnTo>
                                <a:lnTo>
                                  <a:pt x="27923" y="19941"/>
                                </a:lnTo>
                                <a:lnTo>
                                  <a:pt x="19941" y="27925"/>
                                </a:lnTo>
                                <a:lnTo>
                                  <a:pt x="13961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7279019" y="1861194"/>
                            <a:ext cx="27923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9897">
                                <a:moveTo>
                                  <a:pt x="19941" y="0"/>
                                </a:moveTo>
                                <a:lnTo>
                                  <a:pt x="27923" y="9954"/>
                                </a:lnTo>
                                <a:lnTo>
                                  <a:pt x="27923" y="19910"/>
                                </a:lnTo>
                                <a:lnTo>
                                  <a:pt x="19941" y="29897"/>
                                </a:lnTo>
                                <a:lnTo>
                                  <a:pt x="7982" y="29897"/>
                                </a:lnTo>
                                <a:lnTo>
                                  <a:pt x="0" y="1991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7318902" y="1833269"/>
                            <a:ext cx="25891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822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86"/>
                                </a:lnTo>
                                <a:lnTo>
                                  <a:pt x="25891" y="19941"/>
                                </a:lnTo>
                                <a:lnTo>
                                  <a:pt x="1991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7822"/>
                                </a:lnTo>
                                <a:lnTo>
                                  <a:pt x="25891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7358755" y="1833269"/>
                            <a:ext cx="5979" cy="5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7822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782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7358755" y="1891092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71" name="Picture 5471"/>
                          <pic:cNvPicPr/>
                        </pic:nvPicPr>
                        <pic:blipFill>
                          <a:blip r:embed="rId306"/>
                          <a:stretch/>
                        </pic:blipFill>
                        <pic:spPr>
                          <a:xfrm>
                            <a:off x="7099634" y="1954862"/>
                            <a:ext cx="277059" cy="221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2" name="Shape 5472"/>
                        <wps:cNvSpPr/>
                        <wps:spPr>
                          <a:xfrm>
                            <a:off x="7344793" y="2225943"/>
                            <a:ext cx="27923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2">
                                <a:moveTo>
                                  <a:pt x="27923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30"/>
                                </a:lnTo>
                                <a:lnTo>
                                  <a:pt x="27923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7261080" y="2279758"/>
                            <a:ext cx="27923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2">
                                <a:moveTo>
                                  <a:pt x="0" y="9954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3" y="9954"/>
                                </a:lnTo>
                                <a:lnTo>
                                  <a:pt x="27923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13961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7261080" y="2307651"/>
                            <a:ext cx="27923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5">
                                <a:moveTo>
                                  <a:pt x="19941" y="0"/>
                                </a:moveTo>
                                <a:lnTo>
                                  <a:pt x="27923" y="9957"/>
                                </a:lnTo>
                                <a:lnTo>
                                  <a:pt x="27923" y="17938"/>
                                </a:lnTo>
                                <a:lnTo>
                                  <a:pt x="19941" y="27895"/>
                                </a:lnTo>
                                <a:lnTo>
                                  <a:pt x="7982" y="2789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7300963" y="2279758"/>
                            <a:ext cx="27894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788">
                                <a:moveTo>
                                  <a:pt x="0" y="9954"/>
                                </a:moveTo>
                                <a:lnTo>
                                  <a:pt x="7953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54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892"/>
                                </a:lnTo>
                                <a:lnTo>
                                  <a:pt x="7953" y="27892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7894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7340817" y="2279758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0" y="45831"/>
                                </a:moveTo>
                                <a:lnTo>
                                  <a:pt x="5979" y="55788"/>
                                </a:lnTo>
                                <a:lnTo>
                                  <a:pt x="19941" y="55788"/>
                                </a:lnTo>
                                <a:lnTo>
                                  <a:pt x="25920" y="45831"/>
                                </a:lnTo>
                                <a:lnTo>
                                  <a:pt x="25920" y="27892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77" name="Picture 5477"/>
                          <pic:cNvPicPr/>
                        </pic:nvPicPr>
                        <pic:blipFill>
                          <a:blip r:embed="rId307"/>
                          <a:stretch/>
                        </pic:blipFill>
                        <pic:spPr>
                          <a:xfrm>
                            <a:off x="7404588" y="2162140"/>
                            <a:ext cx="139531" cy="89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78" name="Picture 5478"/>
                          <pic:cNvPicPr/>
                        </pic:nvPicPr>
                        <pic:blipFill>
                          <a:blip r:embed="rId308"/>
                          <a:stretch/>
                        </pic:blipFill>
                        <pic:spPr>
                          <a:xfrm>
                            <a:off x="7440465" y="1970797"/>
                            <a:ext cx="203303" cy="197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9" name="Shape 5479"/>
                        <wps:cNvSpPr/>
                        <wps:spPr>
                          <a:xfrm>
                            <a:off x="7554076" y="1873153"/>
                            <a:ext cx="27923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2">
                                <a:moveTo>
                                  <a:pt x="27923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30"/>
                                </a:lnTo>
                                <a:lnTo>
                                  <a:pt x="27923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7605918" y="1879133"/>
                            <a:ext cx="25891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2">
                                <a:moveTo>
                                  <a:pt x="0" y="9954"/>
                                </a:moveTo>
                                <a:lnTo>
                                  <a:pt x="7953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54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2"/>
                                </a:lnTo>
                                <a:lnTo>
                                  <a:pt x="13932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7605918" y="1907026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19911" y="0"/>
                                </a:moveTo>
                                <a:lnTo>
                                  <a:pt x="25891" y="9955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7953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7645772" y="1879133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4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13961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7645772" y="1907026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9941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7685625" y="1879133"/>
                            <a:ext cx="1994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787">
                                <a:moveTo>
                                  <a:pt x="5979" y="55787"/>
                                </a:moveTo>
                                <a:lnTo>
                                  <a:pt x="0" y="45831"/>
                                </a:lnTo>
                                <a:lnTo>
                                  <a:pt x="0" y="9954"/>
                                </a:lnTo>
                                <a:lnTo>
                                  <a:pt x="5979" y="0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9954"/>
                                </a:lnTo>
                                <a:lnTo>
                                  <a:pt x="19941" y="45831"/>
                                </a:lnTo>
                                <a:lnTo>
                                  <a:pt x="13961" y="55787"/>
                                </a:lnTo>
                                <a:lnTo>
                                  <a:pt x="5979" y="55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85" name="Picture 5485"/>
                          <pic:cNvPicPr/>
                        </pic:nvPicPr>
                        <pic:blipFill>
                          <a:blip r:embed="rId309"/>
                          <a:stretch/>
                        </pic:blipFill>
                        <pic:spPr>
                          <a:xfrm>
                            <a:off x="7649748" y="1761515"/>
                            <a:ext cx="133551" cy="71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86" name="Picture 5486"/>
                          <pic:cNvPicPr/>
                        </pic:nvPicPr>
                        <pic:blipFill>
                          <a:blip r:embed="rId310"/>
                          <a:stretch/>
                        </pic:blipFill>
                        <pic:spPr>
                          <a:xfrm>
                            <a:off x="7872990" y="1528316"/>
                            <a:ext cx="135526" cy="99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87" name="Shape 5487"/>
                        <wps:cNvSpPr/>
                        <wps:spPr>
                          <a:xfrm>
                            <a:off x="7992581" y="1440626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63"/>
                                </a:moveTo>
                                <a:lnTo>
                                  <a:pt x="25920" y="3976"/>
                                </a:lnTo>
                                <a:lnTo>
                                  <a:pt x="15936" y="0"/>
                                </a:lnTo>
                                <a:lnTo>
                                  <a:pt x="5979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5979" y="23917"/>
                                </a:lnTo>
                                <a:lnTo>
                                  <a:pt x="15936" y="27894"/>
                                </a:lnTo>
                                <a:lnTo>
                                  <a:pt x="25920" y="23917"/>
                                </a:lnTo>
                                <a:lnTo>
                                  <a:pt x="29897" y="13963"/>
                                </a:lnTo>
                                <a:lnTo>
                                  <a:pt x="29897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88" name="Picture 5488"/>
                          <pic:cNvPicPr/>
                        </pic:nvPicPr>
                        <pic:blipFill>
                          <a:blip r:embed="rId311"/>
                          <a:stretch/>
                        </pic:blipFill>
                        <pic:spPr>
                          <a:xfrm>
                            <a:off x="7653754" y="1358917"/>
                            <a:ext cx="354763" cy="38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89" name="Picture 5489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8030461" y="1273199"/>
                            <a:ext cx="105628" cy="101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90" name="Shape 5490"/>
                        <wps:cNvSpPr/>
                        <wps:spPr>
                          <a:xfrm>
                            <a:off x="8321453" y="1500421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8269640" y="1388814"/>
                            <a:ext cx="25891" cy="29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989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55"/>
                                </a:lnTo>
                                <a:lnTo>
                                  <a:pt x="25891" y="19911"/>
                                </a:lnTo>
                                <a:lnTo>
                                  <a:pt x="19911" y="29898"/>
                                </a:lnTo>
                                <a:lnTo>
                                  <a:pt x="13932" y="2989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8269640" y="1418713"/>
                            <a:ext cx="25891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2">
                                <a:moveTo>
                                  <a:pt x="19911" y="0"/>
                                </a:moveTo>
                                <a:lnTo>
                                  <a:pt x="25891" y="7951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8309494" y="1388814"/>
                            <a:ext cx="25920" cy="29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9898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9911"/>
                                </a:lnTo>
                                <a:lnTo>
                                  <a:pt x="19941" y="29898"/>
                                </a:lnTo>
                                <a:lnTo>
                                  <a:pt x="11958" y="2989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8309494" y="1418713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19941" y="0"/>
                                </a:moveTo>
                                <a:lnTo>
                                  <a:pt x="25920" y="7951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8349347" y="1388814"/>
                            <a:ext cx="2592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1">
                                <a:moveTo>
                                  <a:pt x="5979" y="57791"/>
                                </a:moveTo>
                                <a:lnTo>
                                  <a:pt x="11958" y="57791"/>
                                </a:lnTo>
                                <a:lnTo>
                                  <a:pt x="25920" y="37850"/>
                                </a:lnTo>
                                <a:lnTo>
                                  <a:pt x="25920" y="9955"/>
                                </a:lnTo>
                                <a:lnTo>
                                  <a:pt x="17938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11"/>
                                </a:lnTo>
                                <a:lnTo>
                                  <a:pt x="5979" y="29898"/>
                                </a:lnTo>
                                <a:lnTo>
                                  <a:pt x="25920" y="2989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8520779" y="1245306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32"/>
                                </a:moveTo>
                                <a:lnTo>
                                  <a:pt x="23917" y="3974"/>
                                </a:lnTo>
                                <a:lnTo>
                                  <a:pt x="13933" y="0"/>
                                </a:lnTo>
                                <a:lnTo>
                                  <a:pt x="3976" y="3974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33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8369289" y="1251286"/>
                            <a:ext cx="27894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2">
                                <a:moveTo>
                                  <a:pt x="0" y="9954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4" y="9954"/>
                                </a:lnTo>
                                <a:lnTo>
                                  <a:pt x="27894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13961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8369289" y="1279179"/>
                            <a:ext cx="2789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5">
                                <a:moveTo>
                                  <a:pt x="19941" y="0"/>
                                </a:moveTo>
                                <a:lnTo>
                                  <a:pt x="27894" y="9957"/>
                                </a:lnTo>
                                <a:lnTo>
                                  <a:pt x="27894" y="17939"/>
                                </a:lnTo>
                                <a:lnTo>
                                  <a:pt x="19941" y="27895"/>
                                </a:lnTo>
                                <a:lnTo>
                                  <a:pt x="7982" y="27895"/>
                                </a:lnTo>
                                <a:lnTo>
                                  <a:pt x="0" y="1793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8409142" y="1251286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25920" y="37850"/>
                                </a:moveTo>
                                <a:lnTo>
                                  <a:pt x="0" y="37850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8449025" y="1251286"/>
                            <a:ext cx="1991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55788">
                                <a:moveTo>
                                  <a:pt x="5979" y="5578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9954"/>
                                </a:lnTo>
                                <a:lnTo>
                                  <a:pt x="5979" y="0"/>
                                </a:lnTo>
                                <a:lnTo>
                                  <a:pt x="13932" y="0"/>
                                </a:lnTo>
                                <a:lnTo>
                                  <a:pt x="19911" y="9954"/>
                                </a:lnTo>
                                <a:lnTo>
                                  <a:pt x="19911" y="45832"/>
                                </a:lnTo>
                                <a:lnTo>
                                  <a:pt x="13932" y="55788"/>
                                </a:lnTo>
                                <a:lnTo>
                                  <a:pt x="5979" y="55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8309494" y="1157586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0" y="7982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1958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8309494" y="1185512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19941" y="0"/>
                                </a:moveTo>
                                <a:lnTo>
                                  <a:pt x="25920" y="7951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8347374" y="1157586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27894" y="35876"/>
                                </a:moveTo>
                                <a:lnTo>
                                  <a:pt x="0" y="35876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8387227" y="1157586"/>
                            <a:ext cx="798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" h="55818">
                                <a:moveTo>
                                  <a:pt x="0" y="7982"/>
                                </a:moveTo>
                                <a:lnTo>
                                  <a:pt x="7982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8387227" y="1213405"/>
                            <a:ext cx="13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1">
                                <a:moveTo>
                                  <a:pt x="0" y="0"/>
                                </a:moveTo>
                                <a:lnTo>
                                  <a:pt x="1396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06" name="Picture 5506"/>
                          <pic:cNvPicPr/>
                        </pic:nvPicPr>
                        <pic:blipFill>
                          <a:blip r:embed="rId313"/>
                          <a:stretch/>
                        </pic:blipFill>
                        <pic:spPr>
                          <a:xfrm>
                            <a:off x="8369289" y="1010102"/>
                            <a:ext cx="229223" cy="193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07" name="Picture 5507"/>
                          <pic:cNvPicPr/>
                        </pic:nvPicPr>
                        <pic:blipFill>
                          <a:blip r:embed="rId314"/>
                          <a:stretch/>
                        </pic:blipFill>
                        <pic:spPr>
                          <a:xfrm>
                            <a:off x="8602488" y="1139648"/>
                            <a:ext cx="215262" cy="129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08" name="Picture 5508"/>
                          <pic:cNvPicPr/>
                        </pic:nvPicPr>
                        <pic:blipFill>
                          <a:blip r:embed="rId315"/>
                          <a:stretch/>
                        </pic:blipFill>
                        <pic:spPr>
                          <a:xfrm>
                            <a:off x="8626408" y="984181"/>
                            <a:ext cx="289018" cy="103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09" name="Shape 5509"/>
                        <wps:cNvSpPr/>
                        <wps:spPr>
                          <a:xfrm>
                            <a:off x="8833687" y="932369"/>
                            <a:ext cx="27923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4">
                                <a:moveTo>
                                  <a:pt x="27923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63"/>
                                </a:lnTo>
                                <a:lnTo>
                                  <a:pt x="27923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10" name="Picture 5510"/>
                          <pic:cNvPicPr/>
                        </pic:nvPicPr>
                        <pic:blipFill>
                          <a:blip r:embed="rId316"/>
                          <a:stretch/>
                        </pic:blipFill>
                        <pic:spPr>
                          <a:xfrm>
                            <a:off x="8690179" y="661289"/>
                            <a:ext cx="346809" cy="285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1" name="Shape 5511"/>
                        <wps:cNvSpPr/>
                        <wps:spPr>
                          <a:xfrm>
                            <a:off x="9027033" y="549682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9942"/>
                                </a:lnTo>
                                <a:lnTo>
                                  <a:pt x="1994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9027033" y="577577"/>
                            <a:ext cx="2592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9897">
                                <a:moveTo>
                                  <a:pt x="19941" y="0"/>
                                </a:moveTo>
                                <a:lnTo>
                                  <a:pt x="25920" y="9986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9066886" y="549682"/>
                            <a:ext cx="25920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791">
                                <a:moveTo>
                                  <a:pt x="0" y="47835"/>
                                </a:moveTo>
                                <a:lnTo>
                                  <a:pt x="5979" y="57791"/>
                                </a:lnTo>
                                <a:lnTo>
                                  <a:pt x="19940" y="57791"/>
                                </a:lnTo>
                                <a:lnTo>
                                  <a:pt x="25920" y="47835"/>
                                </a:lnTo>
                                <a:lnTo>
                                  <a:pt x="25920" y="27894"/>
                                </a:lnTo>
                                <a:lnTo>
                                  <a:pt x="19940" y="19942"/>
                                </a:lnTo>
                                <a:lnTo>
                                  <a:pt x="0" y="19942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9106769" y="549682"/>
                            <a:ext cx="25892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7791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892" y="9955"/>
                                </a:lnTo>
                                <a:lnTo>
                                  <a:pt x="25892" y="19942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81"/>
                                </a:lnTo>
                                <a:lnTo>
                                  <a:pt x="0" y="57791"/>
                                </a:lnTo>
                                <a:lnTo>
                                  <a:pt x="25892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15" name="Picture 5515"/>
                          <pic:cNvPicPr/>
                        </pic:nvPicPr>
                        <pic:blipFill>
                          <a:blip r:embed="rId317"/>
                          <a:stretch/>
                        </pic:blipFill>
                        <pic:spPr>
                          <a:xfrm>
                            <a:off x="9072866" y="633395"/>
                            <a:ext cx="107630" cy="131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16" name="Picture 5516"/>
                          <pic:cNvPicPr/>
                        </pic:nvPicPr>
                        <pic:blipFill>
                          <a:blip r:embed="rId318"/>
                          <a:stretch/>
                        </pic:blipFill>
                        <pic:spPr>
                          <a:xfrm>
                            <a:off x="9166564" y="505823"/>
                            <a:ext cx="227221" cy="127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7" name="Shape 5517"/>
                        <wps:cNvSpPr/>
                        <wps:spPr>
                          <a:xfrm>
                            <a:off x="9234312" y="741026"/>
                            <a:ext cx="27923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9897">
                                <a:moveTo>
                                  <a:pt x="27923" y="15935"/>
                                </a:moveTo>
                                <a:lnTo>
                                  <a:pt x="23917" y="5979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5979"/>
                                </a:lnTo>
                                <a:lnTo>
                                  <a:pt x="0" y="15935"/>
                                </a:lnTo>
                                <a:lnTo>
                                  <a:pt x="4005" y="25922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5922"/>
                                </a:lnTo>
                                <a:lnTo>
                                  <a:pt x="27923" y="15935"/>
                                </a:lnTo>
                                <a:lnTo>
                                  <a:pt x="27923" y="15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9288127" y="711128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9942"/>
                                </a:lnTo>
                                <a:lnTo>
                                  <a:pt x="1994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9288127" y="739023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19941" y="0"/>
                                </a:moveTo>
                                <a:lnTo>
                                  <a:pt x="25920" y="9986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9326007" y="711128"/>
                            <a:ext cx="27894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9">
                                <a:moveTo>
                                  <a:pt x="0" y="47835"/>
                                </a:moveTo>
                                <a:lnTo>
                                  <a:pt x="7982" y="55819"/>
                                </a:lnTo>
                                <a:lnTo>
                                  <a:pt x="19941" y="55819"/>
                                </a:lnTo>
                                <a:lnTo>
                                  <a:pt x="27894" y="47835"/>
                                </a:lnTo>
                                <a:lnTo>
                                  <a:pt x="27894" y="27894"/>
                                </a:lnTo>
                                <a:lnTo>
                                  <a:pt x="19941" y="19942"/>
                                </a:lnTo>
                                <a:lnTo>
                                  <a:pt x="0" y="19942"/>
                                </a:lnTo>
                                <a:lnTo>
                                  <a:pt x="0" y="0"/>
                                </a:lnTo>
                                <a:lnTo>
                                  <a:pt x="27894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9365860" y="711128"/>
                            <a:ext cx="27923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55819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7923" y="37881"/>
                                </a:lnTo>
                                <a:lnTo>
                                  <a:pt x="27923" y="47835"/>
                                </a:lnTo>
                                <a:lnTo>
                                  <a:pt x="19941" y="55819"/>
                                </a:lnTo>
                                <a:lnTo>
                                  <a:pt x="7982" y="55819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42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9220379" y="840674"/>
                            <a:ext cx="29897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925">
                                <a:moveTo>
                                  <a:pt x="29897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61"/>
                                </a:lnTo>
                                <a:lnTo>
                                  <a:pt x="29897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9276168" y="812779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7984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84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396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9276168" y="840674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19941" y="0"/>
                                </a:moveTo>
                                <a:lnTo>
                                  <a:pt x="25920" y="9986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9316051" y="812779"/>
                            <a:ext cx="25891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9">
                                <a:moveTo>
                                  <a:pt x="0" y="45832"/>
                                </a:moveTo>
                                <a:lnTo>
                                  <a:pt x="5979" y="55819"/>
                                </a:lnTo>
                                <a:lnTo>
                                  <a:pt x="19911" y="55819"/>
                                </a:lnTo>
                                <a:lnTo>
                                  <a:pt x="25891" y="45832"/>
                                </a:lnTo>
                                <a:lnTo>
                                  <a:pt x="25891" y="27894"/>
                                </a:lnTo>
                                <a:lnTo>
                                  <a:pt x="1991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89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9355904" y="812779"/>
                            <a:ext cx="25920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9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27" name="Picture 5527"/>
                          <pic:cNvPicPr/>
                        </pic:nvPicPr>
                        <pic:blipFill>
                          <a:blip r:embed="rId319"/>
                          <a:stretch/>
                        </pic:blipFill>
                        <pic:spPr>
                          <a:xfrm>
                            <a:off x="9072866" y="910456"/>
                            <a:ext cx="294997" cy="11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28" name="Shape 5528"/>
                        <wps:cNvSpPr/>
                        <wps:spPr>
                          <a:xfrm>
                            <a:off x="9136667" y="1053963"/>
                            <a:ext cx="25892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892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12" y="0"/>
                                </a:lnTo>
                                <a:lnTo>
                                  <a:pt x="25892" y="9954"/>
                                </a:lnTo>
                                <a:lnTo>
                                  <a:pt x="25892" y="19910"/>
                                </a:lnTo>
                                <a:lnTo>
                                  <a:pt x="19912" y="27892"/>
                                </a:lnTo>
                                <a:lnTo>
                                  <a:pt x="13933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9136667" y="1081856"/>
                            <a:ext cx="25892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894">
                                <a:moveTo>
                                  <a:pt x="19912" y="0"/>
                                </a:moveTo>
                                <a:lnTo>
                                  <a:pt x="25892" y="9955"/>
                                </a:lnTo>
                                <a:lnTo>
                                  <a:pt x="25892" y="19942"/>
                                </a:lnTo>
                                <a:lnTo>
                                  <a:pt x="19912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4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9176520" y="1053963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0" y="27892"/>
                                </a:moveTo>
                                <a:lnTo>
                                  <a:pt x="19941" y="27892"/>
                                </a:lnTo>
                                <a:lnTo>
                                  <a:pt x="25920" y="37848"/>
                                </a:lnTo>
                                <a:lnTo>
                                  <a:pt x="25920" y="47835"/>
                                </a:lnTo>
                                <a:lnTo>
                                  <a:pt x="19941" y="55787"/>
                                </a:lnTo>
                                <a:lnTo>
                                  <a:pt x="5979" y="55787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10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9216373" y="1053963"/>
                            <a:ext cx="19941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787">
                                <a:moveTo>
                                  <a:pt x="5979" y="55787"/>
                                </a:moveTo>
                                <a:lnTo>
                                  <a:pt x="0" y="47835"/>
                                </a:lnTo>
                                <a:lnTo>
                                  <a:pt x="0" y="9954"/>
                                </a:lnTo>
                                <a:lnTo>
                                  <a:pt x="5979" y="0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9954"/>
                                </a:lnTo>
                                <a:lnTo>
                                  <a:pt x="19941" y="47835"/>
                                </a:lnTo>
                                <a:lnTo>
                                  <a:pt x="11958" y="55787"/>
                                </a:lnTo>
                                <a:lnTo>
                                  <a:pt x="5979" y="55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9314048" y="1022061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9280174" y="1081856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0" y="7984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84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1393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9280174" y="1109750"/>
                            <a:ext cx="25891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925">
                                <a:moveTo>
                                  <a:pt x="19911" y="0"/>
                                </a:moveTo>
                                <a:lnTo>
                                  <a:pt x="25891" y="9986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9320028" y="1081856"/>
                            <a:ext cx="25920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9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5920" y="37881"/>
                                </a:lnTo>
                                <a:lnTo>
                                  <a:pt x="25920" y="45832"/>
                                </a:lnTo>
                                <a:lnTo>
                                  <a:pt x="19941" y="55819"/>
                                </a:lnTo>
                                <a:lnTo>
                                  <a:pt x="5979" y="55819"/>
                                </a:lnTo>
                                <a:lnTo>
                                  <a:pt x="0" y="45832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9359881" y="1081856"/>
                            <a:ext cx="5979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819">
                                <a:moveTo>
                                  <a:pt x="0" y="7984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9359881" y="1137676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9441620" y="1053963"/>
                            <a:ext cx="29897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2">
                                <a:moveTo>
                                  <a:pt x="29897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9897" y="13930"/>
                                </a:lnTo>
                                <a:lnTo>
                                  <a:pt x="29897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9507394" y="1000148"/>
                            <a:ext cx="27894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2">
                                <a:moveTo>
                                  <a:pt x="0" y="7951"/>
                                </a:moveTo>
                                <a:lnTo>
                                  <a:pt x="7953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7951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892"/>
                                </a:lnTo>
                                <a:lnTo>
                                  <a:pt x="13932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9507394" y="1028041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19911" y="0"/>
                                </a:moveTo>
                                <a:lnTo>
                                  <a:pt x="27894" y="7984"/>
                                </a:lnTo>
                                <a:lnTo>
                                  <a:pt x="27894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7953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9547248" y="1000148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0" y="27892"/>
                                </a:moveTo>
                                <a:lnTo>
                                  <a:pt x="19941" y="27892"/>
                                </a:lnTo>
                                <a:lnTo>
                                  <a:pt x="25920" y="35876"/>
                                </a:lnTo>
                                <a:lnTo>
                                  <a:pt x="25920" y="45831"/>
                                </a:lnTo>
                                <a:lnTo>
                                  <a:pt x="19941" y="55787"/>
                                </a:lnTo>
                                <a:lnTo>
                                  <a:pt x="5979" y="55787"/>
                                </a:lnTo>
                                <a:lnTo>
                                  <a:pt x="0" y="45831"/>
                                </a:lnTo>
                                <a:lnTo>
                                  <a:pt x="0" y="17938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9587101" y="1000148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0" y="7951"/>
                                </a:moveTo>
                                <a:lnTo>
                                  <a:pt x="5980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51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5980" y="27892"/>
                                </a:lnTo>
                                <a:lnTo>
                                  <a:pt x="0" y="35876"/>
                                </a:lnTo>
                                <a:lnTo>
                                  <a:pt x="0" y="55787"/>
                                </a:lnTo>
                                <a:lnTo>
                                  <a:pt x="25920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43" name="Picture 5543"/>
                          <pic:cNvPicPr/>
                        </pic:nvPicPr>
                        <pic:blipFill>
                          <a:blip r:embed="rId320"/>
                          <a:stretch/>
                        </pic:blipFill>
                        <pic:spPr>
                          <a:xfrm>
                            <a:off x="9836267" y="1360890"/>
                            <a:ext cx="105627" cy="103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44" name="Shape 5544"/>
                        <wps:cNvSpPr/>
                        <wps:spPr>
                          <a:xfrm>
                            <a:off x="9967816" y="1269224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32"/>
                                </a:moveTo>
                                <a:lnTo>
                                  <a:pt x="23917" y="3974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4"/>
                                </a:lnTo>
                                <a:lnTo>
                                  <a:pt x="0" y="13932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2"/>
                                </a:lnTo>
                                <a:lnTo>
                                  <a:pt x="27894" y="139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9929936" y="1183507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396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9929936" y="1211402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19941" y="0"/>
                                </a:moveTo>
                                <a:lnTo>
                                  <a:pt x="25920" y="9986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9969789" y="1183507"/>
                            <a:ext cx="25920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9">
                                <a:moveTo>
                                  <a:pt x="0" y="27894"/>
                                </a:moveTo>
                                <a:lnTo>
                                  <a:pt x="19941" y="27894"/>
                                </a:lnTo>
                                <a:lnTo>
                                  <a:pt x="25920" y="37881"/>
                                </a:lnTo>
                                <a:lnTo>
                                  <a:pt x="25920" y="47835"/>
                                </a:lnTo>
                                <a:lnTo>
                                  <a:pt x="19941" y="55819"/>
                                </a:lnTo>
                                <a:lnTo>
                                  <a:pt x="5979" y="55819"/>
                                </a:lnTo>
                                <a:lnTo>
                                  <a:pt x="0" y="47835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10009672" y="1183507"/>
                            <a:ext cx="25891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9">
                                <a:moveTo>
                                  <a:pt x="25891" y="37881"/>
                                </a:moveTo>
                                <a:lnTo>
                                  <a:pt x="0" y="37881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5819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49" name="Picture 5549"/>
                          <pic:cNvPicPr/>
                        </pic:nvPicPr>
                        <pic:blipFill>
                          <a:blip r:embed="rId321"/>
                          <a:stretch/>
                        </pic:blipFill>
                        <pic:spPr>
                          <a:xfrm>
                            <a:off x="10133238" y="1350934"/>
                            <a:ext cx="105628" cy="99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50" name="Shape 5550"/>
                        <wps:cNvSpPr/>
                        <wps:spPr>
                          <a:xfrm>
                            <a:off x="10332564" y="1085832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5966"/>
                                </a:moveTo>
                                <a:lnTo>
                                  <a:pt x="23917" y="4007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5966"/>
                                </a:lnTo>
                                <a:lnTo>
                                  <a:pt x="3976" y="25920"/>
                                </a:lnTo>
                                <a:lnTo>
                                  <a:pt x="13932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894" y="15966"/>
                                </a:lnTo>
                                <a:lnTo>
                                  <a:pt x="27894" y="15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10197010" y="1069897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10197010" y="1097791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19941" y="0"/>
                                </a:moveTo>
                                <a:lnTo>
                                  <a:pt x="25920" y="9986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10236892" y="1069897"/>
                            <a:ext cx="25892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5819">
                                <a:moveTo>
                                  <a:pt x="0" y="27894"/>
                                </a:moveTo>
                                <a:lnTo>
                                  <a:pt x="19912" y="27894"/>
                                </a:lnTo>
                                <a:lnTo>
                                  <a:pt x="25892" y="37881"/>
                                </a:lnTo>
                                <a:lnTo>
                                  <a:pt x="25892" y="47835"/>
                                </a:lnTo>
                                <a:lnTo>
                                  <a:pt x="19912" y="55819"/>
                                </a:lnTo>
                                <a:lnTo>
                                  <a:pt x="5980" y="55819"/>
                                </a:lnTo>
                                <a:lnTo>
                                  <a:pt x="0" y="47835"/>
                                </a:lnTo>
                                <a:lnTo>
                                  <a:pt x="0" y="17938"/>
                                </a:lnTo>
                                <a:lnTo>
                                  <a:pt x="11959" y="0"/>
                                </a:lnTo>
                                <a:lnTo>
                                  <a:pt x="19912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10276746" y="1069897"/>
                            <a:ext cx="25920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9">
                                <a:moveTo>
                                  <a:pt x="0" y="27894"/>
                                </a:moveTo>
                                <a:lnTo>
                                  <a:pt x="17938" y="27894"/>
                                </a:lnTo>
                                <a:lnTo>
                                  <a:pt x="25920" y="37881"/>
                                </a:lnTo>
                                <a:lnTo>
                                  <a:pt x="25920" y="47835"/>
                                </a:lnTo>
                                <a:lnTo>
                                  <a:pt x="17938" y="55819"/>
                                </a:lnTo>
                                <a:lnTo>
                                  <a:pt x="5979" y="55819"/>
                                </a:lnTo>
                                <a:lnTo>
                                  <a:pt x="0" y="47835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793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10404318" y="984181"/>
                            <a:ext cx="2789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5">
                                <a:moveTo>
                                  <a:pt x="2789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10450151" y="976230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7938" y="0"/>
                                </a:lnTo>
                                <a:lnTo>
                                  <a:pt x="25920" y="9954"/>
                                </a:lnTo>
                                <a:lnTo>
                                  <a:pt x="25920" y="19910"/>
                                </a:lnTo>
                                <a:lnTo>
                                  <a:pt x="17938" y="27892"/>
                                </a:lnTo>
                                <a:lnTo>
                                  <a:pt x="11958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10450151" y="1004123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7938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5920" y="19942"/>
                                </a:lnTo>
                                <a:lnTo>
                                  <a:pt x="17938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4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10488031" y="976230"/>
                            <a:ext cx="27894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787">
                                <a:moveTo>
                                  <a:pt x="0" y="27892"/>
                                </a:moveTo>
                                <a:lnTo>
                                  <a:pt x="19911" y="27892"/>
                                </a:lnTo>
                                <a:lnTo>
                                  <a:pt x="27894" y="37848"/>
                                </a:lnTo>
                                <a:lnTo>
                                  <a:pt x="27894" y="47835"/>
                                </a:lnTo>
                                <a:lnTo>
                                  <a:pt x="19911" y="55787"/>
                                </a:lnTo>
                                <a:lnTo>
                                  <a:pt x="7953" y="55787"/>
                                </a:lnTo>
                                <a:lnTo>
                                  <a:pt x="0" y="47835"/>
                                </a:lnTo>
                                <a:lnTo>
                                  <a:pt x="0" y="19910"/>
                                </a:lnTo>
                                <a:lnTo>
                                  <a:pt x="13932" y="0"/>
                                </a:lnTo>
                                <a:lnTo>
                                  <a:pt x="1991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10527884" y="976230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7982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60" name="Picture 5560"/>
                          <pic:cNvPicPr/>
                        </pic:nvPicPr>
                        <pic:blipFill>
                          <a:blip r:embed="rId322"/>
                          <a:stretch/>
                        </pic:blipFill>
                        <pic:spPr>
                          <a:xfrm>
                            <a:off x="10081426" y="872574"/>
                            <a:ext cx="105628" cy="10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61" name="Picture 5561"/>
                          <pic:cNvPicPr/>
                        </pic:nvPicPr>
                        <pic:blipFill>
                          <a:blip r:embed="rId323"/>
                          <a:stretch/>
                        </pic:blipFill>
                        <pic:spPr>
                          <a:xfrm>
                            <a:off x="9886077" y="723087"/>
                            <a:ext cx="163448" cy="165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62" name="Shape 5562"/>
                        <wps:cNvSpPr/>
                        <wps:spPr>
                          <a:xfrm>
                            <a:off x="10193033" y="792838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5966"/>
                                </a:moveTo>
                                <a:lnTo>
                                  <a:pt x="23917" y="5979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5979"/>
                                </a:lnTo>
                                <a:lnTo>
                                  <a:pt x="0" y="15966"/>
                                </a:lnTo>
                                <a:lnTo>
                                  <a:pt x="3976" y="25920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5920"/>
                                </a:lnTo>
                                <a:lnTo>
                                  <a:pt x="27894" y="15966"/>
                                </a:lnTo>
                                <a:lnTo>
                                  <a:pt x="27894" y="15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10165139" y="719112"/>
                            <a:ext cx="25892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892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12" y="0"/>
                                </a:lnTo>
                                <a:lnTo>
                                  <a:pt x="25892" y="9954"/>
                                </a:lnTo>
                                <a:lnTo>
                                  <a:pt x="25892" y="17938"/>
                                </a:lnTo>
                                <a:lnTo>
                                  <a:pt x="19912" y="27892"/>
                                </a:lnTo>
                                <a:lnTo>
                                  <a:pt x="13933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10165139" y="747005"/>
                            <a:ext cx="25892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894">
                                <a:moveTo>
                                  <a:pt x="19912" y="0"/>
                                </a:moveTo>
                                <a:lnTo>
                                  <a:pt x="25892" y="9955"/>
                                </a:lnTo>
                                <a:lnTo>
                                  <a:pt x="25892" y="19942"/>
                                </a:lnTo>
                                <a:lnTo>
                                  <a:pt x="19912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4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10204992" y="719112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10244845" y="719112"/>
                            <a:ext cx="5979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" h="55787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5979" y="5578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10244845" y="774899"/>
                            <a:ext cx="1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">
                                <a:moveTo>
                                  <a:pt x="0" y="0"/>
                                </a:moveTo>
                                <a:lnTo>
                                  <a:pt x="11958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10438192" y="810776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10488031" y="816756"/>
                            <a:ext cx="25891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925">
                                <a:moveTo>
                                  <a:pt x="0" y="9986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86"/>
                                </a:lnTo>
                                <a:lnTo>
                                  <a:pt x="25891" y="19941"/>
                                </a:lnTo>
                                <a:lnTo>
                                  <a:pt x="19911" y="27925"/>
                                </a:lnTo>
                                <a:lnTo>
                                  <a:pt x="11958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10488031" y="844681"/>
                            <a:ext cx="25891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2">
                                <a:moveTo>
                                  <a:pt x="19911" y="0"/>
                                </a:moveTo>
                                <a:lnTo>
                                  <a:pt x="25891" y="9954"/>
                                </a:lnTo>
                                <a:lnTo>
                                  <a:pt x="25891" y="19910"/>
                                </a:lnTo>
                                <a:lnTo>
                                  <a:pt x="1991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991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10525881" y="816756"/>
                            <a:ext cx="27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55818">
                                <a:moveTo>
                                  <a:pt x="0" y="0"/>
                                </a:moveTo>
                                <a:lnTo>
                                  <a:pt x="27923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10565764" y="816756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0" y="9986"/>
                                </a:moveTo>
                                <a:lnTo>
                                  <a:pt x="7953" y="0"/>
                                </a:lnTo>
                                <a:lnTo>
                                  <a:pt x="19911" y="0"/>
                                </a:lnTo>
                                <a:lnTo>
                                  <a:pt x="27894" y="9986"/>
                                </a:lnTo>
                                <a:lnTo>
                                  <a:pt x="27894" y="19941"/>
                                </a:lnTo>
                                <a:lnTo>
                                  <a:pt x="19911" y="27925"/>
                                </a:lnTo>
                                <a:lnTo>
                                  <a:pt x="7953" y="27925"/>
                                </a:lnTo>
                                <a:lnTo>
                                  <a:pt x="0" y="37879"/>
                                </a:lnTo>
                                <a:lnTo>
                                  <a:pt x="0" y="55818"/>
                                </a:lnTo>
                                <a:lnTo>
                                  <a:pt x="27894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10555778" y="350356"/>
                            <a:ext cx="27923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925">
                                <a:moveTo>
                                  <a:pt x="27923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61"/>
                                </a:lnTo>
                                <a:lnTo>
                                  <a:pt x="27923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10432212" y="326438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3961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10432212" y="354364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19941" y="0"/>
                                </a:moveTo>
                                <a:lnTo>
                                  <a:pt x="25920" y="9954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10472066" y="326438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10511949" y="326438"/>
                            <a:ext cx="25891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925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9985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925"/>
                                </a:lnTo>
                                <a:lnTo>
                                  <a:pt x="11958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10511949" y="354364"/>
                            <a:ext cx="25891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2">
                                <a:moveTo>
                                  <a:pt x="19911" y="0"/>
                                </a:moveTo>
                                <a:lnTo>
                                  <a:pt x="25891" y="9954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10836816" y="354364"/>
                            <a:ext cx="27923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2">
                                <a:moveTo>
                                  <a:pt x="27923" y="13930"/>
                                </a:moveTo>
                                <a:lnTo>
                                  <a:pt x="23917" y="3974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4"/>
                                </a:lnTo>
                                <a:lnTo>
                                  <a:pt x="0" y="13930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2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30"/>
                                </a:lnTo>
                                <a:lnTo>
                                  <a:pt x="27923" y="139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10800939" y="284582"/>
                            <a:ext cx="2592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3">
                                <a:moveTo>
                                  <a:pt x="0" y="9985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5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923"/>
                                </a:lnTo>
                                <a:lnTo>
                                  <a:pt x="13961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10800939" y="312506"/>
                            <a:ext cx="2592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9897">
                                <a:moveTo>
                                  <a:pt x="19941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5920" y="19911"/>
                                </a:lnTo>
                                <a:lnTo>
                                  <a:pt x="19941" y="29897"/>
                                </a:lnTo>
                                <a:lnTo>
                                  <a:pt x="7982" y="29897"/>
                                </a:lnTo>
                                <a:lnTo>
                                  <a:pt x="0" y="1991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10840822" y="284582"/>
                            <a:ext cx="25891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821">
                                <a:moveTo>
                                  <a:pt x="0" y="0"/>
                                </a:moveTo>
                                <a:lnTo>
                                  <a:pt x="25891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10880675" y="284582"/>
                            <a:ext cx="25920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821">
                                <a:moveTo>
                                  <a:pt x="25920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11050103" y="364318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10956405" y="294568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1396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10956405" y="322462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19941" y="0"/>
                                </a:moveTo>
                                <a:lnTo>
                                  <a:pt x="25920" y="9955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10996288" y="294568"/>
                            <a:ext cx="25891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788">
                                <a:moveTo>
                                  <a:pt x="0" y="0"/>
                                </a:moveTo>
                                <a:lnTo>
                                  <a:pt x="25891" y="0"/>
                                </a:lnTo>
                                <a:lnTo>
                                  <a:pt x="5979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11036141" y="294568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0" y="47835"/>
                                </a:moveTo>
                                <a:lnTo>
                                  <a:pt x="5979" y="55788"/>
                                </a:lnTo>
                                <a:lnTo>
                                  <a:pt x="19941" y="55788"/>
                                </a:lnTo>
                                <a:lnTo>
                                  <a:pt x="25920" y="47835"/>
                                </a:lnTo>
                                <a:lnTo>
                                  <a:pt x="25920" y="27894"/>
                                </a:lnTo>
                                <a:lnTo>
                                  <a:pt x="1994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920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11089957" y="262667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11032165" y="182931"/>
                            <a:ext cx="25891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923">
                                <a:moveTo>
                                  <a:pt x="0" y="7980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80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923"/>
                                </a:lnTo>
                                <a:lnTo>
                                  <a:pt x="13932" y="27923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11032165" y="210855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19911" y="0"/>
                                </a:moveTo>
                                <a:lnTo>
                                  <a:pt x="25891" y="9954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11072018" y="182931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11111872" y="182931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27923"/>
                                </a:moveTo>
                                <a:lnTo>
                                  <a:pt x="19941" y="27923"/>
                                </a:lnTo>
                                <a:lnTo>
                                  <a:pt x="25920" y="37878"/>
                                </a:lnTo>
                                <a:lnTo>
                                  <a:pt x="25920" y="45862"/>
                                </a:lnTo>
                                <a:lnTo>
                                  <a:pt x="19941" y="55818"/>
                                </a:lnTo>
                                <a:lnTo>
                                  <a:pt x="5979" y="55818"/>
                                </a:lnTo>
                                <a:lnTo>
                                  <a:pt x="0" y="45862"/>
                                </a:lnTo>
                                <a:lnTo>
                                  <a:pt x="0" y="17938"/>
                                </a:lnTo>
                                <a:lnTo>
                                  <a:pt x="11958" y="0"/>
                                </a:lnTo>
                                <a:lnTo>
                                  <a:pt x="1994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11153728" y="272623"/>
                            <a:ext cx="27923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923">
                                <a:moveTo>
                                  <a:pt x="27923" y="13961"/>
                                </a:moveTo>
                                <a:lnTo>
                                  <a:pt x="23917" y="4005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4005"/>
                                </a:lnTo>
                                <a:lnTo>
                                  <a:pt x="0" y="13961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923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61"/>
                                </a:lnTo>
                                <a:lnTo>
                                  <a:pt x="27923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11197587" y="206849"/>
                            <a:ext cx="2592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9897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5"/>
                                </a:lnTo>
                                <a:lnTo>
                                  <a:pt x="25920" y="19939"/>
                                </a:lnTo>
                                <a:lnTo>
                                  <a:pt x="19941" y="29897"/>
                                </a:lnTo>
                                <a:lnTo>
                                  <a:pt x="13961" y="29897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11197587" y="236746"/>
                            <a:ext cx="25920" cy="2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3">
                                <a:moveTo>
                                  <a:pt x="19941" y="0"/>
                                </a:moveTo>
                                <a:lnTo>
                                  <a:pt x="25920" y="7982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3"/>
                                </a:lnTo>
                                <a:lnTo>
                                  <a:pt x="5979" y="27923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11237441" y="206849"/>
                            <a:ext cx="25920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7821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11277324" y="206849"/>
                            <a:ext cx="25892" cy="57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7821">
                                <a:moveTo>
                                  <a:pt x="0" y="0"/>
                                </a:moveTo>
                                <a:lnTo>
                                  <a:pt x="25892" y="0"/>
                                </a:lnTo>
                                <a:lnTo>
                                  <a:pt x="5979" y="5782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11117851" y="396220"/>
                            <a:ext cx="27923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9897">
                                <a:moveTo>
                                  <a:pt x="27923" y="15933"/>
                                </a:moveTo>
                                <a:lnTo>
                                  <a:pt x="23917" y="5979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5979"/>
                                </a:lnTo>
                                <a:lnTo>
                                  <a:pt x="0" y="15933"/>
                                </a:lnTo>
                                <a:lnTo>
                                  <a:pt x="4005" y="25889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5889"/>
                                </a:lnTo>
                                <a:lnTo>
                                  <a:pt x="27923" y="15933"/>
                                </a:lnTo>
                                <a:lnTo>
                                  <a:pt x="27923" y="15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11171666" y="332418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0" y="998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85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1958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11171666" y="360343"/>
                            <a:ext cx="2592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2">
                                <a:moveTo>
                                  <a:pt x="19941" y="0"/>
                                </a:moveTo>
                                <a:lnTo>
                                  <a:pt x="25920" y="9954"/>
                                </a:lnTo>
                                <a:lnTo>
                                  <a:pt x="25920" y="19910"/>
                                </a:lnTo>
                                <a:lnTo>
                                  <a:pt x="19941" y="27892"/>
                                </a:lnTo>
                                <a:lnTo>
                                  <a:pt x="5979" y="27892"/>
                                </a:lnTo>
                                <a:lnTo>
                                  <a:pt x="0" y="1991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11209546" y="332418"/>
                            <a:ext cx="27895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55818">
                                <a:moveTo>
                                  <a:pt x="0" y="0"/>
                                </a:moveTo>
                                <a:lnTo>
                                  <a:pt x="27895" y="0"/>
                                </a:lnTo>
                                <a:lnTo>
                                  <a:pt x="7982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11249400" y="332418"/>
                            <a:ext cx="27923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55818">
                                <a:moveTo>
                                  <a:pt x="7982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7982" y="27925"/>
                                </a:lnTo>
                                <a:lnTo>
                                  <a:pt x="19941" y="27925"/>
                                </a:lnTo>
                                <a:lnTo>
                                  <a:pt x="27923" y="17938"/>
                                </a:lnTo>
                                <a:lnTo>
                                  <a:pt x="27923" y="9985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9985"/>
                                </a:lnTo>
                                <a:lnTo>
                                  <a:pt x="0" y="17938"/>
                                </a:lnTo>
                                <a:lnTo>
                                  <a:pt x="7982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11257382" y="360343"/>
                            <a:ext cx="19940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27892">
                                <a:moveTo>
                                  <a:pt x="11958" y="0"/>
                                </a:moveTo>
                                <a:lnTo>
                                  <a:pt x="19940" y="9954"/>
                                </a:lnTo>
                                <a:lnTo>
                                  <a:pt x="19940" y="19910"/>
                                </a:lnTo>
                                <a:lnTo>
                                  <a:pt x="11958" y="27892"/>
                                </a:lnTo>
                                <a:lnTo>
                                  <a:pt x="0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11269341" y="418134"/>
                            <a:ext cx="29897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7894">
                                <a:moveTo>
                                  <a:pt x="29897" y="13963"/>
                                </a:moveTo>
                                <a:lnTo>
                                  <a:pt x="25920" y="3976"/>
                                </a:lnTo>
                                <a:lnTo>
                                  <a:pt x="15935" y="0"/>
                                </a:lnTo>
                                <a:lnTo>
                                  <a:pt x="5979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5979" y="23917"/>
                                </a:lnTo>
                                <a:lnTo>
                                  <a:pt x="15935" y="27894"/>
                                </a:lnTo>
                                <a:lnTo>
                                  <a:pt x="25920" y="23917"/>
                                </a:lnTo>
                                <a:lnTo>
                                  <a:pt x="29897" y="13963"/>
                                </a:lnTo>
                                <a:lnTo>
                                  <a:pt x="29897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11179649" y="469946"/>
                            <a:ext cx="27895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925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5" y="9986"/>
                                </a:lnTo>
                                <a:lnTo>
                                  <a:pt x="27895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3961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11179649" y="497871"/>
                            <a:ext cx="27895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892">
                                <a:moveTo>
                                  <a:pt x="19941" y="0"/>
                                </a:moveTo>
                                <a:lnTo>
                                  <a:pt x="27895" y="9954"/>
                                </a:lnTo>
                                <a:lnTo>
                                  <a:pt x="27895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7982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11219502" y="469946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0" y="0"/>
                                </a:moveTo>
                                <a:lnTo>
                                  <a:pt x="25920" y="0"/>
                                </a:lnTo>
                                <a:lnTo>
                                  <a:pt x="798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11259385" y="469946"/>
                            <a:ext cx="25892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55818">
                                <a:moveTo>
                                  <a:pt x="5979" y="55818"/>
                                </a:moveTo>
                                <a:lnTo>
                                  <a:pt x="13933" y="55818"/>
                                </a:lnTo>
                                <a:lnTo>
                                  <a:pt x="25892" y="37879"/>
                                </a:lnTo>
                                <a:lnTo>
                                  <a:pt x="25892" y="9986"/>
                                </a:lnTo>
                                <a:lnTo>
                                  <a:pt x="19912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6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925"/>
                                </a:lnTo>
                                <a:lnTo>
                                  <a:pt x="25892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11368989" y="374274"/>
                            <a:ext cx="27923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925">
                                <a:moveTo>
                                  <a:pt x="0" y="7982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3" y="7982"/>
                                </a:lnTo>
                                <a:lnTo>
                                  <a:pt x="27923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3961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11368989" y="402200"/>
                            <a:ext cx="27923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2">
                                <a:moveTo>
                                  <a:pt x="19941" y="0"/>
                                </a:moveTo>
                                <a:lnTo>
                                  <a:pt x="27923" y="7951"/>
                                </a:lnTo>
                                <a:lnTo>
                                  <a:pt x="27923" y="17938"/>
                                </a:lnTo>
                                <a:lnTo>
                                  <a:pt x="19941" y="27892"/>
                                </a:lnTo>
                                <a:lnTo>
                                  <a:pt x="7982" y="27892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11408872" y="374274"/>
                            <a:ext cx="27894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55818">
                                <a:moveTo>
                                  <a:pt x="7953" y="55818"/>
                                </a:moveTo>
                                <a:lnTo>
                                  <a:pt x="0" y="45863"/>
                                </a:lnTo>
                                <a:lnTo>
                                  <a:pt x="0" y="35876"/>
                                </a:lnTo>
                                <a:lnTo>
                                  <a:pt x="7953" y="27925"/>
                                </a:lnTo>
                                <a:lnTo>
                                  <a:pt x="19911" y="27925"/>
                                </a:lnTo>
                                <a:lnTo>
                                  <a:pt x="27894" y="17938"/>
                                </a:lnTo>
                                <a:lnTo>
                                  <a:pt x="27894" y="7982"/>
                                </a:lnTo>
                                <a:lnTo>
                                  <a:pt x="19911" y="0"/>
                                </a:lnTo>
                                <a:lnTo>
                                  <a:pt x="7953" y="0"/>
                                </a:lnTo>
                                <a:lnTo>
                                  <a:pt x="0" y="7982"/>
                                </a:lnTo>
                                <a:lnTo>
                                  <a:pt x="0" y="17938"/>
                                </a:lnTo>
                                <a:lnTo>
                                  <a:pt x="7953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11416825" y="402200"/>
                            <a:ext cx="19941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2">
                                <a:moveTo>
                                  <a:pt x="11958" y="0"/>
                                </a:moveTo>
                                <a:lnTo>
                                  <a:pt x="19941" y="7951"/>
                                </a:lnTo>
                                <a:lnTo>
                                  <a:pt x="19941" y="17938"/>
                                </a:lnTo>
                                <a:lnTo>
                                  <a:pt x="11958" y="27892"/>
                                </a:lnTo>
                                <a:lnTo>
                                  <a:pt x="0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11448725" y="374274"/>
                            <a:ext cx="1994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55818">
                                <a:moveTo>
                                  <a:pt x="5979" y="55818"/>
                                </a:moveTo>
                                <a:lnTo>
                                  <a:pt x="0" y="45863"/>
                                </a:lnTo>
                                <a:lnTo>
                                  <a:pt x="0" y="7982"/>
                                </a:lnTo>
                                <a:lnTo>
                                  <a:pt x="5979" y="0"/>
                                </a:lnTo>
                                <a:lnTo>
                                  <a:pt x="13961" y="0"/>
                                </a:lnTo>
                                <a:lnTo>
                                  <a:pt x="19941" y="7982"/>
                                </a:lnTo>
                                <a:lnTo>
                                  <a:pt x="19941" y="45863"/>
                                </a:lnTo>
                                <a:lnTo>
                                  <a:pt x="13961" y="55818"/>
                                </a:lnTo>
                                <a:lnTo>
                                  <a:pt x="5979" y="55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15" name="Picture 5615"/>
                          <pic:cNvPicPr/>
                        </pic:nvPicPr>
                        <pic:blipFill>
                          <a:blip r:embed="rId324"/>
                          <a:stretch/>
                        </pic:blipFill>
                        <pic:spPr>
                          <a:xfrm>
                            <a:off x="11355057" y="467974"/>
                            <a:ext cx="105627" cy="109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16" name="Shape 5616"/>
                        <wps:cNvSpPr/>
                        <wps:spPr>
                          <a:xfrm>
                            <a:off x="11508520" y="394216"/>
                            <a:ext cx="27894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9897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9897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11516503" y="312506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1" y="7953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13932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11516503" y="340400"/>
                            <a:ext cx="2589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27894">
                                <a:moveTo>
                                  <a:pt x="19911" y="0"/>
                                </a:moveTo>
                                <a:lnTo>
                                  <a:pt x="25891" y="9955"/>
                                </a:lnTo>
                                <a:lnTo>
                                  <a:pt x="25891" y="17938"/>
                                </a:lnTo>
                                <a:lnTo>
                                  <a:pt x="1991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793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11556356" y="312506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5979" y="55788"/>
                                </a:moveTo>
                                <a:lnTo>
                                  <a:pt x="0" y="45832"/>
                                </a:lnTo>
                                <a:lnTo>
                                  <a:pt x="0" y="37850"/>
                                </a:lnTo>
                                <a:lnTo>
                                  <a:pt x="5979" y="27894"/>
                                </a:lnTo>
                                <a:lnTo>
                                  <a:pt x="19941" y="27894"/>
                                </a:lnTo>
                                <a:lnTo>
                                  <a:pt x="25920" y="17938"/>
                                </a:lnTo>
                                <a:lnTo>
                                  <a:pt x="25920" y="7953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7953"/>
                                </a:lnTo>
                                <a:lnTo>
                                  <a:pt x="0" y="17938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11562336" y="340400"/>
                            <a:ext cx="1994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4">
                                <a:moveTo>
                                  <a:pt x="13961" y="0"/>
                                </a:moveTo>
                                <a:lnTo>
                                  <a:pt x="19941" y="9955"/>
                                </a:lnTo>
                                <a:lnTo>
                                  <a:pt x="19941" y="17938"/>
                                </a:lnTo>
                                <a:lnTo>
                                  <a:pt x="13961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11596210" y="312506"/>
                            <a:ext cx="25920" cy="55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8">
                                <a:moveTo>
                                  <a:pt x="0" y="7953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7953"/>
                                </a:lnTo>
                                <a:lnTo>
                                  <a:pt x="25920" y="17938"/>
                                </a:lnTo>
                                <a:lnTo>
                                  <a:pt x="19941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37850"/>
                                </a:lnTo>
                                <a:lnTo>
                                  <a:pt x="0" y="55788"/>
                                </a:lnTo>
                                <a:lnTo>
                                  <a:pt x="25920" y="5578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11562336" y="452008"/>
                            <a:ext cx="2789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5">
                                <a:moveTo>
                                  <a:pt x="27894" y="13961"/>
                                </a:moveTo>
                                <a:lnTo>
                                  <a:pt x="23917" y="4007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4007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92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11616151" y="400195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9942"/>
                                </a:lnTo>
                                <a:lnTo>
                                  <a:pt x="19941" y="27894"/>
                                </a:lnTo>
                                <a:lnTo>
                                  <a:pt x="1396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11616151" y="428090"/>
                            <a:ext cx="25920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925">
                                <a:moveTo>
                                  <a:pt x="19941" y="0"/>
                                </a:moveTo>
                                <a:lnTo>
                                  <a:pt x="25920" y="9986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11656004" y="400195"/>
                            <a:ext cx="25920" cy="5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9">
                                <a:moveTo>
                                  <a:pt x="5979" y="55819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81"/>
                                </a:lnTo>
                                <a:lnTo>
                                  <a:pt x="5979" y="27894"/>
                                </a:lnTo>
                                <a:lnTo>
                                  <a:pt x="19941" y="27894"/>
                                </a:lnTo>
                                <a:lnTo>
                                  <a:pt x="25920" y="19942"/>
                                </a:lnTo>
                                <a:lnTo>
                                  <a:pt x="25920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5"/>
                                </a:lnTo>
                                <a:lnTo>
                                  <a:pt x="0" y="19942"/>
                                </a:lnTo>
                                <a:lnTo>
                                  <a:pt x="5979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11661984" y="428090"/>
                            <a:ext cx="19941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925">
                                <a:moveTo>
                                  <a:pt x="13961" y="0"/>
                                </a:moveTo>
                                <a:lnTo>
                                  <a:pt x="19941" y="9986"/>
                                </a:lnTo>
                                <a:lnTo>
                                  <a:pt x="19941" y="19941"/>
                                </a:lnTo>
                                <a:lnTo>
                                  <a:pt x="13961" y="27925"/>
                                </a:lnTo>
                                <a:lnTo>
                                  <a:pt x="0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11695887" y="400195"/>
                            <a:ext cx="25892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11" y="0"/>
                                </a:lnTo>
                                <a:lnTo>
                                  <a:pt x="25892" y="9955"/>
                                </a:lnTo>
                                <a:lnTo>
                                  <a:pt x="25892" y="19942"/>
                                </a:lnTo>
                                <a:lnTo>
                                  <a:pt x="19911" y="27894"/>
                                </a:lnTo>
                                <a:lnTo>
                                  <a:pt x="11958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11695887" y="428090"/>
                            <a:ext cx="25892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925">
                                <a:moveTo>
                                  <a:pt x="19911" y="0"/>
                                </a:moveTo>
                                <a:lnTo>
                                  <a:pt x="25892" y="9986"/>
                                </a:lnTo>
                                <a:lnTo>
                                  <a:pt x="25892" y="19941"/>
                                </a:lnTo>
                                <a:lnTo>
                                  <a:pt x="19911" y="27925"/>
                                </a:lnTo>
                                <a:lnTo>
                                  <a:pt x="5979" y="27925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11510523" y="513805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11560333" y="505823"/>
                            <a:ext cx="27923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925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923" y="9986"/>
                                </a:lnTo>
                                <a:lnTo>
                                  <a:pt x="27923" y="19941"/>
                                </a:lnTo>
                                <a:lnTo>
                                  <a:pt x="19941" y="27925"/>
                                </a:lnTo>
                                <a:lnTo>
                                  <a:pt x="13961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11560333" y="533748"/>
                            <a:ext cx="27923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2">
                                <a:moveTo>
                                  <a:pt x="19941" y="0"/>
                                </a:moveTo>
                                <a:lnTo>
                                  <a:pt x="27923" y="9954"/>
                                </a:lnTo>
                                <a:lnTo>
                                  <a:pt x="27923" y="19910"/>
                                </a:lnTo>
                                <a:lnTo>
                                  <a:pt x="19941" y="27892"/>
                                </a:lnTo>
                                <a:lnTo>
                                  <a:pt x="7982" y="27892"/>
                                </a:lnTo>
                                <a:lnTo>
                                  <a:pt x="0" y="1991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11600215" y="505823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5979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5979" y="27925"/>
                                </a:lnTo>
                                <a:lnTo>
                                  <a:pt x="19911" y="27925"/>
                                </a:lnTo>
                                <a:lnTo>
                                  <a:pt x="25891" y="19941"/>
                                </a:lnTo>
                                <a:lnTo>
                                  <a:pt x="25891" y="9986"/>
                                </a:lnTo>
                                <a:lnTo>
                                  <a:pt x="19911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86"/>
                                </a:lnTo>
                                <a:lnTo>
                                  <a:pt x="0" y="19941"/>
                                </a:lnTo>
                                <a:lnTo>
                                  <a:pt x="5979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11606195" y="533748"/>
                            <a:ext cx="19911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11" h="27892">
                                <a:moveTo>
                                  <a:pt x="13932" y="0"/>
                                </a:moveTo>
                                <a:lnTo>
                                  <a:pt x="19911" y="9954"/>
                                </a:lnTo>
                                <a:lnTo>
                                  <a:pt x="19911" y="19910"/>
                                </a:lnTo>
                                <a:lnTo>
                                  <a:pt x="13932" y="27892"/>
                                </a:lnTo>
                                <a:lnTo>
                                  <a:pt x="0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11640069" y="505823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25920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41" y="0"/>
                                </a:lnTo>
                                <a:lnTo>
                                  <a:pt x="19941" y="55818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11488579" y="611482"/>
                            <a:ext cx="29897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7" h="29897">
                                <a:moveTo>
                                  <a:pt x="29897" y="15933"/>
                                </a:moveTo>
                                <a:lnTo>
                                  <a:pt x="25920" y="5979"/>
                                </a:lnTo>
                                <a:lnTo>
                                  <a:pt x="15964" y="0"/>
                                </a:lnTo>
                                <a:lnTo>
                                  <a:pt x="5979" y="5979"/>
                                </a:lnTo>
                                <a:lnTo>
                                  <a:pt x="0" y="15933"/>
                                </a:lnTo>
                                <a:lnTo>
                                  <a:pt x="5979" y="25889"/>
                                </a:lnTo>
                                <a:lnTo>
                                  <a:pt x="15964" y="29897"/>
                                </a:lnTo>
                                <a:lnTo>
                                  <a:pt x="25920" y="25889"/>
                                </a:lnTo>
                                <a:lnTo>
                                  <a:pt x="29897" y="15933"/>
                                </a:lnTo>
                                <a:lnTo>
                                  <a:pt x="29897" y="15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11544397" y="589536"/>
                            <a:ext cx="27894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925">
                                <a:moveTo>
                                  <a:pt x="0" y="9986"/>
                                </a:moveTo>
                                <a:lnTo>
                                  <a:pt x="7982" y="0"/>
                                </a:lnTo>
                                <a:lnTo>
                                  <a:pt x="19941" y="0"/>
                                </a:lnTo>
                                <a:lnTo>
                                  <a:pt x="27894" y="9986"/>
                                </a:lnTo>
                                <a:lnTo>
                                  <a:pt x="27894" y="17938"/>
                                </a:lnTo>
                                <a:lnTo>
                                  <a:pt x="19941" y="27925"/>
                                </a:lnTo>
                                <a:lnTo>
                                  <a:pt x="13961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11544397" y="617461"/>
                            <a:ext cx="27894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2">
                                <a:moveTo>
                                  <a:pt x="19941" y="0"/>
                                </a:moveTo>
                                <a:lnTo>
                                  <a:pt x="27894" y="9954"/>
                                </a:lnTo>
                                <a:lnTo>
                                  <a:pt x="27894" y="19910"/>
                                </a:lnTo>
                                <a:lnTo>
                                  <a:pt x="19941" y="27892"/>
                                </a:lnTo>
                                <a:lnTo>
                                  <a:pt x="7982" y="27892"/>
                                </a:lnTo>
                                <a:lnTo>
                                  <a:pt x="0" y="1991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11584251" y="589536"/>
                            <a:ext cx="25920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818">
                                <a:moveTo>
                                  <a:pt x="7982" y="55818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79"/>
                                </a:lnTo>
                                <a:lnTo>
                                  <a:pt x="7982" y="27925"/>
                                </a:lnTo>
                                <a:lnTo>
                                  <a:pt x="19941" y="27925"/>
                                </a:lnTo>
                                <a:lnTo>
                                  <a:pt x="25920" y="17938"/>
                                </a:lnTo>
                                <a:lnTo>
                                  <a:pt x="25920" y="9986"/>
                                </a:lnTo>
                                <a:lnTo>
                                  <a:pt x="19941" y="0"/>
                                </a:lnTo>
                                <a:lnTo>
                                  <a:pt x="7982" y="0"/>
                                </a:lnTo>
                                <a:lnTo>
                                  <a:pt x="0" y="9986"/>
                                </a:lnTo>
                                <a:lnTo>
                                  <a:pt x="0" y="17938"/>
                                </a:lnTo>
                                <a:lnTo>
                                  <a:pt x="7982" y="27925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11592233" y="617461"/>
                            <a:ext cx="17938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8" h="27892">
                                <a:moveTo>
                                  <a:pt x="11958" y="0"/>
                                </a:moveTo>
                                <a:lnTo>
                                  <a:pt x="17938" y="9954"/>
                                </a:lnTo>
                                <a:lnTo>
                                  <a:pt x="17938" y="19910"/>
                                </a:lnTo>
                                <a:lnTo>
                                  <a:pt x="11958" y="27892"/>
                                </a:lnTo>
                                <a:lnTo>
                                  <a:pt x="0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11624133" y="589536"/>
                            <a:ext cx="25891" cy="55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5818">
                                <a:moveTo>
                                  <a:pt x="0" y="47835"/>
                                </a:moveTo>
                                <a:lnTo>
                                  <a:pt x="5979" y="55818"/>
                                </a:lnTo>
                                <a:lnTo>
                                  <a:pt x="19911" y="55818"/>
                                </a:lnTo>
                                <a:lnTo>
                                  <a:pt x="25891" y="47835"/>
                                </a:lnTo>
                                <a:lnTo>
                                  <a:pt x="25891" y="27925"/>
                                </a:lnTo>
                                <a:lnTo>
                                  <a:pt x="19911" y="17938"/>
                                </a:lnTo>
                                <a:lnTo>
                                  <a:pt x="0" y="17938"/>
                                </a:lnTo>
                                <a:lnTo>
                                  <a:pt x="0" y="0"/>
                                </a:lnTo>
                                <a:lnTo>
                                  <a:pt x="25891" y="0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41" name="Picture 5641"/>
                          <pic:cNvPicPr/>
                        </pic:nvPicPr>
                        <pic:blipFill>
                          <a:blip r:embed="rId325"/>
                          <a:stretch/>
                        </pic:blipFill>
                        <pic:spPr>
                          <a:xfrm>
                            <a:off x="11444749" y="723087"/>
                            <a:ext cx="245158" cy="133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42" name="Shape 5642"/>
                        <wps:cNvSpPr/>
                        <wps:spPr>
                          <a:xfrm>
                            <a:off x="11777598" y="573600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3"/>
                                </a:lnTo>
                                <a:lnTo>
                                  <a:pt x="27894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11767641" y="635399"/>
                            <a:ext cx="25892" cy="27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892">
                                <a:moveTo>
                                  <a:pt x="0" y="9954"/>
                                </a:moveTo>
                                <a:lnTo>
                                  <a:pt x="5979" y="0"/>
                                </a:lnTo>
                                <a:lnTo>
                                  <a:pt x="19912" y="0"/>
                                </a:lnTo>
                                <a:lnTo>
                                  <a:pt x="25892" y="9954"/>
                                </a:lnTo>
                                <a:lnTo>
                                  <a:pt x="25892" y="19910"/>
                                </a:lnTo>
                                <a:lnTo>
                                  <a:pt x="19912" y="27892"/>
                                </a:lnTo>
                                <a:lnTo>
                                  <a:pt x="11958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11767641" y="663292"/>
                            <a:ext cx="25892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" h="27894">
                                <a:moveTo>
                                  <a:pt x="19912" y="0"/>
                                </a:moveTo>
                                <a:lnTo>
                                  <a:pt x="25892" y="9955"/>
                                </a:lnTo>
                                <a:lnTo>
                                  <a:pt x="25892" y="19942"/>
                                </a:lnTo>
                                <a:lnTo>
                                  <a:pt x="19912" y="27894"/>
                                </a:lnTo>
                                <a:lnTo>
                                  <a:pt x="5979" y="27894"/>
                                </a:lnTo>
                                <a:lnTo>
                                  <a:pt x="0" y="1994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11807496" y="635399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5979" y="55787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48"/>
                                </a:lnTo>
                                <a:lnTo>
                                  <a:pt x="5979" y="27892"/>
                                </a:lnTo>
                                <a:lnTo>
                                  <a:pt x="19940" y="27892"/>
                                </a:lnTo>
                                <a:lnTo>
                                  <a:pt x="25920" y="19910"/>
                                </a:lnTo>
                                <a:lnTo>
                                  <a:pt x="25920" y="9954"/>
                                </a:lnTo>
                                <a:lnTo>
                                  <a:pt x="19940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4"/>
                                </a:lnTo>
                                <a:lnTo>
                                  <a:pt x="0" y="19910"/>
                                </a:lnTo>
                                <a:lnTo>
                                  <a:pt x="5979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11813475" y="663292"/>
                            <a:ext cx="1994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" h="27894">
                                <a:moveTo>
                                  <a:pt x="13961" y="0"/>
                                </a:moveTo>
                                <a:lnTo>
                                  <a:pt x="19940" y="9955"/>
                                </a:lnTo>
                                <a:lnTo>
                                  <a:pt x="19940" y="19942"/>
                                </a:lnTo>
                                <a:lnTo>
                                  <a:pt x="13961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11847349" y="635399"/>
                            <a:ext cx="25920" cy="55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55787">
                                <a:moveTo>
                                  <a:pt x="5979" y="55787"/>
                                </a:moveTo>
                                <a:lnTo>
                                  <a:pt x="0" y="47835"/>
                                </a:lnTo>
                                <a:lnTo>
                                  <a:pt x="0" y="37848"/>
                                </a:lnTo>
                                <a:lnTo>
                                  <a:pt x="5979" y="27892"/>
                                </a:lnTo>
                                <a:lnTo>
                                  <a:pt x="17938" y="27892"/>
                                </a:lnTo>
                                <a:lnTo>
                                  <a:pt x="25920" y="19910"/>
                                </a:lnTo>
                                <a:lnTo>
                                  <a:pt x="25920" y="9954"/>
                                </a:lnTo>
                                <a:lnTo>
                                  <a:pt x="17938" y="0"/>
                                </a:lnTo>
                                <a:lnTo>
                                  <a:pt x="5979" y="0"/>
                                </a:lnTo>
                                <a:lnTo>
                                  <a:pt x="0" y="9954"/>
                                </a:lnTo>
                                <a:lnTo>
                                  <a:pt x="0" y="19910"/>
                                </a:lnTo>
                                <a:lnTo>
                                  <a:pt x="5979" y="27892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11853329" y="663292"/>
                            <a:ext cx="19941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27894">
                                <a:moveTo>
                                  <a:pt x="11958" y="0"/>
                                </a:moveTo>
                                <a:lnTo>
                                  <a:pt x="19941" y="9955"/>
                                </a:lnTo>
                                <a:lnTo>
                                  <a:pt x="19941" y="19942"/>
                                </a:lnTo>
                                <a:lnTo>
                                  <a:pt x="11958" y="27894"/>
                                </a:lnTo>
                                <a:lnTo>
                                  <a:pt x="0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12100490" y="262667"/>
                            <a:ext cx="27894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4">
                                <a:moveTo>
                                  <a:pt x="27894" y="13961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6" y="3976"/>
                                </a:lnTo>
                                <a:lnTo>
                                  <a:pt x="0" y="13961"/>
                                </a:lnTo>
                                <a:lnTo>
                                  <a:pt x="3976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61"/>
                                </a:lnTo>
                                <a:lnTo>
                                  <a:pt x="27894" y="13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50" name="Picture 5650"/>
                          <pic:cNvPicPr/>
                        </pic:nvPicPr>
                        <pic:blipFill>
                          <a:blip r:embed="rId326"/>
                          <a:stretch/>
                        </pic:blipFill>
                        <pic:spPr>
                          <a:xfrm>
                            <a:off x="11861311" y="180957"/>
                            <a:ext cx="306956" cy="27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51" name="Picture 5651"/>
                          <pic:cNvPicPr/>
                        </pic:nvPicPr>
                        <pic:blipFill>
                          <a:blip r:embed="rId327"/>
                          <a:stretch/>
                        </pic:blipFill>
                        <pic:spPr>
                          <a:xfrm>
                            <a:off x="11881253" y="549682"/>
                            <a:ext cx="310932" cy="143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52" name="Picture 5652"/>
                          <pic:cNvPicPr/>
                        </pic:nvPicPr>
                        <pic:blipFill>
                          <a:blip r:embed="rId328"/>
                          <a:stretch/>
                        </pic:blipFill>
                        <pic:spPr>
                          <a:xfrm>
                            <a:off x="12120432" y="400195"/>
                            <a:ext cx="167425" cy="139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3" name="Shape 5653"/>
                        <wps:cNvSpPr/>
                        <wps:spPr>
                          <a:xfrm>
                            <a:off x="12267916" y="376277"/>
                            <a:ext cx="27895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" h="27894">
                                <a:moveTo>
                                  <a:pt x="27895" y="13963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3977" y="3976"/>
                                </a:lnTo>
                                <a:lnTo>
                                  <a:pt x="0" y="13963"/>
                                </a:lnTo>
                                <a:lnTo>
                                  <a:pt x="3977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895" y="13963"/>
                                </a:lnTo>
                                <a:lnTo>
                                  <a:pt x="27895" y="139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54" name="Picture 5654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12176221" y="252711"/>
                            <a:ext cx="233200" cy="12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5" name="Shape 5655"/>
                        <wps:cNvSpPr/>
                        <wps:spPr>
                          <a:xfrm>
                            <a:off x="11255379" y="2929518"/>
                            <a:ext cx="27923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" h="27894">
                                <a:moveTo>
                                  <a:pt x="27923" y="13962"/>
                                </a:moveTo>
                                <a:lnTo>
                                  <a:pt x="23917" y="3976"/>
                                </a:lnTo>
                                <a:lnTo>
                                  <a:pt x="13961" y="0"/>
                                </a:lnTo>
                                <a:lnTo>
                                  <a:pt x="4005" y="3976"/>
                                </a:lnTo>
                                <a:lnTo>
                                  <a:pt x="0" y="13962"/>
                                </a:lnTo>
                                <a:lnTo>
                                  <a:pt x="4005" y="23917"/>
                                </a:lnTo>
                                <a:lnTo>
                                  <a:pt x="13961" y="27894"/>
                                </a:lnTo>
                                <a:lnTo>
                                  <a:pt x="23917" y="23917"/>
                                </a:lnTo>
                                <a:lnTo>
                                  <a:pt x="27923" y="13962"/>
                                </a:lnTo>
                                <a:lnTo>
                                  <a:pt x="27923" y="139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56" name="Picture 5656"/>
                          <pic:cNvPicPr/>
                        </pic:nvPicPr>
                        <pic:blipFill>
                          <a:blip r:embed="rId330"/>
                          <a:stretch/>
                        </pic:blipFill>
                        <pic:spPr>
                          <a:xfrm>
                            <a:off x="10944446" y="2734199"/>
                            <a:ext cx="157469" cy="20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7" name="Shape 5657"/>
                        <wps:cNvSpPr/>
                        <wps:spPr>
                          <a:xfrm>
                            <a:off x="11137793" y="3481634"/>
                            <a:ext cx="19941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7">
                                <a:moveTo>
                                  <a:pt x="9955" y="0"/>
                                </a:moveTo>
                                <a:lnTo>
                                  <a:pt x="0" y="3977"/>
                                </a:lnTo>
                                <a:lnTo>
                                  <a:pt x="19941" y="3977"/>
                                </a:lnTo>
                                <a:lnTo>
                                  <a:pt x="9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11133816" y="3485612"/>
                            <a:ext cx="27894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55">
                                <a:moveTo>
                                  <a:pt x="3976" y="0"/>
                                </a:moveTo>
                                <a:lnTo>
                                  <a:pt x="0" y="9955"/>
                                </a:lnTo>
                                <a:lnTo>
                                  <a:pt x="27894" y="9955"/>
                                </a:lnTo>
                                <a:lnTo>
                                  <a:pt x="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11137793" y="3485612"/>
                            <a:ext cx="23917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55">
                                <a:moveTo>
                                  <a:pt x="0" y="0"/>
                                </a:moveTo>
                                <a:lnTo>
                                  <a:pt x="23917" y="9955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11137793" y="3505552"/>
                            <a:ext cx="19941" cy="3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1" h="3977">
                                <a:moveTo>
                                  <a:pt x="0" y="0"/>
                                </a:moveTo>
                                <a:lnTo>
                                  <a:pt x="9955" y="3977"/>
                                </a:lnTo>
                                <a:lnTo>
                                  <a:pt x="19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11133816" y="3495568"/>
                            <a:ext cx="23917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7" h="9984">
                                <a:moveTo>
                                  <a:pt x="0" y="0"/>
                                </a:moveTo>
                                <a:lnTo>
                                  <a:pt x="3976" y="9984"/>
                                </a:lnTo>
                                <a:lnTo>
                                  <a:pt x="23917" y="9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11133816" y="3495568"/>
                            <a:ext cx="27894" cy="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9984">
                                <a:moveTo>
                                  <a:pt x="0" y="0"/>
                                </a:moveTo>
                                <a:lnTo>
                                  <a:pt x="23917" y="9984"/>
                                </a:lnTo>
                                <a:lnTo>
                                  <a:pt x="27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11133816" y="3481634"/>
                            <a:ext cx="27894" cy="2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4" h="27895">
                                <a:moveTo>
                                  <a:pt x="27894" y="13933"/>
                                </a:moveTo>
                                <a:lnTo>
                                  <a:pt x="23917" y="3977"/>
                                </a:lnTo>
                                <a:lnTo>
                                  <a:pt x="13932" y="0"/>
                                </a:lnTo>
                                <a:lnTo>
                                  <a:pt x="3976" y="3977"/>
                                </a:lnTo>
                                <a:lnTo>
                                  <a:pt x="0" y="13933"/>
                                </a:lnTo>
                                <a:lnTo>
                                  <a:pt x="3976" y="23917"/>
                                </a:lnTo>
                                <a:lnTo>
                                  <a:pt x="13932" y="27895"/>
                                </a:lnTo>
                                <a:lnTo>
                                  <a:pt x="23917" y="23917"/>
                                </a:lnTo>
                                <a:lnTo>
                                  <a:pt x="27894" y="13933"/>
                                </a:lnTo>
                                <a:lnTo>
                                  <a:pt x="27894" y="139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79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10878672" y="4681509"/>
                            <a:ext cx="25920" cy="27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7894">
                                <a:moveTo>
                                  <a:pt x="0" y="9955"/>
                                </a:moveTo>
                                <a:lnTo>
                                  <a:pt x="5979" y="0"/>
                                </a:lnTo>
                                <a:lnTo>
                                  <a:pt x="19941" y="0"/>
                                </a:lnTo>
                                <a:lnTo>
                                  <a:pt x="25920" y="9955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7894"/>
                                </a:lnTo>
                                <a:lnTo>
                                  <a:pt x="13961" y="27894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10878672" y="4709404"/>
                            <a:ext cx="25920" cy="2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" h="29897">
                                <a:moveTo>
                                  <a:pt x="19941" y="0"/>
                                </a:moveTo>
                                <a:lnTo>
                                  <a:pt x="25920" y="9985"/>
                                </a:lnTo>
                                <a:lnTo>
                                  <a:pt x="25920" y="19941"/>
                                </a:lnTo>
                                <a:lnTo>
                                  <a:pt x="19941" y="29897"/>
                                </a:lnTo>
                                <a:lnTo>
                                  <a:pt x="5979" y="29897"/>
                                </a:lnTo>
                                <a:lnTo>
                                  <a:pt x="0" y="1994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10918555" y="4681509"/>
                            <a:ext cx="25891" cy="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1" h="57791">
                                <a:moveTo>
                                  <a:pt x="25891" y="37879"/>
                                </a:moveTo>
                                <a:lnTo>
                                  <a:pt x="0" y="37879"/>
                                </a:lnTo>
                                <a:lnTo>
                                  <a:pt x="19911" y="0"/>
                                </a:lnTo>
                                <a:lnTo>
                                  <a:pt x="19911" y="57791"/>
                                </a:lnTo>
                              </a:path>
                            </a:pathLst>
                          </a:custGeom>
                          <a:noFill/>
                          <a:ln w="797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3089" o:spid="_x0000_s1026" style="position:absolute;margin-left:49.5pt;margin-top:50.7pt;width:491.65pt;height:503.85pt;z-index:-251649536;mso-position-horizontal-relative:page;mso-position-vertical-relative:page" coordsize="125768,1046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A6vWn/Huv8A&#10;nvRRT6Af/9lQSwMECgAAAAAAAAAhAEA8pCSIAgAAiAIAABcAAABkcnMvbWVkaWEvaW1hZ2UyMDcu&#10;anBlZ//Y/+AAEEpGSUYAAQEBAGAAYAAA/9sAQwAEAgMDAwIEAwMDBAQEBAUJBgUFBQULCAgGCQ0L&#10;DQ0NCwwMDhAUEQ4PEw8MDBIYEhMVFhcXFw4RGRsZFhoUFhcW/9sAQwEEBAQFBQUKBgYKFg8MDxYW&#10;FhYWFhYWFhYWFhYWFhYWFhYWFhYWFhYWFhYWFhYWFhYWFhYWFhYWFhYWFhYWFhYW/8AAEQgAAQA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fSf+Qe/wD1x/rVZOjfQUUVx9zq6H//2VBLAwQK&#10;AAAAAAAAACEAnl3V0ZMCAACTAgAAFgAAAGRycy9tZWRpYS9pbWFnZTEyLmpwZWf/2P/gABBKRklG&#10;AAEBAQBgAGAAAP/bAEMABAIDAwMCBAMDAwQEBAQFCQYFBQUFCwgIBgkNCw0NDQsMDA4QFBEODxMP&#10;DAwSGBITFRYXFxcOERkbGRYaFBYXFv/bAEMBBAQEBQUFCgYGChYPDA8WFhYWFhYWFhYWFhYWFhYW&#10;FhYWFhYWFhYWFhYWFhYWFhYWFhYWFhYWFhYWFhYWFhYWFv/AABEIAAEA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i7S/ur/v10Ol/eH+9RRUsDrNH+7/wIV01t/q/x&#10;oorNgf/ZUEsDBAoAAAAAAAAAIQBuVtqBTgMAAE4DAAAXAAAAZHJzL21lZGlhL2ltYWdlMTUzLmpw&#10;ZWf/2P/gABBKRklGAAEBAQBgAGAAAP/bAEMABAIDAwMCBAMDAwQEBAQFCQYFBQUFCwgIBgkNCw0N&#10;DQsMDA4QFBEODxMPDAwSGBITFRYXFxcOERkbGRYaFBYXFv/bAEMBBAQEBQUFCgYGChYPDA8WFhYW&#10;FhYWFhYWFhYWFhYWFhYWFhYWFhYWFhYWFhYWFhYWFhYWFhYWFhYWFhYWFhYWFv/AABEIAAEA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LamTfe/GiiuOWx1I//9lQSwME&#10;CgAAAAAAAAAhAIS3NCfMAgAAzAIAABcAAABkcnMvbWVkaWEvaW1hZ2UxNjIuanBlZ//Y/+AAEEpG&#10;SUYAAQEBAGAAYAAA/9sAQwAEAgMDAwIEAwMDBAQEBAUJBgUFBQULCAgGCQ0LDQ0NCwwMDhAUEQ4P&#10;Ew8MDBIYEhMVFhcXFw4RGRsZFhoUFhcW/9sAQwEEBAQFBQUKBgYKFg8MDxYWFhYWFhYWFhYWFhYW&#10;FhYWFhYWFhYWFhYWFhYWFhYWFhYWFhYWFhYWFhYWFhYWFhYW/8AAEQgAAQB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0" o:spid="_x0000_s1027" type="#_x0000_t75" style="position:absolute;top:95;width:93519;height:8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+Ld7DAAAA3QAAAA8AAABkcnMvZG93bnJldi54bWxET11rwjAUfRf2H8IV9qaJCsN2RhkD2aBT&#10;ULf3S3PXhjU3tcls3a9fHgQfD+d7tRlcIy7UBetZw2yqQBCX3liuNHyetpMliBCRDTaeScOVAmzW&#10;D6MV5sb3fKDLMVYihXDIUUMdY5tLGcqaHIapb4kT9+07hzHBrpKmwz6Fu0bOlXqSDi2nhhpbeq2p&#10;/Dn+Og1fe94Wqt+92eKvyKohuy7OH1brx/Hw8gwi0hDv4pv73WhYqCztT2/SE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4t3sMAAADdAAAADwAAAAAAAAAAAAAAAACf&#10;AgAAZHJzL2Rvd25yZXYueG1sUEsFBgAAAAAEAAQA9wAAAI8DAAAAAA==&#10;">
                  <v:imagedata r:id="rId331" o:title=""/>
                </v:shape>
                <v:shape id="Shape 3091" o:spid="_x0000_s1028" style="position:absolute;top:95;width:93499;height:80484;visibility:visible;mso-wrap-style:square;v-text-anchor:top" coordsize="9349916,804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llcQA&#10;AADdAAAADwAAAGRycy9kb3ducmV2LnhtbESPQWsCMRSE70L/Q3gFL1KTVZB2axRbUUS8qMXzY/O6&#10;G7p5WTaprv/eCILHYWa+YabzztXiTG2wnjVkQwWCuPDGcqnh57h6ewcRIrLB2jNpuFKA+eylN8Xc&#10;+Avv6XyIpUgQDjlqqGJscilDUZHDMPQNcfJ+feswJtmW0rR4SXBXy5FSE+nQclqosKHvioq/w7/T&#10;8LW016A4ZKdBY06L7Xp3tNtC6/5rt/gEEamLz/CjvTEaxuojg/ub9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xpZXEAAAA3QAAAA8AAAAAAAAAAAAAAAAAmAIAAGRycy9k&#10;b3ducmV2LnhtbFBLBQYAAAAABAAEAPUAAACJAwAAAAA=&#10;" path="m,8048390r9349916,l9349916,,,,,8048390xe" filled="f" strokecolor="#7f7f7f" strokeweight=".16608mm">
                  <v:stroke endcap="round"/>
                  <v:path arrowok="t" textboxrect="0,0,9349916,8048390"/>
                </v:shape>
                <v:shape id="Picture 3092" o:spid="_x0000_s1029" type="#_x0000_t75" style="position:absolute;left:15646;top:97485;width:57602;height:6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jvfDAAAA3QAAAA8AAABkcnMvZG93bnJldi54bWxEj0uLAjEQhO+C/yG04E0zKiw6GkVFQb35&#10;wHMz6XngpDM7yeror98Igseiqr6iZovGlOJOtSssKxj0IxDEidUFZwou521vDMJ5ZI2lZVLwJAeL&#10;ebs1w1jbBx/pfvKZCBB2MSrIva9iKV2Sk0HXtxVx8FJbG/RB1pnUNT4C3JRyGEU/0mDBYSHHitY5&#10;JbfTn1FgxusrvtLf5yrdHFyyOe4bf6iU6naa5RSEp8Z/w5/2TisYRZMhvN+EJ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mO98MAAADdAAAADwAAAAAAAAAAAAAAAACf&#10;AgAAZHJzL2Rvd25yZXYueG1sUEsFBgAAAAAEAAQA9wAAAI8DAAAAAA==&#10;">
                  <v:imagedata r:id="rId332" o:title=""/>
                </v:shape>
                <v:shape id="Picture 3093" o:spid="_x0000_s1030" type="#_x0000_t75" style="position:absolute;left:78331;top:97565;width:57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xoHFAAAA3QAAAA8AAABkcnMvZG93bnJldi54bWxEj8FqwzAQRO+B/IPYQi6hkdtASN3IJk0J&#10;9FbslJwXa22ZWisjKYnz91Wh0OMwM2+YXTnZQVzJh96xgqdVBoK4cbrnTsHX6fi4BREissbBMSm4&#10;U4CymM92mGt344qudexEgnDIUYGJccylDI0hi2HlRuLktc5bjEn6TmqPtwS3g3zOso202HNaMDjS&#10;wVDzXV+sgvPb4TLefdv6+vxOZvlZ6WozKbV4mPavICJN8T/81/7QCtbZyxp+36Qn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pMaBxQAAAN0AAAAPAAAAAAAAAAAAAAAA&#10;AJ8CAABkcnMvZG93bnJldi54bWxQSwUGAAAAAAQABAD3AAAAkQMAAAAA&#10;">
                  <v:imagedata r:id="rId333" o:title=""/>
                </v:shape>
                <v:shape id="Picture 3094" o:spid="_x0000_s1031" type="#_x0000_t75" style="position:absolute;left:77753;top:97545;width:115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DQrGAAAA3QAAAA8AAABkcnMvZG93bnJldi54bWxEj0FrAjEUhO8F/0N4BW+abSyiW6NIS2mF&#10;otS298fmdXdx87LdpG7015uC0OMwM98wi1W0jThS52vHGu7GGQjiwpmaSw2fH8+jGQgfkA02jknD&#10;iTysloObBebG9fxOx30oRYKwz1FDFUKbS+mLiiz6sWuJk/ftOoshya6UpsM+wW0jVZZNpcWa00KF&#10;LT1WVBz2v1bD9kkWL/Nd//b1ozbnKA9KTaPSengb1w8gAsXwH762X42GSTa/h7836QnI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gNCsYAAADdAAAADwAAAAAAAAAAAAAA&#10;AACfAgAAZHJzL2Rvd25yZXYueG1sUEsFBgAAAAAEAAQA9wAAAJIDAAAAAA==&#10;">
                  <v:imagedata r:id="rId334" o:title=""/>
                </v:shape>
                <v:shape id="Picture 3095" o:spid="_x0000_s1032" type="#_x0000_t75" style="position:absolute;left:76617;top:97525;width:229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B+zIAAAA3QAAAA8AAABkcnMvZG93bnJldi54bWxEj91KAzEUhO+FvkM4gjdLm6jY6tq0iD+0&#10;9EKw7gMcNqe7azcnSxLb1Kc3gtDLYWa+YebLZHtxIB86xxquJwoEce1Mx42G6vNtfA8iRGSDvWPS&#10;cKIAy8XoYo6lcUf+oMM2NiJDOJSooY1xKKUMdUsWw8QNxNnbOW8xZukbaTweM9z28kapqbTYcV5o&#10;caDnlur99ttqSNXP6iVtNkWxKnb16V1VM//1qvXVZXp6BBEpxXP4v702Gm7Vwx38vclPQC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bwfsyAAAAN0AAAAPAAAAAAAAAAAA&#10;AAAAAJ8CAABkcnMvZG93bnJldi54bWxQSwUGAAAAAAQABAD3AAAAlAMAAAAA&#10;">
                  <v:imagedata r:id="rId335" o:title=""/>
                </v:shape>
                <v:shape id="Picture 3096" o:spid="_x0000_s1033" type="#_x0000_t75" style="position:absolute;left:75500;top:97505;width:340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VeHfDAAAA3QAAAA8AAABkcnMvZG93bnJldi54bWxEj92KwjAUhO8XfIdwFrxbU1eR2jWKCAuC&#10;KPh3f2jONnWbk9pErW9vBMHLYb6ZYSaz1lbiSo0vHSvo9xIQxLnTJRcKDvvfrxSED8gaK8ek4E4e&#10;ZtPOxwQz7W68pesuFCKWsM9QgQmhzqT0uSGLvudq4uj9ucZiiLIppG7wFsttJb+TZCQtlhwXDNa0&#10;MJT/7y5Wwam/lcfUXDbD02pofLs+F8l4pFT3s53/gAjUhjf8Si+1gkGk4PkmPgE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V4d8MAAADdAAAADwAAAAAAAAAAAAAAAACf&#10;AgAAZHJzL2Rvd25yZXYueG1sUEsFBgAAAAAEAAQA9wAAAI8DAAAAAA==&#10;">
                  <v:imagedata r:id="rId336" o:title=""/>
                </v:shape>
                <v:shape id="Picture 3097" o:spid="_x0000_s1034" type="#_x0000_t75" style="position:absolute;left:74364;top:97485;width:454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RvyjGAAAA3QAAAA8AAABkcnMvZG93bnJldi54bWxEj0FrwkAUhO8F/8PyBG/NJg2tGl3FCkIv&#10;PdTkBzyyzySYfZtk1xj767uFQo/DzHzDbPeTacVIg2ssK0iiGARxaXXDlYIiPz2vQDiPrLG1TAoe&#10;5GC/mz1tMdP2zl80nn0lAoRdhgpq77tMSlfWZNBFtiMO3sUOBn2QQyX1gPcAN618ieM3abDhsFBj&#10;R8eayuv5ZhR8pvl3cnvtVw8n2zQ/vl96LkalFvPpsAHhafL/4b/2h1aQxusl/L4JT0D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G/KMYAAADdAAAADwAAAAAAAAAAAAAA&#10;AACfAgAAZHJzL2Rvd25yZXYueG1sUEsFBgAAAAAEAAQA9wAAAJIDAAAAAA==&#10;">
                  <v:imagedata r:id="rId337" o:title=""/>
                </v:shape>
                <v:shape id="Picture 3098" o:spid="_x0000_s1035" type="#_x0000_t75" style="position:absolute;left:15805;top:96230;width:63124;height: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MKLCAAAA3QAAAA8AAABkcnMvZG93bnJldi54bWxET0tLw0AQvgv9D8sUvNlNfWFjt0WEiuBB&#10;GoVex+w0Cc3OrrvTJP579yB4/Pje6+3kejVQTJ1nA8tFAYq49rbjxsDnx+7qAVQSZIu9ZzLwQwm2&#10;m9nFGkvrR97TUEmjcginEg20IqHUOtUtOUwLH4gzd/TRoWQYG20jjjnc9fq6KO61w45zQ4uBnluq&#10;T9XZGQjfOpwPu7vbapCXeJLxrUrvX8ZczqenR1BCk/yL/9yv1sBNscpz85v8BP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wDCiwgAAAN0AAAAPAAAAAAAAAAAAAAAAAJ8C&#10;AABkcnMvZG93bnJldi54bWxQSwUGAAAAAAQABAD3AAAAjgMAAAAA&#10;">
                  <v:imagedata r:id="rId338" o:title=""/>
                </v:shape>
                <v:shape id="Picture 3099" o:spid="_x0000_s1036" type="#_x0000_t75" style="position:absolute;left:15845;top:88337;width:63243;height:7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tVDGAAAA3QAAAA8AAABkcnMvZG93bnJldi54bWxEj09rAjEUxO+C3yE8oRfRbJWKrkYRQfBi&#10;xT8I3p6b5+7i5mWbpLp++6ZQ6HGYmd8ws0VjKvEg50vLCt77CQjizOqScwWn47o3BuEDssbKMil4&#10;kYfFvN2aYartk/f0OIRcRAj7FBUUIdSplD4ryKDv25o4ejfrDIYoXS61w2eEm0oOkmQkDZYcFwqs&#10;aVVQdj98GwXN/nP3celucX3NyX0d/e5ss5tSb51mOQURqAn/4b/2RisYJpMJ/L6JT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S1UMYAAADdAAAADwAAAAAAAAAAAAAA&#10;AACfAgAAZHJzL2Rvd25yZXYueG1sUEsFBgAAAAAEAAQA9wAAAJIDAAAAAA==&#10;">
                  <v:imagedata r:id="rId339" o:title=""/>
                </v:shape>
                <v:shape id="Picture 3100" o:spid="_x0000_s1037" type="#_x0000_t75" style="position:absolute;left:16044;top:85287;width:63104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iKVjDAAAA3QAAAA8AAABkcnMvZG93bnJldi54bWxET02LwjAQvQv7H8IIe9NUF1xbjbKIK+pB&#10;sHrwODZjW2wmpclq9ddvDoLHx/uezltTiRs1rrSsYNCPQBBnVpecKzgefntjEM4ja6wsk4IHOZjP&#10;PjpTTLS9855uqc9FCGGXoILC+zqR0mUFGXR9WxMH7mIbgz7AJpe6wXsIN5UcRtFIGiw5NBRY06Kg&#10;7Jr+GQXL0+UZX/Vye95+7x4rLmO7ecZKfXbbnwkIT61/i1/utVbwNYjC/vAmPAE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IpWMMAAADdAAAADwAAAAAAAAAAAAAAAACf&#10;AgAAZHJzL2Rvd25yZXYueG1sUEsFBgAAAAAEAAQA9wAAAI8DAAAAAA==&#10;">
                  <v:imagedata r:id="rId340" o:title=""/>
                </v:shape>
                <v:shape id="Picture 3101" o:spid="_x0000_s1038" type="#_x0000_t75" style="position:absolute;left:85028;top:85486;width:29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+x03GAAAA3QAAAA8AAABkcnMvZG93bnJldi54bWxEj9FKAzEURN8L/kO4gm9tshWL3TYtUlGs&#10;0AfrfsBlc7tZurlZk7S7/r0RBB+HmTnDrLej68SVQmw9ayhmCgRx7U3LjYbq82X6CCImZIOdZ9Lw&#10;TRG2m5vJGkvjB/6g6zE1IkM4lqjBptSXUsbaksM48z1x9k4+OExZhkaagEOGu07OlVpIhy3nBYs9&#10;7SzV5+PFafg6vO8Xrw+DrZMK+yoequXzpdL67nZ8WoFINKb/8F/7zWi4L1QBv2/yE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7HTcYAAADdAAAADwAAAAAAAAAAAAAA&#10;AACfAgAAZHJzL2Rvd25yZXYueG1sUEsFBgAAAAAEAAQA9wAAAJIDAAAAAA==&#10;">
                  <v:imagedata r:id="rId341" o:title=""/>
                </v:shape>
                <v:shape id="Picture 3102" o:spid="_x0000_s1039" type="#_x0000_t75" style="position:absolute;left:84749;top:85466;width:57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esWbFAAAA3QAAAA8AAABkcnMvZG93bnJldi54bWxEj9FqwkAURN8F/2G5Qt90k7TYEl0lCIKV&#10;vhj7AbfZaxLM3g3ZjUn9erdQ8HGYmTPMejuaRtyoc7VlBfEiAkFcWF1zqeD7vJ9/gHAeWWNjmRT8&#10;koPtZjpZY6rtwCe65b4UAcIuRQWV920qpSsqMugWtiUO3sV2Bn2QXSl1h0OAm0YmUbSUBmsOCxW2&#10;tKuouOa9UXD8fH/r+0NyrO+XOMHsK/tZ6kGpl9mYrUB4Gv0z/N8+aAWvcZTA35vwBOTm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HrFmxQAAAN0AAAAPAAAAAAAAAAAAAAAA&#10;AJ8CAABkcnMvZG93bnJldi54bWxQSwUGAAAAAAQABAD3AAAAkQMAAAAA&#10;">
                  <v:imagedata r:id="rId342" o:title=""/>
                </v:shape>
                <v:shape id="Picture 3103" o:spid="_x0000_s1040" type="#_x0000_t75" style="position:absolute;left:84191;top:85446;width:113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rITFAAAA3QAAAA8AAABkcnMvZG93bnJldi54bWxEj8FuwjAQRO9I/QdrK/UGDlCqKsWJCqgq&#10;By6kPXBc4m0cNV5HsQH372skJI6jmTejWZbRduJMg28dK5hOMhDEtdMtNwq+vz7GryB8QNbYOSYF&#10;f+ShLB5GS8y1u/CezlVoRCphn6MCE0KfS+lrQxb9xPXEyftxg8WQ5NBIPeAlldtOzrLsRVpsOS0Y&#10;7GltqP6tTlbBfNdE+7k5Ppv9ytbbuHBr0x2UenqM728gAsVwD9/orU7cNJvD9U16ArL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7KyExQAAAN0AAAAPAAAAAAAAAAAAAAAA&#10;AJ8CAABkcnMvZG93bnJldi54bWxQSwUGAAAAAAQABAD3AAAAkQMAAAAA&#10;">
                  <v:imagedata r:id="rId343" o:title=""/>
                </v:shape>
                <v:shape id="Picture 3104" o:spid="_x0000_s1041" type="#_x0000_t75" style="position:absolute;left:83613;top:85427;width:171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/5pDEAAAA3QAAAA8AAABkcnMvZG93bnJldi54bWxEj92KwjAUhO8XfIdwBO/WVF2kVKPoglJv&#10;Cv48wKE5tsXmpDRZ2769ERa8HGbmG2a97U0tntS6yrKC2TQCQZxbXXGh4HY9fMcgnEfWWFsmBQM5&#10;2G5GX2tMtO34TM+LL0SAsEtQQel9k0jp8pIMuqltiIN3t61BH2RbSN1iF+CmlvMoWkqDFYeFEhv6&#10;LSl/XP6MgviYD4s0HrJsnl777qyz/emRKTUZ97sVCE+9/4T/26lWsJhFP/B+E56A3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/5pDEAAAA3QAAAA8AAAAAAAAAAAAAAAAA&#10;nwIAAGRycy9kb3ducmV2LnhtbFBLBQYAAAAABAAEAPcAAACQAwAAAAA=&#10;">
                  <v:imagedata r:id="rId344" o:title=""/>
                </v:shape>
                <v:shape id="Picture 3105" o:spid="_x0000_s1042" type="#_x0000_t75" style="position:absolute;left:83055;top:85407;width:227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7bn3EAAAA3QAAAA8AAABkcnMvZG93bnJldi54bWxEj91qwkAUhO8F32E5gne6ScUfoqu0haJU&#10;elH1AY7ZYxLcPRuyWxPfvisIXg4z8w2z2nTWiBs1vnKsIB0nIIhzpysuFJyOX6MFCB+QNRrHpOBO&#10;Hjbrfm+FmXYt/9LtEAoRIewzVFCGUGdS+rwki37sauLoXVxjMUTZFFI32Ea4NfItSWbSYsVxocSa&#10;PkvKr4c/q4DP5jRNsZ3/7O9m+63ns+pDo1LDQfe+BBGoC6/ws73TCiZpMoXHm/g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7bn3EAAAA3QAAAA8AAAAAAAAAAAAAAAAA&#10;nwIAAGRycy9kb3ducmV2LnhtbFBLBQYAAAAABAAEAPcAAACQAwAAAAA=&#10;">
                  <v:imagedata r:id="rId345" o:title=""/>
                </v:shape>
                <v:shape id="Picture 3106" o:spid="_x0000_s1043" type="#_x0000_t75" style="position:absolute;left:82496;top:85387;width:283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64PrDAAAA3QAAAA8AAABkcnMvZG93bnJldi54bWxEj0FrwkAUhO8F/8PyhN6aXS2ENrpKqJR6&#10;NXro8ZF9ZoPZt2l21fjvXUHocZiZb5jlenSduNAQWs8aZpkCQVx703Kj4bD/fvsAESKywc4zabhR&#10;gPVq8rLEwvgr7+hSxUYkCIcCNdgY+0LKUFtyGDLfEyfv6AeHMcmhkWbAa4K7Ts6VyqXDltOCxZ6+&#10;LNWn6uw0lF212Z03fz/2k1V+8vPtvqRfrV+nY7kAEWmM/+Fne2s0vM9UDo836Qn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rg+sMAAADdAAAADwAAAAAAAAAAAAAAAACf&#10;AgAAZHJzL2Rvd25yZXYueG1sUEsFBgAAAAAEAAQA9wAAAI8DAAAAAA==&#10;">
                  <v:imagedata r:id="rId346" o:title=""/>
                </v:shape>
                <v:shape id="Picture 3107" o:spid="_x0000_s1044" type="#_x0000_t75" style="position:absolute;left:81938;top:85367;width:338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pBWTHAAAA3QAAAA8AAABkcnMvZG93bnJldi54bWxEj19Lw0AQxN8Fv8Oxgi+lvaSCtrHXIsph&#10;UUH6B/q65NYkmNsLubVNv70nFHwcZuY3zGI1+FYdqY9NYAP5JANFXAbXcGVgv7PjGagoyA7bwGTg&#10;TBFWy+urBRYunHhDx61UKkE4FmigFukKrWNZk8c4CR1x8r5C71GS7CvtejwluG/1NMvutceG00KN&#10;HT3XVH5vf7yB7tNOX+zBbvK5jLy8evv2/tEac3szPD2CEhrkP3xpr52Buzx7gL836Qn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pBWTHAAAA3QAAAA8AAAAAAAAAAAAA&#10;AAAAnwIAAGRycy9kb3ducmV2LnhtbFBLBQYAAAAABAAEAPcAAACTAwAAAAA=&#10;">
                  <v:imagedata r:id="rId347" o:title=""/>
                </v:shape>
                <v:shape id="Picture 3108" o:spid="_x0000_s1045" type="#_x0000_t75" style="position:absolute;left:81380;top:85347;width:394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wmy/DAAAA3QAAAA8AAABkcnMvZG93bnJldi54bWxET89rwjAUvgv7H8IbeJGZ1oFINYrKFA8D&#10;sRP0+GieTbF5KU2mdX/9chA8fny/Z4vO1uJGra8cK0iHCQjiwumKSwXHn83HBIQPyBprx6TgQR4W&#10;87feDDPt7nygWx5KEUPYZ6jAhNBkUvrCkEU/dA1x5C6utRgibEupW7zHcFvLUZKMpcWKY4PBhtaG&#10;imv+axUU26+c0Q8mf4Pv8+mY+sNqnxul+u/dcgoiUBde4qd7pxV8pkmcG9/EJ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CbL8MAAADdAAAADwAAAAAAAAAAAAAAAACf&#10;AgAAZHJzL2Rvd25yZXYueG1sUEsFBgAAAAAEAAQA9wAAAI8DAAAAAA==&#10;">
                  <v:imagedata r:id="rId348" o:title=""/>
                </v:shape>
                <v:shape id="Picture 3109" o:spid="_x0000_s1046" type="#_x0000_t75" style="position:absolute;left:80822;top:85327;width:450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SHTFAAAA3QAAAA8AAABkcnMvZG93bnJldi54bWxEj0FrwkAUhO9C/8PyCl5EN7EimrpKkQb1&#10;ZlUUb4/saxLMvg3ZVdN/7wpCj8PMfMPMFq2pxI0aV1pWEA8iEMSZ1SXnCg77tD8B4TyyxsoyKfgj&#10;B4v5W2eGibZ3/qHbzuciQNglqKDwvk6kdFlBBt3A1sTB+7WNQR9kk0vd4D3ATSWHUTSWBksOCwXW&#10;tCwou+yuRsHmZJcr+r6cj6nsjbfxKT3gqFKq+95+fYLw1Pr/8Ku91go+4mgKzzfhCc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Eh0xQAAAN0AAAAPAAAAAAAAAAAAAAAA&#10;AJ8CAABkcnMvZG93bnJldi54bWxQSwUGAAAAAAQABAD3AAAAkQMAAAAA&#10;">
                  <v:imagedata r:id="rId349" o:title=""/>
                </v:shape>
                <v:shape id="Picture 3110" o:spid="_x0000_s1047" type="#_x0000_t75" style="position:absolute;left:80244;top:85307;width:508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aMjDAAAA3QAAAA8AAABkcnMvZG93bnJldi54bWxET0tLw0AQvgv+h2UEb3YTBSmx21BKRUUU&#10;+gD1NmSnSdrsbNgd0/jv3UOhx4/vPStH16mBQmw9G8gnGSjiytuWawO77fPdFFQUZIudZzLwRxHK&#10;+fXVDAvrT7ymYSO1SiEcCzTQiPSF1rFqyGGc+J44cXsfHEqCodY24CmFu07fZ9mjdthyamiwp2VD&#10;1XHz6wysd18vP6GWN/oUmbaH1cf3+C7G3N6MiydQQqNcxGf3qzXwkOdpf3qTnoCe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g1oyMMAAADdAAAADwAAAAAAAAAAAAAAAACf&#10;AgAAZHJzL2Rvd25yZXYueG1sUEsFBgAAAAAEAAQA9wAAAI8DAAAAAA==&#10;">
                  <v:imagedata r:id="rId350" o:title=""/>
                </v:shape>
                <v:shape id="Picture 3111" o:spid="_x0000_s1048" type="#_x0000_t75" style="position:absolute;left:79686;top:85287;width:564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eJfFAAAA3QAAAA8AAABkcnMvZG93bnJldi54bWxEj0+LwjAUxO+C3yE8YW+adkVZqlHKgrAr&#10;ePAPeH3bPNti8xKarFY/vREEj8PM/IaZLzvTiAu1vrasIB0lIIgLq2suFRz2q+EXCB+QNTaWScGN&#10;PCwX/d4cM22vvKXLLpQiQthnqKAKwWVS+qIig35kHXH0TrY1GKJsS6lbvEa4aeRnkkylwZrjQoWO&#10;visqzrt/o2DyN3XHleu8+d2sT4f8mOP4Xir1MejyGYhAXXiHX+0frWCcpik838Qn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KHiXxQAAAN0AAAAPAAAAAAAAAAAAAAAA&#10;AJ8CAABkcnMvZG93bnJldi54bWxQSwUGAAAAAAQABAD3AAAAkQMAAAAA&#10;">
                  <v:imagedata r:id="rId351" o:title=""/>
                </v:shape>
                <v:shape id="Picture 3112" o:spid="_x0000_s1049" type="#_x0000_t75" style="position:absolute;left:16104;top:84310;width:69223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Y1mTEAAAA3QAAAA8AAABkcnMvZG93bnJldi54bWxEj0FrwkAUhO9C/8PyBG+6iYKE1FWKpdBT&#10;i4kXb6+7r9lg9m3IbmP677sFweMwM98wu8PkOjHSEFrPCvJVBoJYe9Nyo+Bcvy0LECEiG+w8k4Jf&#10;CnDYP812WBp/4xONVWxEgnAoUYGNsS+lDNqSw7DyPXHyvv3gMCY5NNIMeEtw18l1lm2lw5bTgsWe&#10;jpb0tfpxCjL7oetqPF++Pova96+uuDqvlVrMp5dnEJGm+Ajf2+9GwSbP1/D/Jj0Bu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Y1mTEAAAA3QAAAA8AAAAAAAAAAAAAAAAA&#10;nwIAAGRycy9kb3ducmV2LnhtbFBLBQYAAAAABAAEAPcAAACQAwAAAAA=&#10;">
                  <v:imagedata r:id="rId352" o:title=""/>
                </v:shape>
                <v:shape id="Picture 3113" o:spid="_x0000_s1050" type="#_x0000_t75" style="position:absolute;left:16144;top:84291;width:548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xn3FAAAA3QAAAA8AAABkcnMvZG93bnJldi54bWxEj0FrAjEUhO+F/ofwCr3V7CqIuzWKCIIH&#10;sWgr6O2xed0sJi/LJur23zeC4HGYmW+Y6bx3VlypC41nBfkgA0Fced1wreDne/UxAREiskbrmRT8&#10;UYD57PVliqX2N97RdR9rkSAcSlRgYmxLKUNlyGEY+JY4eb++cxiT7GqpO7wluLNymGVj6bDhtGCw&#10;paWh6ry/OAUnw8WwOJzz7cFtsuPCyu3Ffin1/tYvPkFE6uMz/GivtYJRno/g/iY9AT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TMZ9xQAAAN0AAAAPAAAAAAAAAAAAAAAA&#10;AJ8CAABkcnMvZG93bnJldi54bWxQSwUGAAAAAAQABAD3AAAAkQMAAAAA&#10;">
                  <v:imagedata r:id="rId353" o:title=""/>
                </v:shape>
                <v:shape id="Picture 3114" o:spid="_x0000_s1051" type="#_x0000_t75" style="position:absolute;left:21805;top:83972;width:63522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eJ/FAAAA3QAAAA8AAABkcnMvZG93bnJldi54bWxEj0GLwjAUhO/C/ofwFvYimlZF1moUERYW&#10;D4K6B4/P5tmWNi+lybb13xtB8DjMzDfMatObSrTUuMKygngcgSBOrS44U/B3/hl9g3AeWWNlmRTc&#10;ycFm/TFYYaJtx0dqTz4TAcIuQQW593UipUtzMujGtiYO3s02Bn2QTSZ1g12Am0pOomguDRYcFnKs&#10;aZdTWp7+jYL6UE6G7jLbXuy03N+uO9kuulapr89+uwThqffv8Kv9qxVM43gGzzfhCc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KHifxQAAAN0AAAAPAAAAAAAAAAAAAAAA&#10;AJ8CAABkcnMvZG93bnJldi54bWxQSwUGAAAAAAQABAD3AAAAkQMAAAAA&#10;">
                  <v:imagedata r:id="rId354" o:title=""/>
                </v:shape>
                <v:shape id="Picture 3115" o:spid="_x0000_s1052" type="#_x0000_t75" style="position:absolute;left:16144;top:84271;width:528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fZ9fGAAAA3QAAAA8AAABkcnMvZG93bnJldi54bWxEj0FrwkAUhO+C/2F5Qi+im1gUia4ilULp&#10;QagKXp/ZZzaafRuya0z767uFgsdhZr5hluvOVqKlxpeOFaTjBARx7nTJhYLj4X00B+EDssbKMSn4&#10;Jg/rVb+3xEy7B39Ruw+FiBD2GSowIdSZlD43ZNGPXU0cvYtrLIYom0LqBh8Rbis5SZKZtFhyXDBY&#10;05uh/La/WwVnNNvb9nr/aSnxk0O3252Gn0OlXgbdZgEiUBee4f/2h1bwmqZT+HsTn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9n18YAAADdAAAADwAAAAAAAAAAAAAA&#10;AACfAgAAZHJzL2Rvd25yZXYueG1sUEsFBgAAAAAEAAQA9wAAAJIDAAAAAA==&#10;">
                  <v:imagedata r:id="rId355" o:title=""/>
                </v:shape>
                <v:shape id="Picture 3116" o:spid="_x0000_s1053" type="#_x0000_t75" style="position:absolute;left:16144;top:84250;width:486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+CqTFAAAA3QAAAA8AAABkcnMvZG93bnJldi54bWxEj0+LwjAUxO+C3yE8wYusSRWKdI2yCIqL&#10;B/EPe340b9uyzUtpolY//UYQPA4z8xtmvuxsLa7U+sqxhmSsQBDnzlRcaDif1h8zED4gG6wdk4Y7&#10;eVgu+r05Zsbd+EDXYyhEhLDPUEMZQpNJ6fOSLPqxa4ij9+taiyHKtpCmxVuE21pOlEqlxYrjQokN&#10;rUrK/44Xq0Htv3eHyy5dudG+vqePjZr8PJTWw0H39QkiUBfe4Vd7azRMkySF55v4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/gqkxQAAAN0AAAAPAAAAAAAAAAAAAAAA&#10;AJ8CAABkcnMvZG93bnJldi54bWxQSwUGAAAAAAQABAD3AAAAkQMAAAAA&#10;">
                  <v:imagedata r:id="rId356" o:title=""/>
                </v:shape>
                <v:shape id="Picture 3117" o:spid="_x0000_s1054" type="#_x0000_t75" style="position:absolute;left:16144;top:84231;width:446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GNjDAAAA3QAAAA8AAABkcnMvZG93bnJldi54bWxEj81qwzAQhO+FvIPYQC4lkZ1CG5woJgTc&#10;9lqn5LyxNraxtTKSartvXxUKPQ7z8zGHfDa9GMn51rKCdJOAIK6sbrlW8Hkp1jsQPiBr7C2Tgm/y&#10;kB8XDwfMtJ34g8Yy1CKOsM9QQRPCkEnpq4YM+o0diKN3t85giNLVUjuc4rjp5TZJnqXBliOhwYHO&#10;DVVd+WUi5O1mzWNZdq4rKuwut9d0p69KrZbzaQ8i0Bz+w3/td63gKU1f4PdNfAL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UY2MMAAADdAAAADwAAAAAAAAAAAAAAAACf&#10;AgAAZHJzL2Rvd25yZXYueG1sUEsFBgAAAAAEAAQA9wAAAI8DAAAAAA==&#10;">
                  <v:imagedata r:id="rId357" o:title=""/>
                </v:shape>
                <v:shape id="Picture 3118" o:spid="_x0000_s1055" type="#_x0000_t75" style="position:absolute;left:16144;top:84211;width:406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WIVnDAAAA3QAAAA8AAABkcnMvZG93bnJldi54bWxET8tqwkAU3Rf8h+EK7uoktZQSnYgWCtKm&#10;i0YXLq+Zmwdm7oSZqYl/31kUujyc92Y7mV7cyPnOsoJ0mYAgrqzuuFFwOr4/voLwAVljb5kU3MnD&#10;Np89bDDTduRvupWhETGEfYYK2hCGTEpftWTQL+1AHLnaOoMhQtdI7XCM4aaXT0nyIg12HBtaHOit&#10;pepa/hgF3flZm705lJ/3uigcjf7y9VEotZhPuzWIQFP4F/+5D1rBKk3j3PgmPgG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9YhWcMAAADdAAAADwAAAAAAAAAAAAAAAACf&#10;AgAAZHJzL2Rvd25yZXYueG1sUEsFBgAAAAAEAAQA9wAAAI8DAAAAAA==&#10;">
                  <v:imagedata r:id="rId358" o:title=""/>
                </v:shape>
                <v:shape id="Picture 3119" o:spid="_x0000_s1056" type="#_x0000_t75" style="position:absolute;left:16144;top:84191;width:366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HMnGAAAA3QAAAA8AAABkcnMvZG93bnJldi54bWxEj1FrwjAUhd8H+w/hDnybaR0MV40iYw5h&#10;Y7BawcdLc22LyU1Joq3/fhkM9ng453yHs1yP1ogr+dA5VpBPMxDEtdMdNwqq/fZxDiJEZI3GMSm4&#10;UYD16v5uiYV2A3/TtYyNSBAOBSpoY+wLKUPdksUwdT1x8k7OW4xJ+kZqj0OCWyNnWfYsLXacFlrs&#10;6bWl+lxerAIzfmj/9TZwdSjj++mz2l3M/KjU5GHcLEBEGuN/+K+90wqe8vwFft+kJ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0cycYAAADdAAAADwAAAAAAAAAAAAAA&#10;AACfAgAAZHJzL2Rvd25yZXYueG1sUEsFBgAAAAAEAAQA9wAAAJIDAAAAAA==&#10;">
                  <v:imagedata r:id="rId359" o:title=""/>
                </v:shape>
                <v:shape id="Picture 3120" o:spid="_x0000_s1057" type="#_x0000_t75" style="position:absolute;left:16144;top:84171;width:324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+J+PDAAAA3QAAAA8AAABkcnMvZG93bnJldi54bWxET01rwkAQvRf8D8sIvZS6iULR1FXUtmAP&#10;HtRSr0N2TKLZ2ZAdNf5791Do8fG+p/PO1epKbag8G0gHCSji3NuKCwM/+6/XMaggyBZrz2TgTgHm&#10;s97TFDPrb7yl604KFUM4ZGigFGkyrUNeksMw8A1x5I6+dSgRtoW2Ld5iuKv1MEnetMOKY0OJDa1K&#10;ys+7izPwuzm5zzw5LC+TIqQfh28Z04sY89zvFu+ghDr5F/+519bAKB3G/fFNfAJ6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4n48MAAADdAAAADwAAAAAAAAAAAAAAAACf&#10;AgAAZHJzL2Rvd25yZXYueG1sUEsFBgAAAAAEAAQA9wAAAI8DAAAAAA==&#10;">
                  <v:imagedata r:id="rId360" o:title=""/>
                </v:shape>
                <v:shape id="Picture 3121" o:spid="_x0000_s1058" type="#_x0000_t75" style="position:absolute;left:16144;top:84151;width:285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Dv1PGAAAA3QAAAA8AAABkcnMvZG93bnJldi54bWxEj91qwkAUhO+FvsNyCr3TTYxVSV2lFARR&#10;iviD9PKQPU2C2bNhd9X07buC4OUwM98ws0VnGnEl52vLCtJBAoK4sLrmUsHxsOxPQfiArLGxTAr+&#10;yMNi/tKbYa7tjXd03YdSRAj7HBVUIbS5lL6oyKAf2JY4er/WGQxRulJqh7cIN40cJslYGqw5LlTY&#10;0ldFxXl/MQp235mcLN9/spNbW9d254kbbTdKvb12nx8gAnXhGX60V1pBlg5TuL+JT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O/U8YAAADdAAAADwAAAAAAAAAAAAAA&#10;AACfAgAAZHJzL2Rvd25yZXYueG1sUEsFBgAAAAAEAAQA9wAAAJIDAAAAAA==&#10;">
                  <v:imagedata r:id="rId361" o:title=""/>
                </v:shape>
                <v:shape id="Picture 3122" o:spid="_x0000_s1059" type="#_x0000_t75" style="position:absolute;left:16144;top:84131;width:245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32EjHAAAA3QAAAA8AAABkcnMvZG93bnJldi54bWxEj09rwkAUxO+C32F5BW+6SRS1qavYgiC9&#10;lPoHenxkX5M0u29DdtW0n75bEHocZuY3zGrTWyOu1PnasYJ0koAgLpyuuVRwOu7GSxA+IGs0jknB&#10;N3nYrIeDFeba3fidrodQighhn6OCKoQ2l9IXFVn0E9cSR+/TdRZDlF0pdYe3CLdGZkkylxZrjgsV&#10;tvRSUdEcLlbBbPF1ObNr8Pnx1SxMun/7aT6kUqOHfvsEIlAf/sP39l4rmKZZBn9v4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332EjHAAAA3QAAAA8AAAAAAAAAAAAA&#10;AAAAnwIAAGRycy9kb3ducmV2LnhtbFBLBQYAAAAABAAEAPcAAACTAwAAAAA=&#10;">
                  <v:imagedata r:id="rId362" o:title=""/>
                </v:shape>
                <v:shape id="Picture 3123" o:spid="_x0000_s1060" type="#_x0000_t75" style="position:absolute;left:16144;top:84111;width:203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sj7GAAAA3QAAAA8AAABkcnMvZG93bnJldi54bWxEj81qwzAQhO+FvoPYQm6NbKeExIlsSmjA&#10;PaTk/7xYW9vUWhlLTdw8fVUo5DjMzDfMMh9MKy7Uu8aygngcgSAurW64UnA8rJ9nIJxH1thaJgU/&#10;5CDPHh+WmGp75R1d9r4SAcIuRQW1910qpStrMujGtiMO3qftDfog+0rqHq8BblqZRNFUGmw4LNTY&#10;0aqm8mv/bRTgyzS5nd7i5B235rya7zYfRTFXavQ0vC5AeBr8PfzfLrSCSZxM4O9Ne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2CyPsYAAADdAAAADwAAAAAAAAAAAAAA&#10;AACfAgAAZHJzL2Rvd25yZXYueG1sUEsFBgAAAAAEAAQA9wAAAJIDAAAAAA==&#10;">
                  <v:imagedata r:id="rId363" o:title=""/>
                </v:shape>
                <v:shape id="Picture 3124" o:spid="_x0000_s1061" type="#_x0000_t75" style="position:absolute;left:16144;top:84091;width:163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uYoPIAAAA3QAAAA8AAABkcnMvZG93bnJldi54bWxEj0FrAjEUhO8F/0N4gpeiWW0R2RqlFQtS&#10;emi3Xrw9N6+bxc3LmsR1/fdNodDjMDPfMMt1bxvRkQ+1YwXTSQaCuHS65krB/ut1vAARIrLGxjEp&#10;uFGA9Wpwt8Rcuyt/UlfESiQIhxwVmBjbXMpQGrIYJq4lTt638xZjkr6S2uM1wW0jZ1k2lxZrTgsG&#10;W9oYKk/FxSrYbvzRLuZvH+2p290O5vxyX7z3So2G/fMTiEh9/A//tXdawcN09gi/b9ITkK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97mKDyAAAAN0AAAAPAAAAAAAAAAAA&#10;AAAAAJ8CAABkcnMvZG93bnJldi54bWxQSwUGAAAAAAQABAD3AAAAlAMAAAAA&#10;">
                  <v:imagedata r:id="rId364" o:title=""/>
                </v:shape>
                <v:shape id="Picture 3125" o:spid="_x0000_s1062" type="#_x0000_t75" style="position:absolute;left:16144;top:84071;width:123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S+q7GAAAA3QAAAA8AAABkcnMvZG93bnJldi54bWxEj0GLwjAUhO+C/yE8wYtoquIiXaOIoLh7&#10;0VUXr4/m2Vabl9JE2/33ZkHwOMzMN8xs0ZhCPKhyuWUFw0EEgjixOudUwem47k9BOI+ssbBMCv7I&#10;wWLebs0w1rbmH3ocfCoChF2MCjLvy1hKl2Rk0A1sSRy8i60M+iCrVOoK6wA3hRxF0Yc0mHNYyLCk&#10;VUbJ7XA3Cr579/XV/Y7r89eqty83m91573ZKdTvN8hOEp8a/w6/2VisYD0cT+H8TnoCcP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1L6rsYAAADdAAAADwAAAAAAAAAAAAAA&#10;AACfAgAAZHJzL2Rvd25yZXYueG1sUEsFBgAAAAAEAAQA9wAAAJIDAAAAAA==&#10;">
                  <v:imagedata r:id="rId365" o:title=""/>
                </v:shape>
                <v:shape id="Picture 3126" o:spid="_x0000_s1063" type="#_x0000_t75" style="position:absolute;left:16144;top:84051;width:83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BBH7IAAAA3QAAAA8AAABkcnMvZG93bnJldi54bWxEj1FLAkEUhd8F/8NwhV4iZzSw2BylhDCj&#10;oNzI18vOdWdx5866M+rar2+CwMfDOec7nOm8c7U4UhsqzxpGQwWCuPCm4lLDV/58cw8iRGSDtWfS&#10;cKYA81m/N8XM+BN/0nEdS5EgHDLUYGNsMilDYclhGPqGOHlb3zqMSbalNC2eEtzVcqzURDqsOC1Y&#10;bGhhqditD07DPrx/PNm3H3/9ulnlufpWd2q50/pq0D0+gIjUxUv4v/1iNNyOxhP4e5OegJ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wQR+yAAAAN0AAAAPAAAAAAAAAAAA&#10;AAAAAJ8CAABkcnMvZG93bnJldi54bWxQSwUGAAAAAAQABAD3AAAAlAMAAAAA&#10;">
                  <v:imagedata r:id="rId366" o:title=""/>
                </v:shape>
                <v:shape id="Picture 3127" o:spid="_x0000_s1064" type="#_x0000_t75" style="position:absolute;left:16144;top:84031;width:41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H2DEAAAA3QAAAA8AAABkcnMvZG93bnJldi54bWxEj0+LwjAUxO+C3yE8YW+a+odVqlFUXFi8&#10;rFXx/GieTbF5KU3U7rc3Cwseh5n5DbNYtbYSD2p86VjBcJCAIM6dLrlQcD599WcgfEDWWDkmBb/k&#10;YbXsdhaYavfkjB7HUIgIYZ+iAhNCnUrpc0MW/cDVxNG7usZiiLIppG7wGeG2kqMk+ZQWS44LBmva&#10;Gspvx7tVsDfmMjts9pPdT3GV2aUiPmhS6qPXrucgArXhHf5vf2sF4+FoCn9v4hO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XH2DEAAAA3QAAAA8AAAAAAAAAAAAAAAAA&#10;nwIAAGRycy9kb3ducmV2LnhtbFBLBQYAAAAABAAEAPcAAACQAwAAAAA=&#10;">
                  <v:imagedata r:id="rId367" o:title=""/>
                </v:shape>
                <v:shape id="Picture 3128" o:spid="_x0000_s1065" type="#_x0000_t75" style="position:absolute;left:21845;top:82158;width:63502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oPEzDAAAA3QAAAA8AAABkcnMvZG93bnJldi54bWxET91qwjAUvh/sHcIZ7E5TlemoTUWEgYwx&#10;f+YDHJpjE21OSpNpu6dfLga7/Pj+i1XvGnGjLljPCibjDARx5bXlWsHp6230CiJEZI2NZ1IwUIBV&#10;+fhQYK79nQ90O8ZapBAOOSowMba5lKEy5DCMfUucuLPvHMYEu1rqDu8p3DVymmVz6dByajDY0sZQ&#10;dT1+OwUW91F+7HDXnobL5+J9ONiXH6PU81O/XoKI1Md/8Z97qxXMJtM0N71JT0C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g8TMMAAADdAAAADwAAAAAAAAAAAAAAAACf&#10;AgAAZHJzL2Rvd25yZXYueG1sUEsFBgAAAAAEAAQA9wAAAI8DAAAAAA==&#10;">
                  <v:imagedata r:id="rId368" o:title=""/>
                </v:shape>
                <v:shape id="Picture 3129" o:spid="_x0000_s1066" type="#_x0000_t75" style="position:absolute;left:22004;top:80444;width:63363;height:1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cvPIAAAA3QAAAA8AAABkcnMvZG93bnJldi54bWxEj0tvwjAQhO+V+A/WIvVWnFCKIGAQqor6&#10;EBceB46reEki4nWwTQj99XWlSj2OZuYbzXzZmVq05HxlWUE6SEAQ51ZXXCg47NdPExA+IGusLZOC&#10;O3lYLnoPc8y0vfGW2l0oRISwz1BBGUKTSenzkgz6gW2Io3eyzmCI0hVSO7xFuKnlMEnG0mDFcaHE&#10;hl5Lys+7q1FwLO7t2L2sLt9vzedolL5/6c0FlXrsd6sZiEBd+A//tT+0gud0OIXfN/EJ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ZXLzyAAAAN0AAAAPAAAAAAAAAAAA&#10;AAAAAJ8CAABkcnMvZG93bnJldi54bWxQSwUGAAAAAAQABAD3AAAAlAMAAAAA&#10;">
                  <v:imagedata r:id="rId369" o:title=""/>
                </v:shape>
                <v:shape id="Picture 3130" o:spid="_x0000_s1067" type="#_x0000_t75" style="position:absolute;left:102667;top:80922;width:37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C97CAAAA3QAAAA8AAABkcnMvZG93bnJldi54bWxET7tuwjAU3SvxD9ZFYivOQ0KQYlBBrZSF&#10;oTwGttv4kkS1r6PYQPh7PFRiPDrv5XqwRtyo961jBek0AUFcOd1yreB4+H6fg/ABWaNxTAoe5GG9&#10;Gr0tsdDuzj9024daxBD2BSpoQugKKX3VkEU/dR1x5C6utxgi7Gupe7zHcGtkliQzabHl2NBgR9uG&#10;qr/91Sr43ZzLy/V03pWLHBfZl9MzI4NSk/Hw+QEi0BBe4n93qRXkaR73xzfxCc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YwvewgAAAN0AAAAPAAAAAAAAAAAAAAAAAJ8C&#10;AABkcnMvZG93bnJldi54bWxQSwUGAAAAAAQABAD3AAAAjgMAAAAA&#10;">
                  <v:imagedata r:id="rId370" o:title=""/>
                </v:shape>
                <v:shape id="Picture 3131" o:spid="_x0000_s1068" type="#_x0000_t75" style="position:absolute;left:102328;top:80902;width:71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xMgvFAAAA3QAAAA8AAABkcnMvZG93bnJldi54bWxEj0FrwkAUhO8F/8PyhN7qJkakRlcRsZBD&#10;Lo1tz4/sM4lm34bsNkn/vVso9DjMzDfM7jCZVgzUu8aygngRgSAurW64UvBxeXt5BeE8ssbWMin4&#10;IQeH/exph6m2I7/TUPhKBAi7FBXU3neplK6syaBb2I44eFfbG/RB9pXUPY4Bblq5jKK1NNhwWKix&#10;o1NN5b34Ngo2p83XeZSfeXbL8tGu0dJxWin1PJ+OWxCeJv8f/mtnWkESJzH8vglPQO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8TILxQAAAN0AAAAPAAAAAAAAAAAAAAAA&#10;AJ8CAABkcnMvZG93bnJldi54bWxQSwUGAAAAAAQABAD3AAAAkQMAAAAA&#10;">
                  <v:imagedata r:id="rId371" o:title=""/>
                </v:shape>
                <v:shape id="Picture 3132" o:spid="_x0000_s1069" type="#_x0000_t75" style="position:absolute;left:101611;top:80882;width:143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gkMTFAAAA3QAAAA8AAABkcnMvZG93bnJldi54bWxEj8FqwzAQRO+B/oPYQi+hlhNDKY6VUAqF&#10;GnKpagq9LdbGNrFWxpJj9++jQiDHYWbeMMVhsb240Og7xwo2SQqCuHam40ZB9f3x/ArCB2SDvWNS&#10;8EceDvuHVYG5cTN/0UWHRkQI+xwVtCEMuZS+bsmiT9xAHL2TGy2GKMdGmhHnCLe93Kbpi7TYcVxo&#10;caD3luqznqyCdVdOpf7tK3McMq1rrir8OSv19Li87UAEWsI9fGt/GgXZJtvC/5v4BOT+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JDExQAAAN0AAAAPAAAAAAAAAAAAAAAA&#10;AJ8CAABkcnMvZG93bnJldi54bWxQSwUGAAAAAAQABAD3AAAAkQMAAAAA&#10;">
                  <v:imagedata r:id="rId372" o:title=""/>
                </v:shape>
                <v:shape id="Picture 3133" o:spid="_x0000_s1070" type="#_x0000_t75" style="position:absolute;left:100913;top:80862;width:213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Th3GAAAA3QAAAA8AAABkcnMvZG93bnJldi54bWxEj09rwkAUxO+FfoflFXqrG41USV1FBK32&#10;ZhT/3B7Z1ySYfRuzq8Zv7xYKHoeZ+Q0zmrSmEldqXGlZQbcTgSDOrC45V7DdzD+GIJxH1lhZJgV3&#10;cjAZv76MMNH2xmu6pj4XAcIuQQWF93UipcsKMug6tiYO3q9tDPogm1zqBm8BbirZi6JPabDksFBg&#10;TbOCslN6MQra/koP9sf9OT3Pyu8DnXY/Ml8o9f7WTr9AeGr9M/zfXmoFcTeO4e9NeAJy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JOHcYAAADdAAAADwAAAAAAAAAAAAAA&#10;AACfAgAAZHJzL2Rvd25yZXYueG1sUEsFBgAAAAAEAAQA9wAAAJIDAAAAAA==&#10;">
                  <v:imagedata r:id="rId373" o:title=""/>
                </v:shape>
                <v:shape id="Picture 3134" o:spid="_x0000_s1071" type="#_x0000_t75" style="position:absolute;left:100196;top:80842;width:285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dMNrGAAAA3QAAAA8AAABkcnMvZG93bnJldi54bWxEj0FrwkAUhO9C/8PyCr3pRm2Dja5SSgOF&#10;1IPR3p/Z1ySYfRuya5L++25B8DjMzDfMZjeaRvTUudqygvksAkFcWF1zqeB0TKcrEM4ja2wsk4Jf&#10;crDbPkw2mGg78IH63JciQNglqKDyvk2kdEVFBt3MtsTB+7GdQR9kV0rd4RDgppGLKIqlwZrDQoUt&#10;vVdUXPKrUZC5BcUvX+0qjc/X79p/7DNzeVXq6XF8W4PwNPp7+Nb+1AqW8+Uz/L8JT0B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h0w2sYAAADdAAAADwAAAAAAAAAAAAAA&#10;AACfAgAAZHJzL2Rvd25yZXYueG1sUEsFBgAAAAAEAAQA9wAAAJIDAAAAAA==&#10;">
                  <v:imagedata r:id="rId374" o:title=""/>
                </v:shape>
                <v:shape id="Picture 3135" o:spid="_x0000_s1072" type="#_x0000_t75" style="position:absolute;left:99498;top:80822;width:354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+EBrEAAAA3QAAAA8AAABkcnMvZG93bnJldi54bWxEj82qwjAUhPfCfYdwLrjTVEXRXqOIoIg7&#10;/xbuDs25bW1zUpuo9e2NILgcZuYbZjpvTCnuVLvcsoJeNwJBnFidc6rgeFh1xiCcR9ZYWiYFT3Iw&#10;n/20phhr++Ad3fc+FQHCLkYFmfdVLKVLMjLourYiDt6/rQ36IOtU6hofAW5K2Y+ikTSYc1jIsKJl&#10;RkmxvxkF1aVYntcTeVkk46u5pW4ri9NWqfZvs/gD4anx3/CnvdEKBr3BEN5vwhO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+EBrEAAAA3QAAAA8AAAAAAAAAAAAAAAAA&#10;nwIAAGRycy9kb3ducmV2LnhtbFBLBQYAAAAABAAEAPcAAACQAwAAAAA=&#10;">
                  <v:imagedata r:id="rId375" o:title=""/>
                </v:shape>
                <v:shape id="Picture 3136" o:spid="_x0000_s1073" type="#_x0000_t75" style="position:absolute;left:98781;top:80802;width:426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iYzEAAAA3QAAAA8AAABkcnMvZG93bnJldi54bWxEj0GLwjAUhO8L/ofwBG9r4nYRqUYpwqIH&#10;EVa9eHskz7bYvJQmav33RljY4zAz3zCLVe8acacu1J41TMYKBLHxtuZSw+n48zkDESKyxcYzaXhS&#10;gNVy8LHA3PoH/9L9EEuRIBxy1FDF2OZSBlORwzD2LXHyLr5zGJPsSmk7fCS4a+SXUlPpsOa0UGFL&#10;64rM9XBzGopTnW1kX+yf32ZnyrPcK2VuWo+GfTEHEamP/+G/9tZqyCbZFN5v0hO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QiYzEAAAA3QAAAA8AAAAAAAAAAAAAAAAA&#10;nwIAAGRycy9kb3ducmV2LnhtbFBLBQYAAAAABAAEAPcAAACQAwAAAAA=&#10;">
                  <v:imagedata r:id="rId376" o:title=""/>
                </v:shape>
                <v:shape id="Picture 3137" o:spid="_x0000_s1074" type="#_x0000_t75" style="position:absolute;left:98083;top:80782;width:496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wyvHAAAA3QAAAA8AAABkcnMvZG93bnJldi54bWxEj1trwkAUhN8L/Q/LKfStbqyX1ugqpSJU&#10;H4SqUB8P2WMSzZ4N2c2l/fVuQfBxmJlvmNmiM4VoqHK5ZQX9XgSCOLE651TBYb96eQfhPLLGwjIp&#10;+CUHi/njwwxjbVv+pmbnUxEg7GJUkHlfxlK6JCODrmdL4uCdbGXQB1mlUlfYBrgp5GsUjaXBnMNC&#10;hiV9ZpRcdrVRMNzi5nhu0yXWf+5HTup1M6pHSj0/dR9TEJ46fw/f2l9awaA/eIP/N+EJy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zwyvHAAAA3QAAAA8AAAAAAAAAAAAA&#10;AAAAnwIAAGRycy9kb3ducmV2LnhtbFBLBQYAAAAABAAEAPcAAACTAwAAAAA=&#10;">
                  <v:imagedata r:id="rId377" o:title=""/>
                </v:shape>
                <v:shape id="Picture 3138" o:spid="_x0000_s1075" type="#_x0000_t75" style="position:absolute;left:97365;top:80763;width:568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XOLCAAAA3QAAAA8AAABkcnMvZG93bnJldi54bWxET8tqwkAU3Rf8h+EK3TWTNBBKzCgSKXbr&#10;C3F3yVyTYOZOyIwm+vWdRaHLw3kXq8l04kGDay0rSKIYBHFldcu1guPh++MLhPPIGjvLpOBJDlbL&#10;2VuBubYj7+ix97UIIexyVNB43+dSuqohgy6yPXHgrnYw6AMcaqkHHEO46eRnHGfSYMuhocGeyoaq&#10;2/5uFGwOWZuVx6keL+bcvdwpfW7NWan3+bRegPA0+X/xn/tHK0iTNMwNb8IT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UFziwgAAAN0AAAAPAAAAAAAAAAAAAAAAAJ8C&#10;AABkcnMvZG93bnJldi54bWxQSwUGAAAAAAQABAD3AAAAjgMAAAAA&#10;">
                  <v:imagedata r:id="rId378" o:title=""/>
                </v:shape>
                <v:shape id="Picture 3139" o:spid="_x0000_s1076" type="#_x0000_t75" style="position:absolute;left:96668;top:80743;width:637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ehAzFAAAA3QAAAA8AAABkcnMvZG93bnJldi54bWxEj0FrwkAUhO8F/8PyhN6aTRRKja4ighDo&#10;oW2Si7dH9pkEs29Ddk3iv3cLhR6HmfmG2R1m04mRBtdaVpBEMQjiyuqWawVlcX77AOE8ssbOMil4&#10;kIPDfvGyw1TbiX9ozH0tAoRdigoa7/tUSlc1ZNBFticO3tUOBn2QQy31gFOAm06u4vhdGmw5LDTY&#10;06mh6pbfjQKXJauvMputodMnXorvPC5uuVKvy/m4BeFp9v/hv3amFayT9QZ+34QnIP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oQMxQAAAN0AAAAPAAAAAAAAAAAAAAAA&#10;AJ8CAABkcnMvZG93bnJldi54bWxQSwUGAAAAAAQABAD3AAAAkQMAAAAA&#10;">
                  <v:imagedata r:id="rId379" o:title=""/>
                </v:shape>
                <v:shape id="Picture 3140" o:spid="_x0000_s1077" type="#_x0000_t75" style="position:absolute;left:95950;top:80723;width:70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QnRnDAAAA3QAAAA8AAABkcnMvZG93bnJldi54bWxET7tqwzAU3Qv9B3ELXUoipwmmOFFCKJR6&#10;TBwv3S7W9aO1rlxJtZ2/r4ZAxsN57w6z6cVIzneWFayWCQjiyuqOGwXl5WPxBsIHZI29ZVJwJQ+H&#10;/ePDDjNtJz7TWIRGxBD2GSpoQxgyKX3VkkG/tANx5GrrDIYIXSO1wymGm16+JkkqDXYcG1oc6L2l&#10;6qf4MwpM475/i2v5KTcveVqczSn/qo9KPT/Nxy2IQHO4i2/uXCtYrzZxf3wTn4D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CdGcMAAADdAAAADwAAAAAAAAAAAAAAAACf&#10;AgAAZHJzL2Rvd25yZXYueG1sUEsFBgAAAAAEAAQA9wAAAI8DAAAAAA==&#10;">
                  <v:imagedata r:id="rId380" o:title=""/>
                </v:shape>
                <v:shape id="Picture 3141" o:spid="_x0000_s1078" type="#_x0000_t75" style="position:absolute;left:95253;top:80703;width:779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2UEPDAAAA3QAAAA8AAABkcnMvZG93bnJldi54bWxEj0GLwjAUhO/C/ofwFvamaV0R6TaVZVHU&#10;Y9XF66N5tsXmpTSx1n9vBMHjMDPfMOlyMI3oqXO1ZQXxJAJBXFhdc6ngeFiPFyCcR9bYWCYFd3Kw&#10;zD5GKSba3jinfu9LESDsElRQed8mUrqiIoNuYlvi4J1tZ9AH2ZVSd3gLcNPIaRTNpcGaw0KFLf1V&#10;VFz2V6Ogjvrdf35qNkeNu4XV+Wk1XW2U+vocfn9AeBr8O/xqb7WC73gWw/NNe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ZQQ8MAAADdAAAADwAAAAAAAAAAAAAAAACf&#10;AgAAZHJzL2Rvd25yZXYueG1sUEsFBgAAAAAEAAQA9wAAAI8DAAAAAA==&#10;">
                  <v:imagedata r:id="rId381" o:title=""/>
                </v:shape>
                <v:shape id="Picture 3142" o:spid="_x0000_s1079" type="#_x0000_t75" style="position:absolute;left:94535;top:80683;width:853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r6VTEAAAA3QAAAA8AAABkcnMvZG93bnJldi54bWxEj0FLw0AUhO+C/2F5Qm92kzRIid0WURQv&#10;IqbV8zP7moRm34bsM03/vVso9DjMzDfMajO5To00hNazgXSegCKuvG25NrDbvt4vQQVBtth5JgMn&#10;CrBZ396ssLD+yF80llKrCOFQoIFGpC+0DlVDDsPc98TR2/vBoUQ51NoOeIxw1+ksSR60w5bjQoM9&#10;PTdUHco/ZyD7TMcffPt1OIrQS/mRf5+WuTGzu+npEZTQJNfwpf1uDSzSPIPzm/gE9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r6VTEAAAA3QAAAA8AAAAAAAAAAAAAAAAA&#10;nwIAAGRycy9kb3ducmV2LnhtbFBLBQYAAAAABAAEAPcAAACQAwAAAAA=&#10;">
                  <v:imagedata r:id="rId382" o:title=""/>
                </v:shape>
                <v:shape id="Picture 3143" o:spid="_x0000_s1080" type="#_x0000_t75" style="position:absolute;left:93838;top:80663;width:922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5YfFAAAA3QAAAA8AAABkcnMvZG93bnJldi54bWxEj19LAzEQxN+Ffoewgm82V68UOZsWKQgF&#10;EfoP1Lf1st4dXjZHsrbpt28Kgo/DzPyGmS+T69WRQuw8G5iMC1DEtbcdNwYO+5f7R1BRkC32nsnA&#10;mSIsF6ObOVbWn3hLx500KkM4VmigFRkqrWPdksM49gNx9r59cChZhkbbgKcMd71+KIqZdthxXmhx&#10;oFVL9c/u1xmQz83rtHw/d/I1S2+pCR9s67Uxd7fp+QmUUJL/8F97bQ2Uk2kJ1zf5Ce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xeWHxQAAAN0AAAAPAAAAAAAAAAAAAAAA&#10;AJ8CAABkcnMvZG93bnJldi54bWxQSwUGAAAAAAQABAD3AAAAkQMAAAAA&#10;">
                  <v:imagedata r:id="rId383" o:title=""/>
                </v:shape>
                <v:shape id="Picture 3144" o:spid="_x0000_s1081" type="#_x0000_t75" style="position:absolute;left:93120;top:80643;width:994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lvBvGAAAA3QAAAA8AAABkcnMvZG93bnJldi54bWxEj09rAjEUxO8Fv0N4BW81a7Uiq1Gs2NJe&#10;xH8Xb4/kdXdx87Ik0d320zcFocdhZn7DzJedrcWNfKgcKxgOMhDE2pmKCwWn49vTFESIyAZrx6Tg&#10;mwIsF72HOebGtbyn2yEWIkE45KigjLHJpQy6JIth4Bri5H05bzEm6QtpPLYJbmv5nGUTabHitFBi&#10;Q+uS9OVwtQoumy3p+PKz06M2e/Wtp/fz51ap/mO3moGI1MX/8L39YRSMhuMx/L1JT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6W8G8YAAADdAAAADwAAAAAAAAAAAAAA&#10;AACfAgAAZHJzL2Rvd25yZXYueG1sUEsFBgAAAAAEAAQA9wAAAJIDAAAAAA==&#10;">
                  <v:imagedata r:id="rId384" o:title=""/>
                </v:shape>
                <v:shape id="Picture 3145" o:spid="_x0000_s1082" type="#_x0000_t75" style="position:absolute;left:92422;top:80623;width:1064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4NHGAAAA3QAAAA8AAABkcnMvZG93bnJldi54bWxEj0FrwkAUhO9C/8PyCt50k6aKRFcRoSJY&#10;UKMXb4/sM0mbfRuyq6b/visIHoeZ+YaZLTpTixu1rrKsIB5GIIhzqysuFJyOX4MJCOeRNdaWScEf&#10;OVjM33ozTLW984FumS9EgLBLUUHpfZNK6fKSDLqhbYiDd7GtQR9kW0jd4j3ATS0/omgsDVYcFkps&#10;aFVS/ptdjQInqywp6u9493Per8fb0SZZLa1S/fduOQXhqfOv8LO90QqS+HMEjzfhCc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vg0cYAAADdAAAADwAAAAAAAAAAAAAA&#10;AACfAgAAZHJzL2Rvd25yZXYueG1sUEsFBgAAAAAEAAQA9wAAAJIDAAAAAA==&#10;">
                  <v:imagedata r:id="rId385" o:title=""/>
                </v:shape>
                <v:shape id="Picture 3146" o:spid="_x0000_s1083" type="#_x0000_t75" style="position:absolute;left:91705;top:80603;width:1136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nDbFAAAA3QAAAA8AAABkcnMvZG93bnJldi54bWxEj8FuwjAQRO9I/IO1SNyKEyhRm2IQatXS&#10;AxygfMAqXhKLeB3FJqR/j5GQOI5m5o1mseptLTpqvXGsIJ0kIIgLpw2XCo5/3y9vIHxA1lg7JgX/&#10;5GG1HA4WmGt35T11h1CKCGGfo4IqhCaX0hcVWfQT1xBH7+RaiyHKtpS6xWuE21pOkySTFg3HhQob&#10;+qyoOB8uVoGfm6+L2XTdfOuwf08zi8fdj1LjUb/+ABGoD8/wo/2rFczS1wzub+IT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/5w2xQAAAN0AAAAPAAAAAAAAAAAAAAAA&#10;AJ8CAABkcnMvZG93bnJldi54bWxQSwUGAAAAAAQABAD3AAAAkQMAAAAA&#10;">
                  <v:imagedata r:id="rId386" o:title=""/>
                </v:shape>
                <v:shape id="Picture 3147" o:spid="_x0000_s1084" type="#_x0000_t75" style="position:absolute;left:91007;top:80583;width:1205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oN/GAAAA3QAAAA8AAABkcnMvZG93bnJldi54bWxEj0FrAjEUhO+C/yE8wZtmTaWWrVFEWfBQ&#10;kNrS8+vmdbN187JsUt36602h4HGYmW+Y5bp3jThTF2rPGmbTDARx6U3NlYb3t2LyBCJEZIONZ9Lw&#10;SwHWq+FgibnxF36l8zFWIkE45KjBxtjmUobSksMw9S1x8r585zAm2VXSdHhJcNdIlWWP0mHNacFi&#10;S1tL5en44zQclNoUqlCfdvfx8l06PC2uVab1eNRvnkFE6uM9/N/eGw0Ps/kC/t6kJ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qg38YAAADdAAAADwAAAAAAAAAAAAAA&#10;AACfAgAAZHJzL2Rvd25yZXYueG1sUEsFBgAAAAAEAAQA9wAAAJIDAAAAAA==&#10;">
                  <v:imagedata r:id="rId387" o:title=""/>
                </v:shape>
                <v:shape id="Picture 3148" o:spid="_x0000_s1085" type="#_x0000_t75" style="position:absolute;left:90290;top:80563;width:1277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dhvGAAAA3QAAAA8AAABkcnMvZG93bnJldi54bWxEj8FqwkAQhu+FvsMyhd7qJq1oiK5SWgo9&#10;tVRF8DZmxySanQ27W41v3zkUPA7//N/MN18OrlNnCrH1bCAfZaCIK29brg1s1h9PBaiYkC12nsnA&#10;lSIsF/d3cyytv/APnVepVgLhWKKBJqW+1DpWDTmMI98TS3bwwWGSMdTaBrwI3HX6Ocsm2mHLcqHB&#10;nt4aqk6rXycU1+PksD8dd9vi+J5/F+HL49SYx4fhdQYq0ZBuy//tT2vgJR/Lu2IjJq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R2G8YAAADdAAAADwAAAAAAAAAAAAAA&#10;AACfAgAAZHJzL2Rvd25yZXYueG1sUEsFBgAAAAAEAAQA9wAAAJIDAAAAAA==&#10;">
                  <v:imagedata r:id="rId388" o:title=""/>
                </v:shape>
                <v:shape id="Picture 3149" o:spid="_x0000_s1086" type="#_x0000_t75" style="position:absolute;left:89592;top:80543;width:1347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7MvGAAAA3QAAAA8AAABkcnMvZG93bnJldi54bWxEj1trAjEUhN8L/Q/hCH0RzdpW0dUopRfq&#10;k+AFn4+bsxe6OdkmcV3/fSMIfRxm5htmsepMLVpyvrKsYDRMQBBnVldcKDjsvwZTED4ga6wtk4Ir&#10;eVgtHx8WmGp74S21u1CICGGfooIyhCaV0mclGfRD2xBHL7fOYIjSFVI7vES4qeVzkkykwYrjQokN&#10;vZeU/ezORoHmj1N+XJ+PLf5ex25T59+f/Vypp173NgcRqAv/4Xt7rRW8jF5ncHs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Psy8YAAADdAAAADwAAAAAAAAAAAAAA&#10;AACfAgAAZHJzL2Rvd25yZXYueG1sUEsFBgAAAAAEAAQA9wAAAJIDAAAAAA==&#10;">
                  <v:imagedata r:id="rId389" o:title=""/>
                </v:shape>
                <v:shape id="Picture 3150" o:spid="_x0000_s1087" type="#_x0000_t75" style="position:absolute;left:88875;top:80523;width:1419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h2fFAAAA3QAAAA8AAABkcnMvZG93bnJldi54bWxET1trwjAUfhf8D+EIe1tTHZvaGUWEiUzF&#10;2xjs7dAcm7rmpDSZdv9+eRj4+PHdJ7PWVuJKjS8dK+gnKQji3OmSCwUfp7fHEQgfkDVWjknBL3mY&#10;TbudCWba3fhA12MoRAxhn6ECE0KdSelzQxZ94mriyJ1dYzFE2BRSN3iL4baSgzR9kRZLjg0Ga1oY&#10;yr+PP1bBenWRy/luv94Ohpvl++fXeJGbsVIPvXb+CiJQG+7if/dKK3jqP8f98U18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pYdnxQAAAN0AAAAPAAAAAAAAAAAAAAAA&#10;AJ8CAABkcnMvZG93bnJldi54bWxQSwUGAAAAAAQABAD3AAAAkQMAAAAA&#10;">
                  <v:imagedata r:id="rId390" o:title=""/>
                </v:shape>
                <v:shape id="Picture 3151" o:spid="_x0000_s1088" type="#_x0000_t75" style="position:absolute;left:88177;top:80503;width:1488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IirXHAAAA3QAAAA8AAABkcnMvZG93bnJldi54bWxEj09LAzEUxO8Fv0N4grc2u/YPsjYttSD1&#10;0hZXEY+PzXOzuHlZk7hdv31TKHgcZuY3zHI92Fb05EPjWEE+yUAQV043XCt4f3seP4AIEVlj65gU&#10;/FGA9epmtMRCuxO/Ul/GWiQIhwIVmBi7QspQGbIYJq4jTt6X8xZjkr6W2uMpwW0r77NsIS02nBYM&#10;drQ1VH2Xv1ZBOf35lIfNYrabmY+n3te7/XHLSt3dDptHEJGG+B++tl+0gmk+z+HyJj0BuT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7IirXHAAAA3QAAAA8AAAAAAAAAAAAA&#10;AAAAnwIAAGRycy9kb3ducmV2LnhtbFBLBQYAAAAABAAEAPcAAACTAwAAAAA=&#10;">
                  <v:imagedata r:id="rId391" o:title=""/>
                </v:shape>
                <v:shape id="Picture 3152" o:spid="_x0000_s1089" type="#_x0000_t75" style="position:absolute;left:87459;top:80483;width:1560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t5PFAAAA3QAAAA8AAABkcnMvZG93bnJldi54bWxEj9FqAjEURN+F/kO4hb4UzWqr2K1RSkEQ&#10;9KFVP+C6ud1dmtyEJF3Xv28EwcdhZs4wi1VvjegoxNaxgvGoAEFcOd1yreB4WA/nIGJC1mgck4IL&#10;RVgtHwYLLLU78zd1+1SLDOFYooImJV9KGauGLMaR88TZ+3HBYsoy1FIHPGe4NXJSFDNpseW80KCn&#10;z4aq3/2fVeCeX8mbrdmFbfv1NvWbXXfqo1JPj/3HO4hEfbqHb+2NVvAynk7g+iY/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mLeTxQAAAN0AAAAPAAAAAAAAAAAAAAAA&#10;AJ8CAABkcnMvZG93bnJldi54bWxQSwUGAAAAAAQABAD3AAAAkQMAAAAA&#10;">
                  <v:imagedata r:id="rId392" o:title=""/>
                </v:shape>
                <v:shape id="Picture 3153" o:spid="_x0000_s1090" type="#_x0000_t75" style="position:absolute;left:86762;top:80464;width:1630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9cXXEAAAA3QAAAA8AAABkcnMvZG93bnJldi54bWxEj0trwkAUhfcF/8Nwhe7qJJGKREcRsTR0&#10;V6t1e8lck2DmTsiMefz7TkFweTiPj7PeDqYWHbWusqwgnkUgiHOrKy4UnH4+3pYgnEfWWFsmBSM5&#10;2G4mL2tMte35m7qjL0QYYZeigtL7JpXS5SUZdDPbEAfvaluDPsi2kLrFPoybWiZRtJAGKw6EEhva&#10;l5TfjncTuF/3pPq0/SL7pdvyfB5Pw6U7KPU6HXYrEJ4G/ww/2plWMI/f5/D/JjwB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9cXXEAAAA3QAAAA8AAAAAAAAAAAAAAAAA&#10;nwIAAGRycy9kb3ducmV2LnhtbFBLBQYAAAAABAAEAPcAAACQAwAAAAA=&#10;">
                  <v:imagedata r:id="rId393" o:title=""/>
                </v:shape>
                <v:shape id="Picture 3154" o:spid="_x0000_s1091" type="#_x0000_t75" style="position:absolute;left:86044;top:80444;width:1702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K71PGAAAA3QAAAA8AAABkcnMvZG93bnJldi54bWxEj0FrwkAUhO8F/8PyCr3VTawpJXUTQqDQ&#10;Q0GjFjw+ss8kNvs2ZFdN/71bKHgcZuYbZpVPphcXGl1nWUE8j0AQ11Z33CjY7z6e30A4j6yxt0wK&#10;fslBns0eVphqe+WKLlvfiABhl6KC1vshldLVLRl0czsQB+9oR4M+yLGResRrgJteLqLoVRrsOCy0&#10;OFDZUv2zPRsFZen7zfqQFEPE1bf7Opz3p4aUenqcincQniZ/D/+3P7WClzhZwt+b8ARk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rvU8YAAADdAAAADwAAAAAAAAAAAAAA&#10;AACfAgAAZHJzL2Rvd25yZXYueG1sUEsFBgAAAAAEAAQA9wAAAJIDAAAAAA==&#10;">
                  <v:imagedata r:id="rId394" o:title=""/>
                </v:shape>
                <v:shape id="Picture 3155" o:spid="_x0000_s1092" type="#_x0000_t75" style="position:absolute;left:22144;top:79906;width:80942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mI5DEAAAA3QAAAA8AAABkcnMvZG93bnJldi54bWxEj0FrwkAUhO9C/8PyCr3pxhalja4SAoKn&#10;olF6fs0+k9Dse2F31fTfdwuFHoeZ+YZZb0fXqxv50AkbmM8yUMS12I4bA+fTbvoKKkRki70wGfim&#10;ANvNw2SNuZU7H+lWxUYlCIccDbQxDrnWoW7JYZjJQJy8i3iHMUnfaOvxnuCu189ZttQOO04LLQ5U&#10;tlR/VVdngKrPw1HeRnnH88fSSVEd/K405ulxLFagIo3xP/zX3lsDL/PFAn7fpCe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mI5DEAAAA3QAAAA8AAAAAAAAAAAAAAAAA&#10;nwIAAGRycy9kb3ducmV2LnhtbFBLBQYAAAAABAAEAPcAAACQAwAAAAA=&#10;">
                  <v:imagedata r:id="rId395" o:title=""/>
                </v:shape>
                <v:shape id="Picture 3156" o:spid="_x0000_s1093" type="#_x0000_t75" style="position:absolute;left:22203;top:78969;width:80923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pGDGAAAA3QAAAA8AAABkcnMvZG93bnJldi54bWxEj0FrwkAUhO+C/2F5hV6kbmKtlOgqrWL1&#10;0kNsvT+yzyQ1+3bJbmP677uC4HGYmW+Yxao3jeio9bVlBek4AUFcWF1zqeD7a/v0CsIHZI2NZVLw&#10;Rx5Wy+FggZm2F86pO4RSRAj7DBVUIbhMSl9UZNCPrSOO3sm2BkOUbSl1i5cIN42cJMlMGqw5LlTo&#10;aF1RcT78GgXNZ+l2+eZ9+sPdtPvA0TG17qjU40P/NgcRqA/38K291wqe05cZXN/EJyC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ukYMYAAADdAAAADwAAAAAAAAAAAAAA&#10;AACfAgAAZHJzL2Rvd25yZXYueG1sUEsFBgAAAAAEAAQA9wAAAJIDAAAAAA==&#10;">
                  <v:imagedata r:id="rId396" o:title=""/>
                </v:shape>
                <v:shape id="Picture 3157" o:spid="_x0000_s1094" type="#_x0000_t75" style="position:absolute;left:22263;top:78949;width:540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n8nGAAAA3QAAAA8AAABkcnMvZG93bnJldi54bWxEj0FrwkAUhO+F/oflFbzVjYq2RFdRMa1Q&#10;aGnU+yP7moRm38bsdk3/vSsUehxm5htmsepNIwJ1rrasYDRMQBAXVtdcKjgessdnEM4ja2wsk4Jf&#10;crBa3t8tMNX2wp8Ucl+KCGGXooLK+zaV0hUVGXRD2xJH78t2Bn2UXSl1h5cIN40cJ8lMGqw5LlTY&#10;0rai4jv/MQoOYXo6v7+F02u2oSznnfx4qYNSg4d+PQfhqff/4b/2XiuYjKZPcHsTn4B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ufycYAAADdAAAADwAAAAAAAAAAAAAA&#10;AACfAgAAZHJzL2Rvd25yZXYueG1sUEsFBgAAAAAEAAQA9wAAAJIDAAAAAA==&#10;">
                  <v:imagedata r:id="rId397" o:title=""/>
                </v:shape>
                <v:shape id="Picture 3158" o:spid="_x0000_s1095" type="#_x0000_t75" style="position:absolute;left:27924;top:74384;width:75341;height: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+f/FAAAA3QAAAA8AAABkcnMvZG93bnJldi54bWxET01rwkAQvRf6H5YRvBTd2NKiqasUQWvB&#10;ImoOHqfZMQnNzobsVpN/3zkUeny87/myc7W6UhsqzwYm4wQUce5txYWB7LQeTUGFiGyx9kwGegqw&#10;XNzfzTG1/sYHuh5joSSEQ4oGyhibVOuQl+QwjH1DLNzFtw6jwLbQtsWbhLtaPybJi3ZYsTSU2NCq&#10;pPz7+OOkN9u+Z/26/ixmcf/xsPvqD5vzypjhoHt7BRWpi//iP/fWGniaPMtceSNP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z/n/xQAAAN0AAAAPAAAAAAAAAAAAAAAA&#10;AJ8CAABkcnMvZG93bnJldi54bWxQSwUGAAAAAAQABAD3AAAAkQMAAAAA&#10;">
                  <v:imagedata r:id="rId398" o:title=""/>
                </v:shape>
                <v:shape id="Picture 3159" o:spid="_x0000_s1096" type="#_x0000_t75" style="position:absolute;left:22263;top:78929;width:512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zZXDEAAAA3QAAAA8AAABkcnMvZG93bnJldi54bWxEj19rwjAUxd8Hfodwhb2IprrpttooMhD2&#10;NlYV9nhprk2xuQlNrPXbL4PBHg/nz49TbAfbip660DhWMJ9lIIgrpxuuFRwP++kriBCRNbaOScGd&#10;Amw3o4cCc+1u/EV9GWuRRjjkqMDE6HMpQ2XIYpg5T5y8s+ssxiS7WuoOb2nctnKRZStpseFEMOjp&#10;3VB1Ka82cT+/J6dm+YzBnLzn/Yu5T4JR6nE87NYgIg3xP/zX/tAKnubLN/h9k5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zZXDEAAAA3QAAAA8AAAAAAAAAAAAAAAAA&#10;nwIAAGRycy9kb3ducmV2LnhtbFBLBQYAAAAABAAEAPcAAACQAwAAAAA=&#10;">
                  <v:imagedata r:id="rId399" o:title=""/>
                </v:shape>
                <v:shape id="Picture 3160" o:spid="_x0000_s1097" type="#_x0000_t75" style="position:absolute;left:22263;top:78909;width:454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JrrBAAAA3QAAAA8AAABkcnMvZG93bnJldi54bWxET8uKwjAU3Qv+Q7jC7DStAzJUo4igyIwM&#10;+PiAS3Ntis1NbWJb/94sBJeH816seluJlhpfOlaQThIQxLnTJRcKLuft+AeED8gaK8ek4EkeVsvh&#10;YIGZdh0fqT2FQsQQ9hkqMCHUmZQ+N2TRT1xNHLmrayyGCJtC6ga7GG4rOU2SmbRYcmwwWNPGUH47&#10;PayC6qz7+r9tN79/SR7uaWd2h+dRqa9Rv56DCNSHj/jt3msF3+ks7o9v4hO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LJrrBAAAA3QAAAA8AAAAAAAAAAAAAAAAAnwIA&#10;AGRycy9kb3ducmV2LnhtbFBLBQYAAAAABAAEAPcAAACNAwAAAAA=&#10;">
                  <v:imagedata r:id="rId400" o:title=""/>
                </v:shape>
                <v:shape id="Picture 3161" o:spid="_x0000_s1098" type="#_x0000_t75" style="position:absolute;left:22263;top:78889;width:398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+DPGAAAA3QAAAA8AAABkcnMvZG93bnJldi54bWxEj09rAjEUxO+FfofwhN5qdrUsshrFKoVe&#10;PPgHWm+PzTO7uHlZk1TXb98IhR6HmfkNM1v0thVX8qFxrCAfZiCIK6cbNgoO+4/XCYgQkTW2jknB&#10;nQIs5s9PMyy1u/GWrrtoRIJwKFFBHWNXShmqmiyGoeuIk3dy3mJM0hupPd4S3LZylGWFtNhwWqix&#10;o1VN1Xn3YxUU67f713eQY7O5HP3BrDaXd6eVehn0yymISH38D/+1P7WCcV7k8HiTn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L4M8YAAADdAAAADwAAAAAAAAAAAAAA&#10;AACfAgAAZHJzL2Rvd25yZXYueG1sUEsFBgAAAAAEAAQA9wAAAJIDAAAAAA==&#10;">
                  <v:imagedata r:id="rId401" o:title=""/>
                </v:shape>
                <v:shape id="Picture 3162" o:spid="_x0000_s1099" type="#_x0000_t75" style="position:absolute;left:22283;top:78869;width:340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5jVjDAAAA3QAAAA8AAABkcnMvZG93bnJldi54bWxEj8FqwzAQRO+F/IPYQm+NnATS4Fg2ITSh&#10;16atz4u0sU2tlZFU2/37qhDIcZiZN0xRzbYXI/nQOVawWmYgiLUzHTcKPj9OzzsQISIb7B2Tgl8K&#10;UJWLhwJz4yZ+p/ESG5EgHHJU0MY45FIG3ZLFsHQDcfKuzluMSfpGGo9TgtterrNsKy12nBZaHOjY&#10;kv6+/FgFzevkd5muD5uh/nrRo0Z7tqjU0+N82IOINMd7+NZ+Mwo2q+0a/t+kJy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mNWMMAAADdAAAADwAAAAAAAAAAAAAAAACf&#10;AgAAZHJzL2Rvd25yZXYueG1sUEsFBgAAAAAEAAQA9wAAAI8DAAAAAA==&#10;">
                  <v:imagedata r:id="rId402" o:title=""/>
                </v:shape>
                <v:shape id="Picture 3163" o:spid="_x0000_s1100" type="#_x0000_t75" style="position:absolute;left:22283;top:78849;width:283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a04HGAAAA3QAAAA8AAABkcnMvZG93bnJldi54bWxEj81qwzAQhO+FvIPYQi4lkd0UE9wooQQK&#10;9TFpDj1ura1taq0cSfFPnj4KFHocZuYbZrMbTSt6cr6xrCBdJiCIS6sbrhScPt8XaxA+IGtsLZOC&#10;iTzstrOHDebaDnyg/hgqESHsc1RQh9DlUvqyJoN+aTvi6P1YZzBE6SqpHQ4Rblr5nCSZNNhwXKix&#10;o31N5e/xYhQUL6lssunqn9x39VWES7bnw1mp+eP49goi0Bj+w3/tD61glWYruL+JT0B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rTgcYAAADdAAAADwAAAAAAAAAAAAAA&#10;AACfAgAAZHJzL2Rvd25yZXYueG1sUEsFBgAAAAAEAAQA9wAAAJIDAAAAAA==&#10;">
                  <v:imagedata r:id="rId403" o:title=""/>
                </v:shape>
                <v:shape id="Picture 3164" o:spid="_x0000_s1101" type="#_x0000_t75" style="position:absolute;left:22283;top:78829;width:227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CpfHAAAA3QAAAA8AAABkcnMvZG93bnJldi54bWxEj0FrwkAUhO8F/8PyhN7qJlpEUlfRUlH0&#10;VI31+sg+s8Hs25Ddauyv7xaEHoeZ+YaZzjtbiyu1vnKsIB0kIIgLpysuFeSH1csEhA/IGmvHpOBO&#10;Huaz3tMUM+1u/EnXfShFhLDPUIEJocmk9IUhi37gGuLonV1rMUTZllK3eItwW8thkoylxYrjgsGG&#10;3g0Vl/23VfBzXJp1ft7dP9LtKb1s6+EpP3wp9dzvFm8gAnXhP/xob7SCUTp+hb838Qn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ICpfHAAAA3QAAAA8AAAAAAAAAAAAA&#10;AAAAnwIAAGRycy9kb3ducmV2LnhtbFBLBQYAAAAABAAEAPcAAACTAwAAAAA=&#10;">
                  <v:imagedata r:id="rId404" o:title=""/>
                </v:shape>
                <v:shape id="Picture 3165" o:spid="_x0000_s1102" type="#_x0000_t75" style="position:absolute;left:22283;top:78809;width:171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GADFAAAA3QAAAA8AAABkcnMvZG93bnJldi54bWxEj1FrwjAUhd8H+w/hCr6Mmboxkc4ow1kY&#10;e5vuB1yau6a1uSlJbKu/3gwEHw/nnO9wVpvRtqInH2rHCuazDARx6XTNlYLfQ/G8BBEissbWMSk4&#10;U4DN+vFhhbl2A/9Qv4+VSBAOOSowMXa5lKE0ZDHMXEecvD/nLcYkfSW1xyHBbStfsmwhLdacFgx2&#10;tDVUHvcnq2BozNOu/myKprC7/rvwwQ6XpVLTyfjxDiLSGO/hW/tLK3idL97g/016An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QRgAxQAAAN0AAAAPAAAAAAAAAAAAAAAA&#10;AJ8CAABkcnMvZG93bnJldi54bWxQSwUGAAAAAAQABAD3AAAAkQMAAAAA&#10;">
                  <v:imagedata r:id="rId405" o:title=""/>
                </v:shape>
                <v:shape id="Picture 3166" o:spid="_x0000_s1103" type="#_x0000_t75" style="position:absolute;left:22283;top:78789;width:115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ZrTbHAAAA3QAAAA8AAABkcnMvZG93bnJldi54bWxEj9FqwkAURN+F/sNyC32rGxViGl2lFoRg&#10;W0qsH3DJ3ibB7N2YXZP4991CwcdhZs4w6+1oGtFT52rLCmbTCARxYXXNpYLT9/45AeE8ssbGMim4&#10;kYPt5mGyxlTbgXPqj74UAcIuRQWV920qpSsqMuimtiUO3o/tDPogu1LqDocAN42cR1EsDdYcFips&#10;6a2i4ny8GgX7pf1clBf5/nX42C0Tn+Xn28tOqafH8XUFwtPo7+H/dqYVLGZxDH9vwhO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ZrTbHAAAA3QAAAA8AAAAAAAAAAAAA&#10;AAAAnwIAAGRycy9kb3ducmV2LnhtbFBLBQYAAAAABAAEAPcAAACTAwAAAAA=&#10;">
                  <v:imagedata r:id="rId406" o:title=""/>
                </v:shape>
                <v:shape id="Picture 3167" o:spid="_x0000_s1104" type="#_x0000_t75" style="position:absolute;left:22283;top:78769;width:57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IrvDAAAA3QAAAA8AAABkcnMvZG93bnJldi54bWxEj82KwkAQhO8LvsPQgrd1ooIr0VFEELzp&#10;+gfemkybBDPdITPG+PY7Cwt7LKrqK2qx6lylWmp8KWxgNExAEWdiS84NnE/bzxkoH5AtVsJk4E0e&#10;VsvexwJTKy/+pvYYchUh7FM0UIRQp1r7rCCHfig1cfTu0jgMUTa5tg2+ItxVepwkU+2w5LhQYE2b&#10;grLH8ekMPC50s/vZVu+kkvZ2ujs5lFdjBv1uPQcVqAv/4b/2zhqYjKZf8PsmPgG9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Eiu8MAAADdAAAADwAAAAAAAAAAAAAAAACf&#10;AgAAZHJzL2Rvd25yZXYueG1sUEsFBgAAAAAEAAQA9wAAAI8DAAAAAA==&#10;">
                  <v:imagedata r:id="rId407" o:title=""/>
                </v:shape>
                <v:shape id="Picture 3168" o:spid="_x0000_s1105" type="#_x0000_t75" style="position:absolute;left:107870;top:74424;width:95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Uh/EAAAA3QAAAA8AAABkcnMvZG93bnJldi54bWxET01rwkAQvQv9D8sUetNNIsSaukopFDwY&#10;atOCPQ7ZaRLNzobsNon/vnsQPD7e92Y3mVYM1LvGsoJ4EYEgLq1uuFLw/fU+fwbhPLLG1jIpuJKD&#10;3fZhtsFM25E/aSh8JUIIuwwV1N53mZSurMmgW9iOOHC/tjfoA+wrqXscQ7hpZRJFqTTYcGiosaO3&#10;mspL8WcUJO4jzc/J+edycoeS0pXPj9NaqafH6fUFhKfJ38U3914rWMZpmBvehCc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WUh/EAAAA3QAAAA8AAAAAAAAAAAAAAAAA&#10;nwIAAGRycy9kb3ducmV2LnhtbFBLBQYAAAAABAAEAPcAAACQAwAAAAA=&#10;">
                  <v:imagedata r:id="rId408" o:title=""/>
                </v:shape>
                <v:shape id="Picture 3169" o:spid="_x0000_s1106" type="#_x0000_t75" style="position:absolute;left:106953;top:74404;width:187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aNLjDAAAA3QAAAA8AAABkcnMvZG93bnJldi54bWxEj0FrAjEUhO+C/yE8wZtm1VZ0NYoIQvFk&#10;t/X+2Dw3i8nLsom69debQqHHYWa+YdbbzllxpzbUnhVMxhkI4tLrmisF31+H0QJEiMgarWdS8EMB&#10;tpt+b4259g/+pHsRK5EgHHJUYGJscilDachhGPuGOHkX3zqMSbaV1C0+EtxZOc2yuXRYc1ow2NDe&#10;UHktbk6BPT/f32I2w52bWm+K46nTx5NSw0G3W4GI1MX/8F/7QyuYTeZL+H2Tno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o0uMMAAADdAAAADwAAAAAAAAAAAAAAAACf&#10;AgAAZHJzL2Rvd25yZXYueG1sUEsFBgAAAAAEAAQA9wAAAI8DAAAAAA==&#10;">
                  <v:imagedata r:id="rId409" o:title=""/>
                </v:shape>
                <v:shape id="Picture 3170" o:spid="_x0000_s1107" type="#_x0000_t75" style="position:absolute;left:105099;top:74384;width:372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6ojCAAAA3QAAAA8AAABkcnMvZG93bnJldi54bWxET89rwjAUvg/8H8ITvM1UBSfVKCLIHOzg&#10;1IPHR/Nsg81Ll8S2+++Xg+Dx4/u92vS2Fi35YBwrmIwzEMSF04ZLBZfz/n0BIkRkjbVjUvBHATbr&#10;wdsKc+06/qH2FEuRQjjkqKCKscmlDEVFFsPYNcSJuzlvMSboS6k9dinc1nKaZXNp0XBqqLChXUXF&#10;/fSwCkzRHK5H386+F5/eTL+6C+5/M6VGw367BBGpjy/x033QCmaTj7Q/vUlP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KeqIwgAAAN0AAAAPAAAAAAAAAAAAAAAAAJ8C&#10;AABkcnMvZG93bnJldi54bWxQSwUGAAAAAAQABAD3AAAAjgMAAAAA&#10;">
                  <v:imagedata r:id="rId410" o:title=""/>
                </v:shape>
                <v:shape id="Picture 3171" o:spid="_x0000_s1108" type="#_x0000_t75" style="position:absolute;left:28063;top:72909;width:80823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u73GAAAA3QAAAA8AAABkcnMvZG93bnJldi54bWxEj0FrwkAUhO9C/8PyCr3pJpVWia4iRVt7&#10;UdTg+Zl9TUKzb2N21eivdwsFj8PMfMOMp62pxJkaV1pWEPciEMSZ1SXnCtLdojsE4TyyxsoyKbiS&#10;g+nkqTPGRNsLb+i89bkIEHYJKii8rxMpXVaQQdezNXHwfmxj0AfZ5FI3eAlwU8nXKHqXBksOCwXW&#10;9FFQ9rs9GQW0/tqnb6tPd/qep7dyluNhY49KvTy3sxEIT61/hP/bS62gHw9i+HsTnoC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67vcYAAADdAAAADwAAAAAAAAAAAAAA&#10;AACfAgAAZHJzL2Rvd25yZXYueG1sUEsFBgAAAAAEAAQA9wAAAJIDAAAAAA==&#10;">
                  <v:imagedata r:id="rId411" o:title=""/>
                </v:shape>
                <v:shape id="Picture 3172" o:spid="_x0000_s1109" type="#_x0000_t75" style="position:absolute;left:28123;top:66133;width:81002;height:6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yFlDGAAAA3QAAAA8AAABkcnMvZG93bnJldi54bWxEj0FrwkAUhO9C/8PyCt50E8Wapm6kKIVa&#10;T9ra8yP7moRm34bsqqu/vlsQPA4z8w2zWAbTihP1rrGsIB0nIIhLqxuuFHx9vo0yEM4ja2wtk4IL&#10;OVgWD4MF5tqeeUenva9EhLDLUUHtfZdL6cqaDLqx7Yij92N7gz7KvpK6x3OEm1ZOkuRJGmw4LtTY&#10;0aqm8nd/NAo+XHI9zNabddgyHy7Zc/cdso1Sw8fw+gLCU/D38K39rhVM0/kE/t/EJy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IWUMYAAADdAAAADwAAAAAAAAAAAAAA&#10;AACfAgAAZHJzL2Rvd25yZXYueG1sUEsFBgAAAAAEAAQA9wAAAJIDAAAAAA==&#10;">
                  <v:imagedata r:id="rId412" o:title=""/>
                </v:shape>
                <v:shape id="Picture 3173" o:spid="_x0000_s1110" type="#_x0000_t75" style="position:absolute;left:28322;top:60930;width:81002;height:5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lCjIAAAA3QAAAA8AAABkcnMvZG93bnJldi54bWxEj0FrAjEUhO9C/0N4hd5qootVtkZpCwUR&#10;PNSqeHxuXjfbbl62m7hu/31TKHgcZuYbZr7sXS06akPlWcNoqEAQF95UXGrYvb/ez0CEiGyw9kwa&#10;fijAcnEzmGNu/IXfqNvGUiQIhxw12BibXMpQWHIYhr4hTt6Hbx3GJNtSmhYvCe5qOVbqQTqsOC1Y&#10;bOjFUvG1PTsNk5Vc7ybZYXPumu/9+PlTHe1JaX132z89gojUx2v4v70yGrLRNIO/N+kJ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Z5QoyAAAAN0AAAAPAAAAAAAAAAAA&#10;AAAAAJ8CAABkcnMvZG93bnJldi54bWxQSwUGAAAAAAQABAD3AAAAlAMAAAAA&#10;">
                  <v:imagedata r:id="rId413" o:title=""/>
                </v:shape>
                <v:shape id="Picture 3174" o:spid="_x0000_s1111" type="#_x0000_t75" style="position:absolute;left:26728;top:60911;width:8259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zmNnGAAAA3QAAAA8AAABkcnMvZG93bnJldi54bWxEj81rwkAUxO8F/4flCb3VTWr9ILqKFAvt&#10;QcWPi7dH9pkNZt+G7Dam/31XEDwOM/MbZr7sbCVaanzpWEE6SEAQ506XXCg4Hb/epiB8QNZYOSYF&#10;f+Rhuei9zDHT7sZ7ag+hEBHCPkMFJoQ6k9Lnhiz6gauJo3dxjcUQZVNI3eAtwm0l35NkLC2WHBcM&#10;1vRpKL8efq2CHY/aBNe76+Zo9Hm8xZ8undRKvfa71QxEoC48w4/2t1YwTCcfcH8Tn4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/OY2cYAAADdAAAADwAAAAAAAAAAAAAA&#10;AACfAgAAZHJzL2Rvd25yZXYueG1sUEsFBgAAAAAEAAQA9wAAAJIDAAAAAA==&#10;">
                  <v:imagedata r:id="rId414" o:title=""/>
                </v:shape>
                <v:shape id="Picture 3175" o:spid="_x0000_s1112" type="#_x0000_t75" style="position:absolute;left:24974;top:60891;width:8435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oVXjHAAAA3QAAAA8AAABkcnMvZG93bnJldi54bWxEj09rwkAUxO8Fv8PyBC+lblSqJXWVIgg9&#10;ePBfQ4+v2dckbfa9kN2a+O27QqHHYeY3wyzXvavVhVpfCRuYjBNQxLnYigsD59P24QmUD8gWa2Ey&#10;cCUP69XgbomplY4PdDmGQsUS9ikaKENoUq19XpJDP5aGOHqf0joMUbaFti12sdzVepokc+2w4rhQ&#10;YkObkvLv448zMJOD5HK/eM92u+yUdfv6q/h4M2Y07F+eQQXqw3/4j361kZssHuH2Jj4Bv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oVXjHAAAA3QAAAA8AAAAAAAAAAAAA&#10;AAAAnwIAAGRycy9kb3ducmV2LnhtbFBLBQYAAAAABAAEAPcAAACTAwAAAAA=&#10;">
                  <v:imagedata r:id="rId415" o:title=""/>
                </v:shape>
                <v:shape id="Picture 3176" o:spid="_x0000_s1113" type="#_x0000_t75" style="position:absolute;left:21486;top:59775;width:87878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Or/GAAAA3QAAAA8AAABkcnMvZG93bnJldi54bWxEj92KwjAUhO+FfYdwFrwRTf2h63aNsgiK&#10;IML68wDH5tiWbU5KE219eyMIXg4z8w0zW7SmFDeqXWFZwXAQgSBOrS44U3A6rvpTEM4jaywtk4I7&#10;OVjMPzozTLRteE+3g89EgLBLUEHufZVI6dKcDLqBrYiDd7G1QR9knUldYxPgppSjKIqlwYLDQo4V&#10;LXNK/w9Xo+Da+9P6u7jvdbrbrs/Lo4wnzUWp7mf7+wPCU+vf4Vd7oxWMh18xPN+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46v8YAAADdAAAADwAAAAAAAAAAAAAA&#10;AACfAgAAZHJzL2Rvd25yZXYueG1sUEsFBgAAAAAEAAQA9wAAAJIDAAAAAA==&#10;">
                  <v:imagedata r:id="rId416" o:title=""/>
                </v:shape>
                <v:shape id="Picture 3177" o:spid="_x0000_s1114" type="#_x0000_t75" style="position:absolute;left:21286;top:59755;width:8807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oLzEAAAA3QAAAA8AAABkcnMvZG93bnJldi54bWxEj9FqAjEURN8L/kO4gm81q0u7shpFhKIP&#10;Cq31A66b62Zxc7Mkqa5/bwqFPg4zc4ZZrHrbihv50DhWMBlnIIgrpxuuFZy+P15nIEJE1tg6JgUP&#10;CrBaDl4WWGp35y+6HWMtEoRDiQpMjF0pZagMWQxj1xEn7+K8xZikr6X2eE9w28pplr1Liw2nBYMd&#10;bQxV1+OPVcCHT9z30yx/s48iP28Pe+N9pdRo2K/nICL18T/8195pBfmkKOD3TXo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roLzEAAAA3QAAAA8AAAAAAAAAAAAAAAAA&#10;nwIAAGRycy9kb3ducmV2LnhtbFBLBQYAAAAABAAEAPcAAACQAwAAAAA=&#10;">
                  <v:imagedata r:id="rId417" o:title=""/>
                </v:shape>
                <v:shape id="Picture 3178" o:spid="_x0000_s1115" type="#_x0000_t75" style="position:absolute;left:20968;top:59735;width:883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KBrDAAAA3QAAAA8AAABkcnMvZG93bnJldi54bWxET89rwjAUvgv7H8Ib7CKadoJuXVMZGxse&#10;9NDO3R/Nsy1rXkoSa/ffm4Pg8eP7nW8n04uRnO8sK0iXCQji2uqOGwXHn6/FCwgfkDX2lknBP3nY&#10;Fg+zHDNtL1zSWIVGxBD2GSpoQxgyKX3dkkG/tANx5E7WGQwRukZqh5cYbnr5nCRrabDj2NDiQB8t&#10;1X/V2SgI37w/jPaE/atPq/3v59k15Vypp8fp/Q1EoCncxTf3TitYpZs4N76JT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soGsMAAADdAAAADwAAAAAAAAAAAAAAAACf&#10;AgAAZHJzL2Rvd25yZXYueG1sUEsFBgAAAAAEAAQA9wAAAI8DAAAAAA==&#10;">
                  <v:imagedata r:id="rId418" o:title=""/>
                </v:shape>
                <v:shape id="Picture 3179" o:spid="_x0000_s1116" type="#_x0000_t75" style="position:absolute;left:20350;top:59715;width:8903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0hMDDAAAA3QAAAA8AAABkcnMvZG93bnJldi54bWxEj0GLwjAUhO/C/ofwFrxpWgVdq1EWQRAE&#10;RXdZr4/m2Rabl24Stf57Iwgeh5n5hpktWlOLKzlfWVaQ9hMQxLnVFRcKfn9WvS8QPiBrrC2Tgjt5&#10;WMw/OjPMtL3xnq6HUIgIYZ+hgjKEJpPS5yUZ9H3bEEfvZJ3BEKUrpHZ4i3BTy0GSjKTBiuNCiQ0t&#10;S8rPh4tR8Jee/mnHly0uj2Y7rCs32ninVPez/Z6CCNSGd/jVXmsFw3Q8geeb+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SEwMMAAADdAAAADwAAAAAAAAAAAAAAAACf&#10;AgAAZHJzL2Rvd25yZXYueG1sUEsFBgAAAAAEAAQA9wAAAI8DAAAAAA==&#10;">
                  <v:imagedata r:id="rId419" o:title=""/>
                </v:shape>
                <v:shape id="Picture 3180" o:spid="_x0000_s1117" type="#_x0000_t75" style="position:absolute;left:19752;top:59695;width:8963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Ah2zCAAAA3QAAAA8AAABkcnMvZG93bnJldi54bWxET8uKwjAU3QvzD+EOzE5TFbRTjTKIFV36&#10;YHR5aa5tmeamNJm2/r1ZCC4P571c96YSLTWutKxgPIpAEGdWl5wruJzTYQzCeWSNlWVS8CAH69XH&#10;YImJth0fqT35XIQQdgkqKLyvEyldVpBBN7I1ceDutjHoA2xyqRvsQrip5CSKZtJgyaGhwJo2BWV/&#10;p3+j4HpJWzlJZzfzva3ibj7/LaeHnVJfn/3PAoSn3r/FL/deK5iO47A/vAlP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IdswgAAAN0AAAAPAAAAAAAAAAAAAAAAAJ8C&#10;AABkcnMvZG93bnJldi54bWxQSwUGAAAAAAQABAD3AAAAjgMAAAAA&#10;">
                  <v:imagedata r:id="rId420" o:title=""/>
                </v:shape>
                <v:shape id="Picture 3181" o:spid="_x0000_s1118" type="#_x0000_t75" style="position:absolute;left:19134;top:59675;width:9025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irrFAAAA3QAAAA8AAABkcnMvZG93bnJldi54bWxEj0FrwkAQhe8F/8MyQm91kwo2RFdRodKL&#10;0K7mPmTHJJidjdlV03/fLQgeH2/e9+YtVoNtxY163zhWkE4SEMSlMw1XCo6Hz7cMhA/IBlvHpOCX&#10;PKyWo5cF5sbd+YduOlQiQtjnqKAOocul9GVNFv3EdcTRO7neYoiyr6Tp8R7htpXvSTKTFhuODTV2&#10;tK2pPOurjW+Ea7XJEr07fxdFut0XOrt8aKVex8N6DiLQEJ7Hj/SXUTBNsxT+10QE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KYq6xQAAAN0AAAAPAAAAAAAAAAAAAAAA&#10;AJ8CAABkcnMvZG93bnJldi54bWxQSwUGAAAAAAQABAD3AAAAkQMAAAAA&#10;">
                  <v:imagedata r:id="rId421" o:title=""/>
                </v:shape>
                <v:shape id="Picture 3182" o:spid="_x0000_s1119" type="#_x0000_t75" style="position:absolute;left:18516;top:59655;width:9086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cVrEAAAA3QAAAA8AAABkcnMvZG93bnJldi54bWxEj0GLwjAUhO+C/yE8wZtNVdiVahQRhCJ7&#10;WfXi7dE8k2LzUpuo9d9vFhb2OMzMN8xq07tGPKkLtWcF0ywHQVx5XbNRcD7tJwsQISJrbDyTgjcF&#10;2KyHgxUW2r/4m57HaESCcChQgY2xLaQMlSWHIfMtcfKuvnMYk+yM1B2+Etw1cpbnH9JhzWnBYks7&#10;S9Xt+HAKyl085LfPL2NP/tD2l+v2cS+NUuNRv12CiNTH//Bfu9QK5tPFDH7fpCc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kcVrEAAAA3QAAAA8AAAAAAAAAAAAAAAAA&#10;nwIAAGRycy9kb3ducmV2LnhtbFBLBQYAAAAABAAEAPcAAACQAwAAAAA=&#10;">
                  <v:imagedata r:id="rId422" o:title=""/>
                </v:shape>
                <v:shape id="Picture 3183" o:spid="_x0000_s1120" type="#_x0000_t75" style="position:absolute;left:17898;top:59635;width:9148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m/bGAAAA3QAAAA8AAABkcnMvZG93bnJldi54bWxEj1FrwkAQhN+F/odjC33TixWKRE9pBaGF&#10;KmgV8W3NbZNgbi/NbU367z1B6OMwM98w03nnKnWhJpSeDQwHCSjizNuScwO7r2V/DCoIssXKMxn4&#10;owDz2UNviqn1LW/ospVcRQiHFA0UInWqdcgKchgGviaO3rdvHEqUTa5tg22Eu0o/J8mLdlhyXCiw&#10;pkVB2Xn76wz8sHys3k7t8ZB1/nNRnlfL9V6MeXrsXieghDr5D9/b79bAaDgewe1NfAJ6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66b9sYAAADdAAAADwAAAAAAAAAAAAAA&#10;AACfAgAAZHJzL2Rvd25yZXYueG1sUEsFBgAAAAAEAAQA9wAAAJIDAAAAAA==&#10;">
                  <v:imagedata r:id="rId423" o:title=""/>
                </v:shape>
                <v:shape id="Picture 3184" o:spid="_x0000_s1121" type="#_x0000_t75" style="position:absolute;left:17280;top:59615;width:9210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bYLGAAAA3QAAAA8AAABkcnMvZG93bnJldi54bWxEj81qwzAQhO+FvIPYQG6N7CY0xokSQopD&#10;oZfm5wEWa2ObWCtXUmP77atCocdhZr5hNrvBtOJBzjeWFaTzBARxaXXDlYLrpXjOQPiArLG1TApG&#10;8rDbTp42mGvb84ke51CJCGGfo4I6hC6X0pc1GfRz2xFH72adwRClq6R22Ee4aeVLkrxKgw3HhRo7&#10;OtRU3s/fRsEqOxV6OS4+v7rx0L/5tHAfx0Kp2XTYr0EEGsJ/+K/9rhUs0mwJv2/iE5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dtgsYAAADdAAAADwAAAAAAAAAAAAAA&#10;AACfAgAAZHJzL2Rvd25yZXYueG1sUEsFBgAAAAAEAAQA9wAAAJIDAAAAAA==&#10;">
                  <v:imagedata r:id="rId424" o:title=""/>
                </v:shape>
                <v:shape id="Picture 3185" o:spid="_x0000_s1122" type="#_x0000_t75" style="position:absolute;left:16662;top:59595;width:9272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sSfbHAAAA3QAAAA8AAABkcnMvZG93bnJldi54bWxEj9FqwkAURN8L/YflFnyrmyiKpK7SFgtq&#10;fWisH3DNXpPU7N00u8bYr3cFoY/DzJxhpvPOVKKlxpWWFcT9CARxZnXJuYLd98fzBITzyBory6Tg&#10;Qg7ms8eHKSbanjmldutzESDsElRQeF8nUrqsIIOub2vi4B1sY9AH2eRSN3gOcFPJQRSNpcGSw0KB&#10;Nb0XlB23J6Ng8/V5LGO927/xYvzT6r/fVZ6uleo9da8vIDx1/j98by+1gmE8GcHtTXgCcnY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8sSfbHAAAA3QAAAA8AAAAAAAAAAAAA&#10;AAAAnwIAAGRycy9kb3ducmV2LnhtbFBLBQYAAAAABAAEAPcAAACTAwAAAAA=&#10;">
                  <v:imagedata r:id="rId425" o:title=""/>
                </v:shape>
                <v:shape id="Picture 3186" o:spid="_x0000_s1123" type="#_x0000_t75" style="position:absolute;left:16064;top:59575;width:9332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jh3vFAAAA3QAAAA8AAABkcnMvZG93bnJldi54bWxEj0GLwjAUhO+C/yE8wZumKrpajbIIC+tF&#10;sFvw+miebbF56TZZW/fXG0HwOMzMN8xm15lK3KhxpWUFk3EEgjizuuRcQfrzNVqCcB5ZY2WZFNzJ&#10;wW7b720w1rblE90Sn4sAYRejgsL7OpbSZQUZdGNbEwfvYhuDPsgml7rBNsBNJadRtJAGSw4LBda0&#10;Lyi7Jn9GwWX+f753aerk9Xw8tPqjPP2uEqWGg+5zDcJT59/hV/tbK5hNlgt4vglPQG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I4d7xQAAAN0AAAAPAAAAAAAAAAAAAAAA&#10;AJ8CAABkcnMvZG93bnJldi54bWxQSwUGAAAAAAQABAD3AAAAkQMAAAAA&#10;">
                  <v:imagedata r:id="rId426" o:title=""/>
                </v:shape>
                <v:shape id="Picture 3187" o:spid="_x0000_s1124" type="#_x0000_t75" style="position:absolute;left:15446;top:59555;width:9393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si3EAAAA3QAAAA8AAABkcnMvZG93bnJldi54bWxEj0+LwjAUxO8LfofwBG9r2nXRUo0iC4IH&#10;qfgHvD6aZ1tsXkqT2vrtNwsLHoeZ+Q2z2gymFk9qXWVZQTyNQBDnVldcKLhedp8JCOeRNdaWScGL&#10;HGzWo48Vptr2fKLn2RciQNilqKD0vkmldHlJBt3UNsTBu9vWoA+yLaRusQ9wU8uvKJpLgxWHhRIb&#10;+ikpf5w7o4DiR/7dJUeT6Vu/u11nWceHTKnJeNguQXga/Dv8395rBbM4WcDfm/A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Esi3EAAAA3QAAAA8AAAAAAAAAAAAAAAAA&#10;nwIAAGRycy9kb3ducmV2LnhtbFBLBQYAAAAABAAEAPcAAACQAwAAAAA=&#10;">
                  <v:imagedata r:id="rId427" o:title=""/>
                </v:shape>
                <v:shape id="Picture 3188" o:spid="_x0000_s1125" type="#_x0000_t75" style="position:absolute;left:14829;top:59535;width:9455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wsunJAAAA3QAAAA8AAABkcnMvZG93bnJldi54bWxEj01PwzAMhu9I/IfISFyqLR1IMMqyiQ8x&#10;Ie3EGEzcTGOaisapktAVfj0+IHG0Xr+PHy9Wo+/UQDG1gQ3MpiUo4jrYlhsDu+eHyRxUysgWu8Bk&#10;4JsSrJbHRwusbDjwEw3b3CiBcKrQgMu5r7ROtSOPaRp6Ysk+QvSYZYyNthEPAvedPivLC+2xZbng&#10;sKc7R/Xn9suLRvHyvr/8We/vB7cZr17firi+LYw5PRlvrkFlGvP/8l/70Ro4n81FV74RBOjl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7Cy6ckAAADdAAAADwAAAAAAAAAA&#10;AAAAAACfAgAAZHJzL2Rvd25yZXYueG1sUEsFBgAAAAAEAAQA9wAAAJUDAAAAAA==&#10;">
                  <v:imagedata r:id="rId428" o:title=""/>
                </v:shape>
                <v:shape id="Picture 3189" o:spid="_x0000_s1126" type="#_x0000_t75" style="position:absolute;left:14211;top:59515;width:9517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xRfEAAAA3QAAAA8AAABkcnMvZG93bnJldi54bWxEj0GLwjAUhO+C/yE8wZumKmqtRhFB8LKg&#10;1YPeHs2zLTYvpYna/febBcHjMDPfMKtNayrxosaVlhWMhhEI4szqknMFl/N+EINwHlljZZkU/JKD&#10;zbrbWWGi7ZtP9Ep9LgKEXYIKCu/rREqXFWTQDW1NHLy7bQz6IJtc6gbfAW4qOY6imTRYclgosKZd&#10;QdkjfRoFt8m0jtv5Nb5Ns+r4c5zTxZ6fSvV77XYJwlPrv+FP+6AVTEbxAv7fhCc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pxRfEAAAA3QAAAA8AAAAAAAAAAAAAAAAA&#10;nwIAAGRycy9kb3ducmV2LnhtbFBLBQYAAAAABAAEAPcAAACQAwAAAAA=&#10;">
                  <v:imagedata r:id="rId429" o:title=""/>
                </v:shape>
                <v:shape id="Picture 3190" o:spid="_x0000_s1127" type="#_x0000_t75" style="position:absolute;left:13593;top:59495;width:9579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S5HEAAAA3QAAAA8AAABkcnMvZG93bnJldi54bWxET7tuwjAU3ZH6D9atxEacgMQjxUQNAomh&#10;A6Tt0O0qviRp4+soNhD+Hg+VGI/Oe50NphVX6l1jWUESxSCIS6sbrhR8fe4nSxDOI2tsLZOCOznI&#10;Ni+jNaba3vhE18JXIoSwS1FB7X2XSunKmgy6yHbEgTvb3qAPsK+k7vEWwk0rp3E8lwYbDg01drSt&#10;qfwrLkbBzqzQHaqPRT50P3m+PJbfv2en1Ph1eH8D4WnwT/G/+6AVzJJV2B/ehCc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pS5HEAAAA3QAAAA8AAAAAAAAAAAAAAAAA&#10;nwIAAGRycy9kb3ducmV2LnhtbFBLBQYAAAAABAAEAPcAAACQAwAAAAA=&#10;">
                  <v:imagedata r:id="rId430" o:title=""/>
                </v:shape>
                <v:shape id="Picture 3191" o:spid="_x0000_s1128" type="#_x0000_t75" style="position:absolute;left:12975;top:59476;width:9640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ebvEAAAA3QAAAA8AAABkcnMvZG93bnJldi54bWxEj81qAkEQhO8B32HogLc4uzEkceMoogjm&#10;qOYBmp3en7jTs8x01vXtnUAgx6KqvqKW69F1aqAQW88G8lkGirj0tuXawNd5//QOKgqyxc4zGbhR&#10;hPVq8rDEwvorH2k4Sa0ShGOBBhqRvtA6lg05jDPfEyev8sGhJBlqbQNeE9x1+jnLXrXDltNCgz1t&#10;Gyovpx9ngM+ft7w6vnyXvLu8DZnIPFQLY6aP4+YDlNAo/+G/9sEamOeLHH7fpCe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JebvEAAAA3QAAAA8AAAAAAAAAAAAAAAAA&#10;nwIAAGRycy9kb3ducmV2LnhtbFBLBQYAAAAABAAEAPcAAACQAwAAAAA=&#10;">
                  <v:imagedata r:id="rId431" o:title=""/>
                </v:shape>
                <v:shape id="Picture 3192" o:spid="_x0000_s1129" type="#_x0000_t75" style="position:absolute;left:12377;top:59456;width:9700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SWHIAAAA3QAAAA8AAABkcnMvZG93bnJldi54bWxEj91qwkAUhO+FvsNyCt6UulGhtNFVxB8q&#10;iLSxhd4essdsMHs2yW41vr1bKHg5zMw3zHTe2UqcqfWlYwXDQQKCOHe65ELB99fm+RWED8gaK8ek&#10;4Eoe5rOH3hRT7S6c0fkQChEh7FNUYEKoUyl9bsiiH7iaOHpH11oMUbaF1C1eItxWcpQkL9JiyXHB&#10;YE1LQ/np8GsVfNabbN08NfuP1Xr7UzXvZpefMqX6j91iAiJQF+7h//ZWKxgP30bw9yY+ATm7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FklhyAAAAN0AAAAPAAAAAAAAAAAA&#10;AAAAAJ8CAABkcnMvZG93bnJldi54bWxQSwUGAAAAAAQABAD3AAAAlAMAAAAA&#10;">
                  <v:imagedata r:id="rId432" o:title=""/>
                </v:shape>
                <v:shape id="Picture 3193" o:spid="_x0000_s1130" type="#_x0000_t75" style="position:absolute;left:11759;top:59436;width:9762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buHDAAAA3QAAAA8AAABkcnMvZG93bnJldi54bWxEj8FqwzAQRO+F/IPYQG6NnAaK60QJoVCa&#10;HOvkAxZrayuxVkJSbffvo0Chx2F23uxs95PtxUAhGscKVssCBHHjtOFWweX88VyCiAlZY++YFPxS&#10;hP1u9rTFSruRv2ioUysyhGOFCrqUfCVlbDqyGJfOE2fv2wWLKcvQSh1wzHDby5eieJUWDeeGDj29&#10;d9Tc6h+b36jTaIZy+DTXw+lyupW+CWev1GI+HTYgEk3p//gvfdQK1qu3NTzWZATI3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tu4cMAAADdAAAADwAAAAAAAAAAAAAAAACf&#10;AgAAZHJzL2Rvd25yZXYueG1sUEsFBgAAAAAEAAQA9wAAAI8DAAAAAA==&#10;">
                  <v:imagedata r:id="rId433" o:title=""/>
                </v:shape>
                <v:shape id="Picture 3194" o:spid="_x0000_s1131" type="#_x0000_t75" style="position:absolute;left:11141;top:54712;width:98423;height:4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+3eLJAAAA3QAAAA8AAABkcnMvZG93bnJldi54bWxEj0FLw0AUhO8F/8PyBC/BbmqL2tht0dLQ&#10;XgStUj0+ss9sNPs2ZLdN/PfdQqHHYWa+YWaL3tbiQK2vHCsYDVMQxIXTFZcKPj/y20cQPiBrrB2T&#10;gn/ysJhfDWaYadfxOx22oRQRwj5DBSaEJpPSF4Ys+qFriKP341qLIcq2lLrFLsJtLe/S9F5arDgu&#10;GGxoaaj42+6tgl1uvr8epsnuLf9dvWzWr8mymyRK3Vz3z08gAvXhEj63N1rBeDSdwOlNfAJyfgQ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X7d4skAAADdAAAADwAAAAAAAAAA&#10;AAAAAACfAgAAZHJzL2Rvd25yZXYueG1sUEsFBgAAAAAEAAQA9wAAAJUDAAAAAA==&#10;">
                  <v:imagedata r:id="rId434" o:title=""/>
                </v:shape>
                <v:shape id="Picture 3195" o:spid="_x0000_s1132" type="#_x0000_t75" style="position:absolute;left:8869;top:50686;width:100834;height:4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9nivHAAAA3QAAAA8AAABkcnMvZG93bnJldi54bWxEj0FrwkAUhO+C/2F5hV6kbqK12tRVJFAo&#10;YhG10Osz+5oNZt+G7Fbjv3eFQo/DzHzDzJedrcWZWl85VpAOExDEhdMVlwq+Du9PMxA+IGusHZOC&#10;K3lYLvq9OWbaXXhH530oRYSwz1CBCaHJpPSFIYt+6Bri6P241mKIsi2lbvES4baWoyR5kRYrjgsG&#10;G8oNFaf9r1WwnqRmmtfH0fM2GZ/c52Cz/s43Sj0+dKs3EIG68B/+a39oBeP0dQL3N/EJyM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9nivHAAAA3QAAAA8AAAAAAAAAAAAA&#10;AAAAnwIAAGRycy9kb3ducmV2LnhtbFBLBQYAAAAABAAEAPcAAACTAwAAAAA=&#10;">
                  <v:imagedata r:id="rId435" o:title=""/>
                </v:shape>
                <v:shape id="Picture 3196" o:spid="_x0000_s1133" type="#_x0000_t75" style="position:absolute;left:8889;top:50387;width:10083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PqLnDAAAA3QAAAA8AAABkcnMvZG93bnJldi54bWxEj0+LwjAUxO8LfofwBC9FU122aDWKLKx4&#10;VXfvj+b1DzYvpYm19dObBcHjMDO/YTa73tSio9ZVlhXMZzEI4szqigsFv5ef6RKE88gaa8ukYCAH&#10;u+3oY4Optnc+UXf2hQgQdikqKL1vUildVpJBN7MNcfBy2xr0QbaF1C3eA9zUchHHiTRYcVgosaHv&#10;krLr+WYUnP6GfBHlSUbDMfrqDhwNl8dNqcm4369BeOr9O/xqH7WCz/kqgf834QnI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0+oucMAAADdAAAADwAAAAAAAAAAAAAAAACf&#10;AgAAZHJzL2Rvd25yZXYueG1sUEsFBgAAAAAEAAQA9wAAAI8DAAAAAA==&#10;">
                  <v:imagedata r:id="rId436" o:title=""/>
                </v:shape>
                <v:shape id="Picture 3197" o:spid="_x0000_s1134" type="#_x0000_t75" style="position:absolute;left:8909;top:50088;width:100814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W4B7EAAAA3QAAAA8AAABkcnMvZG93bnJldi54bWxEj91qwkAQhe8LfYdlCt7pRgtao6u0Fo3g&#10;RfHnAYbsmASzs2F3NfHtXUHo5eH8fJz5sjO1uJHzlWUFw0ECgji3uuJCwem47n+B8AFZY22ZFNzJ&#10;w3Lx/jbHVNuW93Q7hELEEfYpKihDaFIpfV6SQT+wDXH0ztYZDFG6QmqHbRw3tRwlyVgarDgSSmxo&#10;VVJ+OVxNhPz9WLNps1+33iW5x1FWyH2mVO+j+56BCNSF//CrvdUKPofTCTzfx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W4B7EAAAA3QAAAA8AAAAAAAAAAAAAAAAA&#10;nwIAAGRycy9kb3ducmV2LnhtbFBLBQYAAAAABAAEAPcAAACQAwAAAAA=&#10;">
                  <v:imagedata r:id="rId437" o:title=""/>
                </v:shape>
                <v:shape id="Picture 3198" o:spid="_x0000_s1135" type="#_x0000_t75" style="position:absolute;left:8909;top:46600;width:100954;height:3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lUvDAAAA3QAAAA8AAABkcnMvZG93bnJldi54bWxET8tqwkAU3Qv+w3CFbkKd2ILG1EmwpUK3&#10;PsDtJXPz0MydkBmT9O+dRaHLw3nv8sm0YqDeNZYVrJYxCOLC6oYrBZfz4TUB4TyyxtYyKfglB3k2&#10;n+0w1XbkIw0nX4kQwi5FBbX3XSqlK2oy6Ja2Iw5caXuDPsC+krrHMYSbVr7F8VoabDg01NjRV03F&#10;/fQwCh7XTbe9lrfNJfm+fa6jNkqSMlLqZTHtP0B4mvy/+M/9oxW8r7ZhbngTnoDM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CVS8MAAADdAAAADwAAAAAAAAAAAAAAAACf&#10;AgAAZHJzL2Rvd25yZXYueG1sUEsFBgAAAAAEAAQA9wAAAI8DAAAAAA==&#10;">
                  <v:imagedata r:id="rId438" o:title=""/>
                </v:shape>
                <v:shape id="Picture 3199" o:spid="_x0000_s1136" type="#_x0000_t75" style="position:absolute;left:115324;top:46779;width:29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6j0bIAAAA3QAAAA8AAABkcnMvZG93bnJldi54bWxEj0FrAjEUhO9C/0N4BW9uolKpW6NYRSkI&#10;hdoW2ttj89xdu3lZNlFXf70RhB6HmfmGmcxaW4kjNb50rKGfKBDEmTMl5xq+Ple9ZxA+IBusHJOG&#10;M3mYTR86E0yNO/EHHbchFxHCPkUNRQh1KqXPCrLoE1cTR2/nGoshyiaXpsFThNtKDpQaSYslx4UC&#10;a1oUlP1tD1bD9+vm6X1z3u1/Fxc5Z79XP8u10rr72M5fQARqw3/43n4zGob98Rhub+ITkN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Oo9GyAAAAN0AAAAPAAAAAAAAAAAA&#10;AAAAAJ8CAABkcnMvZG93bnJldi54bWxQSwUGAAAAAAQABAD3AAAAlAMAAAAA&#10;">
                  <v:imagedata r:id="rId439" o:title=""/>
                </v:shape>
                <v:shape id="Picture 3200" o:spid="_x0000_s1137" type="#_x0000_t75" style="position:absolute;left:115025;top:46759;width:59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1UvDAAAA3QAAAA8AAABkcnMvZG93bnJldi54bWxEj9GKwjAURN+F/YdwF/ZNU11QqUaRZWVF&#10;8EHrB1yba1NsbkoStfv3RhB8HGbmDDNfdrYRN/KhdqxgOMhAEJdO11wpOBbr/hREiMgaG8ek4J8C&#10;LBcfvTnm2t15T7dDrESCcMhRgYmxzaUMpSGLYeBa4uSdnbcYk/SV1B7vCW4bOcqysbRYc1ow2NKP&#10;ofJyuFoFV59tir/JlkfFblKszenYVZdfpb4+u9UMRKQuvsOv9kYr+E5IeL5JT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LVS8MAAADdAAAADwAAAAAAAAAAAAAAAACf&#10;AgAAZHJzL2Rvd25yZXYueG1sUEsFBgAAAAAEAAQA9wAAAI8DAAAAAA==&#10;">
                  <v:imagedata r:id="rId440" o:title=""/>
                </v:shape>
                <v:shape id="Picture 3201" o:spid="_x0000_s1138" type="#_x0000_t75" style="position:absolute;left:114447;top:46739;width:117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4J7EAAAA3QAAAA8AAABkcnMvZG93bnJldi54bWxEj82LwjAUxO+C/0N4ghfRVBcW6ZqWRfDj&#10;4sEPPD+at23Z5qUksa3/vREW9jjMzG+YTT6YRnTkfG1ZwXKRgCAurK65VHC77uZrED4ga2wsk4In&#10;eciz8WiDqbY9n6m7hFJECPsUFVQhtKmUvqjIoF/Yljh6P9YZDFG6UmqHfYSbRq6S5FMarDkuVNjS&#10;tqLi9/IwCu77/l40tjt07X6NTvrz7OQHpaaT4fsLRKAh/If/2ket4GOVLOH9Jj4Bmb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M4J7EAAAA3QAAAA8AAAAAAAAAAAAAAAAA&#10;nwIAAGRycy9kb3ducmV2LnhtbFBLBQYAAAAABAAEAPcAAACQAwAAAAA=&#10;">
                  <v:imagedata r:id="rId441" o:title=""/>
                </v:shape>
                <v:shape id="Picture 3202" o:spid="_x0000_s1139" type="#_x0000_t75" style="position:absolute;left:113869;top:46719;width:175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csPbFAAAA3QAAAA8AAABkcnMvZG93bnJldi54bWxEj1uLwjAUhN+F/Q/hLPi2JrZ4oWsUXVjw&#10;0Ru7r8fm2HZtTkoTtf57Iyz4OMzMN8xs0dlaXKn1lWMNw4ECQZw7U3Gh4bD//piC8AHZYO2YNNzJ&#10;w2L+1pthZtyNt3TdhUJECPsMNZQhNJmUPi/Joh+4hjh6J9daDFG2hTQt3iLc1jJRaiwtVhwXSmzo&#10;q6T8vLtYDafR9kel43BcTlbcbf5Wv8llnWrdf++WnyACdeEV/m+vjYY0UQk838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XLD2xQAAAN0AAAAPAAAAAAAAAAAAAAAA&#10;AJ8CAABkcnMvZG93bnJldi54bWxQSwUGAAAAAAQABAD3AAAAkQMAAAAA&#10;">
                  <v:imagedata r:id="rId442" o:title=""/>
                </v:shape>
                <v:shape id="Picture 3203" o:spid="_x0000_s1140" type="#_x0000_t75" style="position:absolute;left:113291;top:46699;width:233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oOY7DAAAA3QAAAA8AAABkcnMvZG93bnJldi54bWxEj0GLwjAUhO+C/yE8YS+iyVpwtWsUXRC9&#10;Wlfw+GiebdnmpTRRu//eCILHYWa+YRarztbiRq2vHGv4HCsQxLkzFRcafo/b0QyED8gGa8ek4Z88&#10;rJb93gJT4+58oFsWChEh7FPUUIbQpFL6vCSLfuwa4uhdXGsxRNkW0rR4j3Bby4lSU2mx4rhQYkM/&#10;JeV/2dVq2K5Pu918+IVnsznmZIbqukmU1h+Dbv0NIlAX3uFXe280JBOVwPNNf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g5jsMAAADdAAAADwAAAAAAAAAAAAAAAACf&#10;AgAAZHJzL2Rvd25yZXYueG1sUEsFBgAAAAAEAAQA9wAAAI8DAAAAAA==&#10;">
                  <v:imagedata r:id="rId443" o:title=""/>
                </v:shape>
                <v:shape id="Picture 3204" o:spid="_x0000_s1141" type="#_x0000_t75" style="position:absolute;left:112713;top:46680;width:291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IzfGAAAA3QAAAA8AAABkcnMvZG93bnJldi54bWxEj09rAjEUxO8Fv0N4Qm+a1RaxW7MiLUKx&#10;llr10ONz8/YP3bwsm6jx2xtB6HGYmd8ws3kwjThR52rLCkbDBARxbnXNpYL9bjmYgnAeWWNjmRRc&#10;yME86z3MMNX2zD902vpSRAi7FBVU3replC6vyKAb2pY4eoXtDPoou1LqDs8Rbho5TpKJNFhzXKiw&#10;pbeK8r/t0UTK5/rIy6/JwX+/hN9CL1Zh875S6rEfFq8gPAX/H763P7SCp3HyDLc38Qn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EjN8YAAADdAAAADwAAAAAAAAAAAAAA&#10;AACfAgAAZHJzL2Rvd25yZXYueG1sUEsFBgAAAAAEAAQA9wAAAJIDAAAAAA==&#10;">
                  <v:imagedata r:id="rId444" o:title=""/>
                </v:shape>
                <v:shape id="Picture 3205" o:spid="_x0000_s1142" type="#_x0000_t75" style="position:absolute;left:112155;top:46660;width:346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ZNRTFAAAA3QAAAA8AAABkcnMvZG93bnJldi54bWxEj91qAjEUhO8LvkM4gnc10WKrq1FEFIRW&#10;ij8PcNgcN4ubk2WTuuvbN4WCl8PMfMMsVp2rxJ2aUHrWMBoqEMS5NyUXGi7n3esURIjIBivPpOFB&#10;AVbL3ssCM+NbPtL9FAuRIBwy1GBjrDMpQ27JYRj6mjh5V984jEk2hTQNtgnuKjlW6l06LDktWKxp&#10;Yym/nX6chvK23T6+psp/f67b8DE72Jk/HLUe9Lv1HESkLj7D/+290fA2VhP4e5Oe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TUUxQAAAN0AAAAPAAAAAAAAAAAAAAAA&#10;AJ8CAABkcnMvZG93bnJldi54bWxQSwUGAAAAAAQABAD3AAAAkQMAAAAA&#10;">
                  <v:imagedata r:id="rId445" o:title=""/>
                </v:shape>
                <v:shape id="Picture 3206" o:spid="_x0000_s1143" type="#_x0000_t75" style="position:absolute;left:111577;top:46640;width:404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PZLGAAAA3QAAAA8AAABkcnMvZG93bnJldi54bWxEj9FqwkAURN+F/sNyC30Rs1sFa1M3QQSx&#10;CoU2+gGX7G0Smr0bsluT/n1XEHwcZuYMs85H24oL9b5xrOE5USCIS2carjScT7vZCoQPyAZbx6Th&#10;jzzk2cNkjalxA3/RpQiViBD2KWqoQ+hSKX1Zk0WfuI44et+utxii7Ctpehwi3LZyrtRSWmw4LtTY&#10;0bam8qf4tRr27f5Ig9x9bj/Gl9fioBbHzZS1fnocN28gAo3hHr61342GxVwt4fomPgGZ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E9ksYAAADdAAAADwAAAAAAAAAAAAAA&#10;AACfAgAAZHJzL2Rvd25yZXYueG1sUEsFBgAAAAAEAAQA9wAAAJIDAAAAAA==&#10;">
                  <v:imagedata r:id="rId446" o:title=""/>
                </v:shape>
                <v:shape id="Picture 3207" o:spid="_x0000_s1144" type="#_x0000_t75" style="position:absolute;left:110999;top:46620;width:462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78sTGAAAA3QAAAA8AAABkcnMvZG93bnJldi54bWxEj1trwkAUhN8L/Q/LKfgiujEFlegqInhp&#10;QcTb+yF7mg3Nng3ZNab/vlsQ+jjMzDfMfNnZSrTU+NKxgtEwAUGcO11yoeB62QymIHxA1lg5JgU/&#10;5GG5eH2ZY6bdg0/UnkMhIoR9hgpMCHUmpc8NWfRDVxNH78s1FkOUTSF1g48It5VMk2QsLZYcFwzW&#10;tDaUf5/vVsG4PnxMdvu+celx+qnL7a2t9E2p3lu3moEI1IX/8LO91wre02QCf2/iE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vyxMYAAADdAAAADwAAAAAAAAAAAAAA&#10;AACfAgAAZHJzL2Rvd25yZXYueG1sUEsFBgAAAAAEAAQA9wAAAJIDAAAAAA==&#10;">
                  <v:imagedata r:id="rId447" o:title=""/>
                </v:shape>
                <v:shape id="Picture 3208" o:spid="_x0000_s1145" type="#_x0000_t75" style="position:absolute;left:110421;top:46600;width:520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tMm+AAAA3QAAAA8AAABkcnMvZG93bnJldi54bWxET8uKwjAU3Q/4D+EK7sZUHQapRqmC4E7G&#10;x/6SXNtic1OSWKtfbxYDLg/nvVz3thEd+VA7VjAZZyCItTM1lwrOp933HESIyAYbx6TgSQHWq8HX&#10;EnPjHvxH3TGWIoVwyFFBFWObSxl0RRbD2LXEibs6bzEm6EtpPD5SuG3kNMt+pcWaU0OFLW0r0rfj&#10;3SooXns50Rd0XdHxYeN1ST91odRo2BcLEJH6+BH/u/dGwWyapbnpTXoCc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HDtMm+AAAA3QAAAA8AAAAAAAAAAAAAAAAAnwIAAGRy&#10;cy9kb3ducmV2LnhtbFBLBQYAAAAABAAEAPcAAACKAwAAAAA=&#10;">
                  <v:imagedata r:id="rId448" o:title=""/>
                </v:shape>
                <v:shape id="Picture 3209" o:spid="_x0000_s1146" type="#_x0000_t75" style="position:absolute;left:8929;top:42334;width:106853;height:4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SMDIAAAA3QAAAA8AAABkcnMvZG93bnJldi54bWxEj09rwkAUxO+C32F5Qi9FN9qiNXUVaamI&#10;eGi1f66P7DOJZt+G3W2SfvtuoeBxmJnfMItVZyrRkPOlZQXjUQKCOLO65FzB+/Fl+ADCB2SNlWVS&#10;8EMeVst+b4Gpti2/UXMIuYgQ9ikqKEKoUyl9VpBBP7I1cfRO1hkMUbpcaodthJtKTpJkKg2WHBcK&#10;rOmpoOxy+DYKTu7rc3++97MPvN2EIz+/7pp5q9TNoFs/ggjUhWv4v73VCu4myRz+3sQnI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23UjAyAAAAN0AAAAPAAAAAAAAAAAA&#10;AAAAAJ8CAABkcnMvZG93bnJldi54bWxQSwUGAAAAAAQABAD3AAAAlAMAAAAA&#10;">
                  <v:imagedata r:id="rId449" o:title=""/>
                </v:shape>
                <v:shape id="Picture 3210" o:spid="_x0000_s1147" type="#_x0000_t75" style="position:absolute;left:8969;top:37072;width:106993;height: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hnPCAAAA3QAAAA8AAABkcnMvZG93bnJldi54bWxET89rwjAUvg/8H8ITvIimdqNoNYqb2/Bq&#10;Fbw+mmdbbF5KEmv33y+HwY4f3+/NbjCt6Mn5xrKCxTwBQVxa3XCl4HL+mi1B+ICssbVMCn7Iw247&#10;etlgru2TT9QXoRIxhH2OCuoQulxKX9Zk0M9tRxy5m3UGQ4SuktrhM4abVqZJkkmDDceGGjv6qKm8&#10;Fw+jYOoe2er6/v2ZvZ1S2x/SovTTRqnJeNivQQQawr/4z33UCl7TRdwf38Qn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YZzwgAAAN0AAAAPAAAAAAAAAAAAAAAAAJ8C&#10;AABkcnMvZG93bnJldi54bWxQSwUGAAAAAAQABAD3AAAAjgMAAAAA&#10;">
                  <v:imagedata r:id="rId450" o:title=""/>
                </v:shape>
                <v:shape id="Picture 3211" o:spid="_x0000_s1148" type="#_x0000_t75" style="position:absolute;left:9009;top:32688;width:107132;height: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UVrTHAAAA3QAAAA8AAABkcnMvZG93bnJldi54bWxEj0FrwkAUhO9C/8PyBG91k0hLSV3FVqXa&#10;XqoVobfH7msSmn0bsquJ/94tFDwOM/MNM533thZnan3lWEE6TkAQa2cqLhQcvtb3TyB8QDZYOyYF&#10;F/Iwn90Nppgb1/GOzvtQiAhhn6OCMoQml9Lrkiz6sWuIo/fjWoshyraQpsUuwm0tsyR5lBYrjgsl&#10;NvRakv7dn6yCT73JPh7e67due/GaV8ed/l6+KDUa9otnEIH6cAv/tzdGwSRLU/h7E5+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UVrTHAAAA3QAAAA8AAAAAAAAAAAAA&#10;AAAAnwIAAGRycy9kb3ducmV2LnhtbFBLBQYAAAAABAAEAPcAAACTAwAAAAA=&#10;">
                  <v:imagedata r:id="rId451" o:title=""/>
                </v:shape>
                <v:shape id="Picture 3212" o:spid="_x0000_s1149" type="#_x0000_t75" style="position:absolute;left:9048;top:32668;width:2587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ak/EAAAA3QAAAA8AAABkcnMvZG93bnJldi54bWxEj0FrwkAUhO+C/2F5Qm+6SYRQoqu0otZr&#10;VfD6mn1Notm3Ibsm8d+7QqHHYWa+YZbrwdSio9ZVlhXEswgEcW51xYWC82k3fQfhPLLG2jIpeJCD&#10;9Wo8WmKmbc/f1B19IQKEXYYKSu+bTEqXl2TQzWxDHLxf2xr0QbaF1C32AW5qmURRKg1WHBZKbGhT&#10;Un473k2gpE38s/vcb6sv3Xfzw/VyfqQXpd4mw8cChKfB/4f/2getYJ7ECbzehCc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lak/EAAAA3QAAAA8AAAAAAAAAAAAAAAAA&#10;nwIAAGRycy9kb3ducmV2LnhtbFBLBQYAAAAABAAEAPcAAACQAwAAAAA=&#10;">
                  <v:imagedata r:id="rId452" o:title=""/>
                </v:shape>
                <v:shape id="Picture 3213" o:spid="_x0000_s1150" type="#_x0000_t75" style="position:absolute;left:35279;top:29478;width:80942;height: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aj8TFAAAA3QAAAA8AAABkcnMvZG93bnJldi54bWxEj1FrwkAQhN8L/Q/HFvpS6kVTRaKn1IBg&#10;qS9qf8CSW5Ngbi/kVo3/3isIPg4z8w0zX/auURfqQu3ZwHCQgCIuvK25NPB3WH9OQQVBtth4JgM3&#10;CrBcvL7MMbP+yju67KVUEcIhQwOVSJtpHYqKHIaBb4mjd/SdQ4myK7Xt8BrhrtGjJJlohzXHhQpb&#10;yisqTvuzM7DdpKuDrM6Tn1/B8VrqfPvxlRvz/tZ/z0AJ9fIMP9obayAdDVP4fxOfgF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mo/ExQAAAN0AAAAPAAAAAAAAAAAAAAAA&#10;AJ8CAABkcnMvZG93bnJldi54bWxQSwUGAAAAAAQABAD3AAAAkQMAAAAA&#10;">
                  <v:imagedata r:id="rId453" o:title=""/>
                </v:shape>
                <v:shape id="Picture 3214" o:spid="_x0000_s1151" type="#_x0000_t75" style="position:absolute;left:9048;top:32648;width:2547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8eJHGAAAA3QAAAA8AAABkcnMvZG93bnJldi54bWxEj0FrAjEUhO8F/0N4Qm81u7ZYWY0igmAP&#10;hdZ66PG5eSaLm5d1E9etv94UCj0OM/MNM1/2rhYdtaHyrCAfZSCIS68rNgr2X5unKYgQkTXWnknB&#10;DwVYLgYPcyy0v/IndbtoRIJwKFCBjbEppAylJYdh5Bvi5B196zAm2RqpW7wmuKvlOMsm0mHFacFi&#10;Q2tL5Wl3cQpu9vvYGYPvk9d9fvqQ4fxmDmelHof9agYiUh//w3/trVbwPM5f4PdNeg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x4kcYAAADdAAAADwAAAAAAAAAAAAAA&#10;AACfAgAAZHJzL2Rvd25yZXYueG1sUEsFBgAAAAAEAAQA9wAAAJIDAAAAAA==&#10;">
                  <v:imagedata r:id="rId454" o:title=""/>
                </v:shape>
                <v:shape id="Picture 3215" o:spid="_x0000_s1152" type="#_x0000_t75" style="position:absolute;left:9048;top:32628;width:2471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yc/FAAAA3QAAAA8AAABkcnMvZG93bnJldi54bWxEj09LAzEUxO+C3yE8oTeb9I8ia9MiLZZe&#10;CtoWvD42z2Rx87Iksbv66ZuC4HGYmd8wi9XgW3GmmJrAGiZjBYK4DqZhq+F0fL1/ApEyssE2MGn4&#10;oQSr5e3NAisTen6n8yFbUSCcKtTgcu4qKVPtyGMah464eJ8hesxFRitNxL7AfSunSj1Kjw2XBYcd&#10;rR3VX4dvr+F3tz+i7e1cfmzfoqtPasNbpfXobnh5BpFpyP/hv/bOaJhNJw9wfVOe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XsnPxQAAAN0AAAAPAAAAAAAAAAAAAAAA&#10;AJ8CAABkcnMvZG93bnJldi54bWxQSwUGAAAAAAQABAD3AAAAkQMAAAAA&#10;">
                  <v:imagedata r:id="rId455" o:title=""/>
                </v:shape>
                <v:shape id="Picture 3216" o:spid="_x0000_s1153" type="#_x0000_t75" style="position:absolute;left:9048;top:32608;width:2393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v8S/EAAAA3QAAAA8AAABkcnMvZG93bnJldi54bWxEj0FrwkAUhO+C/2F5Qm+60YC2qauIIPZm&#10;te39mX3Npmbfhuwmxn/vFgSPw8x8wyzXva1ER40vHSuYThIQxLnTJRcKvr9241cQPiBrrByTght5&#10;WK+GgyVm2l35SN0pFCJC2GeowIRQZ1L63JBFP3E1cfR+XWMxRNkUUjd4jXBbyVmSzKXFkuOCwZq2&#10;hvLLqbUKfhb135vmw75N28vh/GnkOT12Sr2M+s07iEB9eIYf7Q+tIJ1N5/D/Jj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v8S/EAAAA3QAAAA8AAAAAAAAAAAAAAAAA&#10;nwIAAGRycy9kb3ducmV2LnhtbFBLBQYAAAAABAAEAPcAAACQAwAAAAA=&#10;">
                  <v:imagedata r:id="rId456" o:title=""/>
                </v:shape>
                <v:shape id="Picture 3217" o:spid="_x0000_s1154" type="#_x0000_t75" style="position:absolute;left:9029;top:32588;width:2276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R+HFAAAA3QAAAA8AAABkcnMvZG93bnJldi54bWxEj0FrwkAUhO+F/oflCb3V3ViwIXUVEQSh&#10;J2PB62v2mQSzb7fZ1cT++m5B8DjMzDfMYjXaTlypD61jDdlUgSCunGm51vB12L7mIEJENtg5Jg03&#10;CrBaPj8tsDBu4D1dy1iLBOFQoIYmRl9IGaqGLIap88TJO7neYkyyr6XpcUhw28mZUnNpseW00KCn&#10;TUPVubxYDeUt97/z7FPtt4fBf+f18aJ+WOuXybj+ABFpjI/wvb0zGt5m2Tv8v0lP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0fhxQAAAN0AAAAPAAAAAAAAAAAAAAAA&#10;AJ8CAABkcnMvZG93bnJldi54bWxQSwUGAAAAAAQABAD3AAAAkQMAAAAA&#10;">
                  <v:imagedata r:id="rId457" o:title=""/>
                </v:shape>
                <v:shape id="Picture 3218" o:spid="_x0000_s1155" type="#_x0000_t75" style="position:absolute;left:9029;top:32568;width:2240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5LuXFAAAA3QAAAA8AAABkcnMvZG93bnJldi54bWxET01rwkAQvRf6H5Yp9FY3USOSuoaiFIJ4&#10;qGkPehuy0yQ0Oxuya0z667uHgsfH+95ko2nFQL1rLCuIZxEI4tLqhisFX5/vL2sQziNrbC2Tgokc&#10;ZNvHhw2m2t74REPhKxFC2KWooPa+S6V0ZU0G3cx2xIH7tr1BH2BfSd3jLYSbVs6jaCUNNhwaauxo&#10;V1P5U1yNgmWyz68fSVkczsfzsZ0uq+R3gUo9P41vryA8jf4u/nfnWsFiHoe54U14An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eS7lxQAAAN0AAAAPAAAAAAAAAAAAAAAA&#10;AJ8CAABkcnMvZG93bnJldi54bWxQSwUGAAAAAAQABAD3AAAAkQMAAAAA&#10;">
                  <v:imagedata r:id="rId458" o:title=""/>
                </v:shape>
                <v:shape id="Picture 3219" o:spid="_x0000_s1156" type="#_x0000_t75" style="position:absolute;left:9029;top:32548;width:2164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Uu/FAAAA3QAAAA8AAABkcnMvZG93bnJldi54bWxEj8FuwjAQRO+V+AdrkXorTlKp0IBBCFGV&#10;A5eGfsAqXmJDvI5iA2m/HldC6nE0M280i9XgWnGlPljPCvJJBoK49tpyo+D78PEyAxEissbWMyn4&#10;oQCr5ehpgaX2N/6iaxUbkSAcSlRgYuxKKUNtyGGY+I44eUffO4xJ9o3UPd4S3LWyyLI36dByWjDY&#10;0cZQfa4uTkHxe6mP5zysp5/7aTicjI1bWyn1PB7WcxCRhvgffrR3WsFrkb/D35v0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pFLvxQAAAN0AAAAPAAAAAAAAAAAAAAAA&#10;AJ8CAABkcnMvZG93bnJldi54bWxQSwUGAAAAAAQABAD3AAAAkQMAAAAA&#10;">
                  <v:imagedata r:id="rId459" o:title=""/>
                </v:shape>
                <v:shape id="Picture 3220" o:spid="_x0000_s1157" type="#_x0000_t75" style="position:absolute;left:9029;top:32528;width:2090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0zHCAAAA3QAAAA8AAABkcnMvZG93bnJldi54bWxET01rwkAQvQv9D8sUejObpGBL6hqkIHgq&#10;GIu2tyE7TdJmZ0N2qvHfuwfB4+N9L8vJ9epEY+g8G8iSFBRx7W3HjYHP/Wb+CioIssXeMxm4UIBy&#10;9TBbYmH9mXd0qqRRMYRDgQZakaHQOtQtOQyJH4gj9+NHhxLh2Gg74jmGu17nabrQDjuODS0O9N5S&#10;/Vf9OwNfm/1vtxWLx48X0VX17TJZH4x5epzWb6CEJrmLb+6tNfCc53F/fBOfgF5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NMxwgAAAN0AAAAPAAAAAAAAAAAAAAAAAJ8C&#10;AABkcnMvZG93bnJldi54bWxQSwUGAAAAAAQABAD3AAAAjgMAAAAA&#10;">
                  <v:imagedata r:id="rId460" o:title=""/>
                </v:shape>
                <v:shape id="Picture 3221" o:spid="_x0000_s1158" type="#_x0000_t75" style="position:absolute;left:9029;top:32508;width:2015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bt3HAAAA3QAAAA8AAABkcnMvZG93bnJldi54bWxEj0FrwkAUhO9C/8PyCt50k0iLpG5CSVFE&#10;BK320tsj+5rEZt+m2VXTf+8KhR6HmfmGWeSDacWFetdYVhBPIxDEpdUNVwo+jsvJHITzyBpby6Tg&#10;lxzk2cNogam2V36ny8FXIkDYpaig9r5LpXRlTQbd1HbEwfuyvUEfZF9J3eM1wE0rkyh6lgYbDgs1&#10;dlTUVH4fzkbBdvdzilezefG5LxIqGvt22jwdlRo/Dq8vIDwN/j/8115rBbMkieH+JjwBm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CCbt3HAAAA3QAAAA8AAAAAAAAAAAAA&#10;AAAAnwIAAGRycy9kb3ducmV2LnhtbFBLBQYAAAAABAAEAPcAAACTAwAAAAA=&#10;">
                  <v:imagedata r:id="rId461" o:title=""/>
                </v:shape>
                <v:shape id="Picture 3222" o:spid="_x0000_s1159" type="#_x0000_t75" style="position:absolute;left:9029;top:32488;width:1941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aosrEAAAA3QAAAA8AAABkcnMvZG93bnJldi54bWxEj19rwjAUxd8Hfodwhb3N1AgqnbGoKHPs&#10;STf2fGmubWlzE5qo3bdfhMEeD+fPj7MqBtuJG/WhcaxhOslAEJfONFxp+Po8vCxBhIhssHNMGn4o&#10;QLEePa0wN+7OJ7qdYyXSCIccNdQx+lzKUNZkMUycJ07exfUWY5J9JU2P9zRuO6mybC4tNpwINXra&#10;1VS256tN3Ld9Wy63i+C3M/K7j3e1mA/fWj+Ph80riEhD/A//tY9Gw0wpBY836Qn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aosrEAAAA3QAAAA8AAAAAAAAAAAAAAAAA&#10;nwIAAGRycy9kb3ducmV2LnhtbFBLBQYAAAAABAAEAPcAAACQAwAAAAA=&#10;">
                  <v:imagedata r:id="rId462" o:title=""/>
                </v:shape>
                <v:shape id="Picture 3223" o:spid="_x0000_s1160" type="#_x0000_t75" style="position:absolute;left:9029;top:32468;width:1865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70unFAAAA3QAAAA8AAABkcnMvZG93bnJldi54bWxEj0FrAjEUhO8F/0N4Qm812xWsbM0uRWwR&#10;PEhtEY+PzXN36eZlSaKm/94IgsdhZr5hFlU0vTiT851lBa+TDARxbXXHjYLfn8+XOQgfkDX2lknB&#10;P3moytHTAgttL/xN511oRIKwL1BBG8JQSOnrlgz6iR2Ik3e0zmBI0jVSO7wkuOllnmUzabDjtNDi&#10;QMuW6r/dySh4W++/ZhxXJmbzA8mT2264OSr1PI4f7yACxfAI39trrWCa51O4vUlPQJ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O9LpxQAAAN0AAAAPAAAAAAAAAAAAAAAA&#10;AJ8CAABkcnMvZG93bnJldi54bWxQSwUGAAAAAAQABAD3AAAAkQMAAAAA&#10;">
                  <v:imagedata r:id="rId463" o:title=""/>
                </v:shape>
                <v:shape id="Picture 3224" o:spid="_x0000_s1161" type="#_x0000_t75" style="position:absolute;left:9029;top:32448;width:1791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OhTHAAAA3QAAAA8AAABkcnMvZG93bnJldi54bWxEj0FrwkAUhO8F/8PyBC+lbky1SOoqIgge&#10;pJCklB5fs88kNvs2ZleT/nu3UOhxmJlvmNVmMI24Uedqywpm0wgEcWF1zaWC93z/tAThPLLGxjIp&#10;+CEHm/XoYYWJtj2ndMt8KQKEXYIKKu/bREpXVGTQTW1LHLyT7Qz6ILtS6g77ADeNjKPoRRqsOSxU&#10;2NKuouI7uxoF+fHzdE4X8vz1tlj2W335wMc8VmoyHravIDwN/j/81z5oBc9xPIffN+EJyP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LOhTHAAAA3QAAAA8AAAAAAAAAAAAA&#10;AAAAnwIAAGRycy9kb3ducmV2LnhtbFBLBQYAAAAABAAEAPcAAACTAwAAAAA=&#10;">
                  <v:imagedata r:id="rId464" o:title=""/>
                </v:shape>
                <v:shape id="Picture 3225" o:spid="_x0000_s1162" type="#_x0000_t75" style="position:absolute;left:9029;top:32428;width:1718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cXfGAAAA3QAAAA8AAABkcnMvZG93bnJldi54bWxEj1trwkAUhN8L/oflCL7VjdF6ia6i0oLg&#10;i/Hyfsgek2D2bMiuJv333UKhj8PMfMOsNp2pxIsaV1pWMBpGIIgzq0vOFVwvX+9zEM4ja6wsk4Jv&#10;crBZ995WmGjbckqvs89FgLBLUEHhfZ1I6bKCDLqhrYmDd7eNQR9kk0vdYBvgppJxFE2lwZLDQoE1&#10;7QvKHuenUTC/T9LdbbxrD9PP0zGd2YWZ1AulBv1uuwThqfP/4b/2QSsYx/EH/L4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Rxd8YAAADdAAAADwAAAAAAAAAAAAAA&#10;AACfAgAAZHJzL2Rvd25yZXYueG1sUEsFBgAAAAAEAAQA9wAAAJIDAAAAAA==&#10;">
                  <v:imagedata r:id="rId465" o:title=""/>
                </v:shape>
                <v:shape id="Picture 3226" o:spid="_x0000_s1163" type="#_x0000_t75" style="position:absolute;left:9029;top:32408;width:1642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sq/GAAAA3QAAAA8AAABkcnMvZG93bnJldi54bWxEj09rAjEUxO+FfofwCt5qttsishpFCtoe&#10;9NCtIt6em7d/cPOyJNHdfvtGKPQ4zMxvmPlyMK24kfONZQUv4wQEcWF1w5WC/ff6eQrCB2SNrWVS&#10;8EMelovHhzlm2vb8Rbc8VCJC2GeooA6hy6T0RU0G/dh2xNErrTMYonSV1A77CDetTJNkIg02HBdq&#10;7Oi9puKSX42C/FCYj3I79bvN0ZXOv51P294pNXoaVjMQgYbwH/5rf2oFr2k6gfub+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+Oyr8YAAADdAAAADwAAAAAAAAAAAAAA&#10;AACfAgAAZHJzL2Rvd25yZXYueG1sUEsFBgAAAAAEAAQA9wAAAJIDAAAAAA==&#10;">
                  <v:imagedata r:id="rId466" o:title=""/>
                </v:shape>
                <v:shape id="Picture 3227" o:spid="_x0000_s1164" type="#_x0000_t75" style="position:absolute;left:9029;top:32389;width:1568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qI3FAAAA3QAAAA8AAABkcnMvZG93bnJldi54bWxEj0FLw0AUhO+C/2F5gje7aRQrsdtSGgre&#10;1LbQ6yP7moRk3wu7a5r6611B8DjMzDfMcj25Xo3kQytsYD7LQBFXYluuDRwPu4cXUCEiW+yFycCV&#10;AqxXtzdLLKxc+JPGfaxVgnAo0EAT41BoHaqGHIaZDMTJO4t3GJP0tbYeLwnuep1n2bN22HJaaHCg&#10;bUNVt/9yBk5y6rgro3z4cn5+l7HcXZ++jbm/mzavoCJN8T/8136zBh7zfAG/b9IT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qiNxQAAAN0AAAAPAAAAAAAAAAAAAAAA&#10;AJ8CAABkcnMvZG93bnJldi54bWxQSwUGAAAAAAQABAD3AAAAkQMAAAAA&#10;">
                  <v:imagedata r:id="rId467" o:title=""/>
                </v:shape>
                <v:shape id="Picture 3228" o:spid="_x0000_s1165" type="#_x0000_t75" style="position:absolute;left:9029;top:32369;width:1492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5FdvCAAAA3QAAAA8AAABkcnMvZG93bnJldi54bWxET91qwjAUvh/sHcIRvBmarurQapShOASv&#10;dD7AoTk2xeakNFlbfXpzMfDy4/tfbXpbiZYaXzpW8DlOQBDnTpdcKLj87kdzED4ga6wck4I7edis&#10;399WmGnX8YnacyhEDGGfoQITQp1J6XNDFv3Y1cSRu7rGYoiwKaRusIvhtpJpknxJiyXHBoM1bQ3l&#10;t/OfVfBhfo47e6jabpHeikc5bWcnf1VqOOi/lyAC9eEl/ncftIJJmsa58U18An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eRXbwgAAAN0AAAAPAAAAAAAAAAAAAAAAAJ8C&#10;AABkcnMvZG93bnJldi54bWxQSwUGAAAAAAQABAD3AAAAjgMAAAAA&#10;">
                  <v:imagedata r:id="rId468" o:title=""/>
                </v:shape>
                <v:shape id="Picture 3229" o:spid="_x0000_s1166" type="#_x0000_t75" style="position:absolute;left:9029;top:32349;width:1419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ppjGAAAA3QAAAA8AAABkcnMvZG93bnJldi54bWxEj0FrwkAUhO9C/8PyCt500xTFpq5SBGmL&#10;gpjaQm+P7GsSmn0bdlcT/70rCB6HmfmGmS9704gTOV9bVvA0TkAQF1bXXCo4fK1HMxA+IGtsLJOC&#10;M3lYLh4Gc8y07XhPpzyUIkLYZ6igCqHNpPRFRQb92LbE0fuzzmCI0pVSO+wi3DQyTZKpNFhzXKiw&#10;pVVFxX9+NAp+Nm77/b6i7uB2OFkXXbttPn+VGj72b68gAvXhHr61P7SC5zR9geub+ATk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emmMYAAADdAAAADwAAAAAAAAAAAAAA&#10;AACfAgAAZHJzL2Rvd25yZXYueG1sUEsFBgAAAAAEAAQA9wAAAJIDAAAAAA==&#10;">
                  <v:imagedata r:id="rId469" o:title=""/>
                </v:shape>
                <v:shape id="Picture 3230" o:spid="_x0000_s1167" type="#_x0000_t75" style="position:absolute;left:9029;top:32329;width:1345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3UzDAAAA3QAAAA8AAABkcnMvZG93bnJldi54bWxET7tqwzAU3QP9B3EL3WK5DoTgRgnBpTRT&#10;SZN26HZj3djG0pWxVD/+vhoKGQ/nvd1P1oiBet84VvCcpCCIS6cbrhR8Xd6WGxA+IGs0jknBTB72&#10;u4fFFnPtRv6k4RwqEUPY56igDqHLpfRlTRZ94jriyN1cbzFE2FdS9zjGcGtklqZrabHh2FBjR0VN&#10;ZXv+tQqOP93p+/pRvGevrXGDNw3ibVbq6XE6vIAINIW7+N991ApW2Sruj2/iE5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ndTMMAAADdAAAADwAAAAAAAAAAAAAAAACf&#10;AgAAZHJzL2Rvd25yZXYueG1sUEsFBgAAAAAEAAQA9wAAAI8DAAAAAA==&#10;">
                  <v:imagedata r:id="rId470" o:title=""/>
                </v:shape>
                <v:shape id="Picture 3231" o:spid="_x0000_s1168" type="#_x0000_t75" style="position:absolute;left:9029;top:32309;width:1269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aQ7EAAAA3QAAAA8AAABkcnMvZG93bnJldi54bWxEj0GLwjAUhO8L+x/CE7wsa2pFkWqURRA8&#10;Cas99Pho3jalzUtpYq3/3ggLHoeZ+YbZ7kfbioF6XztWMJ8lIIhLp2uuFOTX4/cahA/IGlvHpOBB&#10;Hva7z48tZtrd+ZeGS6hEhLDPUIEJocuk9KUhi37mOuLo/bneYoiyr6Tu8R7htpVpkqykxZrjgsGO&#10;DobK5nKzCg4yvR51/tXUQ34ummUzVsXZKDWdjD8bEIHG8A7/t09awSJdzOH1Jj4Bu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6aQ7EAAAA3QAAAA8AAAAAAAAAAAAAAAAA&#10;nwIAAGRycy9kb3ducmV2LnhtbFBLBQYAAAAABAAEAPcAAACQAwAAAAA=&#10;">
                  <v:imagedata r:id="rId471" o:title=""/>
                </v:shape>
                <v:shape id="Picture 3232" o:spid="_x0000_s1169" type="#_x0000_t75" style="position:absolute;left:9029;top:32289;width:1195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wgfEAAAA3QAAAA8AAABkcnMvZG93bnJldi54bWxEj0GLwjAUhO+C/yE8wZumVqhajbIsLHpa&#10;1lY8P5pnW21eSpPV+u83C4LHYWa+YTa73jTiTp2rLSuYTSMQxIXVNZcKTvnXZAnCeWSNjWVS8CQH&#10;u+1wsMFU2wcf6Z75UgQIuxQVVN63qZSuqMigm9qWOHgX2xn0QXal1B0+Atw0Mo6iRBqsOSxU2NJn&#10;RcUt+zUKrPte2X3y3C/O0Y+8ZfJ6TWa5UuNR/7EG4an37/CrfdAK5vE8hv834Qn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PwgfEAAAA3QAAAA8AAAAAAAAAAAAAAAAA&#10;nwIAAGRycy9kb3ducmV2LnhtbFBLBQYAAAAABAAEAPcAAACQAwAAAAA=&#10;">
                  <v:imagedata r:id="rId472" o:title=""/>
                </v:shape>
                <v:shape id="Picture 3233" o:spid="_x0000_s1170" type="#_x0000_t75" style="position:absolute;left:9029;top:32269;width:1120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PDrEAAAA3QAAAA8AAABkcnMvZG93bnJldi54bWxEj9FqwkAURN8L/sNyC31rNk1EJXUVCRYE&#10;6YPGD7hmb5OQ7N2QXTX+vSsUfBxm5gyzXI+mE1caXGNZwVcUgyAurW64UnAqfj4XIJxH1thZJgV3&#10;crBeTd6WmGl74wNdj74SAcIuQwW1930mpStrMugi2xMH788OBn2QQyX1gLcAN51M4ngmDTYcFmrs&#10;Ka+pbI8Xo2Cv5/43NZdtmxftuZxt9BSlVurjfdx8g/A0+lf4v73TCtIkTeH5JjwB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NPDrEAAAA3QAAAA8AAAAAAAAAAAAAAAAA&#10;nwIAAGRycy9kb3ducmV2LnhtbFBLBQYAAAAABAAEAPcAAACQAwAAAAA=&#10;">
                  <v:imagedata r:id="rId473" o:title=""/>
                </v:shape>
                <v:shape id="Picture 3234" o:spid="_x0000_s1171" type="#_x0000_t75" style="position:absolute;left:9029;top:32249;width:1046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nKLGAAAA3QAAAA8AAABkcnMvZG93bnJldi54bWxEj0FrAjEUhO+F/ofwBG/drFpEtkaRolCw&#10;F9cVenwkz83i5mXdpLrtr28KhR6HmfmGWa4H14ob9aHxrGCS5SCItTcN1wqq4+5pASJEZIOtZ1Lw&#10;RQHWq8eHJRbG3/lAtzLWIkE4FKjAxtgVUgZtyWHIfEecvLPvHcYk+1qaHu8J7lo5zfO5dNhwWrDY&#10;0aslfSk/nYJrNfdcvud6f/rQF/l9tV21PSg1Hg2bFxCRhvgf/mu/GQWz6ewZft+kJ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ycosYAAADdAAAADwAAAAAAAAAAAAAA&#10;AACfAgAAZHJzL2Rvd25yZXYueG1sUEsFBgAAAAAEAAQA9wAAAJIDAAAAAA==&#10;">
                  <v:imagedata r:id="rId474" o:title=""/>
                </v:shape>
                <v:shape id="Picture 3235" o:spid="_x0000_s1172" type="#_x0000_t75" style="position:absolute;left:9029;top:32229;width:970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Z+7THAAAA3QAAAA8AAABkcnMvZG93bnJldi54bWxEj09rAjEUxO+C3yG8Qi+iiYq1bI0ihZaK&#10;B/Hfwdtj89zdunlZklTXb98UhB6HmfkNM1u0thZX8qFyrGE4UCCIc2cqLjQc9h/9VxAhIhusHZOG&#10;OwVYzLudGWbG3XhL110sRIJwyFBDGWOTSRnykiyGgWuIk3d23mJM0hfSeLwluK3lSKkXabHitFBi&#10;Q+8l5Zfdj9UQhxvpT2v1XW2Pvd55uV+pz+lJ6+endvkGIlIb/8OP9pfRMB6NJ/D3Jj0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BZ+7THAAAA3QAAAA8AAAAAAAAAAAAA&#10;AAAAnwIAAGRycy9kb3ducmV2LnhtbFBLBQYAAAAABAAEAPcAAACTAwAAAAA=&#10;">
                  <v:imagedata r:id="rId475" o:title=""/>
                </v:shape>
                <v:shape id="Picture 3236" o:spid="_x0000_s1173" type="#_x0000_t75" style="position:absolute;left:9029;top:32209;width:896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XsNXCAAAA3QAAAA8AAABkcnMvZG93bnJldi54bWxEj0FrAjEUhO8F/0N4grea1QUpW6OIINij&#10;tr2/bp7JavKybOLu9t8bodDjMDPfMOvt6J3oqYtNYAWLeQGCuA66YaPg6/Pw+gYiJmSNLjAp+KUI&#10;283kZY2VDgOfqD8nIzKEY4UKbEptJWWsLXmM89ASZ+8SOo8py85I3eGQ4d7JZVGspMeG84LFlvaW&#10;6tv57hXc/Xdsjbu6PhxtEX525qOsB6Vm03H3DiLRmP7Df+2jVlAuyxU83+Qn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V7DVwgAAAN0AAAAPAAAAAAAAAAAAAAAAAJ8C&#10;AABkcnMvZG93bnJldi54bWxQSwUGAAAAAAQABAD3AAAAjgMAAAAA&#10;">
                  <v:imagedata r:id="rId476" o:title=""/>
                </v:shape>
                <v:shape id="Picture 3237" o:spid="_x0000_s1174" type="#_x0000_t75" style="position:absolute;left:9029;top:32189;width:823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mupnGAAAA3QAAAA8AAABkcnMvZG93bnJldi54bWxEj0FrAjEUhO+F/ofwCr1ptgpaVqNYUfBm&#10;m7Z4fWyem9XNy7pJdfXXNwWhx2FmvmGm887V4kxtqDwreOlnIIgLbyouFXx9rnuvIEJENlh7JgVX&#10;CjCfPT5MMTf+wh901rEUCcIhRwU2xiaXMhSWHIa+b4iTt/etw5hkW0rT4iXBXS0HWTaSDitOCxYb&#10;WloqjvrHKdAL/bZbL/UB3/ffo9vqgDu7PSn1/NQtJiAidfE/fG9vjILhYDiGvzfpCc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a6mcYAAADdAAAADwAAAAAAAAAAAAAA&#10;AACfAgAAZHJzL2Rvd25yZXYueG1sUEsFBgAAAAAEAAQA9wAAAJIDAAAAAA==&#10;">
                  <v:imagedata r:id="rId477" o:title=""/>
                </v:shape>
                <v:shape id="Picture 3238" o:spid="_x0000_s1175" type="#_x0000_t75" style="position:absolute;left:9029;top:32169;width:747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P33CAAAA3QAAAA8AAABkcnMvZG93bnJldi54bWxET01rg0AQvRf6H5Yp5FbXxqSIdRNCoNCQ&#10;U6wN9Da4U5W6s+Ju1Pz77CGQ4+N959vZdGKkwbWWFbxFMQjiyuqWawXl9+drCsJ5ZI2dZVJwJQfb&#10;zfNTjpm2E59oLHwtQgi7DBU03veZlK5qyKCLbE8cuD87GPQBDrXUA04h3HRyGcfv0mDLoaHBnvYN&#10;Vf/FxSjANMVLUhaIv+fVbMuf/nxcH5RavMy7DxCeZv8Q391fWkGyTMLc8CY8Ab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jT99wgAAAN0AAAAPAAAAAAAAAAAAAAAAAJ8C&#10;AABkcnMvZG93bnJldi54bWxQSwUGAAAAAAQABAD3AAAAjgMAAAAA&#10;">
                  <v:imagedata r:id="rId478" o:title=""/>
                </v:shape>
                <v:shape id="Picture 3239" o:spid="_x0000_s1176" type="#_x0000_t75" style="position:absolute;left:9029;top:32149;width:673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9mCfIAAAA3QAAAA8AAABkcnMvZG93bnJldi54bWxEj0FrwkAUhO+F/oflFbzVTQ2WmrpKFWsq&#10;9FIVwdtr9pkEs2/j7lbjv3cLhR6HmfmGGU8704gzOV9bVvDUT0AQF1bXXCrYbt4fX0D4gKyxsUwK&#10;ruRhOrm/G2Om7YW/6LwOpYgQ9hkqqEJoMyl9UZFB37ctcfQO1hkMUbpSaoeXCDeNHCTJszRYc1yo&#10;sKV5RcVx/WMUHN1o+D2bL9v9bveZp4dVftovcqV6D93bK4hAXfgP/7U/tIJ0kI7g9018AnJy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vZgnyAAAAN0AAAAPAAAAAAAAAAAA&#10;AAAAAJ8CAABkcnMvZG93bnJldi54bWxQSwUGAAAAAAQABAD3AAAAlAMAAAAA&#10;">
                  <v:imagedata r:id="rId479" o:title=""/>
                </v:shape>
                <v:shape id="Picture 3240" o:spid="_x0000_s1177" type="#_x0000_t75" style="position:absolute;left:9029;top:32129;width:5979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ESPIAAAA3QAAAA8AAABkcnMvZG93bnJldi54bWxEj01rwkAQhu9C/8MyBS+im6YiEl2lFITi&#10;oa0fSI/T7Jikzc6G7Kqpv945FDwO77zPzDNfdq5WZ2pD5dnA0ygBRZx7W3FhYL9bDaegQkS2WHsm&#10;A38UYLl46M0xs/7CGzpvY6EEwiFDA2WMTaZ1yEtyGEa+IZbs6FuHUca20LbFi8BdrdMkmWiHFcuF&#10;Eht6LSn/3Z6cUA5fa9p/n9LPVR0+rvwzKAaTd2P6j93LDFSkLt6X/9tv1sBzOpb/xUZMQC9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kBEjyAAAAN0AAAAPAAAAAAAAAAAA&#10;AAAAAJ8CAABkcnMvZG93bnJldi54bWxQSwUGAAAAAAQABAD3AAAAlAMAAAAA&#10;">
                  <v:imagedata r:id="rId480" o:title=""/>
                </v:shape>
                <v:shape id="Picture 3241" o:spid="_x0000_s1178" type="#_x0000_t75" style="position:absolute;left:9029;top:32109;width:524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8g2LFAAAA3QAAAA8AAABkcnMvZG93bnJldi54bWxEj91qwkAUhO8LfYflCN5I3fiDtKmrFFHQ&#10;3pn2AU6zJ5vU7NmQXU18e1cQvBxm5htmue5tLS7U+sqxgsk4AUGcO12xUfD7s3t7B+EDssbaMSm4&#10;kof16vVlial2HR/pkgUjIoR9igrKEJpUSp+XZNGPXUMcvcK1FkOUrZG6xS7CbS2nSbKQFiuOCyU2&#10;tCkpP2Vnq2ButD5UxfeoKA7u/2+7OH90ZqTUcNB/fYII1Idn+NHeawWz6XwC9zfxCc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PINixQAAAN0AAAAPAAAAAAAAAAAAAAAA&#10;AJ8CAABkcnMvZG93bnJldi54bWxQSwUGAAAAAAQABAD3AAAAkQMAAAAA&#10;">
                  <v:imagedata r:id="rId481" o:title=""/>
                </v:shape>
                <v:shape id="Picture 3242" o:spid="_x0000_s1179" type="#_x0000_t75" style="position:absolute;left:9029;top:32090;width:450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ALzHAAAA3QAAAA8AAABkcnMvZG93bnJldi54bWxEj0FLAzEUhO+C/yE8wVubdau2XZuWWqh4&#10;Eqylvb5unrvBzcuSpLvbf2+EgsdhZr5hFqvBNqIjH4xjBQ/jDARx6bThSsH+azuagQgRWWPjmBRc&#10;KMBqeXuzwEK7nj+p28VKJAiHAhXUMbaFlKGsyWIYu5Y4ed/OW4xJ+kpqj32C20bmWfYsLRpOCzW2&#10;tKmp/NmdrYLpvlt/vB63x3k/Z2Mml9Ph6c0rdX83rF9ARBrif/jaftcKJvljDn9v0hO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8DALzHAAAA3QAAAA8AAAAAAAAAAAAA&#10;AAAAnwIAAGRycy9kb3ducmV2LnhtbFBLBQYAAAAABAAEAPcAAACTAwAAAAA=&#10;">
                  <v:imagedata r:id="rId482" o:title=""/>
                </v:shape>
                <v:shape id="Picture 3243" o:spid="_x0000_s1180" type="#_x0000_t75" style="position:absolute;left:9029;top:32070;width:374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WswTFAAAA3QAAAA8AAABkcnMvZG93bnJldi54bWxEj1trAjEUhN8F/0M4Bd9qVi0iq1G8UJG+&#10;eCt9PiTH7NLNybJJ1/XfN4WCj8PMfMMsVp2rREtNKD0rGA0zEMTam5Ktgs/r++sMRIjIBivPpOBB&#10;AVbLfm+BufF3PlN7iVYkCIccFRQx1rmUQRfkMAx9TZy8m28cxiQbK02D9wR3lRxn2VQ6LDktFFjT&#10;tiD9fflxCg6uxa9sVD72R/0xPe6s1afNWqnBS7eeg4jUxWf4v30wCibjtwn8vU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lrMExQAAAN0AAAAPAAAAAAAAAAAAAAAA&#10;AJ8CAABkcnMvZG93bnJldi54bWxQSwUGAAAAAAQABAD3AAAAkQMAAAAA&#10;">
                  <v:imagedata r:id="rId483" o:title=""/>
                </v:shape>
                <v:shape id="Picture 3244" o:spid="_x0000_s1181" type="#_x0000_t75" style="position:absolute;left:9029;top:32050;width:300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S/vrFAAAA3QAAAA8AAABkcnMvZG93bnJldi54bWxEj0FrwkAUhO8F/8PyBG91U5Ui0Y0EoSJe&#10;ijH1/Mi+JiHZtzG7jWl/fVco9DjMzDfMdjeaVgzUu9qygpd5BIK4sLrmUkF+eXteg3AeWWNrmRR8&#10;k4NdMnnaYqztnc80ZL4UAcIuRgWV910spSsqMujmtiMO3qftDfog+1LqHu8Bblq5iKJXabDmsFBh&#10;R/uKiib7MgoOt5NOh/cizT+ybp3z4Qeb60Wp2XRMNyA8jf4//Nc+agXLxWoFjzfhCc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0v76xQAAAN0AAAAPAAAAAAAAAAAAAAAA&#10;AJ8CAABkcnMvZG93bnJldi54bWxQSwUGAAAAAAQABAD3AAAAkQMAAAAA&#10;">
                  <v:imagedata r:id="rId484" o:title=""/>
                </v:shape>
                <v:shape id="Picture 3245" o:spid="_x0000_s1182" type="#_x0000_t75" style="position:absolute;left:9029;top:32030;width:225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HCPHAAAA3QAAAA8AAABkcnMvZG93bnJldi54bWxEj09rwkAUxO9Cv8PyCt7MpqktEl2lChXB&#10;U7X45/bIviah2bcxu+q2n74rFDwOM/MbZjILphEX6lxtWcFTkoIgLqyuuVTwuX0fjEA4j6yxsUwK&#10;fsjBbPrQm2Cu7ZU/6LLxpYgQdjkqqLxvcyldUZFBl9iWOHpftjPoo+xKqTu8RrhpZJamr9JgzXGh&#10;wpYWFRXfm7NRYE/hsDin8+3eFUf83a2zZVgbpfqP4W0MwlPw9/B/e6UVPGfDF7i9iU9AT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oHCPHAAAA3QAAAA8AAAAAAAAAAAAA&#10;AAAAnwIAAGRycy9kb3ducmV2LnhtbFBLBQYAAAAABAAEAPcAAACTAwAAAAA=&#10;">
                  <v:imagedata r:id="rId485" o:title=""/>
                </v:shape>
                <v:shape id="Picture 3246" o:spid="_x0000_s1183" type="#_x0000_t75" style="position:absolute;left:9029;top:32010;width:151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xwvFAAAA3QAAAA8AAABkcnMvZG93bnJldi54bWxEj81uwjAQhO+VeAdrkXprHH4EbcCgCFSJ&#10;IwUO9LaNlyQiXke2IeHt60qVOI5m55ud5bo3jbiT87VlBaMkBUFcWF1zqeB0/Hx7B+EDssbGMil4&#10;kIf1avCyxEzbjr/ofgiliBD2GSqoQmgzKX1RkUGf2JY4ehfrDIYoXSm1wy7CTSPHaTqTBmuODRW2&#10;tKmouB5uJr5x3ubnzcP/pLePucn9974Lbq/U67DPFyAC9eF5/J/eaQWT8XQGf2siAu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EccLxQAAAN0AAAAPAAAAAAAAAAAAAAAA&#10;AJ8CAABkcnMvZG93bnJldi54bWxQSwUGAAAAAAQABAD3AAAAkQMAAAAA&#10;">
                  <v:imagedata r:id="rId486" o:title=""/>
                </v:shape>
                <v:shape id="Picture 3247" o:spid="_x0000_s1184" type="#_x0000_t75" style="position:absolute;left:9029;top:31990;width:75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uUrHAAAA3QAAAA8AAABkcnMvZG93bnJldi54bWxEj09rwkAUxO+C32F5hV6kbvyD1egqtiJ4&#10;E22R9vbIviYh2bcxu2r003cFweMwM79hZovGlOJMtcstK+h1IxDEidU5pwq+v9ZvYxDOI2ssLZOC&#10;KzlYzNutGcbaXnhH571PRYCwi1FB5n0VS+mSjAy6rq2Ig/dna4M+yDqVusZLgJtS9qNoJA3mHBYy&#10;rOgzo6TYn4yC0bBaJba4/XTW18Pv5LiNPrAplHp9aZZTEJ4a/ww/2hutYNAfvsP9TXgCcv4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oruUrHAAAA3QAAAA8AAAAAAAAAAAAA&#10;AAAAnwIAAGRycy9kb3ducmV2LnhtbFBLBQYAAAAABAAEAPcAAACTAwAAAAA=&#10;">
                  <v:imagedata r:id="rId487" o:title=""/>
                </v:shape>
                <v:shape id="Picture 3248" o:spid="_x0000_s1185" type="#_x0000_t75" style="position:absolute;left:35378;top:27764;width:81321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k7DBAAAA3QAAAA8AAABkcnMvZG93bnJldi54bWxET8uKwjAU3Qv+Q7iCuzHV8VmNIoOCboZp&#10;1f2lubbF5qY0UTvz9WYx4PJw3qtNayrxoMaVlhUMBxEI4szqknMF59P+Yw7CeWSNlWVS8EsONutu&#10;Z4Wxtk9O6JH6XIQQdjEqKLyvYyldVpBBN7A1ceCutjHoA2xyqRt8hnBTyVEUTaXBkkNDgTV9FZTd&#10;0rtR8JNRsuD75Dulv91xdplYm5QHpfq9drsE4an1b/G/+6AVfI7GYW54E5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ok7DBAAAA3QAAAA8AAAAAAAAAAAAAAAAAnwIA&#10;AGRycy9kb3ducmV2LnhtbFBLBQYAAAAABAAEAPcAAACNAwAAAAA=&#10;">
                  <v:imagedata r:id="rId488" o:title=""/>
                </v:shape>
                <v:shape id="Picture 3249" o:spid="_x0000_s1186" type="#_x0000_t75" style="position:absolute;left:121742;top:27944;width:29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tVtHHAAAA3QAAAA8AAABkcnMvZG93bnJldi54bWxEj09rwkAUxO8Fv8PyBG+6qZaiMRvxD9bS&#10;nqK99PbIPpPU7NuQXWP89t2C0OMwM79hklVvatFR6yrLCp4nEQji3OqKCwVfp/14DsJ5ZI21ZVJw&#10;JwerdPCUYKztjTPqjr4QAcIuRgWl900spctLMugmtiEO3tm2Bn2QbSF1i7cAN7WcRtGrNFhxWCix&#10;oW1J+eV4NQpo9ra2P9/b4qQ3n67bHbLD/SNTajTs10sQnnr/H36037WC2fRlAX9vwhOQ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tVtHHAAAA3QAAAA8AAAAAAAAAAAAA&#10;AAAAnwIAAGRycy9kb3ducmV2LnhtbFBLBQYAAAAABAAEAPcAAACTAwAAAAA=&#10;">
                  <v:imagedata r:id="rId489" o:title=""/>
                </v:shape>
                <v:shape id="Picture 3250" o:spid="_x0000_s1187" type="#_x0000_t75" style="position:absolute;left:121463;top:27924;width:57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ufvBAAAA3QAAAA8AAABkcnMvZG93bnJldi54bWxET89rwjAUvg/8H8ITvM20ilOqUUQQxg4T&#10;q+D10TybYvNSmqxm//1yEHb8+H5vdtG2YqDeN44V5NMMBHHldMO1guvl+L4C4QOyxtYxKfglD7vt&#10;6G2DhXZPPtNQhlqkEPYFKjAhdIWUvjJk0U9dR5y4u+sthgT7WuoenynctnKWZR/SYsOpwWBHB0PV&#10;o/yxCvRxucIQ81sev27fw730hk+VUpNx3K9BBIrhX/xyf2oF89ki7U9v0hO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BufvBAAAA3QAAAA8AAAAAAAAAAAAAAAAAnwIA&#10;AGRycy9kb3ducmV2LnhtbFBLBQYAAAAABAAEAPcAAACNAwAAAAA=&#10;">
                  <v:imagedata r:id="rId490" o:title=""/>
                </v:shape>
                <v:shape id="Picture 3251" o:spid="_x0000_s1188" type="#_x0000_t75" style="position:absolute;left:120925;top:27904;width:111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O+jGAAAA3QAAAA8AAABkcnMvZG93bnJldi54bWxEj0Frg0AUhO+F/IflBXpr1pimDTYbkUDB&#10;Sw/aQMjt4b6qjftW3DXaf98tFHIcZuYbZp/OphM3GlxrWcF6FYEgrqxuuVZw+nx/2oFwHlljZ5kU&#10;/JCD9LB42GOi7cQF3UpfiwBhl6CCxvs+kdJVDRl0K9sTB+/LDgZ9kEMt9YBTgJtOxlH0Ig22HBYa&#10;7OnYUHUtR6Pgo4gz872px7mw+cW9jvn5tHtW6nE5Z28gPM3+Hv5v51rBJt6u4e9NeALy8A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U76MYAAADdAAAADwAAAAAAAAAAAAAA&#10;AACfAgAAZHJzL2Rvd25yZXYueG1sUEsFBgAAAAAEAAQA9wAAAJIDAAAAAA==&#10;">
                  <v:imagedata r:id="rId491" o:title=""/>
                </v:shape>
                <v:shape id="Picture 3252" o:spid="_x0000_s1189" type="#_x0000_t75" style="position:absolute;left:120367;top:27884;width:169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oabFAAAA3QAAAA8AAABkcnMvZG93bnJldi54bWxEj9FqwkAURN8L/sNyhb7VjVuUEl1FxEKh&#10;2Fr1A67ZaxLN3o3ZrUn/3hWEPg4zc4aZzjtbiSs1vnSsYThIQBBnzpSca9jv3l/eQPiAbLByTBr+&#10;yMN81nuaYmpcyz903YZcRAj7FDUUIdSplD4ryKIfuJo4ekfXWAxRNrk0DbYRbiupkmQsLZYcFwqs&#10;aVlQdt7+Wg1usfleWTy5DdefF6UO4/VXe9H6ud8tJiACdeE//Gh/GA2vaqTg/iY+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x6GmxQAAAN0AAAAPAAAAAAAAAAAAAAAA&#10;AJ8CAABkcnMvZG93bnJldi54bWxQSwUGAAAAAAQABAD3AAAAkQMAAAAA&#10;">
                  <v:imagedata r:id="rId492" o:title=""/>
                </v:shape>
                <v:shape id="Picture 3253" o:spid="_x0000_s1190" type="#_x0000_t75" style="position:absolute;left:119829;top:27864;width:223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y8DFAAAA3QAAAA8AAABkcnMvZG93bnJldi54bWxEj0FrwkAUhO+F/oflFbzVTQ2KRFcplUh6&#10;qtpCr4/sMxuafRuza5L+e7cg9DjMzDfMejvaRvTU+dqxgpdpAoK4dLrmSsHXZ/68BOEDssbGMSn4&#10;JQ/bzePDGjPtBj5SfwqViBD2GSowIbSZlL40ZNFPXUscvbPrLIYou0rqDocIt42cJclCWqw5Lhhs&#10;6c1Q+XO6WgWHb78v7OCPO7os7Lv5GPLdslJq8jS+rkAEGsN/+N4utIJ0Nk/h7018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QcvAxQAAAN0AAAAPAAAAAAAAAAAAAAAA&#10;AJ8CAABkcnMvZG93bnJldi54bWxQSwUGAAAAAAQABAD3AAAAkQMAAAAA&#10;">
                  <v:imagedata r:id="rId493" o:title=""/>
                </v:shape>
                <v:shape id="Picture 3254" o:spid="_x0000_s1191" type="#_x0000_t75" style="position:absolute;left:119031;top:27844;width:305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hiJDGAAAA3QAAAA8AAABkcnMvZG93bnJldi54bWxEj0FrwkAUhO+F/oflFXrTTW1sJbqKSKye&#10;hKZ6f2Zfk7TZtyG7mtRf7wpCj8PMfMPMFr2pxZlaV1lW8DKMQBDnVldcKNh/rQcTEM4ja6wtk4I/&#10;crCYPz7MMNG24086Z74QAcIuQQWl900ipctLMuiGtiEO3rdtDfog20LqFrsAN7UcRdGbNFhxWCix&#10;oVVJ+W92MgomVXqMf2webw47zry7pN3He6rU81O/nILw1Pv/8L291QpeR+MYbm/CE5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GIkMYAAADdAAAADwAAAAAAAAAAAAAA&#10;AACfAgAAZHJzL2Rvd25yZXYueG1sUEsFBgAAAAAEAAQA9wAAAJIDAAAAAA==&#10;">
                  <v:imagedata r:id="rId494" o:title=""/>
                </v:shape>
                <v:shape id="Picture 3255" o:spid="_x0000_s1192" type="#_x0000_t75" style="position:absolute;left:118772;top:27824;width:330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7JPrHAAAA3QAAAA8AAABkcnMvZG93bnJldi54bWxEj0trwzAQhO+B/gexhVxCLTWPtrhWQgkJ&#10;5Ji4peS4WOsHtVbGUhK3vz4KBHocZuYbJlsNthVn6n3jWMNzokAQF840XGn4+tw+vYHwAdlg65g0&#10;/JKH1fJhlGFq3IUPdM5DJSKEfYoa6hC6VEpf1GTRJ64jjl7peoshyr6SpsdLhNtWTpV6kRYbjgs1&#10;drSuqfjJT1bDZKv83+v8e7Y7ojweqm5T7kul9fhx+HgHEWgI/+F7e2c0zKaLBdzexCc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K7JPrHAAAA3QAAAA8AAAAAAAAAAAAA&#10;AAAAnwIAAGRycy9kb3ducmV2LnhtbFBLBQYAAAAABAAEAPcAAACTAwAAAAA=&#10;">
                  <v:imagedata r:id="rId495" o:title=""/>
                </v:shape>
                <v:shape id="Picture 3256" o:spid="_x0000_s1193" type="#_x0000_t75" style="position:absolute;left:118254;top:27804;width:382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p0FfJAAAA3QAAAA8AAABkcnMvZG93bnJldi54bWxEj09rwkAUxO+FfoflFbwU3RhrrKmriCAU&#10;iuDfQ2+P7DMJzb6N2a1J++ndQsHjMDO/YWaLzlTiSo0rLSsYDiIQxJnVJecKjod1/xWE88gaK8uk&#10;4IccLOaPDzNMtW15R9e9z0WAsEtRQeF9nUrpsoIMuoGtiYN3to1BH2STS91gG+CmknEUJdJgyWGh&#10;wJpWBWVf+2+joH2W2+XluI6TUVK9nD43k9/p5kOp3lO3fAPhqfP38H/7XSsYxeME/t6EJyDnN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anQV8kAAADdAAAADwAAAAAAAAAA&#10;AAAAAACfAgAAZHJzL2Rvd25yZXYueG1sUEsFBgAAAAAEAAQA9wAAAJUDAAAAAA==&#10;">
                  <v:imagedata r:id="rId496" o:title=""/>
                </v:shape>
                <v:shape id="Picture 3257" o:spid="_x0000_s1194" type="#_x0000_t75" style="position:absolute;left:117716;top:27784;width:436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0+cTIAAAA3QAAAA8AAABkcnMvZG93bnJldi54bWxEj0FrwkAUhO8F/8PyCr0U3WjRSuoqKhRa&#10;KJZGL96e2Wc2mH0bs1sT/71bEHocZuYbZrbobCUu1PjSsYLhIAFBnDtdcqFgt33vT0H4gKyxckwK&#10;ruRhMe89zDDVruUfumShEBHCPkUFJoQ6ldLnhiz6gauJo3d0jcUQZVNI3WAb4baSoySZSIslxwWD&#10;Na0N5afs1yo4fm++9qvPkymny+dWZ4ezOx8mSj09dss3EIG68B++tz+0gpfR+BX+3sQn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tPnEyAAAAN0AAAAPAAAAAAAAAAAA&#10;AAAAAJ8CAABkcnMvZG93bnJldi54bWxQSwUGAAAAAAQABAD3AAAAlAMAAAAA&#10;">
                  <v:imagedata r:id="rId497" o:title=""/>
                </v:shape>
                <v:shape id="Picture 3258" o:spid="_x0000_s1195" type="#_x0000_t75" style="position:absolute;left:117198;top:27764;width:488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+oLCAAAA3QAAAA8AAABkcnMvZG93bnJldi54bWxET01rwkAQvQv9D8sUvOmmSqVEVxGhUIoI&#10;1ULpbciOSTA7G3YnMfrru4eCx8f7Xm0G16ieQqw9G3iZZqCIC29rLg18n94nb6CiIFtsPJOBG0XY&#10;rJ9GK8ytv/IX9UcpVQrhmKOBSqTNtY5FRQ7j1LfEiTv74FASDKW2Aa8p3DV6lmUL7bDm1FBhS7uK&#10;isuxcwYOnZP95b73v4cm/HRb+dz1NRozfh62S1BCgzzE/+4Pa2A+e01z05v0BP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k/qCwgAAAN0AAAAPAAAAAAAAAAAAAAAAAJ8C&#10;AABkcnMvZG93bnJldi54bWxQSwUGAAAAAAQABAD3AAAAjgMAAAAA&#10;">
                  <v:imagedata r:id="rId498" o:title=""/>
                </v:shape>
                <v:shape id="Picture 3259" o:spid="_x0000_s1196" type="#_x0000_t75" style="position:absolute;left:35438;top:26828;width:86663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L9pfFAAAA3QAAAA8AAABkcnMvZG93bnJldi54bWxEj0FrAjEUhO8F/0N4Qm81W8Vit0YRqdRL&#10;BVeL18fmubu4eQlJ6q7/vhGEHoeZ+YaZL3vTiiv50FhW8DrKQBCXVjdcKTgeNi8zECEia2wtk4Ib&#10;BVguBk9zzLXteE/XIlYiQTjkqKCO0eVShrImg2FkHXHyztYbjEn6SmqPXYKbVo6z7E0abDgt1Oho&#10;XVN5KX6Ngs/p2fnD6eQy+2O7713xddlFVup52K8+QETq43/40d5qBZPx9B3ub9IT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y/aXxQAAAN0AAAAPAAAAAAAAAAAAAAAA&#10;AJ8CAABkcnMvZG93bnJldi54bWxQSwUGAAAAAAQABAD3AAAAkQMAAAAA&#10;">
                  <v:imagedata r:id="rId499" o:title=""/>
                </v:shape>
                <v:shape id="Picture 3260" o:spid="_x0000_s1197" type="#_x0000_t75" style="position:absolute;left:35478;top:20051;width:86842;height:6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mDOW/AAAA3QAAAA8AAABkcnMvZG93bnJldi54bWxET8uqwjAQ3Qv+QxjBnaYqFKlGUUEQ5eJ7&#10;PzRjW2wmtYla//5mIbg8nPd03phSvKh2hWUFg34Egji1uuBMweW87o1BOI+ssbRMCj7kYD5rt6aY&#10;aPvmI71OPhMhhF2CCnLvq0RKl+Zk0PVtRRy4m60N+gDrTOoa3yHclHIYRbE0WHBoyLGiVU7p/fQ0&#10;Cnbb1VPbRfzw+8F9+Te+6kNUaqW6nWYxAeGp8T/x173RCkbDOOwPb8ITkL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JgzlvwAAAN0AAAAPAAAAAAAAAAAAAAAAAJ8CAABk&#10;cnMvZG93bnJldi54bWxQSwUGAAAAAAQABAD3AAAAiwMAAAAA&#10;">
                  <v:imagedata r:id="rId500" o:title=""/>
                </v:shape>
                <v:shape id="Picture 3261" o:spid="_x0000_s1198" type="#_x0000_t75" style="position:absolute;left:35677;top:16144;width:86782;height:3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ttUzFAAAA3QAAAA8AAABkcnMvZG93bnJldi54bWxEj0GLwjAUhO/C/ofwFvYia9oKKtUoS2Fh&#10;BT1YZc+P5tmWNi+liVr/vREEj8PMfMOsNoNpxZV6V1tWEE8iEMSF1TWXCk7H3+8FCOeRNbaWScGd&#10;HGzWH6MVptre+EDX3JciQNilqKDyvkuldEVFBt3EdsTBO9veoA+yL6Xu8RbgppVJFM2kwZrDQoUd&#10;ZRUVTX4xCubJfbfIDvtm+t9c9Nbl4xNFY6W+PoefJQhPg3+HX+0/rWCazGJ4vglP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LbVMxQAAAN0AAAAPAAAAAAAAAAAAAAAA&#10;AJ8CAABkcnMvZG93bnJldi54bWxQSwUGAAAAAAQABAD3AAAAkQMAAAAA&#10;">
                  <v:imagedata r:id="rId501" o:title=""/>
                </v:shape>
                <v:shape id="Picture 3262" o:spid="_x0000_s1199" type="#_x0000_t75" style="position:absolute;left:35777;top:16124;width:22901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fjrGAAAA3QAAAA8AAABkcnMvZG93bnJldi54bWxEj0FrwkAUhO+F/oflFbzVTWMrJbqKCMYK&#10;JVCben7NPpNg9m3Irhr/vSsIHoeZ+YaZznvTiBN1rras4G0YgSAurK65VJD/rl4/QTiPrLGxTAou&#10;5GA+e36aYqLtmX/otPWlCBB2CSqovG8TKV1RkUE3tC1x8Pa2M+iD7EqpOzwHuGlkHEVjabDmsFBh&#10;S8uKisP2aBRsso8s/a+/R/s+Xqd5/r7apdmfUoOXfjEB4an3j/C9/aUVjOJxDLc34QnI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F+OsYAAADdAAAADwAAAAAAAAAAAAAA&#10;AACfAgAAZHJzL2Rvd25yZXYueG1sUEsFBgAAAAAEAAQA9wAAAJIDAAAAAA==&#10;">
                  <v:imagedata r:id="rId502" o:title=""/>
                </v:shape>
                <v:shape id="Picture 3263" o:spid="_x0000_s1200" type="#_x0000_t75" style="position:absolute;left:59017;top:13154;width:63542;height:3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xELEAAAA3QAAAA8AAABkcnMvZG93bnJldi54bWxEj0GLwjAUhO8L/ofwBC+iqRVcrUYRQRCW&#10;PdjV+yN5tsXmpTZR6783Cwt7HGbmG2a16WwtHtT6yrGCyTgBQaydqbhQcPrZj+YgfEA2WDsmBS/y&#10;sFn3PlaYGffkIz3yUIgIYZ+hgjKEJpPS65Is+rFriKN3ca3FEGVbSNPiM8JtLdMkmUmLFceFEhva&#10;laSv+d0q+P782g536f2qhzfW5pic88XtrNSg322XIAJ14T/81z4YBdN0NoXfN/EJyP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qxELEAAAA3QAAAA8AAAAAAAAAAAAAAAAA&#10;nwIAAGRycy9kb3ducmV2LnhtbFBLBQYAAAAABAAEAPcAAACQAwAAAAA=&#10;">
                  <v:imagedata r:id="rId503" o:title=""/>
                </v:shape>
                <v:shape id="Picture 3264" o:spid="_x0000_s1201" type="#_x0000_t75" style="position:absolute;left:35777;top:16104;width:2254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NrnLGAAAA3QAAAA8AAABkcnMvZG93bnJldi54bWxEj9FqwkAURN8L/YflFnxrNhobJGYNQSoE&#10;fChVP+CavSah2btpdqtpv75bKPg4zMwZJi8m04srja6zrGAexSCIa6s7bhScjrvnFQjnkTX2lknB&#10;NzkoNo8POWba3vidrgffiABhl6GC1vshk9LVLRl0kR2Ig3exo0Ef5NhIPeItwE0vF3GcSoMdh4UW&#10;B9q2VH8cvoyC6nPvurf561Sa+ue89Zi8NFWi1OxpKtcgPE3+Hv5vV1pBskiX8PcmP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2ucsYAAADdAAAADwAAAAAAAAAAAAAA&#10;AACfAgAAZHJzL2Rvd25yZXYueG1sUEsFBgAAAAAEAAQA9wAAAJIDAAAAAA==&#10;">
                  <v:imagedata r:id="rId504" o:title=""/>
                </v:shape>
                <v:shape id="Picture 3265" o:spid="_x0000_s1202" type="#_x0000_t75" style="position:absolute;left:35777;top:16084;width:2180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s/KfGAAAA3QAAAA8AAABkcnMvZG93bnJldi54bWxEj0FrwkAUhO9C/8PyCr3pppGmkrqKKNKC&#10;oDR68fa6+5qEZt+m2a2m/94VBI/DzHzDTOe9bcSJOl87VvA8SkAQa2dqLhUc9uvhBIQPyAYbx6Tg&#10;nzzMZw+DKebGnfmTTkUoRYSwz1FBFUKbS+l1RRb9yLXE0ft2ncUQZVdK0+E5wm0j0yTJpMWa40KF&#10;LS0r0j/Fn1Xw5dLXZLVZZMuxDb/v26M2vNNKPT32izcQgfpwD9/aH0bBOM1e4PomPgE5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z8p8YAAADdAAAADwAAAAAAAAAAAAAA&#10;AACfAgAAZHJzL2Rvd25yZXYueG1sUEsFBgAAAAAEAAQA9wAAAJIDAAAAAA==&#10;">
                  <v:imagedata r:id="rId505" o:title=""/>
                </v:shape>
                <v:shape id="Picture 3266" o:spid="_x0000_s1203" type="#_x0000_t75" style="position:absolute;left:35777;top:16065;width:2108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DzJ7FAAAA3QAAAA8AAABkcnMvZG93bnJldi54bWxEj0FrwkAUhO8F/8PyBG91o5a0xGxEAoLg&#10;qam0Pb5mn0kw+zbsrjH9991CocdhZr5h8t1kejGS851lBatlAoK4trrjRsH57fD4AsIHZI29ZVLw&#10;TR52xewhx0zbO7/SWIVGRAj7DBW0IQyZlL5uyaBf2oE4ehfrDIYoXSO1w3uEm16ukySVBjuOCy0O&#10;VLZUX6ubUfD06d1XWZ6r9x4nmY4fz+WGTkot5tN+CyLQFP7Df+2jVrBZpyn8volPQB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Q8yexQAAAN0AAAAPAAAAAAAAAAAAAAAA&#10;AJ8CAABkcnMvZG93bnJldi54bWxQSwUGAAAAAAQABAD3AAAAkQMAAAAA&#10;">
                  <v:imagedata r:id="rId506" o:title=""/>
                </v:shape>
                <v:shape id="Picture 3267" o:spid="_x0000_s1204" type="#_x0000_t75" style="position:absolute;left:35777;top:16045;width:2035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5DXFAAAA3QAAAA8AAABkcnMvZG93bnJldi54bWxEj0FrAjEUhO+F/ofwCr0Uzbotq6xGEaHQ&#10;U7G2isfH5rm7mLyETdTtvzeC4HGYmW+Y2aK3RpypC61jBaNhBoK4crrlWsHf7+dgAiJEZI3GMSn4&#10;pwCL+fPTDEvtLvxD502sRYJwKFFBE6MvpQxVQxbD0Hni5B1cZzEm2dVSd3hJcGtknmWFtNhyWmjQ&#10;06qh6rg5WQX7HX4sv6XP/Vqat21hVv0xa5V6femXUxCR+vgI39tfWsF7Xozh9iY9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suQ1xQAAAN0AAAAPAAAAAAAAAAAAAAAA&#10;AJ8CAABkcnMvZG93bnJldi54bWxQSwUGAAAAAAQABAD3AAAAkQMAAAAA&#10;">
                  <v:imagedata r:id="rId507" o:title=""/>
                </v:shape>
                <v:shape id="Picture 3268" o:spid="_x0000_s1205" type="#_x0000_t75" style="position:absolute;left:35777;top:16025;width:1963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mWnzCAAAA3QAAAA8AAABkcnMvZG93bnJldi54bWxET81qAjEQvgt9hzCF3jSrBZHVKG2p4EWo&#10;qw8wbGZ/2mSybOK69uk7h4LHj+9/sxu9UwP1sQ1sYD7LQBGXwbZcG7ic99MVqJiQLbrAZOBOEXbb&#10;p8kGcxtufKKhSLWSEI45GmhS6nKtY9mQxzgLHbFwVeg9JoF9rW2PNwn3Ti+ybKk9tiwNDXb00VD5&#10;U1y9lHwWd33cr76q4fzu3Pdx+LXzypiX5/FtDSrRmB7if/fBGnhdLGWuvJEno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Jlp8wgAAAN0AAAAPAAAAAAAAAAAAAAAAAJ8C&#10;AABkcnMvZG93bnJldi54bWxQSwUGAAAAAAQABAD3AAAAjgMAAAAA&#10;">
                  <v:imagedata r:id="rId508" o:title=""/>
                </v:shape>
                <v:shape id="Picture 3269" o:spid="_x0000_s1206" type="#_x0000_t75" style="position:absolute;left:35777;top:16005;width:1891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h2jDAAAA3QAAAA8AAABkcnMvZG93bnJldi54bWxEj0GLwjAUhO+C/yE8wYtoahfEVqOIIHhR&#10;WBXPj+bZ1jYvpYla//1GEPY4zMw3zHLdmVo8qXWlZQXTSQSCOLO65FzB5bwbz0E4j6yxtkwK3uRg&#10;ver3lphq++Jfep58LgKEXYoKCu+bVEqXFWTQTWxDHLybbQ36INtc6hZfAW5qGUfRTBosOSwU2NC2&#10;oKw6PYyCJHf7chNXo+31Pq/s8XioL+dEqeGg2yxAeOr8f/jb3msFP/Esgc+b8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SHaMMAAADdAAAADwAAAAAAAAAAAAAAAACf&#10;AgAAZHJzL2Rvd25yZXYueG1sUEsFBgAAAAAEAAQA9wAAAI8DAAAAAA==&#10;">
                  <v:imagedata r:id="rId509" o:title=""/>
                </v:shape>
                <v:shape id="Picture 3270" o:spid="_x0000_s1207" type="#_x0000_t75" style="position:absolute;left:35777;top:15985;width:1817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tlXEAAAA3QAAAA8AAABkcnMvZG93bnJldi54bWxET8uKwjAU3QvzD+EKsxtTHZ2RapRREFzo&#10;wgeIu0tzbYvNTU2iVr/eLAZcHs57PG1MJW7kfGlZQbeTgCDOrC45V7DfLb6GIHxA1lhZJgUP8jCd&#10;fLTGmGp75w3dtiEXMYR9igqKEOpUSp8VZNB3bE0cuZN1BkOELpfa4T2Gm0r2kuRHGiw5NhRY07yg&#10;7Ly9GgV6vx7snmX/4h6X/mx5OK4Ga1op9dlu/kYgAjXhLf53L7WC795v3B/fxCcgJ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DtlXEAAAA3QAAAA8AAAAAAAAAAAAAAAAA&#10;nwIAAGRycy9kb3ducmV2LnhtbFBLBQYAAAAABAAEAPcAAACQAwAAAAA=&#10;">
                  <v:imagedata r:id="rId510" o:title=""/>
                </v:shape>
                <v:shape id="Picture 3271" o:spid="_x0000_s1208" type="#_x0000_t75" style="position:absolute;left:35777;top:15965;width:1746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RwA3HAAAA3QAAAA8AAABkcnMvZG93bnJldi54bWxEj0FrwkAUhO+C/2F5BW+6UWkNqatIQYh4&#10;sNoq9PbIPpPQ7Ns0u4npv3cLBY/DzHzDLNe9qURHjSstK5hOIhDEmdUl5wo+P7bjGITzyBory6Tg&#10;lxysV8PBEhNtb3yk7uRzESDsElRQeF8nUrqsIINuYmvi4F1tY9AH2eRSN3gLcFPJWRS9SIMlh4UC&#10;a3orKPs+tUYBxbuf92cX79Nz2n5drmln2/1BqdFTv3kF4an3j/B/O9UK5rPFFP7ehCcgV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7RwA3HAAAA3QAAAA8AAAAAAAAAAAAA&#10;AAAAnwIAAGRycy9kb3ducmV2LnhtbFBLBQYAAAAABAAEAPcAAACTAwAAAAA=&#10;">
                  <v:imagedata r:id="rId511" o:title=""/>
                </v:shape>
                <v:shape id="Picture 3272" o:spid="_x0000_s1209" type="#_x0000_t75" style="position:absolute;left:35777;top:15945;width:1672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8rfGAAAA3QAAAA8AAABkcnMvZG93bnJldi54bWxEj0FrwkAUhO9C/8PyCt500wgqqatIQfEg&#10;iLGteHtkX5Ng9m3IrjH6611B6HGYmW+Y2aIzlWipcaVlBR/DCARxZnXJuYLvw2owBeE8ssbKMim4&#10;kYPF/K03w0TbK++pTX0uAoRdggoK7+tESpcVZNANbU0cvD/bGPRBNrnUDV4D3FQyjqKxNFhyWCiw&#10;pq+CsnN6MQrk6b6L1tvD5Id/2+Nyfx5N0xsr1X/vlp8gPHX+P/xqb7SCUTyJ4fkmPA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jyt8YAAADdAAAADwAAAAAAAAAAAAAA&#10;AACfAgAAZHJzL2Rvd25yZXYueG1sUEsFBgAAAAAEAAQA9wAAAJIDAAAAAA==&#10;">
                  <v:imagedata r:id="rId512" o:title=""/>
                </v:shape>
                <v:shape id="Picture 3273" o:spid="_x0000_s1210" type="#_x0000_t75" style="position:absolute;left:35777;top:15925;width:1600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RJvGAAAA3QAAAA8AAABkcnMvZG93bnJldi54bWxEj0FrwkAUhO8F/8PyCt6aTaOtJXWVIES9&#10;ldpcentkX5PQ7Nuwu8b4712h0OMwM98w6+1kejGS851lBc9JCoK4trrjRkH1VT69gfABWWNvmRRc&#10;ycN2M3tYY67thT9pPIVGRAj7HBW0IQy5lL5uyaBP7EAcvR/rDIYoXSO1w0uEm15mafoqDXYcF1oc&#10;aNdS/Xs6GwXlx/e+dtng+9VueXwpikMV7EGp+eNUvIMINIX/8F/7qBUsstUC7m/iE5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VEm8YAAADdAAAADwAAAAAAAAAAAAAA&#10;AACfAgAAZHJzL2Rvd25yZXYueG1sUEsFBgAAAAAEAAQA9wAAAJIDAAAAAA==&#10;">
                  <v:imagedata r:id="rId513" o:title=""/>
                </v:shape>
                <v:shape id="Picture 3274" o:spid="_x0000_s1211" type="#_x0000_t75" style="position:absolute;left:35777;top:15905;width:1528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BWLGAAAA3QAAAA8AAABkcnMvZG93bnJldi54bWxEj0FrwkAUhO9C/8PyCl6kbqpSbeoqVQl4&#10;8NCqP+CRfWZDs29Ddhujv94VBI/DzHzDzJedrURLjS8dK3gfJiCIc6dLLhQcD9nbDIQPyBorx6Tg&#10;Qh6Wi5feHFPtzvxL7T4UIkLYp6jAhFCnUvrckEU/dDVx9E6usRiibAqpGzxHuK3kKEk+pMWS44LB&#10;mtaG8r/9v1XA0+KwzjaD0+5Hj1fGXHWbDT6V6r92318gAnXhGX60t1rBeDSdwP1Nf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QFYsYAAADdAAAADwAAAAAAAAAAAAAA&#10;AACfAgAAZHJzL2Rvd25yZXYueG1sUEsFBgAAAAAEAAQA9wAAAJIDAAAAAA==&#10;">
                  <v:imagedata r:id="rId514" o:title=""/>
                </v:shape>
                <v:shape id="Picture 3275" o:spid="_x0000_s1212" type="#_x0000_t75" style="position:absolute;left:35777;top:15885;width:1455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1Y3GAAAA3QAAAA8AAABkcnMvZG93bnJldi54bWxEj1trwkAUhN8L/oflCH3Tjak3UlcJoiB9&#10;ES9BfDtkj0lo9mzIrpr++25B6OMwM98wi1VnavGg1lWWFYyGEQji3OqKCwXn03YwB+E8ssbaMin4&#10;IQerZe9tgYm2Tz7Q4+gLESDsElRQet8kUrq8JINuaBvi4N1sa9AH2RZSt/gMcFPLOIqm0mDFYaHE&#10;htYl5d/Hu1GQbvb37Babr0tKWTYuDG03V1Lqvd+lnyA8df4//GrvtIKPeDaBvzfhCc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nVjcYAAADdAAAADwAAAAAAAAAAAAAA&#10;AACfAgAAZHJzL2Rvd25yZXYueG1sUEsFBgAAAAAEAAQA9wAAAJIDAAAAAA==&#10;">
                  <v:imagedata r:id="rId515" o:title=""/>
                </v:shape>
                <v:shape id="Picture 3276" o:spid="_x0000_s1213" type="#_x0000_t75" style="position:absolute;left:35777;top:15865;width:1383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6VhzHAAAA3QAAAA8AAABkcnMvZG93bnJldi54bWxEj0FrwkAUhO+F/oflFXqrm9pqJbqKKIUi&#10;FWn04u2ZfU2C2bdxdxvjv3cLgsdhZr5hJrPO1KIl5yvLCl57CQji3OqKCwW77efLCIQPyBpry6Tg&#10;Qh5m08eHCabanvmH2iwUIkLYp6igDKFJpfR5SQZ9zzbE0fu1zmCI0hVSOzxHuKllP0mG0mDFcaHE&#10;hhYl5cfszyh4l/vFtt0Psu5k15vVpTosv1un1PNTNx+DCNSFe/jW/tIK3vofQ/h/E5+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6VhzHAAAA3QAAAA8AAAAAAAAAAAAA&#10;AAAAnwIAAGRycy9kb3ducmV2LnhtbFBLBQYAAAAABAAEAPcAAACTAwAAAAA=&#10;">
                  <v:imagedata r:id="rId516" o:title=""/>
                </v:shape>
                <v:shape id="Picture 3277" o:spid="_x0000_s1214" type="#_x0000_t75" style="position:absolute;left:35797;top:15845;width:1307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1VvGAAAA3QAAAA8AAABkcnMvZG93bnJldi54bWxEj0FLxDAQhe+C/yGM4M1NXcGWumkRQdjD&#10;wmpXwePQjE21mdQk7Xb/vRGEPT7evO/N29SLHcRMPvSOFdyuMhDErdM9dwreDs83BYgQkTUOjknB&#10;iQLU1eXFBkvtjvxKcxM7kSAcSlRgYhxLKUNryGJYuZE4eZ/OW4xJ+k5qj8cEt4NcZ9m9tNhzajA4&#10;0pOh9ruZbHrDmf1PU3z5eXt42X3496nb5ZNS11fL4wOISEs8H/+nt1rB3TrP4W9NQoCs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BjVW8YAAADdAAAADwAAAAAAAAAAAAAA&#10;AACfAgAAZHJzL2Rvd25yZXYueG1sUEsFBgAAAAAEAAQA9wAAAJIDAAAAAA==&#10;">
                  <v:imagedata r:id="rId517" o:title=""/>
                </v:shape>
                <v:shape id="Picture 3278" o:spid="_x0000_s1215" type="#_x0000_t75" style="position:absolute;left:35797;top:15825;width:1235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q7c7CAAAA3QAAAA8AAABkcnMvZG93bnJldi54bWxET8uKwjAU3QvzD+EOuNNUZVQ6RhFRKjiC&#10;rw+4NnfaYnNTm2g7f28WAy4P5z1btKYUT6pdYVnBoB+BIE6tLjhTcDlvelMQziNrLC2Tgj9ysJh/&#10;dGYYa9vwkZ4nn4kQwi5GBbn3VSylS3My6Pq2Ig7cr60N+gDrTOoamxBuSjmMorE0WHBoyLGiVU7p&#10;7fQwCjbrn2uSmP1h2ji/uyf7r0M7rpTqfrbLbxCeWv8W/7u3WsFoOAlzw5vwBO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Ku3OwgAAAN0AAAAPAAAAAAAAAAAAAAAAAJ8C&#10;AABkcnMvZG93bnJldi54bWxQSwUGAAAAAAQABAD3AAAAjgMAAAAA&#10;">
                  <v:imagedata r:id="rId518" o:title=""/>
                </v:shape>
                <v:shape id="Picture 3279" o:spid="_x0000_s1216" type="#_x0000_t75" style="position:absolute;left:35797;top:15805;width:11620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wZ/EAAAA3QAAAA8AAABkcnMvZG93bnJldi54bWxEj0GLwjAUhO8L/ofwhL2tqe6u2moUEQSh&#10;p60ePD6bZ1tsXkoTa/33ZkHwOMzMN8xy3ZtadNS6yrKC8SgCQZxbXXGh4HjYfc1BOI+ssbZMCh7k&#10;YL0afCwx0fbOf9RlvhABwi5BBaX3TSKly0sy6Ea2IQ7exbYGfZBtIXWL9wA3tZxE0VQarDgslNjQ&#10;tqT8mt2MgjSOmxudsHaH7scdaZpmv+dUqc9hv1mA8NT7d/jV3msF35NZDP9vwhO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JwZ/EAAAA3QAAAA8AAAAAAAAAAAAAAAAA&#10;nwIAAGRycy9kb3ducmV2LnhtbFBLBQYAAAAABAAEAPcAAACQAwAAAAA=&#10;">
                  <v:imagedata r:id="rId519" o:title=""/>
                </v:shape>
                <v:shape id="Picture 3280" o:spid="_x0000_s1217" type="#_x0000_t75" style="position:absolute;left:35797;top:15785;width:1090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f6DBAAAA3QAAAA8AAABkcnMvZG93bnJldi54bWxET01rAjEQvRf8D2EK3mq2VoqsRqmC0JNY&#10;FWlvQzJulm4maxLd9d+bQ6HHx/ueL3vXiBuFWHtW8DoqQBBrb2quFBwPm5cpiJiQDTaeScGdIiwX&#10;g6c5lsZ3/EW3fapEDuFYogKbUltKGbUlh3HkW+LMnX1wmDIMlTQBuxzuGjkuinfpsObcYLGltSX9&#10;u786BfF7e9p2rZP2ole6/pGT3SR4pYbP/ccMRKI+/Yv/3J9Gwdt4mvfnN/kJ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1f6DBAAAA3QAAAA8AAAAAAAAAAAAAAAAAnwIA&#10;AGRycy9kb3ducmV2LnhtbFBLBQYAAAAABAAEAPcAAACNAwAAAAA=&#10;">
                  <v:imagedata r:id="rId520" o:title=""/>
                </v:shape>
                <v:shape id="Picture 3281" o:spid="_x0000_s1218" type="#_x0000_t75" style="position:absolute;left:35797;top:15766;width:1018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+Wm3IAAAA3QAAAA8AAABkcnMvZG93bnJldi54bWxEj09rwkAUxO+FfoflFbzVjZFKiK5SKtVe&#10;Khj/gLdH9pnEZN+m2a2m394tFHocZuY3zGzRm0ZcqXOVZQWjYQSCOLe64kLBfvf+nIBwHlljY5kU&#10;/JCDxfzxYYaptjfe0jXzhQgQdikqKL1vUyldXpJBN7QtcfDOtjPog+wKqTu8BbhpZBxFE2mw4rBQ&#10;YktvJeV19m0UnD4n/SqJD5uqqevMLb8u65fjUqnBU/86BeGp9//hv/aHVjCOkxH8vglPQM7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/lptyAAAAN0AAAAPAAAAAAAAAAAA&#10;AAAAAJ8CAABkcnMvZG93bnJldi54bWxQSwUGAAAAAAQABAD3AAAAlAMAAAAA&#10;">
                  <v:imagedata r:id="rId521" o:title=""/>
                </v:shape>
                <v:shape id="Picture 3282" o:spid="_x0000_s1219" type="#_x0000_t75" style="position:absolute;left:35797;top:15746;width:944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3O/fDAAAA3QAAAA8AAABkcnMvZG93bnJldi54bWxEj0FrAjEUhO8F/0N4Qm8161aqrEaRgtKr&#10;tsXrI3ludt28LJvU3fbXN4LgcZiZb5jVZnCNuFIXKs8KppMMBLH2puJSwdfn7mUBIkRkg41nUvBL&#10;ATbr0dMKC+N7PtD1GEuRIBwKVGBjbAspg7bkMEx8S5y8s+8cxiS7UpoO+wR3jcyz7E06rDgtWGzp&#10;3ZK+HH+cAqdpX/cz89cYa+rL96E+6Xmt1PN42C5BRBriI3xvfxgFr/kih9ub9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c798MAAADdAAAADwAAAAAAAAAAAAAAAACf&#10;AgAAZHJzL2Rvd25yZXYueG1sUEsFBgAAAAAEAAQA9wAAAI8DAAAAAA==&#10;">
                  <v:imagedata r:id="rId522" o:title=""/>
                </v:shape>
                <v:shape id="Picture 3283" o:spid="_x0000_s1220" type="#_x0000_t75" style="position:absolute;left:35797;top:15726;width:873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B/H/FAAAA3QAAAA8AAABkcnMvZG93bnJldi54bWxEj0FLAzEUhO+C/yE8wZvNukVpt02LLggF&#10;T65eentsXndjNi9LErdrf70RBI/DzHzDbPezG8REIRrPCu4XBQji1mvDnYKP95e7FYiYkDUOnknB&#10;N0XY766vtlhpf+Y3mprUiQzhWKGCPqWxkjK2PTmMCz8SZ+/kg8OUZeikDnjOcDfIsigepUPDeaHH&#10;keqeWtt8OQW1sZfRmtf10T7XTZIPl3Cwn0rd3sxPGxCJ5vQf/msftIJluVrC75v8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Afx/xQAAAN0AAAAPAAAAAAAAAAAAAAAA&#10;AJ8CAABkcnMvZG93bnJldi54bWxQSwUGAAAAAAQABAD3AAAAkQMAAAAA&#10;">
                  <v:imagedata r:id="rId523" o:title=""/>
                </v:shape>
                <v:shape id="Picture 3284" o:spid="_x0000_s1221" type="#_x0000_t75" style="position:absolute;left:35797;top:15706;width:799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fSQrHAAAA3QAAAA8AAABkcnMvZG93bnJldi54bWxEj9FKw0AURN8L/sNyBV+K3bQWiTGbIhWx&#10;FkStfsA1e80Gs3dDdm0Sv75bKPRxmJkzTL4abCP21PnasYL5LAFBXDpdc6Xg6/PpOgXhA7LGxjEp&#10;GMnDqriY5Jhp1/MH7XehEhHCPkMFJoQ2k9KXhiz6mWuJo/fjOoshyq6SusM+wm0jF0lyKy3WHBcM&#10;trQ2VP7u/qyCl+H53Y7Yj3fOvL79bx/L737qlbq6HB7uQQQawjl8am+0gptFuoTjm/gEZHE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fSQrHAAAA3QAAAA8AAAAAAAAAAAAA&#10;AAAAnwIAAGRycy9kb3ducmV2LnhtbFBLBQYAAAAABAAEAPcAAACTAwAAAAA=&#10;">
                  <v:imagedata r:id="rId524" o:title=""/>
                </v:shape>
                <v:shape id="Picture 3285" o:spid="_x0000_s1222" type="#_x0000_t75" style="position:absolute;left:35797;top:15686;width:727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liMbEAAAA3QAAAA8AAABkcnMvZG93bnJldi54bWxEj09rAjEUxO8Fv0N4Qm81q9Iqq1GsUOrV&#10;P4jHx+a5Wdy8bJO4bvvpjSD0OMzMb5j5srO1aMmHyrGC4SADQVw4XXGp4LD/epuCCBFZY+2YFPxS&#10;gOWi9zLHXLsbb6ndxVIkCIccFZgYm1zKUBiyGAauIU7e2XmLMUlfSu3xluC2lqMs+5AWK04LBhta&#10;Gyouu6tVcPzJjmhCMfn++7ycurGc1O3GK/Xa71YzEJG6+B9+tjdawXg0fYfHm/Q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liMbEAAAA3QAAAA8AAAAAAAAAAAAAAAAA&#10;nwIAAGRycy9kb3ducmV2LnhtbFBLBQYAAAAABAAEAPcAAACQAwAAAAA=&#10;">
                  <v:imagedata r:id="rId525" o:title=""/>
                </v:shape>
                <v:shape id="Picture 3286" o:spid="_x0000_s1223" type="#_x0000_t75" style="position:absolute;left:35797;top:15666;width:655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fSbbHAAAA3QAAAA8AAABkcnMvZG93bnJldi54bWxEj0FrwkAUhO+F/oflCb3VjSnYEN1IKRaF&#10;QqXRi7dH9pnEZt/G7EZjf70rFHocZuYbZr4YTCPO1LnasoLJOAJBXFhdc6lgt/14TkA4j6yxsUwK&#10;ruRgkT0+zDHV9sLfdM59KQKEXYoKKu/bVEpXVGTQjW1LHLyD7Qz6ILtS6g4vAW4aGUfRVBqsOSxU&#10;2NJ7RcVP3hsFptzHy9Wm7nm9+r1uvpLP46l4VeppNLzNQHga/H/4r73WCl7iZAr3N+EJy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/fSbbHAAAA3QAAAA8AAAAAAAAAAAAA&#10;AAAAnwIAAGRycy9kb3ducmV2LnhtbFBLBQYAAAAABAAEAPcAAACTAwAAAAA=&#10;">
                  <v:imagedata r:id="rId526" o:title=""/>
                </v:shape>
                <v:shape id="Picture 3287" o:spid="_x0000_s1224" type="#_x0000_t75" style="position:absolute;left:35797;top:15646;width:582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dW3DAAAA3QAAAA8AAABkcnMvZG93bnJldi54bWxEj0+LwjAUxO8LfofwBG9rqkJXq1FkwT/s&#10;ZVlX74/m2ZY2LyXJ1vrtzYLgcZiZ3zCrTW8a0ZHzlWUFk3ECgji3uuJCwfl39z4H4QOyxsYyKbiT&#10;h8168LbCTNsb/1B3CoWIEPYZKihDaDMpfV6SQT+2LXH0rtYZDFG6QmqHtwg3jZwmSSoNVhwXSmzp&#10;s6S8Pv0ZBd0X857qy8Klab+T31c+1Gam1GjYb5cgAvXhFX62j1rBbDr/gP838Qn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B1bcMAAADdAAAADwAAAAAAAAAAAAAAAACf&#10;AgAAZHJzL2Rvd25yZXYueG1sUEsFBgAAAAAEAAQA9wAAAI8DAAAAAA==&#10;">
                  <v:imagedata r:id="rId527" o:title=""/>
                </v:shape>
                <v:shape id="Picture 3288" o:spid="_x0000_s1225" type="#_x0000_t75" style="position:absolute;left:35797;top:15626;width:510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CvnCAAAA3QAAAA8AAABkcnMvZG93bnJldi54bWxET8uKwjAU3Q/4D+EK7sZUhaFUo4gPnN3g&#10;E5eX5vahzU1tMlr9erMYmOXhvCez1lTiTo0rLSsY9CMQxKnVJecKDvv1ZwzCeWSNlWVS8CQHs2nn&#10;Y4KJtg/e0n3ncxFC2CWooPC+TqR0aUEGXd/WxIHLbGPQB9jkUjf4COGmksMo+pIGSw4NBda0KCi9&#10;7n6NAl9xdoqWl81Jx7dbfYyz1fn1o1Sv287HIDy1/l/85/7WCkbDOMwNb8ITkN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Qr5wgAAAN0AAAAPAAAAAAAAAAAAAAAAAJ8C&#10;AABkcnMvZG93bnJldi54bWxQSwUGAAAAAAQABAD3AAAAjgMAAAAA&#10;">
                  <v:imagedata r:id="rId528" o:title=""/>
                </v:shape>
                <v:shape id="Picture 3289" o:spid="_x0000_s1226" type="#_x0000_t75" style="position:absolute;left:35797;top:15606;width:436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deXrHAAAA3QAAAA8AAABkcnMvZG93bnJldi54bWxEj09rAjEUxO8Fv0N4Qi+lZqtgt6tRitLS&#10;gyDaP+fn5rm7mLysSdTtt28EocdhZn7DTOedNeJMPjSOFTwNMhDEpdMNVwq+Pt8ecxAhIms0jknB&#10;LwWYz3p3Uyy0u/CGzttYiQThUKCCOsa2kDKUNVkMA9cSJ2/vvMWYpK+k9nhJcGvkMMvG0mLDaaHG&#10;lhY1lYftySooNw/VD5/M2q8W38fl8y4fmfeg1H2/e52AiNTF//Ct/aEVjIb5C1zfpCcgZ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3deXrHAAAA3QAAAA8AAAAAAAAAAAAA&#10;AAAAnwIAAGRycy9kb3ducmV2LnhtbFBLBQYAAAAABAAEAPcAAACTAwAAAAA=&#10;">
                  <v:imagedata r:id="rId529" o:title=""/>
                </v:shape>
                <v:shape id="Picture 3290" o:spid="_x0000_s1227" type="#_x0000_t75" style="position:absolute;left:35797;top:15586;width:364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W4jzDAAAA3QAAAA8AAABkcnMvZG93bnJldi54bWxET1trwjAUfh/4H8IZ+DbT1SGuGkUKBXF7&#10;8AZ7PTTHpticlCZqtl+/PAz2+PHdl+toO3GnwbeOFbxOMhDEtdMtNwrOp+plDsIHZI2dY1LwTR7W&#10;q9HTEgvtHnyg+zE0IoWwL1CBCaEvpPS1IYt+4nrixF3cYDEkODRSD/hI4baTeZbNpMWWU4PBnkpD&#10;9fV4swrq69ZVP7Rvy/nH29culvH2uTNKjZ/jZgEiUAz/4j/3ViuY5u9pf3qTn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biPMMAAADdAAAADwAAAAAAAAAAAAAAAACf&#10;AgAAZHJzL2Rvd25yZXYueG1sUEsFBgAAAAAEAAQA9wAAAI8DAAAAAA==&#10;">
                  <v:imagedata r:id="rId530" o:title=""/>
                </v:shape>
                <v:shape id="Picture 3291" o:spid="_x0000_s1228" type="#_x0000_t75" style="position:absolute;left:35797;top:15566;width:293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4+FTHAAAA3QAAAA8AAABkcnMvZG93bnJldi54bWxEj91qwkAUhO8LvsNyhN6IbozFn+gqpRAq&#10;lBb8eYBj9piNZs+G7FbTt3cLhV4OM/MNs9p0thY3an3lWMF4lIAgLpyuuFRwPOTDOQgfkDXWjknB&#10;D3nYrHtPK8y0u/OObvtQighhn6ECE0KTSekLQxb9yDXE0Tu71mKIsi2lbvEe4baWaZJMpcWK44LB&#10;ht4MFdf9t1XwXr18fcjFYHI9BVNcZmk+OH7mSj33u9cliEBd+A//tbdawSRdjOH3TXwCcv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t4+FTHAAAA3QAAAA8AAAAAAAAAAAAA&#10;AAAAnwIAAGRycy9kb3ducmV2LnhtbFBLBQYAAAAABAAEAPcAAACTAwAAAAA=&#10;">
                  <v:imagedata r:id="rId531" o:title=""/>
                </v:shape>
                <v:shape id="Picture 3292" o:spid="_x0000_s1229" type="#_x0000_t75" style="position:absolute;left:35797;top:15546;width:219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lKbFAAAA3QAAAA8AAABkcnMvZG93bnJldi54bWxEj0FrwkAUhO+F/oflFXopujGhElNXkULA&#10;Y6NBr4/sMwnNvg3ZVWN+fbdQ6HGYmW+Y9XY0nbjR4FrLChbzCARxZXXLtYLymM9SEM4ja+wsk4IH&#10;Odhunp/WmGl754JuB1+LAGGXoYLG+z6T0lUNGXRz2xMH72IHgz7IoZZ6wHuAm07GUbSUBlsOCw32&#10;9NlQ9X24GgX52ZVTkuLX25SW77xYGXspTkq9voy7DxCeRv8f/mvvtYIkXsXw+yY8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gJSmxQAAAN0AAAAPAAAAAAAAAAAAAAAA&#10;AJ8CAABkcnMvZG93bnJldi54bWxQSwUGAAAAAAQABAD3AAAAkQMAAAAA&#10;">
                  <v:imagedata r:id="rId532" o:title=""/>
                </v:shape>
                <v:shape id="Picture 3293" o:spid="_x0000_s1230" type="#_x0000_t75" style="position:absolute;left:35797;top:15526;width:147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eJDHAAAA3QAAAA8AAABkcnMvZG93bnJldi54bWxEj0FrwkAUhO+F/oflFbzppgq2jdmEUhUq&#10;vdgo9frIviYh2bchu9H037uC0OMwM98wSTaaVpypd7VlBc+zCARxYXXNpYLjYTt9BeE8ssbWMin4&#10;IwdZ+viQYKzthb/pnPtSBAi7GBVU3nexlK6oyKCb2Y44eL+2N+iD7Eupe7wEuGnlPIqW0mDNYaHC&#10;jj4qKpp8MAp+di/DuNuuD/th2ZTu+LXRp2Kj1ORpfF+B8DT6//C9/akVLOZvC7i9CU9Ap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qeJDHAAAA3QAAAA8AAAAAAAAAAAAA&#10;AAAAnwIAAGRycy9kb3ducmV2LnhtbFBLBQYAAAAABAAEAPcAAACTAwAAAAA=&#10;">
                  <v:imagedata r:id="rId533" o:title=""/>
                </v:shape>
                <v:shape id="Picture 3294" o:spid="_x0000_s1231" type="#_x0000_t75" style="position:absolute;left:35797;top:15506;width:737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IEFjEAAAA3QAAAA8AAABkcnMvZG93bnJldi54bWxEj91qAjEUhO8F3yEcwbuaVYvoahQpiG1p&#10;C/48wGFz3CxuTpYkXbdv3wiCl8PMfMOsNp2tRUs+VI4VjEcZCOLC6YpLBefT7mUOIkRkjbVjUvBH&#10;ATbrfm+FuXY3PlB7jKVIEA45KjAxNrmUoTBkMYxcQ5y8i/MWY5K+lNrjLcFtLSdZNpMWK04LBht6&#10;M1Rcj79WQWa+m5K6D+/O7ezny3/uxzveKzUcdNsliEhdfIYf7XetYDpZvML9TXo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IEFjEAAAA3QAAAA8AAAAAAAAAAAAAAAAA&#10;nwIAAGRycy9kb3ducmV2LnhtbFBLBQYAAAAABAAEAPcAAACQAwAAAAA=&#10;">
                  <v:imagedata r:id="rId534" o:title=""/>
                </v:shape>
                <v:shape id="Picture 3295" o:spid="_x0000_s1232" type="#_x0000_t75" style="position:absolute;left:59216;top:12317;width:63363;height: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MtrEAAAA3QAAAA8AAABkcnMvZG93bnJldi54bWxEj81qwzAQhO+FvIPYQG+JnDR/dSObUCgx&#10;FAJxcshxsbaWqbUylhq7b18VCj0OM/MNs89H24o79b5xrGAxT0AQV043XCu4Xt5mOxA+IGtsHZOC&#10;b/KQZ5OHPabaDXymexlqESHsU1RgQuhSKX1lyKKfu444eh+utxii7Gupexwi3LZymSQbabHhuGCw&#10;o1dD1Wf5ZSNlLG+8xdPxtkFfsMFikO8rpR6n4+EFRKAx/If/2oVW8LR8XsPvm/gE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PMtrEAAAA3QAAAA8AAAAAAAAAAAAAAAAA&#10;nwIAAGRycy9kb3ducmV2LnhtbFBLBQYAAAAABAAEAPcAAACQAwAAAAA=&#10;">
                  <v:imagedata r:id="rId535" o:title=""/>
                </v:shape>
                <v:shape id="Picture 3296" o:spid="_x0000_s1233" type="#_x0000_t75" style="position:absolute;left:125389;top:12417;width:279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c4DFAAAA3QAAAA8AAABkcnMvZG93bnJldi54bWxEj81uwjAQhO+V+g7WVuoNnKaChoBB/eHv&#10;2sADLPGSRI3Xaewm4e0xElKPo5n5RrNYDaYWHbWusqzgZRyBIM6trrhQcDxsRgkI55E11pZJwYUc&#10;rJaPDwtMte35m7rMFyJA2KWooPS+SaV0eUkG3dg2xME729agD7ItpG6xD3BTyziKptJgxWGhxIY+&#10;S8p/sj+joP847d7W+NVN1qc43p47TIbsV6nnp+F9DsLT4P/D9/ZeK3iNZ1O4vQlP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1HOAxQAAAN0AAAAPAAAAAAAAAAAAAAAA&#10;AJ8CAABkcnMvZG93bnJldi54bWxQSwUGAAAAAAQABAD3AAAAkQMAAAAA&#10;">
                  <v:imagedata r:id="rId536" o:title=""/>
                </v:shape>
                <v:shape id="Picture 3297" o:spid="_x0000_s1234" type="#_x0000_t75" style="position:absolute;left:125130;top:12397;width:53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bdPFAAAA3QAAAA8AAABkcnMvZG93bnJldi54bWxEj9FqwkAURN8L/sNyC30pujFCq9FVRBAV&#10;6kNSP+CSvW5Cs3dDdhvTv+8Kgo/DzJxhVpvBNqKnzteOFUwnCQji0umajYLL9348B+EDssbGMSn4&#10;Iw+b9ehlhZl2N86pL4IREcI+QwVVCG0mpS8rsugnriWO3tV1FkOUnZG6w1uE20amSfIhLdYcFyps&#10;aVdR+VP8WgWHIe/zPX2ZugiFaQ+azqf0Xam312G7BBFoCM/wo33UCmbp4hPub+IT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W3TxQAAAN0AAAAPAAAAAAAAAAAAAAAA&#10;AJ8CAABkcnMvZG93bnJldi54bWxQSwUGAAAAAAQABAD3AAAAkQMAAAAA&#10;">
                  <v:imagedata r:id="rId537" o:title=""/>
                </v:shape>
                <v:shape id="Picture 3298" o:spid="_x0000_s1235" type="#_x0000_t75" style="position:absolute;left:124612;top:12377;width:105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o13DAAAA3QAAAA8AAABkcnMvZG93bnJldi54bWxET89rwjAUvg/8H8ITdhma6mBoNS0iynYY&#10;g+lEj4/m2RSbl5JE7f775TDw+PH9Xpa9bcWNfGgcK5iMMxDEldMN1wp+9tvRDESIyBpbx6TglwKU&#10;xeBpibl2d/6m2y7WIoVwyFGBibHLpQyVIYth7DrixJ2dtxgT9LXUHu8p3LZymmVv0mLDqcFgR2tD&#10;1WV3tQrm/rSZTZoet9ev/TuZTz68yKNSz8N+tQARqY8P8b/7Qyt4nc7T3PQmPQF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SjXcMAAADdAAAADwAAAAAAAAAAAAAAAACf&#10;AgAAZHJzL2Rvd25yZXYueG1sUEsFBgAAAAAEAAQA9wAAAI8DAAAAAA==&#10;">
                  <v:imagedata r:id="rId538" o:title=""/>
                </v:shape>
                <v:shape id="Picture 3299" o:spid="_x0000_s1236" type="#_x0000_t75" style="position:absolute;left:124094;top:12357;width:157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8revHAAAA3QAAAA8AAABkcnMvZG93bnJldi54bWxEj0FrwkAUhO8F/8PyhN7qRoXSpK6iQaEU&#10;sRjbg7dH9jWJZt+G7Brjv3eFQo/DzHzDzBa9qUVHrassKxiPIhDEudUVFwq+D5uXNxDOI2usLZOC&#10;GzlYzAdPM0y0vfKeuswXIkDYJaig9L5JpHR5SQbdyDbEwfu1rUEfZFtI3eI1wE0tJ1H0Kg1WHBZK&#10;bCgtKT9nF6OgO12+PuvUpzs6/sTH9Wq7y+Jcqedhv3wH4an3/+G/9odWMJ3EMTzehCc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t8revHAAAA3QAAAA8AAAAAAAAAAAAA&#10;AAAAnwIAAGRycy9kb3ducmV2LnhtbFBLBQYAAAAABAAEAPcAAACTAwAAAAA=&#10;">
                  <v:imagedata r:id="rId539" o:title=""/>
                </v:shape>
                <v:shape id="Picture 3300" o:spid="_x0000_s1237" type="#_x0000_t75" style="position:absolute;left:123596;top:12337;width:207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Z5/DAAAA3QAAAA8AAABkcnMvZG93bnJldi54bWxET0trwkAQvgv9D8sUepG6myoi0VWKpFDo&#10;pT6gHofsNAlmZ0N2jOm/7x4KPX58781u9K0aqI9NYAvZzIAiLoNruLJwPr09r0BFQXbYBiYLPxRh&#10;t32YbDB34c4HGo5SqRTCMUcLtUiXax3LmjzGWeiIE/cdeo+SYF9p1+M9hftWvxiz1B4bTg01drSv&#10;qbweb97C11Uu3bTIcFmsjHx+LIaizQZrnx7H1zUooVH+xX/ud2dhPjdpf3qTnoD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xnn8MAAADdAAAADwAAAAAAAAAAAAAAAACf&#10;AgAAZHJzL2Rvd25yZXYueG1sUEsFBgAAAAAEAAQA9wAAAI8DAAAAAA==&#10;">
                  <v:imagedata r:id="rId540" o:title=""/>
                </v:shape>
                <v:shape id="Picture 3301" o:spid="_x0000_s1238" type="#_x0000_t75" style="position:absolute;left:123077;top:12317;width:259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SLTFAAAA3QAAAA8AAABkcnMvZG93bnJldi54bWxEj0FrwkAUhO8F/8PyBG91Y6WlRFeJLUIJ&#10;9JCo92f2mUSzb8Pu1qT/vlso9DjMzDfMejuaTtzJ+daygsU8AUFcWd1yreB42D++gvABWWNnmRR8&#10;k4ftZvKwxlTbgQu6l6EWEcI+RQVNCH0qpa8aMujntieO3sU6gyFKV0vtcIhw08mnJHmRBluOCw32&#10;9NZQdSu/jILsnJ8PVZY/X4rRYXvaXTP8fFdqNh2zFYhAY/gP/7U/tILlMlnA75v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n0i0xQAAAN0AAAAPAAAAAAAAAAAAAAAA&#10;AJ8CAABkcnMvZG93bnJldi54bWxQSwUGAAAAAAQABAD3AAAAkQMAAAAA&#10;">
                  <v:imagedata r:id="rId541" o:title=""/>
                </v:shape>
                <v:shape id="Picture 3302" o:spid="_x0000_s1239" type="#_x0000_t75" style="position:absolute;left:59256;top:10603;width:66432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M9FbFAAAA3QAAAA8AAABkcnMvZG93bnJldi54bWxEj0FrAjEUhO9C/0N4gjdNVGjr1ihFFOxF&#10;UBd6fd08N4ubl2UTde2vb4SCx2FmvmHmy87V4kptqDxrGI8UCOLCm4pLDflxM3wHESKywdozabhT&#10;gOXipTfHzPgb7+l6iKVIEA4ZarAxNpmUobDkMIx8Q5y8k28dxiTbUpoWbwnuajlR6lU6rDgtWGxo&#10;Zak4Hy5Og/+d0Wx12b2tMbf++2d/HquvtdaDfvf5ASJSF5/h//bWaJhO1QQeb9IT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jPRWxQAAAN0AAAAPAAAAAAAAAAAAAAAA&#10;AJ8CAABkcnMvZG93bnJldi54bWxQSwUGAAAAAAQABAD3AAAAkQMAAAAA&#10;">
                  <v:imagedata r:id="rId542" o:title=""/>
                </v:shape>
                <v:shape id="Picture 3303" o:spid="_x0000_s1240" type="#_x0000_t75" style="position:absolute;left:59376;top:10583;width:536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AW7GAAAA3QAAAA8AAABkcnMvZG93bnJldi54bWxEj0FrwkAUhO8F/8PyhN6ajQ2UGl1FtEov&#10;PURT6PGRfSbB7Nslu9Wkv75bKHgcZuYbZrkeTCeu1PvWsoJZkoIgrqxuuVZQnvZPryB8QNbYWSYF&#10;I3lYryYPS8y1vXFB12OoRYSwz1FBE4LLpfRVQwZ9Yh1x9M62Nxii7Gupe7xFuOnkc5q+SIMtx4UG&#10;HW0bqi7Hb6PgrRt9Nddf5eeHO+wvu5/BmUOh1ON02CxABBrCPfzfftcKsizN4O9Nf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AgBbsYAAADdAAAADwAAAAAAAAAAAAAA&#10;AACfAgAAZHJzL2Rvd25yZXYueG1sUEsFBgAAAAAEAAQA9wAAAJIDAAAAAA==&#10;">
                  <v:imagedata r:id="rId543" o:title=""/>
                </v:shape>
                <v:shape id="Picture 3304" o:spid="_x0000_s1241" type="#_x0000_t75" style="position:absolute;left:65076;top:9726;width:60612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+wr/HAAAA3QAAAA8AAABkcnMvZG93bnJldi54bWxEj09rwkAUxO8Fv8PyCt7qpioi0VVU8A8W&#10;D1VBentkX5Ng9m3Mrib66V2h0OMwM79hxtPGFOJGlcstK/jsRCCIE6tzThUcD8uPIQjnkTUWlknB&#10;nRxMJ623Mcba1vxNt71PRYCwi1FB5n0ZS+mSjAy6ji2Jg/drK4M+yCqVusI6wE0hu1E0kAZzDgsZ&#10;lrTIKDnvr0bBbr493eX8Z/W4DOS6Hva3pfm6KNV+b2YjEJ4a/x/+a2+0gl4v6sPrTXgCcvI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+wr/HAAAA3QAAAA8AAAAAAAAAAAAA&#10;AAAAnwIAAGRycy9kb3ducmV2LnhtbFBLBQYAAAAABAAEAPcAAACTAwAAAAA=&#10;">
                  <v:imagedata r:id="rId544" o:title=""/>
                </v:shape>
                <v:shape id="Picture 3305" o:spid="_x0000_s1242" type="#_x0000_t75" style="position:absolute;left:59376;top:10563;width:500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+Jf/HAAAA3QAAAA8AAABkcnMvZG93bnJldi54bWxEj09rAjEUxO+C3yG8grduVkVbtmZFCy2F&#10;guDWHnp7bN7+oZuXNYm6fntTKHgcZuY3zGo9mE6cyfnWsoJpkoIgLq1uuVZw+Hp7fAbhA7LGzjIp&#10;uJKHdT4erTDT9sJ7OhehFhHCPkMFTQh9JqUvGzLoE9sTR6+yzmCI0tVSO7xEuOnkLE2X0mDLcaHB&#10;nl4bKn+Lk1HwIxfv38Vxc3ja+ak5UvjcVlun1ORh2LyACDSEe/i//aEVzOfpAv7exCcg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l+Jf/HAAAA3QAAAA8AAAAAAAAAAAAA&#10;AAAAnwIAAGRycy9kb3ducmV2LnhtbFBLBQYAAAAABAAEAPcAAACTAwAAAAA=&#10;">
                  <v:imagedata r:id="rId545" o:title=""/>
                </v:shape>
                <v:shape id="Picture 3306" o:spid="_x0000_s1243" type="#_x0000_t75" style="position:absolute;left:59376;top:10543;width:428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39r/FAAAA3QAAAA8AAABkcnMvZG93bnJldi54bWxEj0FrwkAUhO9C/8PyCr3VTSqkNnUjtSJ4&#10;jZb2+sg+s2mzb0N21TS/3hUEj8PMfMMsloNtxYl63zhWkE4TEMSV0w3XCr72m+c5CB+QNbaOScE/&#10;eVgWD5MF5tqduaTTLtQiQtjnqMCE0OVS+sqQRT91HXH0Dq63GKLsa6l7PEe4beVLkmTSYsNxwWBH&#10;n4aqv93RKviZ+7Cpx7fvVTcczFiO61X6+qvU0+Pw8Q4i0BDu4Vt7qxXMZkkG1zfxCcj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N/a/xQAAAN0AAAAPAAAAAAAAAAAAAAAA&#10;AJ8CAABkcnMvZG93bnJldi54bWxQSwUGAAAAAAQABAD3AAAAkQMAAAAA&#10;">
                  <v:imagedata r:id="rId546" o:title=""/>
                </v:shape>
                <v:shape id="Picture 3307" o:spid="_x0000_s1244" type="#_x0000_t75" style="position:absolute;left:59376;top:10523;width:3588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3qzGAAAA3QAAAA8AAABkcnMvZG93bnJldi54bWxEj0FrAjEUhO8F/0N4gjfNqtsqq1FsQfRQ&#10;hKoXb4/Nc3fbzcuSRF399U1B6HGYmW+Y+bI1tbiS85VlBcNBAoI4t7riQsHxsO5PQfiArLG2TAru&#10;5GG56LzMMdP2xl903YdCRAj7DBWUITSZlD4vyaAf2IY4emfrDIYoXSG1w1uEm1qOkuRNGqw4LpTY&#10;0EdJ+c/+YhSkr82m3lnjNsX36T19mPRzeLRK9brtagYiUBv+w8/2VisYj5MJ/L2JT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+ferMYAAADdAAAADwAAAAAAAAAAAAAA&#10;AACfAgAAZHJzL2Rvd25yZXYueG1sUEsFBgAAAAAEAAQA9wAAAJIDAAAAAA==&#10;">
                  <v:imagedata r:id="rId547" o:title=""/>
                </v:shape>
                <v:shape id="Picture 3308" o:spid="_x0000_s1245" type="#_x0000_t75" style="position:absolute;left:59376;top:10504;width:287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dv07CAAAA3QAAAA8AAABkcnMvZG93bnJldi54bWxET8tqAjEU3Rf6D+EK3RRNrCIyGqUWBV2J&#10;tqXby+TOAyc300nU+PdmIbg8nPd8GW0jLtT52rGG4UCBIM6dqbnU8PO96U9B+IBssHFMGm7kYbl4&#10;fZljZtyVD3Q5hlKkEPYZaqhCaDMpfV6RRT9wLXHiCtdZDAl2pTQdXlO4beSHUhNpsebUUGFLXxXl&#10;p+PZapCqGMf/4rB7j6eV/739rc2+XGv91oufMxCBYniKH+6t0TAaqTQ3vUlP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nb9OwgAAAN0AAAAPAAAAAAAAAAAAAAAAAJ8C&#10;AABkcnMvZG93bnJldi54bWxQSwUGAAAAAAQABAD3AAAAjgMAAAAA&#10;">
                  <v:imagedata r:id="rId548" o:title=""/>
                </v:shape>
                <v:shape id="Picture 3309" o:spid="_x0000_s1246" type="#_x0000_t75" style="position:absolute;left:59376;top:10484;width:2153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UPHzFAAAA3QAAAA8AAABkcnMvZG93bnJldi54bWxEj9FqwkAURN8L/sNyC31rNlWQNnUViSjF&#10;B6HRD7hkr0l0927IrjH69a5Q6OMwM2eY2WKwRvTU+caxgo8kBUFcOt1wpeCwX79/gvABWaNxTApu&#10;5GExH73MMNPuyr/UF6ESEcI+QwV1CG0mpS9rsugT1xJH7+g6iyHKrpK6w2uEWyPHaTqVFhuOCzW2&#10;lNdUnouLVWD6zaqkLY1X1aEwu1t+si6/K/X2Oiy/QQQawn/4r/2jFUwm6Rc838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VDx8xQAAAN0AAAAPAAAAAAAAAAAAAAAA&#10;AJ8CAABkcnMvZG93bnJldi54bWxQSwUGAAAAAAQABAD3AAAAkQMAAAAA&#10;">
                  <v:imagedata r:id="rId549" o:title=""/>
                </v:shape>
                <v:shape id="Picture 3310" o:spid="_x0000_s1247" type="#_x0000_t75" style="position:absolute;left:59376;top:10464;width:1435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Dfp7EAAAA3QAAAA8AAABkcnMvZG93bnJldi54bWxET01rAjEQvRf8D2GE3mpWBZGtUYooCJZK&#10;bSl4mybT3aWbybqZ6uqvbw6Cx8f7ni06X6sTtbEKbGA4yEAR2+AqLgx8fqyfpqCiIDusA5OBC0VY&#10;zHsPM8xdOPM7nfZSqBTCMUcDpUiTax1tSR7jIDTEifsJrUdJsC20a/Gcwn2tR1k20R4rTg0lNrQs&#10;yf7u/7wBvZKrPUyub5no3fb49X1Y2tfGmMd+9/IMSqiTu/jm3jgD4/Ew7U9v0hP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Dfp7EAAAA3QAAAA8AAAAAAAAAAAAAAAAA&#10;nwIAAGRycy9kb3ducmV2LnhtbFBLBQYAAAAABAAEAPcAAACQAwAAAAA=&#10;">
                  <v:imagedata r:id="rId550" o:title=""/>
                </v:shape>
                <v:shape id="Picture 3311" o:spid="_x0000_s1248" type="#_x0000_t75" style="position:absolute;left:59376;top:10444;width:737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ZyO7EAAAA3QAAAA8AAABkcnMvZG93bnJldi54bWxEj9FqAjEURN+F/kO4hb5psl0qZWuUIoiF&#10;+qL1A2431+zi5mabpOv27xtB8HGYmTPMYjW6TgwUYutZQzFTIIhrb1q2Go5fm+kriJiQDXaeScMf&#10;RVgtHyYLrIy/8J6GQ7IiQzhWqKFJqa+kjHVDDuPM98TZO/ngMGUZrDQBLxnuOvms1Fw6bDkvNNjT&#10;uqH6fPh1Gr7Vrt93MeyGT/uiLJXbn6Pfav30OL6/gUg0pnv41v4wGsqyKOD6Jj8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ZyO7EAAAA3QAAAA8AAAAAAAAAAAAAAAAA&#10;nwIAAGRycy9kb3ducmV2LnhtbFBLBQYAAAAABAAEAPcAAACQAwAAAAA=&#10;">
                  <v:imagedata r:id="rId551" o:title=""/>
                </v:shape>
                <v:shape id="Picture 3312" o:spid="_x0000_s1249" type="#_x0000_t75" style="position:absolute;left:65096;top:916;width:60592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OwwvEAAAA3QAAAA8AAABkcnMvZG93bnJldi54bWxEj0FrwkAUhO+C/2F5BW+60aCkqauIYvBY&#10;tb2/Zl+TaPZtyK5J/PfdQqHHYWa+YdbbwdSio9ZVlhXMZxEI4tzqigsFH9fjNAHhPLLG2jIpeJKD&#10;7WY8WmOqbc9n6i6+EAHCLkUFpfdNKqXLSzLoZrYhDt63bQ36INtC6hb7ADe1XETRShqsOCyU2NC+&#10;pPx+eRgFh1tTP+67ZcJZdrWvt8+kev9KlJq8DLs3EJ4G/x/+a5+0gjieL+D3TXg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OwwvEAAAA3QAAAA8AAAAAAAAAAAAAAAAA&#10;nwIAAGRycy9kb3ducmV2LnhtbFBLBQYAAAAABAAEAPcAAACQAwAAAAA=&#10;">
                  <v:imagedata r:id="rId552" o:title=""/>
                </v:shape>
                <v:shape id="Picture 3313" o:spid="_x0000_s1250" type="#_x0000_t75" style="position:absolute;left:65216;top:896;width:6021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dcLFAAAA3QAAAA8AAABkcnMvZG93bnJldi54bWxEj92KwjAUhO+FfYdwFryzabcoS9co4iqr&#10;4IV/D3Bojm2xOSlNrN23N4Lg5TAz3zDTeW9q0VHrKssKkigGQZxbXXGh4Hxaj75BOI+ssbZMCv7J&#10;wXz2MZhipu2dD9QdfSEChF2GCkrvm0xKl5dk0EW2IQ7exbYGfZBtIXWL9wA3tfyK44k0WHFYKLGh&#10;ZUn59XgzCrpiu08Sup2267H8/auW8Xm3WCk1/OwXPyA89f4dfrU3WkGaJik834Qn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nXCxQAAAN0AAAAPAAAAAAAAAAAAAAAA&#10;AJ8CAABkcnMvZG93bnJldi54bWxQSwUGAAAAAAQABAD3AAAAkQMAAAAA&#10;">
                  <v:imagedata r:id="rId553" o:title=""/>
                </v:shape>
                <v:shape id="Picture 3314" o:spid="_x0000_s1251" type="#_x0000_t75" style="position:absolute;left:65216;top:877;width:5991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v9rGAAAA3QAAAA8AAABkcnMvZG93bnJldi54bWxEj0FrwkAUhO8F/8PyhN7qRi1F0mykiIL0&#10;UDAqeHxkX7Oh2bdxdzXpv+8WCj0OM/MNU6xH24k7+dA6VjCfZSCIa6dbbhScjrunFYgQkTV2jknB&#10;NwVYl5OHAnPtBj7QvYqNSBAOOSowMfa5lKE2ZDHMXE+cvE/nLcYkfSO1xyHBbScXWfYiLbacFgz2&#10;tDFUf1U3q6DdXA9V1rz78/m4un5sB+N2F6PU43R8ewURaYz/4b/2XitYLufP8PsmPQFZ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e/2sYAAADdAAAADwAAAAAAAAAAAAAA&#10;AACfAgAAZHJzL2Rvd25yZXYueG1sUEsFBgAAAAAEAAQA9wAAAJIDAAAAAA==&#10;">
                  <v:imagedata r:id="rId554" o:title=""/>
                </v:shape>
                <v:shape id="Picture 3315" o:spid="_x0000_s1252" type="#_x0000_t75" style="position:absolute;left:65216;top:857;width:5935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7EfzHAAAA3QAAAA8AAABkcnMvZG93bnJldi54bWxEj9FqwkAURN8L/sNyhb7VTSopMboGK7Xk&#10;pYKaD7hkb5PQ7N2YXTXt13cLBR+HmTnDrPLRdOJKg2stK4hnEQjiyuqWawXlafeUgnAeWWNnmRR8&#10;k4N8PXlYYabtjQ90PfpaBAi7DBU03veZlK5qyKCb2Z44eJ92MOiDHGqpB7wFuOnkcxS9SIMth4UG&#10;e9o2VH0dL0bB+6l83bnkbaH3P96eFx9pVxaVUo/TcbME4Wn09/B/u9AK5vM4gb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7EfzHAAAA3QAAAA8AAAAAAAAAAAAA&#10;AAAAnwIAAGRycy9kb3ducmV2LnhtbFBLBQYAAAAABAAEAPcAAACTAwAAAAA=&#10;">
                  <v:imagedata r:id="rId555" o:title=""/>
                </v:shape>
                <v:shape id="Picture 3316" o:spid="_x0000_s1253" type="#_x0000_t75" style="position:absolute;left:65216;top:837;width:5877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TVu/DAAAA3QAAAA8AAABkcnMvZG93bnJldi54bWxEj0GLwjAUhO8L/ofwBG9rapUiXaOIICwL&#10;HraWPT+aZ1tsXmoStf57syB4HGbmG2a1GUwnbuR8a1nBbJqAIK6sbrlWUB73n0sQPiBr7CyTggd5&#10;2KxHHyvMtb3zL92KUIsIYZ+jgiaEPpfSVw0Z9FPbE0fvZJ3BEKWrpXZ4j3DTyTRJMmmw5bjQYE+7&#10;hqpzcTUK0styXx4WQ/GTlVVw1/ZPp1uj1GQ8bL9ABBrCO/xqf2sF8/ksg/838Qn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NW78MAAADdAAAADwAAAAAAAAAAAAAAAACf&#10;AgAAZHJzL2Rvd25yZXYueG1sUEsFBgAAAAAEAAQA9wAAAI8DAAAAAA==&#10;">
                  <v:imagedata r:id="rId556" o:title=""/>
                </v:shape>
                <v:shape id="Picture 3317" o:spid="_x0000_s1254" type="#_x0000_t75" style="position:absolute;left:65216;top:817;width:5822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E9IvFAAAA3QAAAA8AAABkcnMvZG93bnJldi54bWxEj0FrwkAUhO8F/8PyhN7qJoZWia4iiiC5&#10;NVG8PrPPJJh9G7Jbk/77bqHQ4zAz3zDr7Wha8aTeNZYVxLMIBHFpdcOVgnNxfFuCcB5ZY2uZFHyT&#10;g+1m8rLGVNuBP+mZ+0oECLsUFdTed6mUrqzJoJvZjjh4d9sb9EH2ldQ9DgFuWjmPog9psOGwUGNH&#10;+5rKR/5lFMyPt/w6FJfs7hfXQ/KO2SmuMqVep+NuBcLT6P/Df+2TVpAk8QJ+34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xPSLxQAAAN0AAAAPAAAAAAAAAAAAAAAA&#10;AJ8CAABkcnMvZG93bnJldi54bWxQSwUGAAAAAAQABAD3AAAAkQMAAAAA&#10;">
                  <v:imagedata r:id="rId557" o:title=""/>
                </v:shape>
                <v:shape id="Picture 3318" o:spid="_x0000_s1255" type="#_x0000_t75" style="position:absolute;left:65216;top:797;width:57642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MpzEAAAA3QAAAA8AAABkcnMvZG93bnJldi54bWxET89rwjAUvg/8H8ITdhmadsKQzrSobLDJ&#10;QKrbYbdH82yLzUtJMlv/++UgePz4fq+K0XTiQs63lhWk8wQEcWV1y7WC7+P7bAnCB2SNnWVScCUP&#10;RT55WGGm7cAlXQ6hFjGEfYYKmhD6TEpfNWTQz21PHLmTdQZDhK6W2uEQw00nn5PkRRpsOTY02NO2&#10;oep8+DMKnvbnZPf76d6WKQ1f2h3Ln6vdKPU4HdevIAKN4S6+uT+0gsUijXPjm/gEZ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eMpzEAAAA3QAAAA8AAAAAAAAAAAAAAAAA&#10;nwIAAGRycy9kb3ducmV2LnhtbFBLBQYAAAAABAAEAPcAAACQAwAAAAA=&#10;">
                  <v:imagedata r:id="rId558" o:title=""/>
                </v:shape>
                <v:shape id="Picture 3319" o:spid="_x0000_s1256" type="#_x0000_t75" style="position:absolute;left:65216;top:777;width:57064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TiBjIAAAA3QAAAA8AAABkcnMvZG93bnJldi54bWxEj0FrwkAUhO9C/8PyCt50Y0NFo6uUgqC0&#10;B7UV8fbIviZps29jdo2xv94VBI/DzHzDTOetKUVDtSssKxj0IxDEqdUFZwq+vxa9EQjnkTWWlknB&#10;hRzMZ0+dKSbannlDzdZnIkDYJagg975KpHRpTgZd31bEwfuxtUEfZJ1JXeM5wE0pX6JoKA0WHBZy&#10;rOg9p/RvezIK/ne/o8vnan0q5W69eG0+VvFxf1Cq+9y+TUB4av0jfG8vtYI4Hozh9iY8ATm7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E4gYyAAAAN0AAAAPAAAAAAAAAAAA&#10;AAAAAJ8CAABkcnMvZG93bnJldi54bWxQSwUGAAAAAAQABAD3AAAAlAMAAAAA&#10;">
                  <v:imagedata r:id="rId559" o:title=""/>
                </v:shape>
                <v:shape id="Picture 3320" o:spid="_x0000_s1257" type="#_x0000_t75" style="position:absolute;left:65216;top:757;width:5650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4z3DAAAA3QAAAA8AAABkcnMvZG93bnJldi54bWxET91qwjAUvh/4DuEI3mm6FmXrjKLFgUwZ&#10;zO4BzpqztrM5CU2m3dubC2GXH9//cj2YTlyo961lBY+zBARxZXXLtYLP8nX6BMIHZI2dZVLwRx7W&#10;q9HDEnNtr/xBl1OoRQxhn6OCJgSXS+mrhgz6mXXEkfu2vcEQYV9L3eM1hptOpkmykAZbjg0NOioa&#10;qs6nX6OgPNPb8+Kr3B4PlLofPad6V7wrNRkPmxcQgYbwL76791pBlqVxf3wTn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LjPcMAAADdAAAADwAAAAAAAAAAAAAAAACf&#10;AgAAZHJzL2Rvd25yZXYueG1sUEsFBgAAAAAEAAQA9wAAAI8DAAAAAA==&#10;">
                  <v:imagedata r:id="rId560" o:title=""/>
                </v:shape>
                <v:shape id="Picture 3321" o:spid="_x0000_s1258" type="#_x0000_t75" style="position:absolute;left:65216;top:737;width:5592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FWXHAAAA3QAAAA8AAABkcnMvZG93bnJldi54bWxEj0FrwkAUhO+C/2F5Qi9SNyZYS+oqpUXw&#10;UARtQI+P7DMJZt/G7GrS/vquIPQ4zMw3zGLVm1rcqHWVZQXTSQSCOLe64kJB9r1+fgXhPLLG2jIp&#10;+CEHq+VwsMBU2453dNv7QgQIuxQVlN43qZQuL8mgm9iGOHgn2xr0QbaF1C12AW5qGUfRizRYcVgo&#10;saGPkvLz/moUzMeXdWxm2/og59nn8ZK4rPv9Uupp1L+/gfDU+//wo73RCpIknsL9TXg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lFWXHAAAA3QAAAA8AAAAAAAAAAAAA&#10;AAAAnwIAAGRycy9kb3ducmV2LnhtbFBLBQYAAAAABAAEAPcAAACTAwAAAAA=&#10;">
                  <v:imagedata r:id="rId561" o:title=""/>
                </v:shape>
                <v:shape id="Picture 3322" o:spid="_x0000_s1259" type="#_x0000_t75" style="position:absolute;left:65216;top:717;width:55370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wtjGAAAA3QAAAA8AAABkcnMvZG93bnJldi54bWxEj81qwzAQhO+FvIPYQC6lkeNACW6UUJya&#10;5NTm79LbYm1tEWtlLNV23r4qFHocZuYbZr0dbSN66rxxrGAxT0AQl04brhRcL8XTCoQPyBobx6Tg&#10;Th62m8nDGjPtBj5Rfw6ViBD2GSqoQ2gzKX1Zk0U/dy1x9L5cZzFE2VVSdzhEuG1kmiTP0qLhuFBj&#10;S3lN5e38bRXcdifLq7dPPl6wePww1/x9fzRKzabj6wuIQGP4D/+1D1rBcpmm8PsmPg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fC2MYAAADdAAAADwAAAAAAAAAAAAAA&#10;AACfAgAAZHJzL2Rvd25yZXYueG1sUEsFBgAAAAAEAAQA9wAAAJIDAAAAAA==&#10;">
                  <v:imagedata r:id="rId562" o:title=""/>
                </v:shape>
                <v:shape id="Picture 3323" o:spid="_x0000_s1260" type="#_x0000_t75" style="position:absolute;left:65216;top:697;width:54792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FUlbIAAAA3QAAAA8AAABkcnMvZG93bnJldi54bWxEj0FrwkAUhO9C/8PyCl6kbtyASOoqtUVs&#10;qxdtaa+v2dckNfs2ZFeN/94tCB6HmfmGmc47W4sjtb5yrGE0TEAQ585UXGj4/Fg+TED4gGywdkwa&#10;zuRhPrvrTTEz7sRbOu5CISKEfYYayhCaTEqfl2TRD11DHL1f11oMUbaFNC2eItzWUiXJWFqsOC6U&#10;2NBzSfl+d7AalFp9bQ+D99Hi7fy39mM1+X752Wjdv++eHkEE6sItfG2/Gg1pqlL4fxOfgJx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hVJWyAAAAN0AAAAPAAAAAAAAAAAA&#10;AAAAAJ8CAABkcnMvZG93bnJldi54bWxQSwUGAAAAAAQABAD3AAAAlAMAAAAA&#10;">
                  <v:imagedata r:id="rId563" o:title=""/>
                </v:shape>
                <v:shape id="Picture 3324" o:spid="_x0000_s1261" type="#_x0000_t75" style="position:absolute;left:65236;top:677;width:54194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dE3EAAAA3QAAAA8AAABkcnMvZG93bnJldi54bWxEj92KwjAUhO8XfIdwhL1bU1uRpRpFBN0F&#10;r/x5gLPNsSk2J7WJ2vXpjSB4OczMN8x03tlaXKn1lWMFw0ECgrhwuuJSwWG/+voG4QOyxtoxKfgn&#10;D/NZ72OKuXY33tJ1F0oRIexzVGBCaHIpfWHIoh+4hjh6R9daDFG2pdQt3iLc1jJNkrG0WHFcMNjQ&#10;0lBx2l2sguq8Oq2XdntPjz9YdIvhxpTZn1Kf/W4xARGoC+/wq/2rFWRZOoLnm/g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PdE3EAAAA3QAAAA8AAAAAAAAAAAAAAAAA&#10;nwIAAGRycy9kb3ducmV2LnhtbFBLBQYAAAAABAAEAPcAAACQAwAAAAA=&#10;">
                  <v:imagedata r:id="rId564" o:title=""/>
                </v:shape>
                <v:shape id="Picture 3325" o:spid="_x0000_s1262" type="#_x0000_t75" style="position:absolute;left:65236;top:657;width:53636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J6LEAAAA3QAAAA8AAABkcnMvZG93bnJldi54bWxEj09rwkAUxO8Fv8PyBG+60VTR6CoqWAr1&#10;4l88PrLPJJh9G7Jbk377bkHocZjfzDCLVWtK8aTaFZYVDAcRCOLU6oIzBefTrj8F4TyyxtIyKfgh&#10;B6tl522BibYNH+h59JkIJewSVJB7XyVSujQng25gK+Lg3W1t0AdZZ1LX2IRyU8pRFE2kwYLDQo4V&#10;bXNKH8dvoyAwuIm/Ls1e3t7lY3fdz/jDKdXrtus5CE+t/4df6U+tII5HY/h7E5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LJ6LEAAAA3QAAAA8AAAAAAAAAAAAAAAAA&#10;nwIAAGRycy9kb3ducmV2LnhtbFBLBQYAAAAABAAEAPcAAACQAwAAAAA=&#10;">
                  <v:imagedata r:id="rId565" o:title=""/>
                </v:shape>
                <v:shape id="Picture 3326" o:spid="_x0000_s1263" type="#_x0000_t75" style="position:absolute;left:65236;top:638;width:53058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ySFnIAAAA3QAAAA8AAABkcnMvZG93bnJldi54bWxEj09rwkAUxO8Fv8PyBG91o1LR6Cr+a5GW&#10;Hmp78PjMPpOQ7NuYXU367bsFweMwM79h5svWlOJGtcstKxj0IxDEidU5pwp+vl+fJyCcR9ZYWiYF&#10;v+Rgueg8zTHWtuEvuh18KgKEXYwKMu+rWEqXZGTQ9W1FHLyzrQ36IOtU6hqbADelHEbRWBrMOSxk&#10;WNEmo6Q4XI2CXXPZntrPovgYvKzepuv3o9xOrVK9bruagfDU+kf43t5rBaPRcAz/b8ITk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8khZyAAAAN0AAAAPAAAAAAAAAAAA&#10;AAAAAJ8CAABkcnMvZG93bnJldi54bWxQSwUGAAAAAAQABAD3AAAAlAMAAAAA&#10;">
                  <v:imagedata r:id="rId566" o:title=""/>
                </v:shape>
                <v:shape id="Picture 3327" o:spid="_x0000_s1264" type="#_x0000_t75" style="position:absolute;left:65236;top:617;width:52500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FoMDEAAAA3QAAAA8AAABkcnMvZG93bnJldi54bWxEj81qwkAUhfcF32G4Qnd1oqFaUkfRUFGX&#10;akHdXTK3STBzJ2TGJL59Ryh0eTg/H2e+7E0lWmpcaVnBeBSBIM6sLjlX8H3avH2AcB5ZY2WZFDzI&#10;wXIxeJljom3HB2qPPhdhhF2CCgrv60RKlxVk0I1sTRy8H9sY9EE2udQNdmHcVHISRVNpsORAKLCm&#10;tKDsdrybwE0fe9df91/mbJ25X7eX9+naKvU67FefIDz1/j/8195pBXE8mcHzTXg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FoMDEAAAA3QAAAA8AAAAAAAAAAAAAAAAA&#10;nwIAAGRycy9kb3ducmV2LnhtbFBLBQYAAAAABAAEAPcAAACQAwAAAAA=&#10;">
                  <v:imagedata r:id="rId567" o:title=""/>
                </v:shape>
                <v:shape id="Picture 3328" o:spid="_x0000_s1265" type="#_x0000_t75" style="position:absolute;left:65236;top:20;width:51922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Q17DAAAA3QAAAA8AAABkcnMvZG93bnJldi54bWxET0tLw0AQvgv9D8sUvNmNDYjEbosUBale&#10;+gDpbchOk7TZ2ZBZ29Rf7xwKHj++92wxhNacqZcmsoPHSQaGuIy+4crBbvv+8AxGErLHNjI5uJLA&#10;Yj66m2Hh44XXdN6kymgIS4EO6pS6wlopawook9gRK3eIfcCksK+s7/Gi4aG10yx7sgEb1oYaO1rW&#10;VJ42P8FBvu3yz/2xXX3/fr1dl4e9VCsR5+7Hw+sLmERD+hff3B9efflU5+obfQJ2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9DXsMAAADdAAAADwAAAAAAAAAAAAAAAACf&#10;AgAAZHJzL2Rvd25yZXYueG1sUEsFBgAAAAAEAAQA9wAAAI8DAAAAAA==&#10;">
                  <v:imagedata r:id="rId568" o:title=""/>
                </v:shape>
                <v:shape id="Picture 3329" o:spid="_x0000_s1266" type="#_x0000_t75" style="position:absolute;left:91187;width:2597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xwDfHAAAA3QAAAA8AAABkcnMvZG93bnJldi54bWxEj1FLw0AQhN8F/8Oxgi+lvbRFadNeSxGk&#10;VRAxbd+X3JpEs3shd2niv/eEgo/DzHzDrLcD1+pCra+cGJhOElAkubOVFAZOx+fxApQPKBZrJ2Tg&#10;hzxsN7c3a0yt6+WDLlkoVISIT9FAGUKTau3zkhj9xDUk0ft0LWOIsi20bbGPcK71LEkeNWMlcaHE&#10;hp5Kyr+zjg3suePza7/L3quvnEf1w/ntpZsac3837FagAg3hP3xtH6yB+Xy2hL838Qn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3xwDfHAAAA3QAAAA8AAAAAAAAAAAAA&#10;AAAAnwIAAGRycy9kb3ducmV2LnhtbFBLBQYAAAAABAAEAPcAAACTAwAAAAA=&#10;">
                  <v:imagedata r:id="rId569" o:title=""/>
                </v:shape>
                <v:shape id="Shape 3330" o:spid="_x0000_s1267" style="position:absolute;left:8849;top:75;width:116819;height:103764;visibility:visible;mso-wrap-style:square;v-text-anchor:top" coordsize="11681923,1037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52MQA&#10;AADdAAAADwAAAGRycy9kb3ducmV2LnhtbERPXUvDMBR9F/wP4Q725tJZEVeXDXEUhiLDdjD2dmmu&#10;aVlyU5psq/568yD4eDjfy/XorLjQEDrPCuazDARx43XHRsG+Lu+eQISIrNF6JgXfFGC9ur1ZYqH9&#10;lT/pUkUjUgiHAhW0MfaFlKFpyWGY+Z44cV9+cBgTHIzUA15TuLPyPssepcOOU0OLPb221Jyqs1Pw&#10;8YD14q20TVW/737mZlMejsYqNZ2ML88gIo3xX/zn3moFeZ6n/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8edjEAAAA3QAAAA8AAAAAAAAAAAAAAAAAmAIAAGRycy9k&#10;b3ducmV2LnhtbFBLBQYAAAAABAAEAPUAAACJAwAAAAA=&#10;" path="m5636660,1971l10828859,r,63769l11681923,93667r-2003,1152039l11370989,1231774r-53815,1566626l10781023,2778457r-2003,169430l10735161,2949860r-59795,1732079l10097358,4661997,9995707,7446436r-556092,-5980l9417700,8096226,7649745,8046387r-5980,504280l7027878,8528723r-23918,1231774l6435908,9748538r-27894,627847l677667,10376385,727500,8403154r568051,27924l1343387,7878962r564075,17938l1963251,6095072r-701579,-5980l1273631,5977484,229205,5945584r9974,-472380l,5473204,17938,3199026r2625001,71753l2694752,1552663r2322044,61799l5052673,1046410r570025,15934l5636660,1971r,xe" filled="f" strokeweight=".16608mm">
                  <v:stroke endcap="round"/>
                  <v:path arrowok="t" textboxrect="0,0,11681923,10376385"/>
                </v:shape>
                <v:shape id="Shape 3331" o:spid="_x0000_s1268" style="position:absolute;left:8949;top:5915;width:116680;height:97924;visibility:visible;mso-wrap-style:square;v-text-anchor:top" coordsize="11667985,9792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hTMYA&#10;AADdAAAADwAAAGRycy9kb3ducmV2LnhtbESPQWvCQBSE74X+h+UJvdVNDC0lugYJFKQUtLEHvT2y&#10;z2w0+zZkt5r+e7dQ8DjMzDfMohhtJy40+NaxgnSagCCunW65UfC9e39+A+EDssbOMSn4JQ/F8vFh&#10;gbl2V/6iSxUaESHsc1RgQuhzKX1tyKKfup44ekc3WAxRDo3UA14j3HZyliSv0mLLccFgT6Wh+lz9&#10;WAXJZvN5qLZY7qnEsv0wp5ex2in1NBlXcxCBxnAP/7fXWkGWZSn8vY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nhTMYAAADdAAAADwAAAAAAAAAAAAAAAACYAgAAZHJz&#10;L2Rvd25yZXYueG1sUEsFBgAAAAAEAAQA9QAAAIsDAAAAAA==&#10;" path="m11667985,r-582014,781310l10956425,1028472r-5979,9956l10872713,1142082r177381,157471l10882669,1666273r-97675,209283l10739161,1845659r-187367,-23918l10432205,2202455r-35877,103624l10374413,2351942r-233202,-115615l10131256,2268229r-4006,17939l10073434,2501430r13962,1972l10087396,2551238r-17938,5979l10067455,2575155r-9956,l10049516,2599073r35877,59796l10264778,2736602r-57792,149488l10252819,2904028r-109605,310933l9900029,3820893r-3976,33874l9947865,3868728r53815,23918l9987748,3950439r-51842,159472l9858173,4273331r-292995,350816l9624973,4687919r-61768,63771l9652897,4835403r-9985,65774l9640938,4903180r-2003,2003l9640938,4907157r,2003l9638935,4911163r-2003,-2003l9599082,4994875r-69780,69752l9365882,5162301r-85717,45833l9206408,5271906r41858,117616l9365882,5481188r-4006,81739l9325999,5624696r-165424,111636l9146613,5750265,8831704,5564901r,-43831l8757947,5475209r-460420,390669l8217819,5983465r119591,107631l8066329,6354193,7934780,6232630r-171402,251138l7667707,6601355r-71754,55819l7528176,6740886r37880,31871l7621844,6814614r151490,111636l7637809,7113589r-37880,-27896l7530179,7031878,7398630,6928224r-33903,-21915l7277037,6836558r-117588,173405l7055795,7167404r-21915,33903l7350794,7426524r7953,49839l7279040,7510237r-21944,23918l7253120,7558073r-93671,109634l6872434,7992573,6657173,7803233r-19941,-39854l6629249,7757400r-342804,629819l6238609,8331430,5989444,8042412r-651764,639805l5329727,8688196r-89693,49839l4753693,9198456r-53816,53815l4693898,9260224r-496298,504280l4173682,9792399r-51812,-41857l4117864,9756522,4012236,9640938r-51812,-65774l4097952,9405735r37850,-47835l3962397,9258251r-29897,13932l3763101,9136658r-31901,-23918l3709285,9094802r-21944,-15936l3645484,9048969r-25891,-19942l3569754,8997126r-59795,-35877l3458147,8945314r-21945,-3977l3412284,8935358r-77733,-59795l3278763,8871557r,15965l3149187,8897478r39883,-151490l3242886,8606487r5979,-273083l3238879,8227776,3053515,8044415,2890096,7855045r143507,-131549l3155166,7591947,3021645,7458425r101651,-183390l3163149,7173383r23918,-71753l3212988,6888371r-19942,-111608l3197023,6699030r15965,-79736l3252841,6511663r59795,-67778l3406305,6400055r129576,-7982l3653467,6413988r179385,79736l4030175,6627276r101651,91666l4191621,6730901r47836,-7953l4291269,6712963r57822,-17939l4424821,6653168r53815,-45833l4520493,6533578r9956,-87690l4534455,6362176r-57822,-165423l4418841,6061199r-97675,-31872l4097952,5979488r-149487,7982l3771053,5969532r-91665,-35877l3615587,5883816r-17939,-91695l3575734,5696449r-35877,-47835l3364448,5624696r-137528,-51813l2941908,5539009r-55819,-119590l2800403,5377563r-95672,91666l2599074,5517065r-7953,11959l2463549,5746288r-17939,5980l2322044,5780162r-169429,-7953l2005131,5752268r-61798,-33874l1845658,5634681r-99648,-217265l1540710,5196175r-73739,-67777l1158023,5192199r-157452,5979l946756,5180240,815207,5283865,695617,5391495r-59794,117616l633825,5339683,597948,5216117,414581,4964978,263097,4889218,61792,4990870,,4925095,117592,4799526,21920,4701881,207284,4506531,416567,4301255,583992,4010234,725515,3709285,619869,3593672r31895,-117586l669702,3362475r-5979,-57821l681661,3250838r23918,-29897l751418,3175108,617884,3115313r-95672,-95671l422546,2902054r-49821,-61798l869023,2471532r336836,-221241l1353361,2068902r133534,-131549l1556664,1931374r63777,53815l1710133,2090817r121593,149487l1993172,2417716r47836,23919l2092820,2465553r89693,77733l2268229,2634950r83713,109635l2341956,2838254r5979,75759l2367877,2991747r43859,127543l2411736,3230926r121563,-9985l2686793,3248865r127542,57792l2878137,3292695r-97675,-71754l2752568,3151190r-9987,-77733l2778458,2979788r45863,-89693l2844233,2738605r95672,-273052l3041556,2188491r109634,-183359l3214961,1903481r-109604,-97675l3131248,1746009r139532,-163449l3175108,1476933r37880,-41857l3254845,1391217e" filled="f" strokecolor="red" strokeweight=".44292mm">
                  <v:stroke endcap="round"/>
                  <v:path arrowok="t" textboxrect="0,0,11667985,9792399"/>
                </v:shape>
                <v:shape id="Shape 3332" o:spid="_x0000_s1269" style="position:absolute;left:41497;top:1709;width:84132;height:20689;visibility:visible;mso-wrap-style:square;v-text-anchor:top" coordsize="8413139,2068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nH8IA&#10;AADdAAAADwAAAGRycy9kb3ducmV2LnhtbESP0WoCMRRE34X+Q7hC3zSrC7ZsjSJbCkWfqv2Ay+Z2&#10;E9zcLEl0t39vBMHHYWbOMOvt6DpxpRCtZwWLeQGCuPHacqvg9/Q1ewcRE7LGzjMp+KcI283LZI2V&#10;9gP/0PWYWpEhHCtUYFLqKyljY8hhnPueOHt/PjhMWYZW6oBDhrtOLotiJR1azgsGe6oNNefjxSkI&#10;+8Nnba15u2iu/bga8MByr9TrdNx9gEg0pmf40f7WCsqyXML9TX4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6cfwgAAAN0AAAAPAAAAAAAAAAAAAAAAAJgCAABkcnMvZG93&#10;bnJldi54bWxQSwUGAAAAAAQABAD1AAAAhwMAAAAA&#10;" path="m,1811785r51811,-47836l109603,1817765r65775,-49808l209281,1738059r53816,-39884l386663,1809813r45833,-39884l506253,1724096,456414,1480942r187367,-53816l701573,1470955r19941,85715l803224,1558675r11959,21913l942755,1588572r73757,25890l1110181,1684244r45832,43828l1181935,1791875r63771,-9987l1281583,1791875r75760,45831l1433073,1917444r95672,9954l1734051,1809813r65774,-61799l1843655,1680236r47836,-65774l1957265,1556670r145511,-97674l2042981,1381262r175408,-119589l2270201,1335430r65775,-65775l2359894,1225796r11959,-29897l2439630,1126148r7953,-95673l2449586,894951r21915,-85717l2541282,757423,2690769,320921r3976,-9987l2784437,81740r27895,-47836l2856192,r65774,19941l3003676,85717r159472,131548l2995723,623870r-37880,93669l2939905,757423r-77734,189339l2722640,1301557r83713,33873l2931922,1435078r59795,17938l3101351,1433106r47835,l3199025,1464975r29898,23918l3298673,1490896r-79736,59795l3254814,1604506r19941,73759l3212958,1833731r-69751,67746l3087389,1937354r121592,131549l3270779,2005131r33874,-53815l3324594,1887546r19913,-53815l3418264,1716113r95671,-111607l3567751,1534757r37880,-51843l3677384,1423119r59795,-51813l3802953,1317491r55790,-33872l3930497,1189919r255144,153495l4384938,1088268r-87690,-69752l4339104,980636r49839,-45833l4468651,1004554r47836,-17939l4584264,894951r47836,-35877l4697874,775361r21915,-59794l4783590,647788r89692,-87688l4937053,476387r35878,25890l5064626,424544r31871,23918l5098500,585990r-13962,97675l5062623,763403r9956,53815l5116438,843108r61798,21946l5305779,896923r456444,306958l5831974,1112186r195349,81739l6196723,930828r71754,-103656l6003405,715567,5873830,659747r11959,-37880l6057220,637833r245160,15934l6419967,193347r281036,3977l6914261,207311r39883,-101653l7017915,115614r-35877,125569l7135503,261126r115613,55787l7296949,310934r75759,-73726l7426524,294999r-51842,61799l7354770,456445r69751,109635l7476333,597949,7641785,416593,7851068,177412r43829,21915l7964678,105658r77733,59795l7984590,243188,7861024,412585r9956,5980l7886944,426547r19912,9956l7908859,438506,8034428,267106r41857,15934l8132103,219270r281036,201298e" filled="f" strokecolor="red" strokeweight=".44292mm">
                  <v:stroke endcap="round"/>
                  <v:path arrowok="t" textboxrect="0,0,8413139,2068903"/>
                </v:shape>
                <v:shape id="Shape 3333" o:spid="_x0000_s1270" style="position:absolute;left:122718;top:3762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qksQA&#10;AADdAAAADwAAAGRycy9kb3ducmV2LnhtbERPXWvCMBR9F/Yfwh3sbabroBudUbbCsPVBsO4H3DXX&#10;ttjcdE2m7b83guB5O5wvzmI1mk6caHCtZQUv8wgEcWV1y7WCn/338zsI55E1dpZJwUQOVsuH2QJT&#10;bc+8o1PpaxFK2KWooPG+T6V0VUMG3dz2xEE72MGgD3SopR7wHMpNJ+MoSqTBlsNCgz1lDVXH8t8o&#10;+CvWeYbT9muz/d0nb0m8HouClXp6HD8/QHga/d18S+dawWsAXN+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capLEAAAA3QAAAA8AAAAAAAAAAAAAAAAAmAIAAGRycy9k&#10;b3ducmV2LnhtbFBLBQYAAAAABAAEAPUAAACJAwAAAAA=&#10;" path="m9984,l,3976r19941,l9984,xe" fillcolor="black" stroked="f">
                  <v:path arrowok="t" textboxrect="0,0,19941,3976"/>
                </v:shape>
                <v:shape id="Shape 3334" o:spid="_x0000_s1271" style="position:absolute;left:122679;top:3802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eRsUA&#10;AADdAAAADwAAAGRycy9kb3ducmV2LnhtbESPQWsCMRSE7wX/Q3hCbzVbV4psjSKC0KJWXAu9PjbP&#10;zeLmZUlSXf+9EQo9DjPzDTNb9LYVF/KhcazgdZSBIK6cbrhW8H1cv0xBhIissXVMCm4UYDEfPM2w&#10;0O7KB7qUsRYJwqFABSbGrpAyVIYshpHriJN3ct5iTNLXUnu8Jrht5TjL3qTFhtOCwY5Whqpz+WsV&#10;/JxP2i93YVKuPr/2W3PcxIBeqedhv3wHEamP/+G/9odWkOf5BB5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Z5GxQAAAN0AAAAPAAAAAAAAAAAAAAAAAJgCAABkcnMv&#10;ZG93bnJldi54bWxQSwUGAAAAAAQABAD1AAAAigMAAAAA&#10;" path="m3976,l,9986r27894,l3976,xe" fillcolor="black" stroked="f">
                  <v:path arrowok="t" textboxrect="0,0,27894,9986"/>
                </v:shape>
                <v:shape id="Shape 3335" o:spid="_x0000_s1272" style="position:absolute;left:122718;top:3802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ov8YA&#10;AADdAAAADwAAAGRycy9kb3ducmV2LnhtbESPQWvCQBSE74X+h+UVeqsbm1o0ukoRChY9qA3o8ZF9&#10;ZoPZtyG70fjvXaHQ4zAz3zCzRW9rcaHWV44VDAcJCOLC6YpLBfnv99sYhA/IGmvHpOBGHhbz56cZ&#10;ZtpdeUeXfShFhLDPUIEJocmk9IUhi37gGuLonVxrMUTZllK3eI1wW8v3JPmUFiuOCwYbWhoqzvvO&#10;KiCTr3fnD+w2h+X2Z90dJ/nqNlHq9aX/moII1If/8F97pRWkaTqC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pov8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3336" o:spid="_x0000_s1273" style="position:absolute;left:122718;top:4001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JCsYA&#10;AADdAAAADwAAAGRycy9kb3ducmV2LnhtbESP0WrCQBRE3wv9h+UW+lY3NZBKdBUbKCY+CGo/4DZ7&#10;TYLZu2l2m8S/dwuFPg4zc4ZZbSbTioF611hW8DqLQBCXVjdcKfg8f7wsQDiPrLG1TApu5GCzfnxY&#10;YartyEcaTr4SAcIuRQW1910qpStrMuhmtiMO3sX2Bn2QfSV1j2OAm1bOoyiRBhsOCzV2lNVUXk8/&#10;RsF3scszvB3e94evc/KWzHdTUbBSz0/TdgnC0+T/w3/tXCuI4ziB3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vJCsYAAADdAAAADwAAAAAAAAAAAAAAAACYAgAAZHJz&#10;L2Rvd25yZXYueG1sUEsFBgAAAAAEAAQA9QAAAIsDAAAAAA==&#10;" path="m,l9984,3976,19941,,,xe" fillcolor="black" stroked="f">
                  <v:path arrowok="t" textboxrect="0,0,19941,3976"/>
                </v:shape>
                <v:shape id="Shape 3337" o:spid="_x0000_s1274" style="position:absolute;left:122679;top:3902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Hd8UA&#10;AADdAAAADwAAAGRycy9kb3ducmV2LnhtbESPX2vCMBTF3wd+h3AF32aqZW5U06KCYzj3MCfs9dJc&#10;m2JzU5pou29vBoM9Hs6fH2dVDLYRN+p87VjBbJqAIC6drrlScPraPb6A8AFZY+OYFPyQhyIfPaww&#10;067nT7odQyXiCPsMFZgQ2kxKXxqy6KeuJY7e2XUWQ5RdJXWHfRy3jZwnyUJarDkSDLa0NVRejlcb&#10;Iafttzzsk/eqn5NZbDi8rp8+lJqMh/USRKAh/If/2m9aQZqmz/D7Jj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od3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3338" o:spid="_x0000_s1275" style="position:absolute;left:122679;top:3902;width:279;height:99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vGcEA&#10;AADdAAAADwAAAGRycy9kb3ducmV2LnhtbERPy4rCMBTdD/gP4Qqzm6ZaKNoxigiCgoLPWd9prm2Z&#10;5qY2Ga1/bxaCy8N5T2adqcWNWldZVjCIYhDEudUVFwpOx+XXCITzyBpry6TgQQ5m097HBDNt77yn&#10;28EXIoSwy1BB6X2TSenykgy6yDbEgbvY1qAPsC2kbvEewk0th3GcSoMVh4YSG1qUlP8d/o2CdLiU&#10;4+vPZb3bPc5xh7/bjU29Up/9bv4NwlPn3+KXe6UVJEkS5oY34Qn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g7xnBAAAA3QAAAA8AAAAAAAAAAAAAAAAAmAIAAGRycy9kb3du&#10;cmV2LnhtbFBLBQYAAAAABAAEAPUAAACGAwAAAAA=&#10;" path="m,l23917,9954,27894,,,xe" fillcolor="black" stroked="f">
                  <v:path arrowok="t" textboxrect="0,0,27894,9954"/>
                </v:shape>
                <v:shape id="Shape 3339" o:spid="_x0000_s1276" style="position:absolute;left:125529;top:5775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dEMQA&#10;AADdAAAADwAAAGRycy9kb3ducmV2LnhtbESPzWrDMBCE74W8g9hCb438A6Fxo4QSCPjopr3ktrG2&#10;lom1MpYcu3n6qBDocZiZb5jNbraduNLgW8cK0mUCgrh2uuVGwffX4fUNhA/IGjvHpOCXPOy2i6cN&#10;FtpN/EnXY2hEhLAvUIEJoS+k9LUhi37peuLo/bjBYohyaKQecIpw28ksSVbSYstxwWBPe0P15Tha&#10;BXQw+tTdzNmklxEbOU5lVlVKvTzPH+8gAs3hP/xol1pBnudr+Hs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XRDEAAAA3QAAAA8AAAAAAAAAAAAAAAAAmAIAAGRycy9k&#10;b3ducmV2LnhtbFBLBQYAAAAABAAEAPUAAACJAwAAAAA=&#10;" path="m9985,l,4007r19941,l9985,xe" fillcolor="black" stroked="f">
                  <v:path arrowok="t" textboxrect="0,0,19941,4007"/>
                </v:shape>
                <v:shape id="Shape 3340" o:spid="_x0000_s1277" style="position:absolute;left:125489;top:5815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QYsQA&#10;AADdAAAADwAAAGRycy9kb3ducmV2LnhtbERPTWvCQBC9C/6HZQremk1VQk2zigiCBQs2rT1Ps2MS&#10;mp2N2W0S/333UPD4eN/ZZjSN6KlztWUFT1EMgriwuuZSwefH/vEZhPPIGhvLpOBGDjbr6STDVNuB&#10;36nPfSlCCLsUFVTet6mUrqjIoItsSxy4i+0M+gC7UuoOhxBuGjmP40QarDk0VNjSrqLiJ/81CpL5&#10;Xq6uX5fX0+l2jkf8fjvaxCs1exi3LyA8jf4u/ncftILFYhn2hzfh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kGLEAAAA3QAAAA8AAAAAAAAAAAAAAAAAmAIAAGRycy9k&#10;b3ducmV2LnhtbFBLBQYAAAAABAAEAPUAAACJAwAAAAA=&#10;" path="m3976,l,9954r27894,l3976,xe" fillcolor="black" stroked="f">
                  <v:path arrowok="t" textboxrect="0,0,27894,9954"/>
                </v:shape>
                <v:shape id="Shape 3341" o:spid="_x0000_s1278" style="position:absolute;left:125529;top:5815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J5cQA&#10;AADdAAAADwAAAGRycy9kb3ducmV2LnhtbESPS4vCMBSF98L8h3CF2Y2pT4ZqFEeYQXwsRgW3l+ba&#10;FJub0mRs/fdGGHB5OI+PM1u0thQ3qn3hWEG/l4AgzpwuOFdwOn5/fILwAVlj6ZgU3MnDYv7WmWGq&#10;XcO/dDuEXMQR9ikqMCFUqZQ+M2TR91xFHL2Lqy2GKOtc6hqbOG5LOUiSibRYcCQYrGhlKLse/myE&#10;nFZnudsk27wZkJl8cfhZjvdKvXfb5RREoDa8wv/ttVYwHI76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yeXEAAAA3QAAAA8AAAAAAAAAAAAAAAAAmAIAAGRycy9k&#10;b3ducmV2LnhtbFBLBQYAAAAABAAEAPUAAACJAwAAAAA=&#10;" path="m,l23917,9954,19941,,,xe" fillcolor="black" stroked="f">
                  <v:path arrowok="t" textboxrect="0,0,23917,9954"/>
                </v:shape>
                <v:shape id="Shape 3342" o:spid="_x0000_s1279" style="position:absolute;left:125529;top:6014;width:199;height:41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8HMMA&#10;AADdAAAADwAAAGRycy9kb3ducmV2LnhtbESPzYvCMBTE78L+D+EJ3jS1LrJUo8iC4NGvi7e3zbMp&#10;Ni+lST/cv34jLHgcZuY3zHo72Ep01PjSsYL5LAFBnDtdcqHgetlPv0D4gKyxckwKnuRhu/kYrTHT&#10;rucTdedQiAhhn6ECE0KdSelzQxb9zNXE0bu7xmKIsimkbrCPcFvJNEmW0mLJccFgTd+G8se5tQpo&#10;b/St+jU/Zv5osZBtf0iPR6Um42G3AhFoCO/wf/ugFSwWnym83s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G8HMMAAADdAAAADwAAAAAAAAAAAAAAAACYAgAAZHJzL2Rv&#10;d25yZXYueG1sUEsFBgAAAAAEAAQA9QAAAIgDAAAAAA==&#10;" path="m,l9985,4007,19941,,,xe" fillcolor="black" stroked="f">
                  <v:path arrowok="t" textboxrect="0,0,19941,4007"/>
                </v:shape>
                <v:shape id="Shape 3343" o:spid="_x0000_s1280" style="position:absolute;left:125489;top:5915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LcMYA&#10;AADdAAAADwAAAGRycy9kb3ducmV2LnhtbESPQWvCQBSE7wX/w/KE3uqmRqVNXUWEgq140Iq0t0f2&#10;dROSfRuyq4n/3hUKPQ4z8w0zX/a2FhdqfelYwfMoAUGcO12yUXD8en96AeEDssbaMSm4koflYvAw&#10;x0y7jvd0OQQjIoR9hgqKEJpMSp8XZNGPXEMcvV/XWgxRtkbqFrsIt7UcJ8lMWiw5LhTY0LqgvDqc&#10;rQLzunPh9NNNkg9z3dL0u6L1Z6XU47BfvYEI1If/8F97oxWk6SSF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OLcM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3344" o:spid="_x0000_s1281" style="position:absolute;left:125489;top:5915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9X8MIA&#10;AADdAAAADwAAAGRycy9kb3ducmV2LnhtbESPzarCMBSE94LvEI7gTlN/sNJrFBVEt1a5d3tozm2L&#10;zUlpoq1vbwTB5TAz3zCrTWcq8aDGlZYVTMYRCOLM6pJzBdfLYbQE4TyyxsoyKXiSg82631thom3L&#10;Z3qkPhcBwi5BBYX3dSKlywoy6Ma2Jg7ev20M+iCbXOoG2wA3lZxG0UIaLDksFFjTvqDslt6Ngnpq&#10;YntIf486Xux3Zrlr8790q9Rw0G1/QHjq/Df8aZ+0gtlsPof3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1fwwgAAAN0AAAAPAAAAAAAAAAAAAAAAAJgCAABkcnMvZG93&#10;bnJldi54bWxQSwUGAAAAAAQABAD1AAAAhwMAAAAA&#10;" path="m,l23917,9955,27894,,,xe" fillcolor="black" stroked="f">
                  <v:path arrowok="t" textboxrect="0,0,27894,9955"/>
                </v:shape>
                <v:shape id="Shape 3345" o:spid="_x0000_s1282" style="position:absolute;left:119709;top:13589;width:199;height:39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m8MUA&#10;AADdAAAADwAAAGRycy9kb3ducmV2LnhtbESP0WrCQBRE3wv+w3IF3+pGo0Giq1il0Behmn7AJXtN&#10;gtm7cXerab/eFQp9HGbmDLPa9KYVN3K+saxgMk5AEJdWN1wp+CreXxcgfEDW2FomBT/kYbMevKww&#10;1/bOR7qdQiUihH2OCuoQulxKX9Zk0I9tRxy9s3UGQ5SuktrhPcJNK6dJkkmDDceFGjva1VReTt9G&#10;wSXNdu63OCRzE6b7a/H55mx2VGo07LdLEIH68B/+a39oBWk6m8P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ebwxQAAAN0AAAAPAAAAAAAAAAAAAAAAAJgCAABkcnMv&#10;ZG93bnJldi54bWxQSwUGAAAAAAQABAD1AAAAigMAAAAA&#10;" path="m9956,l,3976r19911,l9956,xe" fillcolor="black" stroked="f">
                  <v:path arrowok="t" textboxrect="0,0,19911,3976"/>
                </v:shape>
                <v:shape id="Shape 3346" o:spid="_x0000_s1283" style="position:absolute;left:119669;top:13628;width:279;height:100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1j8MA&#10;AADdAAAADwAAAGRycy9kb3ducmV2LnhtbESPzarCMBSE9xd8h3AEd9fUH+RSjSKCorhqe124OzTH&#10;tticlCZqfXsjCC6HmfmGWaw6U4s7ta6yrGA0jEAQ51ZXXCj4z7a/fyCcR9ZYWyYFT3KwWvZ+Fhhr&#10;++CE7qkvRICwi1FB6X0TS+nykgy6oW2Ig3exrUEfZFtI3eIjwE0tx1E0kwYrDgslNrQpKb+mN6Mg&#10;2Z2oSbPCHI8uq66X5NxtzUGpQb9bz0F46vw3/GnvtYLJZDqD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d1j8MAAADdAAAADwAAAAAAAAAAAAAAAACYAgAAZHJzL2Rv&#10;d25yZXYueG1sUEsFBgAAAAAEAAQA9QAAAIgDAAAAAA==&#10;" path="m4005,l,9955r27923,l4005,xe" fillcolor="black" stroked="f">
                  <v:path arrowok="t" textboxrect="0,0,27923,9955"/>
                </v:shape>
                <v:shape id="Shape 3347" o:spid="_x0000_s1284" style="position:absolute;left:119709;top:13628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Nc8cA&#10;AADdAAAADwAAAGRycy9kb3ducmV2LnhtbESPT2vCQBTE74LfYXmCt7rxT6tNXUUEobX0UJXS3h7Z&#10;101I9m3IriZ+e7dQ8DjMzG+Y5bqzlbhQ4wvHCsajBARx5nTBRsHpuHtYgPABWWPlmBRcycN61e8t&#10;MdWu5U+6HIIREcI+RQV5CHUqpc9ysuhHriaO3q9rLIYoGyN1g22E20pOkuRJWiw4LuRY0zanrDyc&#10;rQLz/OHC1087S97M9Z0ev0va7kulhoNu8wIiUBfu4f/2q1Ywnc7m8Pc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IjXPHAAAA3QAAAA8AAAAAAAAAAAAAAAAAmAIAAGRy&#10;cy9kb3ducmV2LnhtbFBLBQYAAAAABAAEAPUAAACMAwAAAAA=&#10;" path="m,l23917,9955,19911,,,xe" fillcolor="black" stroked="f">
                  <v:path arrowok="t" textboxrect="0,0,23917,9955"/>
                </v:shape>
                <v:shape id="Shape 3348" o:spid="_x0000_s1285" style="position:absolute;left:119709;top:13828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JbsMA&#10;AADdAAAADwAAAGRycy9kb3ducmV2LnhtbERP3WrCMBS+F/YO4Qy803R2ltE1ylSE3Qys3QMcmrO2&#10;tDmpSdRuT79cDHb58f0X28kM4kbOd5YVPC0TEMS11R03Cj6r4+IFhA/IGgfLpOCbPGw3D7MCc23v&#10;XNLtHBoRQ9jnqKANYcyl9HVLBv3SjsSR+7LOYIjQNVI7vMdwM8hVkmTSYMexocWR9i3V/flqFPRp&#10;tnc/1UeyNmF1uFSnnbNZqdT8cXp7BRFoCv/iP/e7VpCmz3Fu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JbsMAAADdAAAADwAAAAAAAAAAAAAAAACYAgAAZHJzL2Rv&#10;d25yZXYueG1sUEsFBgAAAAAEAAQA9QAAAIgDAAAAAA==&#10;" path="m,l9956,3976,19911,,,xe" fillcolor="black" stroked="f">
                  <v:path arrowok="t" textboxrect="0,0,19911,3976"/>
                </v:shape>
                <v:shape id="Shape 3349" o:spid="_x0000_s1286" style="position:absolute;left:119669;top:13728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yjsQA&#10;AADdAAAADwAAAGRycy9kb3ducmV2LnhtbESP0WoCMRRE3wv+Q7hCX0rN2q22XY0iotDX1X7A7eZ2&#10;s3RzsyRR079vBMHHYWbOMMt1sr04kw+dYwXTSQGCuHG641bB13H//A4iRGSNvWNS8EcB1qvRwxIr&#10;7S5c0/kQW5EhHCpUYGIcKilDY8himLiBOHs/zluMWfpWao+XDLe9fCmKubTYcV4wONDWUPN7OFkF&#10;Tz3rud2lvUnav5XTTb39nhmlHsdpswARKcV7+Nb+1ArK8vUDrm/y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wco7EAAAA3QAAAA8AAAAAAAAAAAAAAAAAmAIAAGRycy9k&#10;b3ducmV2LnhtbFBLBQYAAAAABAAEAPUAAACJAwAAAAA=&#10;" path="m,l4005,9985r19912,l,xe" fillcolor="black" stroked="f">
                  <v:path arrowok="t" textboxrect="0,0,23917,9985"/>
                </v:shape>
                <v:shape id="Shape 3350" o:spid="_x0000_s1287" style="position:absolute;left:119669;top:13728;width:279;height:100;visibility:visible;mso-wrap-style:square;v-text-anchor:top" coordsize="27923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yIsEA&#10;AADdAAAADwAAAGRycy9kb3ducmV2LnhtbERPy4rCMBTdC/MP4Q64kWmqxWGoRhFBcCU++gGX5k5a&#10;bG46TaZWv94sBJeH816uB9uInjpfO1YwTVIQxKXTNRsFxWX39QPCB2SNjWNScCcP69XHaIm5djc+&#10;UX8ORsQQ9jkqqEJocyl9WZFFn7iWOHK/rrMYIuyM1B3eYrht5CxNv6XFmmNDhS1tKyqv53+rwGxl&#10;MWSb+tBP/8wjtKY47iepUuPPYbMAEWgIb/HLvdcKsmwe98c38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AciLBAAAA3QAAAA8AAAAAAAAAAAAAAAAAmAIAAGRycy9kb3du&#10;cmV2LnhtbFBLBQYAAAAABAAEAPUAAACGAwAAAAA=&#10;" path="m,l23917,9985,27923,,,xe" fillcolor="black" stroked="f">
                  <v:path arrowok="t" textboxrect="0,0,27923,9985"/>
                </v:shape>
                <v:shape id="Shape 3351" o:spid="_x0000_s1288" style="position:absolute;left:117576;top:17196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0tsQA&#10;AADdAAAADwAAAGRycy9kb3ducmV2LnhtbESPwWrDMBBE74X8g9hCb7XsmJTgWgklEMjRTXvJbWNt&#10;LRNrZSw5dvP1USHQ4zAzb5hyO9tOXGnwrWMFWZKCIK6dbrlR8P21f12D8AFZY+eYFPySh+1m8VRi&#10;od3En3Q9hkZECPsCFZgQ+kJKXxuy6BPXE0fvxw0WQ5RDI/WAU4TbTi7T9E1abDkuGOxpZ6i+HEer&#10;gPZGn7qbOZvsMmIjx+mwrCqlXp7nj3cQgebwH360D1pBnq8y+HsTn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qtLbEAAAA3QAAAA8AAAAAAAAAAAAAAAAAmAIAAGRycy9k&#10;b3ducmV2LnhtbFBLBQYAAAAABAAEAPUAAACJAwAAAAA=&#10;" path="m9984,l,4007r19941,l9984,xe" fillcolor="black" stroked="f">
                  <v:path arrowok="t" textboxrect="0,0,19941,4007"/>
                </v:shape>
                <v:shape id="Shape 3352" o:spid="_x0000_s1289" style="position:absolute;left:117536;top:17236;width:279;height:100;visibility:visible;mso-wrap-style:square;v-text-anchor:top" coordsize="27895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2PsgA&#10;AADdAAAADwAAAGRycy9kb3ducmV2LnhtbESPQWvCQBSE70L/w/IKvelGpbVEVylFQbQoTS3U2yP7&#10;zIZm38bsauK/7xYKPQ4z8w0zW3S2EldqfOlYwXCQgCDOnS65UHD4WPWfQfiArLFyTApu5GExv+vN&#10;MNWu5Xe6ZqEQEcI+RQUmhDqV0ueGLPqBq4mjd3KNxRBlU0jdYBvhtpKjJHmSFkuOCwZrejWUf2cX&#10;q+B83OzPn9v27fAlKVvt7HJi1kulHu67lymIQF34D/+111rBePw4gt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qXY+yAAAAN0AAAAPAAAAAAAAAAAAAAAAAJgCAABk&#10;cnMvZG93bnJldi54bWxQSwUGAAAAAAQABAD1AAAAjQMAAAAA&#10;" path="m3978,l,9954r27895,l3978,xe" fillcolor="black" stroked="f">
                  <v:path arrowok="t" textboxrect="0,0,27895,9954"/>
                </v:shape>
                <v:shape id="Shape 3353" o:spid="_x0000_s1290" style="position:absolute;left:117576;top:17236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k1MQA&#10;AADdAAAADwAAAGRycy9kb3ducmV2LnhtbESPS2vCQBSF94X+h+EW3OmkBqVER7FCRXwsqoLbS+aa&#10;Cc3cCZnRxH/vCEKXh/P4ONN5Zytxo8aXjhV8DhIQxLnTJRcKTsef/hcIH5A1Vo5JwZ08zGfvb1PM&#10;tGv5l26HUIg4wj5DBSaEOpPS54Ys+oGriaN3cY3FEGVTSN1gG8dtJYdJMpYWS44EgzUtDeV/h6uN&#10;kNPyLHebZFu0QzLjbw6rxWivVO+jW0xABOrCf/jVXmsFaTpK4fk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ZNTEAAAA3QAAAA8AAAAAAAAAAAAAAAAAmAIAAGRycy9k&#10;b3ducmV2LnhtbFBLBQYAAAAABAAEAPUAAACJAwAAAAA=&#10;" path="m,l23917,9954,19941,,,xe" fillcolor="black" stroked="f">
                  <v:path arrowok="t" textboxrect="0,0,23917,9954"/>
                </v:shape>
                <v:shape id="Shape 3354" o:spid="_x0000_s1291" style="position:absolute;left:117576;top:17435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XLsMA&#10;AADdAAAADwAAAGRycy9kb3ducmV2LnhtbESPS4sCMRCE78L+h9AL3jSjrovMGmURBI++Lt56J+1k&#10;cNIZJpmH/nqzIHgsquorarnubSlaqn3hWMFknIAgzpwuOFdwPm1HCxA+IGssHZOCO3lYrz4GS0y1&#10;6/hA7THkIkLYp6jAhFClUvrMkEU/dhVx9K6uthiirHOpa+wi3JZymiTf0mLBccFgRRtD2e3YWAW0&#10;NfpSPsyfmdwazGXT7ab7vVLDz/73B0SgPrzDr/ZOK5jN5l/w/y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0XLsMAAADdAAAADwAAAAAAAAAAAAAAAACYAgAAZHJzL2Rv&#10;d25yZXYueG1sUEsFBgAAAAAEAAQA9QAAAIgDAAAAAA==&#10;" path="m,l9984,4007,19941,,,xe" fillcolor="black" stroked="f">
                  <v:path arrowok="t" textboxrect="0,0,19941,4007"/>
                </v:shape>
                <v:shape id="Shape 3355" o:spid="_x0000_s1292" style="position:absolute;left:117536;top:17336;width:239;height:99;visibility:visible;mso-wrap-style:square;v-text-anchor:top" coordsize="2391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iD8YA&#10;AADdAAAADwAAAGRycy9kb3ducmV2LnhtbESPQWvCQBSE74X+h+UJvdWNhpgaXUUEsUUUar14e2af&#10;SWj2bchuNf57VxB6HGbmG2Y670wtLtS6yrKCQT8CQZxbXXGh4PCzev8A4TyyxtoyKbiRg/ns9WWK&#10;mbZX/qbL3hciQNhlqKD0vsmkdHlJBl3fNsTBO9vWoA+yLaRu8RrgppbDKBpJgxWHhRIbWpaU/+7/&#10;jIKvas3bDe6S8WmX8m0bx8d0zUq99brFBISnzv+Hn+1PrSCOkwQ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jiD8YAAADdAAAADwAAAAAAAAAAAAAAAACYAgAAZHJz&#10;L2Rvd25yZXYueG1sUEsFBgAAAAAEAAQA9QAAAIsDAAAAAA==&#10;" path="m,l3978,9955r19941,l,xe" fillcolor="black" stroked="f">
                  <v:path arrowok="t" textboxrect="0,0,23919,9955"/>
                </v:shape>
                <v:shape id="Shape 3356" o:spid="_x0000_s1293" style="position:absolute;left:117536;top:17336;width:279;height:99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Ud8YA&#10;AADdAAAADwAAAGRycy9kb3ducmV2LnhtbESPQWvCQBSE70L/w/IK3nTTSkWiq5Si4iVgE2k9vmZf&#10;k2D2bcyuJv33XUHwOMzMN8xi1ZtaXKl1lWUFL+MIBHFudcWFgkO2Gc1AOI+ssbZMCv7IwWr5NFhg&#10;rG3Hn3RNfSEChF2MCkrvm1hKl5dk0I1tQxy8X9sa9EG2hdQtdgFuavkaRVNpsOKwUGJDHyXlp/Ri&#10;FOxr12Xn0/on+d4m6dF3h776Wis1fO7f5yA89f4Rvrd3WsFk8jaF2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uUd8YAAADdAAAADwAAAAAAAAAAAAAAAACYAgAAZHJz&#10;L2Rvd25yZXYueG1sUEsFBgAAAAAEAAQA9QAAAIsDAAAAAA==&#10;" path="m,l23919,9955,27895,,,xe" fillcolor="black" stroked="f">
                  <v:path arrowok="t" textboxrect="0,0,27895,9955"/>
                </v:shape>
                <v:shape id="Shape 3357" o:spid="_x0000_s1294" style="position:absolute;left:119350;top:18771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LwcUA&#10;AADdAAAADwAAAGRycy9kb3ducmV2LnhtbESP0WrCQBRE3wv+w3IF3+pGg6lEV7GK0JdCNX7AJXtN&#10;gtm76e6q0a/vFgp9HGbmDLNc96YVN3K+saxgMk5AEJdWN1wpOBX71zkIH5A1tpZJwYM8rFeDlyXm&#10;2t75QLdjqESEsM9RQR1Cl0vpy5oM+rHtiKN3ts5giNJVUju8R7hp5TRJMmmw4bhQY0fbmsrL8WoU&#10;XNJs657FZzIzYbr7Lr7enc0OSo2G/WYBIlAf/sN/7Q+tIE1nb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kvBxQAAAN0AAAAPAAAAAAAAAAAAAAAAAJgCAABkcnMv&#10;ZG93bnJldi54bWxQSwUGAAAAAAQABAD1AAAAigMAAAAA&#10;" path="m9955,l,3976r19911,l9955,xe" fillcolor="black" stroked="f">
                  <v:path arrowok="t" textboxrect="0,0,19911,3976"/>
                </v:shape>
                <v:shape id="Shape 3358" o:spid="_x0000_s1295" style="position:absolute;left:119310;top:18811;width:279;height:99;visibility:visible;mso-wrap-style:square;v-text-anchor:top" coordsize="2792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bksQA&#10;AADdAAAADwAAAGRycy9kb3ducmV2LnhtbERPTWvCQBC9F/oflin0VjetWGp0lSKUlp40VsTbmB2T&#10;2OxsyE6T+O/dQ8Hj433Pl4OrVUdtqDwbeB4loIhzbysuDPxsP57eQAVBtlh7JgMXCrBc3N/NMbW+&#10;5w11mRQqhnBI0UAp0qRah7wkh2HkG+LInXzrUCJsC21b7GO4q/VLkrxqhxXHhhIbWpWU/2Z/zsBZ&#10;jgfZ6+P352md77arrJ9Mu8KYx4fhfQZKaJCb+N/9ZQ2Mx5M4N76JT0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25LEAAAA3QAAAA8AAAAAAAAAAAAAAAAAmAIAAGRycy9k&#10;b3ducmV2LnhtbFBLBQYAAAAABAAEAPUAAACJAwAAAAA=&#10;" path="m4006,l,9986r27924,l4006,xe" fillcolor="black" stroked="f">
                  <v:path arrowok="t" textboxrect="0,0,27924,9986"/>
                </v:shape>
                <v:shape id="Shape 3359" o:spid="_x0000_s1296" style="position:absolute;left:119350;top:18811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HGscA&#10;AADdAAAADwAAAGRycy9kb3ducmV2LnhtbESPQWvCQBSE70L/w/IK3nTT2pYmukoRBIs9GBuox0f2&#10;NRvMvg3ZjcZ/3y0IHoeZ+YZZrAbbiDN1vnas4GmagCAuna65UlB8bybvIHxA1tg4JgVX8rBaPowW&#10;mGl34ZzOh1CJCGGfoQITQptJ6UtDFv3UtcTR+3WdxRBlV0nd4SXCbSOfk+RNWqw5LhhsaW2oPB16&#10;q4BMsctPL9h//az3n7v+mBbba6rU+HH4mIMINIR7+NbeagWz2WsK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4hxrHAAAA3QAAAA8AAAAAAAAAAAAAAAAAmAIAAGRy&#10;cy9kb3ducmV2LnhtbFBLBQYAAAAABAAEAPUAAACMAwAAAAA=&#10;" path="m,l23917,9986,19911,,,xe" fillcolor="black" stroked="f">
                  <v:path arrowok="t" textboxrect="0,0,23917,9986"/>
                </v:shape>
                <v:shape id="Shape 3360" o:spid="_x0000_s1297" style="position:absolute;left:119350;top:19010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ZCMEA&#10;AADdAAAADwAAAGRycy9kb3ducmV2LnhtbERPzYrCMBC+L/gOYQRva6rFItUoriJ4WVitDzA0Y1ts&#10;JjXJavXpNwdhjx/f/3Ldm1bcyfnGsoLJOAFBXFrdcKXgXOw/5yB8QNbYWiYFT/KwXg0+lphr++Aj&#10;3U+hEjGEfY4K6hC6XEpf1mTQj21HHLmLdQZDhK6S2uEjhptWTpMkkwYbjg01drStqbyefo2Ca5pt&#10;3av4TmYmTHe34ufL2eyo1GjYbxYgAvXhX/x2H7SCNM3i/vgmP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3GQjBAAAA3QAAAA8AAAAAAAAAAAAAAAAAmAIAAGRycy9kb3du&#10;cmV2LnhtbFBLBQYAAAAABAAEAPUAAACGAwAAAAA=&#10;" path="m,l9955,3976,19911,,,xe" fillcolor="black" stroked="f">
                  <v:path arrowok="t" textboxrect="0,0,19911,3976"/>
                </v:shape>
                <v:shape id="Shape 3361" o:spid="_x0000_s1298" style="position:absolute;left:119310;top:18910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VhcQA&#10;AADdAAAADwAAAGRycy9kb3ducmV2LnhtbESPX2vCMBTF3wd+h3AF32aqsiKdUVRQZM4HO2Gvl+au&#10;KTY3pYm2fnszGOzxcP78OItVb2txp9ZXjhVMxgkI4sLpiksFl6/d6xyED8gaa8ek4EEeVsvBywIz&#10;7To+0z0PpYgj7DNUYEJoMil9YciiH7uGOHo/rrUYomxLqVvs4rit5TRJUmmx4kgw2NDWUHHNbzZC&#10;Lttv+fmRHMtuSibdcNiv305KjYb9+h1EoD78h//aB61gNksn8Ps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lYXEAAAA3QAAAA8AAAAAAAAAAAAAAAAAmAIAAGRycy9k&#10;b3ducmV2LnhtbFBLBQYAAAAABAAEAPUAAACJAwAAAAA=&#10;" path="m,l4006,9954r19911,l,xe" fillcolor="black" stroked="f">
                  <v:path arrowok="t" textboxrect="0,0,23917,9954"/>
                </v:shape>
                <v:shape id="Shape 3362" o:spid="_x0000_s1299" style="position:absolute;left:119310;top:18910;width:279;height:100;visibility:visible;mso-wrap-style:square;v-text-anchor:top" coordsize="2792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xu8MA&#10;AADdAAAADwAAAGRycy9kb3ducmV2LnhtbESP3YrCMBSE7wXfIZwF72y6CiJdo4ggCILi7/WhObZd&#10;m5PSxFp9eiMIXg4z8w0zmbWmFA3VrrCs4DeKQRCnVhecKTgelv0xCOeRNZaWScGDHMym3c4EE23v&#10;vKNm7zMRIOwSVJB7XyVSujQngy6yFXHwLrY26IOsM6lrvAe4KeUgjkfSYMFhIceKFjml1/3NKHhu&#10;5DnOHovVvz3Nb1e3vlS+2SrV+2nnfyA8tf4b/rRXWsFwOBrA+01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txu8MAAADdAAAADwAAAAAAAAAAAAAAAACYAgAAZHJzL2Rv&#10;d25yZXYueG1sUEsFBgAAAAAEAAQA9QAAAIgDAAAAAA==&#10;" path="m,l23917,9954,27924,,,xe" fillcolor="black" stroked="f">
                  <v:path arrowok="t" textboxrect="0,0,27924,9954"/>
                </v:shape>
                <v:shape id="Shape 3363" o:spid="_x0000_s1300" style="position:absolute;left:117676;top:22438;width:199;height:40;visibility:visible;mso-wrap-style:square;v-text-anchor:top" coordsize="1991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9iMYA&#10;AADdAAAADwAAAGRycy9kb3ducmV2LnhtbESP3WrCQBSE7wu+w3IE75qNBkKJriJCIJUWWiNeH7In&#10;P5g9G7NbTd++Wyj0cpiZb5jNbjK9uNPoOssKllEMgriyuuNGwbnMn19AOI+ssbdMCr7JwW47e9pg&#10;pu2DP+l+8o0IEHYZKmi9HzIpXdWSQRfZgTh4tR0N+iDHRuoRHwFuermK41Qa7DgstDjQoaXqevoy&#10;Cky6p8NrPlUfQ3+8FLdl/V6+1Uot5tN+DcLT5P/Df+1CK0iSNIHfN+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H9iMYAAADdAAAADwAAAAAAAAAAAAAAAACYAgAAZHJz&#10;L2Rvd25yZXYueG1sUEsFBgAAAAAEAAQA9QAAAIsDAAAAAA==&#10;" path="m9956,l,3974r19911,l9956,xe" fillcolor="black" stroked="f">
                  <v:path arrowok="t" textboxrect="0,0,19911,3974"/>
                </v:shape>
                <v:shape id="Shape 3364" o:spid="_x0000_s1301" style="position:absolute;left:117636;top:22478;width:279;height:100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SA8MA&#10;AADdAAAADwAAAGRycy9kb3ducmV2LnhtbESPzarCMBSE9xd8h3AEd9fUH+RSjSKCorhqe124OzTH&#10;tticlCZqfXsjCC6HmfmGWaw6U4s7ta6yrGA0jEAQ51ZXXCj4z7a/fyCcR9ZYWyYFT3KwWvZ+Fhhr&#10;++CE7qkvRICwi1FB6X0TS+nykgy6oW2Ig3exrUEfZFtI3eIjwE0tx1E0kwYrDgslNrQpKb+mN6Mg&#10;2Z2oSbPCHI8uq66X5NxtzUGpQb9bz0F46vw3/GnvtYLJZDaF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wSA8MAAADdAAAADwAAAAAAAAAAAAAAAACYAgAAZHJzL2Rv&#10;d25yZXYueG1sUEsFBgAAAAAEAAQA9QAAAIgDAAAAAA==&#10;" path="m4005,l,9955r27923,l4005,xe" fillcolor="black" stroked="f">
                  <v:path arrowok="t" textboxrect="0,0,27923,9955"/>
                </v:shape>
                <v:shape id="Shape 3365" o:spid="_x0000_s1302" style="position:absolute;left:117676;top:22478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q/8YA&#10;AADdAAAADwAAAGRycy9kb3ducmV2LnhtbESPQWvCQBSE70L/w/IK3nRTrdKmrlIEQSsempait0f2&#10;dROSfRuyq4n/vlsQPA4z8w2zWPW2FhdqfelYwdM4AUGcO12yUfD9tRm9gPABWWPtmBRcycNq+TBY&#10;YKpdx590yYIREcI+RQVFCE0qpc8LsujHriGO3q9rLYYoWyN1i12E21pOkmQuLZYcFwpsaF1QXmVn&#10;q8C8Hlz4OXXPyc5c9zQ7VrT+qJQaPvbvbyAC9eEevrW3WsF0Op/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Pq/8YAAADdAAAADwAAAAAAAAAAAAAAAACYAgAAZHJz&#10;L2Rvd25yZXYueG1sUEsFBgAAAAAEAAQA9QAAAIsDAAAAAA==&#10;" path="m,l23917,9955,19911,,,xe" fillcolor="black" stroked="f">
                  <v:path arrowok="t" textboxrect="0,0,23917,9955"/>
                </v:shape>
                <v:shape id="Shape 3366" o:spid="_x0000_s1303" style="position:absolute;left:117676;top:22677;width:199;height:40;visibility:visible;mso-wrap-style:square;v-text-anchor:top" coordsize="1991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eEMUA&#10;AADdAAAADwAAAGRycy9kb3ducmV2LnhtbESP3WrCQBSE74W+w3IK3ulGhSCpq0ggYKVC1dLrQ/bk&#10;h2bPxuw2Sd/eLQheDjPzDbPZjaYRPXWutqxgMY9AEOdW11wq+LpmszUI55E1NpZJwR852G1fJhtM&#10;tB34TP3FlyJA2CWooPK+TaR0eUUG3dy2xMErbGfQB9mVUnc4BLhp5DKKYmmw5rBQYUtpRfnP5dco&#10;MPGe0vdszD/b5vh9uC2K0/WjUGr6Ou7fQHga/TP8aB+0gtUqjuH/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l4QxQAAAN0AAAAPAAAAAAAAAAAAAAAAAJgCAABkcnMv&#10;ZG93bnJldi54bWxQSwUGAAAAAAQABAD1AAAAigMAAAAA&#10;" path="m,l9956,3974,19911,,,xe" fillcolor="black" stroked="f">
                  <v:path arrowok="t" textboxrect="0,0,19911,3974"/>
                </v:shape>
                <v:shape id="Shape 3367" o:spid="_x0000_s1304" style="position:absolute;left:117636;top:22578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8TsYA&#10;AADdAAAADwAAAGRycy9kb3ducmV2LnhtbESPQWvCQBSE7wX/w/IEb3WjFqupq4ggKHqoGmiPj+xr&#10;Nph9G7Ibjf++KxR6HGbmG2ax6mwlbtT40rGC0TABQZw7XXKhILtsX2cgfEDWWDkmBQ/ysFr2XhaY&#10;anfnE93OoRARwj5FBSaEOpXS54Ys+qGriaP34xqLIcqmkLrBe4TbSo6TZCotlhwXDNa0MZRfz61V&#10;QCY7nK5v2B6/Np/7Q/s9z3aPuVKDfrf+ABGoC//hv/ZOK5hMpu/wf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d8TsYAAADdAAAADwAAAAAAAAAAAAAAAACYAgAAZHJz&#10;L2Rvd25yZXYueG1sUEsFBgAAAAAEAAQA9QAAAIsDAAAAAA==&#10;" path="m,l4005,9986r19912,l,xe" fillcolor="black" stroked="f">
                  <v:path arrowok="t" textboxrect="0,0,23917,9986"/>
                </v:shape>
                <v:shape id="Shape 3368" o:spid="_x0000_s1305" style="position:absolute;left:117636;top:22578;width:279;height:99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AksEA&#10;AADdAAAADwAAAGRycy9kb3ducmV2LnhtbERP3WrCMBS+F3yHcITdaeqKTqpRiiC4CwvTPcChOTbB&#10;5qQ0ma1vv1wMdvnx/e8Oo2vFk/pgPStYLjIQxLXXlhsF37fTfAMiRGSNrWdS8KIAh/10ssNC+4G/&#10;6HmNjUghHApUYGLsCilDbchhWPiOOHF33zuMCfaN1D0OKdy18j3L1tKh5dRgsKOjofpx/XEKLvnq&#10;Vn4sZWPMQFX1+bKbsrJKvc3Gcgsi0hj/xX/us1aQ5+s0N71JT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gJLBAAAA3QAAAA8AAAAAAAAAAAAAAAAAmAIAAGRycy9kb3du&#10;cmV2LnhtbFBLBQYAAAAABAAEAPUAAACGAwAAAAA=&#10;" path="m,l23917,9986,27923,,,xe" fillcolor="black" stroked="f">
                  <v:path arrowok="t" textboxrect="0,0,27923,9986"/>
                </v:shape>
                <v:shape id="Shape 3369" o:spid="_x0000_s1306" style="position:absolute;left:114367;top:23973;width:200;height:60;visibility:visible;mso-wrap-style:square;v-text-anchor:top" coordsize="1994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BSsMA&#10;AADdAAAADwAAAGRycy9kb3ducmV2LnhtbESPT2sCMRTE70K/Q3iF3tykFUS3RlnEgnjz3/2xed0s&#10;3bysSarrtzdCocdhZn7DLFaD68SVQmw9a3gvFAji2puWGw2n49d4BiImZIOdZ9Jwpwir5ctogaXx&#10;N97T9ZAakSEcS9RgU+pLKWNtyWEsfE+cvW8fHKYsQyNNwFuGu05+KDWVDlvOCxZ7Wluqfw6/TsNl&#10;Nrjz7mhVv6lcnG+ri4php/Xb61B9gkg0pP/wX3trNEwm0zk83+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vBSsMAAADdAAAADwAAAAAAAAAAAAAAAACYAgAAZHJzL2Rv&#10;d25yZXYueG1sUEsFBgAAAAAEAAQA9QAAAIgDAAAAAA==&#10;" path="m9955,l,5979r19941,l9955,xe" fillcolor="black" stroked="f">
                  <v:path arrowok="t" textboxrect="0,0,19941,5979"/>
                </v:shape>
                <v:shape id="Shape 3370" o:spid="_x0000_s1307" style="position:absolute;left:114327;top:24033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bTr0A&#10;AADdAAAADwAAAGRycy9kb3ducmV2LnhtbERPvQrCMBDeBd8hnOCmqQpWqlFUEF2touvRnG2xuZQm&#10;2vr2ZhAcP77/1aYzlXhT40rLCibjCARxZnXJuYLr5TBagHAeWWNlmRR8yMFm3e+tMNG25TO9U5+L&#10;EMIuQQWF93UipcsKMujGtiYO3MM2Bn2ATS51g20IN5WcRtFcGiw5NBRY076g7Jm+jIJ6amJ7SG9H&#10;Hc/3O7PYtfk93So1HHTbJQhPnf+Lf+6TVjCbxWF/eBOe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oibTr0AAADdAAAADwAAAAAAAAAAAAAAAACYAgAAZHJzL2Rvd25yZXYu&#10;eG1sUEsFBgAAAAAEAAQA9QAAAIIDAAAAAA==&#10;" path="m3976,l,9955r27894,l3976,xe" fillcolor="black" stroked="f">
                  <v:path arrowok="t" textboxrect="0,0,27894,9955"/>
                </v:shape>
                <v:shape id="Shape 3371" o:spid="_x0000_s1308" style="position:absolute;left:114367;top:24033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6IccA&#10;AADdAAAADwAAAGRycy9kb3ducmV2LnhtbESPT2vCQBTE74LfYXlCb3Xjn1abuooIhap4qEppb4/s&#10;6yYk+zZktyZ+e7dQ8DjMzG+YxaqzlbhQ4wvHCkbDBARx5nTBRsH59PY4B+EDssbKMSm4kofVst9b&#10;YKpdyx90OQYjIoR9igryEOpUSp/lZNEPXU0cvR/XWAxRNkbqBtsIt5UcJ8mztFhwXMixpk1OWXn8&#10;tQrMy8GFz+92mmzNdU9PXyVtdqVSD4Nu/QoiUBfu4f/2u1YwmcxG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BeiH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372" o:spid="_x0000_s1309" style="position:absolute;left:114367;top:24232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2ycUA&#10;AADdAAAADwAAAGRycy9kb3ducmV2LnhtbESP3YrCMBSE7xd8h3AE79bUClWqUVRYtHsh+PMAx+bY&#10;FpuT2mS1vr1ZWNjLYWa+YebLztTiQa2rLCsYDSMQxLnVFRcKzqevzykI55E11pZJwYscLBe9jzmm&#10;2j75QI+jL0SAsEtRQel9k0rp8pIMuqFtiIN3ta1BH2RbSN3iM8BNLeMoSqTBisNCiQ1tSspvxx+j&#10;4J5tdxt87dff+8spmSTxtssyVmrQ71YzEJ46/x/+a++0gvF4EsPvm/AE5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nbJxQAAAN0AAAAPAAAAAAAAAAAAAAAAAJgCAABkcnMv&#10;ZG93bnJldi54bWxQSwUGAAAAAAQABAD1AAAAigMAAAAA&#10;" path="m,l9955,3976,19941,,,xe" fillcolor="black" stroked="f">
                  <v:path arrowok="t" textboxrect="0,0,19941,3976"/>
                </v:shape>
                <v:shape id="Shape 3373" o:spid="_x0000_s1310" style="position:absolute;left:114327;top:24132;width:240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P2cIA&#10;AADdAAAADwAAAGRycy9kb3ducmV2LnhtbESP3WoCMRSE7wu+QziCN0WzdqnK1igiFXrrzwMcN6eb&#10;xc3JkkSNb2+EQi+HmfmGWa6T7cSNfGgdK5hOChDEtdMtNwpOx914ASJEZI2dY1LwoADr1eBtiZV2&#10;d97T7RAbkSEcKlRgYuwrKUNtyGKYuJ44e7/OW4xZ+kZqj/cMt538KIqZtNhyXjDY09ZQfTlcrYL3&#10;jvXMfqedSdrPy+lmvz1/GqVGw7T5AhEpxf/wX/tHKyjLeQmvN/k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I/ZwgAAAN0AAAAPAAAAAAAAAAAAAAAAAJgCAABkcnMvZG93&#10;bnJldi54bWxQSwUGAAAAAAQABAD1AAAAhwMAAAAA&#10;" path="m,l3976,9985r19941,l,xe" fillcolor="black" stroked="f">
                  <v:path arrowok="t" textboxrect="0,0,23917,9985"/>
                </v:shape>
                <v:shape id="Shape 3374" o:spid="_x0000_s1311" style="position:absolute;left:114327;top:24132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O6sUA&#10;AADdAAAADwAAAGRycy9kb3ducmV2LnhtbESPT2vCQBTE7wW/w/KE3urGP1SNriLSggoeGgWvj+wz&#10;SZt9G7LbNX57Vyj0OMz8ZpjlujO1CNS6yrKC4SABQZxbXXGh4Hz6fJuBcB5ZY22ZFNzJwXrVe1li&#10;qu2NvyhkvhCxhF2KCkrvm1RKl5dk0A1sQxy9q20N+ijbQuoWb7Hc1HKUJO/SYMVxocSGtiXlP9mv&#10;UTD+3oVjqDJzKZJ5mO3JfxwuR6Ve+91mAcJT5//Df/ROR248ncDz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U7qxQAAAN0AAAAPAAAAAAAAAAAAAAAAAJgCAABkcnMv&#10;ZG93bnJldi54bWxQSwUGAAAAAAQABAD1AAAAigMAAAAA&#10;" path="m,l23917,9985,27894,,,xe" fillcolor="black" stroked="f">
                  <v:path arrowok="t" textboxrect="0,0,27894,9985"/>
                </v:shape>
                <v:shape id="Shape 3375" o:spid="_x0000_s1312" style="position:absolute;left:113171;top:27800;width:200;height:40;visibility:visible;mso-wrap-style:square;v-text-anchor:top" coordsize="19941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2oqsUA&#10;AADdAAAADwAAAGRycy9kb3ducmV2LnhtbESPT4vCMBTE74LfITzBm6b+l65RRBA8rLDWPezeHs2z&#10;KTYvpYna/fZGWPA4zMxvmNWmtZW4U+NLxwpGwwQEce50yYWC7/N+sAThA7LGyjEp+CMPm3W3s8JU&#10;uwef6J6FQkQI+xQVmBDqVEqfG7Loh64mjt7FNRZDlE0hdYOPCLeVHCfJXFosOS4YrGlnKL9mN6tg&#10;MVtecPx5GB2z8uv2s9ue9r9To1S/124/QARqwzv83z5oBZPJYgav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aiqxQAAAN0AAAAPAAAAAAAAAAAAAAAAAJgCAABkcnMv&#10;ZG93bnJldi54bWxQSwUGAAAAAAQABAD1AAAAigMAAAAA&#10;" path="m9955,l,3975r19941,l9955,xe" fillcolor="black" stroked="f">
                  <v:path arrowok="t" textboxrect="0,0,19941,3975"/>
                </v:shape>
                <v:shape id="Shape 3376" o:spid="_x0000_s1313" style="position:absolute;left:113132;top:27840;width:278;height:99;visibility:visible;mso-wrap-style:square;v-text-anchor:top" coordsize="27894,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1LMcA&#10;AADdAAAADwAAAGRycy9kb3ducmV2LnhtbESP3UoDMRSE7wXfIRzBG2mzbv90bVpEqLTelP48wGFz&#10;3CwmJ+sm2259eiMUvBxm5htmvuydFSdqQ+1ZweMwA0Fcel1zpeB4WA2eQISIrNF6JgUXCrBc3N7M&#10;sdD+zDs67WMlEoRDgQpMjE0hZSgNOQxD3xAn79O3DmOSbSV1i+cEd1bmWTaVDmtOCwYbejNUfu07&#10;p2A7tt/2vTPr5wt9rCY5T37yh41S93f96wuISH38D1/ba61gNJpN4e9Ne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BtSzHAAAA3QAAAA8AAAAAAAAAAAAAAAAAmAIAAGRy&#10;cy9kb3ducmV2LnhtbFBLBQYAAAAABAAEAPUAAACMAwAAAAA=&#10;" path="m3976,l,9987r27894,l3976,xe" fillcolor="black" stroked="f">
                  <v:path arrowok="t" textboxrect="0,0,27894,9987"/>
                </v:shape>
                <v:shape id="Shape 3377" o:spid="_x0000_s1314" style="position:absolute;left:113171;top:27840;width:239;height:99;visibility:visible;mso-wrap-style:square;v-text-anchor:top" coordsize="23917,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b/8YA&#10;AADdAAAADwAAAGRycy9kb3ducmV2LnhtbESPUWvCMBSF3wf7D+EO9jbTTTalGmUI2wqCMO0PuDbX&#10;tq65CU3UrL/eCIM9Hs453+HMl9F04ky9by0reB5lIIgrq1uuFZS7j6cpCB+QNXaWScEveVgu7u/m&#10;mGt74W86b0MtEoR9jgqaEFwupa8aMuhH1hEn72B7gyHJvpa6x0uCm06+ZNmbNNhyWmjQ0aqh6md7&#10;MgpW8bU8DeyG4utzsx72x+jKIir1+BDfZyACxfAf/msXWsF4PJnA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tb/8YAAADdAAAADwAAAAAAAAAAAAAAAACYAgAAZHJz&#10;L2Rvd25yZXYueG1sUEsFBgAAAAAEAAQA9QAAAIsDAAAAAA==&#10;" path="m,l23917,9987,19941,,,xe" fillcolor="black" stroked="f">
                  <v:path arrowok="t" textboxrect="0,0,23917,9987"/>
                </v:shape>
                <v:shape id="Shape 3378" o:spid="_x0000_s1315" style="position:absolute;left:113171;top:28039;width:200;height:40;visibility:visible;mso-wrap-style:square;v-text-anchor:top" coordsize="19941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NMMA&#10;AADdAAAADwAAAGRycy9kb3ducmV2LnhtbERPy4rCMBTdC/5DuII7TX1LxygiCC4csJ1ZzOwuzbUp&#10;09yUJmr9+8lCcHk4782us7W4U+srxwom4wQEceF0xaWC76/jaA3CB2SNtWNS8CQPu22/t8FUuwdn&#10;dM9DKWII+xQVmBCaVEpfGLLox64hjtzVtRZDhG0pdYuPGG5rOU2SpbRYcWww2NDBUPGX36yC1WJ9&#10;xen5NPnMq8vt57DPjr9zo9Rw0O0/QATqwlv8cp+0gtlsFefGN/E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HNMMAAADdAAAADwAAAAAAAAAAAAAAAACYAgAAZHJzL2Rv&#10;d25yZXYueG1sUEsFBgAAAAAEAAQA9QAAAIgDAAAAAA==&#10;" path="m,l9955,3975,19941,,,xe" fillcolor="black" stroked="f">
                  <v:path arrowok="t" textboxrect="0,0,19941,3975"/>
                </v:shape>
                <v:shape id="Shape 3379" o:spid="_x0000_s1316" style="position:absolute;left:113132;top:27939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PXsUA&#10;AADdAAAADwAAAGRycy9kb3ducmV2LnhtbESPX2vCMBTF3wd+h3CFvWmqMp2daVFhY7j5MBX2emmu&#10;TbG5KU1mu2+/CMIeD+fPj7PKe1uLK7W+cqxgMk5AEBdOV1wqOB1fR88gfEDWWDsmBb/kIc8GDytM&#10;tev4i66HUIo4wj5FBSaEJpXSF4Ys+rFriKN3dq3FEGVbSt1iF8dtLadJMpcWK44Egw1tDRWXw4+N&#10;kNP2W37uko+ym5KZbzi8rZ/2Sj0O+/ULiEB9+A/f2+9awWy2WMLt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w9e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3380" o:spid="_x0000_s1317" style="position:absolute;left:113132;top:27939;width:278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q+MAA&#10;AADdAAAADwAAAGRycy9kb3ducmV2LnhtbERPy4rCMBTdC/5DuII7TVUoWo0igjDCCL7X1+baFpub&#10;TpPR+vdmIbg8nPds0ZhSPKh2hWUFg34Egji1uuBMwem47o1BOI+ssbRMCl7kYDFvt2aYaPvkPT0O&#10;PhMhhF2CCnLvq0RKl+Zk0PVtRRy4m60N+gDrTOoanyHclHIYRbE0WHBoyLGiVU7p/fBvFMTDtZz8&#10;XW6b3e51jhq8bn9t7JXqdprlFISnxn/FH/ePVjAajcP+8CY8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2kq+MAAAADdAAAADwAAAAAAAAAAAAAAAACYAgAAZHJzL2Rvd25y&#10;ZXYueG1sUEsFBgAAAAAEAAQA9QAAAIUDAAAAAA==&#10;" path="m,l23917,9954,27894,,,xe" fillcolor="black" stroked="f">
                  <v:path arrowok="t" textboxrect="0,0,27894,9954"/>
                </v:shape>
                <v:shape id="Shape 3381" o:spid="_x0000_s1318" style="position:absolute;left:112813;top:28836;width:199;height:40;visibility:visible;mso-wrap-style:square;v-text-anchor:top" coordsize="19939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WfMYA&#10;AADdAAAADwAAAGRycy9kb3ducmV2LnhtbESPT2sCMRTE74V+h/AKvdWsCiJbo7hSoQdrrX/uj80z&#10;u3bzsiRRt9/eCAWPw8z8hpnMOtuIC/lQO1bQ72UgiEunazYK9rvl2xhEiMgaG8ek4I8CzKbPTxPM&#10;tbvyD1220YgE4ZCjgirGNpcylBVZDD3XEifv6LzFmKQ3Unu8Jrht5CDLRtJizWmhwpYWFZW/27NV&#10;sB5tvsz36WN1Wi925kCbwuuiUOr1pZu/g4jUxUf4v/2pFQyH4z7c36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WfMYAAADdAAAADwAAAAAAAAAAAAAAAACYAgAAZHJz&#10;L2Rvd25yZXYueG1sUEsFBgAAAAAEAAQA9QAAAIsDAAAAAA==&#10;" path="m9955,l,3974r19939,l9955,xe" fillcolor="black" stroked="f">
                  <v:path arrowok="t" textboxrect="0,0,19939,3974"/>
                </v:shape>
                <v:shape id="Shape 3382" o:spid="_x0000_s1319" style="position:absolute;left:112773;top:28876;width:279;height:100;visibility:visible;mso-wrap-style:square;v-text-anchor:top" coordsize="27895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dj8cQA&#10;AADdAAAADwAAAGRycy9kb3ducmV2LnhtbESPQWsCMRSE74X+h/AEbzVxRZGtUZYtBQ+9qKXnx+a5&#10;Wbp5WZLUXf+9KRR6HGbmG2Z3mFwvbhRi51nDcqFAEDfedNxq+Ly8v2xBxIRssPdMGu4U4bB/ftph&#10;afzIJ7qdUysyhGOJGmxKQyllbCw5jAs/EGfv6oPDlGVopQk4ZrjrZaHURjrsOC9YHKi21Hyff5wG&#10;tW7fKlXbNMrjx319uhahqr+0ns+m6hVEoin9h//aR6NhtdoW8PsmPwG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3Y/HEAAAA3QAAAA8AAAAAAAAAAAAAAAAAmAIAAGRycy9k&#10;b3ducmV2LnhtbFBLBQYAAAAABAAEAPUAAACJAwAAAAA=&#10;" path="m3978,l,9956r27895,l3978,xe" fillcolor="black" stroked="f">
                  <v:path arrowok="t" textboxrect="0,0,27895,9956"/>
                </v:shape>
                <v:shape id="Shape 3383" o:spid="_x0000_s1320" style="position:absolute;left:112813;top:28876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kwcUA&#10;AADdAAAADwAAAGRycy9kb3ducmV2LnhtbESPQYvCMBSE78L+h/CEvciarpVFqlFEEFcEQXe9P5pn&#10;W9q8lCbW6q83guBxmJlvmNmiM5VoqXGFZQXfwwgEcWp1wZmC/7/11wSE88gaK8uk4EYOFvOP3gwT&#10;ba98oPboMxEg7BJUkHtfJ1K6NCeDbmhr4uCdbWPQB9lkUjd4DXBTyVEU/UiDBYeFHGta5ZSWx4tR&#10;sNsMLnTf8nLflqfBrRxvCrOKlfrsd8spCE+df4df7V+tII4n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6TBxQAAAN0AAAAPAAAAAAAAAAAAAAAAAJgCAABkcnMv&#10;ZG93bnJldi54bWxQSwUGAAAAAAQABAD1AAAAigMAAAAA&#10;" path="m,l23917,9956,19939,,,xe" fillcolor="black" stroked="f">
                  <v:path arrowok="t" textboxrect="0,0,23917,9956"/>
                </v:shape>
                <v:shape id="Shape 3384" o:spid="_x0000_s1321" style="position:absolute;left:112813;top:29076;width:199;height:39;visibility:visible;mso-wrap-style:square;v-text-anchor:top" coordsize="19939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15MYA&#10;AADdAAAADwAAAGRycy9kb3ducmV2LnhtbESPT2sCMRTE74V+h/AK3mq2VUS2RulKCx6sf+v9sXlm&#10;125eliTq+u2bQsHjMDO/YSazzjbiQj7UjhW89DMQxKXTNRsF3/vP5zGIEJE1No5JwY0CzKaPDxPM&#10;tbvyli67aESCcMhRQRVjm0sZyooshr5riZN3dN5iTNIbqT1eE9w28jXLRtJizWmhwpbmFZU/u7NV&#10;sBptvsz69LE8reZ7c6BN4XVRKNV76t7fQETq4j38315oBYPBeAh/b9IT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F15MYAAADdAAAADwAAAAAAAAAAAAAAAACYAgAAZHJz&#10;L2Rvd25yZXYueG1sUEsFBgAAAAAEAAQA9QAAAIsDAAAAAA==&#10;" path="m,l9955,3974,19939,,,xe" fillcolor="black" stroked="f">
                  <v:path arrowok="t" textboxrect="0,0,19939,3974"/>
                </v:shape>
                <v:shape id="Shape 3385" o:spid="_x0000_s1322" style="position:absolute;left:112773;top:28976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hWMcA&#10;AADdAAAADwAAAGRycy9kb3ducmV2LnhtbESPW2vCQBSE3wv+h+UIfaubekNTVxGhoOiDl4B9PGRP&#10;s8Hs2ZDdaPz33UKhj8PMfMMsVp2txJ0aXzpW8D5IQBDnTpdcKMgun28zED4ga6wck4IneVgtey8L&#10;TLV78Inu51CICGGfogITQp1K6XNDFv3A1cTR+3aNxRBlU0jd4CPCbSWHSTKVFkuOCwZr2hjKb+fW&#10;KiCT7U+3MbaH6+a427df82z7nCv12u/WHyACdeE//NfeagWj0WwC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oVjHAAAA3QAAAA8AAAAAAAAAAAAAAAAAmAIAAGRy&#10;cy9kb3ducmV2LnhtbFBLBQYAAAAABAAEAPUAAACMAwAAAAA=&#10;" path="m,l3978,9986r19939,l,xe" fillcolor="black" stroked="f">
                  <v:path arrowok="t" textboxrect="0,0,23917,9986"/>
                </v:shape>
                <v:shape id="Shape 3386" o:spid="_x0000_s1323" style="position:absolute;left:112773;top:28976;width:279;height:100;visibility:visible;mso-wrap-style:square;v-text-anchor:top" coordsize="2789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lksUA&#10;AADdAAAADwAAAGRycy9kb3ducmV2LnhtbESP3WrCQBSE7wu+w3IE7+quWvyJrhKKhVy1/j3AIXtM&#10;gtmzMbs16dt3CwUvh5n5htnseluLB7W+cqxhMlYgiHNnKi40XM4fr0sQPiAbrB2Thh/ysNsOXjaY&#10;GNfxkR6nUIgIYZ+ghjKEJpHS5yVZ9GPXEEfv6lqLIcq2kKbFLsJtLadKzaXFiuNCiQ29l5TfTt9W&#10;A6VTvKu0+/Tq8Ob2h1X2tQiZ1qNhn65BBOrDM/zfzoyG2Ww5h7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6WSxQAAAN0AAAAPAAAAAAAAAAAAAAAAAJgCAABkcnMv&#10;ZG93bnJldi54bWxQSwUGAAAAAAQABAD1AAAAigMAAAAA&#10;" path="m,l23917,9986,27895,,,xe" fillcolor="black" stroked="f">
                  <v:path arrowok="t" textboxrect="0,0,27895,9986"/>
                </v:shape>
                <v:shape id="Shape 3387" o:spid="_x0000_s1324" style="position:absolute;left:112593;top:29295;width:199;height:39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nhsUA&#10;AADdAAAADwAAAGRycy9kb3ducmV2LnhtbESP0WrCQBRE3wv+w3IF3+pGg6lEV7FKoS9CNX7AJXtN&#10;gtm7cXerab/eFQp9HGbmDLNc96YVN3K+saxgMk5AEJdWN1wpOBUfr3MQPiBrbC2Tgh/ysF4NXpaY&#10;a3vnA92OoRIRwj5HBXUIXS6lL2sy6Me2I47e2TqDIUpXSe3wHuGmldMkyaTBhuNCjR1tayovx2+j&#10;4JJmW/db7JOZCdPdtfh6dzY7KDUa9psFiEB9+A//tT+1gjSdv8Hz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meGxQAAAN0AAAAPAAAAAAAAAAAAAAAAAJgCAABkcnMv&#10;ZG93bnJldi54bWxQSwUGAAAAAAQABAD1AAAAigMAAAAA&#10;" path="m9956,l,3976r19911,l9956,xe" fillcolor="black" stroked="f">
                  <v:path arrowok="t" textboxrect="0,0,19911,3976"/>
                </v:shape>
                <v:shape id="Shape 3388" o:spid="_x0000_s1325" style="position:absolute;left:112553;top:29334;width:280;height:100;visibility:visible;mso-wrap-style:square;v-text-anchor:top" coordsize="27923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SY8EA&#10;AADdAAAADwAAAGRycy9kb3ducmV2LnhtbERPy4rCMBTdC/MP4Q7MRjR1CiKdpiLCgCvx0Q+4NHfS&#10;YnNTm0ytfr1ZCC4P552vR9uKgXrfOFawmCcgiCunGzYKyvPvbAXCB2SNrWNScCcP6+JjkmOm3Y2P&#10;NJyCETGEfYYK6hC6TEpf1WTRz11HHLk/11sMEfZG6h5vMdy28jtJltJiw7Ghxo62NVWX079VYLay&#10;HNNNsx8WV/MInSkPu2mi1NfnuPkBEWgMb/HLvdMK0nQV58Y38QnI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WUmPBAAAA3QAAAA8AAAAAAAAAAAAAAAAAmAIAAGRycy9kb3du&#10;cmV2LnhtbFBLBQYAAAAABAAEAPUAAACGAwAAAAA=&#10;" path="m4005,l,9985r27923,l4005,xe" fillcolor="black" stroked="f">
                  <v:path arrowok="t" textboxrect="0,0,27923,9985"/>
                </v:shape>
                <v:shape id="Shape 3389" o:spid="_x0000_s1326" style="position:absolute;left:112593;top:29334;width:240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IFMMA&#10;AADdAAAADwAAAGRycy9kb3ducmV2LnhtbESP3WoCMRSE7wt9h3CE3pSatUutrkYRUeitPw9w3Bw3&#10;i5uTJUk1vr0RCr0cZuYbZr5MthNX8qF1rGA0LEAQ10633Cg4HrYfExAhImvsHJOCOwVYLl5f5lhp&#10;d+MdXfexERnCoUIFJsa+kjLUhiyGoeuJs3d23mLM0jdSe7xluO3kZ1GMpcWW84LBntaG6sv+1yp4&#10;71iP7SZtTdL+uxytduvTl1HqbZBWMxCRUvwP/7V/tIKynEzh+SY/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nIFMMAAADdAAAADwAAAAAAAAAAAAAAAACYAgAAZHJzL2Rv&#10;d25yZXYueG1sUEsFBgAAAAAEAAQA9QAAAIgDAAAAAA==&#10;" path="m,l23917,9985,19911,,,xe" fillcolor="black" stroked="f">
                  <v:path arrowok="t" textboxrect="0,0,23917,9985"/>
                </v:shape>
                <v:shape id="Shape 3390" o:spid="_x0000_s1327" style="position:absolute;left:112593;top:29534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pL8MA&#10;AADdAAAADwAAAGRycy9kb3ducmV2LnhtbERP3WrCMBS+F3yHcATvNJ1lZesaxR8G3gym3QMcmrO2&#10;tDmpSdTOp18uBrv8+P6LzWh6cSPnW8sKnpYJCOLK6pZrBV/l++IFhA/IGnvLpOCHPGzW00mBubZ3&#10;PtHtHGoRQ9jnqKAJYcil9FVDBv3SDsSR+7bOYIjQ1VI7vMdw08tVkmTSYMuxocGB9g1V3flqFHRp&#10;tneP8iN5NmF1uJSfO2ezk1Lz2bh9AxFoDP/iP/dRK0jT17g/vo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JpL8MAAADdAAAADwAAAAAAAAAAAAAAAACYAgAAZHJzL2Rv&#10;d25yZXYueG1sUEsFBgAAAAAEAAQA9QAAAIgDAAAAAA==&#10;" path="m,l9956,3976,19911,,,xe" fillcolor="black" stroked="f">
                  <v:path arrowok="t" textboxrect="0,0,19911,3976"/>
                </v:shape>
                <v:shape id="Shape 3391" o:spid="_x0000_s1328" style="position:absolute;left:112553;top:29434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c28cA&#10;AADdAAAADwAAAGRycy9kb3ducmV2LnhtbESPT2vCQBTE74V+h+UJvdWNWotGVymC0D94MBXR2yP7&#10;3IRk34bs1sRv3xUKPQ4z8xtmue5tLa7U+tKxgtEwAUGcO12yUXD43j7PQPiArLF2TApu5GG9enxY&#10;Yqpdx3u6ZsGICGGfooIihCaV0ucFWfRD1xBH7+JaiyHK1kjdYhfhtpbjJHmVFkuOCwU2tCkor7If&#10;q8DMdy4cz91L8mFuXzQ9VbT5rJR6GvRvCxCB+vAf/mu/awWTyXwE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NnNvHAAAA3QAAAA8AAAAAAAAAAAAAAAAAmAIAAGRy&#10;cy9kb3ducmV2LnhtbFBLBQYAAAAABAAEAPUAAACMAwAAAAA=&#10;" path="m,l4005,9955r19912,l,xe" fillcolor="black" stroked="f">
                  <v:path arrowok="t" textboxrect="0,0,23917,9955"/>
                </v:shape>
                <v:shape id="Shape 3392" o:spid="_x0000_s1329" style="position:absolute;left:112553;top:29434;width:280;height:100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fy8QA&#10;AADdAAAADwAAAGRycy9kb3ducmV2LnhtbESPT4vCMBTE7wt+h/AEb2uqwrJWUxHBRfHUVg/eHs3r&#10;H2xeSpPV+u03grDHYWZ+w6w3g2nFnXrXWFYwm0YgiAurG64UnPP95zcI55E1tpZJwZMcbJLRxxpj&#10;bR+c0j3zlQgQdjEqqL3vYildUZNBN7UdcfBK2xv0QfaV1D0+Aty0ch5FX9Jgw2Ghxo52NRW37Nco&#10;SH8u1GV5ZU4nlze3Mr0Oe3NUajIetisQngb/H363D1rBYrGcw+tNe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cX8vEAAAA3QAAAA8AAAAAAAAAAAAAAAAAmAIAAGRycy9k&#10;b3ducmV2LnhtbFBLBQYAAAAABAAEAPUAAACJAwAAAAA=&#10;" path="m,l23917,9955,27923,,,xe" fillcolor="black" stroked="f">
                  <v:path arrowok="t" textboxrect="0,0,27923,9955"/>
                </v:shape>
                <v:shape id="Shape 3393" o:spid="_x0000_s1330" style="position:absolute;left:111497;top:33142;width:199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pWMQA&#10;AADdAAAADwAAAGRycy9kb3ducmV2LnhtbESPQWvCQBSE74X+h+UVvNWNBkWjq5SCRYRCs3rx9sg+&#10;k2D2bchuTfz3rlDocZiZb5j1drCNuFHna8cKJuMEBHHhTM2lgtNx974A4QOywcYxKbiTh+3m9WWN&#10;mXE953TToRQRwj5DBVUIbSalLyqy6MeuJY7exXUWQ5RdKU2HfYTbRk6TZC4t1hwXKmzps6Liqn+t&#10;gl7fe8TLz0wHnQ/+8N1+mflZqdHb8LECEWgI/+G/9t4oSNNlCs838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OKVjEAAAA3QAAAA8AAAAAAAAAAAAAAAAAmAIAAGRycy9k&#10;b3ducmV2LnhtbFBLBQYAAAAABAAEAPUAAACJAwAAAAA=&#10;" path="m9956,l,3976r19942,l9956,xe" fillcolor="black" stroked="f">
                  <v:path arrowok="t" textboxrect="0,0,19942,3976"/>
                </v:shape>
                <v:shape id="Shape 3394" o:spid="_x0000_s1331" style="position:absolute;left:111457;top:33181;width:279;height:100;visibility:visible;mso-wrap-style:square;v-text-anchor:top" coordsize="27893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HJsUA&#10;AADdAAAADwAAAGRycy9kb3ducmV2LnhtbESP22rDMBBE3wv9B7GFvDVyLjSJG8WYhEAoFHL7gMXa&#10;2ibWykiK7fx9VCj0cZiZM8w6G0wjOnK+tqxgMk5AEBdW11wquF7270sQPiBrbCyTggd5yDavL2tM&#10;te35RN05lCJC2KeooAqhTaX0RUUG/di2xNH7sc5giNKVUjvsI9w0cpokH9JgzXGhwpa2FRW3890o&#10;+F7QqZaHr0s7+Hy7k8atwnGh1OhtyD9BBBrCf/ivfdAKZrPVHH7fx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4cmxQAAAN0AAAAPAAAAAAAAAAAAAAAAAJgCAABkcnMv&#10;ZG93bnJldi54bWxQSwUGAAAAAAQABAD1AAAAigMAAAAA&#10;" path="m3975,l,9956r27893,l3975,xe" fillcolor="black" stroked="f">
                  <v:path arrowok="t" textboxrect="0,0,27893,9956"/>
                </v:shape>
                <v:shape id="Shape 3395" o:spid="_x0000_s1332" style="position:absolute;left:111497;top:33181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P88cA&#10;AADdAAAADwAAAGRycy9kb3ducmV2LnhtbESPQWvCQBSE74L/YXmFXkQ3NlbaNBsRQWwpFKr2/si+&#10;JiHZtyG7xuiv7xYEj8PMfMOkq8E0oqfOVZYVzGcRCOLc6ooLBcfDdvoCwnlkjY1lUnAhB6tsPEox&#10;0fbM39TvfSEChF2CCkrv20RKl5dk0M1sSxy8X9sZ9EF2hdQdngPcNPIpipbSYMVhocSWNiXl9f5k&#10;FHzuJie6fvD6q69/Jpd6savMJlbq8WFYv4HwNPh7+NZ+1wri+PUZ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nD/PHAAAA3QAAAA8AAAAAAAAAAAAAAAAAmAIAAGRy&#10;cy9kb3ducmV2LnhtbFBLBQYAAAAABAAEAPUAAACMAwAAAAA=&#10;" path="m,l23917,9956,19942,,,xe" fillcolor="black" stroked="f">
                  <v:path arrowok="t" textboxrect="0,0,23917,9956"/>
                </v:shape>
                <v:shape id="Shape 3396" o:spid="_x0000_s1333" style="position:absolute;left:111497;top:33381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KwMUA&#10;AADdAAAADwAAAGRycy9kb3ducmV2LnhtbESPQWvCQBSE74L/YXmCN9200tDGbESEihQKuu3F2yP7&#10;TEKzb0N2NfHfdwsFj8PMfMPkm9G24ka9bxwreFomIIhLZxquFHx/vS9eQfiAbLB1TAru5GFTTCc5&#10;ZsYNfKKbDpWIEPYZKqhD6DIpfVmTRb90HXH0Lq63GKLsK2l6HCLctvI5SVJpseG4UGNHu5rKH321&#10;CgZ9HxAvxxcd9Gn0H5/d3qRnpeazcbsGEWgMj/B/+2AUrFZvKf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YrAxQAAAN0AAAAPAAAAAAAAAAAAAAAAAJgCAABkcnMv&#10;ZG93bnJldi54bWxQSwUGAAAAAAQABAD1AAAAigMAAAAA&#10;" path="m,l9956,3976,19942,,,xe" fillcolor="black" stroked="f">
                  <v:path arrowok="t" textboxrect="0,0,19942,3976"/>
                </v:shape>
                <v:shape id="Shape 3397" o:spid="_x0000_s1334" style="position:absolute;left:111457;top:33281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FU8cA&#10;AADdAAAADwAAAGRycy9kb3ducmV2LnhtbESPT2vCQBTE7wW/w/IEb3VjLVWjq0ih0JPQ1L+3R/aZ&#10;jc2+DdnVxH76bqHQ4zAzv2EWq85W4kaNLx0rGA0TEMS50yUXCrafb49TED4ga6wck4I7eVgtew8L&#10;TLVr+YNuWShEhLBPUYEJoU6l9Lkhi37oauLonV1jMUTZFFI32Ea4reRTkrxIiyXHBYM1vRrKv7Kr&#10;VUDrfbY5TTbHfUs7PD2by/3Qfis16HfrOYhAXfgP/7XftYLxeDaB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4hVPHAAAA3QAAAA8AAAAAAAAAAAAAAAAAmAIAAGRy&#10;cy9kb3ducmV2LnhtbFBLBQYAAAAABAAEAPUAAACMAwAAAAA=&#10;" path="m,l3975,9984r19942,l,xe" fillcolor="black" stroked="f">
                  <v:path arrowok="t" textboxrect="0,0,23917,9984"/>
                </v:shape>
                <v:shape id="Shape 3398" o:spid="_x0000_s1335" style="position:absolute;left:111457;top:33281;width:279;height:100;visibility:visible;mso-wrap-style:square;v-text-anchor:top" coordsize="2789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6J8EA&#10;AADdAAAADwAAAGRycy9kb3ducmV2LnhtbERPy4rCMBTdC/5DuII7TVUYtGMU8b0SrPMBl+ZO2zG5&#10;qU3UOl8/WQy4PJz3fNlaIx7U+MqxgtEwAUGcO11xoeDrshtMQfiArNE4JgUv8rBcdDtzTLV78pke&#10;WShEDGGfooIyhDqV0uclWfRDVxNH7ts1FkOETSF1g88Ybo0cJ8mHtFhxbCixpnVJ+TW7WwV0NPvZ&#10;7cfiaPvrksNmZ83+NFaq32tXnyACteEt/ncftYLJZBbnxjfxCc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1uifBAAAA3QAAAA8AAAAAAAAAAAAAAAAAmAIAAGRycy9kb3du&#10;cmV2LnhtbFBLBQYAAAAABAAEAPUAAACGAwAAAAA=&#10;" path="m,l23917,9984,27893,,,xe" fillcolor="black" stroked="f">
                  <v:path arrowok="t" textboxrect="0,0,27893,9984"/>
                </v:shape>
                <v:shape id="Shape 3399" o:spid="_x0000_s1336" style="position:absolute;left:110919;top:34636;width:199;height:40;visibility:visible;mso-wrap-style:square;v-text-anchor:top" coordsize="19911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MFsUA&#10;AADdAAAADwAAAGRycy9kb3ducmV2LnhtbESPQWvCQBSE74L/YXmF3nTTGKWJriJCob0IRg8eH9nX&#10;JJh9G7JrTP31bkHwOMzMN8xqM5hG9NS52rKCj2kEgriwuuZSwen4NfkE4TyyxsYyKfgjB5v1eLTC&#10;TNsbH6jPfSkChF2GCirv20xKV1Rk0E1tSxy8X9sZ9EF2pdQd3gLcNDKOooU0WHNYqLClXUXFJb8a&#10;BXFeJsniKu99ne5+9nOdxPNzotT727BdgvA0+Ff42f7WCmazNIX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4wWxQAAAN0AAAAPAAAAAAAAAAAAAAAAAJgCAABkcnMv&#10;ZG93bnJldi54bWxQSwUGAAAAAAQABAD1AAAAigMAAAAA&#10;" path="m9955,l,3978r19911,l9955,xe" fillcolor="black" stroked="f">
                  <v:path arrowok="t" textboxrect="0,0,19911,3978"/>
                </v:shape>
                <v:shape id="Shape 3400" o:spid="_x0000_s1337" style="position:absolute;left:110879;top:34676;width:279;height:100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8xcIA&#10;AADdAAAADwAAAGRycy9kb3ducmV2LnhtbERPy2qDQBTdB/IPww10F8e0pRTjKKFgaclKTRfZXZzr&#10;A5074kwT+/edRaHLw3mn+WomcaPFDZYVHKIYBHFj9cCdgktd7F9BOI+scbJMCn7IQZ5tNykm2t65&#10;pFvlOxFC2CWooPd+TqR0TU8GXWRn4sC1djHoA1w6qRe8h3Azycc4fpEGBw4NPc701lMzVt9GQfn+&#10;RXNVd+Z8dvUwtuV1LcynUg+79XQE4Wn1/+I/94dW8PQch/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jzFwgAAAN0AAAAPAAAAAAAAAAAAAAAAAJgCAABkcnMvZG93&#10;bnJldi54bWxQSwUGAAAAAAQABAD1AAAAhwMAAAAA&#10;" path="m4005,l,9955r27923,l4005,xe" fillcolor="black" stroked="f">
                  <v:path arrowok="t" textboxrect="0,0,27923,9955"/>
                </v:shape>
                <v:shape id="Shape 3401" o:spid="_x0000_s1338" style="position:absolute;left:110919;top:34676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EOcYA&#10;AADdAAAADwAAAGRycy9kb3ducmV2LnhtbESPQWsCMRSE7wX/Q3iF3jTR2tKuRhFBsBUPtaXU22Pz&#10;ml1287Jsorv+e1MQehxm5htmvuxdLc7UhtKzhvFIgSDOvSnZavj63AxfQISIbLD2TBouFGC5GNzN&#10;MTO+4w86H6IVCcIhQw1FjE0mZcgLchhGviFO3q9vHcYkWytNi12Cu1pOlHqWDktOCwU2tC4orw4n&#10;p8G+7n38PnZT9WYvO3r6qWj9Xmn9cN+vZiAi9fE/fGtvjYbHqRrD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3EOcYAAADdAAAADwAAAAAAAAAAAAAAAACYAgAAZHJz&#10;L2Rvd25yZXYueG1sUEsFBgAAAAAEAAQA9QAAAIsDAAAAAA==&#10;" path="m,l23917,9955,19911,,,xe" fillcolor="black" stroked="f">
                  <v:path arrowok="t" textboxrect="0,0,23917,9955"/>
                </v:shape>
                <v:shape id="Shape 3402" o:spid="_x0000_s1339" style="position:absolute;left:110919;top:34876;width:199;height:39;visibility:visible;mso-wrap-style:square;v-text-anchor:top" coordsize="19911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GhcUA&#10;AADdAAAADwAAAGRycy9kb3ducmV2LnhtbESPQWvCQBSE74L/YXmCN90YV2lTVxFBaC9CowePj+xr&#10;Esy+Ddk1pv313YLQ4zAz3zCb3WAb0VPna8caFvMEBHHhTM2lhsv5OHsB4QOywcYxafgmD7vteLTB&#10;zLgHf1Kfh1JECPsMNVQhtJmUvqjIop+7ljh6X66zGKLsSmk6fES4bWSaJGtpsea4UGFLh4qKW363&#10;GtK8VGp9lz99/Xr4OK2MSldXpfV0MuzfQAQawn/42X43GpYqSe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0aFxQAAAN0AAAAPAAAAAAAAAAAAAAAAAJgCAABkcnMv&#10;ZG93bnJldi54bWxQSwUGAAAAAAQABAD1AAAAigMAAAAA&#10;" path="m,l9955,3978,19911,,,xe" fillcolor="black" stroked="f">
                  <v:path arrowok="t" textboxrect="0,0,19911,3978"/>
                </v:shape>
                <v:shape id="Shape 3403" o:spid="_x0000_s1340" style="position:absolute;left:110879;top:34776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bssYA&#10;AADdAAAADwAAAGRycy9kb3ducmV2LnhtbESPT2vCQBTE7wW/w/IEb7pplSrRVaRQ6Elo6t/bI/vM&#10;xmbfhuxqYj99tyD0OMzMb5jFqrOVuFHjS8cKnkcJCOLc6ZILBduv9+EMhA/IGivHpOBOHlbL3tMC&#10;U+1a/qRbFgoRIexTVGBCqFMpfW7Ioh+5mjh6Z9dYDFE2hdQNthFuK/mSJK/SYslxwWBNb4by7+xq&#10;FdB6n21O081x39IOTxNzuR/aH6UG/W49BxGoC//hR/tDKxhPkjH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bssYAAADdAAAADwAAAAAAAAAAAAAAAACYAgAAZHJz&#10;L2Rvd25yZXYueG1sUEsFBgAAAAAEAAQA9QAAAIsDAAAAAA==&#10;" path="m,l4005,9984r19912,l,xe" fillcolor="black" stroked="f">
                  <v:path arrowok="t" textboxrect="0,0,23917,9984"/>
                </v:shape>
                <v:shape id="Shape 3404" o:spid="_x0000_s1341" style="position:absolute;left:110879;top:34776;width:279;height:100;visibility:visible;mso-wrap-style:square;v-text-anchor:top" coordsize="2792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rfMUA&#10;AADdAAAADwAAAGRycy9kb3ducmV2LnhtbESP3WrCQBSE7wXfYTlC7+qmNi0SsxEbKBQpUm0f4JA9&#10;JqHZszG7+fHtuwXBy2FmvmHS7WQaMVDnassKnpYRCOLC6ppLBT/f749rEM4ja2wsk4IrOdhm81mK&#10;ibYjH2k4+VIECLsEFVTet4mUrqjIoFvaljh4Z9sZ9EF2pdQdjgFuGrmKoldpsOawUGFLeUXF76k3&#10;CuKvnsy6eFvtX6T+vORX2uPxoNTDYtptQHia/D18a39oBc9xFMP/m/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Ct8xQAAAN0AAAAPAAAAAAAAAAAAAAAAAJgCAABkcnMv&#10;ZG93bnJldi54bWxQSwUGAAAAAAQABAD1AAAAigMAAAAA&#10;" path="m,l23917,9984,27923,,,xe" fillcolor="black" stroked="f">
                  <v:path arrowok="t" textboxrect="0,0,27923,9984"/>
                </v:shape>
                <v:shape id="Shape 3405" o:spid="_x0000_s1342" style="position:absolute;left:110281;top:37925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QpcYA&#10;AADdAAAADwAAAGRycy9kb3ducmV2LnhtbESP0WrCQBRE3wX/YbmCb7qptmmJbqQKReODoPYDbrPX&#10;JDR7N82uMf59t1DwcZiZM8xy1ZtadNS6yrKCp2kEgji3uuJCwef5Y/IGwnlkjbVlUnAnB6t0OFhi&#10;ou2Nj9SdfCEChF2CCkrvm0RKl5dk0E1tQxy8i20N+iDbQuoWbwFuajmLolgarDgslNjQpqT8+3Q1&#10;Cn6y7W6D98N6f/g6x6/xbNtnGSs1HvXvCxCeev8I/7d3WsH8OXqB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9QpcYAAADdAAAADwAAAAAAAAAAAAAAAACYAgAAZHJz&#10;L2Rvd25yZXYueG1sUEsFBgAAAAAEAAQA9QAAAIsDAAAAAA==&#10;" path="m9985,l,3976r19941,l9985,xe" fillcolor="black" stroked="f">
                  <v:path arrowok="t" textboxrect="0,0,19941,3976"/>
                </v:shape>
                <v:shape id="Shape 3406" o:spid="_x0000_s1343" style="position:absolute;left:110241;top:37965;width:299;height:100;visibility:visible;mso-wrap-style:square;v-text-anchor:top" coordsize="29896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ysscA&#10;AADdAAAADwAAAGRycy9kb3ducmV2LnhtbESPQWvCQBSE7wX/w/KE3uqmiUqbugm2IAp60dpDb4/s&#10;M0nNvg3ZbYz/3hUKPQ4z8w2zyAfTiJ46V1tW8DyJQBAXVtdcKjh+rp5eQDiPrLGxTAqu5CDPRg8L&#10;TLW98J76gy9FgLBLUUHlfZtK6YqKDLqJbYmDd7KdQR9kV0rd4SXATSPjKJpLgzWHhQpb+qioOB9+&#10;jYJ18nU6mu0Mf3bD63e8S9712u6VehwPyzcQngb/H/5rb7SCZBrN4f4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ZcrLHAAAA3QAAAA8AAAAAAAAAAAAAAAAAmAIAAGRy&#10;cy9kb3ducmV2LnhtbFBLBQYAAAAABAAEAPUAAACMAwAAAAA=&#10;" path="m3976,l,9955r29896,l3976,xe" fillcolor="black" stroked="f">
                  <v:path arrowok="t" textboxrect="0,0,29896,9955"/>
                </v:shape>
                <v:shape id="Shape 3407" o:spid="_x0000_s1344" style="position:absolute;left:110281;top:37965;width:259;height:100;visibility:visible;mso-wrap-style:square;v-text-anchor:top" coordsize="2592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Ol8YA&#10;AADdAAAADwAAAGRycy9kb3ducmV2LnhtbESPQWvCQBSE74L/YXlCb3VTLa3ErCJKrR481Gq8PrKv&#10;SXD3bciuGv99t1DwOMzMN0w276wRV2p97VjByzABQVw4XXOp4PD98TwB4QOyRuOYFNzJw3zW72WY&#10;anfjL7ruQykihH2KCqoQmlRKX1Rk0Q9dQxy9H9daDFG2pdQt3iLcGjlKkjdpsea4UGFDy4qK8/5i&#10;FZxMsT16bdbn7Soff3rc5cd6p9TToFtMQQTqwiP8395oBePX5B3+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EOl8YAAADdAAAADwAAAAAAAAAAAAAAAACYAgAAZHJz&#10;L2Rvd25yZXYueG1sUEsFBgAAAAAEAAQA9QAAAIsDAAAAAA==&#10;" path="m,l25920,9955,19941,,,xe" fillcolor="black" stroked="f">
                  <v:path arrowok="t" textboxrect="0,0,25920,9955"/>
                </v:shape>
                <v:shape id="Shape 3408" o:spid="_x0000_s1345" style="position:absolute;left:110281;top:38164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7/O8IA&#10;AADdAAAADwAAAGRycy9kb3ducmV2LnhtbERPy4rCMBTdD/gP4QruxlQdqlSjOIJoXQg+PuDaXNti&#10;c9Npota/nywEl4fzni1aU4kHNa60rGDQj0AQZ1aXnCs4n9bfExDOI2usLJOCFzlYzDtfM0y0ffKB&#10;HkefixDCLkEFhfd1IqXLCjLo+rYmDtzVNgZ9gE0udYPPEG4qOYyiWBosOTQUWNOqoOx2vBsFf+lm&#10;u8LX/ne3v5zicTzctGnKSvW67XIKwlPrP+K3e6sVjH6iMDe8CU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/v87wgAAAN0AAAAPAAAAAAAAAAAAAAAAAJgCAABkcnMvZG93&#10;bnJldi54bWxQSwUGAAAAAAQABAD1AAAAhwMAAAAA&#10;" path="m,l9985,3976,19941,,,xe" fillcolor="black" stroked="f">
                  <v:path arrowok="t" textboxrect="0,0,19941,3976"/>
                </v:shape>
                <v:shape id="Shape 3409" o:spid="_x0000_s1346" style="position:absolute;left:110241;top:38065;width:239;height:99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GK8MA&#10;AADdAAAADwAAAGRycy9kb3ducmV2LnhtbESP3WoCMRSE7wt9h3AK3hTN+lN/tkYRqeCt1gc4bo6b&#10;xc3JkqSavn1TELwcZuYbZrlOthU38qFxrGA4KEAQV043XCs4fe/6cxAhImtsHZOCXwqwXr2+LLHU&#10;7s4Huh1jLTKEQ4kKTIxdKWWoDFkMA9cRZ+/ivMWYpa+l9njPcNvKUVFMpcWG84LBjraGquvxxyp4&#10;b1lP7VfamaT9bDzcHLbnD6NU7y1tPkFESvEZfrT3WsF4Uizg/0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AGK8MAAADdAAAADwAAAAAAAAAAAAAAAACYAgAAZHJzL2Rv&#10;d25yZXYueG1sUEsFBgAAAAAEAAQA9QAAAIgDAAAAAA==&#10;" path="m,l3976,9985r19941,l,xe" fillcolor="black" stroked="f">
                  <v:path arrowok="t" textboxrect="0,0,23917,9985"/>
                </v:shape>
                <v:shape id="Shape 3410" o:spid="_x0000_s1347" style="position:absolute;left:110241;top:38065;width:299;height:99;visibility:visible;mso-wrap-style:square;v-text-anchor:top" coordsize="29896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wqsEA&#10;AADdAAAADwAAAGRycy9kb3ducmV2LnhtbERPPW/CMBDdkfofrKvEBk4KghIwqKpAMLBAMzCe4iOJ&#10;iM8hdsH8ezwgMT6978UqmEbcqHO1ZQXpMAFBXFhdc6kg/9sMvkE4j6yxsUwKHuRgtfzoLTDT9s4H&#10;uh19KWIIuwwVVN63mZSuqMigG9qWOHJn2xn0EXal1B3eY7hp5FeSTKTBmmNDhS39VlRcjv9GQRjn&#10;fLZ6O8vT6dqdzLW4HsJeqf5n+JmD8BT8W/xy77SC0TiN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y8KrBAAAA3QAAAA8AAAAAAAAAAAAAAAAAmAIAAGRycy9kb3du&#10;cmV2LnhtbFBLBQYAAAAABAAEAPUAAACGAwAAAAA=&#10;" path="m,l23917,9985,29896,,,xe" fillcolor="black" stroked="f">
                  <v:path arrowok="t" textboxrect="0,0,29896,9985"/>
                </v:shape>
                <v:shape id="Shape 3411" o:spid="_x0000_s1348" style="position:absolute;left:108208;top:46874;width:200;height:40;visibility:visible;mso-wrap-style:square;v-text-anchor:top" coordsize="19939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auMMA&#10;AADdAAAADwAAAGRycy9kb3ducmV2LnhtbESP0YrCMBRE3wX/IVzBN027rlJqU1FZWV919wMuzbUt&#10;Nje1iVr9erOw4OMwM2eYbNWbRtyoc7VlBfE0AkFcWF1zqeD3ZzdJQDiPrLGxTAoe5GCVDwcZptre&#10;+UC3oy9FgLBLUUHlfZtK6YqKDLqpbYmDd7KdQR9kV0rd4T3ATSM/omghDdYcFipsaVtRcT5ejYL5&#10;5bL42pT7bbGOvjlJrto+516p8ahfL0F46v07/N/eawWzzziGvzfhCc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sauMMAAADdAAAADwAAAAAAAAAAAAAAAACYAgAAZHJzL2Rv&#10;d25yZXYueG1sUEsFBgAAAAAEAAQA9QAAAIgDAAAAAA==&#10;" path="m9955,l,3975r19939,l9955,xe" fillcolor="black" stroked="f">
                  <v:path arrowok="t" textboxrect="0,0,19939,3975"/>
                </v:shape>
                <v:shape id="Shape 3412" o:spid="_x0000_s1349" style="position:absolute;left:108169;top:46914;width:299;height:100;visibility:visible;mso-wrap-style:square;v-text-anchor:top" coordsize="29898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zisYA&#10;AADdAAAADwAAAGRycy9kb3ducmV2LnhtbESPQWsCMRSE74X+h/AK3mrWVUpZjVKKguKl7rbo8bF5&#10;brbdvCxJ1O2/bwqFHoeZ+YZZrAbbiSv50DpWMBlnIIhrp1tuFLxXm8dnECEia+wck4JvCrBa3t8t&#10;sNDuxge6lrERCcKhQAUmxr6QMtSGLIax64mTd3beYkzSN1J7vCW47WSeZU/SYstpwWBPr4bqr/Ji&#10;FVTHfs+fH5dTuavW+dtJSm8OZ6VGD8PLHESkIf6H/9pbrWA6m+T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DzisYAAADdAAAADwAAAAAAAAAAAAAAAACYAgAAZHJz&#10;L2Rvd25yZXYueG1sUEsFBgAAAAAEAAQA9QAAAIsDAAAAAA==&#10;" path="m3978,l,9984r29898,l3978,xe" fillcolor="black" stroked="f">
                  <v:path arrowok="t" textboxrect="0,0,29898,9984"/>
                </v:shape>
                <v:shape id="Shape 3413" o:spid="_x0000_s1350" style="position:absolute;left:108208;top:46914;width:260;height:100;visibility:visible;mso-wrap-style:square;v-text-anchor:top" coordsize="25920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wk8YA&#10;AADdAAAADwAAAGRycy9kb3ducmV2LnhtbESPS2sCQRCE70L+w9CB3HTWBxI3jktMCARPaiLEW7vT&#10;2ef0LDsTd/33jiDkWFTVV9Qy6U0tztS6wrKC8SgCQZxaXXCm4PvrY/gMwnlkjbVlUnAhB8nqYbDE&#10;WNuOd3Te+0wECLsYFeTeN7GULs3JoBvZhjh4v7Y16INsM6lb7ALc1HISRXNpsOCwkGNDbzml1f7P&#10;KFjY06k0P1HVbcxxK9fuvTweSqWeHvvXFxCeev8fvrc/tYLpbDyF25v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Pwk8YAAADdAAAADwAAAAAAAAAAAAAAAACYAgAAZHJz&#10;L2Rvd25yZXYueG1sUEsFBgAAAAAEAAQA9QAAAIsDAAAAAA==&#10;" path="m,l25920,9984,19939,,,xe" fillcolor="black" stroked="f">
                  <v:path arrowok="t" textboxrect="0,0,25920,9984"/>
                </v:shape>
                <v:shape id="Shape 3414" o:spid="_x0000_s1351" style="position:absolute;left:108208;top:47114;width:200;height:39;visibility:visible;mso-wrap-style:square;v-text-anchor:top" coordsize="19939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AVsUA&#10;AADdAAAADwAAAGRycy9kb3ducmV2LnhtbESPQWvCQBSE70L/w/IKvenGGkuJriJCwUMrGHvp7Zl9&#10;JsHdtzG7xvTfu4LgcZiZb5j5srdGdNT62rGC8SgBQVw4XXOp4Hf/NfwE4QOyRuOYFPyTh+XiZTDH&#10;TLsr76jLQykihH2GCqoQmkxKX1Rk0Y9cQxy9o2sthijbUuoWrxFujXxPkg9psea4UGFD64qKU36x&#10;CvruELbp9/o8mSZ7U+c/8s9oqdTba7+agQjUh2f40d5oBZN0nML9TX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ABWxQAAAN0AAAAPAAAAAAAAAAAAAAAAAJgCAABkcnMv&#10;ZG93bnJldi54bWxQSwUGAAAAAAQABAD1AAAAigMAAAAA&#10;" path="m,l9955,3976,19939,,,xe" fillcolor="black" stroked="f">
                  <v:path arrowok="t" textboxrect="0,0,19939,3976"/>
                </v:shape>
                <v:shape id="Shape 3415" o:spid="_x0000_s1352" style="position:absolute;left:108169;top:47014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7BzMUA&#10;AADdAAAADwAAAGRycy9kb3ducmV2LnhtbESP3YrCMBSE7xd8h3AEb2RN/VukGkUEUVkQdNf7Q3Ns&#10;S5uT0sRafXojLOzlMDPfMItVa0rRUO1yywqGgwgEcWJ1zqmC35/t5wyE88gaS8uk4EEOVsvOxwJj&#10;be98oubsUxEg7GJUkHlfxVK6JCODbmAr4uBdbW3QB1mnUtd4D3BTylEUfUmDOYeFDCvaZJQU55tR&#10;8L3r3+h54PWxKS79RzHZ5WYzVqrXbddzEJ5a/x/+a++1gvFkOIX3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sHMxQAAAN0AAAAPAAAAAAAAAAAAAAAAAJgCAABkcnMv&#10;ZG93bnJldi54bWxQSwUGAAAAAAQABAD1AAAAigMAAAAA&#10;" path="m,l3978,9956r19939,l,xe" fillcolor="black" stroked="f">
                  <v:path arrowok="t" textboxrect="0,0,23917,9956"/>
                </v:shape>
                <v:shape id="Shape 3416" o:spid="_x0000_s1353" style="position:absolute;left:108169;top:47014;width:299;height:100;visibility:visible;mso-wrap-style:square;v-text-anchor:top" coordsize="29898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QqMMA&#10;AADdAAAADwAAAGRycy9kb3ducmV2LnhtbESP3WrCQBSE7wu+w3KE3jUbbRCJriKhv3cafYBD9pgE&#10;s+eE7Nakb98tFHo5zMw3zHY/uU7dafCtsIFFkoIirsS2XBu4nF+f1qB8QLbYCZOBb/Kw380etphb&#10;GflE9zLUKkLY52igCaHPtfZVQw59Ij1x9K4yOAxRDrW2A44R7jq9TNOVdthyXGiwp6Kh6lZ+OQNF&#10;lcp4XL6/cSlyfHFF1nefmTGP8+mwARVoCv/hv/aHNfCcLVbw+yY+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QqMMAAADdAAAADwAAAAAAAAAAAAAAAACYAgAAZHJzL2Rv&#10;d25yZXYueG1sUEsFBgAAAAAEAAQA9QAAAIgDAAAAAA==&#10;" path="m,l23917,9956,29898,,,xe" fillcolor="black" stroked="f">
                  <v:path arrowok="t" textboxrect="0,0,29898,9956"/>
                </v:shape>
                <v:shape id="Shape 3417" o:spid="_x0000_s1354" style="position:absolute;left:107431;top:48509;width:199;height:40;visibility:visible;mso-wrap-style:square;v-text-anchor:top" coordsize="19941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7g8cA&#10;AADdAAAADwAAAGRycy9kb3ducmV2LnhtbESPQWvCQBSE7wX/w/KE3uom1qqkriKC4EGhpj20t0f2&#10;mQ3Nvg3ZNcZ/7wqCx2FmvmEWq97WoqPWV44VpKMEBHHhdMWlgp/v7dschA/IGmvHpOBKHlbLwcsC&#10;M+0ufKQuD6WIEPYZKjAhNJmUvjBk0Y9cQxy9k2sthijbUuoWLxFuazlOkqm0WHFcMNjQxlDxn5+t&#10;gtnH/ITj/S495NXX+XezPm7/Jkap12G//gQRqA/P8KO90wreJ+kM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Wu4PHAAAA3QAAAA8AAAAAAAAAAAAAAAAAmAIAAGRy&#10;cy9kb3ducmV2LnhtbFBLBQYAAAAABAAEAPUAAACMAwAAAAA=&#10;" path="m9956,l,3975r19941,l9956,xe" fillcolor="black" stroked="f">
                  <v:path arrowok="t" textboxrect="0,0,19941,3975"/>
                </v:shape>
                <v:shape id="Shape 3418" o:spid="_x0000_s1355" style="position:absolute;left:107391;top:48549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/jb0A&#10;AADdAAAADwAAAGRycy9kb3ducmV2LnhtbERPSwrCMBDdC94hjOBOUz+oVKOoILq1im6HZmyLzaQ0&#10;0dbbm4Xg8vH+q01rSvGm2hWWFYyGEQji1OqCMwXXy2GwAOE8ssbSMin4kIPNuttZYaxtw2d6Jz4T&#10;IYRdjApy76tYSpfmZNANbUUcuIetDfoA60zqGpsQbko5jqKZNFhwaMixon1O6TN5GQXV2MztIbkd&#10;9Xy235nFrsnuyVapfq/dLkF4av1f/HOftILJdBTmhjfh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u/jb0AAADdAAAADwAAAAAAAAAAAAAAAACYAgAAZHJzL2Rvd25yZXYu&#10;eG1sUEsFBgAAAAAEAAQA9QAAAIIDAAAAAA==&#10;" path="m3976,l,9955r27894,l3976,xe" fillcolor="black" stroked="f">
                  <v:path arrowok="t" textboxrect="0,0,27894,9955"/>
                </v:shape>
                <v:shape id="Shape 3419" o:spid="_x0000_s1356" style="position:absolute;left:107431;top:48549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e4sYA&#10;AADdAAAADwAAAGRycy9kb3ducmV2LnhtbESPQWvCQBSE74X+h+UJvelGa4tGVymC0FY8aEX09sg+&#10;NyHZtyG7NfHfuwWhx2FmvmHmy85W4kqNLxwrGA4SEMSZ0wUbBYefdX8CwgdkjZVjUnAjD8vF89Mc&#10;U+1a3tF1H4yIEPYpKshDqFMpfZaTRT9wNXH0Lq6xGKJsjNQNthFuKzlKkndpseC4kGNNq5yycv9r&#10;FZjp1oXjuR0nX+a2obdTSavvUqmXXvcxAxGoC//hR/tTK3gdD6f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Je4sYAAADdAAAADwAAAAAAAAAAAAAAAACYAgAAZHJz&#10;L2Rvd25yZXYueG1sUEsFBgAAAAAEAAQA9QAAAIsDAAAAAA==&#10;" path="m,l23917,9955,19941,,,xe" fillcolor="black" stroked="f">
                  <v:path arrowok="t" textboxrect="0,0,23917,9955"/>
                </v:shape>
                <v:shape id="Shape 3420" o:spid="_x0000_s1357" style="position:absolute;left:107431;top:48748;width:199;height:40;visibility:visible;mso-wrap-style:square;v-text-anchor:top" coordsize="19941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pSsMA&#10;AADdAAAADwAAAGRycy9kb3ducmV2LnhtbERPTYvCMBC9L/gfwgje1tTqrlKNIoLgQWHtetDb0IxN&#10;sZmUJmr99+awsMfH+16sOluLB7W+cqxgNExAEBdOV1wqOP1uP2cgfEDWWDsmBS/ysFr2PhaYaffk&#10;Iz3yUIoYwj5DBSaEJpPSF4Ys+qFriCN3da3FEGFbSt3iM4bbWqZJ8i0tVhwbDDa0MVTc8rtVMP2a&#10;XTHd70aHvPq5nzfr4/YyMUoN+t16DiJQF/7Ff+6dVjCepHF/fB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PpSsMAAADdAAAADwAAAAAAAAAAAAAAAACYAgAAZHJzL2Rv&#10;d25yZXYueG1sUEsFBgAAAAAEAAQA9QAAAIgDAAAAAA==&#10;" path="m,l9956,3975,19941,,,xe" fillcolor="black" stroked="f">
                  <v:path arrowok="t" textboxrect="0,0,19941,3975"/>
                </v:shape>
                <v:shape id="Shape 3421" o:spid="_x0000_s1358" style="position:absolute;left:107391;top:48648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1BMYA&#10;AADdAAAADwAAAGRycy9kb3ducmV2LnhtbESPQWvCQBSE7wX/w/IEb3WjlVKjq4hQUPRQNaDHR/aZ&#10;DWbfhuxG4793C4Ueh5n5hpkvO1uJOzW+dKxgNExAEOdOl1woyE7f718gfEDWWDkmBU/ysFz03uaY&#10;avfgA92PoRARwj5FBSaEOpXS54Ys+qGriaN3dY3FEGVTSN3gI8JtJcdJ8iktlhwXDNa0NpTfjq1V&#10;QCbbHW4TbPfn9c92116m2eY5VWrQ71YzEIG68B/+a2+0go/JeAS/b+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I1BMYAAADdAAAADwAAAAAAAAAAAAAAAACYAgAAZHJz&#10;L2Rvd25yZXYueG1sUEsFBgAAAAAEAAQA9QAAAIsDAAAAAA==&#10;" path="m,l3976,9986r19941,l,xe" fillcolor="black" stroked="f">
                  <v:path arrowok="t" textboxrect="0,0,23917,9986"/>
                </v:shape>
                <v:shape id="Shape 3422" o:spid="_x0000_s1359" style="position:absolute;left:107391;top:48648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/4EcUA&#10;AADdAAAADwAAAGRycy9kb3ducmV2LnhtbESPQWsCMRSE7wX/Q3iCt5rtKkW2RhFBsFQrroVeH5vn&#10;ZnHzsiSpbv+9EQo9DjPzDTNf9rYVV/KhcazgZZyBIK6cbrhW8HXaPM9AhIissXVMCn4pwHIxeJpj&#10;od2Nj3QtYy0ShEOBCkyMXSFlqAxZDGPXESfv7LzFmKSvpfZ4S3DbyjzLXqXFhtOCwY7WhqpL+WMV&#10;fF/O2q/2YVqu3z8PO3P6iAG9UqNhv3oDEamP/+G/9lYrmEzzHB5v0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/gRxQAAAN0AAAAPAAAAAAAAAAAAAAAAAJgCAABkcnMv&#10;ZG93bnJldi54bWxQSwUGAAAAAAQABAD1AAAAigMAAAAA&#10;" path="m,l23917,9986,27894,,,xe" fillcolor="black" stroked="f">
                  <v:path arrowok="t" textboxrect="0,0,27894,9986"/>
                </v:shape>
                <v:shape id="Shape 3423" o:spid="_x0000_s1360" style="position:absolute;left:104501;top:52017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xKsYA&#10;AADdAAAADwAAAGRycy9kb3ducmV2LnhtbESP0WrCQBRE34X+w3IF33RjlLREV2kF0fRBqPYDrtlr&#10;EszeTbOrxr93hYKPw8ycYebLztTiSq2rLCsYjyIQxLnVFRcKfg/r4QcI55E11pZJwZ0cLBdvvTmm&#10;2t74h657X4gAYZeigtL7JpXS5SUZdCPbEAfvZFuDPsi2kLrFW4CbWsZRlEiDFYeFEhtalZSf9xej&#10;4C/bbFd43319746H5D2JN12WsVKDfvc5A+Gp86/wf3urFUym8QS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8xKsYAAADdAAAADwAAAAAAAAAAAAAAAACYAgAAZHJz&#10;L2Rvd25yZXYueG1sUEsFBgAAAAAEAAQA9QAAAIsDAAAAAA==&#10;" path="m9956,l,3976r19941,l9956,xe" fillcolor="black" stroked="f">
                  <v:path arrowok="t" textboxrect="0,0,19941,3976"/>
                </v:shape>
                <v:shape id="Shape 3424" o:spid="_x0000_s1361" style="position:absolute;left:104461;top:52057;width:299;height:99;visibility:visible;mso-wrap-style:square;v-text-anchor:top" coordsize="29896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uIMYA&#10;AADdAAAADwAAAGRycy9kb3ducmV2LnhtbESPQWvCQBSE7wX/w/IEL6Vu1CgluooUjBJyqfbQ4yP7&#10;TILZtyG71eTfu4VCj8PMfMNsdr1pxJ06V1tWMJtGIIgLq2suFXxdDm/vIJxH1thYJgUDOdhtRy8b&#10;TLR98Cfdz74UAcIuQQWV920ipSsqMuimtiUO3tV2Bn2QXSl1h48AN42cR9FKGqw5LFTY0kdFxe38&#10;YxRkrcP0kr0u9/6Y5nk2fB9LeVJqMu73axCeev8f/muftIJFPI/h9014AnL7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euIMYAAADdAAAADwAAAAAAAAAAAAAAAACYAgAAZHJz&#10;L2Rvd25yZXYueG1sUEsFBgAAAAAEAAQA9QAAAIsDAAAAAA==&#10;" path="m3976,l,9986r29896,l3976,xe" fillcolor="black" stroked="f">
                  <v:path arrowok="t" textboxrect="0,0,29896,9986"/>
                </v:shape>
                <v:shape id="Shape 3425" o:spid="_x0000_s1362" style="position:absolute;left:104501;top:52057;width:259;height:99;visibility:visible;mso-wrap-style:square;v-text-anchor:top" coordsize="25920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v4MgA&#10;AADdAAAADwAAAGRycy9kb3ducmV2LnhtbESPQWvCQBSE74X+h+UJ3uom2lpJXUWkUqsHSSpCb4/s&#10;MwnNvk2zq8Z/7xYKHoeZ+YaZzjtTizO1rrKsIB5EIIhzqysuFOy/Vk8TEM4ja6wtk4IrOZjPHh+m&#10;mGh74ZTOmS9EgLBLUEHpfZNI6fKSDLqBbYiDd7StQR9kW0jd4iXATS2HUTSWBisOCyU2tCwp/8lO&#10;RkH6+Su3m484PsSn7rt5P2zT3fhVqX6vW7yB8NT5e/i/vdYKRs/DF/h7E5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yS/gyAAAAN0AAAAPAAAAAAAAAAAAAAAAAJgCAABk&#10;cnMvZG93bnJldi54bWxQSwUGAAAAAAQABAD1AAAAjQMAAAAA&#10;" path="m,l25920,9986,19941,,,xe" fillcolor="black" stroked="f">
                  <v:path arrowok="t" textboxrect="0,0,25920,9986"/>
                </v:shape>
                <v:shape id="Shape 3426" o:spid="_x0000_s1363" style="position:absolute;left:104501;top:52256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SssYA&#10;AADdAAAADwAAAGRycy9kb3ducmV2LnhtbESP0WrCQBRE3wv+w3KFvtWNaYkSs0orlBgfhKofcM1e&#10;k2D2bprdavz7bkHo4zAzZ5hsNZhWXKl3jWUF00kEgri0uuFKwfHw+TIH4TyyxtYyKbiTg9Vy9JRh&#10;qu2Nv+i695UIEHYpKqi971IpXVmTQTexHXHwzrY36IPsK6l7vAW4aWUcRYk02HBYqLGjdU3lZf9j&#10;FHwX+WaN993Hdnc6JLMkzoeiYKWex8P7AoSnwf+HH+2NVvD6F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iSssYAAADdAAAADwAAAAAAAAAAAAAAAACYAgAAZHJz&#10;L2Rvd25yZXYueG1sUEsFBgAAAAAEAAQA9QAAAIsDAAAAAA==&#10;" path="m,l9956,3976,19941,,,xe" fillcolor="black" stroked="f">
                  <v:path arrowok="t" textboxrect="0,0,19941,3976"/>
                </v:shape>
                <v:shape id="Shape 3427" o:spid="_x0000_s1364" style="position:absolute;left:104461;top:52156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2ltscA&#10;AADdAAAADwAAAGRycy9kb3ducmV2LnhtbESPW2vCQBSE3wv9D8sp+Kabeqk2dZUiFLzgQ1VK+3bI&#10;nm5CsmdDdmviv3cFoY/DzHzDzJedrcSZGl84VvA8SEAQZ04XbBScjh/9GQgfkDVWjknBhTwsF48P&#10;c0y1a/mTzodgRISwT1FBHkKdSumznCz6gauJo/frGoshysZI3WAb4baSwyR5kRYLjgs51rTKKSsP&#10;f1aBed278PXTjpONuexo8l3Salsq1Xvq3t9ABOrCf/jeXmsFo/FwC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9pbb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3428" o:spid="_x0000_s1365" style="position:absolute;left:104461;top:52156;width:299;height:100;visibility:visible;mso-wrap-style:square;v-text-anchor:top" coordsize="29896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8fO8UA&#10;AADdAAAADwAAAGRycy9kb3ducmV2LnhtbERPy2rCQBTdF/yH4Qru6sSkLTZ1FFsoEZqNjy66u2Su&#10;STRzJ2TGJP59Z1Ho8nDeq81oGtFT52rLChbzCARxYXXNpYLT8fNxCcJ5ZI2NZVJwJweb9eRhham2&#10;A++pP/hShBB2KSqovG9TKV1RkUE3ty1x4M62M+gD7EqpOxxCuGlkHEUv0mDNoaHClj4qKq6Hm1GQ&#10;Jd/nk/l6xks+vv7EefKuM7tXajYdt28gPI3+X/zn3mkFyVMc5oY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x87xQAAAN0AAAAPAAAAAAAAAAAAAAAAAJgCAABkcnMv&#10;ZG93bnJldi54bWxQSwUGAAAAAAQABAD1AAAAigMAAAAA&#10;" path="m,l23917,9955,29896,,,xe" fillcolor="black" stroked="f">
                  <v:path arrowok="t" textboxrect="0,0,29896,9955"/>
                </v:shape>
                <v:shape id="Shape 3429" o:spid="_x0000_s1366" style="position:absolute;left:105099;top:52654;width:199;height:41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mn8UA&#10;AADdAAAADwAAAGRycy9kb3ducmV2LnhtbESPT4vCMBTE74LfITzB25rqqmg1iiwI7sX1P3h7NM+2&#10;2ryUJqv122+EBY/DzPyGmc5rU4g7VS63rKDbiUAQJ1bnnCo47JcfIxDOI2ssLJOCJzmYz5qNKcba&#10;PnhL951PRYCwi1FB5n0ZS+mSjAy6ji2Jg3exlUEfZJVKXeEjwE0he1E0lAZzDgsZlvSVUXLb/RoF&#10;vF+u8Xiz5nr+Kb8H61M3x02hVLtVLyYgPNX+Hf5vr7SCz35vDK834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iafxQAAAN0AAAAPAAAAAAAAAAAAAAAAAJgCAABkcnMv&#10;ZG93bnJldi54bWxQSwUGAAAAAAQABAD1AAAAigMAAAAA&#10;" path="m9955,l,4005r19941,l9955,xe" fillcolor="black" stroked="f">
                  <v:path arrowok="t" textboxrect="0,0,19941,4005"/>
                </v:shape>
                <v:shape id="Shape 3430" o:spid="_x0000_s1367" style="position:absolute;left:105059;top:52695;width:279;height:99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o78IA&#10;AADdAAAADwAAAGRycy9kb3ducmV2LnhtbERP3WrCMBS+F/YO4Qx2p+lW8acaZQwnA/HC6gMcm2PT&#10;2ZyUJqv17ZcLwcuP73+57m0tOmp95VjB+ygBQVw4XXGp4HT8Hs5A+ICssXZMCu7kYb16GSwx0+7G&#10;B+ryUIoYwj5DBSaEJpPSF4Ys+pFriCN3ca3FEGFbSt3iLYbbWn4kyURarDg2GGzoy1Bxzf+sgst5&#10;2u8Mcfj1TXefp9fN/rjdKPX22n8uQATqw1P8cP9oBek4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OjvwgAAAN0AAAAPAAAAAAAAAAAAAAAAAJgCAABkcnMvZG93&#10;bnJldi54bWxQSwUGAAAAAAQABAD1AAAAhwMAAAAA&#10;" path="m3975,l,9955r27893,l3975,xe" fillcolor="black" stroked="f">
                  <v:path arrowok="t" textboxrect="0,0,27893,9955"/>
                </v:shape>
                <v:shape id="Shape 3431" o:spid="_x0000_s1368" style="position:absolute;left:105099;top:52695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OhMcA&#10;AADdAAAADwAAAGRycy9kb3ducmV2LnhtbESPW2vCQBSE34X+h+UU+lY31gsaXaUIhbbigxekfTtk&#10;j5uQ7NmQ3Zr4712h4OMwM98wi1VnK3GhxheOFQz6CQjizOmCjYLj4eN1CsIHZI2VY1JwJQ+r5VNv&#10;gal2Le/osg9GRAj7FBXkIdSplD7LyaLvu5o4emfXWAxRNkbqBtsIt5V8S5KJtFhwXMixpnVOWbn/&#10;swrMbOvC6bcdJV/muqHxT0nr71Kpl+fufQ4iUBce4f/2p1YwHA0H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BDoT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432" o:spid="_x0000_s1369" style="position:absolute;left:105099;top:52894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iM8YA&#10;AADdAAAADwAAAGRycy9kb3ducmV2LnhtbESPQWvCQBSE74L/YXlCb7rRtFJSVxFBaC+xahV6e2Sf&#10;STT7NmS3Sfrv3ULB4zAz3zCLVW8q0VLjSssKppMIBHFmdcm5gq/jdvwKwnlkjZVlUvBLDlbL4WCB&#10;ibYd76k9+FwECLsEFRTe14mULivIoJvYmjh4F9sY9EE2udQNdgFuKjmLork0WHJYKLCmTUHZ7fBj&#10;FPBxm+LpZs31e1d/vKTnaYmflVJPo379BsJT7x/h//a7VhA/xzP4ex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ciM8YAAADdAAAADwAAAAAAAAAAAAAAAACYAgAAZHJz&#10;L2Rvd25yZXYueG1sUEsFBgAAAAAEAAQA9QAAAIsDAAAAAA==&#10;" path="m,l9955,4005,19941,,,xe" fillcolor="black" stroked="f">
                  <v:path arrowok="t" textboxrect="0,0,19941,4005"/>
                </v:shape>
                <v:shape id="Shape 3433" o:spid="_x0000_s1370" style="position:absolute;left:105059;top:52794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gQ8YA&#10;AADdAAAADwAAAGRycy9kb3ducmV2LnhtbESP3WrCQBSE7wu+w3KE3oS6sREpqauIIGkRCmp7f8ie&#10;JiHZsyG75qdP3xUKvRxm5htmsxtNI3rqXGVZwXIRgyDOra64UPB5PT69gHAeWWNjmRRM5GC3nT1s&#10;MNV24DP1F1+IAGGXooLS+zaV0uUlGXQL2xIH79t2Bn2QXSF1h0OAm0Y+x/FaGqw4LJTY0qGkvL7c&#10;jIJTFt3o5533H339FU31KqvMIVHqcT7uX0F4Gv1/+K/9phUkqySB+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6gQ8YAAADdAAAADwAAAAAAAAAAAAAAAACYAgAAZHJz&#10;L2Rvd25yZXYueG1sUEsFBgAAAAAEAAQA9QAAAIsDAAAAAA==&#10;" path="m,l3975,9956r19942,l,xe" fillcolor="black" stroked="f">
                  <v:path arrowok="t" textboxrect="0,0,23917,9956"/>
                </v:shape>
                <v:shape id="Shape 3434" o:spid="_x0000_s1371" style="position:absolute;left:105059;top:52794;width:279;height:100;visibility:visible;mso-wrap-style:square;v-text-anchor:top" coordsize="27893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VecUA&#10;AADdAAAADwAAAGRycy9kb3ducmV2LnhtbESPzWrDMBCE74G+g9hCbrHc2iStayWElEAoBPLTB1is&#10;rW1qrYyk2s7bR4VCj8PMfMOUm8l0YiDnW8sKnpIUBHFldcu1gs/rfvECwgdkjZ1lUnAjD5v1w6zE&#10;QtuRzzRcQi0ihH2BCpoQ+kJKXzVk0Ce2J47el3UGQ5SultrhGOGmk89pupQGW44LDfa0a6j6vvwY&#10;BccVnVt5+Lj2k9/u3qVxr+G0Umr+OG3fQASawn/4r33QCrI8y+H3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xV5xQAAAN0AAAAPAAAAAAAAAAAAAAAAAJgCAABkcnMv&#10;ZG93bnJldi54bWxQSwUGAAAAAAQABAD1AAAAigMAAAAA&#10;" path="m,l23917,9956,27893,,,xe" fillcolor="black" stroked="f">
                  <v:path arrowok="t" textboxrect="0,0,27893,9956"/>
                </v:shape>
                <v:shape id="Shape 3435" o:spid="_x0000_s1372" style="position:absolute;left:104481;top:53272;width:199;height:60;visibility:visible;mso-wrap-style:square;v-text-anchor:top" coordsize="1994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8pN8MA&#10;AADdAAAADwAAAGRycy9kb3ducmV2LnhtbESPQWsCMRSE7wX/Q3iCt5q0WrFboyylgnjrau+Pzetm&#10;6eZlTVLd/vtGEDwOM/MNs9oMrhNnCrH1rOFpqkAQ19603Gg4HraPSxAxIRvsPJOGP4qwWY8eVlgY&#10;f+FPOlepERnCsUANNqW+kDLWlhzGqe+Js/ftg8OUZWikCXjJcNfJZ6UW0mHLecFiT++W6p/q12k4&#10;LQf3tT9Y1X+ULr7uypOKYa/1ZDyUbyASDekevrV3RsNsPnuB65v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8pN8MAAADdAAAADwAAAAAAAAAAAAAAAACYAgAAZHJzL2Rv&#10;d25yZXYueG1sUEsFBgAAAAAEAAQA9QAAAIgDAAAAAA==&#10;" path="m9986,l,5979r19941,l9986,xe" fillcolor="black" stroked="f">
                  <v:path arrowok="t" textboxrect="0,0,19941,5979"/>
                </v:shape>
                <v:shape id="Shape 3436" o:spid="_x0000_s1373" style="position:absolute;left:104441;top:53332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3SBMIA&#10;AADdAAAADwAAAGRycy9kb3ducmV2LnhtbESPQYvCMBSE7wv+h/AEb2uqLlWqUVQQ92oVvT6aZ1ts&#10;XkoTbf33RhA8DjPzDbNYdaYSD2pcaVnBaBiBIM6sLjlXcDrufmcgnEfWWFkmBU9ysFr2fhaYaNvy&#10;gR6pz0WAsEtQQeF9nUjpsoIMuqGtiYN3tY1BH2STS91gG+CmkuMoiqXBksNCgTVtC8pu6d0oqMdm&#10;anfpea+n8XZjZps2v6RrpQb9bj0H4anz3/Cn/a8VTP4mMbzfh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dIEwgAAAN0AAAAPAAAAAAAAAAAAAAAAAJgCAABkcnMvZG93&#10;bnJldi54bWxQSwUGAAAAAAQABAD1AAAAhwMAAAAA&#10;" path="m3976,l,9955r27894,l3976,xe" fillcolor="black" stroked="f">
                  <v:path arrowok="t" textboxrect="0,0,27894,9955"/>
                </v:shape>
                <v:shape id="Shape 3437" o:spid="_x0000_s1374" style="position:absolute;left:104481;top:53332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za8cA&#10;AADdAAAADwAAAGRycy9kb3ducmV2LnhtbESPT2vCQBTE74LfYXmCt7rxT6tNXUUEobX0UJXS3h7Z&#10;101I9m3IriZ+e7dQ8DjMzG+Y5bqzlbhQ4wvHCsajBARx5nTBRsHpuHtYgPABWWPlmBRcycN61e8t&#10;MdWu5U+6HIIREcI+RQV5CHUqpc9ysuhHriaO3q9rLIYoGyN1g22E20pOkuRJWiw4LuRY0zanrDyc&#10;rQLz/OHC1087S97M9Z0ev0va7kulhoNu8wIiUBfu4f/2q1YwnU3n8Pc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M2v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438" o:spid="_x0000_s1375" style="position:absolute;left:104481;top:53532;width:199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1hsIA&#10;AADdAAAADwAAAGRycy9kb3ducmV2LnhtbERPzYrCMBC+C75DGGFvmq5KlWoUFRatB8G6DzDbjG3Z&#10;ZtJtslrf3hwEjx/f/3LdmVrcqHWVZQWfowgEcW51xYWC78vXcA7CeWSNtWVS8CAH61W/t8RE2zuf&#10;6Zb5QoQQdgkqKL1vEildXpJBN7INceCutjXoA2wLqVu8h3BTy3EUxdJgxaGhxIZ2JeW/2b9R8Jfu&#10;Dzt8nLbH088lnsXjfZemrNTHoNssQHjq/Fv8ch+0gsl0EuaG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jWGwgAAAN0AAAAPAAAAAAAAAAAAAAAAAJgCAABkcnMvZG93&#10;bnJldi54bWxQSwUGAAAAAAQABAD1AAAAhwMAAAAA&#10;" path="m,l9986,3976,19941,,,xe" fillcolor="black" stroked="f">
                  <v:path arrowok="t" textboxrect="0,0,19941,3976"/>
                </v:shape>
                <v:shape id="Shape 3439" o:spid="_x0000_s1376" style="position:absolute;left:104441;top:53432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v38YA&#10;AADdAAAADwAAAGRycy9kb3ducmV2LnhtbESPQWvCQBSE74X+h+UVvNVNVUoTXaUIgqKHagPt8ZF9&#10;ZoPZtyG70fjvXUHwOMzMN8xs0dtanKn1lWMFH8MEBHHhdMWlgvx39f4FwgdkjbVjUnAlD4v568sM&#10;M+0uvKfzIZQiQthnqMCE0GRS+sKQRT90DXH0jq61GKJsS6lbvES4reUoST6lxYrjgsGGloaK06Gz&#10;Csjk2/1pgt3ub/mz2Xb/ab6+pkoN3vrvKYhAfXiGH+21VjCejF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2v38YAAADdAAAADwAAAAAAAAAAAAAAAACYAgAAZHJz&#10;L2Rvd25yZXYueG1sUEsFBgAAAAAEAAQA9QAAAIsDAAAAAA==&#10;" path="m,l3976,9986r19941,l,xe" fillcolor="black" stroked="f">
                  <v:path arrowok="t" textboxrect="0,0,23917,9986"/>
                </v:shape>
                <v:shape id="Shape 3440" o:spid="_x0000_s1377" style="position:absolute;left:104441;top:53432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mXcEA&#10;AADdAAAADwAAAGRycy9kb3ducmV2LnhtbERPy4rCMBTdD/gP4QqzG1O1DFKNIoKgzEOsgttLc22K&#10;zU1Jonb+frIYmOXhvBer3rbiQT40jhWMRxkI4srphmsF59P2bQYiRGSNrWNS8EMBVsvBywIL7Z58&#10;pEcZa5FCOBSowMTYFVKGypDFMHIdceKuzluMCfpaao/PFG5bOcmyd2mx4dRgsKONoepW3q2Cy+2q&#10;/for5OVm/334NKePGNAr9Trs13MQkfr4L/5z77SCaZ6n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Jl3BAAAA3QAAAA8AAAAAAAAAAAAAAAAAmAIAAGRycy9kb3du&#10;cmV2LnhtbFBLBQYAAAAABAAEAPUAAACGAwAAAAA=&#10;" path="m,l23917,9986,27894,,,xe" fillcolor="black" stroked="f">
                  <v:path arrowok="t" textboxrect="0,0,27894,9986"/>
                </v:shape>
                <v:shape id="Shape 3441" o:spid="_x0000_s1378" style="position:absolute;left:104142;top:56422;width:200;height:40;visibility:visible;mso-wrap-style:square;v-text-anchor:top" coordsize="19942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5Q8UA&#10;AADdAAAADwAAAGRycy9kb3ducmV2LnhtbESPQYvCMBSE7wv+h/AEL4umuiK1GkWUBVlU0IrnR/Ns&#10;i81LaaLWf78RFvY4zMw3zHzZmko8qHGlZQXDQQSCOLO65FzBOf3uxyCcR9ZYWSYFL3KwXHQ+5pho&#10;++QjPU4+FwHCLkEFhfd1IqXLCjLoBrYmDt7VNgZ9kE0udYPPADeVHEXRRBosOSwUWNO6oOx2uhsF&#10;6WdaXTb42pXTmLexPEwu5/2PUr1uu5qB8NT6//Bfe6sVfI3HQ3i/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rlDxQAAAN0AAAAPAAAAAAAAAAAAAAAAAJgCAABkcnMv&#10;ZG93bnJldi54bWxQSwUGAAAAAAQABAD1AAAAigMAAAAA&#10;" path="m9955,l,4006r19942,l9955,xe" fillcolor="black" stroked="f">
                  <v:path arrowok="t" textboxrect="0,0,19942,4006"/>
                </v:shape>
                <v:shape id="Shape 3442" o:spid="_x0000_s1379" style="position:absolute;left:104102;top:56462;width:279;height:99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fsUA&#10;AADdAAAADwAAAGRycy9kb3ducmV2LnhtbESP3WoCMRSE7wu+QziCd5r1h9quRhHRIhQv1D7A6ea4&#10;Wd2cLJu4rm/fCEIvh5n5hpkvW1uKhmpfOFYwHCQgiDOnC84V/Jy2/Q8QPiBrLB2Tggd5WC46b3NM&#10;tbvzgZpjyEWEsE9RgQmhSqX0mSGLfuAq4uidXW0xRFnnUtd4j3BbylGSvEuLBccFgxWtDWXX480q&#10;OP9O229DHC6+ah6f4+tmf/raKNXrtqsZiEBt+A+/2jutYDyZjOD5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KB+xQAAAN0AAAAPAAAAAAAAAAAAAAAAAJgCAABkcnMv&#10;ZG93bnJldi54bWxQSwUGAAAAAAQABAD1AAAAigMAAAAA&#10;" path="m3975,l,9955r27893,l3975,xe" fillcolor="black" stroked="f">
                  <v:path arrowok="t" textboxrect="0,0,27893,9955"/>
                </v:shape>
                <v:shape id="Shape 3443" o:spid="_x0000_s1380" style="position:absolute;left:104142;top:56462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GFccA&#10;AADdAAAADwAAAGRycy9kb3ducmV2LnhtbESPT2vCQBTE7wW/w/KE3uqmNYqmrlKEQlvx4B/E3h7Z&#10;101I9m3Ibk389q5Q6HGYmd8wi1Vva3Gh1peOFTyPEhDEudMlGwXHw/vTDIQPyBprx6TgSh5Wy8HD&#10;AjPtOt7RZR+MiBD2GSooQmgyKX1ekEU/cg1x9H5cazFE2RqpW+wi3NbyJUmm0mLJcaHAhtYF5dX+&#10;1yow860Lp+8uTT7NdUOTc0Xrr0qpx2H/9goiUB/+w3/tD61gnKZj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ZRhXHAAAA3QAAAA8AAAAAAAAAAAAAAAAAmAIAAGRy&#10;cy9kb3ducmV2LnhtbFBLBQYAAAAABAAEAPUAAACMAwAAAAA=&#10;" path="m,l23917,9955,19942,,,xe" fillcolor="black" stroked="f">
                  <v:path arrowok="t" textboxrect="0,0,23917,9955"/>
                </v:shape>
                <v:shape id="Shape 3444" o:spid="_x0000_s1381" style="position:absolute;left:104142;top:56661;width:200;height:40;visibility:visible;mso-wrap-style:square;v-text-anchor:top" coordsize="19942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a28UA&#10;AADdAAAADwAAAGRycy9kb3ducmV2LnhtbESPQWvCQBSE7wX/w/IKXopuqkFidBWpCCJaqBHPj+wz&#10;Cc2+DdlV4793hUKPw8x8w8yXnanFjVpXWVbwOYxAEOdWV1woOGWbQQLCeWSNtWVS8CAHy0XvbY6p&#10;tnf+odvRFyJA2KWooPS+SaV0eUkG3dA2xMG72NagD7ItpG7xHuCmlqMomkiDFYeFEhv6Kin/PV6N&#10;guwjq89rfOyracLbRH5PzqfDTqn+e7eagfDU+f/wX3urFYzjOIbX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RrbxQAAAN0AAAAPAAAAAAAAAAAAAAAAAJgCAABkcnMv&#10;ZG93bnJldi54bWxQSwUGAAAAAAQABAD1AAAAigMAAAAA&#10;" path="m,l9955,4006,19942,,,xe" fillcolor="black" stroked="f">
                  <v:path arrowok="t" textboxrect="0,0,19942,4006"/>
                </v:shape>
                <v:shape id="Shape 3445" o:spid="_x0000_s1382" style="position:absolute;left:104102;top:56561;width:240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7+scA&#10;AADdAAAADwAAAGRycy9kb3ducmV2LnhtbESPT2vCQBTE7wW/w/KE3uqmbRRNXaUIhVbx4B/E3h7Z&#10;101I9m3Ibk389q5Q6HGYmd8w82Vva3Gh1peOFTyPEhDEudMlGwXHw8fTFIQPyBprx6TgSh6Wi8HD&#10;HDPtOt7RZR+MiBD2GSooQmgyKX1ekEU/cg1x9H5cazFE2RqpW+wi3NbyJUkm0mLJcaHAhlYF5dX+&#10;1yows60Lp+8uTb7MdUPjc0WrdaXU47B/fwMRqA//4b/2p1bwmqZj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8e/rHAAAA3QAAAA8AAAAAAAAAAAAAAAAAmAIAAGRy&#10;cy9kb3ducmV2LnhtbFBLBQYAAAAABAAEAPUAAACMAwAAAAA=&#10;" path="m,l3975,9955r19942,l,xe" fillcolor="black" stroked="f">
                  <v:path arrowok="t" textboxrect="0,0,23917,9955"/>
                </v:shape>
                <v:shape id="Shape 3446" o:spid="_x0000_s1383" style="position:absolute;left:104102;top:56561;width:279;height:100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mfcYA&#10;AADdAAAADwAAAGRycy9kb3ducmV2LnhtbESP3WrCQBSE7wXfYTlC7+rGH2wbXUXEFkG8aOwDnGaP&#10;2Wj2bMhuY3x7Vyh4OczMN8xi1dlKtNT40rGC0TABQZw7XXKh4Of4+foOwgdkjZVjUnAjD6tlv7fA&#10;VLsrf1ObhUJECPsUFZgQ6lRKnxuy6IeuJo7eyTUWQ5RNIXWD1wi3lRwnyUxaLDkuGKxpYyi/ZH9W&#10;wen3rdsb4nD2dXv7mFy2h+PXVqmXQbeegwjUhWf4v73TCibT6Qw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+mfcYAAADdAAAADwAAAAAAAAAAAAAAAACYAgAAZHJz&#10;L2Rvd25yZXYueG1sUEsFBgAAAAAEAAQA9QAAAIsDAAAAAA==&#10;" path="m,l23917,9955,27893,,,xe" fillcolor="black" stroked="f">
                  <v:path arrowok="t" textboxrect="0,0,27893,9955"/>
                </v:shape>
                <v:shape id="Shape 3447" o:spid="_x0000_s1384" style="position:absolute;left:102508;top:57398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SiccA&#10;AADdAAAADwAAAGRycy9kb3ducmV2LnhtbESP0WrCQBRE3wv+w3KFvtWNVqKkrmKFYuKD0MQPuM3e&#10;JqHZu2l2a+LfdwtCH4eZOcNsdqNpxZV611hWMJ9FIIhLqxuuFFyKt6c1COeRNbaWScGNHOy2k4cN&#10;JtoO/E7X3FciQNglqKD2vkukdGVNBt3MdsTB+7S9QR9kX0nd4xDgppWLKIqlwYbDQo0dHWoqv/If&#10;o+A7O6YHvJ1fT+ePIl7Fi+OYZazU43Tcv4DwNPr/8L2dagXPy+UK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L0onHAAAA3QAAAA8AAAAAAAAAAAAAAAAAmAIAAGRy&#10;cy9kb3ducmV2LnhtbFBLBQYAAAAABAAEAPUAAACMAwAAAAA=&#10;" path="m9984,l,3976r19941,l9984,xe" fillcolor="black" stroked="f">
                  <v:path arrowok="t" textboxrect="0,0,19941,3976"/>
                </v:shape>
                <v:shape id="Shape 3448" o:spid="_x0000_s1385" style="position:absolute;left:102448;top:57438;width:299;height:100;visibility:visible;mso-wrap-style:square;v-text-anchor:top" coordsize="29896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2ccEA&#10;AADdAAAADwAAAGRycy9kb3ducmV2LnhtbERPz2vCMBS+D/wfwhN2W1O1E61GkcGgsNPUg8dH82yK&#10;yUttMq3+9cthsOPH93u9HZwVN+pD61nBJMtBENdet9woOB4+3xYgQkTWaD2TggcF2G5GL2sstb/z&#10;N932sREphEOJCkyMXSllqA05DJnviBN39r3DmGDfSN3jPYU7K6d5PpcOW04NBjv6MFRf9j9OwbWq&#10;zPKp34d6Vi3DF5+sLKJV6nU87FYgIg3xX/znrrSCWVGkuelNe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ItnHBAAAA3QAAAA8AAAAAAAAAAAAAAAAAmAIAAGRycy9kb3du&#10;cmV2LnhtbFBLBQYAAAAABAAEAPUAAACGAwAAAAA=&#10;" path="m5978,l,9984r29896,l5978,xe" fillcolor="black" stroked="f">
                  <v:path arrowok="t" textboxrect="0,0,29896,9984"/>
                </v:shape>
                <v:shape id="Shape 3449" o:spid="_x0000_s1386" style="position:absolute;left:102508;top:57438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VmMcA&#10;AADdAAAADwAAAGRycy9kb3ducmV2LnhtbESPQWvCQBSE7wX/w/KE3urGNtQaXUUKhZ6ERmvr7ZF9&#10;ZqPZtyG7NdFf7xYKPQ4z8w0zX/a2FmdqfeVYwXiUgCAunK64VLDdvD28gPABWWPtmBRcyMNyMbib&#10;Y6Zdxx90zkMpIoR9hgpMCE0mpS8MWfQj1xBH7+BaiyHKtpS6xS7CbS0fk+RZWqw4Lhhs6NVQccp/&#10;rAJa7fL1frL+3nX0ifvUHC9f3VWp+2G/moEI1If/8F/7XSt4StMp/L6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hVZjHAAAA3QAAAA8AAAAAAAAAAAAAAAAAmAIAAGRy&#10;cy9kb3ducmV2LnhtbFBLBQYAAAAABAAEAPUAAACMAwAAAAA=&#10;" path="m,l23917,9984,19941,,,xe" fillcolor="black" stroked="f">
                  <v:path arrowok="t" textboxrect="0,0,23917,9984"/>
                </v:shape>
                <v:shape id="Shape 3450" o:spid="_x0000_s1387" style="position:absolute;left:102508;top:57658;width:199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cIMQA&#10;AADdAAAADwAAAGRycy9kb3ducmV2LnhtbERPzWrCQBC+F/oOyxS8NZtqm0p0lVYQkx4CVR9gzI5J&#10;MDubZldN3r57KPT48f0v14NpxY1611hW8BLFIIhLqxuuFBwP2+c5COeRNbaWScFIDtarx4clptre&#10;+Ztue1+JEMIuRQW1910qpStrMugi2xEH7mx7gz7AvpK6x3sIN62cxnEiDTYcGmrsaFNTedlfjYKf&#10;fJdtcCw+v4rTIXlPprshz1mpydPwsQDhafD/4j93phXMXt/C/vA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73CDEAAAA3QAAAA8AAAAAAAAAAAAAAAAAmAIAAGRycy9k&#10;b3ducmV2LnhtbFBLBQYAAAAABAAEAPUAAACJAwAAAAA=&#10;" path="m,l9984,3976,19941,,,xe" fillcolor="black" stroked="f">
                  <v:path arrowok="t" textboxrect="0,0,19941,3976"/>
                </v:shape>
                <v:shape id="Shape 3451" o:spid="_x0000_s1388" style="position:absolute;left:102448;top:57538;width:259;height:120;visibility:visible;mso-wrap-style:square;v-text-anchor:top" coordsize="25920,1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STMAA&#10;AADdAAAADwAAAGRycy9kb3ducmV2LnhtbESPzarCMBSE94LvEI7gTlN/kWoUuSC4E6vuD82xLSYn&#10;JcnV+vbmwgWXw8x8w2x2nTXiST40jhVMxhkI4tLphisF18thtAIRIrJG45gUvCnAbtvvbTDX7sVn&#10;ehaxEgnCIUcFdYxtLmUoa7IYxq4lTt7deYsxSV9J7fGV4NbIaZYtpcWG00KNLf3UVD6KX5soczM9&#10;2Me1WGUnvF28vt0X2ig1HHT7NYhIXfyG/9tHrWA2X0zg7016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pSTMAAAADdAAAADwAAAAAAAAAAAAAAAACYAgAAZHJzL2Rvd25y&#10;ZXYueG1sUEsFBgAAAAAEAAQA9QAAAIUDAAAAAA==&#10;" path="m,l5978,11959r19942,l,xe" fillcolor="black" stroked="f">
                  <v:path arrowok="t" textboxrect="0,0,25920,11959"/>
                </v:shape>
                <v:shape id="Shape 3452" o:spid="_x0000_s1389" style="position:absolute;left:102448;top:57538;width:299;height:120;visibility:visible;mso-wrap-style:square;v-text-anchor:top" coordsize="29896,1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tuscA&#10;AADdAAAADwAAAGRycy9kb3ducmV2LnhtbESP3WrCQBSE7wXfYTmF3kizqT+lpFmltCgiKGgt9PKQ&#10;PSax2bMhu5r49q4geDnMzDdMOutMJc7UuNKygtcoBkGcWV1yrmD/M395B+E8ssbKMim4kIPZtN9L&#10;MdG25S2ddz4XAcIuQQWF93UipcsKMugiWxMH72Abgz7IJpe6wTbATSWHcfwmDZYcFgqs6aug7H93&#10;MgrG+cEMjvsu3mzl4ns1+NWt/Fsr9fzUfX6A8NT5R/jeXmoFo/FkC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6LbrHAAAA3QAAAA8AAAAAAAAAAAAAAAAAmAIAAGRy&#10;cy9kb3ducmV2LnhtbFBLBQYAAAAABAAEAPUAAACMAwAAAAA=&#10;" path="m,l25920,11959,29896,,,xe" fillcolor="black" stroked="f">
                  <v:path arrowok="t" textboxrect="0,0,29896,11959"/>
                </v:shape>
                <v:shape id="Shape 3453" o:spid="_x0000_s1390" style="position:absolute;left:101651;top:57857;width:199;height:40;visibility:visible;mso-wrap-style:square;v-text-anchor:top" coordsize="19913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6148cA&#10;AADdAAAADwAAAGRycy9kb3ducmV2LnhtbESPQWvCQBSE70L/w/IKvZS6iVFpUzdiBbEXEW0Pentk&#10;X5PU7NuQXWP8912h4HGYmW+Y2bw3teiodZVlBfEwAkGcW11xoeD7a/XyCsJ5ZI21ZVJwJQfz7GEw&#10;w1TbC++o2/tCBAi7FBWU3jeplC4vyaAb2oY4eD+2NeiDbAupW7wEuKnlKIqm0mDFYaHEhpYl5af9&#10;2SiI4m533bzh8fl3lND68KEru9VKPT32i3cQnnp/D/+3P7WCZDxJ4PY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OtePHAAAA3QAAAA8AAAAAAAAAAAAAAAAAmAIAAGRy&#10;cy9kb3ducmV2LnhtbFBLBQYAAAAABAAEAPUAAACMAwAAAAA=&#10;" path="m9956,l,4006r19913,l9956,xe" fillcolor="black" stroked="f">
                  <v:path arrowok="t" textboxrect="0,0,19913,4006"/>
                </v:shape>
                <v:shape id="Shape 3454" o:spid="_x0000_s1391" style="position:absolute;left:101611;top:57897;width:279;height:99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V28UA&#10;AADdAAAADwAAAGRycy9kb3ducmV2LnhtbESPT4vCMBTE7wt+h/AWvG3T9c8iXaOIoCie2q6HvT2a&#10;Z1tsXkoTtX57Iwgeh5n5DTNf9qYRV+pcbVnBdxSDIC6srrlU8JdvvmYgnEfW2FgmBXdysFwMPuaY&#10;aHvjlK6ZL0WAsEtQQeV9m0jpiooMusi2xME72c6gD7Irpe7wFuCmkaM4/pEGaw4LFba0rqg4Zxej&#10;IN0eqc3y0hwOLq/Pp/S/35i9UsPPfvULwlPv3+FXe6cVjCfTC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hXbxQAAAN0AAAAPAAAAAAAAAAAAAAAAAJgCAABkcnMv&#10;ZG93bnJldi54bWxQSwUGAAAAAAQABAD1AAAAigMAAAAA&#10;" path="m4004,l,9955r27923,l4004,xe" fillcolor="black" stroked="f">
                  <v:path arrowok="t" textboxrect="0,0,27923,9955"/>
                </v:shape>
                <v:shape id="Shape 3455" o:spid="_x0000_s1392" style="position:absolute;left:101651;top:57897;width:239;height:99;visibility:visible;mso-wrap-style:square;v-text-anchor:top" coordsize="23918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xP8gA&#10;AADdAAAADwAAAGRycy9kb3ducmV2LnhtbESPW2vCQBSE3wv9D8sp9KU0Gy8RjVnFCuLlTS2tj4fs&#10;MQnNng3ZrcZ/7wqFPg4z8w2TzTtTiwu1rrKsoBfFIIhzqysuFHweV+9jEM4ja6wtk4IbOZjPnp8y&#10;TLW98p4uB1+IAGGXooLS+yaV0uUlGXSRbYiDd7atQR9kW0jd4jXATS37cTySBisOCyU2tCwp/zn8&#10;GgXfvSNPuuHbdrdbJOtx/8velh8npV5fusUUhKfO/4f/2hutYDBMEni8CU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lfE/yAAAAN0AAAAPAAAAAAAAAAAAAAAAAJgCAABk&#10;cnMvZG93bnJldi54bWxQSwUGAAAAAAQABAD1AAAAjQMAAAAA&#10;" path="m,l23918,9955,19913,,,xe" fillcolor="black" stroked="f">
                  <v:path arrowok="t" textboxrect="0,0,23918,9955"/>
                </v:shape>
                <v:shape id="Shape 3456" o:spid="_x0000_s1393" style="position:absolute;left:101651;top:58096;width:199;height:40;visibility:visible;mso-wrap-style:square;v-text-anchor:top" coordsize="19913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We8YA&#10;AADdAAAADwAAAGRycy9kb3ducmV2LnhtbESPQWvCQBSE70L/w/IEL1I3apUaXUWFUi8isT20t0f2&#10;maRm34bsGuO/dwuCx2FmvmEWq9aUoqHaFZYVDAcRCOLU6oIzBd9fH6/vIJxH1lhaJgU3crBavnQW&#10;GGt75YSao89EgLCLUUHufRVL6dKcDLqBrYiDd7K1QR9knUld4zXATSlHUTSVBgsOCzlWtM0pPR8v&#10;RkE0bJLbfoa//b/RmD5/NrqwB61Ur9uu5yA8tf4ZfrR3WsH4bTKF/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kWe8YAAADdAAAADwAAAAAAAAAAAAAAAACYAgAAZHJz&#10;L2Rvd25yZXYueG1sUEsFBgAAAAAEAAQA9QAAAIsDAAAAAA==&#10;" path="m,l9956,4006,19913,,,xe" fillcolor="black" stroked="f">
                  <v:path arrowok="t" textboxrect="0,0,19913,4006"/>
                </v:shape>
                <v:shape id="Shape 3457" o:spid="_x0000_s1394" style="position:absolute;left:101611;top:57996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Wy8cA&#10;AADdAAAADwAAAGRycy9kb3ducmV2LnhtbESPQWvCQBSE74X+h+UJ3urGVm2NrlIEwVp60BbR2yP7&#10;3IRk34bsauK/7wqFHoeZ+YaZLztbiSs1vnCsYDhIQBBnThdsFPx8r5/eQPiArLFyTApu5GG5eHyY&#10;Y6pdyzu67oMREcI+RQV5CHUqpc9ysugHriaO3tk1FkOUjZG6wTbCbSWfk2QiLRYcF3KsaZVTVu4v&#10;VoGZfrlwOLWj5MPcPml8LGm1LZXq97r3GYhAXfgP/7U3WsHLaPwK9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71svHAAAA3QAAAA8AAAAAAAAAAAAAAAAAmAIAAGRy&#10;cy9kb3ducmV2LnhtbFBLBQYAAAAABAAEAPUAAACMAwAAAAA=&#10;" path="m,l4004,9955r19913,l,xe" fillcolor="black" stroked="f">
                  <v:path arrowok="t" textboxrect="0,0,23917,9955"/>
                </v:shape>
                <v:shape id="Shape 3458" o:spid="_x0000_s1395" style="position:absolute;left:101611;top:57996;width:279;height:100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f3sAA&#10;AADdAAAADwAAAGRycy9kb3ducmV2LnhtbERPy4rCMBTdC/5DuII7TX0i1SgiOIy4aqsLd5fm2hab&#10;m9JktPP3ZiG4PJz3ZteZWjypdZVlBZNxBII4t7riQsElO45WIJxH1lhbJgX/5GC37fc2GGv74oSe&#10;qS9ECGEXo4LS+yaW0uUlGXRj2xAH7m5bgz7AtpC6xVcIN7WcRtFSGqw4NJTY0KGk/JH+GQXJz5Wa&#10;NCvM+eyy6nFPbt3RnJQaDrr9GoSnzn/FH/evVjCbL8Lc8CY8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cf3sAAAADdAAAADwAAAAAAAAAAAAAAAACYAgAAZHJzL2Rvd25y&#10;ZXYueG1sUEsFBgAAAAAEAAQA9QAAAIUDAAAAAA==&#10;" path="m,l23917,9955,27923,,,xe" fillcolor="black" stroked="f">
                  <v:path arrowok="t" textboxrect="0,0,27923,9955"/>
                </v:shape>
                <v:shape id="Shape 3459" o:spid="_x0000_s1396" style="position:absolute;left:100913;top:58495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1vccA&#10;AADdAAAADwAAAGRycy9kb3ducmV2LnhtbESP3WrCQBSE7wXfYTlC73RTa6NGV2mFovFC8OcBjtnT&#10;JDR7Ns1uNb69KxS8HGbmG2a+bE0lLtS40rKC10EEgjizuuRcwen41Z+AcB5ZY2WZFNzIwXLR7cwx&#10;0fbKe7ocfC4ChF2CCgrv60RKlxVk0A1sTRy8b9sY9EE2udQNXgPcVHIYRbE0WHJYKLCmVUHZz+HP&#10;KPhN15sV3naf2935GI/j4bpNU1bqpdd+zEB4av0z/N/eaAVvo/cp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Bdb3HAAAA3QAAAA8AAAAAAAAAAAAAAAAAmAIAAGRy&#10;cy9kb3ducmV2LnhtbFBLBQYAAAAABAAEAPUAAACMAwAAAAA=&#10;" path="m9956,l,3976r19941,l9956,xe" fillcolor="black" stroked="f">
                  <v:path arrowok="t" textboxrect="0,0,19941,3976"/>
                </v:shape>
                <v:shape id="Shape 3460" o:spid="_x0000_s1397" style="position:absolute;left:100874;top:58534;width:278;height:100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XacAA&#10;AADdAAAADwAAAGRycy9kb3ducmV2LnhtbERPTWvCQBC9F/oflil4KbqpLaLRVYogeGyt1OuQHZNg&#10;djZk1038985B8Ph436vN4BqVqAu1ZwMfkwwUceFtzaWB499uPAcVIrLFxjMZuFGAzfr1ZYW59T3/&#10;UjrEUkkIhxwNVDG2udahqMhhmPiWWLiz7xxGgV2pbYe9hLtGT7Nsph3WLA0VtrStqLgcrk5KbJ3c&#10;/7ven/qfReIU3XFhp8aM3obvJahIQ3yKH+69NfD5NZP98kaegF7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dXacAAAADdAAAADwAAAAAAAAAAAAAAAACYAgAAZHJzL2Rvd25y&#10;ZXYueG1sUEsFBgAAAAAEAAQA9QAAAIUDAAAAAA==&#10;" path="m3976,l,9956r27894,l3976,xe" fillcolor="black" stroked="f">
                  <v:path arrowok="t" textboxrect="0,0,27894,9956"/>
                </v:shape>
                <v:shape id="Shape 3461" o:spid="_x0000_s1398" style="position:absolute;left:100913;top:58534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0ssUA&#10;AADdAAAADwAAAGRycy9kb3ducmV2LnhtbESPQYvCMBSE7wv+h/AEL6Kpq4hUo4iwqCwsbFfvj+bZ&#10;ljYvpYm1+us3guBxmJlvmNWmM5VoqXGFZQWTcQSCOLW64EzB6e9rtADhPLLGyjIpuJODzbr3scJY&#10;2xv/Upv4TAQIuxgV5N7XsZQuzcmgG9uaOHgX2xj0QTaZ1A3eAtxU8jOK5tJgwWEhx5p2OaVlcjUK&#10;vvfDKz2OvP1py/PwXs72hdlNlRr0u+0ShKfOv8Ov9kErmM7mE3i+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7SyxQAAAN0AAAAPAAAAAAAAAAAAAAAAAJgCAABkcnMv&#10;ZG93bnJldi54bWxQSwUGAAAAAAQABAD1AAAAigMAAAAA&#10;" path="m,l23917,9956,19941,,,xe" fillcolor="black" stroked="f">
                  <v:path arrowok="t" textboxrect="0,0,23917,9956"/>
                </v:shape>
                <v:shape id="Shape 3462" o:spid="_x0000_s1399" style="position:absolute;left:100913;top:58734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tccYA&#10;AADdAAAADwAAAGRycy9kb3ducmV2LnhtbESP0WrCQBRE3wv+w3KFvtWNaYkSs0orlBgfhKofcM1e&#10;k2D2bprdavz7bkHo4zAzZ5hsNZhWXKl3jWUF00kEgri0uuFKwfHw+TIH4TyyxtYyKbiTg9Vy9JRh&#10;qu2Nv+i695UIEHYpKqi971IpXVmTQTexHXHwzrY36IPsK6l7vAW4aWUcRYk02HBYqLGjdU3lZf9j&#10;FHwX+WaN993Hdnc6JLMkzoeiYKWex8P7AoSnwf+HH+2NVvD6lsT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ktccYAAADdAAAADwAAAAAAAAAAAAAAAACYAgAAZHJz&#10;L2Rvd25yZXYueG1sUEsFBgAAAAAEAAQA9QAAAIsDAAAAAA==&#10;" path="m,l9956,3976,19941,,,xe" fillcolor="black" stroked="f">
                  <v:path arrowok="t" textboxrect="0,0,19941,3976"/>
                </v:shape>
                <v:shape id="Shape 3463" o:spid="_x0000_s1400" style="position:absolute;left:100874;top:58634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+EsYA&#10;AADdAAAADwAAAGRycy9kb3ducmV2LnhtbESPQWvCQBSE74X+h+UJ3nRjFS3RVaRQ8CSYtlpvj+wz&#10;mzb7NmRXE/31bkHocZiZb5jFqrOVuFDjS8cKRsMEBHHudMmFgs+P98ErCB+QNVaOScGVPKyWz08L&#10;TLVreUeXLBQiQtinqMCEUKdS+tyQRT90NXH0Tq6xGKJsCqkbbCPcVvIlSabSYslxwWBNb4by3+xs&#10;FdB6n22Ps+33vqUvPE7Mz/XQ3pTq97r1HESgLvyHH+2NVjCeTMf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w+EsYAAADdAAAADwAAAAAAAAAAAAAAAACYAgAAZHJz&#10;L2Rvd25yZXYueG1sUEsFBgAAAAAEAAQA9QAAAIsDAAAAAA==&#10;" path="m,l3976,9984r19941,l,xe" fillcolor="black" stroked="f">
                  <v:path arrowok="t" textboxrect="0,0,23917,9984"/>
                </v:shape>
                <v:shape id="Shape 3464" o:spid="_x0000_s1401" style="position:absolute;left:100874;top:58634;width:278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4OcQA&#10;AADdAAAADwAAAGRycy9kb3ducmV2LnhtbESPS4vCQBCE7wv+h6EFbzrxQZCsoyw+wIMXNXjuzbRJ&#10;1kxPzIwx/vudBWGPRVV9RS1WnalES40rLSsYjyIQxJnVJecK0vNuOAfhPLLGyjIpeJGD1bL3scBE&#10;2ycfqT35XAQIuwQVFN7XiZQuK8igG9maOHhX2xj0QTa51A0+A9xUchJFsTRYclgosKZ1Qdnt9DAK&#10;OrfR7n75OVwpNlO5Pd7ab5kqNeh3X58gPHX+P/xu77WC6Syewd+b8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eDnEAAAA3QAAAA8AAAAAAAAAAAAAAAAAmAIAAGRycy9k&#10;b3ducmV2LnhtbFBLBQYAAAAABAAEAPUAAACJAwAAAAA=&#10;" path="m,l23917,9984,27894,,,xe" fillcolor="black" stroked="f">
                  <v:path arrowok="t" textboxrect="0,0,27894,9984"/>
                </v:shape>
                <v:shape id="Shape 3465" o:spid="_x0000_s1402" style="position:absolute;left:101332;top:59670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p9cQA&#10;AADdAAAADwAAAGRycy9kb3ducmV2LnhtbESPQWvCQBSE70L/w/IKvemmVoOkrlKEliIIZvXi7ZF9&#10;JqHZtyG7NfHfu4LgcZiZb5jlerCNuFDna8cK3icJCOLCmZpLBcfD93gBwgdkg41jUnAlD+vVy2iJ&#10;mXE953TRoRQRwj5DBVUIbSalLyqy6CeuJY7e2XUWQ5RdKU2HfYTbRk6TJJUWa44LFba0qaj40/9W&#10;Qa+vPeJ5P9dB54Pf7tofk56Uensdvj5BBBrCM/xo/xoFH7N0D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qfXEAAAA3QAAAA8AAAAAAAAAAAAAAAAAmAIAAGRycy9k&#10;b3ducmV2LnhtbFBLBQYAAAAABAAEAPUAAACJAwAAAAA=&#10;" path="m9957,l,3976r19942,l9957,xe" fillcolor="black" stroked="f">
                  <v:path arrowok="t" textboxrect="0,0,19942,3976"/>
                </v:shape>
                <v:shape id="Shape 3466" o:spid="_x0000_s1403" style="position:absolute;left:101292;top:59710;width:279;height:100;visibility:visible;mso-wrap-style:square;v-text-anchor:top" coordsize="2789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FhcUA&#10;AADdAAAADwAAAGRycy9kb3ducmV2LnhtbESPX2vCQBDE3wv9DscW+lbvakooqadIQZAign8ofVxy&#10;axLM7cXcqvHb94RCH4eZ+Q0zmQ2+VRfqYxPYwuvIgCIug2u4srDfLV7eQUVBdtgGJgs3ijCbPj5M&#10;sHDhyhu6bKVSCcKxQAu1SFdoHcuaPMZR6IiTdwi9R0myr7Tr8ZrgvtVjY3LtseG0UGNHnzWVx+3Z&#10;W9Df2ddam5Ct9z/zbHEyUq2cWPv8NMw/QAkN8h/+ay+dhewtz+H+Jj0BP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EWFxQAAAN0AAAAPAAAAAAAAAAAAAAAAAJgCAABkcnMv&#10;ZG93bnJldi54bWxQSwUGAAAAAAQABAD1AAAAigMAAAAA&#10;" path="m3975,l,9986r27893,l3975,xe" fillcolor="black" stroked="f">
                  <v:path arrowok="t" textboxrect="0,0,27893,9986"/>
                </v:shape>
                <v:shape id="Shape 3467" o:spid="_x0000_s1404" style="position:absolute;left:101332;top:59710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2xK8cA&#10;AADdAAAADwAAAGRycy9kb3ducmV2LnhtbESPT2vCQBTE7wW/w/IEb3XjH6ymriKCYNFD1UB7fGRf&#10;s8Hs25DdaPz2XaHQ4zAzv2GW685W4kaNLx0rGA0TEMS50yUXCrLL7nUOwgdkjZVjUvAgD+tV72WJ&#10;qXZ3PtHtHAoRIexTVGBCqFMpfW7Ioh+6mjh6P66xGKJsCqkbvEe4reQ4SWbSYslxwWBNW0P59dxa&#10;BWSyw+k6xfb4tf38OLTfi2z/WCg16HebdxCBuvAf/mvvtYLJdPYGz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sSvHAAAA3QAAAA8AAAAAAAAAAAAAAAAAmAIAAGRy&#10;cy9kb3ducmV2LnhtbFBLBQYAAAAABAAEAPUAAACMAwAAAAA=&#10;" path="m,l23917,9986,19942,,,xe" fillcolor="black" stroked="f">
                  <v:path arrowok="t" textboxrect="0,0,23917,9986"/>
                </v:shape>
                <v:shape id="Shape 3468" o:spid="_x0000_s1405" style="position:absolute;left:101332;top:59910;width:199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Ga8IA&#10;AADdAAAADwAAAGRycy9kb3ducmV2LnhtbERPyWrDMBC9F/oPYgq5NXKTxhTXsimBhBAoJGovvQ3W&#10;eKHWyFhK7Px9dCj0+Hh7Xs62F1cafedYwcsyAUFcOdNxo+D7a/f8BsIHZIO9Y1JwIw9l8fiQY2bc&#10;xGe66tCIGMI+QwVtCEMmpa9asuiXbiCOXO1GiyHCsZFmxCmG216ukiSVFjuODS0OtG2p+tUXq2DS&#10;twmxPm100OfZHz+HvUl/lFo8zR/vIALN4V/85z4YBevXNM6Nb+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1QZrwgAAAN0AAAAPAAAAAAAAAAAAAAAAAJgCAABkcnMvZG93&#10;bnJldi54bWxQSwUGAAAAAAQABAD1AAAAhwMAAAAA&#10;" path="m,l9957,3976,19942,,,xe" fillcolor="black" stroked="f">
                  <v:path arrowok="t" textboxrect="0,0,19942,3976"/>
                </v:shape>
                <v:shape id="Shape 3469" o:spid="_x0000_s1406" style="position:absolute;left:101292;top:59810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tn8YA&#10;AADdAAAADwAAAGRycy9kb3ducmV2LnhtbESPQWvCQBSE7wX/w/IEb3WjtVKjq4hQUEsPain19sg+&#10;NyHZtyG7mvjv3UKhx2FmvmEWq85W4kaNLxwrGA0TEMSZ0wUbBV+n9+c3ED4ga6wck4I7eVgte08L&#10;TLVr+UC3YzAiQtinqCAPoU6l9FlOFv3Q1cTRu7jGYoiyMVI32Ea4reQ4SabSYsFxIceaNjll5fFq&#10;FZjZpwvf53aS7Mz9g15/StrsS6UG/W49BxGoC//hv/ZWK3iZTGf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Qtn8YAAADdAAAADwAAAAAAAAAAAAAAAACYAgAAZHJz&#10;L2Rvd25yZXYueG1sUEsFBgAAAAAEAAQA9QAAAIsDAAAAAA==&#10;" path="m,l3975,9955r19942,l,xe" fillcolor="black" stroked="f">
                  <v:path arrowok="t" textboxrect="0,0,23917,9955"/>
                </v:shape>
                <v:shape id="Shape 3470" o:spid="_x0000_s1407" style="position:absolute;left:101292;top:59810;width:279;height:100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RL8IA&#10;AADdAAAADwAAAGRycy9kb3ducmV2LnhtbERPy4rCMBTdD/gP4Qqz01QdfFSjyKDDgLjw8QHX5tpU&#10;m5vSxFr/frIQZnk478WqtaVoqPaFYwWDfgKCOHO64FzB+bTtTUH4gKyxdEwKXuRhtex8LDDV7skH&#10;ao4hFzGEfYoKTAhVKqXPDFn0fVcRR+7qaoshwjqXusZnDLelHCbJWFosODYYrOjbUHY/PqyC62XS&#10;7gxxuPmqec1G983+9LNR6rPbrucgArXhX/x2/2oFo69J3B/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lEvwgAAAN0AAAAPAAAAAAAAAAAAAAAAAJgCAABkcnMvZG93&#10;bnJldi54bWxQSwUGAAAAAAQABAD1AAAAhwMAAAAA&#10;" path="m,l23917,9955,27893,,,xe" fillcolor="black" stroked="f">
                  <v:path arrowok="t" textboxrect="0,0,27893,9955"/>
                </v:shape>
                <v:shape id="Shape 3471" o:spid="_x0000_s1408" style="position:absolute;left:102508;top:60587;width:219;height:40;visibility:visible;mso-wrap-style:square;v-text-anchor:top" coordsize="21944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nhMUA&#10;AADdAAAADwAAAGRycy9kb3ducmV2LnhtbESPQWvCQBSE74L/YXkFb7pJLRpSV5FqodhTjOD1kX1N&#10;QrNvQ3Y123/fLQg9DjPzDbPZBdOJOw2utawgXSQgiCurW64VXMr3eQbCeWSNnWVS8EMOdtvpZIO5&#10;tiMXdD/7WkQIuxwVNN73uZSuasigW9ieOHpfdjDooxxqqQccI9x08jlJVtJgy3GhwZ7eGqq+zzej&#10;IAvHLBR1eTieVrq/mnT8LMpRqdlT2L+C8BT8f/jR/tAKli/rFP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qeExQAAAN0AAAAPAAAAAAAAAAAAAAAAAJgCAABkcnMv&#10;ZG93bnJldi54bWxQSwUGAAAAAAQABAD1AAAAigMAAAAA&#10;" path="m9984,l,3976r21944,l9984,xe" fillcolor="black" stroked="f">
                  <v:path arrowok="t" textboxrect="0,0,21944,3976"/>
                </v:shape>
                <v:shape id="Shape 3472" o:spid="_x0000_s1409" style="position:absolute;left:102468;top:60627;width:299;height:100;visibility:visible;mso-wrap-style:square;v-text-anchor:top" coordsize="2989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RncUA&#10;AADdAAAADwAAAGRycy9kb3ducmV2LnhtbESPQWvCQBSE74L/YXmF3nS3abESXUUKQo9WLaW3Z/aZ&#10;xGTfhuzWJP++Kwgeh5n5hlmue1uLK7W+dKzhZapAEGfOlJxrOB62kzkIH5AN1o5Jw0Ae1qvxaImp&#10;cR1/0XUfchEh7FPUUITQpFL6rCCLfuoa4uidXWsxRNnm0rTYRbitZaLUTFosOS4U2NBHQVm1/7Ma&#10;Tjt1Of9WA1ah+smT3bfqtsNR6+enfrMAEagPj/C9/Wk0vL69J3B7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BGdxQAAAN0AAAAPAAAAAAAAAAAAAAAAAJgCAABkcnMv&#10;ZG93bnJldi54bWxQSwUGAAAAAAQABAD1AAAAigMAAAAA&#10;" path="m3976,l,9956r29897,l3976,xe" fillcolor="black" stroked="f">
                  <v:path arrowok="t" textboxrect="0,0,29897,9956"/>
                </v:shape>
                <v:shape id="Shape 3473" o:spid="_x0000_s1410" style="position:absolute;left:102508;top:60627;width:259;height:100;visibility:visible;mso-wrap-style:square;v-text-anchor:top" coordsize="25920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Uq8YA&#10;AADdAAAADwAAAGRycy9kb3ducmV2LnhtbESPX0vDQBDE3wW/w7GFvtlLrfgn9lqKtOCLtEZBH5fc&#10;moTL7cXcNo3fvicIPg4z8xtmuR59qwbqYxPYwHyWgSIug224MvD+tru6BxUF2WIbmAz8UIT16vJi&#10;ibkNJ36loZBKJQjHHA3UIl2udSxr8hhnoSNO3lfoPUqSfaVtj6cE962+zrJb7bHhtFBjR081la44&#10;egPfh64tXNjIwz4bvHy+uI+tc8ZMJ+PmEZTQKP/hv/azNbC4uVvA75v0BP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JUq8YAAADdAAAADwAAAAAAAAAAAAAAAACYAgAAZHJz&#10;L2Rvd25yZXYueG1sUEsFBgAAAAAEAAQA9QAAAIsDAAAAAA==&#10;" path="m,l25920,9956,21944,,,xe" fillcolor="black" stroked="f">
                  <v:path arrowok="t" textboxrect="0,0,25920,9956"/>
                </v:shape>
                <v:shape id="Shape 3474" o:spid="_x0000_s1411" style="position:absolute;left:102508;top:60827;width:219;height:39;visibility:visible;mso-wrap-style:square;v-text-anchor:top" coordsize="21944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EHMUA&#10;AADdAAAADwAAAGRycy9kb3ducmV2LnhtbESPQWvCQBSE7wX/w/KE3urGVjSk2YhYC8WeYoReH9ln&#10;Esy+Ddmt2f77bkHocZiZb5h8G0wvbjS6zrKC5SIBQVxb3XGj4Fy9P6UgnEfW2FsmBT/kYFvMHnLM&#10;tJ24pNvJNyJC2GWooPV+yKR0dUsG3cIOxNG72NGgj3JspB5xinDTy+ckWUuDHceFFgfat1RfT99G&#10;QRoOaSib6u1wXOvhyyynz7KalHqch90rCE/B/4fv7Q+t4GW1WcHf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QQcxQAAAN0AAAAPAAAAAAAAAAAAAAAAAJgCAABkcnMv&#10;ZG93bnJldi54bWxQSwUGAAAAAAQABAD1AAAAigMAAAAA&#10;" path="m,l9984,3976,21944,,,xe" fillcolor="black" stroked="f">
                  <v:path arrowok="t" textboxrect="0,0,21944,3976"/>
                </v:shape>
                <v:shape id="Shape 3475" o:spid="_x0000_s1412" style="position:absolute;left:102468;top:60727;width:259;height:100;visibility:visible;mso-wrap-style:square;v-text-anchor:top" coordsize="25920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o3McA&#10;AADdAAAADwAAAGRycy9kb3ducmV2LnhtbESPT2sCMRTE74LfITzBm2bbam23RmkVQTy12kK9PTev&#10;+8fNy7KJ7vrtjSD0OMzMb5jpvDWlOFPtcssKHoYRCOLE6pxTBd+71eAFhPPIGkvLpOBCDuazbmeK&#10;sbYNf9F561MRIOxiVJB5X8VSuiQjg25oK+Lg/dnaoA+yTqWusQlwU8rHKHqWBnMOCxlWtMgoOW5P&#10;RsGrPRwK8xsdm43Zf8oPtyz2P4VS/V77/gbCU+v/w/f2Wit4Gk3G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5KNzHAAAA3QAAAA8AAAAAAAAAAAAAAAAAmAIAAGRy&#10;cy9kb3ducmV2LnhtbFBLBQYAAAAABAAEAPUAAACMAwAAAAA=&#10;" path="m,l3976,9984r21944,l,xe" fillcolor="black" stroked="f">
                  <v:path arrowok="t" textboxrect="0,0,25920,9984"/>
                </v:shape>
                <v:shape id="Shape 3476" o:spid="_x0000_s1413" style="position:absolute;left:102468;top:60727;width:299;height:100;visibility:visible;mso-wrap-style:square;v-text-anchor:top" coordsize="2989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+kB8cA&#10;AADdAAAADwAAAGRycy9kb3ducmV2LnhtbESPQWvCQBSE74X+h+UVvBTdNNa0pK5SAkpvpVYEb4/s&#10;MxuafRt2VxP/fbdQ8DjMzDfMcj3aTlzIh9axgqdZBoK4drrlRsH+ezN9BREissbOMSm4UoD16v5u&#10;iaV2A3/RZRcbkSAcSlRgYuxLKUNtyGKYuZ44eSfnLcYkfSO1xyHBbSfzLCukxZbTgsGeKkP1z+5s&#10;FcjTfJsPra8WVbE9Puaf42FRGaUmD+P7G4hIY7yF/9sfWsH8+aWA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PpAfHAAAA3QAAAA8AAAAAAAAAAAAAAAAAmAIAAGRy&#10;cy9kb3ducmV2LnhtbFBLBQYAAAAABAAEAPUAAACMAwAAAAA=&#10;" path="m,l25920,9984,29897,,,xe" fillcolor="black" stroked="f">
                  <v:path arrowok="t" textboxrect="0,0,29897,9984"/>
                </v:shape>
                <v:shape id="Shape 3477" o:spid="_x0000_s1414" style="position:absolute;left:102468;top:61405;width:199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ExMUA&#10;AADdAAAADwAAAGRycy9kb3ducmV2LnhtbESPT2sCMRTE7wW/Q3iCt5pta1XWjVKEihQKGnvp7bF5&#10;+4duXpZNdNdv3wiCx2FmfsNkm8E24kKdrx0reJkmIIhzZ2ouFfycPp+XIHxANtg4JgVX8rBZj54y&#10;TI3r+UgXHUoRIexTVFCF0KZS+rwii37qWuLoFa6zGKLsSmk67CPcNvI1SebSYs1xocKWthXlf/ps&#10;FfT62iMWh3cd9HHwX9/tzsx/lZqMh48ViEBDeITv7b1R8DZbLOD2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wTExQAAAN0AAAAPAAAAAAAAAAAAAAAAAJgCAABkcnMv&#10;ZG93bnJldi54bWxQSwUGAAAAAAQABAD1AAAAigMAAAAA&#10;" path="m9955,l,3976r19942,l9955,xe" fillcolor="black" stroked="f">
                  <v:path arrowok="t" textboxrect="0,0,19942,3976"/>
                </v:shape>
                <v:shape id="Shape 3478" o:spid="_x0000_s1415" style="position:absolute;left:102428;top:61444;width:279;height:100;visibility:visible;mso-wrap-style:square;v-text-anchor:top" coordsize="2789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RuMIA&#10;AADdAAAADwAAAGRycy9kb3ducmV2LnhtbERPS27CMBDdI3EHa5C6AweKoAQMQi2/FVJpDzCKhyRg&#10;j9PYhcDp8QKJ5dP7zxaNNeJCtS8dK+j3EhDEmdMl5wp+f9bdDxA+IGs0jknBjTws5u3WDFPtrvxN&#10;l0PIRQxhn6KCIoQqldJnBVn0PVcRR+7oaoshwjqXusZrDLdGDpJkJC2WHBsKrOizoOx8+LcKaGc2&#10;k7+Txf7q7pLt19qazX6g1FunWU5BBGrCS/x077SC9+E4zo1v4hO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5G4wgAAAN0AAAAPAAAAAAAAAAAAAAAAAJgCAABkcnMvZG93&#10;bnJldi54bWxQSwUGAAAAAAQABAD1AAAAhwMAAAAA&#10;" path="m3975,l,9984r27893,l3975,xe" fillcolor="black" stroked="f">
                  <v:path arrowok="t" textboxrect="0,0,27893,9984"/>
                </v:shape>
                <v:shape id="Shape 3479" o:spid="_x0000_s1416" style="position:absolute;left:102468;top:61444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2fJccA&#10;AADdAAAADwAAAGRycy9kb3ducmV2LnhtbESPT2vCQBTE74LfYXmCN920StXUVUQQehKa+vf2yL5m&#10;02bfhuzWxH76bqHQ4zAzv2GW685W4kaNLx0reBgnIIhzp0suFBzedqM5CB+QNVaOScGdPKxX/d4S&#10;U+1afqVbFgoRIexTVGBCqFMpfW7Ioh+7mjh6766xGKJsCqkbbCPcVvIxSZ6kxZLjgsGatobyz+zL&#10;KqDNKdtfZ/vLqaUjXqfm435uv5UaDrrNM4hAXfgP/7VftILJdLaA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NnyXHAAAA3QAAAA8AAAAAAAAAAAAAAAAAmAIAAGRy&#10;cy9kb3ducmV2LnhtbFBLBQYAAAAABAAEAPUAAACMAwAAAAA=&#10;" path="m,l23917,9984,19942,,,xe" fillcolor="black" stroked="f">
                  <v:path arrowok="t" textboxrect="0,0,23917,9984"/>
                </v:shape>
                <v:shape id="Shape 3480" o:spid="_x0000_s1417" style="position:absolute;left:102468;top:61644;width:199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sl8IA&#10;AADdAAAADwAAAGRycy9kb3ducmV2LnhtbERPz2vCMBS+D/wfwht4W9NtrkhnLDLYEEGY0Yu3R/Ns&#10;y5qX0mRt/e/NQfD48f1eFZNtxUC9bxwreE1SEMSlMw1XCk7H75clCB+QDbaOScGVPBTr2dMKc+NG&#10;PtCgQyViCPscFdQhdLmUvqzJok9cRxy5i+sthgj7SpoexxhuW/mWppm02HBsqLGjr5rKP/1vFYz6&#10;OiJefj900IfJ7/bdj8nOSs2fp80niEBTeIjv7q1R8L5Yxv3xTX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+yXwgAAAN0AAAAPAAAAAAAAAAAAAAAAAJgCAABkcnMvZG93&#10;bnJldi54bWxQSwUGAAAAAAQABAD1AAAAhwMAAAAA&#10;" path="m,l9955,3976,19942,,,xe" fillcolor="black" stroked="f">
                  <v:path arrowok="t" textboxrect="0,0,19942,3976"/>
                </v:shape>
                <v:shape id="Shape 3481" o:spid="_x0000_s1418" style="position:absolute;left:102428;top:61544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SSMYA&#10;AADdAAAADwAAAGRycy9kb3ducmV2LnhtbESPQWvCQBSE7wX/w/IKvUjdWEUkdQ1BEC0FQW3vj+xr&#10;NiT7NmTXGP313YLQ4zAz3zCrbLCN6KnzlWMF00kCgrhwuuJSwdd5+7oE4QOyxsYxKbiRh2w9elph&#10;qt2Vj9SfQikihH2KCkwIbSqlLwxZ9BPXEkfvx3UWQ5RdKXWH1wi3jXxLkoW0WHFcMNjSxlBRny5W&#10;wedufKH7B+eHvv4e3+r5rrKbmVIvz0P+DiLQEP7Dj/ZeK5jNl1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9SSMYAAADdAAAADwAAAAAAAAAAAAAAAACYAgAAZHJz&#10;L2Rvd25yZXYueG1sUEsFBgAAAAAEAAQA9QAAAIsDAAAAAA==&#10;" path="m,l3975,9956r19942,l,xe" fillcolor="black" stroked="f">
                  <v:path arrowok="t" textboxrect="0,0,23917,9956"/>
                </v:shape>
                <v:shape id="Shape 3482" o:spid="_x0000_s1419" style="position:absolute;left:102428;top:61544;width:279;height:100;visibility:visible;mso-wrap-style:square;v-text-anchor:top" coordsize="27893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hccQA&#10;AADdAAAADwAAAGRycy9kb3ducmV2LnhtbESP3WrCQBSE7wt9h+UUelc3tVI1dQ1BEUQo+PcAh+xp&#10;Epo9G3bXJL69KwheDjPzDbPIBtOIjpyvLSv4HCUgiAuray4VnE+bjxkIH5A1NpZJwZU8ZMvXlwWm&#10;2vZ8oO4YShEh7FNUUIXQplL6oiKDfmRb4uj9WWcwROlKqR32EW4aOU6Sb2mw5rhQYUurior/48Uo&#10;+J3SoZbb3akdfL5aS+PmYT9V6v1tyH9ABBrCM/xob7WCr8lsDP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94XHEAAAA3QAAAA8AAAAAAAAAAAAAAAAAmAIAAGRycy9k&#10;b3ducmV2LnhtbFBLBQYAAAAABAAEAPUAAACJAwAAAAA=&#10;" path="m,l23917,9956,27893,,,xe" fillcolor="black" stroked="f">
                  <v:path arrowok="t" textboxrect="0,0,27893,9956"/>
                </v:shape>
                <v:shape id="Shape 3483" o:spid="_x0000_s1420" style="position:absolute;left:102109;top:62023;width:200;height:39;visibility:visible;mso-wrap-style:square;v-text-anchor:top" coordsize="19939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cNpcUA&#10;AADdAAAADwAAAGRycy9kb3ducmV2LnhtbESPQWvCQBSE74L/YXlCb7qxUZHUVUQo9FALRi+9vWZf&#10;k+Du25jdxvjvu4LgcZiZb5jVprdGdNT62rGC6SQBQVw4XXOp4HR8Hy9B+ICs0TgmBTfysFkPByvM&#10;tLvygbo8lCJC2GeooAqhyaT0RUUW/cQ1xNH7da3FEGVbSt3iNcKtka9JspAWa44LFTa0q6g4539W&#10;Qd/9hK/Z5+6SzpOjqfO9/DZaKvUy6rdvIAL14Rl+tD+0gnS2TOH+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w2lxQAAAN0AAAAPAAAAAAAAAAAAAAAAAJgCAABkcnMv&#10;ZG93bnJldi54bWxQSwUGAAAAAAQABAD1AAAAigMAAAAA&#10;" path="m9956,l,3976r19939,l9956,xe" fillcolor="black" stroked="f">
                  <v:path arrowok="t" textboxrect="0,0,19939,3976"/>
                </v:shape>
                <v:shape id="Shape 3484" o:spid="_x0000_s1421" style="position:absolute;left:102069;top:62062;width:279;height:100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9OuccA&#10;AADdAAAADwAAAGRycy9kb3ducmV2LnhtbESPQWvCQBSE70L/w/IK3nRTFQnRNZRiSy+CRml7fGZf&#10;k5Ds25jdmvjvuwWhx2FmvmHW6WAacaXOVZYVPE0jEMS51RUXCk7H10kMwnlkjY1lUnAjB+nmYbTG&#10;RNueD3TNfCEChF2CCkrv20RKl5dk0E1tSxy8b9sZ9EF2hdQd9gFuGjmLoqU0WHFYKLGll5LyOvsx&#10;CvaN64+Xenvefb7tsi/fn4bqY6vU+HF4XoHwNPj/8L39rhXMF/EC/t6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fTrnHAAAA3QAAAA8AAAAAAAAAAAAAAAAAmAIAAGRy&#10;cy9kb3ducmV2LnhtbFBLBQYAAAAABAAEAPUAAACMAwAAAAA=&#10;" path="m3978,l,9955r27895,l3978,xe" fillcolor="black" stroked="f">
                  <v:path arrowok="t" textboxrect="0,0,27895,9955"/>
                </v:shape>
                <v:shape id="Shape 3485" o:spid="_x0000_s1422" style="position:absolute;left:102109;top:62062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BYMYA&#10;AADdAAAADwAAAGRycy9kb3ducmV2LnhtbESPQWvCQBSE7wX/w/IEb7ppq0WjqxShoC09NBXR2yP7&#10;ugnJvg3Z1cR/3y0IPQ4z8w2z2vS2FldqfelYweMkAUGcO12yUXD4fhvPQfiArLF2TApu5GGzHjys&#10;MNWu4y+6ZsGICGGfooIihCaV0ucFWfQT1xBH78e1FkOUrZG6xS7CbS2fkuRFWiw5LhTY0LagvMou&#10;VoFZfLpwPHfTZG9uHzQ7VbR9r5QaDfvXJYhAffgP39s7reB5Op/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XBYMYAAADdAAAADwAAAAAAAAAAAAAAAACYAgAAZHJz&#10;L2Rvd25yZXYueG1sUEsFBgAAAAAEAAQA9QAAAIsDAAAAAA==&#10;" path="m,l23917,9955,19939,,,xe" fillcolor="black" stroked="f">
                  <v:path arrowok="t" textboxrect="0,0,23917,9955"/>
                </v:shape>
                <v:shape id="Shape 3486" o:spid="_x0000_s1423" style="position:absolute;left:102109;top:62262;width:200;height:39;visibility:visible;mso-wrap-style:square;v-text-anchor:top" coordsize="19939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uPcYA&#10;AADdAAAADwAAAGRycy9kb3ducmV2LnhtbESPT2vCQBTE74V+h+UVvNWNfyoS3YQiCD1YobEXb8/s&#10;Mwnuvk2z25h+e1cQehxm5jfMOh+sET11vnGsYDJOQBCXTjdcKfg+bF+XIHxA1mgck4I/8pBnz09r&#10;TLW78hf1RahEhLBPUUEdQptK6cuaLPqxa4mjd3adxRBlV0nd4TXCrZHTJFlIiw3HhRpb2tRUXopf&#10;q2DoT2E/321+Zm/JwTTFpzwaLZUavQzvKxCBhvAffrQ/tILZfLmA+5v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CuPcYAAADdAAAADwAAAAAAAAAAAAAAAACYAgAAZHJz&#10;L2Rvd25yZXYueG1sUEsFBgAAAAAEAAQA9QAAAIsDAAAAAA==&#10;" path="m,l9956,3976,19939,,,xe" fillcolor="black" stroked="f">
                  <v:path arrowok="t" textboxrect="0,0,19939,3976"/>
                </v:shape>
                <v:shape id="Shape 3487" o:spid="_x0000_s1424" style="position:absolute;left:102069;top:62162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X0cYA&#10;AADdAAAADwAAAGRycy9kb3ducmV2LnhtbESPQWvCQBSE7wX/w/IEb3VTK1ZTVxGhoOihasAeH9nX&#10;bDD7NmQ3Gv+9KxR6HGbmG2a+7GwlrtT40rGCt2ECgjh3uuRCQXb6ep2C8AFZY+WYFNzJw3LRe5lj&#10;qt2ND3Q9hkJECPsUFZgQ6lRKnxuy6IeuJo7er2sshiibQuoGbxFuKzlKkom0WHJcMFjT2lB+ObZW&#10;AZlsd7iMsd2f19/bXfszyzb3mVKDfrf6BBGoC//hv/ZGK3gfTz/g+S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FX0cYAAADdAAAADwAAAAAAAAAAAAAAAACYAgAAZHJz&#10;L2Rvd25yZXYueG1sUEsFBgAAAAAEAAQA9QAAAIsDAAAAAA==&#10;" path="m,l3978,9986r19939,l,xe" fillcolor="black" stroked="f">
                  <v:path arrowok="t" textboxrect="0,0,23917,9986"/>
                </v:shape>
                <v:shape id="Shape 3488" o:spid="_x0000_s1425" style="position:absolute;left:102069;top:62162;width:279;height:100;visibility:visible;mso-wrap-style:square;v-text-anchor:top" coordsize="2789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ZHsEA&#10;AADdAAAADwAAAGRycy9kb3ducmV2LnhtbERP3WrCMBS+F3yHcATvNJnKdJ1RylDolau6Bzg0Z21Z&#10;c9I10da3NxeDXX58/9v9YBtxp87XjjW8zBUI4sKZmksNX9fjbAPCB2SDjWPS8CAP+914tMXEuJ7P&#10;dL+EUsQQ9glqqEJoEyl9UZFFP3ctceS+XWcxRNiV0nTYx3DbyIVSr9JizbGhwpY+Kip+LjergdIF&#10;/qq0P3mVr9whf8s+1yHTejoZ0ncQgYbwL/5zZ0bDcrWJc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WR7BAAAA3QAAAA8AAAAAAAAAAAAAAAAAmAIAAGRycy9kb3du&#10;cmV2LnhtbFBLBQYAAAAABAAEAPUAAACGAwAAAAA=&#10;" path="m,l23917,9986,27895,,,xe" fillcolor="black" stroked="f">
                  <v:path arrowok="t" textboxrect="0,0,27895,9986"/>
                </v:shape>
                <v:shape id="Shape 3489" o:spid="_x0000_s1426" style="position:absolute;left:96429;top:60528;width:199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Z+sYA&#10;AADdAAAADwAAAGRycy9kb3ducmV2LnhtbESP0WrCQBRE3wX/YblC33SjLWmMrqJC0fRBqPoB1+w1&#10;CWbvxuxW4993C4U+DjNzhpkvO1OLO7WusqxgPIpAEOdWV1woOB0/hgkI55E11pZJwZMcLBf93hxT&#10;bR/8RfeDL0SAsEtRQel9k0rp8pIMupFtiIN3sa1BH2RbSN3iI8BNLSdRFEuDFYeFEhvalJRfD99G&#10;wS3b7jb43K8/9+dj/B5Ptl2WsVIvg241A+Gp8//hv/ZOK3h9S6bw+yY8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FZ+sYAAADdAAAADwAAAAAAAAAAAAAAAACYAgAAZHJz&#10;L2Rvd25yZXYueG1sUEsFBgAAAAAEAAQA9QAAAIsDAAAAAA==&#10;" path="m9956,l,3976r19941,l9956,xe" fillcolor="black" stroked="f">
                  <v:path arrowok="t" textboxrect="0,0,19941,3976"/>
                </v:shape>
                <v:shape id="Shape 3490" o:spid="_x0000_s1427" style="position:absolute;left:96389;top:60567;width:279;height:100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nTsAA&#10;AADdAAAADwAAAGRycy9kb3ducmV2LnhtbERPS2vCQBC+C/0PyxR6Ed1oRUzqKlIoeKwP9DpkxyQ0&#10;Oxuy20367zuHQo8f33u7H12rEvWh8WxgMc9AEZfeNlwZuF4+ZhtQISJbbD2TgR8KsN89TbZYWD/w&#10;idI5VkpCOBRooI6xK7QOZU0Ow9x3xMI9fO8wCuwrbXscJNy1eplla+2wYWmosaP3msqv87eTEtsk&#10;d5vq4334zBOn6K65XRrz8jwe3kBFGuO/+M99tAZeV7nslzfy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InTsAAAADdAAAADwAAAAAAAAAAAAAAAACYAgAAZHJzL2Rvd25y&#10;ZXYueG1sUEsFBgAAAAAEAAQA9QAAAIUDAAAAAA==&#10;" path="m3976,l,9956r27894,l3976,xe" fillcolor="black" stroked="f">
                  <v:path arrowok="t" textboxrect="0,0,27894,9956"/>
                </v:shape>
                <v:shape id="Shape 3491" o:spid="_x0000_s1428" style="position:absolute;left:96429;top:60567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ElcYA&#10;AADdAAAADwAAAGRycy9kb3ducmV2LnhtbESP3YrCMBSE7xd8h3AEb2RN/UHWahQRRGVB0F3vD82x&#10;LW1OShNr9emNsLCXw8x8wyxWrSlFQ7XLLSsYDiIQxInVOacKfn+2n18gnEfWWFomBQ9ysFp2PhYY&#10;a3vnEzVnn4oAYRejgsz7KpbSJRkZdANbEQfvamuDPsg6lbrGe4CbUo6iaCoN5hwWMqxok1FSnG9G&#10;wfeuf6PngdfHprj0H8Vkl5vNWKlet13PQXhq/X/4r73XCsaT2RDe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bElcYAAADdAAAADwAAAAAAAAAAAAAAAACYAgAAZHJz&#10;L2Rvd25yZXYueG1sUEsFBgAAAAAEAAQA9QAAAIsDAAAAAA==&#10;" path="m,l23917,9956,19941,,,xe" fillcolor="black" stroked="f">
                  <v:path arrowok="t" textboxrect="0,0,23917,9956"/>
                </v:shape>
                <v:shape id="Shape 3492" o:spid="_x0000_s1429" style="position:absolute;left:96429;top:60767;width:199;height:60;visibility:visible;mso-wrap-style:square;v-text-anchor:top" coordsize="19941,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IzcQA&#10;AADdAAAADwAAAGRycy9kb3ducmV2LnhtbESPwWrDMBBE74H+g9hAb4nspBTHiRJMqSHXOr30tlgb&#10;y8RaCUuN3b+PCoUeh5l5wxxOsx3EncbQO1aQrzMQxK3TPXcKPi/1qgARIrLGwTEp+KEAp+PT4oCl&#10;dhN/0L2JnUgQDiUqMDH6UsrQGrIY1s4TJ+/qRosxybGTesQpwe0gN1n2Ki32nBYMenoz1N6ab6tg&#10;R+/5V+MveT3V26KrfDUVplLqeTlXexCR5vgf/muftYLty24Dv2/SE5D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CM3EAAAA3QAAAA8AAAAAAAAAAAAAAAAAmAIAAGRycy9k&#10;b3ducmV2LnhtbFBLBQYAAAAABAAEAPUAAACJAwAAAAA=&#10;" path="m,l9956,5978,19941,,,xe" fillcolor="black" stroked="f">
                  <v:path arrowok="t" textboxrect="0,0,19941,5978"/>
                </v:shape>
                <v:shape id="Shape 3493" o:spid="_x0000_s1430" style="position:absolute;left:96389;top:60667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ONccA&#10;AADdAAAADwAAAGRycy9kb3ducmV2LnhtbESPT2vCQBTE7wW/w/IEb7pplarRVaRQ6EloWv/dHtln&#10;Nm32bciuJvbTdwtCj8PM/IZZrjtbiSs1vnSs4HGUgCDOnS65UPD58TqcgfABWWPlmBTcyMN61XtY&#10;Yqpdy+90zUIhIoR9igpMCHUqpc8NWfQjVxNH7+waiyHKppC6wTbCbSWfkuRZWiw5Lhis6cVQ/p1d&#10;rALa7LPtabo97lva4Wlivm6H9kepQb/bLEAE6sJ/+N5+0wrGk/kY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pTjXHAAAA3QAAAA8AAAAAAAAAAAAAAAAAmAIAAGRy&#10;cy9kb3ducmV2LnhtbFBLBQYAAAAABAAEAPUAAACMAwAAAAA=&#10;" path="m,l3976,9984r19941,l,xe" fillcolor="black" stroked="f">
                  <v:path arrowok="t" textboxrect="0,0,23917,9984"/>
                </v:shape>
                <v:shape id="Shape 3494" o:spid="_x0000_s1431" style="position:absolute;left:96389;top:60667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IHsYA&#10;AADdAAAADwAAAGRycy9kb3ducmV2LnhtbESPT2vCQBTE74V+h+UVvDWbVpE2uoZSFXroRQ09v2Zf&#10;/pjs25hdY/rtu4LgcZiZ3zDLdDStGKh3tWUFL1EMgji3uuZSQXbYPr+BcB5ZY2uZFPyRg3T1+LDE&#10;RNsL72jY+1IECLsEFVTed4mULq/IoItsRxy8wvYGfZB9KXWPlwA3rXyN47k0WHNYqLCjz4ryZn82&#10;Cka31u70c/wuaG6mcrNrhl+ZKTV5Gj8WIDyN/h6+tb+0gunsfQbX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UIHsYAAADdAAAADwAAAAAAAAAAAAAAAACYAgAAZHJz&#10;L2Rvd25yZXYueG1sUEsFBgAAAAAEAAQA9QAAAIsDAAAAAA==&#10;" path="m,l23917,9984,27894,,,xe" fillcolor="black" stroked="f">
                  <v:path arrowok="t" textboxrect="0,0,27894,9984"/>
                </v:shape>
                <v:shape id="Shape 3495" o:spid="_x0000_s1432" style="position:absolute;left:91824;top:64434;width:200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lfcYA&#10;AADdAAAADwAAAGRycy9kb3ducmV2LnhtbESPQWvCQBSE74L/YXlCb7rR1lJT1yBCoL1Yq7XQ2yP7&#10;msRk34bsNsZ/7xYEj8PMfMMsk97UoqPWlZYVTCcRCOLM6pJzBV+HdPwCwnlkjbVlUnAhB8lqOFhi&#10;rO2ZP6nb+1wECLsYFRTeN7GULivIoJvYhjh4v7Y16INsc6lbPAe4qeUsip6lwZLDQoENbQrKqv2f&#10;UcCHdIvHyprTz0fzPt9+T0vc1Uo9jPr1KwhPvb+Hb+03reDxaTGH/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lfcYAAADdAAAADwAAAAAAAAAAAAAAAACYAgAAZHJz&#10;L2Rvd25yZXYueG1sUEsFBgAAAAAEAAQA9QAAAIsDAAAAAA==&#10;" path="m9956,l,4005r19941,l9956,xe" fillcolor="black" stroked="f">
                  <v:path arrowok="t" textboxrect="0,0,19941,4005"/>
                </v:shape>
                <v:shape id="Shape 3496" o:spid="_x0000_s1433" style="position:absolute;left:91785;top:64474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NPsMA&#10;AADdAAAADwAAAGRycy9kb3ducmV2LnhtbESPT4vCMBTE7wt+h/AEb2vqH6pWo6gg7nWr6PXRPNti&#10;81KaaOu3N8LCHoeZ+Q2z2nSmEk9qXGlZwWgYgSDOrC45V3A+Hb7nIJxH1lhZJgUvcrBZ975WmGjb&#10;8i89U5+LAGGXoILC+zqR0mUFGXRDWxMH72Ybgz7IJpe6wTbATSXHURRLgyWHhQJr2heU3dOHUVCP&#10;zcwe0stRz+L9zsx3bX5Nt0oN+t12CcJT5//Df+0frWAyXcTweROe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NPsMAAADdAAAADwAAAAAAAAAAAAAAAACYAgAAZHJzL2Rv&#10;d25yZXYueG1sUEsFBgAAAAAEAAQA9QAAAIgDAAAAAA==&#10;" path="m3976,l,9955r27894,l3976,xe" fillcolor="black" stroked="f">
                  <v:path arrowok="t" textboxrect="0,0,27894,9955"/>
                </v:shape>
                <v:shape id="Shape 3497" o:spid="_x0000_s1434" style="position:absolute;left:91824;top:64474;width:240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sUccA&#10;AADdAAAADwAAAGRycy9kb3ducmV2LnhtbESPT2vCQBTE70K/w/IK3urGP62auooIQmvpoSqlvT2y&#10;z01I9m3IriZ+e7dQ8DjMzG+YxaqzlbhQ4wvHCoaDBARx5nTBRsHxsH2agfABWWPlmBRcycNq+dBb&#10;YKpdy1902QcjIoR9igryEOpUSp/lZNEPXE0cvZNrLIYoGyN1g22E20qOkuRFWiw4LuRY0yanrNyf&#10;rQIz/3Th+7edJO/m+kHPPyVtdqVS/cdu/QoiUBfu4f/2m1Ywnsyn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CbFH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498" o:spid="_x0000_s1435" style="position:absolute;left:91824;top:64673;width:200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K48IA&#10;AADdAAAADwAAAGRycy9kb3ducmV2LnhtbERPy4rCMBTdC/5DuIK7MVVHmalGEUFwNj7qjODu0lzb&#10;anNTmqj1781iwOXhvKfzxpTiTrUrLCvo9yIQxKnVBWcKfg+rjy8QziNrLC2Tgic5mM/arSnG2j54&#10;T/fEZyKEsItRQe59FUvp0pwMup6tiAN3trVBH2CdSV3jI4SbUg6iaCwNFhwacqxomVN6TW5GAR9W&#10;G/y7WnM5bauf0ebYL3BXKtXtNIsJCE+Nf4v/3WutYPj5HeaGN+EJ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UrjwgAAAN0AAAAPAAAAAAAAAAAAAAAAAJgCAABkcnMvZG93&#10;bnJldi54bWxQSwUGAAAAAAQABAD1AAAAhwMAAAAA&#10;" path="m,l9956,4005,19941,,,xe" fillcolor="black" stroked="f">
                  <v:path arrowok="t" textboxrect="0,0,19941,4005"/>
                </v:shape>
                <v:shape id="Shape 3499" o:spid="_x0000_s1436" style="position:absolute;left:91785;top:64574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Ik8cA&#10;AADdAAAADwAAAGRycy9kb3ducmV2LnhtbESPQWvCQBSE7wX/w/KEXqRurFJqdA1BKKkUhNp6f2Sf&#10;SUj2bciuMemv7wqFHoeZ+YbZJoNpRE+dqywrWMwjEMS51RUXCr6/3p5eQTiPrLGxTApGcpDsJg9b&#10;jLW98Sf1J1+IAGEXo4LS+zaW0uUlGXRz2xIH72I7gz7IrpC6w1uAm0Y+R9GLNFhxWCixpX1JeX26&#10;GgUf2exKPwdOj319no31KqvMfqnU43RINyA8Df4//Nd+1wqWq/Ua7m/C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AyJPHAAAA3QAAAA8AAAAAAAAAAAAAAAAAmAIAAGRy&#10;cy9kb3ducmV2LnhtbFBLBQYAAAAABAAEAPUAAACMAwAAAAA=&#10;" path="m,l3976,9956r19941,l,xe" fillcolor="black" stroked="f">
                  <v:path arrowok="t" textboxrect="0,0,23917,9956"/>
                </v:shape>
                <v:shape id="Shape 3500" o:spid="_x0000_s1437" style="position:absolute;left:91785;top:64574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9VMAA&#10;AADdAAAADwAAAGRycy9kb3ducmV2LnhtbERPTWvCQBC9F/wPywheim60VDS6ihQEj62KXofsmASz&#10;syG73aT/vnMo9Ph439v94BqVqAu1ZwPzWQaKuPC25tLA9XKcrkCFiGyx8UwGfijAfjd62WJufc9f&#10;lM6xVBLCIUcDVYxtrnUoKnIYZr4lFu7hO4dRYFdq22Ev4a7Riyxbaoc1S0OFLX1UVDzP305KbJ3c&#10;7VWf7v3nOnGK7rq2C2Mm4+GwARVpiP/iP/fJGnh7z2S/vJEn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m9VMAAAADdAAAADwAAAAAAAAAAAAAAAACYAgAAZHJzL2Rvd25y&#10;ZXYueG1sUEsFBgAAAAAEAAQA9QAAAIUDAAAAAA==&#10;" path="m,l23917,9956,27894,,,xe" fillcolor="black" stroked="f">
                  <v:path arrowok="t" textboxrect="0,0,27894,9956"/>
                </v:shape>
                <v:shape id="Shape 3501" o:spid="_x0000_s1438" style="position:absolute;left:91027;top:65610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ZO8UA&#10;AADdAAAADwAAAGRycy9kb3ducmV2LnhtbESP0YrCMBRE3wX/IVzBN01V7Eo1yq4g2n0QVv2Aa3O3&#10;Ldvc1CZq/XsjLPg4zMwZZrFqTSVu1LjSsoLRMAJBnFldcq7gdNwMZiCcR9ZYWSYFD3KwWnY7C0y0&#10;vfMP3Q4+FwHCLkEFhfd1IqXLCjLohrYmDt6vbQz6IJtc6gbvAW4qOY6iWBosOSwUWNO6oOzvcDUK&#10;Lul2t8bH/ut7fz7GH/F426YpK9XvtZ9zEJ5a/w7/t3dawWQajeD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Vk7xQAAAN0AAAAPAAAAAAAAAAAAAAAAAJgCAABkcnMv&#10;ZG93bnJldi54bWxQSwUGAAAAAAQABAD1AAAAigMAAAAA&#10;" path="m9984,l,3976r19941,l9984,xe" fillcolor="black" stroked="f">
                  <v:path arrowok="t" textboxrect="0,0,19941,3976"/>
                </v:shape>
                <v:shape id="Shape 3502" o:spid="_x0000_s1439" style="position:absolute;left:90987;top:65650;width:279;height:100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/kcYA&#10;AADdAAAADwAAAGRycy9kb3ducmV2LnhtbESPQWvCQBSE74X+h+UJ3upGi0WimyDFFi+CjaIen9ln&#10;Esy+TbOrif++Wyj0OMzMN8wi7U0t7tS6yrKC8SgCQZxbXXGhYL/7eJmBcB5ZY22ZFDzIQZo8Py0w&#10;1rbjL7pnvhABwi5GBaX3TSyly0sy6Ea2IQ7exbYGfZBtIXWLXYCbWk6i6E0arDgslNjQe0n5NbsZ&#10;Bdvadbvv6+q8OX5uspPv9n11WCk1HPTLOQhPvf8P/7XXWsHrNJrA75v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h/kcYAAADdAAAADwAAAAAAAAAAAAAAAACYAgAAZHJz&#10;L2Rvd25yZXYueG1sUEsFBgAAAAAEAAQA9QAAAIsDAAAAAA==&#10;" path="m3978,l,9955r27895,l3978,xe" fillcolor="black" stroked="f">
                  <v:path arrowok="t" textboxrect="0,0,27895,9955"/>
                </v:shape>
                <v:shape id="Shape 3503" o:spid="_x0000_s1440" style="position:absolute;left:91027;top:65650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wSMYA&#10;AADdAAAADwAAAGRycy9kb3ducmV2LnhtbESPQWsCMRSE7wX/Q3iCt5q01mJXoxRBsC0eqiL19ti8&#10;ZpfdvCyb6K7/vikUehxm5htmsepdLa7UhtKzhoexAkGce1Oy1XA8bO5nIEJENlh7Jg03CrBaDu4W&#10;mBnf8Sdd99GKBOGQoYYixiaTMuQFOQxj3xAn79u3DmOSrZWmxS7BXS0flXqWDktOCwU2tC4or/YX&#10;p8G+7Hw8nbsn9WZvHzT9qmj9Xmk9GvavcxCR+vgf/mtvjYbJVE3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LwSMYAAADdAAAADwAAAAAAAAAAAAAAAACYAgAAZHJz&#10;L2Rvd25yZXYueG1sUEsFBgAAAAAEAAQA9QAAAIsDAAAAAA==&#10;" path="m,l23917,9955,19941,,,xe" fillcolor="black" stroked="f">
                  <v:path arrowok="t" textboxrect="0,0,23917,9955"/>
                </v:shape>
                <v:shape id="Shape 3504" o:spid="_x0000_s1441" style="position:absolute;left:91027;top:65849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6o8YA&#10;AADdAAAADwAAAGRycy9kb3ducmV2LnhtbESP0WrCQBRE3wX/YbmCb7qptmmJbqQKReODoPYDbrPX&#10;JDR7N82uMf59t1DwcZiZM8xy1ZtadNS6yrKCp2kEgji3uuJCwef5Y/IGwnlkjbVlUnAnB6t0OFhi&#10;ou2Nj9SdfCEChF2CCkrvm0RKl5dk0E1tQxy8i20N+iDbQuoWbwFuajmLolgarDgslNjQpqT8+3Q1&#10;Cn6y7W6D98N6f/g6x6/xbNtnGSs1HvXvCxCeev8I/7d3WsH8JXqG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L6o8YAAADdAAAADwAAAAAAAAAAAAAAAACYAgAAZHJz&#10;L2Rvd25yZXYueG1sUEsFBgAAAAAEAAQA9QAAAIsDAAAAAA==&#10;" path="m,l9984,3976,19941,,,xe" fillcolor="black" stroked="f">
                  <v:path arrowok="t" textboxrect="0,0,19941,3976"/>
                </v:shape>
                <v:shape id="Shape 3505" o:spid="_x0000_s1442" style="position:absolute;left:90987;top:65750;width:240;height:99;visibility:visible;mso-wrap-style:square;v-text-anchor:top" coordsize="23919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R8sUA&#10;AADdAAAADwAAAGRycy9kb3ducmV2LnhtbESPQWvCQBSE74L/YXkFb7qpVtHUTZBSQasUqu39sfua&#10;BLNvQ3Y16b/vFgoeh5n5hlnnva3FjVpfOVbwOElAEGtnKi4UfJ634yUIH5AN1o5JwQ95yLPhYI2p&#10;cR1/0O0UChEh7FNUUIbQpFJ6XZJFP3ENcfS+XWsxRNkW0rTYRbit5TRJFtJixXGhxIZeStKX09Uq&#10;6HX3JV/xaaHf/X5/fDvT6tBclRo99JtnEIH6cA//t3dGwWyezOH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VHyxQAAAN0AAAAPAAAAAAAAAAAAAAAAAJgCAABkcnMv&#10;ZG93bnJldi54bWxQSwUGAAAAAAQABAD1AAAAigMAAAAA&#10;" path="m,l3978,9986r19941,l,xe" fillcolor="black" stroked="f">
                  <v:path arrowok="t" textboxrect="0,0,23919,9986"/>
                </v:shape>
                <v:shape id="Shape 3506" o:spid="_x0000_s1443" style="position:absolute;left:90987;top:65750;width:279;height:99;visibility:visible;mso-wrap-style:square;v-text-anchor:top" coordsize="2789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kMMUA&#10;AADdAAAADwAAAGRycy9kb3ducmV2LnhtbESPzW7CMBCE70i8g7VIvYFd2vITMChCVMqp5e8BVvGS&#10;RI3XITYkffu6UqUeRzPzjWa97W0tHtT6yrGG54kCQZw7U3Gh4XJ+Hy9A+IBssHZMGr7Jw3YzHKwx&#10;Ma7jIz1OoRARwj5BDWUITSKlz0uy6CeuIY7e1bUWQ5RtIU2LXYTbWk6VmkmLFceFEhvalZR/ne5W&#10;A6VTvKm0+/Dq8Or2h2X2OQ+Z1k+jPl2BCNSH//BfOzMaXt7UD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2QwxQAAAN0AAAAPAAAAAAAAAAAAAAAAAJgCAABkcnMv&#10;ZG93bnJldi54bWxQSwUGAAAAAAQABAD1AAAAigMAAAAA&#10;" path="m,l23919,9986,27895,,,xe" fillcolor="black" stroked="f">
                  <v:path arrowok="t" textboxrect="0,0,27895,9986"/>
                </v:shape>
                <v:shape id="Shape 3507" o:spid="_x0000_s1444" style="position:absolute;left:92223;top:66687;width:199;height:39;visibility:visible;mso-wrap-style:square;v-text-anchor:top" coordsize="19941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wcMQA&#10;AADdAAAADwAAAGRycy9kb3ducmV2LnhtbESPwU7DMBBE70j8g7VIXBC10xaKQpwKqGh7pe0HrOIl&#10;CcTrKF7S8PcYCYnjaGbeaIr15Ds10hDbwBaymQFFXAXXcm3hdHy9fQAVBdlhF5gsfFOEdXl5UWDu&#10;wpnfaDxIrRKEY44WGpE+1zpWDXmMs9ATJ+89DB4lyaHWbsBzgvtOz4251x5bTgsN9vTSUPV5+PIW&#10;bgLL9uN5WsrcHPfZRjgb652111fT0yMooUn+w3/tvbOwuDMr+H2Tno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JMHDEAAAA3QAAAA8AAAAAAAAAAAAAAAAAmAIAAGRycy9k&#10;b3ducmV2LnhtbFBLBQYAAAAABAAEAPUAAACJAwAAAAA=&#10;" path="m9985,l,3977r19941,l9985,xe" fillcolor="black" stroked="f">
                  <v:path arrowok="t" textboxrect="0,0,19941,3977"/>
                </v:shape>
                <v:shape id="Shape 3508" o:spid="_x0000_s1445" style="position:absolute;left:92183;top:66726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mzb0A&#10;AADdAAAADwAAAGRycy9kb3ducmV2LnhtbERPSwrCMBDdC94hjOBOUxU/VKOoILq1im6HZmyLzaQ0&#10;0dbbm4Xg8vH+q01rSvGm2hWWFYyGEQji1OqCMwXXy2GwAOE8ssbSMin4kIPNuttZYaxtw2d6Jz4T&#10;IYRdjApy76tYSpfmZNANbUUcuIetDfoA60zqGpsQbko5jqKZNFhwaMixon1O6TN5GQXV2MztIbkd&#10;9Xy235nFrsnuyVapfq/dLkF4av1f/HOftILJNApzw5v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rMmzb0AAADdAAAADwAAAAAAAAAAAAAAAACYAgAAZHJzL2Rvd25yZXYu&#10;eG1sUEsFBgAAAAAEAAQA9QAAAIIDAAAAAA==&#10;" path="m3976,l,9955r27894,l3976,xe" fillcolor="black" stroked="f">
                  <v:path arrowok="t" textboxrect="0,0,27894,9955"/>
                </v:shape>
                <v:shape id="Shape 3509" o:spid="_x0000_s1446" style="position:absolute;left:92223;top:66726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HosYA&#10;AADdAAAADwAAAGRycy9kb3ducmV2LnhtbESPT2sCMRTE74LfIbxCbzXpH6VujSJCwSoetKW0t8fm&#10;Nbvs5mXZRHf99kYoeBxm5jfMbNG7WpyoDaVnDY8jBYI496Zkq+Hr8/3hFUSIyAZrz6ThTAEW8+Fg&#10;hpnxHe/pdIhWJAiHDDUUMTaZlCEvyGEY+YY4eX++dRiTbK00LXYJ7mr5pNREOiw5LRTY0KqgvDoc&#10;nQY73fn4/du9qA973tL4p6LVptL6/q5fvoGI1Mdb+L+9Nhqex2oK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HosYAAADdAAAADwAAAAAAAAAAAAAAAACYAgAAZHJz&#10;L2Rvd25yZXYueG1sUEsFBgAAAAAEAAQA9QAAAIsDAAAAAA==&#10;" path="m,l23917,9955,19941,,,xe" fillcolor="black" stroked="f">
                  <v:path arrowok="t" textboxrect="0,0,23917,9955"/>
                </v:shape>
                <v:shape id="Shape 3510" o:spid="_x0000_s1447" style="position:absolute;left:92223;top:66926;width:199;height:60;visibility:visible;mso-wrap-style:square;v-text-anchor:top" coordsize="19941,5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bKsIA&#10;AADdAAAADwAAAGRycy9kb3ducmV2LnhtbERPy4rCMBTdD/gP4QruxlTFUatRRBGFWQzjY39prk21&#10;ualN1Pr3ZjEwy8N5zxaNLcWDal84VtDrJiCIM6cLzhUcD5vPMQgfkDWWjknBizws5q2PGabaPfmX&#10;HvuQixjCPkUFJoQqldJnhiz6rquII3d2tcUQYZ1LXeMzhttS9pPkS1osODYYrGhlKLvu71bBbf0z&#10;GV2y/un1bZrDTZ+2kzNtleq0m+UURKAm/Iv/3DutYDDsxf3xTXw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BsqwgAAAN0AAAAPAAAAAAAAAAAAAAAAAJgCAABkcnMvZG93&#10;bnJldi54bWxQSwUGAAAAAAQABAD1AAAAhwMAAAAA&#10;" path="m,l9985,5980,19941,,,xe" fillcolor="black" stroked="f">
                  <v:path arrowok="t" textboxrect="0,0,19941,5980"/>
                </v:shape>
                <v:shape id="Shape 3511" o:spid="_x0000_s1448" style="position:absolute;left:92183;top:66826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5HscA&#10;AADdAAAADwAAAGRycy9kb3ducmV2LnhtbESPQWvCQBSE7wX/w/IEb3UTba1EV5FCoSeh0dp6e2Sf&#10;2Wj2bchuTeyv7xYKPQ4z8w2zXPe2FldqfeVYQTpOQBAXTldcKtjvXu7nIHxA1lg7JgU38rBeDe6W&#10;mGnX8Rtd81CKCGGfoQITQpNJ6QtDFv3YNcTRO7nWYoiyLaVusYtwW8tJksykxYrjgsGGng0Vl/zL&#10;KqDNId8en7afh47e8fhgzreP7lup0bDfLEAE6sN/+K/9qhVMH9M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FeR7HAAAA3QAAAA8AAAAAAAAAAAAAAAAAmAIAAGRy&#10;cy9kb3ducmV2LnhtbFBLBQYAAAAABAAEAPUAAACMAwAAAAA=&#10;" path="m,l3976,9984r19941,l,xe" fillcolor="black" stroked="f">
                  <v:path arrowok="t" textboxrect="0,0,23917,9984"/>
                </v:shape>
                <v:shape id="Shape 3512" o:spid="_x0000_s1449" style="position:absolute;left:92183;top:66826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5NsQA&#10;AADdAAAADwAAAGRycy9kb3ducmV2LnhtbESPT4vCMBTE7wt+h/AEb5qqrCzVtIh/YA970RXPz+bZ&#10;VpuX2sTa/fZGEPY4zMxvmEXamUq01LjSsoLxKAJBnFldcq7g8LsdfoFwHlljZZkU/JGDNOl9LDDW&#10;9sE7avc+FwHCLkYFhfd1LKXLCjLoRrYmDt7ZNgZ9kE0udYOPADeVnETRTBosOSwUWNOqoOy6vxsF&#10;nVtrdztefs40M1O52V3bkzwoNeh3yzkIT53/D7/b31rB9HM8gdeb8AR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OTbEAAAA3QAAAA8AAAAAAAAAAAAAAAAAmAIAAGRycy9k&#10;b3ducmV2LnhtbFBLBQYAAAAABAAEAPUAAACJAwAAAAA=&#10;" path="m,l23917,9984,27894,,,xe" fillcolor="black" stroked="f">
                  <v:path arrowok="t" textboxrect="0,0,27894,9984"/>
                </v:shape>
                <v:shape id="Shape 3513" o:spid="_x0000_s1450" style="position:absolute;left:89513;top:69318;width:199;height:39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DncQA&#10;AADdAAAADwAAAGRycy9kb3ducmV2LnhtbESPQYvCMBSE7wv+h/CEva1plcpajaUIgrCnVXE9Pptn&#10;W2xeShO1/vuNIHgcZuYbZpH1phE36lxtWUE8ikAQF1bXXCrY79Zf3yCcR9bYWCYFD3KQLQcfC0y1&#10;vfMv3ba+FAHCLkUFlfdtKqUrKjLoRrYlDt7ZdgZ9kF0pdYf3ADeNHEfRVBqsOSxU2NKqouKyvRoF&#10;XMfrv13yczoYTIpZ+TjmuDoq9Tns8zkIT71/h1/tjVYwSeIJ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tQ53EAAAA3QAAAA8AAAAAAAAAAAAAAAAAmAIAAGRycy9k&#10;b3ducmV2LnhtbFBLBQYAAAAABAAEAPUAAACJAwAAAAA=&#10;" path="m9955,l,3976r19912,l9955,xe" fillcolor="black" stroked="f">
                  <v:path arrowok="t" textboxrect="0,0,19912,3976"/>
                </v:shape>
                <v:shape id="Shape 3514" o:spid="_x0000_s1451" style="position:absolute;left:89472;top:69357;width:299;height:100;visibility:visible;mso-wrap-style:square;v-text-anchor:top" coordsize="29896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/QHscA&#10;AADdAAAADwAAAGRycy9kb3ducmV2LnhtbESPQWvCQBSE70L/w/IEb7oxqaWmrqEVSgp60eqht0f2&#10;mcRm34bs1qT/3i0IPQ4z8w2zygbTiCt1rrasYD6LQBAXVtdcKjh+vk+fQTiPrLGxTAp+yUG2fhit&#10;MNW25z1dD74UAcIuRQWV920qpSsqMuhmtiUO3tl2Bn2QXSl1h32Am0bGUfQkDdYcFipsaVNR8X34&#10;MQry5HQ+mu0CL7th+RXvkjed271Sk/Hw+gLC0+D/w/f2h1aQLOaP8Pc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/0B7HAAAA3QAAAA8AAAAAAAAAAAAAAAAAmAIAAGRy&#10;cy9kb3ducmV2LnhtbFBLBQYAAAAABAAEAPUAAACMAwAAAAA=&#10;" path="m4005,l,9955r29896,l4005,xe" fillcolor="black" stroked="f">
                  <v:path arrowok="t" textboxrect="0,0,29896,9955"/>
                </v:shape>
                <v:shape id="Shape 3515" o:spid="_x0000_s1452" style="position:absolute;left:89513;top:69357;width:258;height:100;visibility:visible;mso-wrap-style:square;v-text-anchor:top" coordsize="25891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GrcQA&#10;AADdAAAADwAAAGRycy9kb3ducmV2LnhtbESPQWsCMRSE74X+h/AK3mp2q1tkNUopCKIntaXXx+bt&#10;bujmZUmirv/eCILHYWa+YRarwXbiTD4YxwrycQaCuHLacKPg57h+n4EIEVlj55gUXCnAavn6ssBS&#10;uwvv6XyIjUgQDiUqaGPsSylD1ZLFMHY9cfJq5y3GJH0jtcdLgttOfmTZp7RoOC202NN3S9X/4WQV&#10;7MjvhnxfdNXUbH91Zuq/vK+VGr0NX3MQkYb4DD/aG61gUuQF3N+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xq3EAAAA3QAAAA8AAAAAAAAAAAAAAAAAmAIAAGRycy9k&#10;b3ducmV2LnhtbFBLBQYAAAAABAAEAPUAAACJAwAAAAA=&#10;" path="m,l25891,9955,19912,,,xe" fillcolor="black" stroked="f">
                  <v:path arrowok="t" textboxrect="0,0,25891,9955"/>
                </v:shape>
                <v:shape id="Shape 3516" o:spid="_x0000_s1453" style="position:absolute;left:89513;top:69557;width:199;height:39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gBcMA&#10;AADdAAAADwAAAGRycy9kb3ducmV2LnhtbESPQYvCMBSE74L/ITzBm6ZVKlqNIoIgeFpdVo/P5tkW&#10;m5fSRK3/3iwIHoeZ+YZZrFpTiQc1rrSsIB5GIIgzq0vOFfwet4MpCOeRNVaWScGLHKyW3c4CU22f&#10;/EOPg89FgLBLUUHhfZ1K6bKCDLqhrYmDd7WNQR9kk0vd4DPATSVHUTSRBksOCwXWtCkoux3uRgGX&#10;8fZ0TPaXP4NJNstf5zVuzkr1e+16DsJT67/hT3unFYyTeAL/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rgBcMAAADdAAAADwAAAAAAAAAAAAAAAACYAgAAZHJzL2Rv&#10;d25yZXYueG1sUEsFBgAAAAAEAAQA9QAAAIgDAAAAAA==&#10;" path="m,l9955,3976,19912,,,xe" fillcolor="black" stroked="f">
                  <v:path arrowok="t" textboxrect="0,0,19912,3976"/>
                </v:shape>
                <v:shape id="Shape 3517" o:spid="_x0000_s1454" style="position:absolute;left:89472;top:69457;width:240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uugsMA&#10;AADdAAAADwAAAGRycy9kb3ducmV2LnhtbESP3WoCMRSE74W+QziF3ohmt+IPW6OIKHir7QMcN8fN&#10;0s3JkkSNb2+EQi+HmfmGWa6T7cSNfGgdKyjHBQji2umWGwU/3/vRAkSIyBo7x6TgQQHWq7fBEivt&#10;7nyk2yk2IkM4VKjAxNhXUobakMUwdj1x9i7OW4xZ+kZqj/cMt538LIqZtNhyXjDY09ZQ/Xu6WgXD&#10;jvXM7tLeJO3nk3Jz3J6nRqmP97T5AhEpxf/wX/ugFUym5Rxeb/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uugsMAAADdAAAADwAAAAAAAAAAAAAAAACYAgAAZHJzL2Rv&#10;d25yZXYueG1sUEsFBgAAAAAEAAQA9QAAAIgDAAAAAA==&#10;" path="m,l4005,9985r19912,l,xe" fillcolor="black" stroked="f">
                  <v:path arrowok="t" textboxrect="0,0,23917,9985"/>
                </v:shape>
                <v:shape id="Shape 3518" o:spid="_x0000_s1455" style="position:absolute;left:89472;top:69457;width:299;height:100;visibility:visible;mso-wrap-style:square;v-text-anchor:top" coordsize="29896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zMcIA&#10;AADdAAAADwAAAGRycy9kb3ducmV2LnhtbERPu27CMBTdK/EP1kViK06g5REwCCFQO7AAGRiv4ksS&#10;EV+H2ID79/VQqePReS/XwTTiSZ2rLStIhwkI4sLqmksF+Xn/PgPhPLLGxjIp+CEH61XvbYmZti8+&#10;0vPkSxFD2GWooPK+zaR0RUUG3dC2xJG72s6gj7Arpe7wFcNNI0dJMpEGa44NFba0rai4nR5GQfjI&#10;+Wr11zxPpzt3MffifgwHpQb9sFmA8BT8v/jP/a0VjD/TODe+i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fMxwgAAAN0AAAAPAAAAAAAAAAAAAAAAAJgCAABkcnMvZG93&#10;bnJldi54bWxQSwUGAAAAAAQABAD1AAAAhwMAAAAA&#10;" path="m,l23917,9985,29896,,,xe" fillcolor="black" stroked="f">
                  <v:path arrowok="t" textboxrect="0,0,29896,9985"/>
                </v:shape>
                <v:shape id="Shape 3519" o:spid="_x0000_s1456" style="position:absolute;left:88197;top:68102;width:199;height:39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BEMUA&#10;AADdAAAADwAAAGRycy9kb3ducmV2LnhtbESP0WrCQBRE3wv+w3IF3+pGxaDRVawi9EWoxg+4ZK9J&#10;MHs33V017dd3hYKPw8ycYZbrzjTiTs7XlhWMhgkI4sLqmksF53z/PgPhA7LGxjIp+CEP61XvbYmZ&#10;tg8+0v0UShEh7DNUUIXQZlL6oiKDfmhb4uhdrDMYonSl1A4fEW4aOU6SVBqsOS5U2NK2ouJ6uhkF&#10;10m6db/5IZmaMN59518fzqZHpQb9brMAEagLr/B/+1MrmExHc3i+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AEQxQAAAN0AAAAPAAAAAAAAAAAAAAAAAJgCAABkcnMv&#10;ZG93bnJldi54bWxQSwUGAAAAAAQABAD1AAAAigMAAAAA&#10;" path="m9955,l,3976r19911,l9955,xe" fillcolor="black" stroked="f">
                  <v:path arrowok="t" textboxrect="0,0,19911,3976"/>
                </v:shape>
                <v:shape id="Shape 3520" o:spid="_x0000_s1457" style="position:absolute;left:88157;top:68141;width:279;height:100;visibility:visible;mso-wrap-style:square;v-text-anchor:top" coordsize="2792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JRcQA&#10;AADdAAAADwAAAGRycy9kb3ducmV2LnhtbERPy2oCMRTdF/yHcIXuakatVkajqCAVF8Xaotvr5M5D&#10;JzfDJHXGfn2zKLg8nPds0ZpS3Kh2hWUF/V4EgjixuuBMwffX5mUCwnlkjaVlUnAnB4t552mGsbYN&#10;f9Lt4DMRQtjFqCD3voqldElOBl3PVsSBS21t0AdYZ1LX2IRwU8pBFI2lwYJDQ44VrXNKrocfo+C8&#10;3xXH9D06mfT1d3NZfezbN2qUeu62yykIT61/iP/dW61gOBqE/eF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6yUXEAAAA3QAAAA8AAAAAAAAAAAAAAAAAmAIAAGRycy9k&#10;b3ducmV2LnhtbFBLBQYAAAAABAAEAPUAAACJAwAAAAA=&#10;" path="m4006,l,9984r27924,l4006,xe" fillcolor="black" stroked="f">
                  <v:path arrowok="t" textboxrect="0,0,27924,9984"/>
                </v:shape>
                <v:shape id="Shape 3521" o:spid="_x0000_s1458" style="position:absolute;left:88197;top:68141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zo8cA&#10;AADdAAAADwAAAGRycy9kb3ducmV2LnhtbESPT2vCQBTE7wW/w/IEb3WjtirRVaRQ6EloWv/dHtln&#10;Npp9G7JbE/vpu4VCj8PM/IZZrjtbiRs1vnSsYDRMQBDnTpdcKPj8eH2cg/ABWWPlmBTcycN61XtY&#10;Yqpdy+90y0IhIoR9igpMCHUqpc8NWfRDVxNH7+waiyHKppC6wTbCbSXHSTKVFkuOCwZrejGUX7Mv&#10;q4A2+2x7mm2P+5Z2eHoyl/uh/VZq0O82CxCBuvAf/mu/aQWT5/EI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ps6PHAAAA3QAAAA8AAAAAAAAAAAAAAAAAmAIAAGRy&#10;cy9kb3ducmV2LnhtbFBLBQYAAAAABAAEAPUAAACMAwAAAAA=&#10;" path="m,l23917,9984,19911,,,xe" fillcolor="black" stroked="f">
                  <v:path arrowok="t" textboxrect="0,0,23917,9984"/>
                </v:shape>
                <v:shape id="Shape 3522" o:spid="_x0000_s1459" style="position:absolute;left:88197;top:68341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Z3MUA&#10;AADdAAAADwAAAGRycy9kb3ducmV2LnhtbESP0WrCQBRE3wv+w3IF3+rGiEGiq1hF8KVQjR9wyV6T&#10;YPZu3N1q9Ou7hUIfh5k5wyzXvWnFnZxvLCuYjBMQxKXVDVcKzsX+fQ7CB2SNrWVS8CQP69XgbYm5&#10;tg8+0v0UKhEh7HNUUIfQ5VL6siaDfmw74uhdrDMYonSV1A4fEW5amSZJJg02HBdq7GhbU3k9fRsF&#10;12m2da/iM5mZkO5uxdeHs9lRqdGw3yxABOrDf/ivfdAKprM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FncxQAAAN0AAAAPAAAAAAAAAAAAAAAAAJgCAABkcnMv&#10;ZG93bnJldi54bWxQSwUGAAAAAAQABAD1AAAAigMAAAAA&#10;" path="m,l9955,3976,19911,,,xe" fillcolor="black" stroked="f">
                  <v:path arrowok="t" textboxrect="0,0,19911,3976"/>
                </v:shape>
                <v:shape id="Shape 3523" o:spid="_x0000_s1460" style="position:absolute;left:88157;top:68241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5A8YA&#10;AADdAAAADwAAAGRycy9kb3ducmV2LnhtbESP3WrCQBSE74W+w3IEb0Q3NVUkuooIYotQqD/3h+wx&#10;CcmeDdk1xj59Vyh4OczMN8xy3ZlKtNS4wrKC93EEgji1uuBMwfm0G81BOI+ssbJMCh7kYL166y0x&#10;0fbOP9QefSYChF2CCnLv60RKl+Zk0I1tTRy8q20M+iCbTOoG7wFuKjmJopk0WHBYyLGmbU5pebwZ&#10;BYf98Ea/X7z5bsvL8FF+7AuzjZUa9LvNAoSnzr/C/+1PrSCeTmJ4vg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Y5A8YAAADdAAAADwAAAAAAAAAAAAAAAACYAgAAZHJz&#10;L2Rvd25yZXYueG1sUEsFBgAAAAAEAAQA9QAAAIsDAAAAAA==&#10;" path="m,l4006,9956r19911,l,xe" fillcolor="black" stroked="f">
                  <v:path arrowok="t" textboxrect="0,0,23917,9956"/>
                </v:shape>
                <v:shape id="Shape 3524" o:spid="_x0000_s1461" style="position:absolute;left:88157;top:68241;width:279;height:100;visibility:visible;mso-wrap-style:square;v-text-anchor:top" coordsize="2792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aO8cA&#10;AADdAAAADwAAAGRycy9kb3ducmV2LnhtbESPW2vCQBSE3wv9D8sRfCm6MbbBpq7iBUEpCl76fpo9&#10;JqHZsyG7avz3bqHQx2FmvmHG09ZU4kqNKy0rGPQjEMSZ1SXnCk7HVW8EwnlkjZVlUnAnB9PJ89MY&#10;U21vvKfrweciQNilqKDwvk6ldFlBBl3f1sTBO9vGoA+yyaVu8BbgppJxFCXSYMlhocCaFgVlP4eL&#10;UbDVO/n1aV82y/17FdvvSxLP14lS3U47+wDhqfX/4b/2WisYvsWv8PsmPAE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QmjvHAAAA3QAAAA8AAAAAAAAAAAAAAAAAmAIAAGRy&#10;cy9kb3ducmV2LnhtbFBLBQYAAAAABAAEAPUAAACMAwAAAAA=&#10;" path="m,l23917,9956,27924,,,xe" fillcolor="black" stroked="f">
                  <v:path arrowok="t" textboxrect="0,0,27924,9956"/>
                </v:shape>
                <v:shape id="Shape 3525" o:spid="_x0000_s1462" style="position:absolute;left:86483;top:70593;width:199;height:60;visibility:visible;mso-wrap-style:square;v-text-anchor:top" coordsize="19941,5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yD8YA&#10;AADdAAAADwAAAGRycy9kb3ducmV2LnhtbESPQWvCQBSE74L/YXlCb82mKdomukppKRY8SLXeH9ln&#10;Njb7Nma3Gv+9KxQ8DjPzDTNb9LYRJ+p87VjBU5KCIC6drrlS8LP9fHwF4QOyxsYxKbiQh8V8OJhh&#10;od2Zv+m0CZWIEPYFKjAhtIWUvjRk0SeuJY7e3nUWQ5RdJXWH5wi3jczSdCIt1hwXDLb0bqj83fxZ&#10;BcePdf5yKLPdZWX67VHvlvmelko9jPq3KYhAfbiH/9tfWsHzOBvD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tyD8YAAADdAAAADwAAAAAAAAAAAAAAAACYAgAAZHJz&#10;L2Rvd25yZXYueG1sUEsFBgAAAAAEAAQA9QAAAIsDAAAAAA==&#10;" path="m9986,l,5980r19941,l9986,xe" fillcolor="black" stroked="f">
                  <v:path arrowok="t" textboxrect="0,0,19941,5980"/>
                </v:shape>
                <v:shape id="Shape 3526" o:spid="_x0000_s1463" style="position:absolute;left:86443;top:70653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1iMUA&#10;AADdAAAADwAAAGRycy9kb3ducmV2LnhtbESPQWvCQBSE74L/YXmCt7oxwVBSVym2ggcvUen5NftM&#10;UrNv0+w2if++Wyh4HGbmG2a9HU0jeupcbVnBchGBIC6srrlUcDnvn55BOI+ssbFMCu7kYLuZTtaY&#10;aTtwTv3JlyJA2GWooPK+zaR0RUUG3cK2xMG72s6gD7Irpe5wCHDTyDiKUmmw5rBQYUu7iorb6cco&#10;GN2bdt8fX8crpSaR7/mt/5QXpeaz8fUFhKfRP8L/7YNWkKziFP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fWIxQAAAN0AAAAPAAAAAAAAAAAAAAAAAJgCAABkcnMv&#10;ZG93bnJldi54bWxQSwUGAAAAAAQABAD1AAAAigMAAAAA&#10;" path="m3976,l,9984r27894,l3976,xe" fillcolor="black" stroked="f">
                  <v:path arrowok="t" textboxrect="0,0,27894,9984"/>
                </v:shape>
                <v:shape id="Shape 3527" o:spid="_x0000_s1464" style="position:absolute;left:86483;top:70653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OTMcA&#10;AADdAAAADwAAAGRycy9kb3ducmV2LnhtbESPQWvCQBSE74X+h+UJvelG26pEVxFB8CQ0rbbeHtnX&#10;bNrs25BdTfTXuwWhx2FmvmHmy85W4kyNLx0rGA4SEMS50yUXCj7eN/0pCB+QNVaOScGFPCwXjw9z&#10;TLVr+Y3OWShEhLBPUYEJoU6l9Lkhi37gauLofbvGYoiyKaRusI1wW8lRkoylxZLjgsGa1oby3+xk&#10;FdDqkO2Ok93XoaU9Hl/Mz+WzvSr11OtWMxCBuvAfvre3WsHz62gC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MjkzHAAAA3QAAAA8AAAAAAAAAAAAAAAAAmAIAAGRy&#10;cy9kb3ducmV2LnhtbFBLBQYAAAAABAAEAPUAAACMAwAAAAA=&#10;" path="m,l23917,9984,19941,,,xe" fillcolor="black" stroked="f">
                  <v:path arrowok="t" textboxrect="0,0,23917,9984"/>
                </v:shape>
                <v:shape id="Shape 3528" o:spid="_x0000_s1465" style="position:absolute;left:86483;top:70852;width:199;height:40;visibility:visible;mso-wrap-style:square;v-text-anchor:top" coordsize="19941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4YsEA&#10;AADdAAAADwAAAGRycy9kb3ducmV2LnhtbERPS27CMBDdV+IO1iCxqcBJWhAKGESp2rLlc4BRPCSB&#10;eBzF05Devl5U6vLp/dfbwTWqpy7Ung2kswQUceFtzaWBy/ljugQVBNli45kM/FCA7Wb0tMbc+gcf&#10;qT9JqWIIhxwNVCJtrnUoKnIYZr4ljtzVdw4lwq7UtsNHDHeNzpJkoR3WHBsqbGlfUXE/fTsDz57l&#10;8/Y2vEqWnA/pu3Dal1/GTMbDbgVKaJB/8Z/7YA28zLM4N76JT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j+GLBAAAA3QAAAA8AAAAAAAAAAAAAAAAAmAIAAGRycy9kb3du&#10;cmV2LnhtbFBLBQYAAAAABAAEAPUAAACGAwAAAAA=&#10;" path="m,l9986,3977,19941,,,xe" fillcolor="black" stroked="f">
                  <v:path arrowok="t" textboxrect="0,0,19941,3977"/>
                </v:shape>
                <v:shape id="Shape 3529" o:spid="_x0000_s1466" style="position:absolute;left:86443;top:70753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bwsYA&#10;AADdAAAADwAAAGRycy9kb3ducmV2LnhtbESPT2vCQBTE70K/w/IK3urGf0WjqxShUFs8aEX09sg+&#10;NyHZtyG7NfHbdwsFj8PM/IZZrjtbiRs1vnCsYDhIQBBnThdsFBy/319mIHxA1lg5JgV38rBePfWW&#10;mGrX8p5uh2BEhLBPUUEeQp1K6bOcLPqBq4mjd3WNxRBlY6RusI1wW8lRkrxKiwXHhRxr2uSUlYcf&#10;q8DMdy6cLu0k2Zr7F03PJW0+S6X6z93bAkSgLjzC/+0PrWA8Hc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+bws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3530" o:spid="_x0000_s1467" style="position:absolute;left:86443;top:70753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gdr0A&#10;AADdAAAADwAAAGRycy9kb3ducmV2LnhtbERPSwrCMBDdC94hjOBOUxU/VKOoILq1im6HZmyLzaQ0&#10;0dbbm4Xg8vH+q01rSvGm2hWWFYyGEQji1OqCMwXXy2GwAOE8ssbSMin4kIPNuttZYaxtw2d6Jz4T&#10;IYRdjApy76tYSpfmZNANbUUcuIetDfoA60zqGpsQbko5jqKZNFhwaMixon1O6TN5GQXV2MztIbkd&#10;9Xy235nFrsnuyVapfq/dLkF4av1f/HOftILJdBL2hzfh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qngdr0AAADdAAAADwAAAAAAAAAAAAAAAACYAgAAZHJzL2Rvd25yZXYu&#10;eG1sUEsFBgAAAAAEAAQA9QAAAIIDAAAAAA==&#10;" path="m,l23917,9955,27894,,,xe" fillcolor="black" stroked="f">
                  <v:path arrowok="t" textboxrect="0,0,27894,9955"/>
                </v:shape>
                <v:shape id="Shape 3531" o:spid="_x0000_s1468" style="position:absolute;left:85526;top:71789;width:199;height:40;visibility:visible;mso-wrap-style:square;v-text-anchor:top" coordsize="19940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x9MYA&#10;AADdAAAADwAAAGRycy9kb3ducmV2LnhtbESPT2vCQBTE70K/w/IK3uomirakriLBPz14qVW8PrLP&#10;bGj2bcyuGr99Vyh4HGbmN8x03tlaXKn1lWMF6SABQVw4XXGpYP+zevsA4QOyxtoxKbiTh/nspTfF&#10;TLsbf9N1F0oRIewzVGBCaDIpfWHIoh+4hjh6J9daDFG2pdQt3iLc1nKYJBNpseK4YLCh3FDxu7tY&#10;BduNnJyPxT5Pdf5+Xl5O6WFtVkr1X7vFJ4hAXXiG/9tfWsFoPErh8S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Dx9MYAAADdAAAADwAAAAAAAAAAAAAAAACYAgAAZHJz&#10;L2Rvd25yZXYueG1sUEsFBgAAAAAEAAQA9QAAAIsDAAAAAA==&#10;" path="m9984,l,4005r19940,l9984,xe" fillcolor="black" stroked="f">
                  <v:path arrowok="t" textboxrect="0,0,19940,4005"/>
                </v:shape>
                <v:shape id="Shape 3532" o:spid="_x0000_s1469" style="position:absolute;left:85486;top:71829;width:279;height:99;visibility:visible;mso-wrap-style:square;v-text-anchor:top" coordsize="27895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o7sQA&#10;AADdAAAADwAAAGRycy9kb3ducmV2LnhtbESPwWrDMBBE74X+g9hCbo1UB5fiRgnGpZBDLklDz4u1&#10;sUytlZHU2Pn7KFDocZiZN8x6O7tBXCjE3rOGl6UCQdx603On4fT1+fwGIiZkg4Nn0nClCNvN48Ma&#10;K+MnPtDlmDqRIRwr1GBTGispY2vJYVz6kTh7Zx8cpixDJ03AKcPdIAulXqXDnvOCxZEaS+3P8ddp&#10;UGX3UavGpknu9tfycC5C3XxrvXia63cQieb0H/5r74yGVbkq4P4mPw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DaO7EAAAA3QAAAA8AAAAAAAAAAAAAAAAAmAIAAGRycy9k&#10;b3ducmV2LnhtbFBLBQYAAAAABAAEAPUAAACJAwAAAAA=&#10;" path="m3977,l,9956r27895,l3977,xe" fillcolor="black" stroked="f">
                  <v:path arrowok="t" textboxrect="0,0,27895,9956"/>
                </v:shape>
                <v:shape id="Shape 3533" o:spid="_x0000_s1470" style="position:absolute;left:85526;top:71829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v3sYA&#10;AADdAAAADwAAAGRycy9kb3ducmV2LnhtbESPQWvCQBSE74X+h+UVvIhuatoiqZsgQlEpCE31/si+&#10;JiHZtyG7xuivdwuFHoeZ+YZZZaNpxUC9qy0reJ5HIIgLq2suFRy/P2ZLEM4ja2wtk4IrOcjSx4cV&#10;Jtpe+IuG3JciQNglqKDyvkukdEVFBt3cdsTB+7G9QR9kX0rd4yXATSsXUfQmDdYcFirsaFNR0eRn&#10;o+BzOz3Tbc/rw9CcptfmZVubTazU5Glcv4PwNPr/8F97pxXEr3EMv2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+v3sYAAADdAAAADwAAAAAAAAAAAAAAAACYAgAAZHJz&#10;L2Rvd25yZXYueG1sUEsFBgAAAAAEAAQA9QAAAIsDAAAAAA==&#10;" path="m,l23917,9956,19940,,,xe" fillcolor="black" stroked="f">
                  <v:path arrowok="t" textboxrect="0,0,23917,9956"/>
                </v:shape>
                <v:shape id="Shape 3534" o:spid="_x0000_s1471" style="position:absolute;left:85526;top:72028;width:199;height:40;visibility:visible;mso-wrap-style:square;v-text-anchor:top" coordsize="19940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SbMYA&#10;AADdAAAADwAAAGRycy9kb3ducmV2LnhtbESPQWvCQBSE7wX/w/IEb3WT2toSXUVC1R68aC1eH9ln&#10;Nph9G7Orpv/eLRQ8DjPzDTOdd7YWV2p95VhBOkxAEBdOV1wq2H8vnz9A+ICssXZMCn7Jw3zWe5pi&#10;pt2Nt3TdhVJECPsMFZgQmkxKXxiy6IeuIY7e0bUWQ5RtKXWLtwi3tXxJkrG0WHFcMNhQbqg47S5W&#10;wWYtx+dDsc9Tnb+fPy/H9GdllkoN+t1iAiJQFx7h//aXVjB6G73C3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dSbMYAAADdAAAADwAAAAAAAAAAAAAAAACYAgAAZHJz&#10;L2Rvd25yZXYueG1sUEsFBgAAAAAEAAQA9QAAAIsDAAAAAA==&#10;" path="m,l9984,4005,19940,,,xe" fillcolor="black" stroked="f">
                  <v:path arrowok="t" textboxrect="0,0,19940,4005"/>
                </v:shape>
                <v:shape id="Shape 3535" o:spid="_x0000_s1472" style="position:absolute;left:85486;top:71928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HGsYA&#10;AADdAAAADwAAAGRycy9kb3ducmV2LnhtbESPQWvCQBSE7wX/w/KE3uqm2kibuooIBat40Iq0t0f2&#10;dROSfRuyq4n/3hUKPQ4z8w0zW/S2FhdqfelYwfMoAUGcO12yUXD8+nh6BeEDssbaMSm4kofFfPAw&#10;w0y7jvd0OQQjIoR9hgqKEJpMSp8XZNGPXEMcvV/XWgxRtkbqFrsIt7UcJ8lUWiw5LhTY0KqgvDqc&#10;rQLztnPh9NO9JJ/muqX0u6LVplLqcdgv30EE6sN/+K+91gom6SSF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sHGsYAAADdAAAADwAAAAAAAAAAAAAAAACYAgAAZHJz&#10;L2Rvd25yZXYueG1sUEsFBgAAAAAEAAQA9QAAAIsDAAAAAA==&#10;" path="m,l3977,9955r19940,l,xe" fillcolor="black" stroked="f">
                  <v:path arrowok="t" textboxrect="0,0,23917,9955"/>
                </v:shape>
                <v:shape id="Shape 3536" o:spid="_x0000_s1473" style="position:absolute;left:85486;top:71928;width:279;height:100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zL8YA&#10;AADdAAAADwAAAGRycy9kb3ducmV2LnhtbESPQWvCQBSE70L/w/IK3nTTSkWiq5Si4iVgE2k9vmZf&#10;k2D2bcyuJv33XUHwOMzMN8xi1ZtaXKl1lWUFL+MIBHFudcWFgkO2Gc1AOI+ssbZMCv7IwWr5NFhg&#10;rG3Hn3RNfSEChF2MCkrvm1hKl5dk0I1tQxy8X9sa9EG2hdQtdgFuavkaRVNpsOKwUGJDHyXlp/Ri&#10;FOxr12Xn0/on+d4m6dF3h776Wis1fO7f5yA89f4Rvrd3WsHkbTKF2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+zL8YAAADdAAAADwAAAAAAAAAAAAAAAACYAgAAZHJz&#10;L2Rvd25yZXYueG1sUEsFBgAAAAAEAAQA9QAAAIsDAAAAAA==&#10;" path="m,l23917,9955,27895,,,xe" fillcolor="black" stroked="f">
                  <v:path arrowok="t" textboxrect="0,0,27895,9955"/>
                </v:shape>
                <v:shape id="Shape 3537" o:spid="_x0000_s1474" style="position:absolute;left:85068;top:73902;width:199;height:39;visibility:visible;mso-wrap-style:square;v-text-anchor:top" coordsize="19941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ofsUA&#10;AADdAAAADwAAAGRycy9kb3ducmV2LnhtbESPT4vCMBTE74LfITzBm6b+l65RRBA8rLDWPezeHs2z&#10;KTYvpYna/fZGWPA4zMxvmNWmtZW4U+NLxwpGwwQEce50yYWC7/N+sAThA7LGyjEp+CMPm3W3s8JU&#10;uwef6J6FQkQI+xQVmBDqVEqfG7Loh64mjt7FNRZDlE0hdYOPCLeVHCfJXFosOS4YrGlnKL9mN6tg&#10;MVtecPx5GB2z8uv2s9ue9r9To1S/124/QARqwzv83z5oBZPZZAGv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uh+xQAAAN0AAAAPAAAAAAAAAAAAAAAAAJgCAABkcnMv&#10;ZG93bnJldi54bWxQSwUGAAAAAAQABAD1AAAAigMAAAAA&#10;" path="m9955,l,3975r19941,l9955,xe" fillcolor="black" stroked="f">
                  <v:path arrowok="t" textboxrect="0,0,19941,3975"/>
                </v:shape>
                <v:shape id="Shape 3538" o:spid="_x0000_s1475" style="position:absolute;left:85028;top:73941;width:279;height:120;visibility:visible;mso-wrap-style:square;v-text-anchor:top" coordsize="27894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16sMA&#10;AADdAAAADwAAAGRycy9kb3ducmV2LnhtbERPy2rCQBTdC/7DcIXudGJCq0THUGqFlurC1/6auSZp&#10;M3dCZmrSv+8sBJeH815mvanFjVpXWVYwnUQgiHOrKy4UnI6b8RyE88gaa8uk4I8cZKvhYImpth3v&#10;6XbwhQgh7FJUUHrfpFK6vCSDbmIb4sBdbWvQB9gWUrfYhXBTyziKXqTBikNDiQ29lZT/HH6Ngtn7&#10;9hq7aPO5Q758ded8/Z10a6WeRv3rAoSn3j/Ed/eHVpA8J2Fue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H16sMAAADdAAAADwAAAAAAAAAAAAAAAACYAgAAZHJzL2Rv&#10;d25yZXYueG1sUEsFBgAAAAAEAAQA9QAAAIgDAAAAAA==&#10;" path="m3976,l,11958r27894,l3976,xe" fillcolor="black" stroked="f">
                  <v:path arrowok="t" textboxrect="0,0,27894,11958"/>
                </v:shape>
                <v:shape id="Shape 3539" o:spid="_x0000_s1476" style="position:absolute;left:85068;top:73941;width:239;height:120;visibility:visible;mso-wrap-style:square;v-text-anchor:top" coordsize="23917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P7MgA&#10;AADdAAAADwAAAGRycy9kb3ducmV2LnhtbESPzW7CMBCE70h9B2sr9QZOQS00xCCEWolLfwgcym2J&#10;lzglXqexgfTt60qVOI5m5htNNu9sLc7U+sqxgvtBAoK4cLriUsF289KfgPABWWPtmBT8kIf57KaX&#10;Yardhdd0zkMpIoR9igpMCE0qpS8MWfQD1xBH7+BaiyHKtpS6xUuE21oOk+RRWqw4LhhsaGmoOOYn&#10;q+Dzoznmr2/vz/574VbyK9mb026s1N1tt5iCCNSFa/i/vdIKRg+jJ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Is/syAAAAN0AAAAPAAAAAAAAAAAAAAAAAJgCAABk&#10;cnMvZG93bnJldi54bWxQSwUGAAAAAAQABAD1AAAAjQMAAAAA&#10;" path="m,l23917,11958,19941,,,xe" fillcolor="black" stroked="f">
                  <v:path arrowok="t" textboxrect="0,0,23917,11958"/>
                </v:shape>
                <v:shape id="Shape 3540" o:spid="_x0000_s1477" style="position:absolute;left:85068;top:74161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FYMQA&#10;AADdAAAADwAAAGRycy9kb3ducmV2LnhtbERPzWrCQBC+F/oOyxS8NZtqm0p0lVYQkx4CVR9gzI5J&#10;MDubZldN3r57KPT48f0v14NpxY1611hW8BLFIIhLqxuuFBwP2+c5COeRNbaWScFIDtarx4clptre&#10;+Ztue1+JEMIuRQW1910qpStrMugi2xEH7mx7gz7AvpK6x3sIN62cxnEiDTYcGmrsaFNTedlfjYKf&#10;fJdtcCw+v4rTIXlPprshz1mpydPwsQDhafD/4j93phXM3l7D/vA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RWDEAAAA3QAAAA8AAAAAAAAAAAAAAAAAmAIAAGRycy9k&#10;b3ducmV2LnhtbFBLBQYAAAAABAAEAPUAAACJAwAAAAA=&#10;" path="m,l9955,3976,19941,,,xe" fillcolor="black" stroked="f">
                  <v:path arrowok="t" textboxrect="0,0,19941,3976"/>
                </v:shape>
                <v:shape id="Shape 3541" o:spid="_x0000_s1478" style="position:absolute;left:85028;top:74061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28cMMA&#10;AADdAAAADwAAAGRycy9kb3ducmV2LnhtbESP0WoCMRRE3wv+Q7iCL0Wzq9WWrVFEFHzV9gOum9vN&#10;4uZmSaLGv28KQh+HmTnDLNfJduJGPrSOFZSTAgRx7XTLjYLvr/34A0SIyBo7x6TgQQHWq8HLEivt&#10;7nyk2yk2IkM4VKjAxNhXUobakMUwcT1x9n6ctxiz9I3UHu8Zbjs5LYqFtNhyXjDY09ZQfTldrYLX&#10;jvXC7tLeJO3fZ+XmuD3PjVKjYdp8goiU4n/42T5oBbP5Wwl/b/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28cMMAAADdAAAADwAAAAAAAAAAAAAAAACYAgAAZHJzL2Rv&#10;d25yZXYueG1sUEsFBgAAAAAEAAQA9QAAAIgDAAAAAA==&#10;" path="m,l3976,9985r19941,l,xe" fillcolor="black" stroked="f">
                  <v:path arrowok="t" textboxrect="0,0,23917,9985"/>
                </v:shape>
                <v:shape id="Shape 3542" o:spid="_x0000_s1479" style="position:absolute;left:85028;top:74061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7QMUA&#10;AADdAAAADwAAAGRycy9kb3ducmV2LnhtbESPQWvCQBSE74L/YXlCb7rRtqLRTZDSgi14MApeH9ln&#10;kjb7NmS3a/rvu4WCx2Hmm2G2+WBaEah3jWUF81kCgri0uuFKwfn0Nl2BcB5ZY2uZFPyQgzwbj7aY&#10;anvjI4XCVyKWsEtRQe19l0rpypoMupntiKN3tb1BH2VfSd3jLZabVi6SZCkNNhwXauzopabyq/g2&#10;Ch4/9+EQmsJcqmQdVu/kXz8uB6UeJsNuA8LT4O/hf3qvI/f8tIC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3tAxQAAAN0AAAAPAAAAAAAAAAAAAAAAAJgCAABkcnMv&#10;ZG93bnJldi54bWxQSwUGAAAAAAQABAD1AAAAigMAAAAA&#10;" path="m,l23917,9985,27894,,,xe" fillcolor="black" stroked="f">
                  <v:path arrowok="t" textboxrect="0,0,27894,9985"/>
                </v:shape>
                <v:shape id="Shape 3543" o:spid="_x0000_s1480" style="position:absolute;left:86583;top:75038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Z58UA&#10;AADdAAAADwAAAGRycy9kb3ducmV2LnhtbESP0WrCQBRE3wv+w3IF3+pGo0Giq1il0Behmn7AJXtN&#10;gtm7cXerab/eFQp9HGbmDLPa9KYVN3K+saxgMk5AEJdWN1wp+CreXxcgfEDW2FomBT/kYbMevKww&#10;1/bOR7qdQiUihH2OCuoQulxKX9Zk0I9tRxy9s3UGQ5SuktrhPcJNK6dJkkmDDceFGjva1VReTt9G&#10;wSXNdu63OCRzE6b7a/H55mx2VGo07LdLEIH68B/+a39oBel8lsL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xnnxQAAAN0AAAAPAAAAAAAAAAAAAAAAAJgCAABkcnMv&#10;ZG93bnJldi54bWxQSwUGAAAAAAQABAD1AAAAigMAAAAA&#10;" path="m9955,l,3976r19911,l9955,xe" fillcolor="black" stroked="f">
                  <v:path arrowok="t" textboxrect="0,0,19911,3976"/>
                </v:shape>
                <v:shape id="Shape 3544" o:spid="_x0000_s1481" style="position:absolute;left:86543;top:75078;width:298;height:99;visibility:visible;mso-wrap-style:square;v-text-anchor:top" coordsize="29898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u5cYA&#10;AADdAAAADwAAAGRycy9kb3ducmV2LnhtbESPQWsCMRSE74X+h/AK3mq2akVWo5TSQksvdVfR42Pz&#10;3KzdvCxJ1O2/bwqCx2FmvmEWq9624kw+NI4VPA0zEMSV0w3XCjbl++MMRIjIGlvHpOCXAqyW93cL&#10;zLW78JrORaxFgnDIUYGJsculDJUhi2HoOuLkHZy3GJP0tdQeLwluWznKsqm02HBaMNjRq6HqpzhZ&#10;BeWu++Lj9rQvPsu30fdeSm/WB6UGD/3LHESkPt7C1/aHVjB+nkzg/01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fu5cYAAADdAAAADwAAAAAAAAAAAAAAAACYAgAAZHJz&#10;L2Rvd25yZXYueG1sUEsFBgAAAAAEAAQA9QAAAIsDAAAAAA==&#10;" path="m4006,l,9984r29898,l4006,xe" fillcolor="black" stroked="f">
                  <v:path arrowok="t" textboxrect="0,0,29898,9984"/>
                </v:shape>
                <v:shape id="Shape 3545" o:spid="_x0000_s1482" style="position:absolute;left:86583;top:75078;width:258;height:99;visibility:visible;mso-wrap-style:square;v-text-anchor:top" coordsize="25891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2Q8YA&#10;AADdAAAADwAAAGRycy9kb3ducmV2LnhtbESPQWvCQBSE70L/w/IK3nRTNSJpVikWUcSLtoceH9nX&#10;JCT7Nt3dxvjv3ULB4zAz3zD5ZjCt6Mn52rKCl2kCgriwuuZSwefHbrIC4QOyxtYyKbiRh836aZRj&#10;pu2Vz9RfQikihH2GCqoQukxKX1Rk0E9tRxy9b+sMhihdKbXDa4SbVs6SZCkN1hwXKuxoW1HRXH6N&#10;grPu5zJtykPSvy/2R/o6nX7cSqnx8/D2CiLQEB7h//ZBK5inixT+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22Q8YAAADdAAAADwAAAAAAAAAAAAAAAACYAgAAZHJz&#10;L2Rvd25yZXYueG1sUEsFBgAAAAAEAAQA9QAAAIsDAAAAAA==&#10;" path="m,l25891,9984,19911,,,xe" fillcolor="black" stroked="f">
                  <v:path arrowok="t" textboxrect="0,0,25891,9984"/>
                </v:shape>
                <v:shape id="Shape 3546" o:spid="_x0000_s1483" style="position:absolute;left:86583;top:75277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6f8UA&#10;AADdAAAADwAAAGRycy9kb3ducmV2LnhtbESP0WrCQBRE3wv+w3IF3+pGrUGiq1hF8KWgph9wyV6T&#10;YPZu3N1q9Ou7BaGPw8ycYRarzjTiRs7XlhWMhgkI4sLqmksF3/nufQbCB2SNjWVS8CAPq2XvbYGZ&#10;tnc+0u0UShEh7DNUUIXQZlL6oiKDfmhb4uidrTMYonSl1A7vEW4aOU6SVBqsOS5U2NKmouJy+jEK&#10;LpN04575VzI1Yby95odPZ9OjUoN+t56DCNSF//CrvdcKJtOP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Lp/xQAAAN0AAAAPAAAAAAAAAAAAAAAAAJgCAABkcnMv&#10;ZG93bnJldi54bWxQSwUGAAAAAAQABAD1AAAAigMAAAAA&#10;" path="m,l9955,3976,19911,,,xe" fillcolor="black" stroked="f">
                  <v:path arrowok="t" textboxrect="0,0,19911,3976"/>
                </v:shape>
                <v:shape id="Shape 3547" o:spid="_x0000_s1484" style="position:absolute;left:86543;top:75177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aoMcA&#10;AADdAAAADwAAAGRycy9kb3ducmV2LnhtbESPQWvCQBSE70L/w/IKvYhuWm0taTYiQlERClV7f2Rf&#10;k5Ds25DdxOiv7xYEj8PMfMMky8HUoqfWlZYVPE8jEMSZ1SXnCk7Hz8k7COeRNdaWScGFHCzTh1GC&#10;sbZn/qb+4HMRIOxiVFB438RSuqwgg25qG+Lg/drWoA+yzaVu8RzgppYvUfQmDZYcFgpsaF1QVh06&#10;o2C/GXd03fHqq69+xpdqvinNeqbU0+Ow+gDhafD38K291Qpmr/MF/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S2qDHAAAA3QAAAA8AAAAAAAAAAAAAAAAAmAIAAGRy&#10;cy9kb3ducmV2LnhtbFBLBQYAAAAABAAEAPUAAACMAwAAAAA=&#10;" path="m,l4006,9956r19911,l,xe" fillcolor="black" stroked="f">
                  <v:path arrowok="t" textboxrect="0,0,23917,9956"/>
                </v:shape>
                <v:shape id="Shape 3548" o:spid="_x0000_s1485" style="position:absolute;left:86543;top:75177;width:298;height:100;visibility:visible;mso-wrap-style:square;v-text-anchor:top" coordsize="29898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BwcEA&#10;AADdAAAADwAAAGRycy9kb3ducmV2LnhtbERPzWrCQBC+F3yHZQRvdaONpURXkdDaektTH2DITpPQ&#10;7EzIbk18e/dQ6PHj+98dJtepKw2+FTawWiagiCuxLdcGLl9vjy+gfEC22AmTgRt5OOxnDzvMrIz8&#10;Sdcy1CqGsM/QQBNCn2ntq4Yc+qX0xJH7lsFhiHCotR1wjOGu0+skedYOW44NDfaUN1T9lL/OQF4l&#10;Mhbr9xOXIsWry9O+O6fGLObTcQsq0BT+xX/uD2vgaZPGufFNfAJ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ogcHBAAAA3QAAAA8AAAAAAAAAAAAAAAAAmAIAAGRycy9kb3du&#10;cmV2LnhtbFBLBQYAAAAABAAEAPUAAACGAwAAAAA=&#10;" path="m,l23917,9956,29898,,,xe" fillcolor="black" stroked="f">
                  <v:path arrowok="t" textboxrect="0,0,29898,9956"/>
                </v:shape>
                <v:shape id="Shape 3549" o:spid="_x0000_s1486" style="position:absolute;left:81620;top:74141;width:199;height:40;visibility:visible;mso-wrap-style:square;v-text-anchor:top" coordsize="19912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MOcUA&#10;AADdAAAADwAAAGRycy9kb3ducmV2LnhtbESP0WrCQBRE3wX/YblCX6RubI3U6CpFqfVNtP2AS/aa&#10;BLN3Q3ZNtn/vCgUfh5k5w6w2wdSio9ZVlhVMJwkI4tzqigsFvz9frx8gnEfWWFsmBX/kYLMeDlaY&#10;advzibqzL0SEsMtQQel9k0np8pIMuoltiKN3sa1BH2VbSN1iH+Gmlm9JMpcGK44LJTa0LSm/nm9G&#10;wX7vdJd+17gNPd4Ou9lxF8YXpV5G4XMJwlPwz/B/+6AVvKezBTz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8w5xQAAAN0AAAAPAAAAAAAAAAAAAAAAAJgCAABkcnMv&#10;ZG93bnJldi54bWxQSwUGAAAAAAQABAD1AAAAigMAAAAA&#10;" path="m9956,l,3975r19912,l9956,xe" fillcolor="black" stroked="f">
                  <v:path arrowok="t" textboxrect="0,0,19912,3975"/>
                </v:shape>
                <v:shape id="Shape 3550" o:spid="_x0000_s1487" style="position:absolute;left:81580;top:74181;width:279;height:99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E0cEA&#10;AADdAAAADwAAAGRycy9kb3ducmV2LnhtbERP3WrCMBS+F3yHcAa709RJVTqjFEFwFxb8eYBDc9aE&#10;NSelyWx9++Vi4OXH97/dj64VD+qD9axgMc9AENdeW24U3G/H2QZEiMgaW8+k4EkB9rvpZIuF9gNf&#10;6HGNjUghHApUYGLsCilDbchhmPuOOHHfvncYE+wbqXscUrhr5UeWraRDy6nBYEcHQ/XP9dcpOC/z&#10;W7leyMaYgarq62k3ZWWVen8by08Qkcb4Ev+7T1rBMs/T/vQmP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hNHBAAAA3QAAAA8AAAAAAAAAAAAAAAAAmAIAAGRycy9kb3du&#10;cmV2LnhtbFBLBQYAAAAABAAEAPUAAACGAwAAAAA=&#10;" path="m4005,l,9986r27923,l4005,xe" fillcolor="black" stroked="f">
                  <v:path arrowok="t" textboxrect="0,0,27923,9986"/>
                </v:shape>
                <v:shape id="Shape 3551" o:spid="_x0000_s1488" style="position:absolute;left:81620;top:74181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VJ5McA&#10;AADdAAAADwAAAGRycy9kb3ducmV2LnhtbESPT2vCQBTE74V+h+UVetONtopGVxGhYLEH/wT0+Mg+&#10;s8Hs25DdaPz23YLQ4zAzv2Hmy85W4kaNLx0rGPQTEMS50yUXCrLjV28CwgdkjZVjUvAgD8vF68sc&#10;U+3uvKfbIRQiQtinqMCEUKdS+tyQRd93NXH0Lq6xGKJsCqkbvEe4reQwScbSYslxwWBNa0P59dBa&#10;BWSy7f76ie3Pab373rbnabZ5TJV6f+tWMxCBuvAffrY3WsHHaDSA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FSeTHAAAA3QAAAA8AAAAAAAAAAAAAAAAAmAIAAGRy&#10;cy9kb3ducmV2LnhtbFBLBQYAAAAABAAEAPUAAACMAwAAAAA=&#10;" path="m,l23917,9986,19912,,,xe" fillcolor="black" stroked="f">
                  <v:path arrowok="t" textboxrect="0,0,23917,9986"/>
                </v:shape>
                <v:shape id="Shape 3552" o:spid="_x0000_s1489" style="position:absolute;left:81620;top:74380;width:199;height:40;visibility:visible;mso-wrap-style:square;v-text-anchor:top" coordsize="19912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IlcQA&#10;AADdAAAADwAAAGRycy9kb3ducmV2LnhtbESP3WrCQBSE74W+w3IK3ohuao1IdJWiaL0Tfx7gkD0m&#10;wezZkF2T7dt3CwUvh5n5hlltgqlFR62rLCv4mCQgiHOrKy4U3K778QKE88gaa8uk4IccbNZvgxVm&#10;2vZ8pu7iCxEh7DJUUHrfZFK6vCSDbmIb4ujdbWvQR9kWUrfYR7ip5TRJ5tJgxXGhxIa2JeWPy9Mo&#10;OByc7tLvGrehx+dxNzvtwuiu1PA9fC1BeAr+Ff5vH7WCzzSd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yJXEAAAA3QAAAA8AAAAAAAAAAAAAAAAAmAIAAGRycy9k&#10;b3ducmV2LnhtbFBLBQYAAAAABAAEAPUAAACJAwAAAAA=&#10;" path="m,l9956,3975,19912,,,xe" fillcolor="black" stroked="f">
                  <v:path arrowok="t" textboxrect="0,0,19912,3975"/>
                </v:shape>
                <v:shape id="Shape 3553" o:spid="_x0000_s1490" style="position:absolute;left:81580;top:74280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fVcYA&#10;AADdAAAADwAAAGRycy9kb3ducmV2LnhtbESPQWvCQBSE7wX/w/KE3uqm2kibuooIBat40Iq0t0f2&#10;dROSfRuyq4n/3hUKPQ4z8w0zW/S2FhdqfelYwfMoAUGcO12yUXD8+nh6BeEDssbaMSm4kofFfPAw&#10;w0y7jvd0OQQjIoR9hgqKEJpMSp8XZNGPXEMcvV/XWgxRtkbqFrsIt7UcJ8lUWiw5LhTY0KqgvDqc&#10;rQLztnPh9NO9JJ/muqX0u6LVplLqcdgv30EE6sN/+K+91gomaTqB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HfVcYAAADdAAAADwAAAAAAAAAAAAAAAACYAgAAZHJz&#10;L2Rvd25yZXYueG1sUEsFBgAAAAAEAAQA9QAAAIsDAAAAAA==&#10;" path="m,l4005,9955r19912,l,xe" fillcolor="black" stroked="f">
                  <v:path arrowok="t" textboxrect="0,0,23917,9955"/>
                </v:shape>
                <v:shape id="Shape 3554" o:spid="_x0000_s1491" style="position:absolute;left:81580;top:74280;width:279;height:100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aRsQA&#10;AADdAAAADwAAAGRycy9kb3ducmV2LnhtbESPT4vCMBTE78J+h/AWvNl0/cfSNcoiKIqntu5hb4/m&#10;2Rabl9JErd/eCILHYWZ+wyxWvWnElTpXW1bwFcUgiAuray4VHPPN6BuE88gaG8uk4E4OVsuPwQIT&#10;bW+c0jXzpQgQdgkqqLxvEyldUZFBF9mWOHgn2xn0QXal1B3eAtw0chzHc2mw5rBQYUvriopzdjEK&#10;0u0ftVlemsPB5fX5lP73G7NXavjZ//6A8NT7d/jV3mkFk9lsC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GkbEAAAA3QAAAA8AAAAAAAAAAAAAAAAAmAIAAGRycy9k&#10;b3ducmV2LnhtbFBLBQYAAAAABAAEAPUAAACJAwAAAAA=&#10;" path="m,l23917,9955,27923,,,xe" fillcolor="black" stroked="f">
                  <v:path arrowok="t" textboxrect="0,0,27923,9955"/>
                </v:shape>
                <v:shape id="Shape 3555" o:spid="_x0000_s1492" style="position:absolute;left:80443;top:75875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s1cMA&#10;AADdAAAADwAAAGRycy9kb3ducmV2LnhtbESPQYvCMBSE74L/ITxhb5q6UpFqFBFWZGFhjV68PZpn&#10;W2xeShNt/fcbQdjjMDPfMKtNb2vxoNZXjhVMJwkI4tyZigsF59PXeAHCB2SDtWNS8CQPm/VwsMLM&#10;uI6P9NChEBHCPkMFZQhNJqXPS7LoJ64hjt7VtRZDlG0hTYtdhNtafibJXFqsOC6U2NCupPym71ZB&#10;p58d4vU31UEfe//90+zN/KLUx6jfLkEE6sN/+N0+GAWzNE3h9S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ls1cMAAADdAAAADwAAAAAAAAAAAAAAAACYAgAAZHJzL2Rv&#10;d25yZXYueG1sUEsFBgAAAAAEAAQA9QAAAIgDAAAAAA==&#10;" path="m9984,l,3976r19942,l9984,xe" fillcolor="black" stroked="f">
                  <v:path arrowok="t" textboxrect="0,0,19942,3976"/>
                </v:shape>
                <v:shape id="Shape 3556" o:spid="_x0000_s1493" style="position:absolute;left:80404;top:75915;width:279;height:100;visibility:visible;mso-wrap-style:square;v-text-anchor:top" coordsize="2789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LLcUA&#10;AADdAAAADwAAAGRycy9kb3ducmV2LnhtbESPzW7CMBCE70h9B2uRegMbWv4CBkVVK+VEKfAAq3hJ&#10;IuJ1Grskffu6EhLH0cx8o9nseluLG7W+cqxhMlYgiHNnKi40nE8foyUIH5AN1o5Jwy952G2fBhtM&#10;jOv4i27HUIgIYZ+ghjKEJpHS5yVZ9GPXEEfv4lqLIcq2kKbFLsJtLadKzaXFiuNCiQ29lZRfjz9W&#10;A6VT/FZpt/fq8OreD6vscxEyrZ+HfboGEagPj/C9nRkNL7PZHP7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EstxQAAAN0AAAAPAAAAAAAAAAAAAAAAAJgCAABkcnMv&#10;ZG93bnJldi54bWxQSwUGAAAAAAQABAD1AAAAigMAAAAA&#10;" path="m3977,l,9986r27895,l3977,xe" fillcolor="black" stroked="f">
                  <v:path arrowok="t" textboxrect="0,0,27895,9986"/>
                </v:shape>
                <v:shape id="Shape 3557" o:spid="_x0000_s1494" style="position:absolute;left:80443;top:75915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0C8cA&#10;AADdAAAADwAAAGRycy9kb3ducmV2LnhtbESPT2vCQBTE74V+h+UVetNNW/9GVylCQbGHqgE9PrLP&#10;bDD7NmQ3Gr99tyD0OMzMb5j5srOVuFLjS8cK3voJCOLc6ZILBdnhqzcB4QOyxsoxKbiTh+Xi+WmO&#10;qXY33tF1HwoRIexTVGBCqFMpfW7Iou+7mjh6Z9dYDFE2hdQN3iLcVvI9SUbSYslxwWBNK0P5Zd9a&#10;BWSy7e4ywPb7uPrZbNvTNFvfp0q9vnSfMxCBuvAffrTXWsHHcDiG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gdAvHAAAA3QAAAA8AAAAAAAAAAAAAAAAAmAIAAGRy&#10;cy9kb3ducmV2LnhtbFBLBQYAAAAABAAEAPUAAACMAwAAAAA=&#10;" path="m,l23917,9986,19942,,,xe" fillcolor="black" stroked="f">
                  <v:path arrowok="t" textboxrect="0,0,23917,9986"/>
                </v:shape>
                <v:shape id="Shape 3558" o:spid="_x0000_s1495" style="position:absolute;left:80443;top:76114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DS8IA&#10;AADdAAAADwAAAGRycy9kb3ducmV2LnhtbERPy2rCQBTdF/oPwy10Vye2JEh0FBEUKQjN2E13l8w1&#10;CWbuhMw0j7/vLIQuD+e92U22FQP1vnGsYLlIQBCXzjRcKfi+Ht9WIHxANtg6JgUzedhtn582mBs3&#10;ckGDDpWIIexzVFCH0OVS+rImi37hOuLI3VxvMUTYV9L0OMZw28r3JMmkxYZjQ40dHWoq7/rXKhj1&#10;PCLevlIddDH5z0t3MtmPUq8v034NItAU/sUP99ko+EjTODe+i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MNLwgAAAN0AAAAPAAAAAAAAAAAAAAAAAJgCAABkcnMvZG93&#10;bnJldi54bWxQSwUGAAAAAAQABAD1AAAAhwMAAAAA&#10;" path="m,l9984,3976,19942,,,xe" fillcolor="black" stroked="f">
                  <v:path arrowok="t" textboxrect="0,0,19942,3976"/>
                </v:shape>
                <v:shape id="Shape 3559" o:spid="_x0000_s1496" style="position:absolute;left:80404;top:76015;width:239;height:99;visibility:visible;mso-wrap-style:square;v-text-anchor:top" coordsize="2391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q8sYA&#10;AADdAAAADwAAAGRycy9kb3ducmV2LnhtbESPQWvCQBSE74X+h+UJ3upGQ2qTZhURRKUoVL309pp9&#10;TUKzb0N21fjvXaHQ4zAz3zD5vDeNuFDnassKxqMIBHFhdc2lgtNx9fIGwnlkjY1lUnAjB/PZ81OO&#10;mbZX/qTLwZciQNhlqKDyvs2kdEVFBt3ItsTB+7GdQR9kV0rd4TXATSMnUfQqDdYcFipsaVlR8Xs4&#10;GwXbes27D9wn6fd+yrddHH9N16zUcNAv3kF46v1/+K+90QriJEn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4q8sYAAADdAAAADwAAAAAAAAAAAAAAAACYAgAAZHJz&#10;L2Rvd25yZXYueG1sUEsFBgAAAAAEAAQA9QAAAIsDAAAAAA==&#10;" path="m,l3977,9955r19942,l,xe" fillcolor="black" stroked="f">
                  <v:path arrowok="t" textboxrect="0,0,23919,9955"/>
                </v:shape>
                <v:shape id="Shape 3560" o:spid="_x0000_s1497" style="position:absolute;left:80404;top:76015;width:279;height:99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h3cQA&#10;AADdAAAADwAAAGRycy9kb3ducmV2LnhtbERPTWvCQBC9F/wPyxR6q5u2KBJdpYgtvQRqEtTjmJ0m&#10;wexsmt0m8d93D4LHx/tebUbTiJ46V1tW8DKNQBAXVtdcKsizj+cFCOeRNTaWScGVHGzWk4cVxtoO&#10;vKc+9aUIIexiVFB538ZSuqIig25qW+LA/djOoA+wK6XucAjhppGvUTSXBmsODRW2tK2ouKR/RsF3&#10;44bs97I7J8fPJD35IR/rw06pp8fxfQnC0+jv4pv7Syt4m83D/vA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od3EAAAA3QAAAA8AAAAAAAAAAAAAAAAAmAIAAGRycy9k&#10;b3ducmV2LnhtbFBLBQYAAAAABAAEAPUAAACJAwAAAAA=&#10;" path="m,l23919,9955,27895,,,xe" fillcolor="black" stroked="f">
                  <v:path arrowok="t" textboxrect="0,0,27895,9955"/>
                </v:shape>
                <v:shape id="Shape 3561" o:spid="_x0000_s1498" style="position:absolute;left:80443;top:82452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ga8UA&#10;AADdAAAADwAAAGRycy9kb3ducmV2LnhtbESPS2vDMBCE74H+B7GF3BI5LTHBiRxKoaUEAo3SS2+L&#10;tX4Qa2Us1Y9/HxUKPQ4z8w1zOE62FQP1vnGsYLNOQBAXzjRcKfi6vq12IHxANtg6JgUzeTjmD4sD&#10;ZsaNfKFBh0pECPsMFdQhdJmUvqjJol+7jjh6pesthij7Spoexwi3rXxKklRabDgu1NjRa03FTf9Y&#10;BaOeR8Tyc6uDvkz+dO7eTfqt1PJxetmDCDSF//Bf+8MoeN6mG/h9E5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qBrxQAAAN0AAAAPAAAAAAAAAAAAAAAAAJgCAABkcnMv&#10;ZG93bnJldi54bWxQSwUGAAAAAAQABAD1AAAAigMAAAAA&#10;" path="m9984,l,3976r19942,l9984,xe" fillcolor="black" stroked="f">
                  <v:path arrowok="t" textboxrect="0,0,19942,3976"/>
                </v:shape>
                <v:shape id="Shape 3562" o:spid="_x0000_s1499" style="position:absolute;left:80404;top:82492;width:279;height:100;visibility:visible;mso-wrap-style:square;v-text-anchor:top" coordsize="27895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a4ccA&#10;AADdAAAADwAAAGRycy9kb3ducmV2LnhtbESPzWvCQBTE7wX/h+UJ3urGj4pEV9FCIfZQP+LB4yP7&#10;TILZtyG7mvjfu4VCj8PM/IZZrjtTiQc1rrSsYDSMQBBnVpecKzinX+9zEM4ja6wsk4InOVivem9L&#10;jLVt+UiPk89FgLCLUUHhfR1L6bKCDLqhrYmDd7WNQR9kk0vdYBvgppLjKJpJgyWHhQJr+iwou53u&#10;RkGL6ehQ7X++t+lkOpfTe7K7nBOlBv1uswDhqfP/4b92ohVMPmZj+H0TnoBc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52uHHAAAA3QAAAA8AAAAAAAAAAAAAAAAAmAIAAGRy&#10;cy9kb3ducmV2LnhtbFBLBQYAAAAABAAEAPUAAACMAwAAAAA=&#10;" path="m3977,l,9984r27895,l3977,xe" fillcolor="black" stroked="f">
                  <v:path arrowok="t" textboxrect="0,0,27895,9984"/>
                </v:shape>
                <v:shape id="Shape 3563" o:spid="_x0000_s1500" style="position:absolute;left:80443;top:82492;width:240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0xj8cA&#10;AADdAAAADwAAAGRycy9kb3ducmV2LnhtbESPT2vCQBTE7wW/w/IEb3VjbVWiq0ih0JPQ1L+3R/aZ&#10;jc2+DdnVxH76bqHQ4zAzv2EWq85W4kaNLx0rGA0TEMS50yUXCrafb48zED4ga6wck4I7eVgtew8L&#10;TLVr+YNuWShEhLBPUYEJoU6l9Lkhi37oauLonV1jMUTZFFI32Ea4reRTkkykxZLjgsGaXg3lX9nV&#10;KqD1PtucppvjvqUdnp7N5X5ov5Ua9Lv1HESgLvyH/9rvWsH4ZTK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dMY/HAAAA3QAAAA8AAAAAAAAAAAAAAAAAmAIAAGRy&#10;cy9kb3ducmV2LnhtbFBLBQYAAAAABAAEAPUAAACMAwAAAAA=&#10;" path="m,l23917,9984,19942,,,xe" fillcolor="black" stroked="f">
                  <v:path arrowok="t" textboxrect="0,0,23917,9984"/>
                </v:shape>
                <v:shape id="Shape 3564" o:spid="_x0000_s1501" style="position:absolute;left:80443;top:82692;width:200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D88QA&#10;AADdAAAADwAAAGRycy9kb3ducmV2LnhtbESPQWvCQBSE70L/w/IKvemmVoOkrlKEliIIZvXi7ZF9&#10;JqHZtyG7NfHfu4LgcZiZb5jlerCNuFDna8cK3icJCOLCmZpLBcfD93gBwgdkg41jUnAlD+vVy2iJ&#10;mXE953TRoRQRwj5DBVUIbSalLyqy6CeuJY7e2XUWQ5RdKU2HfYTbRk6TJJUWa44LFba0qaj40/9W&#10;Qa+vPeJ5P9dB54Pf7tofk56Uensdvj5BBBrCM/xo/xoFH/N0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5A/PEAAAA3QAAAA8AAAAAAAAAAAAAAAAAmAIAAGRycy9k&#10;b3ducmV2LnhtbFBLBQYAAAAABAAEAPUAAACJAwAAAAA=&#10;" path="m,l9984,3976,19942,,,xe" fillcolor="black" stroked="f">
                  <v:path arrowok="t" textboxrect="0,0,19942,3976"/>
                </v:shape>
                <v:shape id="Shape 3565" o:spid="_x0000_s1502" style="position:absolute;left:80404;top:82592;width:239;height:100;visibility:visible;mso-wrap-style:square;v-text-anchor:top" coordsize="23919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bWsQA&#10;AADdAAAADwAAAGRycy9kb3ducmV2LnhtbESPQWsCMRSE74L/IbxCb5qtZRddjSJCoVe1lHp7bp7Z&#10;bTcvS5LV9d83BaHHYWa+YVabwbbiSj40jhW8TDMQxJXTDRsFH8e3yRxEiMgaW8ek4E4BNuvxaIWl&#10;djfe0/UQjUgQDiUqqGPsSilDVZPFMHUdcfIuzluMSXojtcdbgttWzrKskBYbTgs1drSrqfo59FZB&#10;PA05ft2/+08qWr/oK7Pns1Hq+WnYLkFEGuJ/+NF+1wpe8yKHv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921rEAAAA3QAAAA8AAAAAAAAAAAAAAAAAmAIAAGRycy9k&#10;b3ducmV2LnhtbFBLBQYAAAAABAAEAPUAAACJAwAAAAA=&#10;" path="m,l3977,9956r19942,l,xe" fillcolor="black" stroked="f">
                  <v:path arrowok="t" textboxrect="0,0,23919,9956"/>
                </v:shape>
                <v:shape id="Shape 3566" o:spid="_x0000_s1503" style="position:absolute;left:80404;top:82592;width:279;height:100;visibility:visible;mso-wrap-style:square;v-text-anchor:top" coordsize="27895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B8MQA&#10;AADdAAAADwAAAGRycy9kb3ducmV2LnhtbESPwWrDMBBE74X+g9hCbo3UBJvgRgnGpZBDL0lDzou1&#10;sUytlZHU2Pn7qlDocZiZN8x2P7tB3CjE3rOGl6UCQdx603On4fz5/rwBEROywcEzabhThP3u8WGL&#10;lfETH+l2Sp3IEI4VarApjZWUsbXkMC79SJy9qw8OU5ahkybglOFukCulSumw57xgcaTGUvt1+nYa&#10;VNG91aqxaZKHj3txvK5C3Vy0XjzN9SuIRHP6D/+1D0bDuihL+H2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LQfDEAAAA3QAAAA8AAAAAAAAAAAAAAAAAmAIAAGRycy9k&#10;b3ducmV2LnhtbFBLBQYAAAAABAAEAPUAAACJAwAAAAA=&#10;" path="m,l23919,9956,27895,,,xe" fillcolor="black" stroked="f">
                  <v:path arrowok="t" textboxrect="0,0,27895,9956"/>
                </v:shape>
                <v:shape id="Shape 3567" o:spid="_x0000_s1504" style="position:absolute;left:71713;top:89648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dhMUA&#10;AADdAAAADwAAAGRycy9kb3ducmV2LnhtbESPQWvCQBSE70L/w/IKvelGi6nEbKQULKUg6NaLt0f2&#10;mQSzb0N2a+K/7xYEj8PMfMPkm9G24kq9bxwrmM8SEMSlMw1XCo4/2+kKhA/IBlvHpOBGHjbF0yTH&#10;zLiBD3TVoRIRwj5DBXUIXSalL2uy6GeuI47e2fUWQ5R9JU2PQ4TbVi6SJJUWG44LNXb0UVN50b9W&#10;waBvA+J5v9RBH0b/ves+TXpS6uV5fF+DCDSGR/je/jIKXpfpG/y/i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52ExQAAAN0AAAAPAAAAAAAAAAAAAAAAAJgCAABkcnMv&#10;ZG93bnJldi54bWxQSwUGAAAAAAQABAD1AAAAigMAAAAA&#10;" path="m9986,l,3976r19942,l9986,xe" fillcolor="black" stroked="f">
                  <v:path arrowok="t" textboxrect="0,0,19942,3976"/>
                </v:shape>
                <v:shape id="Shape 3568" o:spid="_x0000_s1505" style="position:absolute;left:71674;top:89688;width:279;height:99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EacMA&#10;AADdAAAADwAAAGRycy9kb3ducmV2LnhtbERP3WrCMBS+H/gO4Qx2N9NN5rQaiww3hOHF1Ac4Nsem&#10;tjkpTdaft18uhF1+fP/rbLC16Kj1pWMFL9MEBHHudMmFgvPp83kBwgdkjbVjUjCSh2wzeVhjql3P&#10;P9QdQyFiCPsUFZgQmlRKnxuy6KeuIY7c1bUWQ4RtIXWLfQy3tXxNkrm0WHJsMNjQh6G8Ov5aBdfL&#10;+/BtiMPNN924nFW7w+lrp9TT47BdgQg0hH/x3b3XCmZv8zg3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EacMAAADdAAAADwAAAAAAAAAAAAAAAACYAgAAZHJzL2Rv&#10;d25yZXYueG1sUEsFBgAAAAAEAAQA9QAAAIgDAAAAAA==&#10;" path="m3975,l,9955r27893,l3975,xe" fillcolor="black" stroked="f">
                  <v:path arrowok="t" textboxrect="0,0,27893,9955"/>
                </v:shape>
                <v:shape id="Shape 3569" o:spid="_x0000_s1506" style="position:absolute;left:71713;top:89688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iAsYA&#10;AADdAAAADwAAAGRycy9kb3ducmV2LnhtbESPQWvCQBSE7wX/w/IEb3WjrVKjq4hQ0EoPain19sg+&#10;NyHZtyG7mvjvuwWhx2FmvmEWq85W4kaNLxwrGA0TEMSZ0wUbBV+n9+c3ED4ga6wck4I7eVgte08L&#10;TLVr+UC3YzAiQtinqCAPoU6l9FlOFv3Q1cTRu7jGYoiyMVI32Ea4reQ4SabSYsFxIceaNjll5fFq&#10;FZjZpwvf5/Y12Zn7niY/JW0+SqUG/W49BxGoC//hR3urFbxMpj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UiAsYAAADdAAAADwAAAAAAAAAAAAAAAACYAgAAZHJz&#10;L2Rvd25yZXYueG1sUEsFBgAAAAAEAAQA9QAAAIsDAAAAAA==&#10;" path="m,l23917,9955,19942,,,xe" fillcolor="black" stroked="f">
                  <v:path arrowok="t" textboxrect="0,0,23917,9955"/>
                </v:shape>
                <v:shape id="Shape 3570" o:spid="_x0000_s1507" style="position:absolute;left:71713;top:89887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TLcMA&#10;AADdAAAADwAAAGRycy9kb3ducmV2LnhtbERPyWrDMBC9F/IPYgK5NXJanBQ3igmFlFAoxGovvQ3W&#10;xDa1RsZSvPx9dSjk+Hj7Pp9sKwbqfeNYwWadgCAunWm4UvD9dXp8AeEDssHWMSmYyUN+WDzsMTNu&#10;5IIGHSoRQ9hnqKAOocuk9GVNFv3adcSRu7reYoiwr6TpcYzhtpVPSbKVFhuODTV29FZT+atvVsGo&#10;5xHxekl10MXkPz67d7P9UWq1nI6vIAJN4S7+d5+Ngud0F/fHN/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uTLcMAAADdAAAADwAAAAAAAAAAAAAAAACYAgAAZHJzL2Rv&#10;d25yZXYueG1sUEsFBgAAAAAEAAQA9QAAAIgDAAAAAA==&#10;" path="m,l9986,3976,19942,,,xe" fillcolor="black" stroked="f">
                  <v:path arrowok="t" textboxrect="0,0,19942,3976"/>
                </v:shape>
                <v:shape id="Shape 3571" o:spid="_x0000_s1508" style="position:absolute;left:71674;top:89787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2zcMA&#10;AADdAAAADwAAAGRycy9kb3ducmV2LnhtbESP3WoCMRSE74W+QziF3ohmt+IPW6OIKHir7QMcN8fN&#10;0s3JkkSNb2+EQi+HmfmGWa6T7cSNfGgdKyjHBQji2umWGwU/3/vRAkSIyBo7x6TgQQHWq7fBEivt&#10;7nyk2yk2IkM4VKjAxNhXUobakMUwdj1x9i7OW4xZ+kZqj/cMt538LIqZtNhyXjDY09ZQ/Xu6WgXD&#10;jvXM7tLeJO3nk3Jz3J6nRqmP97T5AhEpxf/wX/ugFUym8xJeb/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F2zcMAAADdAAAADwAAAAAAAAAAAAAAAACYAgAAZHJzL2Rv&#10;d25yZXYueG1sUEsFBgAAAAAEAAQA9QAAAIgDAAAAAA==&#10;" path="m,l3975,9985r19942,l,xe" fillcolor="black" stroked="f">
                  <v:path arrowok="t" textboxrect="0,0,23917,9985"/>
                </v:shape>
                <v:shape id="Shape 3572" o:spid="_x0000_s1509" style="position:absolute;left:71674;top:89787;width:279;height:100;visibility:visible;mso-wrap-style:square;v-text-anchor:top" coordsize="27893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W0MYA&#10;AADdAAAADwAAAGRycy9kb3ducmV2LnhtbESPQWvCQBSE74X+h+UVvNVNFbVGV7EFa70IagWPj+wz&#10;Cc2+Ddmnpv/eLQgeh5n5hpnOW1epCzWh9GzgrZuAIs68LTk38LNfvr6DCoJssfJMBv4owHz2/DTF&#10;1Porb+myk1xFCIcUDRQidap1yApyGLq+Jo7eyTcOJcom17bBa4S7SveSZKgdlhwXCqzps6Dsd3d2&#10;BtZacpbD/jQ6b/ofi/ZoB1+rsTGdl3YxASXUyiN8b39bA/3BqAf/b+IT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GW0MYAAADdAAAADwAAAAAAAAAAAAAAAACYAgAAZHJz&#10;L2Rvd25yZXYueG1sUEsFBgAAAAAEAAQA9QAAAIsDAAAAAA==&#10;" path="m,l23917,9985,27893,,,xe" fillcolor="black" stroked="f">
                  <v:path arrowok="t" textboxrect="0,0,27893,9985"/>
                </v:shape>
                <v:shape id="Shape 3573" o:spid="_x0000_s1510" style="position:absolute;left:71235;top:89090;width:199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NWsQA&#10;AADdAAAADwAAAGRycy9kb3ducmV2LnhtbESPT4vCMBTE74LfITzBm6Yq/qEaRQRlWVhYoxdvj+bZ&#10;FpuX0kRbv/1mYWGPw8z8htnsOluJFzW+dKxgMk5AEGfOlJwruF6OoxUIH5ANVo5JwZs87Lb93gZT&#10;41o+00uHXEQI+xQVFCHUqZQ+K8iiH7uaOHp311gMUTa5NA22EW4rOU2ShbRYclwosKZDQdlDP62C&#10;Vr9bxPv3XAd97vznV30yi5tSw0G3X4MI1IX/8F/7wyiYzZcz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DVrEAAAA3QAAAA8AAAAAAAAAAAAAAAAAmAIAAGRycy9k&#10;b3ducmV2LnhtbFBLBQYAAAAABAAEAPUAAACJAwAAAAA=&#10;" path="m9986,l,3976r19942,l9986,xe" fillcolor="black" stroked="f">
                  <v:path arrowok="t" textboxrect="0,0,19942,3976"/>
                </v:shape>
                <v:shape id="Shape 3574" o:spid="_x0000_s1511" style="position:absolute;left:71195;top:89129;width:279;height:100;visibility:visible;mso-wrap-style:square;v-text-anchor:top" coordsize="2789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UIMYA&#10;AADdAAAADwAAAGRycy9kb3ducmV2LnhtbESPzW7CMBCE70h9B2srcWscflogxaCq5e9UqcADrOIl&#10;SWuv09iFwNNjpEocRzPzjWY6b60RR2p85VhBL0lBEOdOV1wo2O+WT2MQPiBrNI5JwZk8zGcPnSlm&#10;2p34i47bUIgIYZ+hgjKEOpPS5yVZ9ImriaN3cI3FEGVTSN3gKcKtkf00fZEWK44LJdb0XlL+s/2z&#10;CmhjVpPfb4u9xcWl64+lNavPvlLdx/btFUSgNtzD/+2NVjB4Hg3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UIMYAAADdAAAADwAAAAAAAAAAAAAAAACYAgAAZHJz&#10;L2Rvd25yZXYueG1sUEsFBgAAAAAEAAQA9QAAAIsDAAAAAA==&#10;" path="m3975,l,9984r27893,l3975,xe" fillcolor="black" stroked="f">
                  <v:path arrowok="t" textboxrect="0,0,27893,9984"/>
                </v:shape>
                <v:shape id="Shape 3575" o:spid="_x0000_s1512" style="position:absolute;left:71235;top:89129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avcYA&#10;AADdAAAADwAAAGRycy9kb3ducmV2LnhtbESPS2vDMBCE74H+B7GF3hq5jzxwooRQKPQUiPO+LdbG&#10;cmqtjKXGTn59VSjkOMzMN8x03tlKXKjxpWMFL/0EBHHudMmFgs3683kMwgdkjZVjUnAlD/PZQ2+K&#10;qXYtr+iShUJECPsUFZgQ6lRKnxuy6PuuJo7eyTUWQ5RNIXWDbYTbSr4myVBaLDkuGKzpw1D+nf1Y&#10;BbTYZcvjaHnYtbTF47s5X/ftTamnx24xARGoC/fwf/tLK3gbjA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GavcYAAADdAAAADwAAAAAAAAAAAAAAAACYAgAAZHJz&#10;L2Rvd25yZXYueG1sUEsFBgAAAAAEAAQA9QAAAIsDAAAAAA==&#10;" path="m,l23917,9984,19942,,,xe" fillcolor="black" stroked="f">
                  <v:path arrowok="t" textboxrect="0,0,23917,9984"/>
                </v:shape>
                <v:shape id="Shape 3576" o:spid="_x0000_s1513" style="position:absolute;left:71235;top:89329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uwsUA&#10;AADdAAAADwAAAGRycy9kb3ducmV2LnhtbESPQWvCQBSE70L/w/IKvelGi6nEbKQULKUg6NaLt0f2&#10;mQSzb0N2a+K/7xYEj8PMfMPkm9G24kq9bxwrmM8SEMSlMw1XCo4/2+kKhA/IBlvHpOBGHjbF0yTH&#10;zLiBD3TVoRIRwj5DBXUIXSalL2uy6GeuI47e2fUWQ5R9JU2PQ4TbVi6SJJUWG44LNXb0UVN50b9W&#10;waBvA+J5v9RBH0b/ves+TXpS6uV5fF+DCDSGR/je/jIKXpdvKfy/i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q7CxQAAAN0AAAAPAAAAAAAAAAAAAAAAAJgCAABkcnMv&#10;ZG93bnJldi54bWxQSwUGAAAAAAQABAD1AAAAigMAAAAA&#10;" path="m,l9986,3976,19942,,,xe" fillcolor="black" stroked="f">
                  <v:path arrowok="t" textboxrect="0,0,19942,3976"/>
                </v:shape>
                <v:shape id="Shape 3577" o:spid="_x0000_s1514" style="position:absolute;left:71195;top:89229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4QHcYA&#10;AADdAAAADwAAAGRycy9kb3ducmV2LnhtbESPQWvCQBSE74L/YXkFL1I3aq0ldRURREUQatv7I/ua&#10;hGTfhuwmRn+9KxQ8DjPzDbNYdaYULdUut6xgPIpAECdW55wq+Pnevn6AcB5ZY2mZFFzJwWrZ7y0w&#10;1vbCX9SefSoChF2MCjLvq1hKl2Rk0I1sRRy8P1sb9EHWqdQ1XgLclHISRe/SYM5hIcOKNhklxbkx&#10;Co67YUO3A69PbfE7vBZvu9xspkoNXrr1JwhPnX+G/9t7rWA6m8/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4QHcYAAADdAAAADwAAAAAAAAAAAAAAAACYAgAAZHJz&#10;L2Rvd25yZXYueG1sUEsFBgAAAAAEAAQA9QAAAIsDAAAAAA==&#10;" path="m,l3975,9956r19942,l,xe" fillcolor="black" stroked="f">
                  <v:path arrowok="t" textboxrect="0,0,23917,9956"/>
                </v:shape>
                <v:shape id="Shape 3578" o:spid="_x0000_s1515" style="position:absolute;left:71195;top:89229;width:279;height:100;visibility:visible;mso-wrap-style:square;v-text-anchor:top" coordsize="27893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pIb8A&#10;AADdAAAADwAAAGRycy9kb3ducmV2LnhtbERPy4rCMBTdC/5DuII7TR3RajWKKIIIgq8PuDTXttjc&#10;lCSjnb+fLASXh/NerltTixc5X1lWMBomIIhzqysuFNxv+8EMhA/IGmvLpOCPPKxX3c4SM23ffKHX&#10;NRQihrDPUEEZQpNJ6fOSDPqhbYgj97DOYIjQFVI7fMdwU8ufJJlKgxXHhhIb2paUP6+/RsEppUsl&#10;D8db0/rNdieNm4dzqlS/124WIAK14Sv+uA9awXiSxrnxTX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IakhvwAAAN0AAAAPAAAAAAAAAAAAAAAAAJgCAABkcnMvZG93bnJl&#10;di54bWxQSwUGAAAAAAQABAD1AAAAhAMAAAAA&#10;" path="m,l23917,9956,27893,,,xe" fillcolor="black" stroked="f">
                  <v:path arrowok="t" textboxrect="0,0,27893,9956"/>
                </v:shape>
                <v:shape id="Shape 3579" o:spid="_x0000_s1516" style="position:absolute;left:68744;top:86199;width:199;height:40;visibility:visible;mso-wrap-style:square;v-text-anchor:top" coordsize="19942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3asYA&#10;AADdAAAADwAAAGRycy9kb3ducmV2LnhtbESPT2vCQBTE70K/w/IKvYhuVPyXukoRCsWbtgWPz91n&#10;Esy+Ddk1Sf30riD0OMzMb5jVprOlaKj2hWMFo2ECglg7U3Cm4Of7c7AA4QOywdIxKfgjD5v1S2+F&#10;qXEt76k5hExECPsUFeQhVKmUXudk0Q9dRRy9s6sthijrTJoa2wi3pRwnyUxaLDgu5FjRNid9OVyt&#10;gnFX3lobjpdT0m9+dyOtT7NWK/X22n28gwjUhf/ws/1lFEym8yU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e3asYAAADdAAAADwAAAAAAAAAAAAAAAACYAgAAZHJz&#10;L2Rvd25yZXYueG1sUEsFBgAAAAAEAAQA9QAAAIsDAAAAAA==&#10;" path="m9955,l,4005r19942,l9955,xe" fillcolor="black" stroked="f">
                  <v:path arrowok="t" textboxrect="0,0,19942,4005"/>
                </v:shape>
                <v:shape id="Shape 3580" o:spid="_x0000_s1517" style="position:absolute;left:68704;top:86239;width:279;height:100;visibility:visible;mso-wrap-style:square;v-text-anchor:top" coordsize="27893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VAMEA&#10;AADdAAAADwAAAGRycy9kb3ducmV2LnhtbERPy4rCMBTdD/gP4QqzG1OVsbU2iigDMiD4+oBLc22L&#10;zU1Jota/N4uBWR7Ou1j1phUPcr6xrGA8SkAQl1Y3XCm4nH++MhA+IGtsLZOCF3lYLQcfBebaPvlI&#10;j1OoRAxhn6OCOoQul9KXNRn0I9sRR+5qncEQoaukdviM4aaVkySZSYMNx4YaO9rUVN5Od6Ngn9Kx&#10;kbvfc9f79WYrjZuHQ6rU57BfL0AE6sO/+M+90wqm31ncH9/EJ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C1QDBAAAA3QAAAA8AAAAAAAAAAAAAAAAAmAIAAGRycy9kb3du&#10;cmV2LnhtbFBLBQYAAAAABAAEAPUAAACGAwAAAAA=&#10;" path="m3975,l,9956r27893,l3975,xe" fillcolor="black" stroked="f">
                  <v:path arrowok="t" textboxrect="0,0,27893,9956"/>
                </v:shape>
                <v:shape id="Shape 3581" o:spid="_x0000_s1518" style="position:absolute;left:68744;top:86239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d1ccA&#10;AADdAAAADwAAAGRycy9kb3ducmV2LnhtbESPQWvCQBSE74X+h+UVehHdpLYiqatIoKQiCFV7f2Rf&#10;k5Ds25DdxNhf7wqFHoeZ+YZZbUbTiIE6V1lWEM8iEMS51RUXCs6nj+kShPPIGhvLpOBKDjbrx4cV&#10;Jtpe+IuGoy9EgLBLUEHpfZtI6fKSDLqZbYmD92M7gz7IrpC6w0uAm0a+RNFCGqw4LJTYUlpSXh97&#10;o2CfTXr63fH2MNTfk2v9mlUmnSv1/DRu30F4Gv1/+K/9qRXM35Yx3N+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OXdXHAAAA3QAAAA8AAAAAAAAAAAAAAAAAmAIAAGRy&#10;cy9kb3ducmV2LnhtbFBLBQYAAAAABAAEAPUAAACMAwAAAAA=&#10;" path="m,l23917,9956,19942,,,xe" fillcolor="black" stroked="f">
                  <v:path arrowok="t" textboxrect="0,0,23917,9956"/>
                </v:shape>
                <v:shape id="Shape 3582" o:spid="_x0000_s1519" style="position:absolute;left:68744;top:86439;width:199;height:40;visibility:visible;mso-wrap-style:square;v-text-anchor:top" coordsize="19942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VPMUA&#10;AADdAAAADwAAAGRycy9kb3ducmV2LnhtbESPT4vCMBTE74LfIbyFvcia2kWRrlFkQRBv/gOPz+Rt&#10;W2xeSpNtu356syB4HGbmN8xi1dtKtNT40rGCyTgBQaydKTlXcDpuPuYgfEA2WDkmBX/kYbUcDhaY&#10;GdfxntpDyEWEsM9QQRFCnUnpdUEW/djVxNH7cY3FEGWTS9NgF+G2kmmSzKTFkuNCgTV9F6Rvh1+r&#10;IO2re2fD5XZNRu15N9H6Ouu0Uu9v/foLRKA+vMLP9tYo+JzOU/h/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lU8xQAAAN0AAAAPAAAAAAAAAAAAAAAAAJgCAABkcnMv&#10;ZG93bnJldi54bWxQSwUGAAAAAAQABAD1AAAAigMAAAAA&#10;" path="m,l9955,4005,19942,,,xe" fillcolor="black" stroked="f">
                  <v:path arrowok="t" textboxrect="0,0,19942,4005"/>
                </v:shape>
                <v:shape id="Shape 3583" o:spid="_x0000_s1520" style="position:absolute;left:68704;top:86339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zEscA&#10;AADdAAAADwAAAGRycy9kb3ducmV2LnhtbESPT2vCQBTE70K/w/IK3urG+gebukoRhKp4UEtpb4/s&#10;cxOSfRuyWxO/vSsUPA4z8xtmvuxsJS7U+MKxguEgAUGcOV2wUfB1Wr/MQPiArLFyTAqu5GG5eOrN&#10;MdWu5QNdjsGICGGfooI8hDqV0mc5WfQDVxNH7+waiyHKxkjdYBvhtpKvSTKVFguOCznWtMopK49/&#10;VoF527vw/duOk4257mjyU9JqWyrVf+4+3kEE6sIj/N/+1ApGk9kI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B8xLHAAAA3QAAAA8AAAAAAAAAAAAAAAAAmAIAAGRy&#10;cy9kb3ducmV2LnhtbFBLBQYAAAAABAAEAPUAAACMAwAAAAA=&#10;" path="m,l3975,9955r19942,l,xe" fillcolor="black" stroked="f">
                  <v:path arrowok="t" textboxrect="0,0,23917,9955"/>
                </v:shape>
                <v:shape id="Shape 3584" o:spid="_x0000_s1521" style="position:absolute;left:68704;top:86339;width:279;height:100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olsYA&#10;AADdAAAADwAAAGRycy9kb3ducmV2LnhtbESP0WrCQBRE3wv+w3KFvulGba3GrCLFloL4UO0H3GZv&#10;stHs3ZDdxvj33YLQx2FmzjDZpre16Kj1lWMFk3ECgjh3uuJSwdfpbbQA4QOyxtoxKbiRh8168JBh&#10;qt2VP6k7hlJECPsUFZgQmlRKnxuy6MeuIY5e4VqLIcq2lLrFa4TbWk6TZC4tVhwXDDb0aii/HH+s&#10;guL7pd8b4nD2TXdbzi67w+l9p9TjsN+uQATqw3/43v7QCmbPiyf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kolsYAAADdAAAADwAAAAAAAAAAAAAAAACYAgAAZHJz&#10;L2Rvd25yZXYueG1sUEsFBgAAAAAEAAQA9QAAAIsDAAAAAA==&#10;" path="m,l23917,9955,27893,,,xe" fillcolor="black" stroked="f">
                  <v:path arrowok="t" textboxrect="0,0,27893,9955"/>
                </v:shape>
                <v:shape id="Shape 3585" o:spid="_x0000_s1522" style="position:absolute;left:61249;top:93156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cYscA&#10;AADdAAAADwAAAGRycy9kb3ducmV2LnhtbESP0WrCQBRE3wv+w3KFvtWNFqOkrmKFYuKD0MQPuM3e&#10;JqHZu2l2a+LfdwtCH4eZOcNsdqNpxZV611hWMJ9FIIhLqxuuFFyKt6c1COeRNbaWScGNHOy2k4cN&#10;JtoO/E7X3FciQNglqKD2vkukdGVNBt3MdsTB+7S9QR9kX0nd4xDgppWLKIqlwYbDQo0dHWoqv/If&#10;o+A7O6YHvJ1fT+ePIl7Fi+OYZazU43Tcv4DwNPr/8L2dagXPy/US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NXGLHAAAA3QAAAA8AAAAAAAAAAAAAAAAAmAIAAGRy&#10;cy9kb3ducmV2LnhtbFBLBQYAAAAABAAEAPUAAACMAwAAAAA=&#10;" path="m9984,l,3976r19941,l9984,xe" fillcolor="black" stroked="f">
                  <v:path arrowok="t" textboxrect="0,0,19941,3976"/>
                </v:shape>
                <v:shape id="Shape 3586" o:spid="_x0000_s1523" style="position:absolute;left:61210;top:93195;width:278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qssQA&#10;AADdAAAADwAAAGRycy9kb3ducmV2LnhtbESPQYvCMBSE74L/ITzBm6auWKQaRdwVPOxFLZ6fzbOt&#10;Ni/dJtbuvzcLCx6HmfmGWa47U4mWGldaVjAZRyCIM6tLzhWkp91oDsJ5ZI2VZVLwSw7Wq35viYm2&#10;Tz5Qe/S5CBB2CSoovK8TKV1WkEE3tjVx8K62MeiDbHKpG3wGuKnkRxTF0mDJYaHAmrYFZffjwyjo&#10;3Kd2P+fb95ViM5Vfh3t7kalSw0G3WYDw1Pl3+L+91wqms3kMf2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qrLEAAAA3QAAAA8AAAAAAAAAAAAAAAAAmAIAAGRycy9k&#10;b3ducmV2LnhtbFBLBQYAAAAABAAEAPUAAACJAwAAAAA=&#10;" path="m3976,l,9984r27894,l3976,xe" fillcolor="black" stroked="f">
                  <v:path arrowok="t" textboxrect="0,0,27894,9984"/>
                </v:shape>
                <v:shape id="Shape 3587" o:spid="_x0000_s1524" style="position:absolute;left:61249;top:93195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RdscA&#10;AADdAAAADwAAAGRycy9kb3ducmV2LnhtbESPQWvCQBSE7wX/w/KE3nRTW6tEV5FCoSeh0dp6e2Sf&#10;2dTs25DdmuivdwWhx2FmvmHmy85W4kSNLx0reBomIIhzp0suFGw374MpCB+QNVaOScGZPCwXvYc5&#10;ptq1/EmnLBQiQtinqMCEUKdS+tyQRT90NXH0Dq6xGKJsCqkbbCPcVnKUJK/SYslxwWBNb4byY/Zn&#10;FdBql633k/XPrqUv3L+Y3/N3e1Hqsd+tZiACdeE/fG9/aAXP4+kE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q0XbHAAAA3QAAAA8AAAAAAAAAAAAAAAAAmAIAAGRy&#10;cy9kb3ducmV2LnhtbFBLBQYAAAAABAAEAPUAAACMAwAAAAA=&#10;" path="m,l23917,9984,19941,,,xe" fillcolor="black" stroked="f">
                  <v:path arrowok="t" textboxrect="0,0,23917,9984"/>
                </v:shape>
                <v:shape id="Shape 3588" o:spid="_x0000_s1525" style="position:absolute;left:61249;top:93395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z/MQA&#10;AADdAAAADwAAAGRycy9kb3ducmV2LnhtbERPzWrCQBC+F/oOyxS8NZtaTCVmI1UoJj0I1T7AmJ0m&#10;odnZmF1NfHv3UOjx4/vP1pPpxJUG11pW8BLFIIgrq1uuFXwfP56XIJxH1thZJgU3crDOHx8yTLUd&#10;+YuuB1+LEMIuRQWN930qpasaMugi2xMH7scOBn2AQy31gGMIN52cx3EiDbYcGhrsadtQ9Xu4GAXn&#10;clds8bbffO5Px+Qtme+msmSlZk/T+wqEp8n/i//chVbwuliGueFNe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8/zEAAAA3QAAAA8AAAAAAAAAAAAAAAAAmAIAAGRycy9k&#10;b3ducmV2LnhtbFBLBQYAAAAABAAEAPUAAACJAwAAAAA=&#10;" path="m,l9984,3976,19941,,,xe" fillcolor="black" stroked="f">
                  <v:path arrowok="t" textboxrect="0,0,19941,3976"/>
                </v:shape>
                <v:shape id="Shape 3589" o:spid="_x0000_s1526" style="position:absolute;left:61210;top:93295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hR08YA&#10;AADdAAAADwAAAGRycy9kb3ducmV2LnhtbESPQWvCQBSE74L/YXkFL1I3ai02dRURREUQatv7I/ua&#10;hGTfhuwmRn+9KxQ8DjPzDbNYdaYULdUut6xgPIpAECdW55wq+Pnevs5BOI+ssbRMCq7kYLXs9xYY&#10;a3vhL2rPPhUBwi5GBZn3VSylSzIy6Ea2Ig7en60N+iDrVOoaLwFuSjmJondpMOewkGFFm4yS4twY&#10;BcfdsKHbgdentvgdXou3XW42U6UGL936E4Snzj/D/+29VjCdzT/g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hR08YAAADdAAAADwAAAAAAAAAAAAAAAACYAgAAZHJz&#10;L2Rvd25yZXYueG1sUEsFBgAAAAAEAAQA9QAAAIsDAAAAAA==&#10;" path="m,l3976,9956r19941,l,xe" fillcolor="black" stroked="f">
                  <v:path arrowok="t" textboxrect="0,0,23917,9956"/>
                </v:shape>
                <v:shape id="Shape 3590" o:spid="_x0000_s1527" style="position:absolute;left:61210;top:93295;width:278;height:100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o08AA&#10;AADdAAAADwAAAGRycy9kb3ducmV2LnhtbERPS2vCQBC+C/0PyxR6Ed1oUUzqKlIoeKwP9DpkxyQ0&#10;Oxuy20367zuHQo8f33u7H12rEvWh8WxgMc9AEZfeNlwZuF4+ZhtQISJbbD2TgR8KsN89TbZYWD/w&#10;idI5VkpCOBRooI6xK7QOZU0Ow9x3xMI9fO8wCuwrbXscJNy1eplla+2wYWmosaP3msqv87eTEtsk&#10;d5vq4334zBOn6K65XRrz8jwe3kBFGuO/+M99tAZeV7nslzfy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Mo08AAAADdAAAADwAAAAAAAAAAAAAAAACYAgAAZHJzL2Rvd25y&#10;ZXYueG1sUEsFBgAAAAAEAAQA9QAAAIUDAAAAAA==&#10;" path="m,l23917,9956,27894,,,xe" fillcolor="black" stroked="f">
                  <v:path arrowok="t" textboxrect="0,0,27894,9956"/>
                </v:shape>
                <v:shape id="Shape 3591" o:spid="_x0000_s1528" style="position:absolute;left:56386;top:97760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7K8UA&#10;AADdAAAADwAAAGRycy9kb3ducmV2LnhtbESPzWrDMBCE74G8g9hAbonsBpfGjRKMwRDIqUlpc9xa&#10;W9vUWhlL9c/bV4VCj8PMfMMcTpNpxUC9aywriLcRCOLS6oYrBa+3YvMEwnlkja1lUjCTg9NxuThg&#10;qu3ILzRcfSUChF2KCmrvu1RKV9Zk0G1tRxy8T9sb9EH2ldQ9jgFuWvkQRY/SYMNhocaO8prKr+u3&#10;UcBNXLzfksvHm8Gk3FfzPcP8rtR6NWXPIDxN/j/81z5rBbtkH8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HsrxQAAAN0AAAAPAAAAAAAAAAAAAAAAAJgCAABkcnMv&#10;ZG93bnJldi54bWxQSwUGAAAAAAQABAD1AAAAigMAAAAA&#10;" path="m9955,l,3976r19912,l9955,xe" fillcolor="black" stroked="f">
                  <v:path arrowok="t" textboxrect="0,0,19912,3976"/>
                </v:shape>
                <v:shape id="Shape 3592" o:spid="_x0000_s1529" style="position:absolute;left:56346;top:97800;width:279;height:99;visibility:visible;mso-wrap-style:square;v-text-anchor:top" coordsize="2792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MicUA&#10;AADdAAAADwAAAGRycy9kb3ducmV2LnhtbESP0WrCQBRE3wv+w3IF3+rGWMWmrsEGCkVETNoPuGSv&#10;STB7N82uGv++KxT6OMzMGWadDqYVV+pdY1nBbBqBIC6tbrhS8P318bwC4TyyxtYyKbiTg3Qzelpj&#10;ou2Nc7oWvhIBwi5BBbX3XSKlK2sy6Ka2Iw7eyfYGfZB9JXWPtwA3rYyjaCkNNhwWauwoq6k8Fxej&#10;4OV4IbMq3+PdQur9T3anHeYHpSbjYfsGwtPg/8N/7U+tYL54jeHx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oyJxQAAAN0AAAAPAAAAAAAAAAAAAAAAAJgCAABkcnMv&#10;ZG93bnJldi54bWxQSwUGAAAAAAQABAD1AAAAigMAAAAA&#10;" path="m4005,l,9984r27923,l4005,xe" fillcolor="black" stroked="f">
                  <v:path arrowok="t" textboxrect="0,0,27923,9984"/>
                </v:shape>
                <v:shape id="Shape 3593" o:spid="_x0000_s1530" style="position:absolute;left:56386;top:97800;width:239;height:99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BqMYA&#10;AADdAAAADwAAAGRycy9kb3ducmV2LnhtbESPS2vDMBCE74X+B7GF3hq5TfNyooRQKPQUqPO+LdbG&#10;cmutjKXGTn99FCj0OMzMN8xs0dlKnKnxpWMFz70EBHHudMmFgs36/WkMwgdkjZVjUnAhD4v5/d0M&#10;U+1a/qRzFgoRIexTVGBCqFMpfW7Iou+5mjh6J9dYDFE2hdQNthFuK/mSJENpseS4YLCmN0P5d/Zj&#10;FdByl62Oo9Vh19IWj6/m67Jvf5V6fOiWUxCBuvAf/mt/aAX9waQP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hBqMYAAADdAAAADwAAAAAAAAAAAAAAAACYAgAAZHJz&#10;L2Rvd25yZXYueG1sUEsFBgAAAAAEAAQA9QAAAIsDAAAAAA==&#10;" path="m,l23917,9984,19912,,,xe" fillcolor="black" stroked="f">
                  <v:path arrowok="t" textboxrect="0,0,23917,9984"/>
                </v:shape>
                <v:shape id="Shape 3594" o:spid="_x0000_s1531" style="position:absolute;left:56386;top:97999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Ys8UA&#10;AADdAAAADwAAAGRycy9kb3ducmV2LnhtbESPQWvCQBSE7wX/w/IEb3WjbaRGVxEhIPRUI63H1+wz&#10;CWbfhuzWJP++Kwgeh5n5hllve1OLG7WusqxgNo1AEOdWV1woOGXp6wcI55E11pZJwUAOtpvRyxoT&#10;bTv+otvRFyJA2CWooPS+SaR0eUkG3dQ2xMG72NagD7ItpG6xC3BTy3kULaTBisNCiQ3tS8qvxz+j&#10;gKtZ+pPFn7/fBuN8WQznHe7PSk3G/W4FwlPvn+FH+6AVvMXLd7i/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9izxQAAAN0AAAAPAAAAAAAAAAAAAAAAAJgCAABkcnMv&#10;ZG93bnJldi54bWxQSwUGAAAAAAQABAD1AAAAigMAAAAA&#10;" path="m,l9955,3976,19912,,,xe" fillcolor="black" stroked="f">
                  <v:path arrowok="t" textboxrect="0,0,19912,3976"/>
                </v:shape>
                <v:shape id="Shape 3595" o:spid="_x0000_s1532" style="position:absolute;left:56346;top:97899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NC8cA&#10;AADdAAAADwAAAGRycy9kb3ducmV2LnhtbESP3WrCQBSE7wt9h+UUvBHdtFax0VVEECuC4E/vD9lj&#10;EpI9G7KbGPv03YLg5TAz3zDzZWdK0VLtcssK3ocRCOLE6pxTBZfzZjAF4TyyxtIyKbiTg+Xi9WWO&#10;sbY3PlJ78qkIEHYxKsi8r2IpXZKRQTe0FXHwrrY26IOsU6lrvAW4KeVHFE2kwZzDQoYVrTNKilNj&#10;FOy3/YZ+d7w6tMVP/158bnOzHinVe+tWMxCeOv8MP9rfWsFo/DWG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szQvHAAAA3QAAAA8AAAAAAAAAAAAAAAAAmAIAAGRy&#10;cy9kb3ducmV2LnhtbFBLBQYAAAAABAAEAPUAAACMAwAAAAA=&#10;" path="m,l4005,9956r19912,l,xe" fillcolor="black" stroked="f">
                  <v:path arrowok="t" textboxrect="0,0,23917,9956"/>
                </v:shape>
                <v:shape id="Shape 3596" o:spid="_x0000_s1533" style="position:absolute;left:56346;top:97899;width:279;height:100;visibility:visible;mso-wrap-style:square;v-text-anchor:top" coordsize="27923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MDMcA&#10;AADdAAAADwAAAGRycy9kb3ducmV2LnhtbESPQWvCQBSE7wX/w/KE3uomLRFNsxEVhNJDi7ba6yP7&#10;TILZt2l21dRf7woFj8PMfMNks9404kSdqy0riEcRCOLC6ppLBd9fq6cJCOeRNTaWScEfOZjlg4cM&#10;U23PvKbTxpciQNilqKDyvk2ldEVFBt3ItsTB29vOoA+yK6Xu8BzgppHPUTSWBmsOCxW2tKyoOGyO&#10;RkGy2K0v8fb3uIri5H23NFx/fvwo9Tjs568gPPX+Hv5vv2kFL8l0DLc34QnI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ZDAzHAAAA3QAAAA8AAAAAAAAAAAAAAAAAmAIAAGRy&#10;cy9kb3ducmV2LnhtbFBLBQYAAAAABAAEAPUAAACMAwAAAAA=&#10;" path="m,l23917,9956,27923,,,xe" fillcolor="black" stroked="f">
                  <v:path arrowok="t" textboxrect="0,0,27923,9956"/>
                </v:shape>
                <v:shape id="Shape 3597" o:spid="_x0000_s1534" style="position:absolute;left:48972;top:102185;width:199;height:39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zo8YA&#10;AADdAAAADwAAAGRycy9kb3ducmV2LnhtbESP0WrCQBRE34X+w3KFvtWNimkb3UhrEfoiqOkHXLLX&#10;JCR7N93daurXd4WCj8PMnGFW68F04kzON5YVTCcJCOLS6oYrBV/F9ukFhA/IGjvLpOCXPKzzh9EK&#10;M20vfKDzMVQiQthnqKAOoc+k9GVNBv3E9sTRO1lnMETpKqkdXiLcdHKWJKk02HBcqLGnTU1le/wx&#10;Ctp5unHXYpcsTJh9fBf7d2fTg1KP4+FtCSLQEO7h//anVjBfvD7D7U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Azo8YAAADdAAAADwAAAAAAAAAAAAAAAACYAgAAZHJz&#10;L2Rvd25yZXYueG1sUEsFBgAAAAAEAAQA9QAAAIsDAAAAAA==&#10;" path="m9955,l,3976r19911,l9955,xe" fillcolor="black" stroked="f">
                  <v:path arrowok="t" textboxrect="0,0,19911,3976"/>
                </v:shape>
                <v:shape id="Shape 3598" o:spid="_x0000_s1535" style="position:absolute;left:48932;top:102224;width:279;height:100;visibility:visible;mso-wrap-style:square;v-text-anchor:top" coordsize="2792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j8MQA&#10;AADdAAAADwAAAGRycy9kb3ducmV2LnhtbERPTWvCQBC9F/oflil4q5tWLBpdpQjF0lONluJtzI5J&#10;2uxsyI5J+u/dQ8Hj430v14OrVUdtqDwbeBonoIhzbysuDBz2b48zUEGQLdaeycAfBViv7u+WmFrf&#10;8466TAoVQzikaKAUaVKtQ16SwzD2DXHkzr51KBG2hbYt9jHc1fo5SV60w4pjQ4kNbUrKf7OLM/Aj&#10;p6N869PH9vyZf+03WT+dd4Uxo4fhdQFKaJCb+N/9bg1MpvM4N76JT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3o/DEAAAA3QAAAA8AAAAAAAAAAAAAAAAAmAIAAGRycy9k&#10;b3ducmV2LnhtbFBLBQYAAAAABAAEAPUAAACJAwAAAAA=&#10;" path="m4006,l,9986r27924,l4006,xe" fillcolor="black" stroked="f">
                  <v:path arrowok="t" textboxrect="0,0,27924,9986"/>
                </v:shape>
                <v:shape id="Shape 3599" o:spid="_x0000_s1536" style="position:absolute;left:48972;top:102224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/eMcA&#10;AADdAAAADwAAAGRycy9kb3ducmV2LnhtbESPT2vCQBTE7wW/w/IEb3VjrWJSVxGhYNGDfwLt8ZF9&#10;zQazb0N2o/HbdwuFHoeZ+Q2zXPe2FjdqfeVYwWScgCAunK64VJBf3p8XIHxA1lg7JgUP8rBeDZ6W&#10;mGl35xPdzqEUEcI+QwUmhCaT0heGLPqxa4ij9+1aiyHKtpS6xXuE21q+JMlcWqw4LhhsaGuouJ47&#10;q4BMvj9dX7E7fG6PH/vuK813j1Sp0bDfvIEI1If/8F97pxVMZ2k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K/3jHAAAA3QAAAA8AAAAAAAAAAAAAAAAAmAIAAGRy&#10;cy9kb3ducmV2LnhtbFBLBQYAAAAABAAEAPUAAACMAwAAAAA=&#10;" path="m,l23917,9986,19911,,,xe" fillcolor="black" stroked="f">
                  <v:path arrowok="t" textboxrect="0,0,23917,9986"/>
                </v:shape>
                <v:shape id="Shape 3600" o:spid="_x0000_s1537" style="position:absolute;left:48972;top:102424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fLMIA&#10;AADdAAAADwAAAGRycy9kb3ducmV2LnhtbERP3WrCMBS+H/gO4Qy8m8kUi3RGUcdgNwNt9wCH5tgW&#10;m5OaRK17+uVC8PLj+1+uB9uJK/nQOtbwPlEgiCtnWq41/JZfbwsQISIb7ByThjsFWK9GL0vMjbvx&#10;ga5FrEUK4ZCjhibGPpcyVA1ZDBPXEyfu6LzFmKCvpfF4S+G2k1OlMmmx5dTQYE+7hqpTcbEaTrNs&#10;5//KHzW3cfp5Lvdb77KD1uPXYfMBItIQn+KH+9tomGUq7U9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l8swgAAAN0AAAAPAAAAAAAAAAAAAAAAAJgCAABkcnMvZG93&#10;bnJldi54bWxQSwUGAAAAAAQABAD1AAAAhwMAAAAA&#10;" path="m,l9955,3976,19911,,,xe" fillcolor="black" stroked="f">
                  <v:path arrowok="t" textboxrect="0,0,19911,3976"/>
                </v:shape>
                <v:shape id="Shape 3601" o:spid="_x0000_s1538" style="position:absolute;left:48932;top:102324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q2MYA&#10;AADdAAAADwAAAGRycy9kb3ducmV2LnhtbESPT2sCMRTE74LfIbxCb5rYP9KuRhGhYBUPtaXU22Pz&#10;ml1287Jsort+eyMUehxm5jfMfNm7WpypDaVnDZOxAkGce1Oy1fD1+TZ6AREissHaM2m4UIDlYjiY&#10;Y2Z8xx90PkQrEoRDhhqKGJtMypAX5DCMfUOcvF/fOoxJtlaaFrsEd7V8UGoqHZacFgpsaF1QXh1O&#10;ToN93fv4feye1Lu97Oj5p6L1ttL6/q5fzUBE6uN/+K+9MRoep2oC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mq2MYAAADdAAAADwAAAAAAAAAAAAAAAACYAgAAZHJz&#10;L2Rvd25yZXYueG1sUEsFBgAAAAAEAAQA9QAAAIsDAAAAAA==&#10;" path="m,l4006,9955r19911,l,xe" fillcolor="black" stroked="f">
                  <v:path arrowok="t" textboxrect="0,0,23917,9955"/>
                </v:shape>
                <v:shape id="Shape 3602" o:spid="_x0000_s1539" style="position:absolute;left:48932;top:102324;width:279;height:100;visibility:visible;mso-wrap-style:square;v-text-anchor:top" coordsize="2792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2Y8gA&#10;AADdAAAADwAAAGRycy9kb3ducmV2LnhtbESPQUsDMRSE74L/ITzBm03cYlu2TYuUqhUP0nYve3ts&#10;XneXbl6WJLarv74RBI/DzHzDLFaD7cSZfGgda3gcKRDElTMt1xqKw8vDDESIyAY7x6ThmwKslrc3&#10;C8yNu/COzvtYiwThkKOGJsY+lzJUDVkMI9cTJ+/ovMWYpK+l8XhJcNvJTKmJtNhyWmiwp3VD1Wn/&#10;ZTVMgy/ia5mdNmX2Vo6fPtT7z2eh9f3d8DwHEWmI/+G/9tZoGE9UBr9v0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9LZjyAAAAN0AAAAPAAAAAAAAAAAAAAAAAJgCAABk&#10;cnMvZG93bnJldi54bWxQSwUGAAAAAAQABAD1AAAAjQMAAAAA&#10;" path="m,l23917,9955,27924,,,xe" fillcolor="black" stroked="f">
                  <v:path arrowok="t" textboxrect="0,0,27924,9955"/>
                </v:shape>
                <v:shape id="Shape 3603" o:spid="_x0000_s1540" style="position:absolute;left:48453;top:101527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fW8MA&#10;AADdAAAADwAAAGRycy9kb3ducmV2LnhtbESPQYvCMBSE7wv+h/AEb2uqskWqUURQZGFBoxdvj+bZ&#10;FpuX0kRb//1mYcHjMDPfMMt1b2vxpNZXjhVMxgkI4tyZigsFl/Pucw7CB2SDtWNS8CIP69XgY4mZ&#10;cR2f6KlDISKEfYYKyhCaTEqfl2TRj11DHL2bay2GKNtCmha7CLe1nCZJKi1WHBdKbGhbUn7XD6ug&#10;068O8Xb80kGfev/90+xNelVqNOw3CxCB+vAO/7cPRsEsTWbw9y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ofW8MAAADdAAAADwAAAAAAAAAAAAAAAACYAgAAZHJzL2Rv&#10;d25yZXYueG1sUEsFBgAAAAAEAAQA9QAAAIgDAAAAAA==&#10;" path="m9985,l,3976r19942,l9985,xe" fillcolor="black" stroked="f">
                  <v:path arrowok="t" textboxrect="0,0,19942,3976"/>
                </v:shape>
                <v:shape id="Shape 3604" o:spid="_x0000_s1541" style="position:absolute;left:48413;top:101567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3f8QA&#10;AADdAAAADwAAAGRycy9kb3ducmV2LnhtbESPQWsCMRSE70L/Q3iF3jSrFZHVKCIILa2Ka6HXx+a5&#10;Wdy8LEmq239vBMHjMDPfMPNlZxtxIR9qxwqGgwwEcel0zZWCn+OmPwURIrLGxjEp+KcAy8VLb465&#10;dlc+0KWIlUgQDjkqMDG2uZShNGQxDFxLnLyT8xZjkr6S2uM1wW0jR1k2kRZrTgsGW1obKs/Fn1Xw&#10;ez5pv9qGcbH+3O2/zfErBvRKvb12qxmISF18hh/tD63gfZKN4f4mP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93/EAAAA3QAAAA8AAAAAAAAAAAAAAAAAmAIAAGRycy9k&#10;b3ducmV2LnhtbFBLBQYAAAAABAAEAPUAAACJAwAAAAA=&#10;" path="m3976,l,9986r27894,l3976,xe" fillcolor="black" stroked="f">
                  <v:path arrowok="t" textboxrect="0,0,27894,9986"/>
                </v:shape>
                <v:shape id="Shape 3605" o:spid="_x0000_s1542" style="position:absolute;left:48453;top:101567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BhscA&#10;AADdAAAADwAAAGRycy9kb3ducmV2LnhtbESPW2vCQBSE3wv9D8sp9K1u6o2auooIgkUfvATax0P2&#10;NBvMng3ZjcZ/7wqCj8PMfMNM552txJkaXzpW8NlLQBDnTpdcKMiOq48vED4ga6wck4IreZjPXl+m&#10;mGp34T2dD6EQEcI+RQUmhDqV0ueGLPqeq4mj9+8aiyHKppC6wUuE20r2k2QsLZYcFwzWtDSUnw6t&#10;VUAm2+xPQ2y3v8vdz6b9m2Tr60Sp97du8Q0iUBee4Ud7rRUMxskI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oAYbHAAAA3QAAAA8AAAAAAAAAAAAAAAAAmAIAAGRy&#10;cy9kb3ducmV2LnhtbFBLBQYAAAAABAAEAPUAAACMAwAAAAA=&#10;" path="m,l23917,9986,19942,,,xe" fillcolor="black" stroked="f">
                  <v:path arrowok="t" textboxrect="0,0,23917,9986"/>
                </v:shape>
                <v:shape id="Shape 3606" o:spid="_x0000_s1543" style="position:absolute;left:48453;top:101766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8w8MA&#10;AADdAAAADwAAAGRycy9kb3ducmV2LnhtbESPQYvCMBSE74L/ITxhb5rqsmWpRhFBkYUFzXrx9mie&#10;bbF5KU209d9vBMHjMDPfMItVb2txp9ZXjhVMJwkI4tyZigsFp7/t+BuED8gGa8ek4EEeVsvhYIGZ&#10;cR0f6a5DISKEfYYKyhCaTEqfl2TRT1xDHL2Lay2GKNtCmha7CLe1nCVJKi1WHBdKbGhTUn7VN6ug&#10;048O8XL40kEfe//z2+xMelbqY9Sv5yAC9eEdfrX3RsFnmqT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28w8MAAADdAAAADwAAAAAAAAAAAAAAAACYAgAAZHJzL2Rv&#10;d25yZXYueG1sUEsFBgAAAAAEAAQA9QAAAIgDAAAAAA==&#10;" path="m,l9985,3976,19942,,,xe" fillcolor="black" stroked="f">
                  <v:path arrowok="t" textboxrect="0,0,19942,3976"/>
                </v:shape>
                <v:shape id="Shape 3607" o:spid="_x0000_s1544" style="position:absolute;left:48413;top:101667;width:240;height:99;visibility:visible;mso-wrap-style:square;v-text-anchor:top" coordsize="2391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VesYA&#10;AADdAAAADwAAAGRycy9kb3ducmV2LnhtbESPT2vCQBTE7wW/w/KE3urGhhqNrlIKxYoo+Ofi7Zl9&#10;JsHs25Ddavz2riB4HGbmN8xk1ppKXKhxpWUF/V4EgjizuuRcwX73+zEE4TyyxsoyKbiRg9m08zbB&#10;VNsrb+iy9bkIEHYpKii8r1MpXVaQQdezNXHwTrYx6INscqkbvAa4qeRnFA2kwZLDQoE1/RSUnbf/&#10;RsGinPNqieuv0XGd8G0Vx4dkzkq9d9vvMQhPrX+Fn+0/rSAeRAk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tVesYAAADdAAAADwAAAAAAAAAAAAAAAACYAgAAZHJz&#10;L2Rvd25yZXYueG1sUEsFBgAAAAAEAAQA9QAAAIsDAAAAAA==&#10;" path="m,l3976,9955r19943,l,xe" fillcolor="black" stroked="f">
                  <v:path arrowok="t" textboxrect="0,0,23919,9955"/>
                </v:shape>
                <v:shape id="Shape 3608" o:spid="_x0000_s1545" style="position:absolute;left:48413;top:101667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Hsb0A&#10;AADdAAAADwAAAGRycy9kb3ducmV2LnhtbERPvQrCMBDeBd8hnOCmqQpVqlFUEF2touvRnG2xuZQm&#10;2vr2ZhAcP77/1aYzlXhT40rLCibjCARxZnXJuYLr5TBagHAeWWNlmRR8yMFm3e+tMNG25TO9U5+L&#10;EMIuQQWF93UipcsKMujGtiYO3MM2Bn2ATS51g20IN5WcRlEsDZYcGgqsaV9Q9kxfRkE9NXN7SG9H&#10;PY/3O7PYtfk93So1HHTbJQhPnf+Lf+6TVjCLozA3vAlP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ZZHsb0AAADdAAAADwAAAAAAAAAAAAAAAACYAgAAZHJzL2Rvd25yZXYu&#10;eG1sUEsFBgAAAAAEAAQA9QAAAIIDAAAAAA==&#10;" path="m,l23919,9955,27894,,,xe" fillcolor="black" stroked="f">
                  <v:path arrowok="t" textboxrect="0,0,27894,9955"/>
                </v:shape>
                <v:shape id="Shape 3609" o:spid="_x0000_s1546" style="position:absolute;left:40341;top:94750;width:200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0KcQA&#10;AADdAAAADwAAAGRycy9kb3ducmV2LnhtbESPzWrDMBCE74W+g9hAb7WcFELrWg6hEMgxf5fcttZW&#10;MrZWxpJjt08fFQo9DjPzDVNuZteJGw2h8axgmeUgiGuvGzYKLufd8yuIEJE1dp5JwTcF2FSPDyUW&#10;2k98pNspGpEgHApUYGPsCylDbclhyHxPnLwvPziMSQ5G6gGnBHedXOX5WjpsOC1Y7OnDUt2eRqeA&#10;dlZfux/7aZftiEaO0351OCj1tJi37yAizfE//NfeawUv6/wNft+kJy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NCnEAAAA3QAAAA8AAAAAAAAAAAAAAAAAmAIAAGRycy9k&#10;b3ducmV2LnhtbFBLBQYAAAAABAAEAPUAAACJAwAAAAA=&#10;" path="m9956,l,4007r19941,l9956,xe" fillcolor="black" stroked="f">
                  <v:path arrowok="t" textboxrect="0,0,19941,4007"/>
                </v:shape>
                <v:shape id="Shape 3610" o:spid="_x0000_s1547" style="position:absolute;left:40301;top:94790;width:279;height:100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z3MIA&#10;AADdAAAADwAAAGRycy9kb3ducmV2LnhtbERPTYvCMBC9C/sfwix401QXRKpRlkWXvQjainocm7Et&#10;NpNuE2399+YgeHy87/myM5W4U+NKywpGwwgEcWZ1ybmCfboeTEE4j6yxskwKHuRgufjozTHWtuUd&#10;3ROfixDCLkYFhfd1LKXLCjLohrYmDtzFNgZ9gE0udYNtCDeVHEfRRBosOTQUWNNPQdk1uRkF28q1&#10;6f91dd4cfzfJybf7rjyslOp/dt8zEJ46/xa/3H9awddkFPaH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rPcwgAAAN0AAAAPAAAAAAAAAAAAAAAAAJgCAABkcnMvZG93&#10;bnJldi54bWxQSwUGAAAAAAQABAD1AAAAhwMAAAAA&#10;" path="m3976,l,9955r27895,l3976,xe" fillcolor="black" stroked="f">
                  <v:path arrowok="t" textboxrect="0,0,27895,9955"/>
                </v:shape>
                <v:shape id="Shape 3611" o:spid="_x0000_s1548" style="position:absolute;left:40341;top:94790;width:239;height:100;visibility:visible;mso-wrap-style:square;v-text-anchor:top" coordsize="2391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+SMYA&#10;AADdAAAADwAAAGRycy9kb3ducmV2LnhtbESPQWvCQBSE70L/w/IK3nQTg6ZNs4oUipaiUPXS22v2&#10;NQnNvg3ZNcZ/3y0IHoeZ+YbJV4NpRE+dqy0riKcRCOLC6ppLBafj2+QJhPPIGhvLpOBKDlbLh1GO&#10;mbYX/qT+4EsRIOwyVFB532ZSuqIig25qW+Lg/djOoA+yK6Xu8BLgppGzKFpIgzWHhQpbeq2o+D2c&#10;jYL3esO7D9zPn7/3KV93SfKVblip8eOwfgHhafD38K291QqSRRzD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f+SMYAAADdAAAADwAAAAAAAAAAAAAAAACYAgAAZHJz&#10;L2Rvd25yZXYueG1sUEsFBgAAAAAEAAQA9QAAAIsDAAAAAA==&#10;" path="m,l23919,9955,19941,,,xe" fillcolor="black" stroked="f">
                  <v:path arrowok="t" textboxrect="0,0,23919,9955"/>
                </v:shape>
                <v:shape id="Shape 3612" o:spid="_x0000_s1549" style="position:absolute;left:40341;top:94989;width:200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+2cUA&#10;AADdAAAADwAAAGRycy9kb3ducmV2LnhtbESPQWvCQBSE74X+h+UJvdWNFqVEVwlCQUo9qA14fOw+&#10;k2D2bdjdJum/dwsFj8PMfMOst6NtRU8+NI4VzKYZCGLtTMOVgu/zx+s7iBCRDbaOScEvBdhunp/W&#10;mBs38JH6U6xEgnDIUUEdY5dLGXRNFsPUdcTJuzpvMSbpK2k8DgluWznPsqW02HBaqLGjXU36dvqx&#10;CoZD6fZXvStKXfjLYtF/ll8lKvUyGYsViEhjfIT/23uj4G05m8Pf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v7ZxQAAAN0AAAAPAAAAAAAAAAAAAAAAAJgCAABkcnMv&#10;ZG93bnJldi54bWxQSwUGAAAAAAQABAD1AAAAigMAAAAA&#10;" path="m,l9956,4006,19941,,,xe" fillcolor="black" stroked="f">
                  <v:path arrowok="t" textboxrect="0,0,19941,4006"/>
                </v:shape>
                <v:shape id="Shape 3613" o:spid="_x0000_s1550" style="position:absolute;left:40301;top:94890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H6cYA&#10;AADdAAAADwAAAGRycy9kb3ducmV2LnhtbESPQWvCQBSE70L/w/IK3nRjtdJGVymCUBUPaint7ZF9&#10;bkKyb0N2a+K/d4WCx2FmvmHmy85W4kKNLxwrGA0TEMSZ0wUbBV+n9eANhA/IGivHpOBKHpaLp94c&#10;U+1aPtDlGIyIEPYpKshDqFMpfZaTRT90NXH0zq6xGKJsjNQNthFuK/mSJFNpseC4kGNNq5yy8vhn&#10;FZj3vQvfv+0k2Zjrjl5/SlptS6X6z93HDESgLjzC/+1PrWA8HY3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4H6c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3614" o:spid="_x0000_s1551" style="position:absolute;left:40301;top:94890;width:279;height:99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138cA&#10;AADdAAAADwAAAGRycy9kb3ducmV2LnhtbESPQWvCQBSE74X+h+UJvdWNtkiJboIUlV6EGoN6fM2+&#10;JsHs25jdmvTfuwWhx2FmvmEW6WAacaXO1ZYVTMYRCOLC6ppLBfl+/fwGwnlkjY1lUvBLDtLk8WGB&#10;sbY97+ia+VIECLsYFVTet7GUrqjIoBvbljh437Yz6IPsSqk77APcNHIaRTNpsOawUGFL7xUV5+zH&#10;KPhsXL+/nFdf2+Nmm518nw/1YaXU02hYzkF4Gvx/+N7+0ApeZpNX+HsTn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Rtd/HAAAA3QAAAA8AAAAAAAAAAAAAAAAAmAIAAGRy&#10;cy9kb3ducmV2LnhtbFBLBQYAAAAABAAEAPUAAACMAwAAAAA=&#10;" path="m,l23917,9955,27895,,,xe" fillcolor="black" stroked="f">
                  <v:path arrowok="t" textboxrect="0,0,27895,9955"/>
                </v:shape>
                <v:shape id="Shape 3615" o:spid="_x0000_s1552" style="position:absolute;left:40740;top:93235;width:199;height:40;visibility:visible;mso-wrap-style:square;v-text-anchor:top" coordsize="19941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8PcMA&#10;AADdAAAADwAAAGRycy9kb3ducmV2LnhtbESPUWvCQBCE3wv+h2MLvhS9xLYi0VPU0tbXqj9gya1J&#10;bG4v5NaY/vueIPg4zMw3zGLVu1p11IbKs4F0nIAizr2tuDBwPHyOZqCCIFusPZOBPwqwWg6eFphZ&#10;f+Uf6vZSqAjhkKGBUqTJtA55SQ7D2DfE0Tv51qFE2RbatniNcFfrSZJMtcOK40KJDW1Lyn/3F2fg&#10;xbN8nTf9m0ySwy79EE674tuY4XO/noMS6uURvrd31sDrNH2H25v4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v8PcMAAADdAAAADwAAAAAAAAAAAAAAAACYAgAAZHJzL2Rv&#10;d25yZXYueG1sUEsFBgAAAAAEAAQA9QAAAIgDAAAAAA==&#10;" path="m9986,l,3977r19941,l9986,xe" fillcolor="black" stroked="f">
                  <v:path arrowok="t" textboxrect="0,0,19941,3977"/>
                </v:shape>
                <v:shape id="Shape 3616" o:spid="_x0000_s1553" style="position:absolute;left:40700;top:93275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ghcIA&#10;AADdAAAADwAAAGRycy9kb3ducmV2LnhtbESPQYvCMBSE7wv+h/AEb2uqQpVqWlQQ97pV9Pponm2x&#10;eSlNtPXfm4UFj8PMfMNsssE04kmdqy0rmE0jEMSF1TWXCs6nw/cKhPPIGhvLpOBFDrJ09LXBRNue&#10;f+mZ+1IECLsEFVTet4mUrqjIoJvaljh4N9sZ9EF2pdQd9gFuGjmPolgarDksVNjSvqLinj+MgnZu&#10;lvaQX456Ge93ZrXry2u+VWoyHrZrEJ4G/wn/t3+0gkU8i+HvTXgC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OCFwgAAAN0AAAAPAAAAAAAAAAAAAAAAAJgCAABkcnMvZG93&#10;bnJldi54bWxQSwUGAAAAAAQABAD1AAAAhwMAAAAA&#10;" path="m3976,l,9955r27894,l3976,xe" fillcolor="black" stroked="f">
                  <v:path arrowok="t" textboxrect="0,0,27894,9955"/>
                </v:shape>
                <v:shape id="Shape 3617" o:spid="_x0000_s1554" style="position:absolute;left:40740;top:93275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B6scA&#10;AADdAAAADwAAAGRycy9kb3ducmV2LnhtbESPT2vCQBTE7wW/w/IEb3Wj1j9NXUUEobb0UJXS3h7Z&#10;101I9m3IriZ+e7cg9DjMzG+Y5bqzlbhQ4wvHCkbDBARx5nTBRsHpuHtcgPABWWPlmBRcycN61XtY&#10;Yqpdy590OQQjIoR9igryEOpUSp/lZNEPXU0cvV/XWAxRNkbqBtsIt5UcJ8lMWiw4LuRY0zanrDyc&#10;rQLz/OHC10/7lOzN9Z2m3yVt30qlBv1u8wIiUBf+w/f2q1YwmY3m8Pc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VAer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618" o:spid="_x0000_s1555" style="position:absolute;left:40740;top:93475;width:199;height:39;visibility:visible;mso-wrap-style:square;v-text-anchor:top" coordsize="19941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To8AA&#10;AADdAAAADwAAAGRycy9kb3ducmV2LnhtbERPzWrCQBC+F/oOyxS8FN1Ei5ToKlXx56r2AYbsmMRm&#10;Z0N2jPHt3YPQ48f3P1/2rlYdtaHybCAdJaCIc28rLgz8nrfDb1BBkC3WnsnAgwIsF+9vc8ysv/OR&#10;upMUKoZwyNBAKdJkWoe8JIdh5BviyF1861AibAttW7zHcFfrcZJMtcOKY0OJDa1Lyv9ON2fg07Ps&#10;rqv+S8bJ+ZBuhNOu2Bsz+Oh/ZqCEevkXv9wHa2AyTePc+CY+Ab1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pTo8AAAADdAAAADwAAAAAAAAAAAAAAAACYAgAAZHJzL2Rvd25y&#10;ZXYueG1sUEsFBgAAAAAEAAQA9QAAAIUDAAAAAA==&#10;" path="m,l9986,3977,19941,,,xe" fillcolor="black" stroked="f">
                  <v:path arrowok="t" textboxrect="0,0,19941,3977"/>
                </v:shape>
                <v:shape id="Shape 3619" o:spid="_x0000_s1556" style="position:absolute;left:40700;top:93375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UZMcA&#10;AADdAAAADwAAAGRycy9kb3ducmV2LnhtbESPS2vDMBCE74X8B7GF3ho5TcjDiRJCIZBToG7zui3W&#10;xnJjrYylxk5/fVUo9DjMzDfMYtXZStyo8aVjBYN+AoI4d7rkQsHH++Z5CsIHZI2VY1JwJw+rZe9h&#10;gal2Lb/RLQuFiBD2KSowIdSplD43ZNH3XU0cvYtrLIYom0LqBtsIt5V8SZKxtFhyXDBY06uh/Jp9&#10;WQW0PmS782R3OrS0x/PIfN6P7bdST4/deg4iUBf+w3/trVYwHA9m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WFGTHAAAA3QAAAA8AAAAAAAAAAAAAAAAAmAIAAGRy&#10;cy9kb3ducmV2LnhtbFBLBQYAAAAABAAEAPUAAACMAwAAAAA=&#10;" path="m,l3976,9984r19941,l,xe" fillcolor="black" stroked="f">
                  <v:path arrowok="t" textboxrect="0,0,23917,9984"/>
                </v:shape>
                <v:shape id="Shape 3620" o:spid="_x0000_s1557" style="position:absolute;left:40700;top:93375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pG8IA&#10;AADdAAAADwAAAGRycy9kb3ducmV2LnhtbERPy2rCQBTdF/yH4QrumkkVQkkzEakKXbiJFde3mZuH&#10;Zu7EzDRJ/76zKHR5OO9sO5tOjDS41rKClygGQVxa3XKt4PJ5fH4F4Tyyxs4yKfghB9t88ZRhqu3E&#10;BY1nX4sQwi5FBY33fSqlKxsy6CLbEweusoNBH+BQSz3gFMJNJ9dxnEiDLYeGBnt6b6i8n7+Ngtnt&#10;tXtcb6eKErORh+I+fsmLUqvlvHsD4Wn2/+I/94dWsEnWYX94E56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akbwgAAAN0AAAAPAAAAAAAAAAAAAAAAAJgCAABkcnMvZG93&#10;bnJldi54bWxQSwUGAAAAAAQABAD1AAAAhwMAAAAA&#10;" path="m,l23917,9984,27894,,,xe" fillcolor="black" stroked="f">
                  <v:path arrowok="t" textboxrect="0,0,27894,9984"/>
                </v:shape>
                <v:shape id="Shape 3621" o:spid="_x0000_s1558" style="position:absolute;left:41278;top:91840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kJ8UA&#10;AADdAAAADwAAAGRycy9kb3ducmV2LnhtbESP0YrCMBRE3wX/IVzBtzW1QnepRlFh0fogrPoB1+ba&#10;Fpub2mS1/r1ZWPBxmJkzzGzRmVrcqXWVZQXjUQSCOLe64kLB6fj98QXCeWSNtWVS8CQHi3m/N8NU&#10;2wf/0P3gCxEg7FJUUHrfpFK6vCSDbmQb4uBdbGvQB9kWUrf4CHBTyziKEmmw4rBQYkPrkvLr4dco&#10;uGWb7Rqf+9Vufz4mn0m86bKMlRoOuuUUhKfOv8P/7a1WMEniMfy9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WQnxQAAAN0AAAAPAAAAAAAAAAAAAAAAAJgCAABkcnMv&#10;ZG93bnJldi54bWxQSwUGAAAAAAQABAD1AAAAigMAAAAA&#10;" path="m9986,l,3976r19941,l9986,xe" fillcolor="black" stroked="f">
                  <v:path arrowok="t" textboxrect="0,0,19941,3976"/>
                </v:shape>
                <v:shape id="Shape 3622" o:spid="_x0000_s1559" style="position:absolute;left:41238;top:91880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/nMUA&#10;AADdAAAADwAAAGRycy9kb3ducmV2LnhtbESPQWvCQBSE7wX/w/KE3uqmKYhN3YQiCrbgwVjI9ZF9&#10;TdJm34bsuqb/visIHoeZb4ZZF5PpRaDRdZYVPC8SEMS11R03Cr5Ou6cVCOeRNfaWScEfOSjy2cMa&#10;M20vfKRQ+kbEEnYZKmi9HzIpXd2SQbewA3H0vu1o0Ec5NlKPeInlppdpkiylwY7jQosDbVqqf8uz&#10;UfDysw+H0JWmapLXsPogv/2sDko9zqf3NxCeJn8P3+i9jtwyTeH6Jj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f+cxQAAAN0AAAAPAAAAAAAAAAAAAAAAAJgCAABkcnMv&#10;ZG93bnJldi54bWxQSwUGAAAAAAQABAD1AAAAigMAAAAA&#10;" path="m3976,l,9985r27894,l3976,xe" fillcolor="black" stroked="f">
                  <v:path arrowok="t" textboxrect="0,0,27894,9985"/>
                </v:shape>
                <v:shape id="Shape 3623" o:spid="_x0000_s1560" style="position:absolute;left:41278;top:91880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DQMMA&#10;AADdAAAADwAAAGRycy9kb3ducmV2LnhtbESP3WoCMRSE7wu+QzhCb0rN6tKtbI0iotBbfx7guDlu&#10;lm5OliRq+vZGKPRymJlvmMUq2V7cyIfOsYLppABB3DjdcavgdNy9z0GEiKyxd0wKfinAajl6WWCt&#10;3Z33dDvEVmQIhxoVmBiHWsrQGLIYJm4gzt7FeYsxS99K7fGe4baXs6KopMWO84LBgTaGmp/D1Sp4&#10;61lXdpt2Jmn/WU7X+835wyj1Ok7rLxCRUvwP/7W/tYKympXwfJ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DQMMAAADdAAAADwAAAAAAAAAAAAAAAACYAgAAZHJzL2Rv&#10;d25yZXYueG1sUEsFBgAAAAAEAAQA9QAAAIgDAAAAAA==&#10;" path="m,l23917,9985,19941,,,xe" fillcolor="black" stroked="f">
                  <v:path arrowok="t" textboxrect="0,0,23917,9985"/>
                </v:shape>
                <v:shape id="Shape 3624" o:spid="_x0000_s1561" style="position:absolute;left:41278;top:92079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Hv8YA&#10;AADdAAAADwAAAGRycy9kb3ducmV2LnhtbESP0WrCQBRE3wv+w3KFvtWNaYkSs0orlBgfhKofcM1e&#10;k2D2bprdavz7bkHo4zAzZ5hsNZhWXKl3jWUF00kEgri0uuFKwfHw+TIH4TyyxtYyKbiTg9Vy9JRh&#10;qu2Nv+i695UIEHYpKqi971IpXVmTQTexHXHwzrY36IPsK6l7vAW4aWUcRYk02HBYqLGjdU3lZf9j&#10;FHwX+WaN993Hdnc6JLMkzoeiYKWex8P7AoSnwf+HH+2NVvCaxG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LHv8YAAADdAAAADwAAAAAAAAAAAAAAAACYAgAAZHJz&#10;L2Rvd25yZXYueG1sUEsFBgAAAAAEAAQA9QAAAIsDAAAAAA==&#10;" path="m,l9986,3976,19941,,,xe" fillcolor="black" stroked="f">
                  <v:path arrowok="t" textboxrect="0,0,19941,3976"/>
                </v:shape>
                <v:shape id="Shape 3625" o:spid="_x0000_s1562" style="position:absolute;left:41238;top:91980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wu8YA&#10;AADdAAAADwAAAGRycy9kb3ducmV2LnhtbESPQWvCQBSE70L/w/IK3nRTrdKmrlIEQSsempait0f2&#10;dROSfRuyq4n/vlsQPA4z8w2zWPW2FhdqfelYwdM4AUGcO12yUfD9tRm9gPABWWPtmBRcycNq+TBY&#10;YKpdx590yYIREcI+RQVFCE0qpc8LsujHriGO3q9rLYYoWyN1i12E21pOkmQuLZYcFwpsaF1QXmVn&#10;q8C8Hlz4OXXPyc5c9zQ7VrT+qJQaPvbvbyAC9eEevrW3WsF0Ppn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fwu8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3626" o:spid="_x0000_s1563" style="position:absolute;left:41238;top:91980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qOMMA&#10;AADdAAAADwAAAGRycy9kb3ducmV2LnhtbESPQYvCMBSE78L+h/AW9qapXahSjaUKsl6tsnt9NM+2&#10;2LyUJmvrvzeC4HGYmW+YdTaaVtyod41lBfNZBIK4tLrhSsH5tJ8uQTiPrLG1TAru5CDbfEzWmGo7&#10;8JFuha9EgLBLUUHtfZdK6cqaDLqZ7YiDd7G9QR9kX0nd4xDgppVxFCXSYMNhocaOdjWV1+LfKOhi&#10;s7D74vdHL5Ld1iy3Q/VX5Ep9fY75CoSn0b/Dr/ZBK/hO4gSeb8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AqOMMAAADdAAAADwAAAAAAAAAAAAAAAACYAgAAZHJzL2Rv&#10;d25yZXYueG1sUEsFBgAAAAAEAAQA9QAAAIgDAAAAAA==&#10;" path="m,l23917,9955,27894,,,xe" fillcolor="black" stroked="f">
                  <v:path arrowok="t" textboxrect="0,0,27894,9955"/>
                </v:shape>
                <v:shape id="Shape 3627" o:spid="_x0000_s1564" style="position:absolute;left:41338;top:89110;width:199;height:39;visibility:visible;mso-wrap-style:square;v-text-anchor:top" coordsize="19942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AG8cA&#10;AADdAAAADwAAAGRycy9kb3ducmV2LnhtbESPT2sCMRTE74LfITyhN81qi39Wo5RSoYIXtQe9PZPn&#10;7uLmZbtJdffbm4LQ4zAzv2EWq8aW4ka1LxwrGA4SEMTamYIzBd+HdX8Kwgdkg6VjUtCSh9Wy21lg&#10;atydd3Tbh0xECPsUFeQhVKmUXudk0Q9cRRy9i6sthijrTJoa7xFuSzlKkrG0WHBcyLGij5z0df9r&#10;FWwPs9lPe84+j+udPr1NwrYtN1qpl17zPgcRqAn/4Wf7yyh4HY8m8Pc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YQBvHAAAA3QAAAA8AAAAAAAAAAAAAAAAAmAIAAGRy&#10;cy9kb3ducmV2LnhtbFBLBQYAAAAABAAEAPUAAACMAwAAAAA=&#10;" path="m9986,l,3975r19942,l9986,xe" fillcolor="black" stroked="f">
                  <v:path arrowok="t" textboxrect="0,0,19942,3975"/>
                </v:shape>
                <v:shape id="Shape 3628" o:spid="_x0000_s1565" style="position:absolute;left:41298;top:89149;width:279;height:100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c1cMA&#10;AADdAAAADwAAAGRycy9kb3ducmV2LnhtbERP3WrCMBS+F/YO4Qx2Z9Mp6FaNMoYbA/HCdg9w1hyb&#10;anNSmqw/b28uBrv8+P63+9E2oqfO144VPCcpCOLS6ZorBd/Fx/wFhA/IGhvHpGAiD/vdw2yLmXYD&#10;n6nPQyViCPsMFZgQ2kxKXxqy6BPXEkfu4jqLIcKukrrDIYbbRi7SdCUt1hwbDLb0bqi85b9WweVn&#10;PR4Ncbj6tp9el7fDqfg8KPX0OL5tQAQaw7/4z/2lFSxXizg3volP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cc1cMAAADdAAAADwAAAAAAAAAAAAAAAACYAgAAZHJzL2Rv&#10;d25yZXYueG1sUEsFBgAAAAAEAAQA9QAAAIgDAAAAAA==&#10;" path="m3975,l,9955r27893,l3975,xe" fillcolor="black" stroked="f">
                  <v:path arrowok="t" textboxrect="0,0,27893,9955"/>
                </v:shape>
                <v:shape id="Shape 3629" o:spid="_x0000_s1566" style="position:absolute;left:41338;top:89149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6vscA&#10;AADdAAAADwAAAGRycy9kb3ducmV2LnhtbESPT2vCQBTE70K/w/IK3nTjn4pGVylCobZ4qBXR2yP7&#10;3IRk34bs1sRv3y0UPA4z8xtmtelsJW7U+MKxgtEwAUGcOV2wUXD8fhvMQfiArLFyTAru5GGzfuqt&#10;MNWu5S+6HYIREcI+RQV5CHUqpc9ysuiHriaO3tU1FkOUjZG6wTbCbSXHSTKTFguOCznWtM0pKw8/&#10;VoFZ7F04XdppsjP3T3o5l7T9KJXqP3evSxCBuvAI/7fftYLJbLyA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q+r7HAAAA3QAAAA8AAAAAAAAAAAAAAAAAmAIAAGRy&#10;cy9kb3ducmV2LnhtbFBLBQYAAAAABAAEAPUAAACMAwAAAAA=&#10;" path="m,l23917,9955,19942,,,xe" fillcolor="black" stroked="f">
                  <v:path arrowok="t" textboxrect="0,0,23917,9955"/>
                </v:shape>
                <v:shape id="Shape 3630" o:spid="_x0000_s1567" style="position:absolute;left:41338;top:89349;width:199;height:40;visibility:visible;mso-wrap-style:square;v-text-anchor:top" coordsize="19942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OssQA&#10;AADdAAAADwAAAGRycy9kb3ducmV2LnhtbERPz2vCMBS+C/4P4Qm7abopTqtRxpgwwYt1B709k2db&#10;1rx0Tabtf28OgseP7/dy3dpKXKnxpWMFr6MEBLF2puRcwc9hM5yB8AHZYOWYFHTkYb3q95aYGnfj&#10;PV2zkIsYwj5FBUUIdSql1wVZ9CNXE0fu4hqLIcIml6bBWwy3lXxLkqm0WHJsKLCmz4L0b/ZvFewO&#10;8/lfd86/jpu9Pk3ew66rtlqpl0H7sQARqA1P8cP9bRSMp+O4P76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TrLEAAAA3QAAAA8AAAAAAAAAAAAAAAAAmAIAAGRycy9k&#10;b3ducmV2LnhtbFBLBQYAAAAABAAEAPUAAACJAwAAAAA=&#10;" path="m,l9986,3975,19942,,,xe" fillcolor="black" stroked="f">
                  <v:path arrowok="t" textboxrect="0,0,19942,3975"/>
                </v:shape>
                <v:shape id="Shape 3631" o:spid="_x0000_s1568" style="position:absolute;left:41298;top:89249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/NOMYA&#10;AADdAAAADwAAAGRycy9kb3ducmV2LnhtbESPQWvCQBSE7wX/w/IEb3VjFdHUVUQoKHqoNtAeH9ln&#10;Nph9G7Ibjf/eFQoeh5n5hlmsOluJKzW+dKxgNExAEOdOl1woyH6+3mcgfEDWWDkmBXfysFr23haY&#10;anfjI11PoRARwj5FBSaEOpXS54Ys+qGriaN3do3FEGVTSN3gLcJtJT+SZCotlhwXDNa0MZRfTq1V&#10;QCbbHy8TbA+/m+/dvv2bZ9v7XKlBv1t/ggjUhVf4v73VCsbT8Qi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/NOMYAAADdAAAADwAAAAAAAAAAAAAAAACYAgAAZHJz&#10;L2Rvd25yZXYueG1sUEsFBgAAAAAEAAQA9QAAAIsDAAAAAA==&#10;" path="m,l3975,9986r19942,l,xe" fillcolor="black" stroked="f">
                  <v:path arrowok="t" textboxrect="0,0,23917,9986"/>
                </v:shape>
                <v:shape id="Shape 3632" o:spid="_x0000_s1569" style="position:absolute;left:41298;top:89249;width:279;height:100;visibility:visible;mso-wrap-style:square;v-text-anchor:top" coordsize="2789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CesQA&#10;AADdAAAADwAAAGRycy9kb3ducmV2LnhtbESPUWsCMRCE34X+h7AF3zSpASlXo0hBkCJCrUgfl8v2&#10;7uhlc162ev33TUHwcZiZb5jFagitulCfmsgOnqYGFHEZfcOVg+PHZvIMKgmyxzYyOfilBKvlw2iB&#10;hY9XfqfLQSqVIZwKdFCLdIXWqawpYJrGjjh7X7EPKFn2lfY9XjM8tHpmzFwHbDgv1NjRa03l9+En&#10;ONAn+7bXJtr98XNtN2cj1c6Lc+PHYf0CSmiQe/jW3noHdm5n8P8mPw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AnrEAAAA3QAAAA8AAAAAAAAAAAAAAAAAmAIAAGRycy9k&#10;b3ducmV2LnhtbFBLBQYAAAAABAAEAPUAAACJAwAAAAA=&#10;" path="m,l23917,9986,27893,,,xe" fillcolor="black" stroked="f">
                  <v:path arrowok="t" textboxrect="0,0,27893,9986"/>
                </v:shape>
                <v:shape id="Shape 3633" o:spid="_x0000_s1570" style="position:absolute;left:41238;top:88053;width:199;height:40;visibility:visible;mso-wrap-style:square;v-text-anchor:top" coordsize="19942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YPMUA&#10;AADdAAAADwAAAGRycy9kb3ducmV2LnhtbESPzWrDMBCE74G+g9hCLqGRE4MpbuRQCoXSW34KPW6k&#10;rW1srYyl2k6ePgoEchxm5htms51sKwbqfe1YwWqZgCDWztRcKjgePl9eQfiAbLB1TArO5GFbPM02&#10;mBs38o6GfShFhLDPUUEVQpdL6XVFFv3SdcTR+3O9xRBlX0rT4xjhtpXrJMmkxZrjQoUdfVSkm/2/&#10;VbCe2stow29zShbDz/dK61M2aqXmz9P7G4hAU3iE7+0voyDN0hR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Fg8xQAAAN0AAAAPAAAAAAAAAAAAAAAAAJgCAABkcnMv&#10;ZG93bnJldi54bWxQSwUGAAAAAAQABAD1AAAAigMAAAAA&#10;" path="m9955,l,4005r19942,l9955,xe" fillcolor="black" stroked="f">
                  <v:path arrowok="t" textboxrect="0,0,19942,4005"/>
                </v:shape>
                <v:shape id="Shape 3634" o:spid="_x0000_s1571" style="position:absolute;left:41198;top:88093;width:279;height:100;visibility:visible;mso-wrap-style:square;v-text-anchor:top" coordsize="27894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+4cgA&#10;AADdAAAADwAAAGRycy9kb3ducmV2LnhtbESPzWvCQBTE74X+D8sreKubVPEjZpVSEHOwgh8Hj4/s&#10;M0mbfZtmV43+9W6h0OMwM79h0kVnanGh1lWWFcT9CARxbnXFhYLDfvk6AeE8ssbaMim4kYPF/Pkp&#10;xUTbK2/psvOFCBB2CSoovW8SKV1ekkHXtw1x8E62NeiDbAupW7wGuKnlWxSNpMGKw0KJDX2UlH/v&#10;zkbBalpE5/tp/dlt+OuWr8fHLP7JlOq9dO8zEJ46/x/+a2dawWA0GMLvm/AE5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Uv7hyAAAAN0AAAAPAAAAAAAAAAAAAAAAAJgCAABk&#10;cnMvZG93bnJldi54bWxQSwUGAAAAAAQABAD1AAAAjQMAAAAA&#10;" path="m3976,l,9957r27894,l3976,xe" fillcolor="black" stroked="f">
                  <v:path arrowok="t" textboxrect="0,0,27894,9957"/>
                </v:shape>
                <v:shape id="Shape 3635" o:spid="_x0000_s1572" style="position:absolute;left:41238;top:88093;width:239;height:100;visibility:visible;mso-wrap-style:square;v-text-anchor:top" coordsize="23917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1PMcA&#10;AADdAAAADwAAAGRycy9kb3ducmV2LnhtbESPQWvCQBSE70L/w/IK3nRj04aauopNqfTgpWkv3h7Z&#10;ZxKbfRuya5L+e1cQPA4z8w2z2oymET11rrasYDGPQBAXVtdcKvj9+Zy9gnAeWWNjmRT8k4PN+mGy&#10;wlTbgb+pz30pAoRdigoq79tUSldUZNDNbUscvKPtDPogu1LqDocAN418iqJEGqw5LFTYUlZR8Zef&#10;jYKSlu+n3e55dHpfHw+nj2ERZ1ulpo/j9g2Ep9Hfw7f2l1YQJ/ELXN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NTzHAAAA3QAAAA8AAAAAAAAAAAAAAAAAmAIAAGRy&#10;cy9kb3ducmV2LnhtbFBLBQYAAAAABAAEAPUAAACMAwAAAAA=&#10;" path="m,l23917,9957,19942,,,xe" fillcolor="black" stroked="f">
                  <v:path arrowok="t" textboxrect="0,0,23917,9957"/>
                </v:shape>
                <v:shape id="Shape 3636" o:spid="_x0000_s1573" style="position:absolute;left:41238;top:88292;width:199;height:40;visibility:visible;mso-wrap-style:square;v-text-anchor:top" coordsize="19942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7pMUA&#10;AADdAAAADwAAAGRycy9kb3ducmV2LnhtbESPzWrDMBCE74W+g9hALqWRf8AUN0oIhULpLU4LPW6k&#10;rW1irYyl2k6ePgoEehxm5htmvZ1tJ0YafOtYQbpKQBBrZ1quFXwd3p9fQPiAbLBzTArO5GG7eXxY&#10;Y2ncxHsaq1CLCGFfooImhL6U0uuGLPqV64mj9+sGiyHKoZZmwCnCbSezJCmkxZbjQoM9vTWkT9Wf&#10;VZDN3WWy4ed0TJ7G789U62MxaaWWi3n3CiLQHP7D9/aHUZAXeQG3N/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/ukxQAAAN0AAAAPAAAAAAAAAAAAAAAAAJgCAABkcnMv&#10;ZG93bnJldi54bWxQSwUGAAAAAAQABAD1AAAAigMAAAAA&#10;" path="m,l9955,4005,19942,,,xe" fillcolor="black" stroked="f">
                  <v:path arrowok="t" textboxrect="0,0,19942,4005"/>
                </v:shape>
                <v:shape id="Shape 3637" o:spid="_x0000_s1574" style="position:absolute;left:41198;top:88193;width:239;height:99;visibility:visible;mso-wrap-style:square;v-text-anchor:top" coordsize="2391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fx8YA&#10;AADdAAAADwAAAGRycy9kb3ducmV2LnhtbESPQWvCQBSE70L/w/IK3nRTg6amWUUE0VIM1Hrp7TX7&#10;moRm34bsGuO/7xaEHoeZ+YbJ1oNpRE+dqy0reJpGIIgLq2suFZw/dpNnEM4ja2wsk4IbOVivHkYZ&#10;ptpe+Z36ky9FgLBLUUHlfZtK6YqKDLqpbYmD9207gz7IrpS6w2uAm0bOomghDdYcFipsaVtR8XO6&#10;GAWv9Z6Pb5jPl195wrdjHH8me1Zq/DhsXkB4Gvx/+N4+aAXxIk7g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efx8YAAADdAAAADwAAAAAAAAAAAAAAAACYAgAAZHJz&#10;L2Rvd25yZXYueG1sUEsFBgAAAAAEAAQA9QAAAIsDAAAAAA==&#10;" path="m,l3976,9955r19943,l,xe" fillcolor="black" stroked="f">
                  <v:path arrowok="t" textboxrect="0,0,23919,9955"/>
                </v:shape>
                <v:shape id="Shape 3638" o:spid="_x0000_s1575" style="position:absolute;left:41198;top:88193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NDL0A&#10;AADdAAAADwAAAGRycy9kb3ducmV2LnhtbERPvQrCMBDeBd8hnOCmqQpVqlFUEF2touvRnG2xuZQm&#10;2vr2ZhAcP77/1aYzlXhT40rLCibjCARxZnXJuYLr5TBagHAeWWNlmRR8yMFm3e+tMNG25TO9U5+L&#10;EMIuQQWF93UipcsKMujGtiYO3MM2Bn2ATS51g20IN5WcRlEsDZYcGgqsaV9Q9kxfRkE9NXN7SG9H&#10;PY/3O7PYtfk93So1HHTbJQhPnf+Lf+6TVjCLZ2FueBOe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/qNDL0AAADdAAAADwAAAAAAAAAAAAAAAACYAgAAZHJzL2Rvd25yZXYu&#10;eG1sUEsFBgAAAAAEAAQA9QAAAIIDAAAAAA==&#10;" path="m,l23919,9955,27894,,,xe" fillcolor="black" stroked="f">
                  <v:path arrowok="t" textboxrect="0,0,27894,9955"/>
                </v:shape>
                <v:shape id="Shape 3639" o:spid="_x0000_s1576" style="position:absolute;left:39384;top:86219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+/MUA&#10;AADdAAAADwAAAGRycy9kb3ducmV2LnhtbESP0YrCMBRE34X9h3AXfNN0FepajbIKovVBWPUDrs3d&#10;tmxzU5uo9e+NIPg4zMwZZjpvTSWu1LjSsoKvfgSCOLO65FzB8bDqfYNwHlljZZkU3MnBfPbRmWKi&#10;7Y1/6br3uQgQdgkqKLyvEyldVpBB17c1cfD+bGPQB9nkUjd4C3BTyUEUxdJgyWGhwJqWBWX/+4tR&#10;cE7XmyXed4vt7nSIR/Fg3aYpK9X9bH8mIDy1/h1+tTdawTAeju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v78xQAAAN0AAAAPAAAAAAAAAAAAAAAAAJgCAABkcnMv&#10;ZG93bnJldi54bWxQSwUGAAAAAAQABAD1AAAAigMAAAAA&#10;" path="m9955,l,3976r19941,l9955,xe" fillcolor="black" stroked="f">
                  <v:path arrowok="t" textboxrect="0,0,19941,3976"/>
                </v:shape>
                <v:shape id="Shape 3640" o:spid="_x0000_s1577" style="position:absolute;left:39345;top:86259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IvMIA&#10;AADdAAAADwAAAGRycy9kb3ducmV2LnhtbERPXWvCMBR9H/gfwhX2NlM3EammIoIw2dxYFXy9NLdN&#10;sbkpSdTu3y8Pwh4P53u1HmwnbuRD61jBdJKBIK6cbrlRcDruXhYgQkTW2DkmBb8UYF2MnlaYa3fn&#10;H7qVsREphEOOCkyMfS5lqAxZDBPXEyeudt5iTNA3Unu8p3Dbydcsm0uLLacGgz1tDVWX8moVnC+1&#10;9ptDmJXb/df3pzl+xIBeqefxsFmCiDTEf/HD/a4VvM1naX96k5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ki8wgAAAN0AAAAPAAAAAAAAAAAAAAAAAJgCAABkcnMvZG93&#10;bnJldi54bWxQSwUGAAAAAAQABAD1AAAAhwMAAAAA&#10;" path="m3976,l,9986r27894,l3976,xe" fillcolor="black" stroked="f">
                  <v:path arrowok="t" textboxrect="0,0,27894,9986"/>
                </v:shape>
                <v:shape id="Shape 3641" o:spid="_x0000_s1578" style="position:absolute;left:39384;top:86259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+RcYA&#10;AADdAAAADwAAAGRycy9kb3ducmV2LnhtbESPT4vCMBTE74LfIbwFb5q6iqxdo4iw4KIH/xTc46N5&#10;2xSbl9KkWr/9RhD2OMzMb5jFqrOVuFHjS8cKxqMEBHHudMmFguz8NfwA4QOyxsoxKXiQh9Wy31tg&#10;qt2dj3Q7hUJECPsUFZgQ6lRKnxuy6EeuJo7er2sshiibQuoG7xFuK/meJDNpseS4YLCmjaH8emqt&#10;AjLZ7nidYru/bA7fu/Znnm0fc6UGb936E0SgLvyHX+2tVjCZTcfwfB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m+Rc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3642" o:spid="_x0000_s1579" style="position:absolute;left:39384;top:86459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f8MYA&#10;AADdAAAADwAAAGRycy9kb3ducmV2LnhtbESP0WrCQBRE3wv+w3KFvtWNaYkSs0orlBgfhKofcM1e&#10;k2D2bprdavz7bkHo4zAzZ5hsNZhWXKl3jWUF00kEgri0uuFKwfHw+TIH4TyyxtYyKbiTg9Vy9JRh&#10;qu2Nv+i695UIEHYpKqi971IpXVmTQTexHXHwzrY36IPsK6l7vAW4aWUcRYk02HBYqLGjdU3lZf9j&#10;FHwX+WaN993Hdnc6JLMkzoeiYKWex8P7AoSnwf+HH+2NVvCavMX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gf8MYAAADdAAAADwAAAAAAAAAAAAAAAACYAgAAZHJz&#10;L2Rvd25yZXYueG1sUEsFBgAAAAAEAAQA9QAAAIsDAAAAAA==&#10;" path="m,l9955,3976,19941,,,xe" fillcolor="black" stroked="f">
                  <v:path arrowok="t" textboxrect="0,0,19941,3976"/>
                </v:shape>
                <v:shape id="Shape 3643" o:spid="_x0000_s1580" style="position:absolute;left:39345;top:86359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o9McA&#10;AADdAAAADwAAAGRycy9kb3ducmV2LnhtbESPT2vCQBTE70K/w/IK3nRT/9GmrlIEQS09NC1Fb4/s&#10;6yYk+zZkVxO/vVsQehxm5jfMct3bWlyo9aVjBU/jBARx7nTJRsH313b0DMIHZI21Y1JwJQ/r1cNg&#10;ial2HX/SJQtGRAj7FBUUITSplD4vyKIfu4Y4er+utRiibI3ULXYRbms5SZKFtFhyXCiwoU1BeZWd&#10;rQLz8uHCz6mbJXtzfaf5saLNoVJq+Ni/vYII1If/8L290wqmi9kU/t7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dKPT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3644" o:spid="_x0000_s1581" style="position:absolute;left:39345;top:86359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0dMMA&#10;AADdAAAADwAAAGRycy9kb3ducmV2LnhtbESPQYvCMBSE78L+h/AWvGm6KlW6pkUF0at12b0+mmdb&#10;bF5Kk7X13xtB8DjMzDfMOhtMI27Uudqygq9pBIK4sLrmUsHPeT9ZgXAeWWNjmRTcyUGWfozWmGjb&#10;84luuS9FgLBLUEHlfZtI6YqKDLqpbYmDd7GdQR9kV0rdYR/gppGzKIqlwZrDQoUt7Soqrvm/UdDO&#10;zNLu89+DXsa7rVlt+/Iv3yg1/hw23yA8Df4dfrWPWsE8Xizg+SY8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0dMMAAADdAAAADwAAAAAAAAAAAAAAAACYAgAAZHJzL2Rv&#10;d25yZXYueG1sUEsFBgAAAAAEAAQA9QAAAIgDAAAAAA==&#10;" path="m,l23917,9955,27894,,,xe" fillcolor="black" stroked="f">
                  <v:path arrowok="t" textboxrect="0,0,27894,9955"/>
                </v:shape>
                <v:shape id="Shape 3645" o:spid="_x0000_s1582" style="position:absolute;left:37750;top:84326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HhMYA&#10;AADdAAAADwAAAGRycy9kb3ducmV2LnhtbESP3WrCQBSE7wt9h+UUvKsb/9KSuooKovEiUO0DnGZP&#10;k2D2bMyuGt/eFYReDjPzDTOdd6YWF2pdZVnBoB+BIM6trrhQ8HNYv3+CcB5ZY22ZFNzIwXz2+jLF&#10;RNsrf9Nl7wsRIOwSVFB63yRSurwkg65vG+Lg/dnWoA+yLaRu8RrgppbDKIqlwYrDQokNrUrKj/uz&#10;UXBKN9sV3rLlLvs9xB/xcNOlKSvVe+sWXyA8df4//GxvtYJRPJ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GHhMYAAADdAAAADwAAAAAAAAAAAAAAAACYAgAAZHJz&#10;L2Rvd25yZXYueG1sUEsFBgAAAAAEAAQA9QAAAIsDAAAAAA==&#10;" path="m9985,l,3976r19941,l9985,xe" fillcolor="black" stroked="f">
                  <v:path arrowok="t" textboxrect="0,0,19941,3976"/>
                </v:shape>
                <v:shape id="Shape 3646" o:spid="_x0000_s1583" style="position:absolute;left:37690;top:84366;width:299;height:99;visibility:visible;mso-wrap-style:square;v-text-anchor:top" coordsize="2989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zwsUA&#10;AADdAAAADwAAAGRycy9kb3ducmV2LnhtbESPT2vCQBTE74LfYXlCb7pbLUFSVykFoUfrH6S31+wz&#10;SZN9G7KrSb59VxA8DjPzG2a16W0tbtT60rGG15kCQZw5U3Ku4XjYTpcgfEA2WDsmDQN52KzHoxWm&#10;xnX8Tbd9yEWEsE9RQxFCk0rps4Is+plriKN3ca3FEGWbS9NiF+G2lnOlEmmx5LhQYEOfBWXV/mo1&#10;/O7U3+WnGrAK1Tmf706q2w5HrV8m/cc7iEB9eIYf7S+jYZG8JXB/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7PCxQAAAN0AAAAPAAAAAAAAAAAAAAAAAJgCAABkcnMv&#10;ZG93bnJldi54bWxQSwUGAAAAAAQABAD1AAAAigMAAAAA&#10;" path="m5979,l,9956r29897,l5979,xe" fillcolor="black" stroked="f">
                  <v:path arrowok="t" textboxrect="0,0,29897,9956"/>
                </v:shape>
                <v:shape id="Shape 3647" o:spid="_x0000_s1584" style="position:absolute;left:37750;top:84366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73McA&#10;AADdAAAADwAAAGRycy9kb3ducmV2LnhtbESPQWvCQBSE70L/w/IKvUjdtIqV6BqCUNJSEGr1/si+&#10;JiHZtyG7xsRf7xYKHoeZ+YbZJINpRE+dqywreJlFIIhzqysuFBx/3p9XIJxH1thYJgUjOUi2D5MN&#10;xtpe+Jv6gy9EgLCLUUHpfRtL6fKSDLqZbYmD92s7gz7IrpC6w0uAm0a+RtFSGqw4LJTY0q6kvD6c&#10;jYKvbHqm6yen+74+Tcd6kVVmN1fq6XFI1yA8Df4e/m9/aAXz5eIN/t6EJyC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3u9zHAAAA3QAAAA8AAAAAAAAAAAAAAAAAmAIAAGRy&#10;cy9kb3ducmV2LnhtbFBLBQYAAAAABAAEAPUAAACMAwAAAAA=&#10;" path="m,l23917,9956,19941,,,xe" fillcolor="black" stroked="f">
                  <v:path arrowok="t" textboxrect="0,0,23917,9956"/>
                </v:shape>
                <v:shape id="Shape 3648" o:spid="_x0000_s1585" style="position:absolute;left:37750;top:84565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oGsIA&#10;AADdAAAADwAAAGRycy9kb3ducmV2LnhtbERPzYrCMBC+C75DGGFvmupKXapRVFi0HgTrPsDYzLZl&#10;m0ltslrf3hwEjx/f/2LVmVrcqHWVZQXjUQSCOLe64kLBz/l7+AXCeWSNtWVS8CAHq2W/t8BE2zuf&#10;6Jb5QoQQdgkqKL1vEildXpJBN7INceB+bWvQB9gWUrd4D+GmlpMoiqXBikNDiQ1tS8r/sn+j4Jru&#10;9lt8HDeH4+Ucz+LJrktTVupj0K3nIDx1/i1+ufdawWc8DX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CgawgAAAN0AAAAPAAAAAAAAAAAAAAAAAJgCAABkcnMvZG93&#10;bnJldi54bWxQSwUGAAAAAAQABAD1AAAAhwMAAAAA&#10;" path="m,l9985,3976,19941,,,xe" fillcolor="black" stroked="f">
                  <v:path arrowok="t" textboxrect="0,0,19941,3976"/>
                </v:shape>
                <v:shape id="Shape 3649" o:spid="_x0000_s1586" style="position:absolute;left:37690;top:84465;width:259;height:100;visibility:visible;mso-wrap-style:square;v-text-anchor:top" coordsize="25920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GhcYA&#10;AADdAAAADwAAAGRycy9kb3ducmV2LnhtbESPS2sCQRCE70L+w9CCN501BomroyRKIOTkE/TW7rT7&#10;cKdn2Zm4m3/vCEKORVV9Rc0WrSnFjWqXW1YwHEQgiBOrc04V7Hdf/XcQziNrLC2Tgj9ysJi/dGYY&#10;a9vwhm5bn4oAYRejgsz7KpbSJRkZdANbEQfvYmuDPsg6lbrGJsBNKV+jaCwN5hwWMqxomVFy3f4a&#10;BRN7PhfmGF2bH3Nay0+3Kk6HQqlet/2YgvDU+v/ws/2tFYzGbx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yGhcYAAADdAAAADwAAAAAAAAAAAAAAAACYAgAAZHJz&#10;L2Rvd25yZXYueG1sUEsFBgAAAAAEAAQA9QAAAIsDAAAAAA==&#10;" path="m,l5979,9984r19941,l,xe" fillcolor="black" stroked="f">
                  <v:path arrowok="t" textboxrect="0,0,25920,9984"/>
                </v:shape>
                <v:shape id="Shape 3650" o:spid="_x0000_s1587" style="position:absolute;left:37690;top:84465;width:299;height:100;visibility:visible;mso-wrap-style:square;v-text-anchor:top" coordsize="2989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racMA&#10;AADdAAAADwAAAGRycy9kb3ducmV2LnhtbERPz2vCMBS+C/sfwhvsIjZdpUU6o4zCZDeZymC3R/Ns&#10;ypqXkmS2+++Xg7Djx/d7u5/tIG7kQ+9YwXOWgyBune65U3A5v602IEJE1jg4JgW/FGC/e1hssdZu&#10;4g+6nWInUgiHGhWYGMdaytAashgyNxIn7uq8xZig76T2OKVwO8gizytpsefUYHCkxlD7ffqxCuR1&#10;fSim3jdlUx2+lsVx/iwbo9TT4/z6AiLSHP/Fd/e7VrCuyrQ/vU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uracMAAADdAAAADwAAAAAAAAAAAAAAAACYAgAAZHJzL2Rv&#10;d25yZXYueG1sUEsFBgAAAAAEAAQA9QAAAIgDAAAAAA==&#10;" path="m,l25920,9984,29897,,,xe" fillcolor="black" stroked="f">
                  <v:path arrowok="t" textboxrect="0,0,29897,9984"/>
                </v:shape>
                <v:shape id="Shape 3651" o:spid="_x0000_s1588" style="position:absolute;left:39185;top:83011;width:199;height:39;visibility:visible;mso-wrap-style:square;v-text-anchor:top" coordsize="19941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D/sMA&#10;AADdAAAADwAAAGRycy9kb3ducmV2LnhtbESPUWvCQBCE3wv+h2MLvhS9xLYi0VPU0tbXqj9gya1J&#10;bG4v5NaY/vueIPg4zMw3zGLVu1p11IbKs4F0nIAizr2tuDBwPHyOZqCCIFusPZOBPwqwWg6eFphZ&#10;f+Uf6vZSqAjhkKGBUqTJtA55SQ7D2DfE0Tv51qFE2RbatniNcFfrSZJMtcOK40KJDW1Lyn/3F2fg&#10;xbN8nTf9m0ySwy79EE674tuY4XO/noMS6uURvrd31sDr9D2F25v4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D/sMAAADdAAAADwAAAAAAAAAAAAAAAACYAgAAZHJzL2Rv&#10;d25yZXYueG1sUEsFBgAAAAAEAAQA9QAAAIgDAAAAAA==&#10;" path="m9985,l,3977r19941,l9985,xe" fillcolor="black" stroked="f">
                  <v:path arrowok="t" textboxrect="0,0,19941,3977"/>
                </v:shape>
                <v:shape id="Shape 3652" o:spid="_x0000_s1589" style="position:absolute;left:39145;top:83050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1fRsIA&#10;AADdAAAADwAAAGRycy9kb3ducmV2LnhtbESPQYvCMBSE7wv+h/AEb2tqZatUo6gg7nWr6PXRPNti&#10;81KaaOu/N4Kwx2FmvmGW697U4kGtqywrmIwjEMS51RUXCk7H/fcchPPIGmvLpOBJDtarwdcSU207&#10;/qNH5gsRIOxSVFB636RSurwkg25sG+LgXW1r0AfZFlK32AW4qWUcRYk0WHFYKLGhXUn5LbsbBU1s&#10;ZnafnQ96luy2Zr7tiku2UWo07DcLEJ56/x/+tH+1gmnyE8P7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V9GwgAAAN0AAAAPAAAAAAAAAAAAAAAAAJgCAABkcnMvZG93&#10;bnJldi54bWxQSwUGAAAAAAQABAD1AAAAhwMAAAAA&#10;" path="m3976,l,9955r27894,l3976,xe" fillcolor="black" stroked="f">
                  <v:path arrowok="t" textboxrect="0,0,27894,9955"/>
                </v:shape>
                <v:shape id="Shape 3653" o:spid="_x0000_s1590" style="position:absolute;left:39185;top:83050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+KcYA&#10;AADdAAAADwAAAGRycy9kb3ducmV2LnhtbESPQWvCQBSE70L/w/IK3nRTrdKmrlIEQSsempait0f2&#10;dROSfRuyq4n/vlsQPA4z8w2zWPW2FhdqfelYwdM4AUGcO12yUfD9tRm9gPABWWPtmBRcycNq+TBY&#10;YKpdx590yYIREcI+RQVFCE0qpc8LsujHriGO3q9rLYYoWyN1i12E21pOkmQuLZYcFwpsaF1QXmVn&#10;q8C8Hlz4OXXPyc5c9zQ7VrT+qJQaPvbvbyAC9eEevrW3WsF0PpvC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S+KcYAAADdAAAADwAAAAAAAAAAAAAAAACYAgAAZHJz&#10;L2Rvd25yZXYueG1sUEsFBgAAAAAEAAQA9QAAAIsDAAAAAA==&#10;" path="m,l23917,9955,19941,,,xe" fillcolor="black" stroked="f">
                  <v:path arrowok="t" textboxrect="0,0,23917,9955"/>
                </v:shape>
                <v:shape id="Shape 3654" o:spid="_x0000_s1591" style="position:absolute;left:39185;top:83250;width:199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0wsYA&#10;AADdAAAADwAAAGRycy9kb3ducmV2LnhtbESP3WrCQBSE7wt9h+UUvKsb/9KSuooKovEiUO0DnGZP&#10;k2D2bMyuGt/eFYReDjPzDTOdd6YWF2pdZVnBoB+BIM6trrhQ8HNYv3+CcB5ZY22ZFNzIwXz2+jLF&#10;RNsrf9Nl7wsRIOwSVFB63yRSurwkg65vG+Lg/dnWoA+yLaRu8RrgppbDKIqlwYrDQokNrUrKj/uz&#10;UXBKN9sV3rLlLvs9xB/xcNOlKSvVe+sWXyA8df4//GxvtYJRPBnD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0wsYAAADdAAAADwAAAAAAAAAAAAAAAACYAgAAZHJz&#10;L2Rvd25yZXYueG1sUEsFBgAAAAAEAAQA9QAAAIsDAAAAAA==&#10;" path="m,l9985,3976,19941,,,xe" fillcolor="black" stroked="f">
                  <v:path arrowok="t" textboxrect="0,0,19941,3976"/>
                </v:shape>
                <v:shape id="Shape 3655" o:spid="_x0000_s1592" style="position:absolute;left:39145;top:83150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um8cA&#10;AADdAAAADwAAAGRycy9kb3ducmV2LnhtbESPT2vCQBTE7wW/w/IKvdVN/ygas4oIBYs9VA3o8ZF9&#10;ZoPZtyG7ifHbdwuFHoeZ+Q2TrQZbi55aXzlW8DJOQBAXTldcKsiPH88zED4ga6wdk4I7eVgtRw8Z&#10;ptrdeE/9IZQiQtinqMCE0KRS+sKQRT92DXH0Lq61GKJsS6lbvEW4reVrkkylxYrjgsGGNoaK66Gz&#10;Csjku/31Hbuv0+b7c9ed5/n2Plfq6XFYL0AEGsJ/+K+91QreppMJ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bLpvHAAAA3QAAAA8AAAAAAAAAAAAAAAAAmAIAAGRy&#10;cy9kb3ducmV2LnhtbFBLBQYAAAAABAAEAPUAAACMAwAAAAA=&#10;" path="m,l3976,9986r19941,l,xe" fillcolor="black" stroked="f">
                  <v:path arrowok="t" textboxrect="0,0,23917,9986"/>
                </v:shape>
                <v:shape id="Shape 3656" o:spid="_x0000_s1593" style="position:absolute;left:39145;top:83150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jjsUA&#10;AADdAAAADwAAAGRycy9kb3ducmV2LnhtbESPQWsCMRSE74L/IbxCb5qt1aVsjSJCoWK1dC30+tg8&#10;N4ublyWJuv33TUHwOMzMN8x82dtWXMiHxrGCp3EGgrhyuuFawffhbfQCIkRkja1jUvBLAZaL4WCO&#10;hXZX/qJLGWuRIBwKVGBi7AopQ2XIYhi7jjh5R+ctxiR9LbXHa4LbVk6yLJcWG04LBjtaG6pO5dkq&#10;+DkdtV/twrRcb/afH+awjQG9Uo8P/eoVRKQ+3sO39rtW8JzPcvh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uOOxQAAAN0AAAAPAAAAAAAAAAAAAAAAAJgCAABkcnMv&#10;ZG93bnJldi54bWxQSwUGAAAAAAQABAD1AAAAigMAAAAA&#10;" path="m,l23917,9986,27894,,,xe" fillcolor="black" stroked="f">
                  <v:path arrowok="t" textboxrect="0,0,27894,9986"/>
                </v:shape>
                <v:shape id="Shape 3657" o:spid="_x0000_s1594" style="position:absolute;left:40401;top:81695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2RcUA&#10;AADdAAAADwAAAGRycy9kb3ducmV2LnhtbESPQWvCQBSE70L/w/IKvelGi6nEbKQULKUg6NaLt0f2&#10;mQSzb0N2a+K/7xYEj8PMfMPkm9G24kq9bxwrmM8SEMSlMw1XCo4/2+kKhA/IBlvHpOBGHjbF0yTH&#10;zLiBD3TVoRIRwj5DBXUIXSalL2uy6GeuI47e2fUWQ5R9JU2PQ4TbVi6SJJUWG44LNXb0UVN50b9W&#10;waBvA+J5v9RBH0b/ves+TXpS6uV5fF+DCDSGR/je/jIKXtPlG/y/i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4jZFxQAAAN0AAAAPAAAAAAAAAAAAAAAAAJgCAABkcnMv&#10;ZG93bnJldi54bWxQSwUGAAAAAAQABAD1AAAAigMAAAAA&#10;" path="m9956,l,3976r19942,l9956,xe" fillcolor="black" stroked="f">
                  <v:path arrowok="t" textboxrect="0,0,19942,3976"/>
                </v:shape>
                <v:shape id="Shape 3658" o:spid="_x0000_s1595" style="position:absolute;left:40361;top:81735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/M8AA&#10;AADdAAAADwAAAGRycy9kb3ducmV2LnhtbERPTWvCQBC9F/oflil4KbqppaLRVYogeGyt1OuQHZNg&#10;djZk1038985B8Ph436vN4BqVqAu1ZwMfkwwUceFtzaWB499uPAcVIrLFxjMZuFGAzfr1ZYW59T3/&#10;UjrEUkkIhxwNVDG2udahqMhhmPiWWLiz7xxGgV2pbYe9hLtGT7Nsph3WLA0VtrStqLgcrk5KbJ3c&#10;/7ven/qfReIU3XFhp8aM3obvJahIQ3yKH+69NfA5+5K58kaegF7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n/M8AAAADdAAAADwAAAAAAAAAAAAAAAACYAgAAZHJzL2Rvd25y&#10;ZXYueG1sUEsFBgAAAAAEAAQA9QAAAIUDAAAAAA==&#10;" path="m3974,l,9956r27894,l3974,xe" fillcolor="black" stroked="f">
                  <v:path arrowok="t" textboxrect="0,0,27894,9956"/>
                </v:shape>
                <v:shape id="Shape 3659" o:spid="_x0000_s1596" style="position:absolute;left:40401;top:81735;width:239;height:99;visibility:visible;mso-wrap-style:square;v-text-anchor:top" coordsize="23919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6nsQA&#10;AADdAAAADwAAAGRycy9kb3ducmV2LnhtbESPQWvCQBSE7wX/w/IEb3VjxVBjVpGC4FVbpL29Zp+b&#10;tNm3YXdj4r/vFgo9DjPzDVPuRtuKG/nQOFawmGcgiCunGzYK3l4Pj88gQkTW2DomBXcKsNtOHkos&#10;tBv4RLdzNCJBOBSooI6xK6QMVU0Ww9x1xMm7Om8xJumN1B6HBLetfMqyXFpsOC3U2NFLTdX3ubcK&#10;4se4wvf7V3+hvPXrvjIn/jRKzabjfgMi0hj/w3/to1awzFdr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5ep7EAAAA3QAAAA8AAAAAAAAAAAAAAAAAmAIAAGRycy9k&#10;b3ducmV2LnhtbFBLBQYAAAAABAAEAPUAAACJAwAAAAA=&#10;" path="m,l23919,9956,19942,,,xe" fillcolor="black" stroked="f">
                  <v:path arrowok="t" textboxrect="0,0,23919,9956"/>
                </v:shape>
                <v:shape id="Shape 3660" o:spid="_x0000_s1597" style="position:absolute;left:40401;top:81934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kjMEA&#10;AADdAAAADwAAAGRycy9kb3ducmV2LnhtbERPTYvCMBC9C/6HMII3m7pika5RFmFFBGGNXvY2NGNb&#10;tpmUJtr6781B2OPjfa+3g23EgzpfO1YwT1IQxIUzNZcKrpfv2QqED8gGG8ek4EketpvxaI25cT2f&#10;6aFDKWII+xwVVCG0uZS+qMiiT1xLHLmb6yyGCLtSmg77GG4b+ZGmmbRYc2yosKVdRcWfvlsFvX72&#10;iLefpQ76PPjjqd2b7Fep6WT4+gQRaAj/4rf7YBQssizuj2/i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nZIzBAAAA3QAAAA8AAAAAAAAAAAAAAAAAmAIAAGRycy9kb3du&#10;cmV2LnhtbFBLBQYAAAAABAAEAPUAAACGAwAAAAA=&#10;" path="m,l9956,3976,19942,,,xe" fillcolor="black" stroked="f">
                  <v:path arrowok="t" textboxrect="0,0,19942,3976"/>
                </v:shape>
                <v:shape id="Shape 3661" o:spid="_x0000_s1598" style="position:absolute;left:40361;top:81834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rH8cA&#10;AADdAAAADwAAAGRycy9kb3ducmV2LnhtbESPT2vCQBTE7wW/w/IK3upGK7GkriKC0JNg/NN6e2Rf&#10;s2mzb0N2NbGfvisUehxm5jfMfNnbWlyp9ZVjBeNRAoK4cLriUsFhv3l6AeEDssbaMSm4kYflYvAw&#10;x0y7jnd0zUMpIoR9hgpMCE0mpS8MWfQj1xBH79O1FkOUbSl1i12E21pOkiSVFiuOCwYbWhsqvvOL&#10;VUCrU749z7Yfp46OeJ6ar9t796PU8LFfvYII1If/8F/7TSt4TtMx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max/HAAAA3QAAAA8AAAAAAAAAAAAAAAAAmAIAAGRy&#10;cy9kb3ducmV2LnhtbFBLBQYAAAAABAAEAPUAAACMAwAAAAA=&#10;" path="m,l3974,9984r19943,l,xe" fillcolor="black" stroked="f">
                  <v:path arrowok="t" textboxrect="0,0,23917,9984"/>
                </v:shape>
                <v:shape id="Shape 3662" o:spid="_x0000_s1599" style="position:absolute;left:40361;top:81834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rN8QA&#10;AADdAAAADwAAAGRycy9kb3ducmV2LnhtbESPQWvCQBSE7wX/w/IK3ppNFUJJXUW0ggcvSUPPr9ln&#10;kpp9m2bXGP+9Kwgeh5n5hlmsRtOKgXrXWFbwHsUgiEurG64UFN+7tw8QziNrbC2Tgis5WC0nLwtM&#10;tb1wRkPuKxEg7FJUUHvfpVK6siaDLrIdcfCOtjfog+wrqXu8BLhp5SyOE2mw4bBQY0ebmspTfjYK&#10;RrfV7v/n73CkxMzlV3YafmWh1PR1XH+C8DT6Z/jR3msF8ySZwf1Ne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KzfEAAAA3QAAAA8AAAAAAAAAAAAAAAAAmAIAAGRycy9k&#10;b3ducmV2LnhtbFBLBQYAAAAABAAEAPUAAACJAwAAAAA=&#10;" path="m,l23917,9984,27894,,,xe" fillcolor="black" stroked="f">
                  <v:path arrowok="t" textboxrect="0,0,27894,9984"/>
                </v:shape>
                <v:shape id="Shape 3663" o:spid="_x0000_s1600" style="position:absolute;left:39065;top:80360;width:200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6+8UA&#10;AADdAAAADwAAAGRycy9kb3ducmV2LnhtbESPzWrDMBCE74W8g9hAb42chprgRDYh0FIKhUbJJbfF&#10;Wv8Qa2Us1XbevioUehxm5htmX8y2EyMNvnWsYL1KQBCXzrRcK7icX5+2IHxANtg5JgV38lDki4c9&#10;ZsZNfKJRh1pECPsMFTQh9JmUvmzIol+5njh6lRsshiiHWpoBpwi3nXxOklRabDkuNNjTsaHypr+t&#10;gknfJ8Tq60UHfZr9x2f/ZtKrUo/L+bADEWgO/+G/9rtRsEnTDf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fr7xQAAAN0AAAAPAAAAAAAAAAAAAAAAAJgCAABkcnMv&#10;ZG93bnJldi54bWxQSwUGAAAAAAQABAD1AAAAigMAAAAA&#10;" path="m9987,l,3976r19942,l9987,xe" fillcolor="black" stroked="f">
                  <v:path arrowok="t" textboxrect="0,0,19942,3976"/>
                </v:shape>
                <v:shape id="Shape 3664" o:spid="_x0000_s1601" style="position:absolute;left:39026;top:80399;width:279;height:100;visibility:visible;mso-wrap-style:square;v-text-anchor:top" coordsize="27892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UcccA&#10;AADdAAAADwAAAGRycy9kb3ducmV2LnhtbESPQWvCQBSE70L/w/IKvUjdpLbBpK4SSgvVi2iL50f2&#10;mQSzb0N2E+O/7woFj8PMfMMs16NpxECdqy0riGcRCOLC6ppLBb8/X88LEM4ja2wsk4IrOVivHiZL&#10;zLS98J6Ggy9FgLDLUEHlfZtJ6YqKDLqZbYmDd7KdQR9kV0rd4SXATSNfoiiRBmsOCxW29FFRcT70&#10;RkF01JTW57fNZ5rm+92i3ybxdKvU0+OYv4PwNPp7+L/9rRXMk+QV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p1HHHAAAA3QAAAA8AAAAAAAAAAAAAAAAAmAIAAGRy&#10;cy9kb3ducmV2LnhtbFBLBQYAAAAABAAEAPUAAACMAwAAAAA=&#10;" path="m3974,l,9984r27892,l3974,xe" fillcolor="black" stroked="f">
                  <v:path arrowok="t" textboxrect="0,0,27892,9984"/>
                </v:shape>
                <v:shape id="Shape 3665" o:spid="_x0000_s1602" style="position:absolute;left:39065;top:80399;width:240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tHMcA&#10;AADdAAAADwAAAGRycy9kb3ducmV2LnhtbESPT2vCQBTE7wW/w/KE3urG/kkluooUCj0JRmvr7ZF9&#10;ZqPZtyG7NdFP3y0UPA4z8xtmtuhtLc7U+sqxgvEoAUFcOF1xqWC7eX+YgPABWWPtmBRcyMNiPrib&#10;YaZdx2s656EUEcI+QwUmhCaT0heGLPqRa4ijd3CtxRBlW0rdYhfhtpaPSZJKixXHBYMNvRkqTvmP&#10;VUDLXb7av66+dx194v7ZHC9f3VWp+2G/nIII1Idb+L/9oRU8pekL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dbRzHAAAA3QAAAA8AAAAAAAAAAAAAAAAAmAIAAGRy&#10;cy9kb3ducmV2LnhtbFBLBQYAAAAABAAEAPUAAACMAwAAAAA=&#10;" path="m,l23917,9984,19942,,,xe" fillcolor="black" stroked="f">
                  <v:path arrowok="t" textboxrect="0,0,23917,9984"/>
                </v:shape>
                <v:shape id="Shape 3666" o:spid="_x0000_s1603" style="position:absolute;left:39065;top:80599;width:200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JZY8UA&#10;AADdAAAADwAAAGRycy9kb3ducmV2LnhtbESPzWrDMBCE74W8g9hAb43clojgRg4lkBAKgUbJJbfF&#10;Wv9Qa2UsNXbevioUehxm5htmvZlcJ240hNazhudFBoK49LblWsPlvHtagQgR2WLnmTTcKcCmmD2s&#10;Mbd+5BPdTKxFgnDIUUMTY59LGcqGHIaF74mTV/nBYUxyqKUdcExw18mXLFPSYctpocGetg2VX+bb&#10;aRjNfUSsPpcmmtMUPo793qqr1o/z6f0NRKQp/of/2ger4VUpBb9v0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lljxQAAAN0AAAAPAAAAAAAAAAAAAAAAAJgCAABkcnMv&#10;ZG93bnJldi54bWxQSwUGAAAAAAQABAD1AAAAigMAAAAA&#10;" path="m,l9987,3976,19942,,,xe" fillcolor="black" stroked="f">
                  <v:path arrowok="t" textboxrect="0,0,19942,3976"/>
                </v:shape>
                <v:shape id="Shape 3667" o:spid="_x0000_s1604" style="position:absolute;left:39026;top:80499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nvMYA&#10;AADdAAAADwAAAGRycy9kb3ducmV2LnhtbESPQWvCQBSE74X+h+UVvIhuqpJKmo2IULQUBK3eH9nX&#10;JCT7NmTXGP313YLQ4zAz3zDpajCN6KlzlWUFr9MIBHFudcWFgtP3x2QJwnlkjY1lUnAjB6vs+SnF&#10;RNsrH6g/+kIECLsEFZTet4mULi/JoJvaljh4P7Yz6IPsCqk7vAa4aeQsimJpsOKwUGJLm5Ly+ngx&#10;Cr624wvdP3m97+vz+FYvtpXZzJUavQzrdxCeBv8ffrR3WsE8jt/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LnvMYAAADdAAAADwAAAAAAAAAAAAAAAACYAgAAZHJz&#10;L2Rvd25yZXYueG1sUEsFBgAAAAAEAAQA9QAAAIsDAAAAAA==&#10;" path="m,l3974,9956r19943,l,xe" fillcolor="black" stroked="f">
                  <v:path arrowok="t" textboxrect="0,0,23917,9956"/>
                </v:shape>
                <v:shape id="Shape 3668" o:spid="_x0000_s1605" style="position:absolute;left:39026;top:80499;width:279;height:100;visibility:visible;mso-wrap-style:square;v-text-anchor:top" coordsize="27892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gj8EA&#10;AADdAAAADwAAAGRycy9kb3ducmV2LnhtbERPy2oCMRTdF/yHcAV3NVMtQaZGqYLgxkWt4/o6ufOg&#10;k5thEsf4982i0OXhvNfbaDsx0uBbxxre5hkI4tKZlmsNl+/D6wqED8gGO8ek4UketpvJyxpz4x78&#10;ReM51CKFsM9RQxNCn0vpy4Ys+rnriRNXucFiSHCopRnwkcJtJxdZpqTFllNDgz3tGyp/zner4bqK&#10;xekWZfU+FlUsF7tCsTpoPZvGzw8QgWL4F/+5j0bDUqk0N71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eYI/BAAAA3QAAAA8AAAAAAAAAAAAAAAAAmAIAAGRycy9kb3du&#10;cmV2LnhtbFBLBQYAAAAABAAEAPUAAACGAwAAAAA=&#10;" path="m,l23917,9956,27892,,,xe" fillcolor="black" stroked="f">
                  <v:path arrowok="t" textboxrect="0,0,27892,9956"/>
                </v:shape>
                <v:shape id="Shape 3669" o:spid="_x0000_s1606" style="position:absolute;left:40082;top:78526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R4cYA&#10;AADdAAAADwAAAGRycy9kb3ducmV2LnhtbESP0WrCQBRE3wv+w3KFvtVNLawaXaUVROODoPYDbrPX&#10;JDR7N2a3Gv++Kwg+DjNzhpktOluLC7W+cqzhfZCAIM6dqbjQ8H1cvY1B+IBssHZMGm7kYTHvvcww&#10;Ne7Ke7ocQiEihH2KGsoQmlRKn5dk0Q9cQxy9k2sthijbQpoWrxFuazlMEiUtVhwXSmxoWVL+e/iz&#10;Gs7ZerPE2+5ru/s5qpEarrssY61f+93nFESgLjzDj/bGaPhQagL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nR4cYAAADdAAAADwAAAAAAAAAAAAAAAACYAgAAZHJz&#10;L2Rvd25yZXYueG1sUEsFBgAAAAAEAAQA9QAAAIsDAAAAAA==&#10;" path="m9985,l,3976r19941,l9985,xe" fillcolor="black" stroked="f">
                  <v:path arrowok="t" textboxrect="0,0,19941,3976"/>
                </v:shape>
                <v:shape id="Shape 3670" o:spid="_x0000_s1607" style="position:absolute;left:40042;top:78566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4yr8A&#10;AADdAAAADwAAAGRycy9kb3ducmV2LnhtbERPTYvCMBC9C/6HMII3TXWhlWpaVJDd61bR69CMbbGZ&#10;lCba+u83hwWPj/e9y0fTihf1rrGsYLWMQBCXVjdcKbicT4sNCOeRNbaWScGbHOTZdLLDVNuBf+lV&#10;+EqEEHYpKqi971IpXVmTQbe0HXHg7rY36APsK6l7HEK4aeU6imJpsOHQUGNHx5rKR/E0Crq1Seyp&#10;uH7rJD4ezOYwVLdir9R8Nu63IDyN/iP+d/9oBV9xEvaHN+EJ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5jjKvwAAAN0AAAAPAAAAAAAAAAAAAAAAAJgCAABkcnMvZG93bnJl&#10;di54bWxQSwUGAAAAAAQABAD1AAAAhAMAAAAA&#10;" path="m3976,l,9955r27894,l3976,xe" fillcolor="black" stroked="f">
                  <v:path arrowok="t" textboxrect="0,0,27894,9955"/>
                </v:shape>
                <v:shape id="Shape 3671" o:spid="_x0000_s1608" style="position:absolute;left:40082;top:78566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ZpccA&#10;AADdAAAADwAAAGRycy9kb3ducmV2LnhtbESPT2vCQBTE7wW/w/IEb3Wj1j9NXUUEobb0UJXS3h7Z&#10;101I9m3IriZ+e7cg9DjMzG+Y5bqzlbhQ4wvHCkbDBARx5nTBRsHpuHtcgPABWWPlmBRcycN61XtY&#10;Yqpdy590OQQjIoR9igryEOpUSp/lZNEPXU0cvV/XWAxRNkbqBtsIt5UcJ8lMWiw4LuRY0zanrDyc&#10;rQLz/OHC10/7lOzN9Z2m3yVt30qlBv1u8wIiUBf+w/f2q1Ywmc1H8Pc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v2aX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672" o:spid="_x0000_s1609" style="position:absolute;left:40082;top:78765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VTcYA&#10;AADdAAAADwAAAGRycy9kb3ducmV2LnhtbESP0WrCQBRE3wv9h+UW+qabphBLdBUbkJg+CNV+wG32&#10;mgSzd2N2m8S/7xaEPg4zc4ZZbSbTioF611hW8DKPQBCXVjdcKfg67WZvIJxH1thaJgU3crBZPz6s&#10;MNV25E8ajr4SAcIuRQW1910qpStrMujmtiMO3tn2Bn2QfSV1j2OAm1bGUZRIgw2HhRo7ymoqL8cf&#10;o+Ba5PsMb4f3j8P3KVkkcT4VBSv1/DRtlyA8Tf4/fG/vtYLXZBH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TVTcYAAADdAAAADwAAAAAAAAAAAAAAAACYAgAAZHJz&#10;L2Rvd25yZXYueG1sUEsFBgAAAAAEAAQA9QAAAIsDAAAAAA==&#10;" path="m,l9985,3976,19941,,,xe" fillcolor="black" stroked="f">
                  <v:path arrowok="t" textboxrect="0,0,19941,3976"/>
                </v:shape>
                <v:shape id="Shape 3673" o:spid="_x0000_s1610" style="position:absolute;left:40042;top:78665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sXcMA&#10;AADdAAAADwAAAGRycy9kb3ducmV2LnhtbESP0WoCMRRE3wv9h3ALvhTN2sVVVqOIVPBV7Qfcbq6b&#10;pZubJUk1/n1TEHwcZuYMs9ok24sr+dA5VjCdFCCIG6c7bhV8nffjBYgQkTX2jknBnQJs1q8vK6y1&#10;u/GRrqfYigzhUKMCE+NQSxkaQxbDxA3E2bs4bzFm6VupPd4y3PbyoygqabHjvGBwoJ2h5uf0axW8&#10;96wr+5n2Jmk/L6fb4+57ZpQavaXtEkSkFJ/hR/ugFZTVvIT/N/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osXcMAAADdAAAADwAAAAAAAAAAAAAAAACYAgAAZHJzL2Rv&#10;d25yZXYueG1sUEsFBgAAAAAEAAQA9QAAAIgDAAAAAA==&#10;" path="m,l3976,9985r19941,l,xe" fillcolor="black" stroked="f">
                  <v:path arrowok="t" textboxrect="0,0,23917,9985"/>
                </v:shape>
                <v:shape id="Shape 3674" o:spid="_x0000_s1611" style="position:absolute;left:40042;top:78665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tbsUA&#10;AADdAAAADwAAAGRycy9kb3ducmV2LnhtbESPQWvCQBSE74L/YXlCb7qxFmujq0ixoAUPpgWvj+wz&#10;iWbfhux2jf/eFQoeh5lvhlmsOlOLQK2rLCsYjxIQxLnVFRcKfn++hjMQziNrrC2Tghs5WC37vQWm&#10;2l75QCHzhYgl7FJUUHrfpFK6vCSDbmQb4uidbGvQR9kWUrd4jeWmlq9JMpUGK44LJTb0WVJ+yf6M&#10;gsl5G/ahysyxSD7CbEd+833cK/Uy6NZzEJ46/wz/01sduen7Gz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+1uxQAAAN0AAAAPAAAAAAAAAAAAAAAAAJgCAABkcnMv&#10;ZG93bnJldi54bWxQSwUGAAAAAAQABAD1AAAAigMAAAAA&#10;" path="m,l23917,9985,27894,,,xe" fillcolor="black" stroked="f">
                  <v:path arrowok="t" textboxrect="0,0,27894,9985"/>
                </v:shape>
                <v:shape id="Shape 3675" o:spid="_x0000_s1612" style="position:absolute;left:40481;top:77509;width:199;height:40;visibility:visible;mso-wrap-style:square;v-text-anchor:top" coordsize="19912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24McA&#10;AADdAAAADwAAAGRycy9kb3ducmV2LnhtbESPT2vCQBTE70K/w/IKvUjd1OIfYlYplUrAU209eHtk&#10;X7Mh2bchu5r027uC4HGYmd8w2WawjbhQ5yvHCt4mCQjiwumKSwW/P1+vSxA+IGtsHJOCf/KwWT+N&#10;Mky16/mbLodQighhn6ICE0KbSukLQxb9xLXE0ftzncUQZVdK3WEf4baR0ySZS4sVxwWDLX0aKurD&#10;2SpYzHJT9+PhvC17e9rZfX7c6Vypl+fhYwUi0BAe4Xs71wre54sZ3N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19uDHAAAA3QAAAA8AAAAAAAAAAAAAAAAAmAIAAGRy&#10;cy9kb3ducmV2LnhtbFBLBQYAAAAABAAEAPUAAACMAwAAAAA=&#10;" path="m9956,l,3978r19912,l9956,xe" fillcolor="black" stroked="f">
                  <v:path arrowok="t" textboxrect="0,0,19912,3978"/>
                </v:shape>
                <v:shape id="Shape 3676" o:spid="_x0000_s1613" style="position:absolute;left:40441;top:77549;width:279;height:100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ctsMA&#10;AADdAAAADwAAAGRycy9kb3ducmV2LnhtbESPQYvCMBSE7wv+h/AEb2uqQpVqFBEUF09t9eDt0Tzb&#10;YvNSmqj1328WFjwOM/MNs9r0phFP6lxtWcFkHIEgLqyuuVRwzvffCxDOI2tsLJOCNznYrAdfK0y0&#10;fXFKz8yXIkDYJaig8r5NpHRFRQbd2LbEwbvZzqAPsiul7vAV4KaR0yiKpcGaw0KFLe0qKu7ZwyhI&#10;Dxdqs7w0p5PL6/stvfZ786PUaNhvlyA89f4T/m8ftYJZPI/h70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UctsMAAADdAAAADwAAAAAAAAAAAAAAAACYAgAAZHJzL2Rv&#10;d25yZXYueG1sUEsFBgAAAAAEAAQA9QAAAIgDAAAAAA==&#10;" path="m4005,l,9955r27923,l4005,xe" fillcolor="black" stroked="f">
                  <v:path arrowok="t" textboxrect="0,0,27923,9955"/>
                </v:shape>
                <v:shape id="Shape 3677" o:spid="_x0000_s1614" style="position:absolute;left:40481;top:77549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kSscA&#10;AADdAAAADwAAAGRycy9kb3ducmV2LnhtbESPT2vCQBTE70K/w/IKvelG67+mriKCYFt6qIq0t0f2&#10;uQnJvg3Z1cRv3y0IPQ4z8xtmsepsJa7U+MKxguEgAUGcOV2wUXA8bPtzED4ga6wck4IbeVgtH3oL&#10;TLVr+Yuu+2BEhLBPUUEeQp1K6bOcLPqBq4mjd3aNxRBlY6RusI1wW8lRkkylxYLjQo41bXLKyv3F&#10;KjAvny6cftpx8mZuHzT5LmnzXir19NitX0EE6sJ/+N7eaQXP09kM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K5ErHAAAA3QAAAA8AAAAAAAAAAAAAAAAAmAIAAGRy&#10;cy9kb3ducmV2LnhtbFBLBQYAAAAABAAEAPUAAACMAwAAAAA=&#10;" path="m,l23917,9955,19912,,,xe" fillcolor="black" stroked="f">
                  <v:path arrowok="t" textboxrect="0,0,23917,9955"/>
                </v:shape>
                <v:shape id="Shape 3678" o:spid="_x0000_s1615" style="position:absolute;left:40481;top:77749;width:199;height:39;visibility:visible;mso-wrap-style:square;v-text-anchor:top" coordsize="19912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ZfsQA&#10;AADdAAAADwAAAGRycy9kb3ducmV2LnhtbERPz2vCMBS+D/wfwhO8jDXVsVY6o8jGpLCT1R28PZq3&#10;pti8lCba7r9fDoMdP77fm91kO3GnwbeOFSyTFARx7XTLjYLz6eNpDcIHZI2dY1LwQx5229nDBgvt&#10;Rj7SvQqNiCHsC1RgQugLKX1tyKJPXE8cuW83WAwRDo3UA44x3HZylaaZtNhybDDY05uh+lrdrIL8&#10;pTTX8XG6vTejvRzsZ/l10KVSi/m0fwURaAr/4j93qRU8Z3mcG9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0WX7EAAAA3QAAAA8AAAAAAAAAAAAAAAAAmAIAAGRycy9k&#10;b3ducmV2LnhtbFBLBQYAAAAABAAEAPUAAACJAwAAAAA=&#10;" path="m,l9956,3978,19912,,,xe" fillcolor="black" stroked="f">
                  <v:path arrowok="t" textboxrect="0,0,19912,3978"/>
                </v:shape>
                <v:shape id="Shape 3679" o:spid="_x0000_s1616" style="position:absolute;left:40441;top:77649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xxMcA&#10;AADdAAAADwAAAGRycy9kb3ducmV2LnhtbESPQWvCQBSE7wX/w/KE3upGW7RGV5FCoSehqVq9PbLP&#10;bDT7NmS3JvbXuwWhx2FmvmHmy85W4kKNLx0rGA4SEMS50yUXCjZf70+vIHxA1lg5JgVX8rBc9B7m&#10;mGrX8iddslCICGGfogITQp1K6XNDFv3A1cTRO7rGYoiyKaRusI1wW8lRkoylxZLjgsGa3gzl5+zH&#10;KqDVLlsfJuv9rqUtHl7M6frd/ir12O9WMxCBuvAfvrc/tILn8WQKf2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8cTHAAAA3QAAAA8AAAAAAAAAAAAAAAAAmAIAAGRy&#10;cy9kb3ducmV2LnhtbFBLBQYAAAAABAAEAPUAAACMAwAAAAA=&#10;" path="m,l4005,9984r19912,l,xe" fillcolor="black" stroked="f">
                  <v:path arrowok="t" textboxrect="0,0,23917,9984"/>
                </v:shape>
                <v:shape id="Shape 3680" o:spid="_x0000_s1617" style="position:absolute;left:40441;top:77649;width:279;height:100;visibility:visible;mso-wrap-style:square;v-text-anchor:top" coordsize="2792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AxMIA&#10;AADdAAAADwAAAGRycy9kb3ducmV2LnhtbERP3WrCMBS+H+wdwhnsbqZzKqUaRQVBioh/D3Bojm1Z&#10;c1Kb1LZvby4Gu/z4/her3lTiSY0rLSv4HkUgiDOrS84V3K67rxiE88gaK8ukYCAHq+X72wITbTs+&#10;0/PicxFC2CWooPC+TqR0WUEG3cjWxIG728agD7DJpW6wC+GmkuMomkmDJYeGAmvaFpT9XlqjYHJq&#10;ycTZZpxOpT48tgOleD4q9fnRr+cgPPX+X/zn3msFP7M47A9vw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EDEwgAAAN0AAAAPAAAAAAAAAAAAAAAAAJgCAABkcnMvZG93&#10;bnJldi54bWxQSwUGAAAAAAQABAD1AAAAhwMAAAAA&#10;" path="m,l23917,9984,27923,,,xe" fillcolor="black" stroked="f">
                  <v:path arrowok="t" textboxrect="0,0,27923,9984"/>
                </v:shape>
                <v:shape id="Shape 3681" o:spid="_x0000_s1618" style="position:absolute;left:40720;top:76792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MisMA&#10;AADdAAAADwAAAGRycy9kb3ducmV2LnhtbESPzarCMBSE94LvEI7gTtMqSm+vUUQQBFf+oC7Pbc5t&#10;i81JaaLWtzeC4HKYmW+Y2aI1lbhT40rLCuJhBII4s7rkXMHxsB4kIJxH1lhZJgVPcrCYdzszTLV9&#10;8I7ue5+LAGGXooLC+zqV0mUFGXRDWxMH7982Bn2QTS51g48AN5UcRdFUGiw5LBRY06qg7Lq/GQVc&#10;xuvzYbL9OxmcZD/587LE1UWpfq9d/oLw1Ppv+NPeaAXjaRLD+01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yMisMAAADdAAAADwAAAAAAAAAAAAAAAACYAgAAZHJzL2Rv&#10;d25yZXYueG1sUEsFBgAAAAAEAAQA9QAAAIgDAAAAAA==&#10;" path="m9956,l,3976r19912,l9956,xe" fillcolor="black" stroked="f">
                  <v:path arrowok="t" textboxrect="0,0,19912,3976"/>
                </v:shape>
                <v:shape id="Shape 3682" o:spid="_x0000_s1619" style="position:absolute;left:40680;top:76832;width:279;height:99;visibility:visible;mso-wrap-style:square;v-text-anchor:top" coordsize="27923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9rsgA&#10;AADdAAAADwAAAGRycy9kb3ducmV2LnhtbESPT2vCQBTE7wW/w/KE3uomloikWUUFofTQ4r94fWRf&#10;k2D2bcyuJu2n7xYKPQ4z8xsmWw6mEXfqXG1ZQTyJQBAXVtdcKjgetk9zEM4ja2wsk4IvcrBcjB4y&#10;TLXteUf3vS9FgLBLUUHlfZtK6YqKDLqJbYmD92k7gz7IrpS6wz7ATSOnUTSTBmsOCxW2tKmouOxv&#10;RkGyznff8el620Zx8pZvDNcf72elHsfD6gWEp8H/h//ar1rB82w+hd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Hv2uyAAAAN0AAAAPAAAAAAAAAAAAAAAAAJgCAABk&#10;cnMvZG93bnJldi54bWxQSwUGAAAAAAQABAD1AAAAjQMAAAAA&#10;" path="m4005,l,9956r27923,l4005,xe" fillcolor="black" stroked="f">
                  <v:path arrowok="t" textboxrect="0,0,27923,9956"/>
                </v:shape>
                <v:shape id="Shape 3683" o:spid="_x0000_s1620" style="position:absolute;left:40720;top:76832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HRcUA&#10;AADdAAAADwAAAGRycy9kb3ducmV2LnhtbESPQYvCMBSE7wv7H8Jb8CKarl1EqlFEWFQEQXe9P5pn&#10;W9q8lCbW6q83guBxmJlvmNmiM5VoqXGFZQXfwwgEcWp1wZmC/7/fwQSE88gaK8uk4EYOFvPPjxkm&#10;2l75QO3RZyJA2CWoIPe+TqR0aU4G3dDWxME728agD7LJpG7wGuCmkqMoGkuDBYeFHGta5ZSWx4tR&#10;sFv3L3Tf8nLflqf+rfxZF2YVK9X76pZTEJ46/w6/2hutIB5PYn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QdFxQAAAN0AAAAPAAAAAAAAAAAAAAAAAJgCAABkcnMv&#10;ZG93bnJldi54bWxQSwUGAAAAAAQABAD1AAAAigMAAAAA&#10;" path="m,l23917,9956,19912,,,xe" fillcolor="black" stroked="f">
                  <v:path arrowok="t" textboxrect="0,0,23917,9956"/>
                </v:shape>
                <v:shape id="Shape 3684" o:spid="_x0000_s1621" style="position:absolute;left:40720;top:77031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vEsIA&#10;AADdAAAADwAAAGRycy9kb3ducmV2LnhtbESPzarCMBSE94LvEI7gTlN/0WoUEQTBlXpRl8fm2Bab&#10;k9JErW9vBOEuh5n5hpkva1OIJ1Uut6yg141AECdW55wq+DtuOhMQziNrLCyTgjc5WC6ajTnG2r54&#10;T8+DT0WAsItRQeZ9GUvpkowMuq4tiYN3s5VBH2SVSl3hK8BNIftRNJYGcw4LGZa0zii5Hx5GAee9&#10;zfk42l1PBkfJNH1fVri+KNVu1asZCE+1/w//2lutYDCeDOH7JjwBuf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y8SwgAAAN0AAAAPAAAAAAAAAAAAAAAAAJgCAABkcnMvZG93&#10;bnJldi54bWxQSwUGAAAAAAQABAD1AAAAhwMAAAAA&#10;" path="m,l9956,3976,19912,,,xe" fillcolor="black" stroked="f">
                  <v:path arrowok="t" textboxrect="0,0,19912,3976"/>
                </v:shape>
                <v:shape id="Shape 3685" o:spid="_x0000_s1622" style="position:absolute;left:40680;top:76931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L5scA&#10;AADdAAAADwAAAGRycy9kb3ducmV2LnhtbESPQWvCQBSE7wX/w/KE3urGaq1EV5GC4Ekwba3eHtln&#10;Npp9G7JbE/313UKhx2FmvmHmy85W4kqNLx0rGA4SEMS50yUXCj7e109TED4ga6wck4IbeVgueg9z&#10;TLVreUfXLBQiQtinqMCEUKdS+tyQRT9wNXH0Tq6xGKJsCqkbbCPcVvI5SSbSYslxwWBNb4byS/Zt&#10;FdBqn22Pr9vDvqVPPI7N+fbV3pV67HerGYhAXfgP/7U3WsFoMn2B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Ri+bHAAAA3QAAAA8AAAAAAAAAAAAAAAAAmAIAAGRy&#10;cy9kb3ducmV2LnhtbFBLBQYAAAAABAAEAPUAAACMAwAAAAA=&#10;" path="m,l4005,9984r19912,l,xe" fillcolor="black" stroked="f">
                  <v:path arrowok="t" textboxrect="0,0,23917,9984"/>
                </v:shape>
                <v:shape id="Shape 3686" o:spid="_x0000_s1623" style="position:absolute;left:40680;top:76931;width:279;height:100;visibility:visible;mso-wrap-style:square;v-text-anchor:top" coordsize="2792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9K8UA&#10;AADdAAAADwAAAGRycy9kb3ducmV2LnhtbESP3WrCQBSE7wu+w3IE7+pGbUNIXUUFoYRSqu0DHLKn&#10;STB7NmbX/Lx9VxB6OczMN8x6O5hadNS6yrKCxTwCQZxbXXGh4Of7+JyAcB5ZY22ZFIzkYLuZPK0x&#10;1bbnE3VnX4gAYZeigtL7JpXS5SUZdHPbEAfv17YGfZBtIXWLfYCbWi6jKJYGKw4LJTZ0KCm/nG9G&#10;wcvXjUyS75fZq9Qf18NIGZ4+lZpNh90bCE+D/w8/2u9awSpOYri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X0rxQAAAN0AAAAPAAAAAAAAAAAAAAAAAJgCAABkcnMv&#10;ZG93bnJldi54bWxQSwUGAAAAAAQABAD1AAAAigMAAAAA&#10;" path="m,l23917,9984,27923,,,xe" fillcolor="black" stroked="f">
                  <v:path arrowok="t" textboxrect="0,0,27923,9984"/>
                </v:shape>
                <v:shape id="Shape 3687" o:spid="_x0000_s1624" style="position:absolute;left:40979;top:74659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mrcUA&#10;AADdAAAADwAAAGRycy9kb3ducmV2LnhtbESPT4vCMBTE74LfIbwFb5rqoivVKCII68V/3RW8PZpn&#10;27V5KU3U+u2NIOxxmJnfMNN5Y0pxo9oVlhX0exEI4tTqgjMFP8mqOwbhPLLG0jIpeJCD+azdmmKs&#10;7Z33dDv4TAQIuxgV5N5XsZQuzcmg69mKOHhnWxv0QdaZ1DXeA9yUchBFI2mw4LCQY0XLnNLL4WoU&#10;cLLa4O/Fmr/TtloPN8d+gbtSqc5Hs5iA8NT4//C7/a0VfI7GX/B6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yatxQAAAN0AAAAPAAAAAAAAAAAAAAAAAJgCAABkcnMv&#10;ZG93bnJldi54bWxQSwUGAAAAAAQABAD1AAAAigMAAAAA&#10;" path="m9986,l,4005r19941,l9986,xe" fillcolor="black" stroked="f">
                  <v:path arrowok="t" textboxrect="0,0,19941,4005"/>
                </v:shape>
                <v:shape id="Shape 3688" o:spid="_x0000_s1625" style="position:absolute;left:40939;top:74699;width:279;height:100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TdL8A&#10;AADdAAAADwAAAGRycy9kb3ducmV2LnhtbERPTWvCQBC9F/wPywheim60IBpdRQTBY2ulvQ7ZMQlm&#10;Z0N23cR/7xwKPT7e93Y/uEYl6kLt2cB8loEiLrytuTRw/T5NV6BCRLbYeCYDTwqw343etphb3/MX&#10;pUsslYRwyNFAFWObax2KihyGmW+Jhbv5zmEU2JXadthLuGv0IsuW2mHN0lBhS8eKivvl4aTE1sn9&#10;vOvzb/+5Tpyiu67twpjJeDhsQEUa4r/4z322Bj6WK5krb+QJ6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KdN0vwAAAN0AAAAPAAAAAAAAAAAAAAAAAJgCAABkcnMvZG93bnJl&#10;di54bWxQSwUGAAAAAAQABAD1AAAAhAMAAAAA&#10;" path="m3976,l,9956r27894,l3976,xe" fillcolor="black" stroked="f">
                  <v:path arrowok="t" textboxrect="0,0,27894,9956"/>
                </v:shape>
                <v:shape id="Shape 3689" o:spid="_x0000_s1626" style="position:absolute;left:40979;top:74699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0wr8UA&#10;AADdAAAADwAAAGRycy9kb3ducmV2LnhtbESPQYvCMBSE78L+h/AW9iKaui6i1SgiiIogrKv3R/Ns&#10;S5uX0sRa/fVGWPA4zMw3zGzRmlI0VLvcsoJBPwJBnFidc6rg9LfujUE4j6yxtEwK7uRgMf/ozDDW&#10;9sa/1Bx9KgKEXYwKMu+rWEqXZGTQ9W1FHLyLrQ36IOtU6hpvAW5K+R1FI2kw57CQYUWrjJLieDUK&#10;9pvulR47Xh6a4ty9Fz+b3KyGSn19tsspCE+tf4f/21utYDgaT+D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TCvxQAAAN0AAAAPAAAAAAAAAAAAAAAAAJgCAABkcnMv&#10;ZG93bnJldi54bWxQSwUGAAAAAAQABAD1AAAAigMAAAAA&#10;" path="m,l23917,9956,19941,,,xe" fillcolor="black" stroked="f">
                  <v:path arrowok="t" textboxrect="0,0,23917,9956"/>
                </v:shape>
                <v:shape id="Shape 3690" o:spid="_x0000_s1627" style="position:absolute;left:40979;top:74898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oBMIA&#10;AADdAAAADwAAAGRycy9kb3ducmV2LnhtbERPy4rCMBTdC/MP4Q6401RFGTumZRAE3fgcBXeX5k7b&#10;sbkpTdT692YhuDyc9yxtTSVu1LjSsoJBPwJBnFldcq7g97DofYFwHlljZZkUPMhBmnx0Zhhre+cd&#10;3fY+FyGEXYwKCu/rWEqXFWTQ9W1NHLg/2xj0ATa51A3eQ7ip5DCKJtJgyaGhwJrmBWWX/dUo4MNi&#10;jceLNf/nTb0ar0+DEreVUt3P9ucbhKfWv8Uv91IrGE2mYX94E5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ygEwgAAAN0AAAAPAAAAAAAAAAAAAAAAAJgCAABkcnMvZG93&#10;bnJldi54bWxQSwUGAAAAAAQABAD1AAAAhwMAAAAA&#10;" path="m,l9986,4005,19941,,,xe" fillcolor="black" stroked="f">
                  <v:path arrowok="t" textboxrect="0,0,19941,4005"/>
                </v:shape>
                <v:shape id="Shape 3691" o:spid="_x0000_s1628" style="position:absolute;left:40939;top:74799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/X8YA&#10;AADdAAAADwAAAGRycy9kb3ducmV2LnhtbESPT2vCQBTE70K/w/KE3nRj/4hGVylCoVU81Iro7ZF9&#10;bkKyb0N2a+K3d4WCx2FmfsPMl52txIUaXzhWMBomIIgzpws2Cva/n4MJCB+QNVaOScGVPCwXT705&#10;ptq1/EOXXTAiQtinqCAPoU6l9FlOFv3Q1cTRO7vGYoiyMVI32Ea4reRLkoylxYLjQo41rXLKyt2f&#10;VWCmWxcOp/Yt+TbXDb0fS1qtS6We+93HDESgLjzC/+0vreB1PB3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M/X8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3692" o:spid="_x0000_s1629" style="position:absolute;left:40939;top:74799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l3MMA&#10;AADdAAAADwAAAGRycy9kb3ducmV2LnhtbESPQYvCMBSE74L/ITzBm6ZWqLUaRQVZr3aX3eujeduW&#10;bV5KE2333xtB8DjMzDfMdj+YRtypc7VlBYt5BIK4sLrmUsHX53mWgnAeWWNjmRT8k4P9bjzaYqZt&#10;z1e6574UAcIuQwWV920mpSsqMujmtiUO3q/tDPogu1LqDvsAN42MoyiRBmsOCxW2dKqo+MtvRkEb&#10;m5U9598fepWcjiY99uVPflBqOhkOGxCeBv8Ov9oXrWCZrGN4vglP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Tl3MMAAADdAAAADwAAAAAAAAAAAAAAAACYAgAAZHJzL2Rv&#10;d25yZXYueG1sUEsFBgAAAAAEAAQA9QAAAIgDAAAAAA==&#10;" path="m,l23917,9955,27894,,,xe" fillcolor="black" stroked="f">
                  <v:path arrowok="t" textboxrect="0,0,27894,9955"/>
                </v:shape>
                <v:shape id="Shape 3693" o:spid="_x0000_s1630" style="position:absolute;left:40780;top:73543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hu8EA&#10;AADdAAAADwAAAGRycy9kb3ducmV2LnhtbESPzQrCMBCE74LvEFbwpqmKotUoIgiCJ39Qj2uztsVm&#10;U5qo9e2NIHgcZuYbZraoTSGeVLncsoJeNwJBnFidc6rgeFh3xiCcR9ZYWCYFb3KwmDcbM4y1ffGO&#10;nnufigBhF6OCzPsyltIlGRl0XVsSB+9mK4M+yCqVusJXgJtC9qNoJA3mHBYyLGmVUXLfP4wCznvr&#10;82G4vZ4MDpNJ+r4scXVRqt2ql1MQnmr/D//aG61gMJoM4PsmP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bIbvBAAAA3QAAAA8AAAAAAAAAAAAAAAAAmAIAAGRycy9kb3du&#10;cmV2LnhtbFBLBQYAAAAABAAEAPUAAACGAwAAAAA=&#10;" path="m9956,l,3976r19912,l9956,xe" fillcolor="black" stroked="f">
                  <v:path arrowok="t" textboxrect="0,0,19912,3976"/>
                </v:shape>
                <v:shape id="Shape 3694" o:spid="_x0000_s1631" style="position:absolute;left:40740;top:73583;width:279;height:100;visibility:visible;mso-wrap-style:square;v-text-anchor:top" coordsize="27923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tP8UA&#10;AADdAAAADwAAAGRycy9kb3ducmV2LnhtbESP3YrCMBSE74V9h3AW9kbW1FXErUYRQfBK/OkDHJpj&#10;WrY56TaxVp/eCIKXw8x8w8yXna1ES40vHSsYDhIQxLnTJRsF2WnzPQXhA7LGyjEpuJGH5eKjN8dU&#10;uysfqD0GIyKEfYoKihDqVEqfF2TRD1xNHL2zayyGKBsjdYPXCLeV/EmSibRYclwosKZ1Qfnf8WIV&#10;mLXMutGq3LXDf3MPtcn2236i1Ndnt5qBCNSFd/jV3moFo8nvG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G0/xQAAAN0AAAAPAAAAAAAAAAAAAAAAAJgCAABkcnMv&#10;ZG93bnJldi54bWxQSwUGAAAAAAQABAD1AAAAigMAAAAA&#10;" path="m4005,l,9985r27923,l4005,xe" fillcolor="black" stroked="f">
                  <v:path arrowok="t" textboxrect="0,0,27923,9985"/>
                </v:shape>
                <v:shape id="Shape 3695" o:spid="_x0000_s1632" style="position:absolute;left:40780;top:73583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3SMMA&#10;AADdAAAADwAAAGRycy9kb3ducmV2LnhtbESP3WoCMRSE74W+QzgFb0SzVlzbrVFEKnjrzwOcbk43&#10;SzcnS5JqfPtGELwcZuYbZrlOthMX8qF1rGA6KUAQ10633Cg4n3bjdxAhImvsHJOCGwVYr14GS6y0&#10;u/KBLsfYiAzhUKECE2NfSRlqQxbDxPXE2ftx3mLM0jdSe7xmuO3kW1GU0mLLecFgT1tD9e/xzyoY&#10;daxL+5V2Jmm/mE03h+333Cg1fE2bTxCRUnyGH+29VjArP+Zwf5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3SMMAAADdAAAADwAAAAAAAAAAAAAAAACYAgAAZHJzL2Rv&#10;d25yZXYueG1sUEsFBgAAAAAEAAQA9QAAAIgDAAAAAA==&#10;" path="m,l23917,9985,19912,,,xe" fillcolor="black" stroked="f">
                  <v:path arrowok="t" textboxrect="0,0,23917,9985"/>
                </v:shape>
                <v:shape id="Shape 3696" o:spid="_x0000_s1633" style="position:absolute;left:40780;top:73802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CI8MA&#10;AADdAAAADwAAAGRycy9kb3ducmV2LnhtbESPzarCMBSE94LvEI7gTlMVi+01igiC4MofvC7Pbc5t&#10;i81JaaLWtzeC4HKYmW+Y+bI1lbhT40rLCkbDCARxZnXJuYLTcTOYgXAeWWNlmRQ8ycFy0e3MMdX2&#10;wXu6H3wuAoRdigoK7+tUSpcVZNANbU0cvH/bGPRBNrnUDT4C3FRyHEWxNFhyWCiwpnVB2fVwMwq4&#10;HG1+j9Pd39ngNEvy52WF64tS/V67+gHhqfXf8Ke91QomcRLD+0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yCI8MAAADdAAAADwAAAAAAAAAAAAAAAACYAgAAZHJzL2Rv&#10;d25yZXYueG1sUEsFBgAAAAAEAAQA9QAAAIgDAAAAAA==&#10;" path="m,l9956,3976,19912,,,xe" fillcolor="black" stroked="f">
                  <v:path arrowok="t" textboxrect="0,0,19912,3976"/>
                </v:shape>
                <v:shape id="Shape 3697" o:spid="_x0000_s1634" style="position:absolute;left:40740;top:73683;width:239;height:119;visibility:visible;mso-wrap-style:square;v-text-anchor:top" coordsize="23917,1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lJMYA&#10;AADdAAAADwAAAGRycy9kb3ducmV2LnhtbESP0WrCQBRE3wv+w3KFvtWNFtTGbEQkBaEvNfoBt9lr&#10;EszeDbtrkv59t1Do4zAzZ5hsP5lODOR8a1nBcpGAIK6sbrlWcL28v2xB+ICssbNMCr7Jwz6fPWWY&#10;ajvymYYy1CJC2KeooAmhT6X0VUMG/cL2xNG7WWcwROlqqR2OEW46uUqStTTYclxosKdjQ9W9fBgF&#10;3XAs7ea8Gq9FcSguXw93Gj8/lHqeT4cdiEBT+A//tU9awev6bQO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AlJMYAAADdAAAADwAAAAAAAAAAAAAAAACYAgAAZHJz&#10;L2Rvd25yZXYueG1sUEsFBgAAAAAEAAQA9QAAAIsDAAAAAA==&#10;" path="m,l4005,11959r19912,l,xe" fillcolor="black" stroked="f">
                  <v:path arrowok="t" textboxrect="0,0,23917,11959"/>
                </v:shape>
                <v:shape id="Shape 3698" o:spid="_x0000_s1635" style="position:absolute;left:40740;top:73683;width:279;height:119;visibility:visible;mso-wrap-style:square;v-text-anchor:top" coordsize="27923,1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VYfsQA&#10;AADdAAAADwAAAGRycy9kb3ducmV2LnhtbERPy2rCQBTdF/yH4Qrd1YkpBI2OUkRBRAq10urukrkm&#10;oZk7ITN52K/vLIQuD+e9XA+mEh01rrSsYDqJQBBnVpecKzh/7l5mIJxH1lhZJgV3crBejZ6WmGrb&#10;8wd1J5+LEMIuRQWF93UqpcsKMugmtiYO3M02Bn2ATS51g30IN5WMoyiRBksODQXWtCko+zm1RoFr&#10;s+l1+OJW5sfd5fj9vo1/D1ulnsfD2wKEp8H/ix/uvVbwmszD3P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VWH7EAAAA3QAAAA8AAAAAAAAAAAAAAAAAmAIAAGRycy9k&#10;b3ducmV2LnhtbFBLBQYAAAAABAAEAPUAAACJAwAAAAA=&#10;" path="m,l23917,11959,27923,,,xe" fillcolor="black" stroked="f">
                  <v:path arrowok="t" textboxrect="0,0,27923,11959"/>
                </v:shape>
                <v:shape id="Shape 3699" o:spid="_x0000_s1636" style="position:absolute;left:40819;top:72766;width:200;height:39;visibility:visible;mso-wrap-style:square;v-text-anchor:top" coordsize="1994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zvMcA&#10;AADdAAAADwAAAGRycy9kb3ducmV2LnhtbESPQWvCQBSE7wX/w/KE3uqmiqKpqxRBab0UtS3t7ZF9&#10;TUKzb8Pua0z/fbcgeBxm5htmue5dozoKsfZs4H6UgSIuvK25NPB62t7NQUVBtth4JgO/FGG9Gtws&#10;Mbf+zAfqjlKqBOGYo4FKpM21jkVFDuPIt8TJ+/LBoSQZSm0DnhPcNXqcZTPtsOa0UGFLm4qK7+OP&#10;M3CYPvvw+bbfdZv99KRDKR8v72LM7bB/fAAl1Ms1fGk/WQOT2WIB/2/SE9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GM7zHAAAA3QAAAA8AAAAAAAAAAAAAAAAAmAIAAGRy&#10;cy9kb3ducmV2LnhtbFBLBQYAAAAABAAEAPUAAACMAwAAAAA=&#10;" path="m9955,l,3976r19940,l9955,xe" fillcolor="black" stroked="f">
                  <v:path arrowok="t" textboxrect="0,0,19940,3976"/>
                </v:shape>
                <v:shape id="Shape 3700" o:spid="_x0000_s1637" style="position:absolute;left:40780;top:72805;width:279;height:100;visibility:visible;mso-wrap-style:square;v-text-anchor:top" coordsize="2789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3PsIA&#10;AADdAAAADwAAAGRycy9kb3ducmV2LnhtbERPS27CMBDdI/UO1lTqDuzSik/AiaKqlbICSjnAKB6S&#10;iHicxi5Jb48XSCyf3n+bjbYVV+p941jD60yBIC6dabjScPr5mq5A+IBssHVMGv7JQ5Y+TbaYGDfw&#10;N12PoRIxhH2CGuoQukRKX9Zk0c9cRxy5s+sthgj7SpoehxhuWzlXaiEtNhwbauzoo6bycvyzGiif&#10;46/Kh51Xh3f3eVgX+2UotH55HvMNiEBjeIjv7sJoeFuquD++iU9Ap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jc+wgAAAN0AAAAPAAAAAAAAAAAAAAAAAJgCAABkcnMvZG93&#10;bnJldi54bWxQSwUGAAAAAAQABAD1AAAAhwMAAAAA&#10;" path="m3977,l,9986r27895,l3977,xe" fillcolor="black" stroked="f">
                  <v:path arrowok="t" textboxrect="0,0,27895,9986"/>
                </v:shape>
                <v:shape id="Shape 3701" o:spid="_x0000_s1638" style="position:absolute;left:40819;top:72805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IGMYA&#10;AADdAAAADwAAAGRycy9kb3ducmV2LnhtbESPT2vCQBTE7wW/w/IEb3VjLVpTVxGhYNGDfwLt8ZF9&#10;ZoPZtyG70fjtXaHQ4zAzv2Hmy85W4kqNLx0rGA0TEMS50yUXCrLT1+sHCB+QNVaOScGdPCwXvZc5&#10;ptrd+EDXYyhEhLBPUYEJoU6l9Lkhi37oauLonV1jMUTZFFI3eItwW8m3JJlIiyXHBYM1rQ3ll2Nr&#10;FZDJtofLO7a7n/X+e9v+zrLNfabUoN+tPkEE6sJ/+K+90QrG02QEz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IGMYAAADdAAAADwAAAAAAAAAAAAAAAACYAgAAZHJz&#10;L2Rvd25yZXYueG1sUEsFBgAAAAAEAAQA9QAAAIsDAAAAAA==&#10;" path="m,l23917,9986,19940,,,xe" fillcolor="black" stroked="f">
                  <v:path arrowok="t" textboxrect="0,0,23917,9986"/>
                </v:shape>
                <v:shape id="Shape 3702" o:spid="_x0000_s1639" style="position:absolute;left:40819;top:73005;width:200;height:40;visibility:visible;mso-wrap-style:square;v-text-anchor:top" coordsize="1994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718YA&#10;AADdAAAADwAAAGRycy9kb3ducmV2LnhtbESPX0vDQBDE34V+h2MLfbMXW2pL7LVIQdG+SP9S35bc&#10;mgRze+FuTeO39wTBx2FmfsMs171rVEch1p4N3I0zUMSFtzWXBo6Hp9sFqCjIFhvPZOCbIqxXg5sl&#10;5tZfeUfdXkqVIBxzNFCJtLnWsajIYRz7ljh5Hz44lCRDqW3Aa4K7Rk+y7F47rDktVNjSpqLic//l&#10;DOxmrz68n7bP3WY7O+hQyuXtLMaMhv3jAyihXv7Df+0Xa2A6zyb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k718YAAADdAAAADwAAAAAAAAAAAAAAAACYAgAAZHJz&#10;L2Rvd25yZXYueG1sUEsFBgAAAAAEAAQA9QAAAIsDAAAAAA==&#10;" path="m,l9955,3976,19940,,,xe" fillcolor="black" stroked="f">
                  <v:path arrowok="t" textboxrect="0,0,19940,3976"/>
                </v:shape>
                <v:shape id="Shape 3703" o:spid="_x0000_s1640" style="position:absolute;left:40780;top:72905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eqccA&#10;AADdAAAADwAAAGRycy9kb3ducmV2LnhtbESPT2sCMRTE7wW/Q3hCbzVR+8+tUUQoWKWH2lLs7bF5&#10;ZpfdvCyb6K7f3hQKPQ4z8xtmvuxdLc7UhtKzhvFIgSDOvSnZavj6fL17BhEissHaM2m4UIDlYnAz&#10;x8z4jj/ovI9WJAiHDDUUMTaZlCEvyGEY+YY4eUffOoxJtlaaFrsEd7WcKPUoHZacFgpsaF1QXu1P&#10;ToOdvfv4/dPdqzd72dHDoaL1ttL6dtivXkBE6uN/+K+9MRqmT2oKv2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WnqnHAAAA3QAAAA8AAAAAAAAAAAAAAAAAmAIAAGRy&#10;cy9kb3ducmV2LnhtbFBLBQYAAAAABAAEAPUAAACMAwAAAAA=&#10;" path="m,l3977,9955r19940,l,xe" fillcolor="black" stroked="f">
                  <v:path arrowok="t" textboxrect="0,0,23917,9955"/>
                </v:shape>
                <v:shape id="Shape 3704" o:spid="_x0000_s1641" style="position:absolute;left:40780;top:72905;width:279;height:100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sn8YA&#10;AADdAAAADwAAAGRycy9kb3ducmV2LnhtbESPQWvCQBSE7wX/w/IEb3VjlSrRVaRo8SLUKOrxmX0m&#10;wezbmN2a9N93CwWPw8x8w8wWrSnFg2pXWFYw6EcgiFOrC84UHPbr1wkI55E1lpZJwQ85WMw7LzOM&#10;tW14R4/EZyJA2MWoIPe+iqV0aU4GXd9WxMG72tqgD7LOpK6xCXBTyrcoepcGCw4LOVb0kVN6S76N&#10;gq/SNfv7bXXZnj63ydk3h7Y4rpTqddvlFISn1j/D/+2NVjAcRy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ksn8YAAADdAAAADwAAAAAAAAAAAAAAAACYAgAAZHJz&#10;L2Rvd25yZXYueG1sUEsFBgAAAAAEAAQA9QAAAIsDAAAAAA==&#10;" path="m,l23917,9955,27895,,,xe" fillcolor="black" stroked="f">
                  <v:path arrowok="t" textboxrect="0,0,27895,9955"/>
                </v:shape>
                <v:shape id="Shape 3705" o:spid="_x0000_s1642" style="position:absolute;left:40979;top:71968;width:199;height:40;visibility:visible;mso-wrap-style:square;v-text-anchor:top" coordsize="19941,4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JS8gA&#10;AADdAAAADwAAAGRycy9kb3ducmV2LnhtbESPT2sCMRTE70K/Q3iFXkQTrdWyNYpIhR68uP1De3ts&#10;XjdLNy/LJl3XfnojCD0OM/MbZrnuXS06akPlWcNkrEAQF95UXGp4e92NHkGEiGyw9kwaThRgvboZ&#10;LDEz/sgH6vJYigThkKEGG2OTSRkKSw7D2DfEyfv2rcOYZFtK0+IxwV0tp0rNpcOK04LFhraWip/8&#10;12kod+9/n6ieu9lXbqcf28XwcNqT1ne3/eYJRKQ+/oev7Rej4X6hHuDyJj0BuT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UolLyAAAAN0AAAAPAAAAAAAAAAAAAAAAAJgCAABk&#10;cnMvZG93bnJldi54bWxQSwUGAAAAAAQABAD1AAAAjQMAAAAA&#10;" path="m9986,l,4004r19941,l9986,xe" fillcolor="black" stroked="f">
                  <v:path arrowok="t" textboxrect="0,0,19941,4004"/>
                </v:shape>
                <v:shape id="Shape 3706" o:spid="_x0000_s1643" style="position:absolute;left:40939;top:72008;width:279;height:100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uWsIA&#10;AADdAAAADwAAAGRycy9kb3ducmV2LnhtbESPS4vCMBSF98L8h3AH3MiYqqBjxygiCC59FGd7ae60&#10;ZZqb0sS0/nsjCC4P5/FxVpve1CJQ6yrLCibjBARxbnXFhYLssv/6BuE8ssbaMim4k4PN+mOwwlTb&#10;jk8Uzr4QcYRdigpK75tUSpeXZNCNbUMcvT/bGvRRtoXULXZx3NRymiRzabDiSCixoV1J+f/5ZiJE&#10;V8FcR/Lw2x2XgYM32VJPlRp+9tsfEJ56/w6/2getYLZI5v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O5awgAAAN0AAAAPAAAAAAAAAAAAAAAAAJgCAABkcnMvZG93&#10;bnJldi54bWxQSwUGAAAAAAQABAD1AAAAhwMAAAAA&#10;" path="m3976,l,9956r27894,l3976,xe" fillcolor="black" stroked="f">
                  <v:path arrowok="t" textboxrect="0,0,27894,9956"/>
                </v:shape>
                <v:shape id="Shape 3707" o:spid="_x0000_s1644" style="position:absolute;left:40979;top:72008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NgccA&#10;AADdAAAADwAAAGRycy9kb3ducmV2LnhtbESPQWvCQBSE74X+h+UVvEjdVEuV1DUEoUQRCrX1/si+&#10;JiHZtyG7xsRf7wqFHoeZ+YZZJ4NpRE+dqywreJlFIIhzqysuFPx8fzyvQDiPrLGxTApGcpBsHh/W&#10;GGt74S/qj74QAcIuRgWl920spctLMuhmtiUO3q/tDPogu0LqDi8Bbho5j6I3abDisFBiS9uS8vp4&#10;NgoO2fRM1z2nn319mo71a1aZ7UKpydOQvoPwNPj/8F97pxUsltES7m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8DYHHAAAA3QAAAA8AAAAAAAAAAAAAAAAAmAIAAGRy&#10;cy9kb3ducmV2LnhtbFBLBQYAAAAABAAEAPUAAACMAwAAAAA=&#10;" path="m,l23917,9956,19941,,,xe" fillcolor="black" stroked="f">
                  <v:path arrowok="t" textboxrect="0,0,23917,9956"/>
                </v:shape>
                <v:shape id="Shape 3708" o:spid="_x0000_s1645" style="position:absolute;left:40979;top:72207;width:199;height:40;visibility:visible;mso-wrap-style:square;v-text-anchor:top" coordsize="19941,4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m1cQA&#10;AADdAAAADwAAAGRycy9kb3ducmV2LnhtbERPz2vCMBS+D/wfwhN2GTOZio5qlCETdvBi3ca8PZq3&#10;pqx5KU1Wq3+9OQgeP77fy3XvatFRGyrPGl5GCgRx4U3FpYbPw/b5FUSIyAZrz6ThTAHWq8HDEjPj&#10;T7ynLo+lSCEcMtRgY2wyKUNhyWEY+YY4cb++dRgTbEtpWjylcFfLsVIz6bDi1GCxoY2l4i//dxrK&#10;7dflB9V7Nz3mdvy9mT/tzzvS+nHYvy1AROrjXXxzfxgNk7lKc9Ob9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JtXEAAAA3QAAAA8AAAAAAAAAAAAAAAAAmAIAAGRycy9k&#10;b3ducmV2LnhtbFBLBQYAAAAABAAEAPUAAACJAwAAAAA=&#10;" path="m,l9986,4004,19941,,,xe" fillcolor="black" stroked="f">
                  <v:path arrowok="t" textboxrect="0,0,19941,4004"/>
                </v:shape>
                <v:shape id="Shape 3709" o:spid="_x0000_s1646" style="position:absolute;left:40939;top:72108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8aMYA&#10;AADdAAAADwAAAGRycy9kb3ducmV2LnhtbESPQWvCQBSE7wX/w/IKXkQ3aqk2dRURRKVQaNT7I/ua&#10;hGTfhuwao7/eFQo9DjPzDbNYdaYSLTWusKxgPIpAEKdWF5wpOB23wzkI55E1VpZJwY0crJa9lwXG&#10;2l75h9rEZyJA2MWoIPe+jqV0aU4G3cjWxMH7tY1BH2STSd3gNcBNJSdR9C4NFhwWcqxpk1NaJhej&#10;4Gs3uND9wOvvtjwPbuXbrjCbqVL91279CcJT5//Df+29VjCdRR/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88aMYAAADdAAAADwAAAAAAAAAAAAAAAACYAgAAZHJz&#10;L2Rvd25yZXYueG1sUEsFBgAAAAAEAAQA9QAAAIsDAAAAAA==&#10;" path="m,l3976,9956r19941,l,xe" fillcolor="black" stroked="f">
                  <v:path arrowok="t" textboxrect="0,0,23917,9956"/>
                </v:shape>
                <v:shape id="Shape 3710" o:spid="_x0000_s1647" style="position:absolute;left:40939;top:72108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FaMEA&#10;AADdAAAADwAAAGRycy9kb3ducmV2LnhtbERPTWvCQBC9C/6HZYReRDdaaDV1E0QoeGyttNchO02C&#10;2dmQXTfpv+8cCj0+3vehnFynEg2h9Wxgs85AEVfetlwbuH68rnagQkS22HkmAz8UoCzmswPm1o/8&#10;TukSayUhHHI00MTY51qHqiGHYe17YuG+/eAwChxqbQccJdx1eptlT9phy9LQYE+nhqrb5e6kxLbJ&#10;fS71+Wt82ydO0V33dmvMw2I6voCKNMV/8Z/7bA08Pm9kv7yRJ6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0RWjBAAAA3QAAAA8AAAAAAAAAAAAAAAAAmAIAAGRycy9kb3du&#10;cmV2LnhtbFBLBQYAAAAABAAEAPUAAACGAwAAAAA=&#10;" path="m,l23917,9956,27894,,,xe" fillcolor="black" stroked="f">
                  <v:path arrowok="t" textboxrect="0,0,27894,9956"/>
                </v:shape>
                <v:shape id="Shape 3711" o:spid="_x0000_s1648" style="position:absolute;left:41378;top:70892;width:199;height:40;visibility:visible;mso-wrap-style:square;v-text-anchor:top" coordsize="1991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ImMYA&#10;AADdAAAADwAAAGRycy9kb3ducmV2LnhtbESPQWvCQBSE74X+h+UVequbWLAaXUUEoRR7aBo8v2Sf&#10;STD7Nt1dY/rvu4LQ4zAz3zCrzWg6MZDzrWUF6SQBQVxZ3XKtoPjev8xB+ICssbNMCn7Jw2b9+LDC&#10;TNsrf9GQh1pECPsMFTQh9JmUvmrIoJ/Ynjh6J+sMhihdLbXDa4SbTk6TZCYNthwXGuxp11B1zi9G&#10;wcJvf9xhKMvL/PwxPe7LvPgsdko9P43bJYhAY/gP39vvWsHrW5rC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2ImMYAAADdAAAADwAAAAAAAAAAAAAAAACYAgAAZHJz&#10;L2Rvd25yZXYueG1sUEsFBgAAAAAEAAQA9QAAAIsDAAAAAA==&#10;" path="m9955,l,4005r19911,l9955,xe" fillcolor="black" stroked="f">
                  <v:path arrowok="t" textboxrect="0,0,19911,4005"/>
                </v:shape>
                <v:shape id="Shape 3712" o:spid="_x0000_s1649" style="position:absolute;left:41338;top:70932;width:279;height:100;visibility:visible;mso-wrap-style:square;v-text-anchor:top" coordsize="2792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vI8cA&#10;AADdAAAADwAAAGRycy9kb3ducmV2LnhtbESPQWvCQBSE74L/YXmF3nRjpLWkriJircWD1OaS2yP7&#10;mgSzb8Puqml/vVsoeBxm5htmvuxNKy7kfGNZwWScgCAurW64UpB/vY1eQPiArLG1TAp+yMNyMRzM&#10;MdP2yp90OYZKRAj7DBXUIXSZlL6syaAf2444et/WGQxRukpqh9cIN61Mk+RZGmw4LtTY0bqm8nQ8&#10;GwUz7/KwLdLTpkjfi+nTPvn4PeRKPT70q1cQgfpwD/+3d1rBdDZJ4e9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MLyPHAAAA3QAAAA8AAAAAAAAAAAAAAAAAmAIAAGRy&#10;cy9kb3ducmV2LnhtbFBLBQYAAAAABAAEAPUAAACMAwAAAAA=&#10;" path="m4006,l,9955r27924,l4006,xe" fillcolor="black" stroked="f">
                  <v:path arrowok="t" textboxrect="0,0,27924,9955"/>
                </v:shape>
                <v:shape id="Shape 3713" o:spid="_x0000_s1650" style="position:absolute;left:41378;top:70932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IdMcA&#10;AADdAAAADwAAAGRycy9kb3ducmV2LnhtbESPT2vCQBTE74LfYXlCb3Xjn1abuooIhap4qEppb4/s&#10;6yYk+zZktyZ+e7dQ8DjMzG+YxaqzlbhQ4wvHCkbDBARx5nTBRsH59PY4B+EDssbKMSm4kofVst9b&#10;YKpdyx90OQYjIoR9igryEOpUSp/lZNEPXU0cvR/XWAxRNkbqBtsIt5UcJ8mztFhwXMixpk1OWXn8&#10;tQrMy8GFz+92mmzNdU9PXyVtdqVSD4Nu/QoiUBfu4f/2u1YwmY0m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PCHTHAAAA3QAAAA8AAAAAAAAAAAAAAAAAmAIAAGRy&#10;cy9kb3ducmV2LnhtbFBLBQYAAAAABAAEAPUAAACMAwAAAAA=&#10;" path="m,l23917,9955,19911,,,xe" fillcolor="black" stroked="f">
                  <v:path arrowok="t" textboxrect="0,0,23917,9955"/>
                </v:shape>
                <v:shape id="Shape 3714" o:spid="_x0000_s1651" style="position:absolute;left:41378;top:71131;width:199;height:40;visibility:visible;mso-wrap-style:square;v-text-anchor:top" coordsize="1991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rAMcA&#10;AADdAAAADwAAAGRycy9kb3ducmV2LnhtbESPQWvCQBSE74X+h+UVvOlGW1qNriKCIKU9mAbPL9ln&#10;Esy+TXfXmP77bkHocZiZb5jVZjCt6Mn5xrKC6SQBQVxa3XClIP/aj+cgfEDW2FomBT/kYbN+fFhh&#10;qu2Nj9RnoRIRwj5FBXUIXSqlL2sy6Ce2I47e2TqDIUpXSe3wFuGmlbMkeZUGG44LNXa0q6m8ZFej&#10;YOG33+6jL4rr/PI+O+2LLP/Md0qNnobtEkSgIfyH7+2DVvD8Nn2B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6KwDHAAAA3QAAAA8AAAAAAAAAAAAAAAAAmAIAAGRy&#10;cy9kb3ducmV2LnhtbFBLBQYAAAAABAAEAPUAAACMAwAAAAA=&#10;" path="m,l9955,4005,19911,,,xe" fillcolor="black" stroked="f">
                  <v:path arrowok="t" textboxrect="0,0,19911,4005"/>
                </v:shape>
                <v:shape id="Shape 3715" o:spid="_x0000_s1652" style="position:absolute;left:41338;top:71032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gsMcA&#10;AADdAAAADwAAAGRycy9kb3ducmV2LnhtbESP3WrCQBSE74W+w3IKvRHdWKuW6CoiiC2C4E/vD9lj&#10;EpI9G7KbGH36bqHg5TAz3zCLVWdK0VLtcssKRsMIBHFidc6pgst5O/gE4TyyxtIyKbiTg9XypbfA&#10;WNsbH6k9+VQECLsYFWTeV7GULsnIoBvaijh4V1sb9EHWqdQ13gLclPI9iqbSYM5hIcOKNhklxakx&#10;Cva7fkOPb14f2uKnfy8+drnZjJV6e+3WcxCeOv8M/7e/tILxbDS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7oLDHAAAA3QAAAA8AAAAAAAAAAAAAAAAAmAIAAGRy&#10;cy9kb3ducmV2LnhtbFBLBQYAAAAABAAEAPUAAACMAwAAAAA=&#10;" path="m,l4006,9956r19911,l,xe" fillcolor="black" stroked="f">
                  <v:path arrowok="t" textboxrect="0,0,23917,9956"/>
                </v:shape>
                <v:shape id="Shape 3716" o:spid="_x0000_s1653" style="position:absolute;left:41338;top:71032;width:279;height:99;visibility:visible;mso-wrap-style:square;v-text-anchor:top" coordsize="2792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Fi8cA&#10;AADdAAAADwAAAGRycy9kb3ducmV2LnhtbESPW2vCQBSE3wv9D8sp+FJ0Y4Soqat4QbCIgpe+n2ZP&#10;k2D2bMiuGv+9Wyj0cZiZb5jJrDWVuFHjSssK+r0IBHFmdcm5gvNp3R2BcB5ZY2WZFDzIwWz6+jLB&#10;VNs7H+h29LkIEHYpKii8r1MpXVaQQdezNXHwfmxj0AfZ5FI3eA9wU8k4ihJpsOSwUGBNy4Kyy/Fq&#10;FOz0Xn5t7fvn6jCuYvt9TeLFJlGq89bOP0B4av1/+K+90QoGw34Cv2/CE5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mBYvHAAAA3QAAAA8AAAAAAAAAAAAAAAAAmAIAAGRy&#10;cy9kb3ducmV2LnhtbFBLBQYAAAAABAAEAPUAAACMAwAAAAA=&#10;" path="m,l23917,9956,27924,,,xe" fillcolor="black" stroked="f">
                  <v:path arrowok="t" textboxrect="0,0,27924,9956"/>
                </v:shape>
                <v:shape id="Shape 3717" o:spid="_x0000_s1654" style="position:absolute;left:41976;top:70214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eGMYA&#10;AADdAAAADwAAAGRycy9kb3ducmV2LnhtbESP0WrCQBRE34X+w3ILfdONSqOkWcVahL4U1PgBl+xt&#10;EpK9G3e3Gvv13YLg4zAzZ5h8PZhOXMj5xrKC6SQBQVxa3XCl4FTsxksQPiBr7CyTght5WK+eRjlm&#10;2l75QJdjqESEsM9QQR1Cn0npy5oM+ontiaP3bZ3BEKWrpHZ4jXDTyVmSpNJgw3Ghxp62NZXt8cco&#10;aOfp1v0WX8mrCbOPc7F/dzY9KPXyPGzeQAQawiN8b39qBfPFdAH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deGMYAAADdAAAADwAAAAAAAAAAAAAAAACYAgAAZHJz&#10;L2Rvd25yZXYueG1sUEsFBgAAAAAEAAQA9QAAAIsDAAAAAA==&#10;" path="m9955,l,3976r19911,l9955,xe" fillcolor="black" stroked="f">
                  <v:path arrowok="t" textboxrect="0,0,19911,3976"/>
                </v:shape>
                <v:shape id="Shape 3718" o:spid="_x0000_s1655" style="position:absolute;left:41936;top:70254;width:279;height:100;visibility:visible;mso-wrap-style:square;v-text-anchor:top" coordsize="2792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YycQA&#10;AADdAAAADwAAAGRycy9kb3ducmV2LnhtbERPz2vCMBS+D/wfwhO8aWplU6pRZEy3scNQe+nt0Tzb&#10;YvNSkqjd/vrlIOz48f1ebXrTihs531hWMJ0kIIhLqxuuFOSn3XgBwgdkja1lUvBDHjbrwdMKM23v&#10;fKDbMVQihrDPUEEdQpdJ6cuaDPqJ7Ygjd7bOYIjQVVI7vMdw08o0SV6kwYZjQ40dvdZUXo5Xo2Du&#10;XR72RXp5K9L3Yvb8lXz+fudKjYb9dgkiUB/+xQ/3h1Ywm0/j3Pg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kGMnEAAAA3QAAAA8AAAAAAAAAAAAAAAAAmAIAAGRycy9k&#10;b3ducmV2LnhtbFBLBQYAAAAABAAEAPUAAACJAwAAAAA=&#10;" path="m4006,l,9955r27924,l4006,xe" fillcolor="black" stroked="f">
                  <v:path arrowok="t" textboxrect="0,0,27924,9955"/>
                </v:shape>
                <v:shape id="Shape 3719" o:spid="_x0000_s1656" style="position:absolute;left:41976;top:70254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/nscA&#10;AADdAAAADwAAAGRycy9kb3ducmV2LnhtbESPQWvCQBSE74L/YXmF3nSjrbZGVylCoa140BbR2yP7&#10;ugnJvg3ZrYn/visIHoeZ+YZZrDpbiTM1vnCsYDRMQBBnThdsFPx8vw9eQfiArLFyTAou5GG17PcW&#10;mGrX8o7O+2BEhLBPUUEeQp1K6bOcLPqhq4mj9+saiyHKxkjdYBvhtpLjJJlKiwXHhRxrWueUlfs/&#10;q8DMti4cTu1z8mkuG5ocS1p/lUo9PnRvcxCBunAP39ofWsHTy2gG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nP57HAAAA3QAAAA8AAAAAAAAAAAAAAAAAmAIAAGRy&#10;cy9kb3ducmV2LnhtbFBLBQYAAAAABAAEAPUAAACMAwAAAAA=&#10;" path="m,l23917,9955,19911,,,xe" fillcolor="black" stroked="f">
                  <v:path arrowok="t" textboxrect="0,0,23917,9955"/>
                </v:shape>
                <v:shape id="Shape 3720" o:spid="_x0000_s1657" style="position:absolute;left:41976;top:70454;width:199;height:39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M0cIA&#10;AADdAAAADwAAAGRycy9kb3ducmV2LnhtbERP3WrCMBS+H+wdwhnsbqZWrFKNMh2D3QjW+gCH5tgW&#10;m5Muidrt6c2F4OXH979cD6YTV3K+taxgPEpAEFdWt1wrOJbfH3MQPiBr7CyTgj/ysF69viwx1/bG&#10;BV0PoRYxhH2OCpoQ+lxKXzVk0I9sTxy5k3UGQ4SultrhLYabTqZJkkmDLceGBnvaNlSdDxej4DzJ&#10;tu6/3CVTE9Kv33K/cTYrlHp/Gz4XIAIN4Sl+uH+0gsksjfvjm/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gzRwgAAAN0AAAAPAAAAAAAAAAAAAAAAAJgCAABkcnMvZG93&#10;bnJldi54bWxQSwUGAAAAAAQABAD1AAAAhwMAAAAA&#10;" path="m,l9955,3976,19911,,,xe" fillcolor="black" stroked="f">
                  <v:path arrowok="t" textboxrect="0,0,19911,3976"/>
                </v:shape>
                <v:shape id="Shape 3721" o:spid="_x0000_s1658" style="position:absolute;left:41936;top:70354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UeMcA&#10;AADdAAAADwAAAGRycy9kb3ducmV2LnhtbESPT2vCQBTE7wW/w/IEb7rxD1pTVylCQdGD2kB7fGRf&#10;s8Hs25DdaPz23YLQ4zAzv2FWm85W4kaNLx0rGI8SEMS50yUXCrLPj+ErCB+QNVaOScGDPGzWvZcV&#10;ptrd+Uy3SyhEhLBPUYEJoU6l9Lkhi37kauLo/bjGYoiyKaRu8B7htpKTJJlLiyXHBYM1bQ3l10tr&#10;FZDJDufrDNvj1/a0P7Tfy2z3WCo16HfvbyACdeE//GzvtILpYjKG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HVHjHAAAA3QAAAA8AAAAAAAAAAAAAAAAAmAIAAGRy&#10;cy9kb3ducmV2LnhtbFBLBQYAAAAABAAEAPUAAACMAwAAAAA=&#10;" path="m,l4006,9986r19911,l,xe" fillcolor="black" stroked="f">
                  <v:path arrowok="t" textboxrect="0,0,23917,9986"/>
                </v:shape>
                <v:shape id="Shape 3722" o:spid="_x0000_s1659" style="position:absolute;left:41936;top:70354;width:279;height:100;visibility:visible;mso-wrap-style:square;v-text-anchor:top" coordsize="2792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zHMcA&#10;AADdAAAADwAAAGRycy9kb3ducmV2LnhtbESPX0vDQBDE3wW/w7FC3+zFFP/FXosUSsUnmyri2za3&#10;TaK5vZBbk/Tb9wShj8PM/IaZL0fXqJ66UHs2cDNNQBEX3tZcGnjfra8fQAVBtth4JgNHCrBcXF7M&#10;MbN+4C31uZQqQjhkaKASaTOtQ1GRwzD1LXH0Dr5zKFF2pbYdDhHuGp0myZ12WHNcqLClVUXFT/7r&#10;DHzL/ks+9f51c3grPnarfLh97EtjJlfj8xMooVHO4f/2izUwu09T+HsTn4Be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kMxzHAAAA3QAAAA8AAAAAAAAAAAAAAAAAmAIAAGRy&#10;cy9kb3ducmV2LnhtbFBLBQYAAAAABAAEAPUAAACMAwAAAAA=&#10;" path="m,l23917,9986,27924,,,xe" fillcolor="black" stroked="f">
                  <v:path arrowok="t" textboxrect="0,0,27924,9986"/>
                </v:shape>
                <v:shape id="Shape 3723" o:spid="_x0000_s1660" style="position:absolute;left:42912;top:69776;width:200;height:40;visibility:visible;mso-wrap-style:square;v-text-anchor:top" coordsize="19942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JhccA&#10;AADdAAAADwAAAGRycy9kb3ducmV2LnhtbESPT2sCMRTE7wW/Q3iCt5qtin9Wo5RSwYIXtQe9PZPn&#10;7tLNy3YTdffbm4LQ4zAzv2EWq8aW4ka1LxwreOsnIIi1MwVnCr4P69cpCB+QDZaOSUFLHlbLzssC&#10;U+PuvKPbPmQiQtinqCAPoUql9Doni77vKuLoXVxtMURZZ9LUeI9wW8pBkoylxYLjQo4VfeSkf/ZX&#10;q2B7mM1+23P2eVzv9Gk0Cdu2/NJK9brN+xxEoCb8h5/tjVEwnAyG8Pc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CSYXHAAAA3QAAAA8AAAAAAAAAAAAAAAAAmAIAAGRy&#10;cy9kb3ducmV2LnhtbFBLBQYAAAAABAAEAPUAAACMAwAAAAA=&#10;" path="m9956,l,3975r19942,l9956,xe" fillcolor="black" stroked="f">
                  <v:path arrowok="t" textboxrect="0,0,19942,3975"/>
                </v:shape>
                <v:shape id="Shape 3724" o:spid="_x0000_s1661" style="position:absolute;left:42873;top:69816;width:278;height:99;visibility:visible;mso-wrap-style:square;v-text-anchor:top" coordsize="2789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m1cUA&#10;AADdAAAADwAAAGRycy9kb3ducmV2LnhtbESPUWvCQBCE3wv+h2OFvtW7mtJK9BQRBClFqErxccmt&#10;SWhuL+ZWTf99r1DwcZiZb5jZoveNulIX68AWnkcGFHERXM2lhcN+/TQBFQXZYROYLPxQhMV88DDD&#10;3IUbf9J1J6VKEI45WqhE2lzrWFTkMY5CS5y8U+g8SpJdqV2HtwT3jR4b86o91pwWKmxpVVHxvbt4&#10;C/ore99qE7Lt4bjM1mcj5YcTax+H/XIKSqiXe/i/vXEWsrfxC/y9SU9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abVxQAAAN0AAAAPAAAAAAAAAAAAAAAAAJgCAABkcnMv&#10;ZG93bnJldi54bWxQSwUGAAAAAAQABAD1AAAAigMAAAAA&#10;" path="m3975,l,9986r27893,l3975,xe" fillcolor="black" stroked="f">
                  <v:path arrowok="t" textboxrect="0,0,27893,9986"/>
                </v:shape>
                <v:shape id="Shape 3725" o:spid="_x0000_s1662" style="position:absolute;left:42912;top:69816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Se8cA&#10;AADdAAAADwAAAGRycy9kb3ducmV2LnhtbESPT2vCQBTE70K/w/IKvdVNrfVPdJUiCBZ7qBrQ4yP7&#10;zAazb0N2o/HbdwsFj8PM/IaZLztbiSs1vnSs4K2fgCDOnS65UJAd1q8TED4ga6wck4I7eVgunnpz&#10;TLW78Y6u+1CICGGfogITQp1K6XNDFn3f1cTRO7vGYoiyKaRu8BbhtpKDJBlJiyXHBYM1rQzll31r&#10;FZDJtrvLENvv4+rna9ueptnmPlXq5bn7nIEI1IVH+L+90Qrex4MP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8UnvHAAAA3QAAAA8AAAAAAAAAAAAAAAAAmAIAAGRy&#10;cy9kb3ducmV2LnhtbFBLBQYAAAAABAAEAPUAAACMAwAAAAA=&#10;" path="m,l23917,9986,19942,,,xe" fillcolor="black" stroked="f">
                  <v:path arrowok="t" textboxrect="0,0,23917,9986"/>
                </v:shape>
                <v:shape id="Shape 3726" o:spid="_x0000_s1663" style="position:absolute;left:42912;top:70015;width:200;height:40;visibility:visible;mso-wrap-style:square;v-text-anchor:top" coordsize="19942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qHccA&#10;AADdAAAADwAAAGRycy9kb3ducmV2LnhtbESPT2sCMRTE74LfITyhN81qi39Wo5RSoYIXtQe9PZPn&#10;7uLmZbtJdffbm4LQ4zAzv2EWq8aW4ka1LxwrGA4SEMTamYIzBd+HdX8Kwgdkg6VjUtCSh9Wy21lg&#10;atydd3Tbh0xECPsUFeQhVKmUXudk0Q9cRRy9i6sthijrTJoa7xFuSzlKkrG0WHBcyLGij5z0df9r&#10;FWwPs9lPe84+j+udPr1NwrYtN1qpl17zPgcRqAn/4Wf7yyh4nYzG8Pc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16h3HAAAA3QAAAA8AAAAAAAAAAAAAAAAAmAIAAGRy&#10;cy9kb3ducmV2LnhtbFBLBQYAAAAABAAEAPUAAACMAwAAAAA=&#10;" path="m,l9956,3975,19942,,,xe" fillcolor="black" stroked="f">
                  <v:path arrowok="t" textboxrect="0,0,19942,3975"/>
                </v:shape>
                <v:shape id="Shape 3727" o:spid="_x0000_s1664" style="position:absolute;left:42873;top:69915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EyscA&#10;AADdAAAADwAAAGRycy9kb3ducmV2LnhtbESPQWvCQBSE70L/w/IK3nSj1tqmriKCYCseaktpb4/s&#10;cxOSfRuyq4n/visIHoeZ+YaZLztbiTM1vnCsYDRMQBBnThdsFHx/bQYvIHxA1lg5JgUX8rBcPPTm&#10;mGrX8iedD8GICGGfooI8hDqV0mc5WfRDVxNH7+gaiyHKxkjdYBvhtpLjJHmWFguOCznWtM4pKw8n&#10;q8C87l34+Wufkndz2dH0t6T1R6lU/7FbvYEI1IV7+NbeagWT2XgG1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xMrHAAAA3QAAAA8AAAAAAAAAAAAAAAAAmAIAAGRy&#10;cy9kb3ducmV2LnhtbFBLBQYAAAAABAAEAPUAAACMAwAAAAA=&#10;" path="m,l3975,9955r19942,l,xe" fillcolor="black" stroked="f">
                  <v:path arrowok="t" textboxrect="0,0,23917,9955"/>
                </v:shape>
                <v:shape id="Shape 3728" o:spid="_x0000_s1665" style="position:absolute;left:42873;top:69915;width:278;height:100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TSMEA&#10;AADdAAAADwAAAGRycy9kb3ducmV2LnhtbERPzYrCMBC+C/sOYYS9aaqCrtUoi7giLB6s+wBjMzbV&#10;ZlKaWOvbm8OCx4/vf7nubCVaanzpWMFomIAgzp0uuVDwd/oZfIHwAVlj5ZgUPMnDevXRW2Kq3YOP&#10;1GahEDGEfYoKTAh1KqXPDVn0Q1cTR+7iGoshwqaQusFHDLeVHCfJVFosOTYYrGljKL9ld6vgcp51&#10;v4Y4XH3dPueT2/Zw2m2V+ux33wsQgbrwFv+791rBZDaOc+O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mE0jBAAAA3QAAAA8AAAAAAAAAAAAAAAAAmAIAAGRycy9kb3du&#10;cmV2LnhtbFBLBQYAAAAABAAEAPUAAACGAwAAAAA=&#10;" path="m,l23917,9955,27893,,,xe" fillcolor="black" stroked="f">
                  <v:path arrowok="t" textboxrect="0,0,27893,9955"/>
                </v:shape>
                <v:shape id="Shape 3729" o:spid="_x0000_s1666" style="position:absolute;left:44208;top:69696;width:199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piMYA&#10;AADdAAAADwAAAGRycy9kb3ducmV2LnhtbESPQUvDQBSE74L/YXmCN7uxUrVptyUUhCL20Gigx8fu&#10;axKafRt21yT+e1coeBxm5htmvZ1sJwbyoXWs4HGWgSDWzrRcK/j6fHt4BREissHOMSn4oQDbze3N&#10;GnPjRj7SUMZaJAiHHBU0Mfa5lEE3ZDHMXE+cvLPzFmOSvpbG45jgtpPzLHuWFltOCw32tGtIX8pv&#10;q2A8VG5/1rui0oU/LRbDe/VRoVL3d1OxAhFpiv/ha3tvFDy9zJ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epiMYAAADdAAAADwAAAAAAAAAAAAAAAACYAgAAZHJz&#10;L2Rvd25yZXYueG1sUEsFBgAAAAAEAAQA9QAAAIsDAAAAAA==&#10;" path="m9985,l,4006r19941,l9985,xe" fillcolor="black" stroked="f">
                  <v:path arrowok="t" textboxrect="0,0,19941,4006"/>
                </v:shape>
                <v:shape id="Shape 3730" o:spid="_x0000_s1667" style="position:absolute;left:44168;top:69736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2Ol70A&#10;AADdAAAADwAAAGRycy9kb3ducmV2LnhtbERPvQrCMBDeBd8hnOCmqQpWqlFUEF2touvRnG2xuZQm&#10;2vr2ZhAcP77/1aYzlXhT40rLCibjCARxZnXJuYLr5TBagHAeWWNlmRR8yMFm3e+tMNG25TO9U5+L&#10;EMIuQQWF93UipcsKMujGtiYO3MM2Bn2ATS51g20IN5WcRtFcGiw5NBRY076g7Jm+jIJ6amJ7SG9H&#10;Hc/3O7PYtfk93So1HHTbJQhPnf+Lf+6TVjCLZ2F/eBOe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2Ol70AAADdAAAADwAAAAAAAAAAAAAAAACYAgAAZHJzL2Rvd25yZXYu&#10;eG1sUEsFBgAAAAAEAAQA9QAAAIIDAAAAAA==&#10;" path="m3976,l,9955r27894,l3976,xe" fillcolor="black" stroked="f">
                  <v:path arrowok="t" textboxrect="0,0,27894,9955"/>
                </v:shape>
                <v:shape id="Shape 3731" o:spid="_x0000_s1668" style="position:absolute;left:44208;top:69736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v+McA&#10;AADdAAAADwAAAGRycy9kb3ducmV2LnhtbESPT2vCQBTE74LfYXlCb3Xjn1abuooIhap4qEppb4/s&#10;6yYk+zZktyZ+e7dQ8DjMzG+YxaqzlbhQ4wvHCkbDBARx5nTBRsH59PY4B+EDssbKMSm4kofVst9b&#10;YKpdyx90OQYjIoR9igryEOpUSp/lZNEPXU0cvR/XWAxRNkbqBtsIt5UcJ8mztFhwXMixpk1OWXn8&#10;tQrMy8GFz+92mmzNdU9PXyVtdqVSD4Nu/QoiUBfu4f/2u1YwmU1G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kb/j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732" o:spid="_x0000_s1669" style="position:absolute;left:44208;top:69935;width:199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tJMYA&#10;AADdAAAADwAAAGRycy9kb3ducmV2LnhtbESPQWvCQBSE70L/w/IK3nRTRVtSVwlCQYo9qA30+Nh9&#10;JqHZt2F3TdJ/7xYKPQ4z8w2z2Y22FT350DhW8DTPQBBrZxquFHxe3mYvIEJENtg6JgU/FGC3fZhs&#10;MDdu4BP151iJBOGQo4I6xi6XMuiaLIa564iTd3XeYkzSV9J4HBLctnKRZWtpseG0UGNH+5r09/lm&#10;FQwfpTtc9b4odeG/Vqv+vTyWqNT0cSxeQUQa43/4r30wCpbPywX8vklP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qtJMYAAADdAAAADwAAAAAAAAAAAAAAAACYAgAAZHJz&#10;L2Rvd25yZXYueG1sUEsFBgAAAAAEAAQA9QAAAIsDAAAAAA==&#10;" path="m,l9985,4006,19941,,,xe" fillcolor="black" stroked="f">
                  <v:path arrowok="t" textboxrect="0,0,19941,4006"/>
                </v:shape>
                <v:shape id="Shape 3733" o:spid="_x0000_s1670" style="position:absolute;left:44168;top:69836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UFMcA&#10;AADdAAAADwAAAGRycy9kb3ducmV2LnhtbESPQWvCQBSE74X+h+UVvNWNTWtrdJUiCLbioSpFb4/s&#10;cxOSfRuyq4n/vlso9DjMzDfMbNHbWlyp9aVjBaNhAoI4d7pko+CwXz2+gfABWWPtmBTcyMNifn83&#10;w0y7jr/ougtGRAj7DBUUITSZlD4vyKIfuoY4emfXWgxRtkbqFrsIt7V8SpKxtFhyXCiwoWVBebW7&#10;WAVmsnXh+9Q9Jx/mtqGXY0XLz0qpwUP/PgURqA//4b/2WitIX9MUft/E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6VBT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3734" o:spid="_x0000_s1671" style="position:absolute;left:44168;top:69836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IlMIA&#10;AADdAAAADwAAAGRycy9kb3ducmV2LnhtbESPzarCMBSE9xd8h3CEu7um/mClGkUF0a1VdHtojm2x&#10;OSlNtL1vbwTB5TAz3zCLVWcq8aTGlZYVDAcRCOLM6pJzBefT7m8GwnlkjZVlUvBPDlbL3s8CE21b&#10;PtIz9bkIEHYJKii8rxMpXVaQQTewNXHwbrYx6INscqkbbAPcVHIURVNpsOSwUGBN24Kye/owCuqR&#10;ie0uvex1PN1uzGzT5td0rdRvv1vPQXjq/Df8aR+0gnE8nsD7TX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oiUwgAAAN0AAAAPAAAAAAAAAAAAAAAAAJgCAABkcnMvZG93&#10;bnJldi54bWxQSwUGAAAAAAQABAD1AAAAhwMAAAAA&#10;" path="m,l23917,9955,27894,,,xe" fillcolor="black" stroked="f">
                  <v:path arrowok="t" textboxrect="0,0,27894,9955"/>
                </v:shape>
                <v:shape id="Shape 3735" o:spid="_x0000_s1672" style="position:absolute;left:45384;top:69915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M88YA&#10;AADdAAAADwAAAGRycy9kb3ducmV2LnhtbESPQWvCQBSE7wX/w/KE3uomDWk1dSMiCAVPjaX1+Jp9&#10;JsHs25DdmuTfu4WCx2FmvmHWm9G04kq9aywriBcRCOLS6oYrBZ/H/dMShPPIGlvLpGAiB5t89rDG&#10;TNuBP+ha+EoECLsMFdTed5mUrqzJoFvYjjh4Z9sb9EH2ldQ9DgFuWvkcRS/SYMNhocaOdjWVl+LX&#10;KOAm3n8f08PPl8G0XFXTaYu7k1KP83H7BsLT6O/h//a7VpC8Jin8vQ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lM88YAAADdAAAADwAAAAAAAAAAAAAAAACYAgAAZHJz&#10;L2Rvd25yZXYueG1sUEsFBgAAAAAEAAQA9QAAAIsDAAAAAA==&#10;" path="m9956,l,3976r19912,l9956,xe" fillcolor="black" stroked="f">
                  <v:path arrowok="t" textboxrect="0,0,19912,3976"/>
                </v:shape>
                <v:shape id="Shape 3736" o:spid="_x0000_s1673" style="position:absolute;left:45344;top:69955;width:279;height:100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q68UA&#10;AADdAAAADwAAAGRycy9kb3ducmV2LnhtbESPzWrDMBCE74W+g9hCbo3cBpziRg6l4JDgk+320Nti&#10;rX+ItTKW6jhvHxUKOQ4z8w2z2y9mEDNNrres4GUdgSCure65VfBVZc9vIJxH1jhYJgVXcrBPHx92&#10;mGh74YLm0rciQNglqKDzfkykdHVHBt3ajsTBa+xk0Ac5tVJPeAlwM8jXKIqlwZ7DQocjfXZUn8tf&#10;o6A4fNNYVq3Jc1f156b4WTJzUmr1tHy8g/C0+Hv4v33UCjbbTQx/b8IT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qrrxQAAAN0AAAAPAAAAAAAAAAAAAAAAAJgCAABkcnMv&#10;ZG93bnJldi54bWxQSwUGAAAAAAQABAD1AAAAigMAAAAA&#10;" path="m4005,l,9955r27923,l4005,xe" fillcolor="black" stroked="f">
                  <v:path arrowok="t" textboxrect="0,0,27923,9955"/>
                </v:shape>
                <v:shape id="Shape 3737" o:spid="_x0000_s1674" style="position:absolute;left:45384;top:69955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SF8cA&#10;AADdAAAADwAAAGRycy9kb3ducmV2LnhtbESPQWvCQBSE70L/w/IK3nSj1tqmriKCYCseaktpb4/s&#10;cxOSfRuyq4n/visIHoeZ+YaZLztbiTM1vnCsYDRMQBBnThdsFHx/bQYvIHxA1lg5JgUX8rBcPPTm&#10;mGrX8iedD8GICGGfooI8hDqV0mc5WfRDVxNH7+gaiyHKxkjdYBvhtpLjJHmWFguOCznWtM4pKw8n&#10;q8C87l34+Wufkndz2dH0t6T1R6lU/7FbvYEI1IV7+NbeagWT2WQG1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BUhfHAAAA3QAAAA8AAAAAAAAAAAAAAAAAmAIAAGRy&#10;cy9kb3ducmV2LnhtbFBLBQYAAAAABAAEAPUAAACMAwAAAAA=&#10;" path="m,l23917,9955,19912,,,xe" fillcolor="black" stroked="f">
                  <v:path arrowok="t" textboxrect="0,0,23917,9955"/>
                </v:shape>
                <v:shape id="Shape 3738" o:spid="_x0000_s1675" style="position:absolute;left:45384;top:70155;width:199;height:39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jbb4A&#10;AADdAAAADwAAAGRycy9kb3ducmV2LnhtbERPyQrCMBC9C/5DGMGbpipu1SgiCIInF9Tj2IxtsZmU&#10;Jmr9e3MQPD7ePl/WphAvqlxuWUGvG4EgTqzOOVVwOm46ExDOI2ssLJOCDzlYLpqNOcbavnlPr4NP&#10;RQhhF6OCzPsyltIlGRl0XVsSB+5uK4M+wCqVusJ3CDeF7EfRSBrMOTRkWNI6o+RxeBoFnPc2l+Nw&#10;dzsbHCbT9HNd4fqqVLtVr2YgPNX+L/65t1rBYDwIc8Ob8AT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4422+AAAA3QAAAA8AAAAAAAAAAAAAAAAAmAIAAGRycy9kb3ducmV2&#10;LnhtbFBLBQYAAAAABAAEAPUAAACDAwAAAAA=&#10;" path="m,l9956,3976,19912,,,xe" fillcolor="black" stroked="f">
                  <v:path arrowok="t" textboxrect="0,0,19912,3976"/>
                </v:shape>
                <v:shape id="Shape 3739" o:spid="_x0000_s1676" style="position:absolute;left:45344;top:70055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Oo8cA&#10;AADdAAAADwAAAGRycy9kb3ducmV2LnhtbESPQWvCQBSE70L/w/IK3nTTWtomukoRBIs9GBuox0f2&#10;NRvMvg3ZjcZ/3y0IHoeZ+YZZrAbbiDN1vnas4GmagCAuna65UlB8bybvIHxA1tg4JgVX8rBaPowW&#10;mGl34ZzOh1CJCGGfoQITQptJ6UtDFv3UtcTR+3WdxRBlV0nd4SXCbSOfk+RVWqw5LhhsaW2oPB16&#10;q4BMsctPL9h//az3n7v+mBbba6rU+HH4mIMINIR7+NbeagWzt1kK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zqPHAAAA3QAAAA8AAAAAAAAAAAAAAAAAmAIAAGRy&#10;cy9kb3ducmV2LnhtbFBLBQYAAAAABAAEAPUAAACMAwAAAAA=&#10;" path="m,l4005,9986r19912,l,xe" fillcolor="black" stroked="f">
                  <v:path arrowok="t" textboxrect="0,0,23917,9986"/>
                </v:shape>
                <v:shape id="Shape 3740" o:spid="_x0000_s1677" style="position:absolute;left:45344;top:70055;width:279;height:100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87cIA&#10;AADdAAAADwAAAGRycy9kb3ducmV2LnhtbERPS2rDMBDdB3oHMYHuYjlNmhg3SjCFQrOoIZ8DDNbU&#10;ErFGxlJj5/bVotDl4/13h8l14k5DsJ4VLLMcBHHjteVWwfXysShAhIissfNMCh4U4LB/mu2w1H7k&#10;E93PsRUphEOJCkyMfSllaAw5DJnviRP37QeHMcGhlXrAMYW7Tr7k+UY6tJwaDPb0bqi5nX+cgq/V&#10;66XaLmVrzEh1fXzYoqqtUs/zqXoDEWmK/+I/96dWsNqu0/7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3ztwgAAAN0AAAAPAAAAAAAAAAAAAAAAAJgCAABkcnMvZG93&#10;bnJldi54bWxQSwUGAAAAAAQABAD1AAAAhwMAAAAA&#10;" path="m,l23917,9986,27923,,,xe" fillcolor="black" stroked="f">
                  <v:path arrowok="t" textboxrect="0,0,27923,9986"/>
                </v:shape>
                <v:shape id="Shape 3741" o:spid="_x0000_s1678" style="position:absolute;left:47178;top:70713;width:199;height:40;visibility:visible;mso-wrap-style:square;v-text-anchor:top" coordsize="19910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FEscA&#10;AADdAAAADwAAAGRycy9kb3ducmV2LnhtbESPQWsCMRSE7wX/Q3iFXqRmtxZbVqNIi+DBHtQe2ttz&#10;89xdunkJSVzXf28EocdhZr5hZovetKIjHxrLCvJRBoK4tLrhSsH3fvX8DiJEZI2tZVJwoQCL+eBh&#10;hoW2Z95St4uVSBAOBSqoY3SFlKGsyWAYWUecvKP1BmOSvpLa4znBTStfsmwiDTacFmp09FFT+bc7&#10;GQVus+lCma/G1a//cYfhRX8e9l9KPT32yymISH38D9/ba61g/Paaw+1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hRLHAAAA3QAAAA8AAAAAAAAAAAAAAAAAmAIAAGRy&#10;cy9kb3ducmV2LnhtbFBLBQYAAAAABAAEAPUAAACMAwAAAAA=&#10;" path="m9955,l,4005r19910,l9955,xe" fillcolor="black" stroked="f">
                  <v:path arrowok="t" textboxrect="0,0,19910,4005"/>
                </v:shape>
                <v:shape id="Shape 3742" o:spid="_x0000_s1679" style="position:absolute;left:47138;top:70753;width:279;height:99;visibility:visible;mso-wrap-style:square;v-text-anchor:top" coordsize="2792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s58kA&#10;AADdAAAADwAAAGRycy9kb3ducmV2LnhtbESPQUvDQBSE7wX/w/IEL2I3VtESuwlVLEih0qZCenzN&#10;PpPY7NuYXZv037uC0OMwM98ws3QwjThS52rLCm7HEQjiwuqaSwUf28XNFITzyBoby6TgRA7S5GI0&#10;w1jbnjd0zHwpAoRdjAoq79tYSldUZNCNbUscvE/bGfRBdqXUHfYBbho5iaIHabDmsFBhSy8VFYfs&#10;xyjIr7/49f05W/Xf+2W5K3K7Xy93Sl1dDvMnEJ4Gfw7/t9+0grvH+wn8vQlPQC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kus58kAAADdAAAADwAAAAAAAAAAAAAAAACYAgAA&#10;ZHJzL2Rvd25yZXYueG1sUEsFBgAAAAAEAAQA9QAAAI4DAAAAAA==&#10;" path="m4007,l,9955r27925,l4007,xe" fillcolor="black" stroked="f">
                  <v:path arrowok="t" textboxrect="0,0,27925,9955"/>
                </v:shape>
                <v:shape id="Shape 3743" o:spid="_x0000_s1680" style="position:absolute;left:47178;top:70753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naccA&#10;AADdAAAADwAAAGRycy9kb3ducmV2LnhtbESPT2vCQBTE74LfYXmCt7rxT6tNXUUEobX0UJXS3h7Z&#10;101I9m3IriZ+e7dQ8DjMzG+Y5bqzlbhQ4wvHCsajBARx5nTBRsHpuHtYgPABWWPlmBRcycN61e8t&#10;MdWu5U+6HIIREcI+RQV5CHUqpc9ysuhHriaO3q9rLIYoGyN1g22E20pOkuRJWiw4LuRY0zanrDyc&#10;rQLz/OHC1087S97M9Z0ev0va7kulhoNu8wIiUBfu4f/2q1Ywnc+m8Pc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8J2nHAAAA3QAAAA8AAAAAAAAAAAAAAAAAmAIAAGRy&#10;cy9kb3ducmV2LnhtbFBLBQYAAAAABAAEAPUAAACMAwAAAAA=&#10;" path="m,l23917,9955,19910,,,xe" fillcolor="black" stroked="f">
                  <v:path arrowok="t" textboxrect="0,0,23917,9955"/>
                </v:shape>
                <v:shape id="Shape 3744" o:spid="_x0000_s1681" style="position:absolute;left:47178;top:70952;width:199;height:40;visibility:visible;mso-wrap-style:square;v-text-anchor:top" coordsize="19910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miscA&#10;AADdAAAADwAAAGRycy9kb3ducmV2LnhtbESPT2sCMRTE7wW/Q3iCl1KzVrFlaxSxCB704J9De3tu&#10;XneXbl5CEtf12xuh0OMwM79hZovONKIlH2rLCkbDDARxYXXNpYLTcf3yDiJEZI2NZVJwowCLee9p&#10;hrm2V95Te4ilSBAOOSqoYnS5lKGoyGAYWkecvB/rDcYkfSm1x2uCm0a+ZtlUGqw5LVToaFVR8Xu4&#10;GAVuu21DMVqPy2//5c7PN/15Pu6UGvS75QeISF38D/+1N1rB+G0ygceb9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TJorHAAAA3QAAAA8AAAAAAAAAAAAAAAAAmAIAAGRy&#10;cy9kb3ducmV2LnhtbFBLBQYAAAAABAAEAPUAAACMAwAAAAA=&#10;" path="m,l9955,4005,19910,,,xe" fillcolor="black" stroked="f">
                  <v:path arrowok="t" textboxrect="0,0,19910,4005"/>
                </v:shape>
                <v:shape id="Shape 3745" o:spid="_x0000_s1682" style="position:absolute;left:47138;top:70852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PrccA&#10;AADdAAAADwAAAGRycy9kb3ducmV2LnhtbESPQWvCQBSE70L/w/IKvYhuWm0taTYiQlERClV7f2Rf&#10;k5Ds25DdxOiv7xYEj8PMfMMky8HUoqfWlZYVPE8jEMSZ1SXnCk7Hz8k7COeRNdaWScGFHCzTh1GC&#10;sbZn/qb+4HMRIOxiVFB438RSuqwgg25qG+Lg/drWoA+yzaVu8RzgppYvUfQmDZYcFgpsaF1QVh06&#10;o2C/GXd03fHqq69+xpdqvinNeqbU0+Ow+gDhafD38K291Qpmi/kr/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Ij63HAAAA3QAAAA8AAAAAAAAAAAAAAAAAmAIAAGRy&#10;cy9kb3ducmV2LnhtbFBLBQYAAAAABAAEAPUAAACMAwAAAAA=&#10;" path="m,l4007,9956r19910,l,xe" fillcolor="black" stroked="f">
                  <v:path arrowok="t" textboxrect="0,0,23917,9956"/>
                </v:shape>
                <v:shape id="Shape 3746" o:spid="_x0000_s1683" style="position:absolute;left:47138;top:70852;width:279;height:100;visibility:visible;mso-wrap-style:square;v-text-anchor:top" coordsize="27925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eDMQA&#10;AADdAAAADwAAAGRycy9kb3ducmV2LnhtbESPT2sCMRTE7wW/Q3iCt5r4p1a2RhFB0EupWsHjY/O6&#10;u7h5CZvort++KRQ8DjPzG2ax6mwt7tSEyrGG0VCBIM6dqbjQ8H3avs5BhIhssHZMGh4UYLXsvSww&#10;M67lA92PsRAJwiFDDWWMPpMy5CVZDEPniZP34xqLMcmmkKbBNsFtLcdKzaTFitNCiZ42JeXX481q&#10;8Ka9eDKFUnj5ejtXh1vr959aD/rd+gNEpC4+w//tndEweZ/O4O9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ngzEAAAA3QAAAA8AAAAAAAAAAAAAAAAAmAIAAGRycy9k&#10;b3ducmV2LnhtbFBLBQYAAAAABAAEAPUAAACJAwAAAAA=&#10;" path="m,l23917,9956,27925,,,xe" fillcolor="black" stroked="f">
                  <v:path arrowok="t" textboxrect="0,0,27925,9956"/>
                </v:shape>
                <v:shape id="Shape 3747" o:spid="_x0000_s1684" style="position:absolute;left:49151;top:72048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xBcUA&#10;AADdAAAADwAAAGRycy9kb3ducmV2LnhtbESP0WrCQBRE3wv+w3IF3+pGbaNEV2kthb4U1PgBl+w1&#10;CWbvxt1VU7/eLQg+DjNzhlmsOtOICzlfW1YwGiYgiAuray4V7PPv1xkIH5A1NpZJwR95WC17LwvM&#10;tL3yli67UIoIYZ+hgiqENpPSFxUZ9EPbEkfvYJ3BEKUrpXZ4jXDTyHGSpNJgzXGhwpbWFRXH3dko&#10;OE7Stbvlv8m7CeOvU775dDbdKjXodx9zEIG68Aw/2j9awWT6NoX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HEFxQAAAN0AAAAPAAAAAAAAAAAAAAAAAJgCAABkcnMv&#10;ZG93bnJldi54bWxQSwUGAAAAAAQABAD1AAAAigMAAAAA&#10;" path="m9955,l,3976r19911,l9955,xe" fillcolor="black" stroked="f">
                  <v:path arrowok="t" textboxrect="0,0,19911,3976"/>
                </v:shape>
                <v:shape id="Shape 3748" o:spid="_x0000_s1685" style="position:absolute;left:49111;top:72088;width:279;height:100;visibility:visible;mso-wrap-style:square;v-text-anchor:top" coordsize="2792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OAsUA&#10;AADdAAAADwAAAGRycy9kb3ducmV2LnhtbERPy2rCQBTdC/7DcIXudGIVLTETaQVpcVF8lHZ7zdw8&#10;bOZOyExN7Nd3FkKXh/NO1r2pxZVaV1lWMJ1EIIgzqysuFHyctuMnEM4ja6wtk4IbOVinw0GCsbYd&#10;H+h69IUIIexiVFB638RSuqwkg25iG+LA5bY16ANsC6lb7EK4qeVjFC2kwYpDQ4kNbUrKvo8/RsF5&#10;v6s+89foy+Tz3+3l5X3fL6lT6mHUP69AeOr9v/juftMKZst5mBv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04CxQAAAN0AAAAPAAAAAAAAAAAAAAAAAJgCAABkcnMv&#10;ZG93bnJldi54bWxQSwUGAAAAAAQABAD1AAAAigMAAAAA&#10;" path="m4006,l,9984r27924,l4006,xe" fillcolor="black" stroked="f">
                  <v:path arrowok="t" textboxrect="0,0,27924,9984"/>
                </v:shape>
                <v:shape id="Shape 3749" o:spid="_x0000_s1686" style="position:absolute;left:49151;top:72088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5McA&#10;AADdAAAADwAAAGRycy9kb3ducmV2LnhtbESPT2vCQBTE74LfYXmCN920StXUVUQQehKa+vf2yL5m&#10;02bfhuzWxH76bqHQ4zAzv2GW685W4kaNLx0reBgnIIhzp0suFBzedqM5CB+QNVaOScGdPKxX/d4S&#10;U+1afqVbFgoRIexTVGBCqFMpfW7Ioh+7mjh6766xGKJsCqkbbCPcVvIxSZ6kxZLjgsGatobyz+zL&#10;KqDNKdtfZ/vLqaUjXqfm435uv5UaDrrNM4hAXfgP/7VftILJbLqA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ENOTHAAAA3QAAAA8AAAAAAAAAAAAAAAAAmAIAAGRy&#10;cy9kb3ducmV2LnhtbFBLBQYAAAAABAAEAPUAAACMAwAAAAA=&#10;" path="m,l23917,9984,19911,,,xe" fillcolor="black" stroked="f">
                  <v:path arrowok="t" textboxrect="0,0,23917,9984"/>
                </v:shape>
                <v:shape id="Shape 3750" o:spid="_x0000_s1687" style="position:absolute;left:49151;top:72287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/rMMA&#10;AADdAAAADwAAAGRycy9kb3ducmV2LnhtbERP3WrCMBS+F/YO4Qx2p+larKMzltkx8Gagdg9waM7a&#10;YnNSk0y7Pb25GHj58f2vy8kM4kLO95YVPC8SEMSN1T23Cr7qj/kLCB+QNQ6WScEveSg3D7M1Ftpe&#10;+UCXY2hFDGFfoIIuhLGQ0jcdGfQLOxJH7ts6gyFC10rt8BrDzSDTJMmlwZ5jQ4cjVR01p+OPUXDK&#10;8sr91Z/J0oT0/Vzvt87mB6WeHqe3VxCBpnAX/7t3WkG2Wsb98U18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R/rMMAAADdAAAADwAAAAAAAAAAAAAAAACYAgAAZHJzL2Rv&#10;d25yZXYueG1sUEsFBgAAAAAEAAQA9QAAAIgDAAAAAA==&#10;" path="m,l9955,3976,19911,,,xe" fillcolor="black" stroked="f">
                  <v:path arrowok="t" textboxrect="0,0,19911,3976"/>
                </v:shape>
                <v:shape id="Shape 3751" o:spid="_x0000_s1688" style="position:absolute;left:49111;top:72188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fc8cA&#10;AADdAAAADwAAAGRycy9kb3ducmV2LnhtbESP3WrCQBSE74W+w3IKvRHdWKuW6CoiiC2C4E/vD9lj&#10;EpI9G7KbGH36bqHg5TAz3zCLVWdK0VLtcssKRsMIBHFidc6pgst5O/gE4TyyxtIyKbiTg9XypbfA&#10;WNsbH6k9+VQECLsYFWTeV7GULsnIoBvaijh4V1sb9EHWqdQ13gLclPI9iqbSYM5hIcOKNhklxakx&#10;Cva7fkOPb14f2uKnfy8+drnZjJV6e+3WcxCeOv8M/7e/tILxbDKC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qH3PHAAAA3QAAAA8AAAAAAAAAAAAAAAAAmAIAAGRy&#10;cy9kb3ducmV2LnhtbFBLBQYAAAAABAAEAPUAAACMAwAAAAA=&#10;" path="m,l4006,9956r19911,l,xe" fillcolor="black" stroked="f">
                  <v:path arrowok="t" textboxrect="0,0,23917,9956"/>
                </v:shape>
                <v:shape id="Shape 3752" o:spid="_x0000_s1689" style="position:absolute;left:49111;top:72188;width:279;height:99;visibility:visible;mso-wrap-style:square;v-text-anchor:top" coordsize="2792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6SMcA&#10;AADdAAAADwAAAGRycy9kb3ducmV2LnhtbESP3WrCQBSE74W+w3IK3hTdNKVRU1fxh4IiLUTt/Wn2&#10;NAnNng3ZVdO3dwuCl8PMfMNM552pxZlaV1lW8DyMQBDnVldcKDge3gdjEM4ja6wtk4I/cjCfPfSm&#10;mGp74YzOe1+IAGGXooLS+yaV0uUlGXRD2xAH78e2Bn2QbSF1i5cAN7WMoyiRBisOCyU2tCop/92f&#10;jIIP/Sm/dvZpu84mdWy/T0m83CRK9R+7xRsIT52/h2/tjVbwMnqN4f9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3ukjHAAAA3QAAAA8AAAAAAAAAAAAAAAAAmAIAAGRy&#10;cy9kb3ducmV2LnhtbFBLBQYAAAAABAAEAPUAAACMAwAAAAA=&#10;" path="m,l23917,9956,27924,,,xe" fillcolor="black" stroked="f">
                  <v:path arrowok="t" textboxrect="0,0,27924,9956"/>
                </v:shape>
                <v:shape id="Shape 3753" o:spid="_x0000_s1690" style="position:absolute;left:50167;top:72965;width:200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h28UA&#10;AADdAAAADwAAAGRycy9kb3ducmV2LnhtbESP0WrCQBRE3wv+w3IF3+pGg6lEV7GK0JdCNX7AJXtN&#10;gtm76e6q0a/vFgp9HGbmDLNc96YVN3K+saxgMk5AEJdWN1wpOBX71zkIH5A1tpZJwYM8rFeDlyXm&#10;2t75QLdjqESEsM9RQR1Cl0vpy5oM+rHtiKN3ts5giNJVUju8R7hp5TRJMmmw4bhQY0fbmsrL8WoU&#10;XNJs657FZzIzYbr7Lr7enc0OSo2G/WYBIlAf/sN/7Q+tIH2bpf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uHbxQAAAN0AAAAPAAAAAAAAAAAAAAAAAJgCAABkcnMv&#10;ZG93bnJldi54bWxQSwUGAAAAAAQABAD1AAAAigMAAAAA&#10;" path="m9955,l,3976r19911,l9955,xe" fillcolor="black" stroked="f">
                  <v:path arrowok="t" textboxrect="0,0,19911,3976"/>
                </v:shape>
                <v:shape id="Shape 3754" o:spid="_x0000_s1691" style="position:absolute;left:50108;top:73005;width:299;height:99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ttscA&#10;AADdAAAADwAAAGRycy9kb3ducmV2LnhtbESPW2vCQBSE3wv+h+UIfasba70QXUWK0r4oeAF9PGSP&#10;STB7Nuxuk9hf3y0U+jjMzDfMYtWZSjTkfGlZwXCQgCDOrC45V3A+bV9mIHxA1lhZJgUP8rBa9p4W&#10;mGrb8oGaY8hFhLBPUUERQp1K6bOCDPqBrYmjd7POYIjS5VI7bCPcVPI1SSbSYMlxocCa3gvK7scv&#10;o2D8uDb+2m7KnW635/2u/rh8u4tSz/1uPQcRqAv/4b/2p1Ywmo7f4P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A7bbHAAAA3QAAAA8AAAAAAAAAAAAAAAAAmAIAAGRy&#10;cy9kb3ducmV2LnhtbFBLBQYAAAAABAAEAPUAAACMAwAAAAA=&#10;" path="m5979,l,9955r29897,l5979,xe" fillcolor="black" stroked="f">
                  <v:path arrowok="t" textboxrect="0,0,29897,9955"/>
                </v:shape>
                <v:shape id="Shape 3755" o:spid="_x0000_s1692" style="position:absolute;left:50167;top:73005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MW8cA&#10;AADdAAAADwAAAGRycy9kb3ducmV2LnhtbESPT2vCQBTE74V+h+UVvNVNa1M1ukoRhLbSg38QvT2y&#10;r5uQ7NuQXU389t1CocdhZn7DzJe9rcWVWl86VvA0TEAQ506XbBQc9uvHCQgfkDXWjknBjTwsF/d3&#10;c8y063hL110wIkLYZ6igCKHJpPR5QRb90DXE0ft2rcUQZWukbrGLcFvL5yR5lRZLjgsFNrQqKK92&#10;F6vATL9cOJ67l+TD3DaUnipafVZKDR76txmIQH34D/+137WC0ThN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AjFvHAAAA3QAAAA8AAAAAAAAAAAAAAAAAmAIAAGRy&#10;cy9kb3ducmV2LnhtbFBLBQYAAAAABAAEAPUAAACMAwAAAAA=&#10;" path="m,l23917,9955,19911,,,xe" fillcolor="black" stroked="f">
                  <v:path arrowok="t" textboxrect="0,0,23917,9955"/>
                </v:shape>
                <v:shape id="Shape 3756" o:spid="_x0000_s1693" style="position:absolute;left:50167;top:73204;width:200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CQ8YA&#10;AADdAAAADwAAAGRycy9kb3ducmV2LnhtbESP0WrCQBRE3wv+w3KFvtWNEVOJrsEqhb4I1fgBl+w1&#10;CWbvprurpv36rlDo4zAzZ5hVMZhO3Mj51rKC6SQBQVxZ3XKt4FS+vyxA+ICssbNMCr7JQ7EePa0w&#10;1/bOB7odQy0ihH2OCpoQ+lxKXzVk0E9sTxy9s3UGQ5SultrhPcJNJ9MkyaTBluNCgz1tG6oux6tR&#10;cJllW/dT7pO5Cenuq/x8czY7KPU8HjZLEIGG8B/+a39oBbPXeQaP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FCQ8YAAADdAAAADwAAAAAAAAAAAAAAAACYAgAAZHJz&#10;L2Rvd25yZXYueG1sUEsFBgAAAAAEAAQA9QAAAIsDAAAAAA==&#10;" path="m,l9955,3976,19911,,,xe" fillcolor="black" stroked="f">
                  <v:path arrowok="t" textboxrect="0,0,19911,3976"/>
                </v:shape>
                <v:shape id="Shape 3757" o:spid="_x0000_s1694" style="position:absolute;left:50108;top:73104;width:259;height:100;visibility:visible;mso-wrap-style:square;v-text-anchor:top" coordsize="25890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MIsYA&#10;AADdAAAADwAAAGRycy9kb3ducmV2LnhtbESP3WrCQBSE7wXfYTmF3ulubWMkuoqWBsQb8ecBjtnT&#10;JDR7NmS3MX37bqHg5TAz3zCrzWAb0VPna8caXqYKBHHhTM2lhuslnyxA+IBssHFMGn7Iw2Y9Hq0w&#10;M+7OJ+rPoRQRwj5DDVUIbSalLyqy6KeuJY7ep+sshii7UpoO7xFuGzlTai4t1hwXKmzpvaLi6/xt&#10;NeSHOpmFPtnvzJtKF+lWHW/5h9bPT8N2CSLQEB7h//beaHhNkx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lMIsYAAADdAAAADwAAAAAAAAAAAAAAAACYAgAAZHJz&#10;L2Rvd25yZXYueG1sUEsFBgAAAAAEAAQA9QAAAIsDAAAAAA==&#10;" path="m,l5979,9985r19911,l,xe" fillcolor="black" stroked="f">
                  <v:path arrowok="t" textboxrect="0,0,25890,9985"/>
                </v:shape>
                <v:shape id="Shape 3758" o:spid="_x0000_s1695" style="position:absolute;left:50108;top:73104;width:299;height:100;visibility:visible;mso-wrap-style:square;v-text-anchor:top" coordsize="2989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dtsMA&#10;AADdAAAADwAAAGRycy9kb3ducmV2LnhtbERPz2vCMBS+D/wfwhN2GTOtbk5ro6gw2FWdOG+P5tlU&#10;m5fSZLX775fDYMeP73e+6m0tOmp95VhBOkpAEBdOV1wq+Dy8P89A+ICssXZMCn7Iw2o5eMgx0+7O&#10;O+r2oRQxhH2GCkwITSalLwxZ9CPXEEfu4lqLIcK2lLrFewy3tRwnyVRarDg2GGxoa6i47b+tgs00&#10;+MNVXuZf1fmlOxqunzanVKnHYb9egAjUh3/xn/tDK5i8vca58U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5dtsMAAADdAAAADwAAAAAAAAAAAAAAAACYAgAAZHJzL2Rv&#10;d25yZXYueG1sUEsFBgAAAAAEAAQA9QAAAIgDAAAAAA==&#10;" path="m,l25890,9985,29897,,,xe" fillcolor="black" stroked="f">
                  <v:path arrowok="t" textboxrect="0,0,29897,9985"/>
                </v:shape>
                <v:shape id="Shape 3759" o:spid="_x0000_s1696" style="position:absolute;left:50745;top:73085;width:220;height:39;visibility:visible;mso-wrap-style:square;v-text-anchor:top" coordsize="21914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hYMUA&#10;AADdAAAADwAAAGRycy9kb3ducmV2LnhtbESP3WoCMRSE7wu+QziCN1KzKtq6GkWUghQEf/oAh81x&#10;d3FzsiRxXfv0piD0cpiZb5jFqjWVaMj50rKC4SABQZxZXXKu4Of89f4JwgdkjZVlUvAgD6tl522B&#10;qbZ3PlJzCrmIEPYpKihCqFMpfVaQQT+wNXH0LtYZDFG6XGqH9wg3lRwlyVQaLDkuFFjTpqDseroZ&#10;Bd/7rWsMJ8Ox7SP57Lz+7euDUr1uu56DCNSG//CrvdMKxh+TGfy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aFgxQAAAN0AAAAPAAAAAAAAAAAAAAAAAJgCAABkcnMv&#10;ZG93bnJldi54bWxQSwUGAAAAAAQABAD1AAAAigMAAAAA&#10;" path="m11959,l,3977r21914,l11959,xe" fillcolor="black" stroked="f">
                  <v:path arrowok="t" textboxrect="0,0,21914,3977"/>
                </v:shape>
                <v:shape id="Shape 3760" o:spid="_x0000_s1697" style="position:absolute;left:50706;top:73124;width:299;height:100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hCMMA&#10;AADdAAAADwAAAGRycy9kb3ducmV2LnhtbERPz2vCMBS+C/sfwhvspukcOqlGGTLZLgp2gh4fzbMt&#10;Ni8lydrqX28OgseP7/di1ZtatOR8ZVnB+ygBQZxbXXGh4PC3Gc5A+ICssbZMCq7kYbV8GSww1bbj&#10;PbVZKEQMYZ+igjKEJpXS5yUZ9CPbEEfubJ3BEKErpHbYxXBTy3GSTKXBimNDiQ2tS8ov2b9RMLme&#10;Wn/qvqut7jaH3bb5Od7cUam31/5rDiJQH57ih/tXK/j4nMb9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chCMMAAADdAAAADwAAAAAAAAAAAAAAAACYAgAAZHJzL2Rv&#10;d25yZXYueG1sUEsFBgAAAAAEAAQA9QAAAIgDAAAAAA==&#10;" path="m3975,l,9955r29897,l3975,xe" fillcolor="black" stroked="f">
                  <v:path arrowok="t" textboxrect="0,0,29897,9955"/>
                </v:shape>
                <v:shape id="Shape 3761" o:spid="_x0000_s1698" style="position:absolute;left:50745;top:73124;width:260;height:100;visibility:visible;mso-wrap-style:square;v-text-anchor:top" coordsize="25922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g6cUA&#10;AADdAAAADwAAAGRycy9kb3ducmV2LnhtbESPQWvCQBSE7wX/w/IEL0U3sVQluooUWorQg0Y8P7LP&#10;JLr7NmQ3mv57t1DwOMzMN8xq01sjbtT62rGCdJKAIC6crrlUcMw/xwsQPiBrNI5JwS952KwHLyvM&#10;tLvznm6HUIoIYZ+hgiqEJpPSFxVZ9BPXEEfv7FqLIcq2lLrFe4RbI6dJMpMWa44LFTb0UVFxPXRW&#10;gdcXo/nLXNL5z3vX5fnpdUcnpUbDfrsEEagPz/B/+1sreJvPUvh7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qDpxQAAAN0AAAAPAAAAAAAAAAAAAAAAAJgCAABkcnMv&#10;ZG93bnJldi54bWxQSwUGAAAAAAQABAD1AAAAigMAAAAA&#10;" path="m,l25922,9955,21914,,,xe" fillcolor="black" stroked="f">
                  <v:path arrowok="t" textboxrect="0,0,25922,9955"/>
                </v:shape>
                <v:shape id="Shape 3762" o:spid="_x0000_s1699" style="position:absolute;left:50745;top:73324;width:220;height:40;visibility:visible;mso-wrap-style:square;v-text-anchor:top" coordsize="21914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jOMQA&#10;AADdAAAADwAAAGRycy9kb3ducmV2LnhtbESPUWvCQBCE3wv9D8cKvtWLEbSknhJalb5I0fYHLLk1&#10;Cd7thtw1pv++VxD6OMzMN8x6O3qnBupDK2xgPstAEVdiW64NfH3un55BhYhs0QmTgR8KsN08Pqyx&#10;sHLjEw3nWKsE4VCggSbGrtA6VA15DDPpiJN3kd5jTLKvte3xluDe6TzLltpjy2mhwY5eG6qu529v&#10;oJVY7g7iJHSr/FDicHxzH9aY6WQsX0BFGuN/+N5+twYWq2UOf2/SE9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4zjEAAAA3QAAAA8AAAAAAAAAAAAAAAAAmAIAAGRycy9k&#10;b3ducmV2LnhtbFBLBQYAAAAABAAEAPUAAACJAwAAAAA=&#10;" path="m,l11959,3976,21914,,,xe" fillcolor="black" stroked="f">
                  <v:path arrowok="t" textboxrect="0,0,21914,3976"/>
                </v:shape>
                <v:shape id="Shape 3763" o:spid="_x0000_s1700" style="position:absolute;left:50706;top:73224;width:259;height:100;visibility:visible;mso-wrap-style:square;v-text-anchor:top" coordsize="25890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IiMQA&#10;AADdAAAADwAAAGRycy9kb3ducmV2LnhtbESPQWvCQBSE70L/w/IKXqTu1oBK6iq2IHjxkOgPeGRf&#10;stHs25Ddavrvu0Khx2FmvmE2u9F14k5DaD1reJ8rEMSVNy03Gi7nw9saRIjIBjvPpOGHAuy2L5MN&#10;5sY/uKB7GRuRIBxy1GBj7HMpQ2XJYZj7njh5tR8cxiSHRpoBHwnuOrlQaikdtpwWLPb0Zam6ld9O&#10;w3V2KMKp3NdOSXshdSyyqv7Uevo67j9ARBrjf/ivfTQastUyg+eb9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yIjEAAAA3QAAAA8AAAAAAAAAAAAAAAAAmAIAAGRycy9k&#10;b3ducmV2LnhtbFBLBQYAAAAABAAEAPUAAACJAwAAAAA=&#10;" path="m,l3975,9986r21915,l,xe" fillcolor="black" stroked="f">
                  <v:path arrowok="t" textboxrect="0,0,25890,9986"/>
                </v:shape>
                <v:shape id="Shape 3764" o:spid="_x0000_s1701" style="position:absolute;left:50706;top:73224;width:299;height:100;visibility:visible;mso-wrap-style:square;v-text-anchor:top" coordsize="2989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OLMUA&#10;AADdAAAADwAAAGRycy9kb3ducmV2LnhtbESPT2vCQBTE7wW/w/KE3urGPxiJrtIKFk9SYw89PrLP&#10;bDD7NmTXmPbTu0LB4zAzv2FWm97WoqPWV44VjEcJCOLC6YpLBd+n3dsChA/IGmvHpOCXPGzWg5cV&#10;Ztrd+EhdHkoRIewzVGBCaDIpfWHIoh+5hjh6Z9daDFG2pdQt3iLc1nKSJHNpseK4YLChraHikl+t&#10;goX82e72hv/yQ0qfXXr9MF/6qNTrsH9fggjUh2f4v73XCqbpfAa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g4sxQAAAN0AAAAPAAAAAAAAAAAAAAAAAJgCAABkcnMv&#10;ZG93bnJldi54bWxQSwUGAAAAAAQABAD1AAAAigMAAAAA&#10;" path="m,l25890,9986,29897,,,xe" fillcolor="black" stroked="f">
                  <v:path arrowok="t" textboxrect="0,0,29897,9986"/>
                </v:shape>
                <v:shape id="Shape 3765" o:spid="_x0000_s1702" style="position:absolute;left:51244;top:73005;width:199;height:40;visibility:visible;mso-wrap-style:square;v-text-anchor:top" coordsize="1991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f3sYA&#10;AADdAAAADwAAAGRycy9kb3ducmV2LnhtbESPQWvCQBSE7wX/w/KE3urGlqqNriLS0lwUjAV7fM0+&#10;s8Hs25DdxvjvuwXB4zAz3zCLVW9r0VHrK8cKxqMEBHHhdMWlgq/Dx9MMhA/IGmvHpOBKHlbLwcMC&#10;U+0uvKcuD6WIEPYpKjAhNKmUvjBk0Y9cQxy9k2sthijbUuoWLxFua/mcJBNpseK4YLChjaHinP9a&#10;Bdtjt8vNyWfXN5l9b7L3zx85PSr1OOzXcxCB+nAP39qZVvAynbzC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6f3sYAAADdAAAADwAAAAAAAAAAAAAAAACYAgAAZHJz&#10;L2Rvd25yZXYueG1sUEsFBgAAAAAEAAQA9QAAAIsDAAAAAA==&#10;" path="m9955,l,3976r19910,l9955,xe" fillcolor="black" stroked="f">
                  <v:path arrowok="t" textboxrect="0,0,19910,3976"/>
                </v:shape>
                <v:shape id="Shape 3766" o:spid="_x0000_s1703" style="position:absolute;left:51204;top:73045;width:279;height:99;visibility:visible;mso-wrap-style:square;v-text-anchor:top" coordsize="2792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9nsMA&#10;AADdAAAADwAAAGRycy9kb3ducmV2LnhtbESPX0vDMBTF3wW/Q7iCby7dZK3UZUMGouDTOn2/Nndt&#10;tLkpSbbGb28Ggz0ezp8fZ7VJdhAn8sE4VjCfFSCIW6cNdwo+968PTyBCRNY4OCYFfxRgs769WWGt&#10;3cQ7OjWxE3mEQ40K+hjHWsrQ9mQxzNxInL2D8xZjlr6T2uOUx+0gF0VRSouGM6HHkbY9tb/N0WaI&#10;PXbfPv68fVUfS3OYUpqbZqfU/V16eQYRKcVr+NJ+1woeq7KE85v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K9nsMAAADdAAAADwAAAAAAAAAAAAAAAACYAgAAZHJzL2Rv&#10;d25yZXYueG1sUEsFBgAAAAAEAAQA9QAAAIgDAAAAAA==&#10;" path="m4007,l,9986r27925,l4007,xe" fillcolor="black" stroked="f">
                  <v:path arrowok="t" textboxrect="0,0,27925,9986"/>
                </v:shape>
                <v:shape id="Shape 3767" o:spid="_x0000_s1704" style="position:absolute;left:51244;top:73045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QV8cA&#10;AADdAAAADwAAAGRycy9kb3ducmV2LnhtbESPS2vDMBCE74X8B7GF3hq5D/JwrIQQKKSkhyYxJMfF&#10;2lgm1spYsuP8+6pQ6HGYmW+YbDXYWvTU+sqxgpdxAoK4cLriUkF+/HiegfABWWPtmBTcycNqOXrI&#10;MNXuxnvqD6EUEcI+RQUmhCaV0heGLPqxa4ijd3GtxRBlW0rd4i3CbS1fk2QiLVYcFww2tDFUXA+d&#10;VUAm3+2v79h9nTbfn7vuPM+397lST4/DegEi0BD+w3/trVbwNp1M4f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I0FfHAAAA3QAAAA8AAAAAAAAAAAAAAAAAmAIAAGRy&#10;cy9kb3ducmV2LnhtbFBLBQYAAAAABAAEAPUAAACMAwAAAAA=&#10;" path="m,l23917,9986,19910,,,xe" fillcolor="black" stroked="f">
                  <v:path arrowok="t" textboxrect="0,0,23917,9986"/>
                </v:shape>
                <v:shape id="Shape 3768" o:spid="_x0000_s1705" style="position:absolute;left:51244;top:73244;width:199;height:40;visibility:visible;mso-wrap-style:square;v-text-anchor:top" coordsize="1991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8wQMMA&#10;AADdAAAADwAAAGRycy9kb3ducmV2LnhtbERPz2vCMBS+C/4P4QneZuoGunVGEdmwFwd2Az0+m2dT&#10;1ryUJtb635uD4PHj+71Y9bYWHbW+cqxgOklAEBdOV1wq+Pv9fnkH4QOyxtoxKbiRh9VyOFhgqt2V&#10;99TloRQxhH2KCkwITSqlLwxZ9BPXEEfu7FqLIcK2lLrFawy3tXxNkpm0WHFsMNjQxlDxn1+sgt2h&#10;+8nN2We3D5kdN9nX9iTnB6XGo379CSJQH57ihzvTCt7mszg3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8wQMMAAADdAAAADwAAAAAAAAAAAAAAAACYAgAAZHJzL2Rv&#10;d25yZXYueG1sUEsFBgAAAAAEAAQA9QAAAIgDAAAAAA==&#10;" path="m,l9955,3976,19910,,,xe" fillcolor="black" stroked="f">
                  <v:path arrowok="t" textboxrect="0,0,19910,3976"/>
                </v:shape>
                <v:shape id="Shape 3769" o:spid="_x0000_s1706" style="position:absolute;left:51204;top:73144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M48cA&#10;AADdAAAADwAAAGRycy9kb3ducmV2LnhtbESPT2vCQBTE74V+h+UVvNWNWv+lriKCUFt6qEppb4/s&#10;cxOSfRuyq4nf3i0IPQ4z8xtmsepsJS7U+MKxgkE/AUGcOV2wUXA8bJ9nIHxA1lg5JgVX8rBaPj4s&#10;MNWu5S+67IMREcI+RQV5CHUqpc9ysuj7riaO3sk1FkOUjZG6wTbCbSWHSTKRFguOCznWtMkpK/dn&#10;q8DMP134/m1fkp25ftD4p6TNe6lU76lbv4II1IX/8L39phWMppM5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hTOPHAAAA3QAAAA8AAAAAAAAAAAAAAAAAmAIAAGRy&#10;cy9kb3ducmV2LnhtbFBLBQYAAAAABAAEAPUAAACMAwAAAAA=&#10;" path="m,l4007,9955r19910,l,xe" fillcolor="black" stroked="f">
                  <v:path arrowok="t" textboxrect="0,0,23917,9955"/>
                </v:shape>
                <v:shape id="Shape 3770" o:spid="_x0000_s1707" style="position:absolute;left:51204;top:73144;width:279;height:100;visibility:visible;mso-wrap-style:square;v-text-anchor:top" coordsize="2792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ldtsUA&#10;AADdAAAADwAAAGRycy9kb3ducmV2LnhtbERPTWvCQBC9C/6HZQQvRTdaqCV1FRULRai0sRCPY3ZM&#10;otnZNLs16b/vHgoeH+97vuxMJW7UuNKygsk4AkGcWV1yruDr8Dp6BuE8ssbKMin4JQfLRb83x1jb&#10;lj/plvhchBB2MSoovK9jKV1WkEE3tjVx4M62MegDbHKpG2xDuKnkNIqepMGSQ0OBNW0Kyq7Jj1GQ&#10;Plx4u18n7+33aZcfs9SePnZHpYaDbvUCwlPn7+J/95tW8Dibhf3h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V22xQAAAN0AAAAPAAAAAAAAAAAAAAAAAJgCAABkcnMv&#10;ZG93bnJldi54bWxQSwUGAAAAAAQABAD1AAAAigMAAAAA&#10;" path="m,l23917,9955,27925,,,xe" fillcolor="black" stroked="f">
                  <v:path arrowok="t" textboxrect="0,0,27925,9955"/>
                </v:shape>
                <v:shape id="Shape 3771" o:spid="_x0000_s1708" style="position:absolute;left:51762;top:72905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Ep8UA&#10;AADdAAAADwAAAGRycy9kb3ducmV2LnhtbESP3YrCMBSE7xd8h3CEvVtTFVqpRlFBtHsh+PMAx+bY&#10;FpuT2kStb79ZWNjLYWa+YWaLztTiSa2rLCsYDiIQxLnVFRcKzqfN1wSE88gaa8uk4E0OFvPexwxT&#10;bV98oOfRFyJA2KWooPS+SaV0eUkG3cA2xMG72tagD7ItpG7xFeCmlqMoiqXBisNCiQ2tS8pvx4dR&#10;cM+2uzW+96vv/eUUJ/Fo22UZK/XZ75ZTEJ46/x/+a++0gnGSDOH3TXg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0SnxQAAAN0AAAAPAAAAAAAAAAAAAAAAAJgCAABkcnMv&#10;ZG93bnJldi54bWxQSwUGAAAAAAQABAD1AAAAigMAAAAA&#10;" path="m9955,l,3976r19941,l9955,xe" fillcolor="black" stroked="f">
                  <v:path arrowok="t" textboxrect="0,0,19941,3976"/>
                </v:shape>
                <v:shape id="Shape 3772" o:spid="_x0000_s1709" style="position:absolute;left:51722;top:72945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Mu8MA&#10;AADdAAAADwAAAGRycy9kb3ducmV2LnhtbESPQYvCMBSE78L+h/AW9qapXbBSjaUKsl6tsnt9NM+2&#10;2LyUJmvrvzeC4HGYmW+YdTaaVtyod41lBfNZBIK4tLrhSsH5tJ8uQTiPrLG1TAru5CDbfEzWmGo7&#10;8JFuha9EgLBLUUHtfZdK6cqaDLqZ7YiDd7G9QR9kX0nd4xDgppVxFC2kwYbDQo0d7Woqr8W/UdDF&#10;JrH74vdHJ4vd1iy3Q/VX5Ep9fY75CoSn0b/Dr/ZBK/hOkhieb8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kMu8MAAADdAAAADwAAAAAAAAAAAAAAAACYAgAAZHJzL2Rv&#10;d25yZXYueG1sUEsFBgAAAAAEAAQA9QAAAIgDAAAAAA==&#10;" path="m3976,l,9955r27894,l3976,xe" fillcolor="black" stroked="f">
                  <v:path arrowok="t" textboxrect="0,0,27894,9955"/>
                </v:shape>
                <v:shape id="Shape 3773" o:spid="_x0000_s1710" style="position:absolute;left:51762;top:72945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t1McA&#10;AADdAAAADwAAAGRycy9kb3ducmV2LnhtbESPQWvCQBSE70L/w/IK3nSj1tqmriKCYCseaktpb4/s&#10;cxOSfRuyq4n/visIHoeZ+YaZLztbiTM1vnCsYDRMQBBnThdsFHx/bQYvIHxA1lg5JgUX8rBcPPTm&#10;mGrX8iedD8GICGGfooI8hDqV0mc5WfRDVxNH7+gaiyHKxkjdYBvhtpLjJHmWFguOCznWtM4pKw8n&#10;q8C87l34+Wufkndz2dH0t6T1R6lU/7FbvYEI1IV7+NbeagWT2WwC1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7dT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774" o:spid="_x0000_s1711" style="position:absolute;left:51762;top:73144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nP8YA&#10;AADdAAAADwAAAGRycy9kb3ducmV2LnhtbESP0WrCQBRE3wX/YbmCb7qplkSiq6hQND4Iaj/gNntN&#10;QrN30+xW4993C4KPw8ycYRarztTiRq2rLCt4G0cgiHOrKy4UfF4+RjMQziNrrC2Tggc5WC37vQWm&#10;2t75RLezL0SAsEtRQel9k0rp8pIMurFtiIN3ta1BH2RbSN3iPcBNLSdRFEuDFYeFEhvalpR/n3+N&#10;gp9st9/i47g5HL8ucRJPdl2WsVLDQbeeg/DU+Vf42d5rBdMkeYf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DnP8YAAADdAAAADwAAAAAAAAAAAAAAAACYAgAAZHJz&#10;L2Rvd25yZXYueG1sUEsFBgAAAAAEAAQA9QAAAIsDAAAAAA==&#10;" path="m,l9955,3976,19941,,,xe" fillcolor="black" stroked="f">
                  <v:path arrowok="t" textboxrect="0,0,19941,3976"/>
                </v:shape>
                <v:shape id="Shape 3775" o:spid="_x0000_s1712" style="position:absolute;left:51722;top:73045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9ZscA&#10;AADdAAAADwAAAGRycy9kb3ducmV2LnhtbESPQWvCQBSE70L/w/IEb7qxtlqjq4ggWOxBbaA9PrLP&#10;bDD7NmQ3Gv99t1DocZiZb5jlurOVuFHjS8cKxqMEBHHudMmFguxzN3wD4QOyxsoxKXiQh/XqqbfE&#10;VLs7n+h2DoWIEPYpKjAh1KmUPjdk0Y9cTRy9i2sshiibQuoG7xFuK/mcJFNpseS4YLCmraH8em6t&#10;AjLZ4XR9wfbja3t8P7Tf82z/mCs16HebBYhAXfgP/7X3WsFkNnu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PfWbHAAAA3QAAAA8AAAAAAAAAAAAAAAAAmAIAAGRy&#10;cy9kb3ducmV2LnhtbFBLBQYAAAAABAAEAPUAAACMAwAAAAA=&#10;" path="m,l3976,9986r19941,l,xe" fillcolor="black" stroked="f">
                  <v:path arrowok="t" textboxrect="0,0,23917,9986"/>
                </v:shape>
                <v:shape id="Shape 3776" o:spid="_x0000_s1713" style="position:absolute;left:51722;top:73045;width:279;height:99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Kwc8UA&#10;AADdAAAADwAAAGRycy9kb3ducmV2LnhtbESPQWsCMRSE74X+h/AK3mq2VlS2RhFBaKlVXAWvj81z&#10;s7h5WZKo6783hUKPw8x8w0znnW3ElXyoHSt462cgiEuna64UHPar1wmIEJE1No5JwZ0CzGfPT1PM&#10;tbvxjq5FrESCcMhRgYmxzaUMpSGLoe9a4uSdnLcYk/SV1B5vCW4bOciykbRYc1ow2NLSUHkuLlbB&#10;8XzSfvEThsXya7Ndm/13DOiV6r10iw8Qkbr4H/5rf2oF7+PxCH7fp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rBzxQAAAN0AAAAPAAAAAAAAAAAAAAAAAJgCAABkcnMv&#10;ZG93bnJldi54bWxQSwUGAAAAAAQABAD1AAAAigMAAAAA&#10;" path="m,l23917,9986,27894,,,xe" fillcolor="black" stroked="f">
                  <v:path arrowok="t" textboxrect="0,0,27894,9986"/>
                </v:shape>
                <v:shape id="Shape 3777" o:spid="_x0000_s1714" style="position:absolute;left:52340;top:72726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5SMYA&#10;AADdAAAADwAAAGRycy9kb3ducmV2LnhtbESP0WrCQBRE3wv9h+UKfasbFZKSukobKCY+CFU/4Jq9&#10;TUKzd9PsmsS/7wqFPg4zc4ZZbyfTioF611hWsJhHIIhLqxuuFJxPH88vIJxH1thaJgU3crDdPD6s&#10;MdV25E8ajr4SAcIuRQW1910qpStrMujmtiMO3pftDfog+0rqHscAN61cRlEsDTYcFmrsKKup/D5e&#10;jYKfYpdneDu87w+XU5zEy91UFKzU02x6ewXhafL/4b92rhWskiSB+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J5SMYAAADdAAAADwAAAAAAAAAAAAAAAACYAgAAZHJz&#10;L2Rvd25yZXYueG1sUEsFBgAAAAAEAAQA9QAAAIsDAAAAAA==&#10;" path="m9985,l,3976r19941,l9985,xe" fillcolor="black" stroked="f">
                  <v:path arrowok="t" textboxrect="0,0,19941,3976"/>
                </v:shape>
                <v:shape id="Shape 3778" o:spid="_x0000_s1715" style="position:absolute;left:52300;top:72766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7Ub0A&#10;AADdAAAADwAAAGRycy9kb3ducmV2LnhtbERPvQrCMBDeBd8hnOCmqQpWqlFUEF2touvRnG2xuZQm&#10;2vr2ZhAcP77/1aYzlXhT40rLCibjCARxZnXJuYLr5TBagHAeWWNlmRR8yMFm3e+tMNG25TO9U5+L&#10;EMIuQQWF93UipcsKMujGtiYO3MM2Bn2ATS51g20IN5WcRtFcGiw5NBRY076g7Jm+jIJ6amJ7SG9H&#10;Hc/3O7PYtfk93So1HHTbJQhPnf+Lf+6TVjCL4zA3vAlP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3E7Ub0AAADdAAAADwAAAAAAAAAAAAAAAACYAgAAZHJzL2Rvd25yZXYu&#10;eG1sUEsFBgAAAAAEAAQA9QAAAIIDAAAAAA==&#10;" path="m3976,l,9955r27894,l3976,xe" fillcolor="black" stroked="f">
                  <v:path arrowok="t" textboxrect="0,0,27894,9955"/>
                </v:shape>
                <v:shape id="Shape 3779" o:spid="_x0000_s1716" style="position:absolute;left:52340;top:72766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aPscA&#10;AADdAAAADwAAAGRycy9kb3ducmV2LnhtbESPQWvCQBSE7wX/w/IK3nRTW6umrlIEwVp6qIq0t0f2&#10;dROSfRuyq4n/3hWEHoeZ+YaZLztbiTM1vnCs4GmYgCDOnC7YKDjs14MpCB+QNVaOScGFPCwXvYc5&#10;ptq1/E3nXTAiQtinqCAPoU6l9FlOFv3Q1cTR+3ONxRBlY6RusI1wW8lRkrxKiwXHhRxrWuWUlbuT&#10;VWBmXy4cf9uX5MNcPmn8U9JqWyrVf+ze30AE6sJ/+N7eaAXPk8kM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42j7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780" o:spid="_x0000_s1717" style="position:absolute;left:52340;top:72965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RG8MA&#10;AADdAAAADwAAAGRycy9kb3ducmV2LnhtbERPy4rCMBTdC/5DuMLsNB0HqtSmMiOIdhaCjw+4Nte2&#10;2Nx0mqj17ycLweXhvNNlbxpxp87VlhV8TiIQxIXVNZcKTsf1eA7CeWSNjWVS8CQHy2w4SDHR9sF7&#10;uh98KUIIuwQVVN63iZSuqMigm9iWOHAX2xn0AXal1B0+Qrhp5DSKYmmw5tBQYUuriorr4WYU/OWb&#10;7Qqfu5/f3fkYz+Lpps9zVupj1H8vQHjq/Vv8cm+1gq/ZPOwP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6RG8MAAADdAAAADwAAAAAAAAAAAAAAAACYAgAAZHJzL2Rv&#10;d25yZXYueG1sUEsFBgAAAAAEAAQA9QAAAIgDAAAAAA==&#10;" path="m,l9985,3976,19941,,,xe" fillcolor="black" stroked="f">
                  <v:path arrowok="t" textboxrect="0,0,19941,3976"/>
                </v:shape>
                <v:shape id="Shape 3781" o:spid="_x0000_s1718" style="position:absolute;left:52300;top:72865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oC8MA&#10;AADdAAAADwAAAGRycy9kb3ducmV2LnhtbESP3WoCMRSE7wu+QzgFb4pmt+IPW6OIVOitPw9w3Jxu&#10;lm5OliRqfHsjFLwcZuYbZrlOthNX8qF1rKAcFyCIa6dbbhScjrvRAkSIyBo7x6TgTgHWq8HbEivt&#10;bryn6yE2IkM4VKjAxNhXUobakMUwdj1x9n6dtxiz9I3UHm8Zbjv5WRQzabHlvGCwp62h+u9wsQo+&#10;OtYz+512Jmk/n5Sb/fY8NUoN39PmC0SkFF/h//aPVjCZL0p4vs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BoC8MAAADdAAAADwAAAAAAAAAAAAAAAACYAgAAZHJzL2Rv&#10;d25yZXYueG1sUEsFBgAAAAAEAAQA9QAAAIgDAAAAAA==&#10;" path="m,l3976,9985r19941,l,xe" fillcolor="black" stroked="f">
                  <v:path arrowok="t" textboxrect="0,0,23917,9985"/>
                </v:shape>
                <v:shape id="Shape 3782" o:spid="_x0000_s1719" style="position:absolute;left:52300;top:72865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vO8UA&#10;AADdAAAADwAAAGRycy9kb3ducmV2LnhtbESPQWvCQBSE74X+h+UVvNVNFTRNs5EiClrw0LTg9ZF9&#10;TdJm34bsusZ/7xYEj8PMN8Pkq9F0ItDgWssKXqYJCOLK6pZrBd9f2+cUhPPIGjvLpOBCDlbF40OO&#10;mbZn/qRQ+lrEEnYZKmi87zMpXdWQQTe1PXH0fuxg0Ec51FIPeI7lppOzJFlIgy3HhQZ7WjdU/ZUn&#10;o2D+uwuH0JbmWCevId2T33wcD0pNnsb3NxCeRn8P3+idjtwyncH/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q87xQAAAN0AAAAPAAAAAAAAAAAAAAAAAJgCAABkcnMv&#10;ZG93bnJldi54bWxQSwUGAAAAAAQABAD1AAAAigMAAAAA&#10;" path="m,l23917,9985,27894,,,xe" fillcolor="black" stroked="f">
                  <v:path arrowok="t" textboxrect="0,0,27894,9985"/>
                </v:shape>
                <v:shape id="Shape 3783" o:spid="_x0000_s1720" style="position:absolute;left:54054;top:71111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NnMUA&#10;AADdAAAADwAAAGRycy9kb3ducmV2LnhtbESP0WrCQBRE3wv+w3IF3+pGg6lEV7FKoS9CNX7AJXtN&#10;gtm7cXerab/eFQp9HGbmDLNc96YVN3K+saxgMk5AEJdWN1wpOBUfr3MQPiBrbC2Tgh/ysF4NXpaY&#10;a3vnA92OoRIRwj5HBXUIXS6lL2sy6Me2I47e2TqDIUpXSe3wHuGmldMkyaTBhuNCjR1tayovx2+j&#10;4JJmW/db7JOZCdPdtfh6dzY7KDUa9psFiEB9+A//tT+1gvRtnsLz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s2cxQAAAN0AAAAPAAAAAAAAAAAAAAAAAJgCAABkcnMv&#10;ZG93bnJldi54bWxQSwUGAAAAAAQABAD1AAAAigMAAAAA&#10;" path="m9955,l,3976r19911,l9955,xe" fillcolor="black" stroked="f">
                  <v:path arrowok="t" textboxrect="0,0,19911,3976"/>
                </v:shape>
                <v:shape id="Shape 3784" o:spid="_x0000_s1721" style="position:absolute;left:54014;top:71151;width:279;height:100;visibility:visible;mso-wrap-style:square;v-text-anchor:top" coordsize="2792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r4McA&#10;AADdAAAADwAAAGRycy9kb3ducmV2LnhtbESP3WrCQBSE74W+w3IK3ohumkpqU1fxh4JFLKj1/pg9&#10;TUKzZ0N21fj2rlDwcpiZb5jxtDWVOFPjSssKXgYRCOLM6pJzBT/7z/4IhPPIGivLpOBKDqaTp84Y&#10;U20vvKXzzuciQNilqKDwvk6ldFlBBt3A1sTB+7WNQR9kk0vd4CXATSXjKEqkwZLDQoE1LQrK/nYn&#10;o2Cjv+VhbXtfy+17FdvjKYnnq0Sp7nM7+wDhqfWP8H97pRW8vo2GcH8Tno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yq+DHAAAA3QAAAA8AAAAAAAAAAAAAAAAAmAIAAGRy&#10;cy9kb3ducmV2LnhtbFBLBQYAAAAABAAEAPUAAACMAwAAAAA=&#10;" path="m4006,l,9956r27924,l4006,xe" fillcolor="black" stroked="f">
                  <v:path arrowok="t" textboxrect="0,0,27924,9956"/>
                </v:shape>
                <v:shape id="Shape 3785" o:spid="_x0000_s1722" style="position:absolute;left:54054;top:71151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E1N8cA&#10;AADdAAAADwAAAGRycy9kb3ducmV2LnhtbESP3WrCQBSE7wt9h+UIvRHdtLEq0VVEKLYIBf/uD9lj&#10;EpI9G7JrEvv03YLQy2FmvmGW695UoqXGFZYVvI4jEMSp1QVnCs6nj9EchPPIGivLpOBODtar56cl&#10;Jtp2fKD26DMRIOwSVJB7XydSujQng25sa+LgXW1j0AfZZFI32AW4qeRbFE2lwYLDQo41bXNKy+PN&#10;KNjvhjf6+eLNd1tehvdysivMNlbqZdBvFiA89f4//Gh/agXxbP4O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xNTfHAAAA3QAAAA8AAAAAAAAAAAAAAAAAmAIAAGRy&#10;cy9kb3ducmV2LnhtbFBLBQYAAAAABAAEAPUAAACMAwAAAAA=&#10;" path="m,l23917,9956,19911,,,xe" fillcolor="black" stroked="f">
                  <v:path arrowok="t" textboxrect="0,0,23917,9956"/>
                </v:shape>
                <v:shape id="Shape 3786" o:spid="_x0000_s1723" style="position:absolute;left:54054;top:71351;width:199;height:39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uBMUA&#10;AADdAAAADwAAAGRycy9kb3ducmV2LnhtbESP0WrCQBRE3wv+w3IF3+pGpalEV7GK4EtBjR9wyV6T&#10;YPZu3N1q9Ou7BaGPw8ycYebLzjTiRs7XlhWMhgkI4sLqmksFp3z7PgXhA7LGxjIpeJCH5aL3NsdM&#10;2zsf6HYMpYgQ9hkqqEJoMyl9UZFBP7QtcfTO1hkMUbpSaof3CDeNHCdJKg3WHBcqbGldUXE5/hgF&#10;l0m6ds/8O/kwYby55vsvZ9ODUoN+t5qBCNSF//CrvdMKJp/TFP7e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W4ExQAAAN0AAAAPAAAAAAAAAAAAAAAAAJgCAABkcnMv&#10;ZG93bnJldi54bWxQSwUGAAAAAAQABAD1AAAAigMAAAAA&#10;" path="m,l9955,3976,19911,,,xe" fillcolor="black" stroked="f">
                  <v:path arrowok="t" textboxrect="0,0,19911,3976"/>
                </v:shape>
                <v:shape id="Shape 3787" o:spid="_x0000_s1724" style="position:absolute;left:54014;top:71251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/l8YA&#10;AADdAAAADwAAAGRycy9kb3ducmV2LnhtbESPQWvCQBSE7wX/w/IK3uqmVhpJXUUEoSfBaG29PbKv&#10;2bTZtyG7muivd4VCj8PMfMPMFr2txZlaXzlW8DxKQBAXTldcKtjv1k9TED4ga6wdk4ILeVjMBw8z&#10;zLTreEvnPJQiQthnqMCE0GRS+sKQRT9yDXH0vl1rMUTZllK32EW4reU4SV6lxYrjgsGGVoaK3/xk&#10;FdDykG+O6ebr0NEHHifm5/LZXZUaPvbLNxCB+vAf/mu/awUv6TSF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6/l8YAAADdAAAADwAAAAAAAAAAAAAAAACYAgAAZHJz&#10;L2Rvd25yZXYueG1sUEsFBgAAAAAEAAQA9QAAAIsDAAAAAA==&#10;" path="m,l4006,9984r19911,l,xe" fillcolor="black" stroked="f">
                  <v:path arrowok="t" textboxrect="0,0,23917,9984"/>
                </v:shape>
                <v:shape id="Shape 3788" o:spid="_x0000_s1725" style="position:absolute;left:54014;top:71251;width:279;height:100;visibility:visible;mso-wrap-style:square;v-text-anchor:top" coordsize="2792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0mMQA&#10;AADdAAAADwAAAGRycy9kb3ducmV2LnhtbERPy2rCQBTdF/yH4Qrd1YltUYlOQluQli6KL3R7zdw8&#10;NHMnZKYm7dc7C8Hl4bwXaW9qcaHWVZYVjEcRCOLM6ooLBbvt8mkGwnlkjbVlUvBHDtJk8LDAWNuO&#10;13TZ+EKEEHYxKii9b2IpXVaSQTeyDXHgctsa9AG2hdQtdiHc1PI5iibSYMWhocSGPkrKzptfo+C4&#10;+q72+Wd0MPnr//L0/rPqp9Qp9Tjs3+YgPPX+Lr65v7SCl+kszA1vwhO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9JjEAAAA3QAAAA8AAAAAAAAAAAAAAAAAmAIAAGRycy9k&#10;b3ducmV2LnhtbFBLBQYAAAAABAAEAPUAAACJAwAAAAA=&#10;" path="m,l23917,9984,27924,,,xe" fillcolor="black" stroked="f">
                  <v:path arrowok="t" textboxrect="0,0,27924,9984"/>
                </v:shape>
                <v:shape id="Shape 3789" o:spid="_x0000_s1726" style="position:absolute;left:54154;top:70234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Y2cUA&#10;AADdAAAADwAAAGRycy9kb3ducmV2LnhtbESPT4vCMBTE78J+h/AWvGmq4qrVKCIIenH9u7C3R/Ns&#10;q81LaaLWb28WFjwOM/MbZjKrTSHuVLncsoJOOwJBnFidc6rgeFi2hiCcR9ZYWCYFT3Iwm340Jhhr&#10;++Ad3fc+FQHCLkYFmfdlLKVLMjLo2rYkDt7ZVgZ9kFUqdYWPADeF7EbRlzSYc1jIsKRFRsl1fzMK&#10;+LDc4OlqzeX3u1z3Nz+dHLeFUs3Pej4G4an27/B/e6UV9AbDEfy9CU9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RjZxQAAAN0AAAAPAAAAAAAAAAAAAAAAAJgCAABkcnMv&#10;ZG93bnJldi54bWxQSwUGAAAAAAQABAD1AAAAigMAAAAA&#10;" path="m9955,l,4005r19941,l9955,xe" fillcolor="black" stroked="f">
                  <v:path arrowok="t" textboxrect="0,0,19941,4005"/>
                </v:shape>
                <v:shape id="Shape 3790" o:spid="_x0000_s1727" style="position:absolute;left:54114;top:70274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Rrb8A&#10;AADdAAAADwAAAGRycy9kb3ducmV2LnhtbERPTYvCMBC9C/6HMII3TVfB1q5RVBC9WkWvQzPblm0m&#10;pYm2/ntzEDw+3vdq05taPKl1lWUFP9MIBHFudcWFguvlMElAOI+ssbZMCl7kYLMeDlaYatvxmZ6Z&#10;L0QIYZeigtL7JpXS5SUZdFPbEAfuz7YGfYBtIXWLXQg3tZxF0UIarDg0lNjQvqT8P3sYBc3MxPaQ&#10;3Y46Xux3Jtl1xT3bKjUe9dtfEJ56/xV/3CetYB4vw/7wJjwBuX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C9GtvwAAAN0AAAAPAAAAAAAAAAAAAAAAAJgCAABkcnMvZG93bnJl&#10;di54bWxQSwUGAAAAAAQABAD1AAAAhAMAAAAA&#10;" path="m3976,l,9955r27894,l3976,xe" fillcolor="black" stroked="f">
                  <v:path arrowok="t" textboxrect="0,0,27894,9955"/>
                </v:shape>
                <v:shape id="Shape 3791" o:spid="_x0000_s1728" style="position:absolute;left:54154;top:70274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wwscA&#10;AADdAAAADwAAAGRycy9kb3ducmV2LnhtbESPQWvCQBSE74L/YXmF3nSjrbZGVylCoa140BbR2yP7&#10;ugnJvg3ZrYn/visIHoeZ+YZZrDpbiTM1vnCsYDRMQBBnThdsFPx8vw9eQfiArLFyTAou5GG17PcW&#10;mGrX8o7O+2BEhLBPUUEeQp1K6bOcLPqhq4mj9+saiyHKxkjdYBvhtpLjJJlKiwXHhRxrWueUlfs/&#10;q8DMti4cTu1z8mkuG5ocS1p/lUo9PnRvcxCBunAP39ofWsHTy2wE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CMML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792" o:spid="_x0000_s1729" style="position:absolute;left:54154;top:70473;width:199;height:60;visibility:visible;mso-wrap-style:square;v-text-anchor:top" coordsize="19941,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pscQA&#10;AADdAAAADwAAAGRycy9kb3ducmV2LnhtbESPwWrDMBBE74H+g9hAb4nsBFrHiRJMqSHXOr30tlgb&#10;y8RaCUuN3b+PCoUeh5l5wxxOsx3EncbQO1aQrzMQxK3TPXcKPi/1qgARIrLGwTEp+KEAp+PT4oCl&#10;dhN/0L2JnUgQDiUqMDH6UsrQGrIY1s4TJ+/qRosxybGTesQpwe0gN1n2Ii32nBYMenoz1N6ab6tg&#10;R+/5V+MveT3V26KrfDUVplLqeTlXexCR5vgf/muftYLt624Dv2/SE5D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abHEAAAA3QAAAA8AAAAAAAAAAAAAAAAAmAIAAGRycy9k&#10;b3ducmV2LnhtbFBLBQYAAAAABAAEAPUAAACJAwAAAAA=&#10;" path="m,l9955,5978,19941,,,xe" fillcolor="black" stroked="f">
                  <v:path arrowok="t" textboxrect="0,0,19941,5978"/>
                </v:shape>
                <v:shape id="Shape 3793" o:spid="_x0000_s1730" style="position:absolute;left:54114;top:70374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eBccA&#10;AADdAAAADwAAAGRycy9kb3ducmV2LnhtbESPQWvCQBSE74L/YXmFXkQ3NlLbNBsRQWwpFKr2/si+&#10;JiHZtyG7xuiv7xYEj8PMfMOkq8E0oqfOVZYVzGcRCOLc6ooLBcfDdvoCwnlkjY1lUnAhB6tsPEox&#10;0fbM39TvfSEChF2CCkrv20RKl5dk0M1sSxy8X9sZ9EF2hdQdngPcNPIpip6lwYrDQoktbUrK6/3J&#10;KPjcTU50/eD1V1//TC71YleZTazU48OwfgPhafD38K39rhXEy9c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NngXHAAAA3QAAAA8AAAAAAAAAAAAAAAAAmAIAAGRy&#10;cy9kb3ducmV2LnhtbFBLBQYAAAAABAAEAPUAAACMAwAAAAA=&#10;" path="m,l3976,9956r19941,l,xe" fillcolor="black" stroked="f">
                  <v:path arrowok="t" textboxrect="0,0,23917,9956"/>
                </v:shape>
                <v:shape id="Shape 3794" o:spid="_x0000_s1731" style="position:absolute;left:54114;top:70374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AMcMA&#10;AADdAAAADwAAAGRycy9kb3ducmV2LnhtbESPX2vCMBTF3wf7DuEO9jI0nY5pa1ORwcDHrcp8vTTX&#10;tqy5KU1Mu29vBoKPh/Pnx8m3k+lEoMG1lhW8zhMQxJXVLdcKjofP2RqE88gaO8uk4I8cbIvHhxwz&#10;bUf+plD6WsQRdhkqaLzvMyld1ZBBN7c9cfTOdjDooxxqqQcc47jp5CJJ3qXBliOhwZ4+Gqp+y4uJ&#10;EN0G8/Mi96fxKw0cvDmmeqHU89O024DwNPl7+NbeawXLVfoG/2/iE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AMcMAAADdAAAADwAAAAAAAAAAAAAAAACYAgAAZHJzL2Rv&#10;d25yZXYueG1sUEsFBgAAAAAEAAQA9QAAAIgDAAAAAA==&#10;" path="m,l23917,9956,27894,,,xe" fillcolor="black" stroked="f">
                  <v:path arrowok="t" textboxrect="0,0,27894,9956"/>
                </v:shape>
                <v:shape id="Shape 3795" o:spid="_x0000_s1732" style="position:absolute;left:54193;top:69397;width:200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qasYA&#10;AADdAAAADwAAAGRycy9kb3ducmV2LnhtbESPQUvDQBSE74L/YXlCb3ajJVZjtyUUCqXoodWAx8fu&#10;axLMvg27a5L++64geBxm5htmtZlsJwbyoXWs4GGegSDWzrRcK/j82N0/gwgR2WDnmBRcKMBmfXuz&#10;wsK4kY80nGItEoRDgQqaGPtCyqAbshjmridO3tl5izFJX0vjcUxw28nHLHuSFltOCw32tG1If59+&#10;rILxvXL7s96WlS79V54Ph+qtQqVmd1P5CiLSFP/Df+29UbBYvuTw+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VqasYAAADdAAAADwAAAAAAAAAAAAAAAACYAgAAZHJz&#10;L2Rvd25yZXYueG1sUEsFBgAAAAAEAAQA9QAAAIsDAAAAAA==&#10;" path="m9985,l,4006r19941,l9985,xe" fillcolor="black" stroked="f">
                  <v:path arrowok="t" textboxrect="0,0,19941,4006"/>
                </v:shape>
                <v:shape id="Shape 3796" o:spid="_x0000_s1733" style="position:absolute;left:54154;top:69437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sQsIA&#10;AADdAAAADwAAAGRycy9kb3ducmV2LnhtbESPQYvCMBSE7wv+h/AEb2uqQqvVKCqIe90qen00z7bY&#10;vJQm2vrvN4Kwx2FmvmFWm97U4kmtqywrmIwjEMS51RUXCs6nw/cchPPIGmvLpOBFDjbrwdcKU207&#10;/qVn5gsRIOxSVFB636RSurwkg25sG+Lg3Wxr0AfZFlK32AW4qeU0imJpsOKwUGJD+5Lye/YwCpqp&#10;Sewhuxx1Eu93Zr7rimu2VWo07LdLEJ56/x/+tH+0glmyiOH9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uxCwgAAAN0AAAAPAAAAAAAAAAAAAAAAAJgCAABkcnMvZG93&#10;bnJldi54bWxQSwUGAAAAAAQABAD1AAAAhwMAAAAA&#10;" path="m3976,l,9955r27894,l3976,xe" fillcolor="black" stroked="f">
                  <v:path arrowok="t" textboxrect="0,0,27894,9955"/>
                </v:shape>
                <v:shape id="Shape 3797" o:spid="_x0000_s1734" style="position:absolute;left:54193;top:69437;width:240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NLccA&#10;AADdAAAADwAAAGRycy9kb3ducmV2LnhtbESPQWvCQBSE7wX/w/IK3nRTW6umrlIEwVp6qIq0t0f2&#10;dROSfRuyq4n/3hWEHoeZ+YaZLztbiTM1vnCs4GmYgCDOnC7YKDjs14MpCB+QNVaOScGFPCwXvYc5&#10;ptq1/E3nXTAiQtinqCAPoU6l9FlOFv3Q1cTR+3ONxRBlY6RusI1wW8lRkrxKiwXHhRxrWuWUlbuT&#10;VWBmXy4cf9uX5MNcPmn8U9JqWyrVf+ze30AE6sJ/+N7eaAXPk9kE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nDS3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798" o:spid="_x0000_s1735" style="position:absolute;left:54193;top:69636;width:200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F9MMA&#10;AADdAAAADwAAAGRycy9kb3ducmV2LnhtbERPz2vCMBS+D/Y/hCd4m6kTt9kZpQiCjO2gW8HjI3m2&#10;Zc1LSWLb/ffLQfD48f1eb0fbip58aBwrmM8yEMTamYYrBT/f+6c3ECEiG2wdk4I/CrDdPD6sMTdu&#10;4CP1p1iJFMIhRwV1jF0uZdA1WQwz1xEn7uK8xZigr6TxOKRw28rnLHuRFhtODTV2tKtJ/56uVsHw&#10;VbrDRe+KUhf+vFz2H+VniUpNJ2PxDiLSGO/im/tgFCxeV2luepOe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TF9MMAAADdAAAADwAAAAAAAAAAAAAAAACYAgAAZHJzL2Rv&#10;d25yZXYueG1sUEsFBgAAAAAEAAQA9QAAAIgDAAAAAA==&#10;" path="m,l9985,4006,19941,,,xe" fillcolor="black" stroked="f">
                  <v:path arrowok="t" textboxrect="0,0,19941,4006"/>
                </v:shape>
                <v:shape id="Shape 3799" o:spid="_x0000_s1736" style="position:absolute;left:54154;top:69537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8xMcA&#10;AADdAAAADwAAAGRycy9kb3ducmV2LnhtbESPW2vCQBSE3wv9D8sp+FY3vWqiqxRBsJU+eEH07ZA9&#10;bkKyZ0N2NfHfdwuFPg4z8w0znfe2FldqfelYwdMwAUGcO12yUbDfLR/HIHxA1lg7JgU38jCf3d9N&#10;MdOu4w1dt8GICGGfoYIihCaT0ucFWfRD1xBH7+xaiyHK1kjdYhfhtpbPSfIuLZYcFwpsaFFQXm0v&#10;VoFJv104nLrX5NPc1vR2rGjxVSk1eOg/JiAC9eE//NdeaQUvozSF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0PMT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3800" o:spid="_x0000_s1737" style="position:absolute;left:54154;top:69537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XQfL0A&#10;AADdAAAADwAAAGRycy9kb3ducmV2LnhtbERPvQrCMBDeBd8hnOCmqQpaqlFUEF2touvRnG2xuZQm&#10;2vr2ZhAcP77/1aYzlXhT40rLCibjCARxZnXJuYLr5TCKQTiPrLGyTAo+5GCz7vdWmGjb8pneqc9F&#10;CGGXoILC+zqR0mUFGXRjWxMH7mEbgz7AJpe6wTaEm0pOo2guDZYcGgqsaV9Q9kxfRkE9NQt7SG9H&#10;vZjvdybetfk93So1HHTbJQhPnf+Lf+6TVjCLo7A/vAlP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7XQfL0AAADdAAAADwAAAAAAAAAAAAAAAACYAgAAZHJzL2Rvd25yZXYu&#10;eG1sUEsFBgAAAAAEAAQA9QAAAIIDAAAAAA==&#10;" path="m,l23917,9955,27894,,,xe" fillcolor="black" stroked="f">
                  <v:path arrowok="t" textboxrect="0,0,27894,9955"/>
                </v:shape>
                <v:shape id="Shape 3801" o:spid="_x0000_s1738" style="position:absolute;left:53616;top:67743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WjjMYA&#10;AADdAAAADwAAAGRycy9kb3ducmV2LnhtbESP0WrCQBRE3wv+w3KFvjUbFVJJXUWFkqQPgsYPuM3e&#10;JqHZu2l21fj33ULBx2FmzjCrzWg6caXBtZYVzKIYBHFldcu1gnP5/rIE4Tyyxs4yKbiTg8168rTC&#10;VNsbH+l68rUIEHYpKmi871MpXdWQQRfZnjh4X3Yw6IMcaqkHvAW46eQ8jhNpsOWw0GBP+4aq79PF&#10;KPgpsnyP98Pu4/BZJq/JPBuLgpV6no7bNxCeRv8I/7dzrWCxjGf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WjjMYAAADdAAAADwAAAAAAAAAAAAAAAACYAgAAZHJz&#10;L2Rvd25yZXYueG1sUEsFBgAAAAAEAAQA9QAAAIsDAAAAAA==&#10;" path="m9955,l,3976r19941,l9955,xe" fillcolor="black" stroked="f">
                  <v:path arrowok="t" textboxrect="0,0,19941,3976"/>
                </v:shape>
                <v:shape id="Shape 3802" o:spid="_x0000_s1739" style="position:absolute;left:53576;top:67783;width:279;height:99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U4N8UA&#10;AADdAAAADwAAAGRycy9kb3ducmV2LnhtbESPQWvCQBSE70L/w/KE3nRXCyWmriKlBVvwYCzk+sg+&#10;k2j2bchu1/TfdwsFj8PMN8Ost6PtRKTBt441LOYKBHHlTMu1hq/T+ywD4QOywc4xafghD9vNw2SN&#10;uXE3PlIsQi1SCfscNTQh9LmUvmrIop+7njh5ZzdYDEkOtTQD3lK57eRSqWdpseW00GBPrw1V1+Lb&#10;ani67OMhtoUta7WK2QeFt8/yoPXjdNy9gAg0hnv4n96bxGVqCX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Tg3xQAAAN0AAAAPAAAAAAAAAAAAAAAAAJgCAABkcnMv&#10;ZG93bnJldi54bWxQSwUGAAAAAAQABAD1AAAAigMAAAAA&#10;" path="m3976,l,9985r27894,l3976,xe" fillcolor="black" stroked="f">
                  <v:path arrowok="t" textboxrect="0,0,27894,9985"/>
                </v:shape>
                <v:shape id="Shape 3803" o:spid="_x0000_s1740" style="position:absolute;left:53616;top:67783;width:239;height:99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E68IA&#10;AADdAAAADwAAAGRycy9kb3ducmV2LnhtbESP3WoCMRSE7wu+QziCN0WzdqnK1igiFXrrzwMcN6eb&#10;xc3JkkSNb2+EQi+HmfmGWa6T7cSNfGgdK5hOChDEtdMtNwpOx914ASJEZI2dY1LwoADr1eBtiZV2&#10;d97T7RAbkSEcKlRgYuwrKUNtyGKYuJ44e7/OW4xZ+kZqj/cMt538KIqZtNhyXjDY09ZQfTlcrYL3&#10;jvXMfqedSdrPy+lmvz1/GqVGw7T5AhEpxf/wX/tHKygXRQmvN/k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cTrwgAAAN0AAAAPAAAAAAAAAAAAAAAAAJgCAABkcnMvZG93&#10;bnJldi54bWxQSwUGAAAAAAQABAD1AAAAhwMAAAAA&#10;" path="m,l23917,9985,19941,,,xe" fillcolor="black" stroked="f">
                  <v:path arrowok="t" textboxrect="0,0,23917,9985"/>
                </v:shape>
                <v:shape id="Shape 3804" o:spid="_x0000_s1741" style="position:absolute;left:53616;top:67982;width:199;height:60;visibility:visible;mso-wrap-style:square;v-text-anchor:top" coordsize="19941,5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xQ8YA&#10;AADdAAAADwAAAGRycy9kb3ducmV2LnhtbESPQWvCQBSE7wX/w/KE3upGW1pNs4pYikIPYqz3R/Yl&#10;m5p9G7Nbjf/eLRQ8DjPzDZMtetuIM3W+dqxgPEpAEBdO11wp+N5/Pk1B+ICssXFMCq7kYTEfPGSY&#10;anfhHZ3zUIkIYZ+iAhNCm0rpC0MW/ci1xNErXWcxRNlVUnd4iXDbyEmSvEqLNccFgy2tDBXH/Ncq&#10;OH1sZ28/xeRw/TL9/qQP61lJa6Ueh/3yHUSgPtzD/+2NVvA8TV7g70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JxQ8YAAADdAAAADwAAAAAAAAAAAAAAAACYAgAAZHJz&#10;L2Rvd25yZXYueG1sUEsFBgAAAAAEAAQA9QAAAIsDAAAAAA==&#10;" path="m,l9955,5980,19941,,,xe" fillcolor="black" stroked="f">
                  <v:path arrowok="t" textboxrect="0,0,19941,5980"/>
                </v:shape>
                <v:shape id="Shape 3805" o:spid="_x0000_s1742" style="position:absolute;left:53576;top:67882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3EMYA&#10;AADdAAAADwAAAGRycy9kb3ducmV2LnhtbESPT2sCMRTE74LfIbxCbzXpH8VujSJCwSoetKW0t8fm&#10;Nbvs5mXZRHf99kYoeBxm5jfMbNG7WpyoDaVnDY8jBYI496Zkq+Hr8/1hCiJEZIO1Z9JwpgCL+XAw&#10;w8z4jvd0OkQrEoRDhhqKGJtMypAX5DCMfEOcvD/fOoxJtlaaFrsEd7V8UmoiHZacFgpsaFVQXh2O&#10;ToN93fn4/du9qA973tL4p6LVptL6/q5fvoGI1Mdb+L+9Nhqep2oM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c3EM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3806" o:spid="_x0000_s1743" style="position:absolute;left:53576;top:67882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tk8MA&#10;AADdAAAADwAAAGRycy9kb3ducmV2LnhtbESPQYvCMBSE78L+h/AWvGmqQi1d06KCrFer6PXRvG2L&#10;zUtpsrb77zeC4HGYmW+YTT6aVjyod41lBYt5BIK4tLrhSsHlfJglIJxH1thaJgV/5CDPPiYbTLUd&#10;+ESPwlciQNilqKD2vkuldGVNBt3cdsTB+7G9QR9kX0nd4xDgppXLKIqlwYbDQo0d7Wsq78WvUdAt&#10;zdoeiuu3Xsf7nUl2Q3UrtkpNP8ftFwhPo3+HX+2jVrBKohie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Dtk8MAAADdAAAADwAAAAAAAAAAAAAAAACYAgAAZHJzL2Rv&#10;d25yZXYueG1sUEsFBgAAAAAEAAQA9QAAAIgDAAAAAA==&#10;" path="m,l23917,9955,27894,,,xe" fillcolor="black" stroked="f">
                  <v:path arrowok="t" textboxrect="0,0,27894,9955"/>
                </v:shape>
                <v:shape id="Shape 3807" o:spid="_x0000_s1744" style="position:absolute;left:53038;top:66388;width:199;height:39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ck8UA&#10;AADdAAAADwAAAGRycy9kb3ducmV2LnhtbESP0WoCMRRE3wv9h3ALvtVEpVvZGsUqgi8FdfsBl811&#10;d3Fzsyaprn59UxD6OMzMGWa26G0rLuRD41jDaKhAEJfONFxp+C42r1MQISIbbB2ThhsFWMyfn2aY&#10;G3flPV0OsRIJwiFHDXWMXS5lKGuyGIauI07e0XmLMUlfSePxmuC2lWOlMmmx4bRQY0ermsrT4cdq&#10;OE2ylb8XX+rNxvH6XOw+vcv2Wg9e+uUHiEh9/A8/2lujYTJV7/D3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lyTxQAAAN0AAAAPAAAAAAAAAAAAAAAAAJgCAABkcnMv&#10;ZG93bnJldi54bWxQSwUGAAAAAAQABAD1AAAAigMAAAAA&#10;" path="m9955,l,3976r19911,l9955,xe" fillcolor="black" stroked="f">
                  <v:path arrowok="t" textboxrect="0,0,19911,3976"/>
                </v:shape>
                <v:shape id="Shape 3808" o:spid="_x0000_s1745" style="position:absolute;left:52998;top:66427;width:279;height:100;visibility:visible;mso-wrap-style:square;v-text-anchor:top" coordsize="2792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26cIA&#10;AADdAAAADwAAAGRycy9kb3ducmV2LnhtbERPy4rCMBTdC/5DuAOzEU2tUJyOUdRBUMQBX/s7zZ22&#10;2NyUJmr9e7MQXB7OezJrTSVu1LjSsoLhIAJBnFldcq7gdFz1xyCcR9ZYWSYFD3Iwm3Y7E0y1vfOe&#10;bgefixDCLkUFhfd1KqXLCjLoBrYmDty/bQz6AJtc6gbvIdxUMo6iRBosOTQUWNOyoOxyuBoFO/0r&#10;z1vb2/zsv6rY/l2TeLFOlPr8aOffIDy1/i1+uddawWgchbnhTX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DbpwgAAAN0AAAAPAAAAAAAAAAAAAAAAAJgCAABkcnMvZG93&#10;bnJldi54bWxQSwUGAAAAAAQABAD1AAAAhwMAAAAA&#10;" path="m4006,l,9956r27924,l4006,xe" fillcolor="black" stroked="f">
                  <v:path arrowok="t" textboxrect="0,0,27924,9956"/>
                </v:shape>
                <v:shape id="Shape 3809" o:spid="_x0000_s1746" style="position:absolute;left:53038;top:66427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PscA&#10;AADdAAAADwAAAGRycy9kb3ducmV2LnhtbESPQWvCQBSE74X+h+UVvEjdVEvR1DUEoUQRCrX1/si+&#10;JiHZtyG7xsRf7wqFHoeZ+YZZJ4NpRE+dqywreJlFIIhzqysuFPx8fzwvQTiPrLGxTApGcpBsHh/W&#10;GGt74S/qj74QAcIuRgWl920spctLMuhmtiUO3q/tDPogu0LqDi8Bbho5j6I3abDisFBiS9uS8vp4&#10;NgoO2fRM1z2nn319mo71a1aZ7UKpydOQvoPwNPj/8F97pxUsltEK7m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bqD7HAAAA3QAAAA8AAAAAAAAAAAAAAAAAmAIAAGRy&#10;cy9kb3ducmV2LnhtbFBLBQYAAAAABAAEAPUAAACMAwAAAAA=&#10;" path="m,l23917,9956,19911,,,xe" fillcolor="black" stroked="f">
                  <v:path arrowok="t" textboxrect="0,0,23917,9956"/>
                </v:shape>
                <v:shape id="Shape 3810" o:spid="_x0000_s1747" style="position:absolute;left:53038;top:66627;width:199;height:40;visibility:visible;mso-wrap-style:square;v-text-anchor:top" coordsize="19911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ensQA&#10;AADdAAAADwAAAGRycy9kb3ducmV2LnhtbERPTWuDQBC9F/IflgnkVtdYDcZkE0Kg0F4KtT3kOLgT&#10;lbiz4m7U9Nd3D4UeH+97f5xNJ0YaXGtZwTqKQRBXVrdcK/j+en3OQTiPrLGzTAoe5OB4WDztsdB2&#10;4k8aS1+LEMKuQAWN930hpasaMugi2xMH7moHgz7AoZZ6wCmEm04mcbyRBlsODQ32dG6oupV3oyAp&#10;6zTd3OXP2G7P7x+ZTpPskiq1Ws6nHQhPs/8X/7nftIKXfB32hz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ZHp7EAAAA3QAAAA8AAAAAAAAAAAAAAAAAmAIAAGRycy9k&#10;b3ducmV2LnhtbFBLBQYAAAAABAAEAPUAAACJAwAAAAA=&#10;" path="m,l9955,3978,19911,,,xe" fillcolor="black" stroked="f">
                  <v:path arrowok="t" textboxrect="0,0,19911,3978"/>
                </v:shape>
                <v:shape id="Shape 3811" o:spid="_x0000_s1748" style="position:absolute;left:52998;top:66527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DqccA&#10;AADdAAAADwAAAGRycy9kb3ducmV2LnhtbESPT2vCQBTE74V+h+UVetNNbFFJXUWEQk+C8U/r7ZF9&#10;zabNvg3Z1cR+elcQehxm5jfMbNHbWpyp9ZVjBekwAUFcOF1xqWC3fR9MQfiArLF2TAou5GExf3yY&#10;YaZdxxs656EUEcI+QwUmhCaT0heGLPqha4ij9+1aiyHKtpS6xS7CbS1HSTKWFiuOCwYbWhkqfvOT&#10;VUDLQ74+TtZfh472eHw1P5fP7k+p56d++QYiUB/+w/f2h1bwMk1T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1g6nHAAAA3QAAAA8AAAAAAAAAAAAAAAAAmAIAAGRy&#10;cy9kb3ducmV2LnhtbFBLBQYAAAAABAAEAPUAAACMAwAAAAA=&#10;" path="m,l4006,9984r19911,l,xe" fillcolor="black" stroked="f">
                  <v:path arrowok="t" textboxrect="0,0,23917,9984"/>
                </v:shape>
                <v:shape id="Shape 3812" o:spid="_x0000_s1749" style="position:absolute;left:52998;top:66527;width:279;height:100;visibility:visible;mso-wrap-style:square;v-text-anchor:top" coordsize="2792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Co8cA&#10;AADdAAAADwAAAGRycy9kb3ducmV2LnhtbESPT2sCMRTE7wW/Q3iCt5pVS5XVKK0gSg/Fquj1uXn7&#10;Rzcvyya62376plDwOMzMb5jZojWluFPtCssKBv0IBHFidcGZgsN+9TwB4TyyxtIyKfgmB4t552mG&#10;sbYNf9F95zMRIOxiVJB7X8VSuiQng65vK+LgpbY26IOsM6lrbALclHIYRa/SYMFhIceKljkl193N&#10;KDhvP4pjuo5OJn35WV3eP7ftmBqlet32bQrCU+sf4f/2RisYTQZD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4wqPHAAAA3QAAAA8AAAAAAAAAAAAAAAAAmAIAAGRy&#10;cy9kb3ducmV2LnhtbFBLBQYAAAAABAAEAPUAAACMAwAAAAA=&#10;" path="m,l23917,9984,27924,,,xe" fillcolor="black" stroked="f">
                  <v:path arrowok="t" textboxrect="0,0,27924,9984"/>
                </v:shape>
                <v:shape id="Shape 3813" o:spid="_x0000_s1750" style="position:absolute;left:52061;top:66069;width:199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OvccA&#10;AADdAAAADwAAAGRycy9kb3ducmV2LnhtbESP0WrCQBRE3wv9h+UW+lY3UYgSXcUKRdMHoUk/4DZ7&#10;TYLZu2l2m8S/7xaEPg4zc4bZ7CbTioF611hWEM8iEMSl1Q1XCj6Lt5cVCOeRNbaWScGNHOy2jw8b&#10;TLUd+YOG3FciQNilqKD2vkuldGVNBt3MdsTBu9jeoA+yr6TucQxw08p5FCXSYMNhocaODjWV1/zH&#10;KPjOjqcD3s6v7+evIlkm8+OUZazU89O0X4PwNPn/8L190goWq3gBf2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SDr3HAAAA3QAAAA8AAAAAAAAAAAAAAAAAmAIAAGRy&#10;cy9kb3ducmV2LnhtbFBLBQYAAAAABAAEAPUAAACMAwAAAAA=&#10;" path="m9955,l,3976r19941,l9955,xe" fillcolor="black" stroked="f">
                  <v:path arrowok="t" textboxrect="0,0,19941,3976"/>
                </v:shape>
                <v:shape id="Shape 3814" o:spid="_x0000_s1751" style="position:absolute;left:52021;top:66108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+bsMA&#10;AADdAAAADwAAAGRycy9kb3ducmV2LnhtbESPzarCMBSE94LvEI7gTlN/EKlGEa+CCzd6xfWxObbV&#10;5qS3ibW+vRGEuxxm5htmvmxMIWqqXG5ZwaAfgSBOrM45VXD63famIJxH1lhYJgUvcrBctFtzjLV9&#10;8oHqo09FgLCLUUHmfRlL6ZKMDLq+LYmDd7WVQR9klUpd4TPATSGHUTSRBnMOCxmWtM4ouR8fRkHj&#10;frT7O9/2V5qYkdwc7vVFnpTqdprVDISnxv+Hv+2dVjCaDsbweROe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f+bsMAAADdAAAADwAAAAAAAAAAAAAAAACYAgAAZHJzL2Rv&#10;d25yZXYueG1sUEsFBgAAAAAEAAQA9QAAAIgDAAAAAA==&#10;" path="m3976,l,9984r27894,l3976,xe" fillcolor="black" stroked="f">
                  <v:path arrowok="t" textboxrect="0,0,27894,9984"/>
                </v:shape>
                <v:shape id="Shape 3815" o:spid="_x0000_s1752" style="position:absolute;left:52061;top:66108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FqscA&#10;AADdAAAADwAAAGRycy9kb3ducmV2LnhtbESPT2vCQBTE7wW/w/IEb3WjtirRVaRQ6EloWv/dHtln&#10;Npp9G7JbE/vpu4VCj8PM/IZZrjtbiRs1vnSsYDRMQBDnTpdcKPj8eH2cg/ABWWPlmBTcycN61XtY&#10;Yqpdy+90y0IhIoR9igpMCHUqpc8NWfRDVxNH7+waiyHKppC6wTbCbSXHSTKVFkuOCwZrejGUX7Mv&#10;q4A2+2x7mm2P+5Z2eHoyl/uh/VZq0O82CxCBuvAf/mu/aQWT+egZ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OharHAAAA3QAAAA8AAAAAAAAAAAAAAAAAmAIAAGRy&#10;cy9kb3ducmV2LnhtbFBLBQYAAAAABAAEAPUAAACMAwAAAAA=&#10;" path="m,l23917,9984,19941,,,xe" fillcolor="black" stroked="f">
                  <v:path arrowok="t" textboxrect="0,0,23917,9984"/>
                </v:shape>
                <v:shape id="Shape 3816" o:spid="_x0000_s1753" style="position:absolute;left:52061;top:66308;width:199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tJcYA&#10;AADdAAAADwAAAGRycy9kb3ducmV2LnhtbESP0WrCQBRE3wv+w3KFvjUbFVJJXUWFkqQPgsYPuM3e&#10;JqHZu2l21fj33ULBx2FmzjCrzWg6caXBtZYVzKIYBHFldcu1gnP5/rIE4Tyyxs4yKbiTg8168rTC&#10;VNsbH+l68rUIEHYpKmi871MpXdWQQRfZnjh4X3Yw6IMcaqkHvAW46eQ8jhNpsOWw0GBP+4aq79PF&#10;KPgpsnyP98Pu4/BZJq/JPBuLgpV6no7bNxCeRv8I/7dzrWCxnCX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WtJcYAAADdAAAADwAAAAAAAAAAAAAAAACYAgAAZHJz&#10;L2Rvd25yZXYueG1sUEsFBgAAAAAEAAQA9QAAAIsDAAAAAA==&#10;" path="m,l9955,3976,19941,,,xe" fillcolor="black" stroked="f">
                  <v:path arrowok="t" textboxrect="0,0,19941,3976"/>
                </v:shape>
                <v:shape id="Shape 3817" o:spid="_x0000_s1754" style="position:absolute;left:52021;top:66208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PCscA&#10;AADdAAAADwAAAGRycy9kb3ducmV2LnhtbESPQWvCQBSE74X+h+UVehHdpJYqqatIoKQiCFV7f2Rf&#10;k5Ds25DdxNhf7wqFHoeZ+YZZbUbTiIE6V1lWEM8iEMS51RUXCs6nj+kShPPIGhvLpOBKDjbrx4cV&#10;Jtpe+IuGoy9EgLBLUEHpfZtI6fKSDLqZbYmD92M7gz7IrpC6w0uAm0a+RNGbNFhxWCixpbSkvD72&#10;RsE+m/T0u+PtYai/J9f6NatMOlfq+WncvoPwNPr/8F/7UyuYL+MF3N+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RDwrHAAAA3QAAAA8AAAAAAAAAAAAAAAAAmAIAAGRy&#10;cy9kb3ducmV2LnhtbFBLBQYAAAAABAAEAPUAAACMAwAAAAA=&#10;" path="m,l3976,9956r19941,l,xe" fillcolor="black" stroked="f">
                  <v:path arrowok="t" textboxrect="0,0,23917,9956"/>
                </v:shape>
                <v:shape id="Shape 3818" o:spid="_x0000_s1755" style="position:absolute;left:52021;top:66208;width:279;height:100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dOMEA&#10;AADdAAAADwAAAGRycy9kb3ducmV2LnhtbERPTWvCQBC9C/0PyxR6kbrRQtHoJohQ8GhtaK9DdpoE&#10;s7Mhu92k/945FHp8vO9DObteJRpD59nAepWBIq697bgxUH28PW9BhYhssfdMBn4pQFk8LA6YWz/x&#10;O6VrbJSEcMjRQBvjkGsd6pYchpUfiIX79qPDKHBstB1xknDX602WvWqHHUtDiwOdWqpv1x8nJbZL&#10;7nOpz1/TZZc4RVft7MaYp8f5uAcVaY7/4j/32Rp42a5lrryRJ6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23TjBAAAA3QAAAA8AAAAAAAAAAAAAAAAAmAIAAGRycy9kb3du&#10;cmV2LnhtbFBLBQYAAAAABAAEAPUAAACGAwAAAAA=&#10;" path="m,l23917,9956,27894,,,xe" fillcolor="black" stroked="f">
                  <v:path arrowok="t" textboxrect="0,0,27894,9956"/>
                </v:shape>
                <v:shape id="Shape 3819" o:spid="_x0000_s1756" style="position:absolute;left:49828;top:65570;width:200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/3Y8YA&#10;AADdAAAADwAAAGRycy9kb3ducmV2LnhtbESPQWvCQBSE70L/w/IKvenGFsWmrhIEQYo9qA30+Nh9&#10;JqHZt2F3TdJ/7xYKPQ4z8w2z3o62FT350DhWMJ9lIIi1Mw1XCj4v++kKRIjIBlvHpOCHAmw3D5M1&#10;5sYNfKL+HCuRIBxyVFDH2OVSBl2TxTBzHXHyrs5bjEn6ShqPQ4LbVj5n2VJabDgt1NjRrib9fb5Z&#10;BcNH6Q5XvStKXfivxaJ/L48lKvX0OBZvICKN8T/81z4YBS+r+Sv8vk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/3Y8YAAADdAAAADwAAAAAAAAAAAAAAAACYAgAAZHJz&#10;L2Rvd25yZXYueG1sUEsFBgAAAAAEAAQA9QAAAIsDAAAAAA==&#10;" path="m9985,l,4006r19941,l9985,xe" fillcolor="black" stroked="f">
                  <v:path arrowok="t" textboxrect="0,0,19941,4006"/>
                </v:shape>
                <v:shape id="Shape 3820" o:spid="_x0000_s1757" style="position:absolute;left:49789;top:65610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MHL8A&#10;AADdAAAADwAAAGRycy9kb3ducmV2LnhtbERPTYvCMBC9C/6HMII3Te2ClmosVZD1unVZr0MztsVm&#10;Uppo6783hwWPj/e9y0bTiif1rrGsYLWMQBCXVjdcKfi9nBYJCOeRNbaWScGLHGT76WSHqbYD/9Cz&#10;8JUIIexSVFB736VSurImg25pO+LA3Wxv0AfYV1L3OIRw08o4itbSYMOhocaOjjWV9+JhFHSx2dhT&#10;8fetN+vjwSSHoboWuVLz2ZhvQXga/Uf87z5rBV9JHPaHN+E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IwcvwAAAN0AAAAPAAAAAAAAAAAAAAAAAJgCAABkcnMvZG93bnJl&#10;di54bWxQSwUGAAAAAAQABAD1AAAAhAMAAAAA&#10;" path="m3976,l,9955r27894,l3976,xe" fillcolor="black" stroked="f">
                  <v:path arrowok="t" textboxrect="0,0,27894,9955"/>
                </v:shape>
                <v:shape id="Shape 3821" o:spid="_x0000_s1758" style="position:absolute;left:49828;top:65610;width:240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tc8YA&#10;AADdAAAADwAAAGRycy9kb3ducmV2LnhtbESPQWvCQBSE7wX/w/IEb3WjbUWjq4hQ0JYeqiJ6e2Sf&#10;m5Ds25BdTfz33UKhx2FmvmEWq85W4k6NLxwrGA0TEMSZ0wUbBcfD+/MUhA/IGivHpOBBHlbL3tMC&#10;U+1a/qb7PhgRIexTVJCHUKdS+iwni37oauLoXV1jMUTZGKkbbCPcVnKcJBNpseC4kGNNm5yycn+z&#10;Cszsy4XTpX1NdubxSW/nkjYfpVKDfreegwjUhf/wX3urFbxMxy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ltc8YAAADdAAAADwAAAAAAAAAAAAAAAACYAgAAZHJz&#10;L2Rvd25yZXYueG1sUEsFBgAAAAAEAAQA9QAAAIsDAAAAAA==&#10;" path="m,l23917,9955,19941,,,xe" fillcolor="black" stroked="f">
                  <v:path arrowok="t" textboxrect="0,0,23917,9955"/>
                </v:shape>
                <v:shape id="Shape 3822" o:spid="_x0000_s1759" style="position:absolute;left:49828;top:65809;width:200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vr8YA&#10;AADdAAAADwAAAGRycy9kb3ducmV2LnhtbESPwWrDMBBE74H+g9hCb4lch5TgRgkmUAihOSStocdF&#10;2tim1spIqu3+fRUI9DjMzBtms5tsJwbyoXWs4HmRgSDWzrRcK/j8eJuvQYSIbLBzTAp+KcBu+zDb&#10;YGHcyGcaLrEWCcKhQAVNjH0hZdANWQwL1xMn7+q8xZikr6XxOCa47WSeZS/SYstpocGe9g3p78uP&#10;VTCeKne46n1Z6dJ/rVbDsXqvUKmnx6l8BRFpiv/he/tgFCzXeQ63N+k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evr8YAAADdAAAADwAAAAAAAAAAAAAAAACYAgAAZHJz&#10;L2Rvd25yZXYueG1sUEsFBgAAAAAEAAQA9QAAAIsDAAAAAA==&#10;" path="m,l9985,4006,19941,,,xe" fillcolor="black" stroked="f">
                  <v:path arrowok="t" textboxrect="0,0,19941,4006"/>
                </v:shape>
                <v:shape id="Shape 3823" o:spid="_x0000_s1760" style="position:absolute;left:49789;top:65710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Wn8YA&#10;AADdAAAADwAAAGRycy9kb3ducmV2LnhtbESPT2vCQBTE7wW/w/IEb3WjtqLRVUQQ+oceqiJ6e2Sf&#10;m5Ds25BdTfz23UKhx2FmfsMs152txJ0aXzhWMBomIIgzpws2Co6H3fMMhA/IGivHpOBBHtar3tMS&#10;U+1a/qb7PhgRIexTVJCHUKdS+iwni37oauLoXV1jMUTZGKkbbCPcVnKcJFNpseC4kGNN25yycn+z&#10;Csz8y4XTpX1J3s3jk17PJW0/SqUG/W6zABGoC//hv/abVjCZjSf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dWn8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3824" o:spid="_x0000_s1761" style="position:absolute;left:49789;top:65710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KH8QA&#10;AADdAAAADwAAAGRycy9kb3ducmV2LnhtbESPQWuDQBSE74X8h+UFeqtrTDFi3YQkIOm1JrTXh/uq&#10;EvetuJto/322UOhxmJlvmGI3m17caXSdZQWrKAZBXFvdcaPgci5fMhDOI2vsLZOCH3Kw2y6eCsy1&#10;nfiD7pVvRICwy1FB6/2QS+nqlgy6yA7Ewfu2o0Ef5NhIPeIU4KaXSRyn0mDHYaHFgY4t1dfqZhQM&#10;idnYsvo86U16PJjsMDVf1V6p5+W8fwPhafb/4b/2u1awzpJX+H0Tn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7ih/EAAAA3QAAAA8AAAAAAAAAAAAAAAAAmAIAAGRycy9k&#10;b3ducmV2LnhtbFBLBQYAAAAABAAEAPUAAACJAwAAAAA=&#10;" path="m,l23917,9955,27894,,,xe" fillcolor="black" stroked="f">
                  <v:path arrowok="t" textboxrect="0,0,27894,9955"/>
                </v:shape>
                <v:shape id="Shape 3825" o:spid="_x0000_s1762" style="position:absolute;left:48334;top:65650;width:199;height:40;visibility:visible;mso-wrap-style:square;v-text-anchor:top" coordsize="19941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/+MYA&#10;AADdAAAADwAAAGRycy9kb3ducmV2LnhtbESPQWvCQBSE70L/w/IKvenGtLYhuooIggeFmvagt0f2&#10;mQ1m34bsqvHfd4WCx2FmvmFmi9424kqdrx0rGI8SEMSl0zVXCn5/1sMMhA/IGhvHpOBOHhbzl8EM&#10;c+1uvKdrESoRIexzVGBCaHMpfWnIoh+5ljh6J9dZDFF2ldQd3iLcNjJNkk9psea4YLCllaHyXFys&#10;gq9JdsJ0uxnvivr7clgt9+vjh1Hq7bVfTkEE6sMz/N/eaAXvWTqBx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W/+MYAAADdAAAADwAAAAAAAAAAAAAAAACYAgAAZHJz&#10;L2Rvd25yZXYueG1sUEsFBgAAAAAEAAQA9QAAAIsDAAAAAA==&#10;" path="m9985,l,3975r19941,l9985,xe" fillcolor="black" stroked="f">
                  <v:path arrowok="t" textboxrect="0,0,19941,3975"/>
                </v:shape>
                <v:shape id="Shape 3826" o:spid="_x0000_s1763" style="position:absolute;left:48294;top:65690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LOMUA&#10;AADdAAAADwAAAGRycy9kb3ducmV2LnhtbESPW2sCMRSE3wv+h3AE32rWCyKrUUQQKvaCq+DrYXPc&#10;LG5OliTV7b83hUIfh5n5hlmuO9uIO/lQO1YwGmYgiEuna64UnE+71zmIEJE1No5JwQ8FWK96L0vM&#10;tXvwke5FrESCcMhRgYmxzaUMpSGLYeha4uRdnbcYk/SV1B4fCW4bOc6ymbRYc1ow2NLWUHkrvq2C&#10;y+2q/eYjTIvt/vPr3ZwOMaBXatDvNgsQkbr4H/5rv2kFk/l4Br9v0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Qs4xQAAAN0AAAAPAAAAAAAAAAAAAAAAAJgCAABkcnMv&#10;ZG93bnJldi54bWxQSwUGAAAAAAQABAD1AAAAigMAAAAA&#10;" path="m3976,l,9986r27894,l3976,xe" fillcolor="black" stroked="f">
                  <v:path arrowok="t" textboxrect="0,0,27894,9986"/>
                </v:shape>
                <v:shape id="Shape 3827" o:spid="_x0000_s1764" style="position:absolute;left:48334;top:65690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9wccA&#10;AADdAAAADwAAAGRycy9kb3ducmV2LnhtbESPW2vCQBSE3wv+h+UIvummWrykrlKEgkUfvATs4yF7&#10;mg1mz4bsRuO/7xaEPg4z8w2zXHe2EjdqfOlYwesoAUGcO11yoSA7fw7nIHxA1lg5JgUP8rBe9V6W&#10;mGp35yPdTqEQEcI+RQUmhDqV0ueGLPqRq4mj9+MaiyHKppC6wXuE20qOk2QqLZYcFwzWtDGUX0+t&#10;VUAm2x2vb9juL5vD1679XmTbx0KpQb/7eAcRqAv/4Wd7qxVM5uMZ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W/cHHAAAA3QAAAA8AAAAAAAAAAAAAAAAAmAIAAGRy&#10;cy9kb3ducmV2LnhtbFBLBQYAAAAABAAEAPUAAACMAwAAAAA=&#10;" path="m,l23917,9986,19941,,,xe" fillcolor="black" stroked="f">
                  <v:path arrowok="t" textboxrect="0,0,23917,9986"/>
                </v:shape>
                <v:shape id="Shape 3828" o:spid="_x0000_s1765" style="position:absolute;left:48334;top:65889;width:199;height:40;visibility:visible;mso-wrap-style:square;v-text-anchor:top" coordsize="19941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MC1cAA&#10;AADdAAAADwAAAGRycy9kb3ducmV2LnhtbERPzWrCQBC+F/oOywi9FN0kSpHoKm2l6lXtAwzZMYlm&#10;Z0N2jOnbdw+Cx4/vf7keXKN66kLt2UA6SUARF97WXBr4Pf2M56CCIFtsPJOBPwqwXr2+LDG3/s4H&#10;6o9SqhjCIUcDlUibax2KihyGiW+JI3f2nUOJsCu17fAew12jsyT50A5rjg0VtvRdUXE93pyBd8+y&#10;vXwNM8mS0z7dCKd9uTPmbTR8LkAJDfIUP9x7a2A6z+Lc+CY+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MC1cAAAADdAAAADwAAAAAAAAAAAAAAAACYAgAAZHJzL2Rvd25y&#10;ZXYueG1sUEsFBgAAAAAEAAQA9QAAAIUDAAAAAA==&#10;" path="m,l9985,3977,19941,,,xe" fillcolor="black" stroked="f">
                  <v:path arrowok="t" textboxrect="0,0,19941,3977"/>
                </v:shape>
                <v:shape id="Shape 3829" o:spid="_x0000_s1766" style="position:absolute;left:48294;top:65790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9hdccA&#10;AADdAAAADwAAAGRycy9kb3ducmV2LnhtbESPT2vCQBTE7wW/w/KE3upGraLRVUQQ+gcPxlLa2yP7&#10;3IRk34bs1sRv3xUKPQ4z8xtmve1tLa7U+tKxgvEoAUGcO12yUfBxPjwtQPiArLF2TApu5GG7GTys&#10;MdWu4xNds2BEhLBPUUERQpNK6fOCLPqRa4ijd3GtxRBla6RusYtwW8tJksylxZLjQoEN7QvKq+zH&#10;KjDLowuf391z8mpu7zT7qmj/Vin1OOx3KxCB+vAf/mu/aAXTxWQJ9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/YXX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3830" o:spid="_x0000_s1767" style="position:absolute;left:48294;top:65790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awb0A&#10;AADdAAAADwAAAGRycy9kb3ducmV2LnhtbERPvQrCMBDeBd8hnOCmqQpaqlFUEF2touvRnG2xuZQm&#10;2vr2ZhAcP77/1aYzlXhT40rLCibjCARxZnXJuYLr5TCKQTiPrLGyTAo+5GCz7vdWmGjb8pneqc9F&#10;CGGXoILC+zqR0mUFGXRjWxMH7mEbgz7AJpe6wTaEm0pOo2guDZYcGgqsaV9Q9kxfRkE9NQt7SG9H&#10;vZjvdybetfk93So1HHTbJQhPnf+Lf+6TVjCLZ2F/eBOe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dkawb0AAADdAAAADwAAAAAAAAAAAAAAAACYAgAAZHJzL2Rvd25yZXYu&#10;eG1sUEsFBgAAAAAEAAQA9QAAAIIDAAAAAA==&#10;" path="m,l23917,9955,27894,,,xe" fillcolor="black" stroked="f">
                  <v:path arrowok="t" textboxrect="0,0,27894,9955"/>
                </v:shape>
                <v:shape id="Shape 3831" o:spid="_x0000_s1768" style="position:absolute;left:46560;top:65471;width:199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1wcUA&#10;AADdAAAADwAAAGRycy9kb3ducmV2LnhtbESPwWrDMBBE74X+g9hAb43shAbjRjGhkFIChVrppbfF&#10;2tim1spYamz/fRQI9DjMzBtmW0y2ExcafOtYQbpMQBBXzrRcK/g+HZ4zED4gG+wck4KZPBS7x4ct&#10;5saNXNJFh1pECPscFTQh9LmUvmrIol+6njh6ZzdYDFEOtTQDjhFuO7lKko202HJcaLCnt4aqX/1n&#10;FYx6HhHPXy866HLyx8/+3Wx+lHpaTPtXEIGm8B++tz+MgnW2TuH2Jj4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XXBxQAAAN0AAAAPAAAAAAAAAAAAAAAAAJgCAABkcnMv&#10;ZG93bnJldi54bWxQSwUGAAAAAAQABAD1AAAAigMAAAAA&#10;" path="m9955,l,3976r19942,l9955,xe" fillcolor="black" stroked="f">
                  <v:path arrowok="t" textboxrect="0,0,19942,3976"/>
                </v:shape>
                <v:shape id="Shape 3832" o:spid="_x0000_s1769" style="position:absolute;left:46520;top:65510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eb5sQA&#10;AADdAAAADwAAAGRycy9kb3ducmV2LnhtbESPQWsCMRSE74L/IbyCN81WRWQ1ighCpVbpWvD62Dw3&#10;i5uXJUl1+++bQsHjMDPfMMt1ZxtxJx9qxwpeRxkI4tLpmisFX+fdcA4iRGSNjWNS8EMB1qt+b4m5&#10;dg/+pHsRK5EgHHJUYGJscylDachiGLmWOHlX5y3GJH0ltcdHgttGjrNsJi3WnBYMtrQ1VN6Kb6vg&#10;crtqv/kI02K7P54O5vweA3qlBi/dZgEiUhef4f/2m1YwmU/G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Xm+bEAAAA3QAAAA8AAAAAAAAAAAAAAAAAmAIAAGRycy9k&#10;b3ducmV2LnhtbFBLBQYAAAAABAAEAPUAAACJAwAAAAA=&#10;" path="m3976,l,9986r27894,l3976,xe" fillcolor="black" stroked="f">
                  <v:path arrowok="t" textboxrect="0,0,27894,9986"/>
                </v:shape>
                <v:shape id="Shape 3833" o:spid="_x0000_s1770" style="position:absolute;left:46560;top:65510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tH8YA&#10;AADdAAAADwAAAGRycy9kb3ducmV2LnhtbESPQWvCQBSE70L/w/IKvenGphSNrlKEgkUP1Qbq8ZF9&#10;ZoPZtyG70fjvXUHwOMzMN8x82dtanKn1lWMF41ECgrhwuuJSQf73PZyA8AFZY+2YFFzJw3LxMphj&#10;pt2Fd3Teh1JECPsMFZgQmkxKXxiy6EeuIY7e0bUWQ5RtKXWLlwi3tXxPkk9pseK4YLChlaHitO+s&#10;AjL5Znf6wG77v/r92XSHab6+TpV6e+2/ZiAC9eEZfrTXWkE6SV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RtH8YAAADdAAAADwAAAAAAAAAAAAAAAACYAgAAZHJz&#10;L2Rvd25yZXYueG1sUEsFBgAAAAAEAAQA9QAAAIsDAAAAAA==&#10;" path="m,l23917,9986,19942,,,xe" fillcolor="black" stroked="f">
                  <v:path arrowok="t" textboxrect="0,0,23917,9986"/>
                </v:shape>
                <v:shape id="Shape 3834" o:spid="_x0000_s1771" style="position:absolute;left:46560;top:65710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WWcUA&#10;AADdAAAADwAAAGRycy9kb3ducmV2LnhtbESPQWvCQBSE7wX/w/IEb83GppUQXUUKlVIo1NWLt0f2&#10;mQSzb0N2m8R/3y0Uehxm5htms5tsKwbqfeNYwTJJQRCXzjRcKTif3h5zED4gG2wdk4I7edhtZw8b&#10;LIwb+UiDDpWIEPYFKqhD6AopfVmTRZ+4jjh6V9dbDFH2lTQ9jhFuW/mUpitpseG4UGNHrzWVN/1t&#10;FYz6PiJev1500MfJf3x2B7O6KLWYT/s1iEBT+A//td+NgizPnu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tZZxQAAAN0AAAAPAAAAAAAAAAAAAAAAAJgCAABkcnMv&#10;ZG93bnJldi54bWxQSwUGAAAAAAQABAD1AAAAigMAAAAA&#10;" path="m,l9955,3976,19942,,,xe" fillcolor="black" stroked="f">
                  <v:path arrowok="t" textboxrect="0,0,19942,3976"/>
                </v:shape>
                <v:shape id="Shape 3835" o:spid="_x0000_s1772" style="position:absolute;left:46520;top:65610;width:239;height:100;visibility:visible;mso-wrap-style:square;v-text-anchor:top" coordsize="2391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/4MYA&#10;AADdAAAADwAAAGRycy9kb3ducmV2LnhtbESPQWvCQBSE74X+h+UJvTUbDVZNXUUKxZaSgNGLt2f2&#10;NQnNvg3ZrcZ/3y0IHoeZ+YZZrgfTijP1rrGsYBzFIIhLqxuuFBz2789zEM4ja2wtk4IrOVivHh+W&#10;mGp74R2dC1+JAGGXooLa+y6V0pU1GXSR7YiD9217gz7IvpK6x0uAm1ZO4vhFGmw4LNTY0VtN5U/x&#10;axR8NlvOvjCfLk75jK9ZkhxnW1bqaTRsXkF4Gvw9fGt/aAXJPJnC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w/4MYAAADdAAAADwAAAAAAAAAAAAAAAACYAgAAZHJz&#10;L2Rvd25yZXYueG1sUEsFBgAAAAAEAAQA9QAAAIsDAAAAAA==&#10;" path="m,l3976,9955r19943,l,xe" fillcolor="black" stroked="f">
                  <v:path arrowok="t" textboxrect="0,0,23919,9955"/>
                </v:shape>
                <v:shape id="Shape 3836" o:spid="_x0000_s1773" style="position:absolute;left:46520;top:65610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nLsMA&#10;AADdAAAADwAAAGRycy9kb3ducmV2LnhtbESPQWvCQBSE7wX/w/KE3urGCDFEV9GAtNemotdH9rkJ&#10;Zt+G7GrSf98tFHocZuYbZrufbCeeNPjWsYLlIgFBXDvdslFw/jq95SB8QNbYOSYF3+Rhv5u9bLHQ&#10;buRPelbBiAhhX6CCJoS+kNLXDVn0C9cTR+/mBoshysFIPeAY4baTaZJk0mLLcaHBnsqG6nv1sAr6&#10;1K7dqbq863VWHm1+HM21Oij1Op8OGxCBpvAf/mt/aAWrfJXB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wnLsMAAADdAAAADwAAAAAAAAAAAAAAAACYAgAAZHJzL2Rv&#10;d25yZXYueG1sUEsFBgAAAAAEAAQA9QAAAIgDAAAAAA==&#10;" path="m,l23919,9955,27894,,,xe" fillcolor="black" stroked="f">
                  <v:path arrowok="t" textboxrect="0,0,27894,9955"/>
                </v:shape>
                <v:shape id="Shape 3837" o:spid="_x0000_s1774" style="position:absolute;left:45643;top:65112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U3sQA&#10;AADdAAAADwAAAGRycy9kb3ducmV2LnhtbESP0YrCMBRE3wX/IVzBN01VqNI1igqi3Qdh1Q+4Nnfb&#10;YnNTm6j17zeCsI/DzJxh5svWVOJBjSstKxgNIxDEmdUl5wrOp+1gBsJ5ZI2VZVLwIgfLRbczx0Tb&#10;J//Q4+hzESDsElRQeF8nUrqsIINuaGvi4P3axqAPssmlbvAZ4KaS4yiKpcGSw0KBNW0Kyq7Hu1Fw&#10;S3f7Db4O6+/D5RRP4/GuTVNWqt9rV18gPLX+P/xp77WCyWwyhfe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VN7EAAAA3QAAAA8AAAAAAAAAAAAAAAAAmAIAAGRycy9k&#10;b3ducmV2LnhtbFBLBQYAAAAABAAEAPUAAACJAwAAAAA=&#10;" path="m9986,l,3976r19941,l9986,xe" fillcolor="black" stroked="f">
                  <v:path arrowok="t" textboxrect="0,0,19941,3976"/>
                </v:shape>
                <v:shape id="Shape 3838" o:spid="_x0000_s1775" style="position:absolute;left:45603;top:65152;width:279;height:99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+oC8AA&#10;AADdAAAADwAAAGRycy9kb3ducmV2LnhtbERPy4rCMBTdC/5DuII7TbUgUo0iPsDFbHSK62tzbavN&#10;TW1i7fy9WQizPJz3ct2ZSrTUuNKygsk4AkGcWV1yriD9PYzmIJxH1lhZJgV/5GC96veWmGj75hO1&#10;Z5+LEMIuQQWF93UipcsKMujGtiYO3M02Bn2ATS51g+8Qbio5jaKZNFhyaCiwpm1B2eP8Mgo6t9Pu&#10;ebn/3GhmYrk/PdqrTJUaDrrNAoSnzv+Lv+6jVhDP4zA3vAlP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+oC8AAAADdAAAADwAAAAAAAAAAAAAAAACYAgAAZHJzL2Rvd25y&#10;ZXYueG1sUEsFBgAAAAAEAAQA9QAAAIUDAAAAAA==&#10;" path="m3976,l,9984r27894,l3976,xe" fillcolor="black" stroked="f">
                  <v:path arrowok="t" textboxrect="0,0,27894,9984"/>
                </v:shape>
                <v:shape id="Shape 3839" o:spid="_x0000_s1776" style="position:absolute;left:45643;top:65152;width:239;height:99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Tz8cA&#10;AADdAAAADwAAAGRycy9kb3ducmV2LnhtbESPQWvCQBSE74X+h+UJ3upGLVWjq4ggeBKaVltvj+xr&#10;Nm32bciuJvrr3UKhx2FmvmEWq85W4kKNLx0rGA4SEMS50yUXCt7ftk9TED4ga6wck4IreVgtHx8W&#10;mGrX8itdslCICGGfogITQp1K6XNDFv3A1cTR+3KNxRBlU0jdYBvhtpKjJHmRFkuOCwZr2hjKf7Kz&#10;VUDrY7Y/Tfafx5YOeHo239eP9qZUv9et5yACdeE//NfeaQXj6XgG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208/HAAAA3QAAAA8AAAAAAAAAAAAAAAAAmAIAAGRy&#10;cy9kb3ducmV2LnhtbFBLBQYAAAAABAAEAPUAAACMAwAAAAA=&#10;" path="m,l23917,9984,19941,,,xe" fillcolor="black" stroked="f">
                  <v:path arrowok="t" textboxrect="0,0,23917,9984"/>
                </v:shape>
                <v:shape id="Shape 3840" o:spid="_x0000_s1777" style="position:absolute;left:45643;top:65351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/18QA&#10;AADdAAAADwAAAGRycy9kb3ducmV2LnhtbERPzWrCQBC+F/oOyxS8NZtaSSVmI1UoJj0I1T7AmJ0m&#10;odnZmF1NfHv3UOjx4/vP1pPpxJUG11pW8BLFIIgrq1uuFXwfP56XIJxH1thZJgU3crDOHx8yTLUd&#10;+YuuB1+LEMIuRQWN930qpasaMugi2xMH7scOBn2AQy31gGMIN52cx3EiDbYcGhrsadtQ9Xu4GAXn&#10;clds8bbffO5Px+Qtme+msmSlZk/T+wqEp8n/i//chVbwulyE/eFNe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v9fEAAAA3QAAAA8AAAAAAAAAAAAAAAAAmAIAAGRycy9k&#10;b3ducmV2LnhtbFBLBQYAAAAABAAEAPUAAACJAwAAAAA=&#10;" path="m,l9986,3976,19941,,,xe" fillcolor="black" stroked="f">
                  <v:path arrowok="t" textboxrect="0,0,19941,3976"/>
                </v:shape>
                <v:shape id="Shape 3841" o:spid="_x0000_s1778" style="position:absolute;left:45603;top:65251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d+MYA&#10;AADdAAAADwAAAGRycy9kb3ducmV2LnhtbESPQWvCQBSE7wX/w/IKvUjdWEUkdQ1BEC0FQW3vj+xr&#10;NiT7NmTXGP313YLQ4zAz3zCrbLCN6KnzlWMF00kCgrhwuuJSwdd5+7oE4QOyxsYxKbiRh2w9elph&#10;qt2Vj9SfQikihH2KCkwIbSqlLwxZ9BPXEkfvx3UWQ5RdKXWH1wi3jXxLkoW0WHFcMNjSxlBRny5W&#10;wedufKH7B+eHvv4e3+r5rrKbmVIvz0P+DiLQEP7Dj/ZeK5gt51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d+MYAAADdAAAADwAAAAAAAAAAAAAAAACYAgAAZHJz&#10;L2Rvd25yZXYueG1sUEsFBgAAAAAEAAQA9QAAAIsDAAAAAA==&#10;" path="m,l3976,9956r19941,l,xe" fillcolor="black" stroked="f">
                  <v:path arrowok="t" textboxrect="0,0,23917,9956"/>
                </v:shape>
                <v:shape id="Shape 3842" o:spid="_x0000_s1779" style="position:absolute;left:45603;top:65251;width:279;height:100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Fz8IA&#10;AADdAAAADwAAAGRycy9kb3ducmV2LnhtbESPzYrCMBSF9wO+Q7iCm0HTqYNoNYoIgktHRbeX5toW&#10;m5vSZNL69kYYmOXh/Hyc1aY3tQjUusqygq9JAoI4t7riQsHlvB/PQTiPrLG2TAqe5GCzHnysMNO2&#10;4x8KJ1+IOMIuQwWl900mpctLMugmtiGO3t22Bn2UbSF1i10cN7VMk2QmDVYcCSU2tCspf5x+TYTo&#10;KpjrpzzcuuMicPDmstCpUqNhv12C8NT7//Bf+6AVTOffK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cXPwgAAAN0AAAAPAAAAAAAAAAAAAAAAAJgCAABkcnMvZG93&#10;bnJldi54bWxQSwUGAAAAAAQABAD1AAAAhwMAAAAA&#10;" path="m,l23917,9956,27894,,,xe" fillcolor="black" stroked="f">
                  <v:path arrowok="t" textboxrect="0,0,27894,9956"/>
                </v:shape>
                <v:shape id="Shape 3843" o:spid="_x0000_s1780" style="position:absolute;left:45005;top:64613;width:200;height:40;visibility:visible;mso-wrap-style:square;v-text-anchor:top" coordsize="19942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3hcUA&#10;AADdAAAADwAAAGRycy9kb3ducmV2LnhtbESPQYvCMBSE74L/IbwFL6Kpq0itRhEXQRZdWCueH82z&#10;Ldu8lCZq/fdmQfA4zMw3zGLVmkrcqHGlZQWjYQSCOLO65FzBKd0OYhDOI2usLJOCBzlYLbudBSba&#10;3vmXbkefiwBhl6CCwvs6kdJlBRl0Q1sTB+9iG4M+yCaXusF7gJtKfkbRVBosOSwUWNOmoOzveDUK&#10;0n5anb/wsS9nMe9i+TM9nw7fSvU+2vUchKfWv8Ov9k4rGMeTM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XeFxQAAAN0AAAAPAAAAAAAAAAAAAAAAAJgCAABkcnMv&#10;ZG93bnJldi54bWxQSwUGAAAAAAQABAD1AAAAigMAAAAA&#10;" path="m9956,l,4006r19942,l9956,xe" fillcolor="black" stroked="f">
                  <v:path arrowok="t" textboxrect="0,0,19942,4006"/>
                </v:shape>
                <v:shape id="Shape 3844" o:spid="_x0000_s1781" style="position:absolute;left:44965;top:64654;width:279;height:99;visibility:visible;mso-wrap-style:square;v-text-anchor:top" coordsize="27892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Ks8QA&#10;AADdAAAADwAAAGRycy9kb3ducmV2LnhtbESP3WrCQBSE7wt9h+UUvKubapAQXaVIiyIU/MPrQ/aY&#10;jWbPhuyq8e27guDlMDPfMJNZZ2txpdZXjhV89RMQxIXTFZcK9rvfzwyED8gaa8ek4E4eZtP3twnm&#10;2t14Q9dtKEWEsM9RgQmhyaX0hSGLvu8a4ugdXWsxRNmWUrd4i3Bby0GSjKTFiuOCwYbmhorz9mIV&#10;LFLzw4O1X2V/56I+Ob6XB54r1fvovscgAnXhFX62l1rBMEtTeLyJT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lCrPEAAAA3QAAAA8AAAAAAAAAAAAAAAAAmAIAAGRycy9k&#10;b3ducmV2LnhtbFBLBQYAAAAABAAEAPUAAACJAwAAAAA=&#10;" path="m3974,l,9955r27892,l3974,xe" fillcolor="black" stroked="f">
                  <v:path arrowok="t" textboxrect="0,0,27892,9955"/>
                </v:shape>
                <v:shape id="Shape 3845" o:spid="_x0000_s1782" style="position:absolute;left:45005;top:64654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O0MYA&#10;AADdAAAADwAAAGRycy9kb3ducmV2LnhtbESPQWvCQBSE7wX/w/IEb7ppq0WjqxShoC09NBXR2yP7&#10;ugnJvg3Z1cR/3y0IPQ4z8w2z2vS2FldqfelYweMkAUGcO12yUXD4fhvPQfiArLF2TApu5GGzHjys&#10;MNWu4y+6ZsGICGGfooIihCaV0ucFWfQT1xBH78e1FkOUrZG6xS7CbS2fkuRFWiw5LhTY0LagvMou&#10;VoFZfLpwPHfTZG9uHzQ7VbR9r5QaDfvXJYhAffgP39s7reB5Pp3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2O0MYAAADdAAAADwAAAAAAAAAAAAAAAACYAgAAZHJz&#10;L2Rvd25yZXYueG1sUEsFBgAAAAAEAAQA9QAAAIsDAAAAAA==&#10;" path="m,l23917,9955,19942,,,xe" fillcolor="black" stroked="f">
                  <v:path arrowok="t" textboxrect="0,0,23917,9955"/>
                </v:shape>
                <v:shape id="Shape 3846" o:spid="_x0000_s1783" style="position:absolute;left:45005;top:64853;width:200;height:40;visibility:visible;mso-wrap-style:square;v-text-anchor:top" coordsize="19942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UHcYA&#10;AADdAAAADwAAAGRycy9kb3ducmV2LnhtbESPQWvCQBSE70L/w/IKvRTdtJUQo5tQWgoiKmjE8yP7&#10;TILZtyG71fjvu0LB4zAz3zCLfDCtuFDvGssK3iYRCOLS6oYrBYfiZ5yAcB5ZY2uZFNzIQZ49jRaY&#10;anvlHV32vhIBwi5FBbX3XSqlK2sy6Ca2Iw7eyfYGfZB9JXWP1wA3rXyPolgabDgs1NjRV03lef9r&#10;FBSvRXv8xtu6mSW8TOQ2Ph42K6VenofPOQhPg3+E/9tLreAjmcZwf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LUHcYAAADdAAAADwAAAAAAAAAAAAAAAACYAgAAZHJz&#10;L2Rvd25yZXYueG1sUEsFBgAAAAAEAAQA9QAAAIsDAAAAAA==&#10;" path="m,l9956,4006,19942,,,xe" fillcolor="black" stroked="f">
                  <v:path arrowok="t" textboxrect="0,0,19942,4006"/>
                </v:shape>
                <v:shape id="Shape 3847" o:spid="_x0000_s1784" style="position:absolute;left:44965;top:64753;width:240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1PMcA&#10;AADdAAAADwAAAGRycy9kb3ducmV2LnhtbESPT2vCQBTE74LfYXlCb3WjtVajq4gg9A89aEvR2yP7&#10;3IRk34bsauK37xYKHoeZ+Q2zXHe2EldqfOFYwWiYgCDOnC7YKPj+2j3OQPiArLFyTApu5GG96veW&#10;mGrX8p6uh2BEhLBPUUEeQp1K6bOcLPqhq4mjd3aNxRBlY6RusI1wW8lxkkylxYLjQo41bXPKysPF&#10;KjDzTxd+Tu0keTO3D3o+lrR9L5V6GHSbBYhAXbiH/9uvWsHTbPIC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ztTzHAAAA3QAAAA8AAAAAAAAAAAAAAAAAmAIAAGRy&#10;cy9kb3ducmV2LnhtbFBLBQYAAAAABAAEAPUAAACMAwAAAAA=&#10;" path="m,l3974,9955r19943,l,xe" fillcolor="black" stroked="f">
                  <v:path arrowok="t" textboxrect="0,0,23917,9955"/>
                </v:shape>
                <v:shape id="Shape 3848" o:spid="_x0000_s1785" style="position:absolute;left:44965;top:64753;width:279;height:100;visibility:visible;mso-wrap-style:square;v-text-anchor:top" coordsize="27892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AtsIA&#10;AADdAAAADwAAAGRycy9kb3ducmV2LnhtbERPXWvCMBR9H+w/hDvY20x1IqWaFinKxkBQN3y+NNem&#10;trkpTab135uHwR4P53tVjLYTVxp841jBdJKAIK6cbrhW8PO9fUtB+ICssXNMCu7kocifn1aYaXfj&#10;A12PoRYxhH2GCkwIfSalrwxZ9BPXE0fu7AaLIcKhlnrAWwy3nZwlyUJabDg2GOypNFS1x1+r4GNu&#10;Njzb+69011bdxfG9PnGp1OvLuF6CCDSGf/Gf+1MreE/ncW58E5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AC2wgAAAN0AAAAPAAAAAAAAAAAAAAAAAJgCAABkcnMvZG93&#10;bnJldi54bWxQSwUGAAAAAAQABAD1AAAAhwMAAAAA&#10;" path="m,l23917,9955,27892,,,xe" fillcolor="black" stroked="f">
                  <v:path arrowok="t" textboxrect="0,0,27892,9955"/>
                </v:shape>
                <v:shape id="Shape 3849" o:spid="_x0000_s1786" style="position:absolute;left:44826;top:63697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kWSsYA&#10;AADdAAAADwAAAGRycy9kb3ducmV2LnhtbESP0WrCQBRE3wX/YblC33SjLWmMrqJC0fRBqPoB1+w1&#10;CWbvxuxW4993C4U+DjNzhpkvO1OLO7WusqxgPIpAEOdWV1woOB0/hgkI55E11pZJwZMcLBf93hxT&#10;bR/8RfeDL0SAsEtRQel9k0rp8pIMupFtiIN3sa1BH2RbSN3iI8BNLSdRFEuDFYeFEhvalJRfD99G&#10;wS3b7jb43K8/9+dj/B5Ptl2WsVIvg241A+Gp8//hv/ZOK3hN3qbw+yY8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kWSsYAAADdAAAADwAAAAAAAAAAAAAAAACYAgAAZHJz&#10;L2Rvd25yZXYueG1sUEsFBgAAAAAEAAQA9QAAAIsDAAAAAA==&#10;" path="m9955,l,3976r19941,l9955,xe" fillcolor="black" stroked="f">
                  <v:path arrowok="t" textboxrect="0,0,19941,3976"/>
                </v:shape>
                <v:shape id="Shape 3850" o:spid="_x0000_s1787" style="position:absolute;left:44766;top:63737;width:299;height:99;visibility:visible;mso-wrap-style:square;v-text-anchor:top" coordsize="29898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9JMIA&#10;AADdAAAADwAAAGRycy9kb3ducmV2LnhtbERPz2vCMBS+C/4P4Q1203SOlVJNyyYo4m1uB4+P5q0t&#10;Ni81ydrqX28Ogx0/vt+bcjKdGMj51rKCl2UCgriyuuVawffXbpGB8AFZY2eZFNzIQ1nMZxvMtR35&#10;k4ZTqEUMYZ+jgiaEPpfSVw0Z9EvbE0fuxzqDIUJXS+1wjOGmk6skSaXBlmNDgz1tG6oup1+jYDUk&#10;Y7rlO6ZH32foztePy/6o1PPT9L4GEWgK/+I/90EreM3e4v74Jj4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b0kwgAAAN0AAAAPAAAAAAAAAAAAAAAAAJgCAABkcnMvZG93&#10;bnJldi54bWxQSwUGAAAAAAQABAD1AAAAhwMAAAAA&#10;" path="m5980,l,9955r29898,l5980,xe" fillcolor="black" stroked="f">
                  <v:path arrowok="t" textboxrect="0,0,29898,9955"/>
                </v:shape>
                <v:shape id="Shape 3851" o:spid="_x0000_s1788" style="position:absolute;left:44826;top:63737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8eDscA&#10;AADdAAAADwAAAGRycy9kb3ducmV2LnhtbESPT2vCQBTE70K/w/KE3urGtoqmrlKEQqt48A9ib4/s&#10;cxOSfRuyWxO/vSsUPA4z8xtmtuhsJS7U+MKxguEgAUGcOV2wUXDYf71MQPiArLFyTAqu5GExf+rN&#10;MNWu5S1ddsGICGGfooI8hDqV0mc5WfQDVxNH7+waiyHKxkjdYBvhtpKvSTKWFguOCznWtMwpK3d/&#10;VoGZblw4/rbvyY+5rml0Kmm5KpV67nefHyACdeER/m9/awVvk9EQ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Hg7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852" o:spid="_x0000_s1789" style="position:absolute;left:44826;top:63936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S5sYA&#10;AADdAAAADwAAAGRycy9kb3ducmV2LnhtbESP0WrCQBRE3wv+w3KFvjUbU5pKdJVWKBofhKofcM1e&#10;k2D2bprdavx7VxB8HGbmDDOd96YRZ+pcbVnBKIpBEBdW11wq2O9+3sYgnEfW2FgmBVdyMJ8NXqaY&#10;aXvhXzpvfSkChF2GCirv20xKV1Rk0EW2JQ7e0XYGfZBdKXWHlwA3jUziOJUGaw4LFba0qKg4bf+N&#10;gr98uVrgdfO93hx26WeaLPs8Z6Veh/3XBISn3j/Dj/ZKK3gffyRwfx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QS5sYAAADdAAAADwAAAAAAAAAAAAAAAACYAgAAZHJz&#10;L2Rvd25yZXYueG1sUEsFBgAAAAAEAAQA9QAAAIsDAAAAAA==&#10;" path="m,l9955,3976,19941,,,xe" fillcolor="black" stroked="f">
                  <v:path arrowok="t" textboxrect="0,0,19941,3976"/>
                </v:shape>
                <v:shape id="Shape 3853" o:spid="_x0000_s1790" style="position:absolute;left:44766;top:63836;width:259;height:100;visibility:visible;mso-wrap-style:square;v-text-anchor:top" coordsize="25922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A4cUA&#10;AADdAAAADwAAAGRycy9kb3ducmV2LnhtbESPzWrDMBCE74W8g9hAb43cmAbjRAmtS6D0lv/r1tra&#10;xtbKtVTbefsoUOhxmJlvmNVmNI3oqXOVZQXPswgEcW51xYWC42H7lIBwHlljY5kUXMnBZj15WGGq&#10;7cA76ve+EAHCLkUFpfdtKqXLSzLoZrYlDt637Qz6ILtC6g6HADeNnEfRQhqsOCyU2FJWUl7vf42C&#10;y89nG21PQz/POIvfvxb1G55rpR6n4+sShKfR/4f/2h9aQZy8xHB/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gDhxQAAAN0AAAAPAAAAAAAAAAAAAAAAAJgCAABkcnMv&#10;ZG93bnJldi54bWxQSwUGAAAAAAQABAD1AAAAigMAAAAA&#10;" path="m,l5980,9986r19942,l,xe" fillcolor="black" stroked="f">
                  <v:path arrowok="t" textboxrect="0,0,25922,9986"/>
                </v:shape>
                <v:shape id="Shape 3854" o:spid="_x0000_s1791" style="position:absolute;left:44766;top:63836;width:299;height:100;visibility:visible;mso-wrap-style:square;v-text-anchor:top" coordsize="29898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XFscA&#10;AADdAAAADwAAAGRycy9kb3ducmV2LnhtbESPQWvCQBSE74X+h+UVehHdWFONqauUgiKCRaPg9ZF9&#10;TYLZtyG7avrvu4LQ4zAz3zCzRWdqcaXWVZYVDAcRCOLc6ooLBcfDsp+AcB5ZY22ZFPySg8X8+WmG&#10;qbY33tM184UIEHYpKii9b1IpXV6SQTewDXHwfmxr0AfZFlK3eAtwU8u3KBpLgxWHhRIb+iopP2cX&#10;o2B6uKxid5pssx0n8Sje9FZ2+a3U60v3+QHCU+f/w4/2WisYJe8x3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AVxbHAAAA3QAAAA8AAAAAAAAAAAAAAAAAmAIAAGRy&#10;cy9kb3ducmV2LnhtbFBLBQYAAAAABAAEAPUAAACMAwAAAAA=&#10;" path="m,l25922,9986,29898,,,xe" fillcolor="black" stroked="f">
                  <v:path arrowok="t" textboxrect="0,0,29898,9986"/>
                </v:shape>
                <v:shape id="Shape 3855" o:spid="_x0000_s1792" style="position:absolute;left:42494;top:62023;width:199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2KkscA&#10;AADdAAAADwAAAGRycy9kb3ducmV2LnhtbESP0WrCQBRE3wv+w3KFvtWNFqOkrmKFYuKD0MQPuM3e&#10;JqHZu2l2a+LfdwtCH4eZOcNsdqNpxZV611hWMJ9FIIhLqxuuFFyKt6c1COeRNbaWScGNHOy2k4cN&#10;JtoO/E7X3FciQNglqKD2vkukdGVNBt3MdsTB+7S9QR9kX0nd4xDgppWLKIqlwYbDQo0dHWoqv/If&#10;o+A7O6YHvJ1fT+ePIl7Fi+OYZazU43Tcv4DwNPr/8L2dagXP6+US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dipLHAAAA3QAAAA8AAAAAAAAAAAAAAAAAmAIAAGRy&#10;cy9kb3ducmV2LnhtbFBLBQYAAAAABAAEAPUAAACMAwAAAAA=&#10;" path="m9955,l,3976r19941,l9955,xe" fillcolor="black" stroked="f">
                  <v:path arrowok="t" textboxrect="0,0,19941,3976"/>
                </v:shape>
                <v:shape id="Shape 3856" o:spid="_x0000_s1793" style="position:absolute;left:42454;top:62062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CjsIA&#10;AADdAAAADwAAAGRycy9kb3ducmV2LnhtbESPQYvCMBSE7wv+h/AEb2uqsrVUo6gg7nWr6PXRPNti&#10;81KaaOu/N4Kwx2FmvmGW697U4kGtqywrmIwjEMS51RUXCk7H/XcCwnlkjbVlUvAkB+vV4GuJqbYd&#10;/9Ej84UIEHYpKii9b1IpXV6SQTe2DXHwrrY16INsC6lb7ALc1HIaRbE0WHFYKLGhXUn5LbsbBc3U&#10;zO0+Ox/0PN5tTbLtiku2UWo07DcLEJ56/x/+tH+1glnyE8P7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8KOwgAAAN0AAAAPAAAAAAAAAAAAAAAAAJgCAABkcnMvZG93&#10;bnJldi54bWxQSwUGAAAAAAQABAD1AAAAhwMAAAAA&#10;" path="m3976,l,9955r27894,l3976,xe" fillcolor="black" stroked="f">
                  <v:path arrowok="t" textboxrect="0,0,27894,9955"/>
                </v:shape>
                <v:shape id="Shape 3857" o:spid="_x0000_s1794" style="position:absolute;left:42494;top:62062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j4ccA&#10;AADdAAAADwAAAGRycy9kb3ducmV2LnhtbESPQWvCQBSE74L/YXlCb3XTVq1GVylCwSoetKXo7ZF9&#10;3YRk34bs1sR/3xUKHoeZ+YZZrDpbiQs1vnCs4GmYgCDOnC7YKPj6fH+cgvABWWPlmBRcycNq2e8t&#10;MNWu5QNdjsGICGGfooI8hDqV0mc5WfRDVxNH78c1FkOUjZG6wTbCbSWfk2QiLRYcF3KsaZ1TVh5/&#10;rQIz27vwfW5HyYe57mh8Kmm9LZV6GHRvcxCBunAP/7c3WsHLdPwKt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qI+H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3858" o:spid="_x0000_s1795" style="position:absolute;left:42494;top:62262;width:199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lDMQA&#10;AADdAAAADwAAAGRycy9kb3ducmV2LnhtbERPzWrCQBC+F/oOyxS8NZtaTCVmI1UoJj0I1T7AmJ0m&#10;odnZmF1NfHv3UOjx4/vP1pPpxJUG11pW8BLFIIgrq1uuFXwfP56XIJxH1thZJgU3crDOHx8yTLUd&#10;+YuuB1+LEMIuRQWN930qpasaMugi2xMH7scOBn2AQy31gGMIN52cx3EiDbYcGhrsadtQ9Xu4GAXn&#10;clds8bbffO5Px+Qtme+msmSlZk/T+wqEp8n/i//chVbwulyEueFNe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JQzEAAAA3QAAAA8AAAAAAAAAAAAAAAAAmAIAAGRycy9k&#10;b3ducmV2LnhtbFBLBQYAAAAABAAEAPUAAACJAwAAAAA=&#10;" path="m,l9955,3976,19941,,,xe" fillcolor="black" stroked="f">
                  <v:path arrowok="t" textboxrect="0,0,19941,3976"/>
                </v:shape>
                <v:shape id="Shape 3859" o:spid="_x0000_s1796" style="position:absolute;left:42454;top:62162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/VcYA&#10;AADdAAAADwAAAGRycy9kb3ducmV2LnhtbESPT4vCMBTE74LfIbyFva3p/sVWo4iw4OIe1C3o8dE8&#10;m2LzUppU67c3woLHYWZ+w0znva3FmVpfOVbwOkpAEBdOV1wqyP++X8YgfEDWWDsmBVfyMJ8NB1PM&#10;tLvwls67UIoIYZ+hAhNCk0npC0MW/cg1xNE7utZiiLItpW7xEuG2lm9J8iUtVhwXDDa0NFScdp1V&#10;QCZfb08f2P3ul5ufdXdI89U1Ver5qV9MQATqwyP8315pBe/jzxT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O/VcYAAADdAAAADwAAAAAAAAAAAAAAAACYAgAAZHJz&#10;L2Rvd25yZXYueG1sUEsFBgAAAAAEAAQA9QAAAIsDAAAAAA==&#10;" path="m,l3976,9986r19941,l,xe" fillcolor="black" stroked="f">
                  <v:path arrowok="t" textboxrect="0,0,23917,9986"/>
                </v:shape>
                <v:shape id="Shape 3860" o:spid="_x0000_s1797" style="position:absolute;left:42454;top:62162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qPF8EA&#10;AADdAAAADwAAAGRycy9kb3ducmV2LnhtbERPTWsCMRC9C/0PYQreNFsVka1RRBAU24qr4HXYjJvF&#10;zWRJom7/vTkUeny87/mys414kA+1YwUfwwwEcel0zZWC82kzmIEIEVlj45gU/FKA5eKtN8dcuycf&#10;6VHESqQQDjkqMDG2uZShNGQxDF1LnLir8xZjgr6S2uMzhdtGjrJsKi3WnBoMtrQ2VN6Ku1VwuV21&#10;X32HSbHe/Ry+zGkfA3ql+u/d6hNEpC7+i//cW61gPJum/elNeg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6jxfBAAAA3QAAAA8AAAAAAAAAAAAAAAAAmAIAAGRycy9kb3du&#10;cmV2LnhtbFBLBQYAAAAABAAEAPUAAACGAwAAAAA=&#10;" path="m,l23917,9986,27894,,,xe" fillcolor="black" stroked="f">
                  <v:path arrowok="t" textboxrect="0,0,27894,9986"/>
                </v:shape>
                <v:shape id="Shape 3861" o:spid="_x0000_s1798" style="position:absolute;left:41118;top:61504;width:200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mc8QA&#10;AADdAAAADwAAAGRycy9kb3ducmV2LnhtbESPQYvCMBSE74L/ITxhb5p2F0WqUWRB2L3oalXw9mie&#10;bbV5KU3U+u83guBxmJlvmOm8NZW4UeNKywriQQSCOLO65FzBLl32xyCcR9ZYWSYFD3Iwn3U7U0y0&#10;vfOGblufiwBhl6CCwvs6kdJlBRl0A1sTB+9kG4M+yCaXusF7gJtKfkbRSBosOSwUWNN3QdllezUK&#10;OF2ucH+x5nxc17/D1SEu8a9S6qPXLiYgPLX+HX61f7SCr/Eohueb8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ZnPEAAAA3QAAAA8AAAAAAAAAAAAAAAAAmAIAAGRycy9k&#10;b3ducmV2LnhtbFBLBQYAAAAABAAEAPUAAACJAwAAAAA=&#10;" path="m9955,l,4005r19941,l9955,xe" fillcolor="black" stroked="f">
                  <v:path arrowok="t" textboxrect="0,0,19941,4005"/>
                </v:shape>
                <v:shape id="Shape 3862" o:spid="_x0000_s1799" style="position:absolute;left:41079;top:61544;width:299;height:100;visibility:visible;mso-wrap-style:square;v-text-anchor:top" coordsize="2989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yasUA&#10;AADdAAAADwAAAGRycy9kb3ducmV2LnhtbESPT4vCMBTE7wt+h/AEb2tiBZGuUZYFwaPrH8Tbs3m2&#10;3TYvpcna9tubhQWPw8z8hllteluLB7W+dKxhNlUgiDNnSs41nI7b9yUIH5AN1o5Jw0AeNuvR2wpT&#10;4zr+psch5CJC2KeooQihSaX0WUEW/dQ1xNG7u9ZiiLLNpWmxi3Bby0SphbRYclwosKGvgrLq8Gs1&#10;3Pbq536tBqxCdcmT/Vl12+Gk9WTcf36ACNSHV/i/vTMa5stFAn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HJqxQAAAN0AAAAPAAAAAAAAAAAAAAAAAJgCAABkcnMv&#10;ZG93bnJldi54bWxQSwUGAAAAAAQABAD1AAAAigMAAAAA&#10;" path="m3976,l,9956r29897,l3976,xe" fillcolor="black" stroked="f">
                  <v:path arrowok="t" textboxrect="0,0,29897,9956"/>
                </v:shape>
                <v:shape id="Shape 3863" o:spid="_x0000_s1800" style="position:absolute;left:41118;top:61544;width:260;height:100;visibility:visible;mso-wrap-style:square;v-text-anchor:top" coordsize="25920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3XMYA&#10;AADdAAAADwAAAGRycy9kb3ducmV2LnhtbESPQUvDQBSE74L/YXmCN7vRQqmx21JEwUtpGwU9PrLP&#10;JGz2bcw+0/TfdwuFHoeZ+YZZrEbfqoH62AQ28DjJQBGXwTZcGfj6fH+Yg4qCbLENTAaOFGG1vL1Z&#10;YG7Dgfc0FFKpBOGYo4FapMu1jmVNHuMkdMTJ+w29R0myr7Tt8ZDgvtVPWTbTHhtOCzV29FpT6Yp/&#10;b+Bv17WFC2t53maDl5+N+35zzpj7u3H9AkpolGv40v6wBqbz2RTOb9IT0M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o3XMYAAADdAAAADwAAAAAAAAAAAAAAAACYAgAAZHJz&#10;L2Rvd25yZXYueG1sUEsFBgAAAAAEAAQA9QAAAIsDAAAAAA==&#10;" path="m,l25920,9956,19941,,,xe" fillcolor="black" stroked="f">
                  <v:path arrowok="t" textboxrect="0,0,25920,9956"/>
                </v:shape>
                <v:shape id="Shape 3864" o:spid="_x0000_s1801" style="position:absolute;left:41118;top:61743;width:200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rgMYA&#10;AADdAAAADwAAAGRycy9kb3ducmV2LnhtbESPT2vCQBTE70K/w/IKvemmfxRJXSUIghR7UBvo8bH7&#10;TEKzb8PumqTf3i0UPA4z8xtmtRltK3ryoXGs4HmWgSDWzjRcKfg676ZLECEiG2wdk4JfCrBZP0xW&#10;mBs38JH6U6xEgnDIUUEdY5dLGXRNFsPMdcTJuzhvMSbpK2k8DgluW/mSZQtpseG0UGNH25r0z+lq&#10;FQyfpdtf9LYodeG/5/P+ozyUqNTT41i8g4g0xnv4v703Cl6Xizf4e5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grgMYAAADdAAAADwAAAAAAAAAAAAAAAACYAgAAZHJz&#10;L2Rvd25yZXYueG1sUEsFBgAAAAAEAAQA9QAAAIsDAAAAAA==&#10;" path="m,l9955,4006,19941,,,xe" fillcolor="black" stroked="f">
                  <v:path arrowok="t" textboxrect="0,0,19941,4006"/>
                </v:shape>
                <v:shape id="Shape 3865" o:spid="_x0000_s1802" style="position:absolute;left:41079;top:61644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SsMcA&#10;AADdAAAADwAAAGRycy9kb3ducmV2LnhtbESPT2vCQBTE7wW/w/IEb3XTP4pGVylCQVs8NBXR2yP7&#10;ugnJvg3Z1cRv3y0UPA4z8xtmue5tLa7U+tKxgqdxAoI4d7pko+Dw/f44A+EDssbaMSm4kYf1avCw&#10;xFS7jr/omgUjIoR9igqKEJpUSp8XZNGPXUMcvR/XWgxRtkbqFrsIt7V8TpKptFhyXCiwoU1BeZVd&#10;rAIz37twPHevyc7cPmlyqmjzUSk1GvZvCxCB+nAP/7e3WsHLbDq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0rD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3866" o:spid="_x0000_s1803" style="position:absolute;left:41079;top:61644;width:299;height:99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IscYA&#10;AADdAAAADwAAAGRycy9kb3ducmV2LnhtbESPQWvCQBSE7wX/w/IEb3Wj0iDRVUSU9qJQK+jxkX0m&#10;wezbsLtNYn99Vyj0OMzMN8xy3ZtatOR8ZVnBZJyAIM6trrhQcP7av85B+ICssbZMCh7kYb0avCwx&#10;07bjT2pPoRARwj5DBWUITSalz0sy6Me2IY7ezTqDIUpXSO2wi3BTy2mSpNJgxXGhxIa2JeX307dR&#10;8Pa4tv7a7aqD7vbn46F5v/y4i1KjYb9ZgAjUh//wX/tDK5jN0x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aIscYAAADdAAAADwAAAAAAAAAAAAAAAACYAgAAZHJz&#10;L2Rvd25yZXYueG1sUEsFBgAAAAAEAAQA9QAAAIsDAAAAAA==&#10;" path="m,l23917,9955,29897,,,xe" fillcolor="black" stroked="f">
                  <v:path arrowok="t" textboxrect="0,0,29897,9955"/>
                </v:shape>
                <v:shape id="Shape 3867" o:spid="_x0000_s1804" style="position:absolute;left:38268;top:61165;width:199;height:40;visibility:visible;mso-wrap-style:square;v-text-anchor:top" coordsize="19911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TksYA&#10;AADdAAAADwAAAGRycy9kb3ducmV2LnhtbESP3WrCQBSE74W+w3KE3ohurEVDdCO20CJ41dQHOGZP&#10;fkj2bJrdxrRP3xUKXg4z8w2z24+mFQP1rrasYLmIQBDnVtdcKjh/vs1jEM4ja2wtk4IfcrBPHyY7&#10;TLS98gcNmS9FgLBLUEHlfZdI6fKKDLqF7YiDV9jeoA+yL6Xu8RrgppVPUbSWBmsOCxV29FpR3mTf&#10;RoGZ1c8vq+HLNqxpPMW/xen9Uij1OB0PWxCeRn8P/7ePWsEqXm/g9i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pTksYAAADdAAAADwAAAAAAAAAAAAAAAACYAgAAZHJz&#10;L2Rvd25yZXYueG1sUEsFBgAAAAAEAAQA9QAAAIsDAAAAAA==&#10;" path="m9955,l,3977r19911,l9955,xe" fillcolor="black" stroked="f">
                  <v:path arrowok="t" textboxrect="0,0,19911,3977"/>
                </v:shape>
                <v:shape id="Shape 3868" o:spid="_x0000_s1805" style="position:absolute;left:38228;top:61205;width:279;height:100;visibility:visible;mso-wrap-style:square;v-text-anchor:top" coordsize="2792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GNMQA&#10;AADdAAAADwAAAGRycy9kb3ducmV2LnhtbERPy2oCMRTdF/oP4RbcaUYtKqNRWkFaXIgvdHud3Hm0&#10;k5thkjqjX28WQpeH854tWlOKK9WusKyg34tAECdWF5wpOB5W3QkI55E1lpZJwY0cLOavLzOMtW14&#10;R9e9z0QIYRejgtz7KpbSJTkZdD1bEQcutbVBH2CdSV1jE8JNKQdRNJIGCw4NOVa0zCn53f8ZBZft&#10;ujilX9HZpO/31c/nZtuOqVGq89Z+TEF4av2/+On+1gqGk1GYG96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WhjTEAAAA3QAAAA8AAAAAAAAAAAAAAAAAmAIAAGRycy9k&#10;b3ducmV2LnhtbFBLBQYAAAAABAAEAPUAAACJAwAAAAA=&#10;" path="m4006,l,9984r27924,l4006,xe" fillcolor="black" stroked="f">
                  <v:path arrowok="t" textboxrect="0,0,27924,9984"/>
                </v:shape>
                <v:shape id="Shape 3869" o:spid="_x0000_s1806" style="position:absolute;left:38268;top:61205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80sYA&#10;AADdAAAADwAAAGRycy9kb3ducmV2LnhtbESPS2vDMBCE74H+B7GF3hq5D/JwooRQKPQUiPO+LdbG&#10;cmqtjKXGTn59VSjkOMzMN8x03tlKXKjxpWMFL/0EBHHudMmFgs3683kEwgdkjZVjUnAlD/PZQ2+K&#10;qXYtr+iShUJECPsUFZgQ6lRKnxuy6PuuJo7eyTUWQ5RNIXWDbYTbSr4myUBaLDkuGKzpw1D+nf1Y&#10;BbTYZcvjcHnYtbTF47s5X/ftTamnx24xARGoC/fwf/tLK3gbDc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X80sYAAADdAAAADwAAAAAAAAAAAAAAAACYAgAAZHJz&#10;L2Rvd25yZXYueG1sUEsFBgAAAAAEAAQA9QAAAIsDAAAAAA==&#10;" path="m,l23917,9984,19911,,,xe" fillcolor="black" stroked="f">
                  <v:path arrowok="t" textboxrect="0,0,23917,9984"/>
                </v:shape>
                <v:shape id="Shape 3870" o:spid="_x0000_s1807" style="position:absolute;left:38268;top:61405;width:199;height:39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W3msMA&#10;AADdAAAADwAAAGRycy9kb3ducmV2LnhtbERP3WrCMBS+H/gO4QjezXQtq1KN4iqD3Qym9QEOzVlb&#10;bE5qktVuT79cDHb58f1v95PpxUjOd5YVPC0TEMS11R03Ci7V6+MahA/IGnvLpOCbPOx3s4ctFtre&#10;+UTjOTQihrAvUEEbwlBI6euWDPqlHYgj92mdwRCha6R2eI/hppdpkuTSYMexocWBypbq6/nLKLhm&#10;eel+qvfk2YT0eKs+XpzNT0ot5tNhAyLQFP7Ff+43rSBbr+L++CY+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W3msMAAADdAAAADwAAAAAAAAAAAAAAAACYAgAAZHJzL2Rv&#10;d25yZXYueG1sUEsFBgAAAAAEAAQA9QAAAIgDAAAAAA==&#10;" path="m,l9955,3976,19911,,,xe" fillcolor="black" stroked="f">
                  <v:path arrowok="t" textboxrect="0,0,19911,3976"/>
                </v:shape>
                <v:shape id="Shape 3871" o:spid="_x0000_s1808" style="position:absolute;left:38228;top:61305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XRccA&#10;AADdAAAADwAAAGRycy9kb3ducmV2LnhtbESPQWvCQBSE74X+h+UVehHdpJYqqatIoKQiCFV7f2Rf&#10;k5Ds25DdxNhf7wqFHoeZ+YZZbUbTiIE6V1lWEM8iEMS51RUXCs6nj+kShPPIGhvLpOBKDjbrx4cV&#10;Jtpe+IuGoy9EgLBLUEHpfZtI6fKSDLqZbYmD92M7gz7IrpC6w0uAm0a+RNGbNFhxWCixpbSkvD72&#10;RsE+m/T0u+PtYai/J9f6NatMOlfq+WncvoPwNPr/8F/7UyuYLxcx3N+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r10XHAAAA3QAAAA8AAAAAAAAAAAAAAAAAmAIAAGRy&#10;cy9kb3ducmV2LnhtbFBLBQYAAAAABAAEAPUAAACMAwAAAAA=&#10;" path="m,l4006,9956r19911,l,xe" fillcolor="black" stroked="f">
                  <v:path arrowok="t" textboxrect="0,0,23917,9956"/>
                </v:shape>
                <v:shape id="Shape 3872" o:spid="_x0000_s1809" style="position:absolute;left:38228;top:61305;width:279;height:100;visibility:visible;mso-wrap-style:square;v-text-anchor:top" coordsize="2792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yfscA&#10;AADdAAAADwAAAGRycy9kb3ducmV2LnhtbESP3WrCQBSE7wu+w3KE3pS6aQpRYzbSHwqKWFDb+2P2&#10;mASzZ0N21fj2rlDo5TAz3zDZvDeNOFPnassKXkYRCOLC6ppLBT+7r+cJCOeRNTaWScGVHMzzwUOG&#10;qbYX3tB560sRIOxSVFB536ZSuqIig25kW+LgHWxn0AfZlVJ3eAlw08g4ihJpsOawUGFLHxUVx+3J&#10;KFjrb/m7sk/Lz820ie3+lMTvi0Spx2H/NgPhqff/4b/2Qit4nYxjuL8JT0D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2cn7HAAAA3QAAAA8AAAAAAAAAAAAAAAAAmAIAAGRy&#10;cy9kb3ducmV2LnhtbFBLBQYAAAAABAAEAPUAAACMAwAAAAA=&#10;" path="m,l23917,9956,27924,,,xe" fillcolor="black" stroked="f">
                  <v:path arrowok="t" textboxrect="0,0,27924,9956"/>
                </v:shape>
                <v:shape id="Shape 3873" o:spid="_x0000_s1810" style="position:absolute;left:37710;top:59969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rHcQA&#10;AADdAAAADwAAAGRycy9kb3ducmV2LnhtbESP0YrCMBRE3wX/IVzBN01VqNI1igqi3Qdh1Q+4Nnfb&#10;YnNTm6j17zeCsI/DzJxh5svWVOJBjSstKxgNIxDEmdUl5wrOp+1gBsJ5ZI2VZVLwIgfLRbczx0Tb&#10;J//Q4+hzESDsElRQeF8nUrqsIINuaGvi4P3axqAPssmlbvAZ4KaS4yiKpcGSw0KBNW0Kyq7Hu1Fw&#10;S3f7Db4O6+/D5RRP4/GuTVNWqt9rV18gPLX+P/xp77WCyWw6gfe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6x3EAAAA3QAAAA8AAAAAAAAAAAAAAAAAmAIAAGRycy9k&#10;b3ducmV2LnhtbFBLBQYAAAAABAAEAPUAAACJAwAAAAA=&#10;" path="m9955,l,3976r19941,l9955,xe" fillcolor="black" stroked="f">
                  <v:path arrowok="t" textboxrect="0,0,19941,3976"/>
                </v:shape>
                <v:shape id="Shape 3874" o:spid="_x0000_s1811" style="position:absolute;left:37670;top:60009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2pcUA&#10;AADdAAAADwAAAGRycy9kb3ducmV2LnhtbESPQWvCQBSE7wX/w/IEb82mVWyMrlJKC1rw0Ch4fWRf&#10;k7TZtyG7XeO/dwuCx2Hmm2FWm8G0IlDvGssKnpIUBHFpdcOVguPh4zED4TyyxtYyKbiQg8169LDC&#10;XNszf1EofCViCbscFdTed7mUrqzJoEtsRxy9b9sb9FH2ldQ9nmO5aeVzms6lwYbjQo0dvdVU/hZ/&#10;RsH0Zxv2oSnMqUoXIduRf/887ZWajIfXJQhPg7+Hb/RWRy57mcH/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nalxQAAAN0AAAAPAAAAAAAAAAAAAAAAAJgCAABkcnMv&#10;ZG93bnJldi54bWxQSwUGAAAAAAQABAD1AAAAigMAAAAA&#10;" path="m3976,l,9985r27894,l3976,xe" fillcolor="black" stroked="f">
                  <v:path arrowok="t" textboxrect="0,0,27894,9985"/>
                </v:shape>
                <v:shape id="Shape 3875" o:spid="_x0000_s1812" style="position:absolute;left:37710;top:60009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KecIA&#10;AADdAAAADwAAAGRycy9kb3ducmV2LnhtbESPzYoCMRCE78K+Q+iFvciaccUfRqOIKHj15wHaSe9k&#10;cNIZkqjx7Y2wsMeiqr6iFqtkW3EnHxrHCoaDAgRx5XTDtYLzafc9AxEissbWMSl4UoDV8qO3wFK7&#10;Bx/ofoy1yBAOJSowMXallKEyZDEMXEecvV/nLcYsfS21x0eG21b+FMVEWmw4LxjsaGOouh5vVkG/&#10;ZT2x27QzSfvpaLg+bC5jo9TXZ1rPQURK8T/8195rBaPZdAzvN/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op5wgAAAN0AAAAPAAAAAAAAAAAAAAAAAJgCAABkcnMvZG93&#10;bnJldi54bWxQSwUGAAAAAAQABAD1AAAAhwMAAAAA&#10;" path="m,l23917,9985,19941,,,xe" fillcolor="black" stroked="f">
                  <v:path arrowok="t" textboxrect="0,0,23917,9985"/>
                </v:shape>
                <v:shape id="Shape 3876" o:spid="_x0000_s1813" style="position:absolute;left:37710;top:60209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IhccA&#10;AADdAAAADwAAAGRycy9kb3ducmV2LnhtbESP3WrCQBSE7wu+w3KE3tWNKURJXUWFkqQXgj8PcJo9&#10;TUKzZ2N2q8nbdwsFL4eZ+YZZbQbTihv1rrGsYD6LQBCXVjdcKbic31+WIJxH1thaJgUjOdisJ08r&#10;TLW985FuJ1+JAGGXooLa+y6V0pU1GXQz2xEH78v2Bn2QfSV1j/cAN62MoyiRBhsOCzV2tK+p/D79&#10;GAXXIsv3OB52H4fPc7JI4mwoClbqeTps30B4Gvwj/N/OtYLX5SKB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6SIXHAAAA3QAAAA8AAAAAAAAAAAAAAAAAmAIAAGRy&#10;cy9kb3ducmV2LnhtbFBLBQYAAAAABAAEAPUAAACMAwAAAAA=&#10;" path="m,l9955,3976,19941,,,xe" fillcolor="black" stroked="f">
                  <v:path arrowok="t" textboxrect="0,0,19941,3976"/>
                </v:shape>
                <v:shape id="Shape 3877" o:spid="_x0000_s1814" style="position:absolute;left:37670;top:60109;width:240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/gccA&#10;AADdAAAADwAAAGRycy9kb3ducmV2LnhtbESPT2vCQBTE70K/w/KE3nRjW/9FVylCoa140JZSb4/s&#10;cxOSfRuyWxO/fVcQPA4z8xtmue5sJc7U+MKxgtEwAUGcOV2wUfD99TaYgfABWWPlmBRcyMN69dBb&#10;Yqpdy3s6H4IREcI+RQV5CHUqpc9ysuiHriaO3sk1FkOUjZG6wTbCbSWfkmQiLRYcF3KsaZNTVh7+&#10;rAIz37nwc2xfkg9z2dL4t6TNZ6nUY797XYAI1IV7+NZ+1wqeZ9MpXN/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ff4H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3878" o:spid="_x0000_s1815" style="position:absolute;left:37670;top:60109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vB8EA&#10;AADdAAAADwAAAGRycy9kb3ducmV2LnhtbERPTWuDQBC9F/IflinkVtcmoGKzCVEI6bWmtNfBnajE&#10;nRV3o+bfdw+FHB/ve3dYTC8mGl1nWcF7FIMgrq3uuFHwfTm9ZSCcR9bYWyYFD3Jw2K9edphrO/MX&#10;TZVvRAhhl6OC1vshl9LVLRl0kR2IA3e1o0Ef4NhIPeIcwk0vN3GcSIMdh4YWBypbqm/V3SgYNia1&#10;p+rnrNOkLExWzM1vdVRq/bocP0B4WvxT/O/+1Aq2WRrmhjfhCc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FrwfBAAAA3QAAAA8AAAAAAAAAAAAAAAAAmAIAAGRycy9kb3du&#10;cmV2LnhtbFBLBQYAAAAABAAEAPUAAACGAwAAAAA=&#10;" path="m,l23917,9955,27894,,,xe" fillcolor="black" stroked="f">
                  <v:path arrowok="t" textboxrect="0,0,27894,9955"/>
                </v:shape>
                <v:shape id="Shape 3879" o:spid="_x0000_s1816" style="position:absolute;left:36853;top:59551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c98cA&#10;AADdAAAADwAAAGRycy9kb3ducmV2LnhtbESP0WrCQBRE3wv9h+UWfKubKiQ2dZVWEI0PgWo/4DZ7&#10;TYLZu2l2TeLfdwtCH4eZOcMs16NpRE+dqy0reJlGIIgLq2suFXydts8LEM4ja2wsk4IbOVivHh+W&#10;mGo78Cf1R1+KAGGXooLK+zaV0hUVGXRT2xIH72w7gz7IrpS6wyHATSNnURRLgzWHhQpb2lRUXI5X&#10;o+An2+03eMs/Dvn3KU7i2W7MMlZq8jS+v4HwNPr/8L291wrmi+QV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l3PfHAAAA3QAAAA8AAAAAAAAAAAAAAAAAmAIAAGRy&#10;cy9kb3ducmV2LnhtbFBLBQYAAAAABAAEAPUAAACMAwAAAAA=&#10;" path="m9986,l,3976r19941,l9986,xe" fillcolor="black" stroked="f">
                  <v:path arrowok="t" textboxrect="0,0,19941,3976"/>
                </v:shape>
                <v:shape id="Shape 3880" o:spid="_x0000_s1817" style="position:absolute;left:36813;top:59591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t6sEA&#10;AADdAAAADwAAAGRycy9kb3ducmV2LnhtbERPTWvCQBC9C/0PyxR6MxsVQkiziqiFHrxExfM0OybR&#10;7GzMbmP8991DwePjfeer0bRioN41lhXMohgEcWl1w5WC0/FrmoJwHllja5kUPMnBavk2yTHT9sEF&#10;DQdfiRDCLkMFtfddJqUrazLoItsRB+5ie4M+wL6SusdHCDetnMdxIg02HBpq7GhTU3k7/BoFo9tq&#10;dz9f9xdKzELuitvwI09KfbyP608Qnkb/Ev+7v7WCRZqG/eFNe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mberBAAAA3QAAAA8AAAAAAAAAAAAAAAAAmAIAAGRycy9kb3du&#10;cmV2LnhtbFBLBQYAAAAABAAEAPUAAACGAwAAAAA=&#10;" path="m3976,l,9984r27894,l3976,xe" fillcolor="black" stroked="f">
                  <v:path arrowok="t" textboxrect="0,0,27894,9984"/>
                </v:shape>
                <v:shape id="Shape 3881" o:spid="_x0000_s1818" style="position:absolute;left:36853;top:59591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8WLscA&#10;AADdAAAADwAAAGRycy9kb3ducmV2LnhtbESPT2vCQBTE74V+h+UVetONtmhIXUWEQk+C8U/r7ZF9&#10;zabNvg3Z1cR+elcQehxm5jfMbNHbWpyp9ZVjBaNhAoK4cLriUsFu+z5IQfiArLF2TAou5GExf3yY&#10;YaZdxxs656EUEcI+QwUmhCaT0heGLPqha4ij9+1aiyHKtpS6xS7CbS3HSTKRFiuOCwYbWhkqfvOT&#10;VUDLQ74+Ttdfh472eHw1P5fP7k+p56d++QYiUB/+w/f2h1bwkqYj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/Fi7HAAAA3QAAAA8AAAAAAAAAAAAAAAAAmAIAAGRy&#10;cy9kb3ducmV2LnhtbFBLBQYAAAAABAAEAPUAAACMAwAAAAA=&#10;" path="m,l23917,9984,19941,,,xe" fillcolor="black" stroked="f">
                  <v:path arrowok="t" textboxrect="0,0,23917,9984"/>
                </v:shape>
                <v:shape id="Shape 3882" o:spid="_x0000_s1819" style="position:absolute;left:36853;top:59790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+ocYA&#10;AADdAAAADwAAAGRycy9kb3ducmV2LnhtbESP0WrCQBRE3wv+w3KFvtWNKcQQs5EqFE0fhMZ+wG32&#10;moRm76bZrca/7xaEPg4zc4bJN5PpxYVG11lWsFxEIIhrqztuFHycXp9SEM4ja+wtk4IbOdgUs4cc&#10;M22v/E6XyjciQNhlqKD1fsikdHVLBt3CDsTBO9vRoA9ybKQe8RrgppdxFCXSYMdhocWBdi3VX9WP&#10;UfBd7g87vB23b8fPU7JK4v1UlqzU43x6WYPwNPn/8L190Aqe0z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+ocYAAADdAAAADwAAAAAAAAAAAAAAAACYAgAAZHJz&#10;L2Rvd25yZXYueG1sUEsFBgAAAAAEAAQA9QAAAIsDAAAAAA==&#10;" path="m,l9986,3976,19941,,,xe" fillcolor="black" stroked="f">
                  <v:path arrowok="t" textboxrect="0,0,19941,3976"/>
                </v:shape>
                <v:shape id="Shape 3883" o:spid="_x0000_s1820" style="position:absolute;left:36813;top:59691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cjsUA&#10;AADdAAAADwAAAGRycy9kb3ducmV2LnhtbESPQWvCQBSE7wX/w/IKvUjdaERCdBURxBZBUOv9kX1N&#10;QrJvQ3aNsb/eFYQeh5n5hlmselOLjlpXWlYwHkUgiDOrS84V/Jy3nwkI55E11pZJwZ0crJaDtwWm&#10;2t74SN3J5yJA2KWooPC+SaV0WUEG3cg2xMH7ta1BH2SbS93iLcBNLSdRNJMGSw4LBTa0KSirTlej&#10;YL8bXunvm9eHrroM79V0V5pNrNTHe7+eg/DU+//wq/2lFcRJEsP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JyOxQAAAN0AAAAPAAAAAAAAAAAAAAAAAJgCAABkcnMv&#10;ZG93bnJldi54bWxQSwUGAAAAAAQABAD1AAAAigMAAAAA&#10;" path="m,l3976,9956r19941,l,xe" fillcolor="black" stroked="f">
                  <v:path arrowok="t" textboxrect="0,0,23917,9956"/>
                </v:shape>
                <v:shape id="Shape 3884" o:spid="_x0000_s1821" style="position:absolute;left:36813;top:59691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CusMA&#10;AADdAAAADwAAAGRycy9kb3ducmV2LnhtbESPzWrDMBCE74G+g9hCLqGR64RiO1FCKRR8bBPTXhdr&#10;Y5taK2OpsvP2VaCQ4zA/H7M/zqYXgUbXWVbwvE5AENdWd9woqM7vTxkI55E19pZJwZUcHA8Piz0W&#10;2k78SeHkGxFH2BWooPV+KKR0dUsG3doOxNG72NGgj3JspB5xiuOml2mSvEiDHUdCiwO9tVT/nH5N&#10;hOgumK+VLL+njzxw8KbKdarU8nF+3YHwNPt7+L9dagWbLNvC7U18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FCusMAAADdAAAADwAAAAAAAAAAAAAAAACYAgAAZHJzL2Rv&#10;d25yZXYueG1sUEsFBgAAAAAEAAQA9QAAAIgDAAAAAA==&#10;" path="m,l23917,9956,27894,,,xe" fillcolor="black" stroked="f">
                  <v:path arrowok="t" textboxrect="0,0,27894,9956"/>
                </v:shape>
                <v:shape id="Shape 3885" o:spid="_x0000_s1822" style="position:absolute;left:35896;top:60468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2m1cYA&#10;AADdAAAADwAAAGRycy9kb3ducmV2LnhtbESP0WrCQBRE3wX/YbmCb7qp0hiiq6hQND4Iaj/gNntN&#10;QrN30+xW4993C4KPw8ycYRarztTiRq2rLCt4G0cgiHOrKy4UfF4+RgkI55E11pZJwYMcrJb93gJT&#10;be98otvZFyJA2KWooPS+SaV0eUkG3dg2xMG72tagD7ItpG7xHuCmlpMoiqXBisNCiQ1tS8q/z79G&#10;wU+222/xcdwcjl+XeBZPdl2WsVLDQbeeg/DU+Vf42d5rBdMkeYf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2m1cYAAADdAAAADwAAAAAAAAAAAAAAAACYAgAAZHJz&#10;L2Rvd25yZXYueG1sUEsFBgAAAAAEAAQA9QAAAIsDAAAAAA==&#10;" path="m9986,l,3976r19941,l9986,xe" fillcolor="black" stroked="f">
                  <v:path arrowok="t" textboxrect="0,0,19941,3976"/>
                </v:shape>
                <v:shape id="Shape 3886" o:spid="_x0000_s1823" style="position:absolute;left:35856;top:60508;width:299;height:99;visibility:visible;mso-wrap-style:square;v-text-anchor:top" coordsize="2989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Sk8UA&#10;AADdAAAADwAAAGRycy9kb3ducmV2LnhtbESPzWrDMBCE74W+g9hAb42UFIJxI5tSCPSYvxJy21gb&#10;27W1MpYS228fFQo9DjPzDbPOR9uKO/W+dqxhMVcgiAtnai41HA+b1wSED8gGW8ekYSIPefb8tMbU&#10;uIF3dN+HUkQI+xQ1VCF0qZS+qMiin7uOOHpX11sMUfalND0OEW5buVRqJS3WHBcq7OizoqLZ36yG&#10;y1b9XM/NhE1oTuVy+62GzXTU+mU2fryDCDSG//Bf+8toeEuSFfy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5KTxQAAAN0AAAAPAAAAAAAAAAAAAAAAAJgCAABkcnMv&#10;ZG93bnJldi54bWxQSwUGAAAAAAQABAD1AAAAigMAAAAA&#10;" path="m3976,l,9956r29897,l3976,xe" fillcolor="black" stroked="f">
                  <v:path arrowok="t" textboxrect="0,0,29897,9956"/>
                </v:shape>
                <v:shape id="Shape 3887" o:spid="_x0000_s1824" style="position:absolute;left:35896;top:60508;width:259;height:99;visibility:visible;mso-wrap-style:square;v-text-anchor:top" coordsize="25920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XpcUA&#10;AADdAAAADwAAAGRycy9kb3ducmV2LnhtbESPQUvDQBSE74L/YXlCb3ajBY2x21KkhV6KGgU9PrLP&#10;JGz2bZp9TeO/dwXB4zAz3zDL9eQ7NdIQ28AGbuYZKOIq2JZrA+9vu+scVBRki11gMvBNEdary4sl&#10;Fjac+ZXGUmqVIBwLNNCI9IXWsWrIY5yHnjh5X2HwKEkOtbYDnhPcd/o2y+60x5bTQoM9PTVUufLk&#10;DRxf+q50YSMPz9no5fPgPrbOGTO7mjaPoIQm+Q//tffWwCLP7+H3TXo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delxQAAAN0AAAAPAAAAAAAAAAAAAAAAAJgCAABkcnMv&#10;ZG93bnJldi54bWxQSwUGAAAAAAQABAD1AAAAigMAAAAA&#10;" path="m,l25920,9956,19941,,,xe" fillcolor="black" stroked="f">
                  <v:path arrowok="t" textboxrect="0,0,25920,9956"/>
                </v:shape>
                <v:shape id="Shape 3888" o:spid="_x0000_s1825" style="position:absolute;left:35896;top:60707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JS8IA&#10;AADdAAAADwAAAGRycy9kb3ducmV2LnhtbERPy4rCMBTdC/5DuII7TXWglo5RRkG0LgQfH3Bt7rRl&#10;mpvaZLT+vVkILg/nPV92phZ3al1lWcFkHIEgzq2uuFBwOW9GCQjnkTXWlknBkxwsF/3eHFNtH3yk&#10;+8kXIoSwS1FB6X2TSunykgy6sW2IA/drW4M+wLaQusVHCDe1nEZRLA1WHBpKbGhdUv53+jcKbtl2&#10;t8bnYbU/XM/xLJ5uuyxjpYaD7ucbhKfOf8Rv904r+EqSMDe8C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AlLwgAAAN0AAAAPAAAAAAAAAAAAAAAAAJgCAABkcnMvZG93&#10;bnJldi54bWxQSwUGAAAAAAQABAD1AAAAhwMAAAAA&#10;" path="m,l9986,3976,19941,,,xe" fillcolor="black" stroked="f">
                  <v:path arrowok="t" textboxrect="0,0,19941,3976"/>
                </v:shape>
                <v:shape id="Shape 3889" o:spid="_x0000_s1826" style="position:absolute;left:35856;top:60607;width:240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aKMcA&#10;AADdAAAADwAAAGRycy9kb3ducmV2LnhtbESPQWvCQBSE7wX/w/IEb3WjlppGV5FCoSeh0dp6e2Sf&#10;2Wj2bchuTeyv7xYKPQ4z8w2zXPe2FldqfeVYwWScgCAunK64VLDfvdynIHxA1lg7JgU38rBeDe6W&#10;mGnX8Rtd81CKCGGfoQITQpNJ6QtDFv3YNcTRO7nWYoiyLaVusYtwW8tpkjxKixXHBYMNPRsqLvmX&#10;VUCbQ749zrefh47e8fhgzreP7lup0bDfLEAE6sN/+K/9qhXM0vQJ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JGijHAAAA3QAAAA8AAAAAAAAAAAAAAAAAmAIAAGRy&#10;cy9kb3ducmV2LnhtbFBLBQYAAAAABAAEAPUAAACMAwAAAAA=&#10;" path="m,l3976,9984r19941,l,xe" fillcolor="black" stroked="f">
                  <v:path arrowok="t" textboxrect="0,0,23917,9984"/>
                </v:shape>
                <v:shape id="Shape 3890" o:spid="_x0000_s1827" style="position:absolute;left:35856;top:60607;width:299;height:100;visibility:visible;mso-wrap-style:square;v-text-anchor:top" coordsize="2989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KOMMA&#10;AADdAAAADwAAAGRycy9kb3ducmV2LnhtbERPz2vCMBS+D/wfwhN2GZpaUVxnFCko3mRuCLs9mmdT&#10;1ryUJNruvzcHYceP7/d6O9hW3MmHxrGC2TQDQVw53XCt4PtrP1mBCBFZY+uYFPxRgO1m9LLGQrue&#10;P+l+jrVIIRwKVGBi7AopQ2XIYpi6jjhxV+ctxgR9LbXHPoXbVuZZtpQWG04NBjsqDVW/55tVIK/z&#10;Q943vlyUy8PPW34aLovSKPU6HnYfICIN8V/8dB+1gvnqPe1Pb9IT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eKOMMAAADdAAAADwAAAAAAAAAAAAAAAACYAgAAZHJzL2Rv&#10;d25yZXYueG1sUEsFBgAAAAAEAAQA9QAAAIgDAAAAAA==&#10;" path="m,l23917,9984,29897,,,xe" fillcolor="black" stroked="f">
                  <v:path arrowok="t" textboxrect="0,0,29897,9984"/>
                </v:shape>
                <v:shape id="Shape 3891" o:spid="_x0000_s1828" style="position:absolute;left:34840;top:60946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q+8UA&#10;AADdAAAADwAAAGRycy9kb3ducmV2LnhtbESPzWrDMBCE74W8g9hAb7WchobEsRxCoaEUCo2SS26L&#10;tf4h1spYauy8fVUo9DjMzDdMvptsJ240+NaxgkWSgiAunWm5VnA+vT2tQfiAbLBzTAru5GFXzB5y&#10;zIwb+Ug3HWoRIewzVNCE0GdS+rIhiz5xPXH0KjdYDFEOtTQDjhFuO/mcpitpseW40GBPrw2VV/1t&#10;FYz6PiJWXy866OPkPz77g1ldlHqcT/stiEBT+A//td+NguV6s4D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yr7xQAAAN0AAAAPAAAAAAAAAAAAAAAAAJgCAABkcnMv&#10;ZG93bnJldi54bWxQSwUGAAAAAAQABAD1AAAAigMAAAAA&#10;" path="m9956,l,3976r19942,l9956,xe" fillcolor="black" stroked="f">
                  <v:path arrowok="t" textboxrect="0,0,19942,3976"/>
                </v:shape>
                <v:shape id="Shape 3892" o:spid="_x0000_s1829" style="position:absolute;left:34800;top:60986;width:279;height:100;visibility:visible;mso-wrap-style:square;v-text-anchor:top" coordsize="27892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8icUA&#10;AADdAAAADwAAAGRycy9kb3ducmV2LnhtbESPzWrDMBCE74W+g9hAbo0cNxjHiRLaQiCXHJrUPW+s&#10;9Q+xVsZSHfXtq0Khx2FmvmG2+2B6MdHoOssKlosEBHFldceNgo/L4SkH4Tyyxt4yKfgmB/vd48MW&#10;C23v/E7T2TciQtgVqKD1fiikdFVLBt3CDsTRq+1o0Ec5NlKPeI9w08s0STJpsOO40OJAby1Vt/OX&#10;UfCZh/J0DbJeTWUdqvS1zDg7KDWfhZcNCE/B/4f/2ket4Dlfp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ryJxQAAAN0AAAAPAAAAAAAAAAAAAAAAAJgCAABkcnMv&#10;ZG93bnJldi54bWxQSwUGAAAAAAQABAD1AAAAigMAAAAA&#10;" path="m3974,l,9956r27892,l3974,xe" fillcolor="black" stroked="f">
                  <v:path arrowok="t" textboxrect="0,0,27892,9956"/>
                </v:shape>
                <v:shape id="Shape 3893" o:spid="_x0000_s1830" style="position:absolute;left:34840;top:60986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KU8YA&#10;AADdAAAADwAAAGRycy9kb3ducmV2LnhtbESP3WrCQBSE7wXfYTlCb0Q3NkU0uooIYotQqD/3h+wx&#10;CcmeDdk1xj59Vyh4OczMN8xy3ZlKtNS4wrKCyTgCQZxaXXCm4HzajWYgnEfWWFkmBQ9ysF71e0tM&#10;tL3zD7VHn4kAYZeggtz7OpHSpTkZdGNbEwfvahuDPsgmk7rBe4CbSr5H0VQaLDgs5FjTNqe0PN6M&#10;gsN+eKPfL958t+Vl+Cg/9oXZxkq9DbrNAoSnzr/C/+1PrSCezWN4vg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kKU8YAAADdAAAADwAAAAAAAAAAAAAAAACYAgAAZHJz&#10;L2Rvd25yZXYueG1sUEsFBgAAAAAEAAQA9QAAAIsDAAAAAA==&#10;" path="m,l23917,9956,19942,,,xe" fillcolor="black" stroked="f">
                  <v:path arrowok="t" textboxrect="0,0,23917,9956"/>
                </v:shape>
                <v:shape id="Shape 3894" o:spid="_x0000_s1831" style="position:absolute;left:34840;top:61185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JY8UA&#10;AADdAAAADwAAAGRycy9kb3ducmV2LnhtbESPT2sCMRTE7wW/Q3iCt5pta0XXjVKEihQKGnvp7bF5&#10;+4duXpZNdNdv3wiCx2FmfsNkm8E24kKdrx0reJkmIIhzZ2ouFfycPp8XIHxANtg4JgVX8rBZj54y&#10;TI3r+UgXHUoRIexTVFCF0KZS+rwii37qWuLoFa6zGKLsSmk67CPcNvI1SebSYs1xocKWthXlf/ps&#10;FfT62iMWh3cd9HHwX9/tzsx/lZqMh48ViEBDeITv7b1R8LZYzuD2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IljxQAAAN0AAAAPAAAAAAAAAAAAAAAAAJgCAABkcnMv&#10;ZG93bnJldi54bWxQSwUGAAAAAAQABAD1AAAAigMAAAAA&#10;" path="m,l9956,3976,19942,,,xe" fillcolor="black" stroked="f">
                  <v:path arrowok="t" textboxrect="0,0,19942,3976"/>
                </v:shape>
                <v:shape id="Shape 3895" o:spid="_x0000_s1832" style="position:absolute;left:34800;top:61086;width:239;height:99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G8McA&#10;AADdAAAADwAAAGRycy9kb3ducmV2LnhtbESPS2vDMBCE74X+B7GF3ho5bfNyooRQKPQUiJvnbbE2&#10;lltrZSw1dvLrq0Chx2FmvmFmi85W4kyNLx0r6PcSEMS50yUXCjaf709jED4ga6wck4ILeVjM7+9m&#10;mGrX8prOWShEhLBPUYEJoU6l9Lkhi77nauLonVxjMUTZFFI32Ea4reRzkgylxZLjgsGa3gzl39mP&#10;VUDLXbY6jlaHXUtbPL6ar8u+vSr1+NAtpyACdeE//Nf+0ApexpMB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dhvDHAAAA3QAAAA8AAAAAAAAAAAAAAAAAmAIAAGRy&#10;cy9kb3ducmV2LnhtbFBLBQYAAAAABAAEAPUAAACMAwAAAAA=&#10;" path="m,l3974,9984r19943,l,xe" fillcolor="black" stroked="f">
                  <v:path arrowok="t" textboxrect="0,0,23917,9984"/>
                </v:shape>
                <v:shape id="Shape 3896" o:spid="_x0000_s1833" style="position:absolute;left:34800;top:61086;width:279;height:99;visibility:visible;mso-wrap-style:square;v-text-anchor:top" coordsize="27892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EccUA&#10;AADdAAAADwAAAGRycy9kb3ducmV2LnhtbESPQYvCMBSE74L/ITxhL6KpLpa2GkXEhdXLoiueH82z&#10;LTYvpYna/fcbQfA4zMw3zGLVmVrcqXWVZQWTcQSCOLe64kLB6fdrlIBwHlljbZkU/JGD1bLfW2Cm&#10;7YMPdD/6QgQIuwwVlN43mZQuL8mgG9uGOHgX2xr0QbaF1C0+AtzUchpFsTRYcVgosaFNSfn1eDMK&#10;orOmtLrOdts0XR9+kts+ngz3Sn0MuvUchKfOv8Ov9rdW8JmkMTzf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wRxxQAAAN0AAAAPAAAAAAAAAAAAAAAAAJgCAABkcnMv&#10;ZG93bnJldi54bWxQSwUGAAAAAAQABAD1AAAAigMAAAAA&#10;" path="m,l23917,9984,27892,,,xe" fillcolor="black" stroked="f">
                  <v:path arrowok="t" textboxrect="0,0,27892,9984"/>
                </v:shape>
                <v:shape id="Shape 3897" o:spid="_x0000_s1834" style="position:absolute;left:34760;top:61066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L5McA&#10;AADdAAAADwAAAGRycy9kb3ducmV2LnhtbESP0WrCQBRE3wv9h+UWfKubKiQ2dZVWEI0PgWo/4DZ7&#10;TYLZu2l2TeLfdwtCH4eZOcMs16NpRE+dqy0reJlGIIgLq2suFXydts8LEM4ja2wsk4IbOVivHh+W&#10;mGo78Cf1R1+KAGGXooLK+zaV0hUVGXRT2xIH72w7gz7IrpS6wyHATSNnURRLgzWHhQpb2lRUXI5X&#10;o+An2+03eMs/Dvn3KU7i2W7MMlZq8jS+v4HwNPr/8L291wrmi9c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6C+THAAAA3QAAAA8AAAAAAAAAAAAAAAAAmAIAAGRy&#10;cy9kb3ducmV2LnhtbFBLBQYAAAAABAAEAPUAAACMAwAAAAA=&#10;" path="m9985,l,3976r19941,l9985,xe" fillcolor="black" stroked="f">
                  <v:path arrowok="t" textboxrect="0,0,19941,3976"/>
                </v:shape>
                <v:shape id="Shape 3898" o:spid="_x0000_s1835" style="position:absolute;left:34720;top:61106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eYsAA&#10;AADdAAAADwAAAGRycy9kb3ducmV2LnhtbERPTWvCQBC9F/wPywheim5qoZjoKlIQPLZW9DpkxySY&#10;nQ3ZdRP/fedQ6PHxvje70bUqUR8azwbeFhko4tLbhisD55/DfAUqRGSLrWcy8KQAu+3kZYOF9QN/&#10;UzrFSkkIhwIN1DF2hdahrMlhWPiOWLib7x1GgX2lbY+DhLtWL7PsQztsWBpq7OizpvJ+ejgpsU1y&#10;l1d9vA5feeIU3Tm3S2Nm03G/BhVpjP/iP/fRGnhf5TJX3sgT0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XeYsAAAADdAAAADwAAAAAAAAAAAAAAAACYAgAAZHJzL2Rvd25y&#10;ZXYueG1sUEsFBgAAAAAEAAQA9QAAAIUDAAAAAA==&#10;" path="m3976,l,9956r27894,l3976,xe" fillcolor="black" stroked="f">
                  <v:path arrowok="t" textboxrect="0,0,27894,9956"/>
                </v:shape>
                <v:shape id="Shape 3899" o:spid="_x0000_s1836" style="position:absolute;left:34760;top:61106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9uccA&#10;AADdAAAADwAAAGRycy9kb3ducmV2LnhtbESPQWvCQBSE7wX/w/KEXqRurEU0ugkiSFoKgra9P7LP&#10;JCT7NmQ3MfbXdwuFHoeZ+YbZpaNpxECdqywrWMwjEMS51RUXCj4/jk9rEM4ja2wsk4I7OUiTycMO&#10;Y21vfKbh4gsRIOxiVFB638ZSurwkg25uW+LgXW1n0AfZFVJ3eAtw08jnKFpJgxWHhRJbOpSU15fe&#10;KHjPZj19v/H+NNRfs3v9klXmsFTqcTrutyA8jf4//Nd+1QqW680Gft+EJy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RPbnHAAAA3QAAAA8AAAAAAAAAAAAAAAAAmAIAAGRy&#10;cy9kb3ducmV2LnhtbFBLBQYAAAAABAAEAPUAAACMAwAAAAA=&#10;" path="m,l23917,9956,19941,,,xe" fillcolor="black" stroked="f">
                  <v:path arrowok="t" textboxrect="0,0,23917,9956"/>
                </v:shape>
                <v:shape id="Shape 3900" o:spid="_x0000_s1837" style="position:absolute;left:34760;top:61305;width:200;height:40;visibility:visible;mso-wrap-style:square;v-text-anchor:top" coordsize="19941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kB8IA&#10;AADdAAAADwAAAGRycy9kb3ducmV2LnhtbERPy4rCMBTdC/5DuIIb0VTFUTtNRYRBF7Nw1A+4NrcP&#10;prkpTdSOX28WAy4P551sOlOLO7WusqxgOolAEGdWV1wouJy/xisQziNrrC2Tgj9ysEn7vQRjbR/8&#10;Q/eTL0QIYRejgtL7JpbSZSUZdBPbEAcut61BH2BbSN3iI4SbWs6i6EMarDg0lNjQrqTs93QzCqx5&#10;Lvi53Ofd9ji6zvfTFeXuW6nhoNt+gvDU+bf4333QCubrKOwPb8IT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uQHwgAAAN0AAAAPAAAAAAAAAAAAAAAAAJgCAABkcnMvZG93&#10;bnJldi54bWxQSwUGAAAAAAQABAD1AAAAhwMAAAAA&#10;" path="m,l9985,3978,19941,,,xe" fillcolor="black" stroked="f">
                  <v:path arrowok="t" textboxrect="0,0,19941,3978"/>
                </v:shape>
                <v:shape id="Shape 3901" o:spid="_x0000_s1838" style="position:absolute;left:34720;top:61205;width:240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a6ccA&#10;AADdAAAADwAAAGRycy9kb3ducmV2LnhtbESPT2vCQBTE7wW/w/KE3nRjW2ybuooUCp6ExtY/t0f2&#10;mY3Nvg3Z1UQ/vSsIPQ4z8xtmMutsJU7U+NKxgtEwAUGcO11yoeBn9TV4A+EDssbKMSk4k4fZtPcw&#10;wVS7lr/plIVCRAj7FBWYEOpUSp8bsuiHriaO3t41FkOUTSF1g22E20o+JclYWiw5Lhis6dNQ/pcd&#10;rQKar7Pl7nW5Xbf0i7sXczhv2otSj/1u/gEiUBf+w/f2Qit4fk9GcHsTn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NGunHAAAA3QAAAA8AAAAAAAAAAAAAAAAAmAIAAGRy&#10;cy9kb3ducmV2LnhtbFBLBQYAAAAABAAEAPUAAACMAwAAAAA=&#10;" path="m,l3976,9984r19941,l,xe" fillcolor="black" stroked="f">
                  <v:path arrowok="t" textboxrect="0,0,23917,9984"/>
                </v:shape>
                <v:shape id="Shape 3902" o:spid="_x0000_s1839" style="position:absolute;left:34720;top:61205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awcQA&#10;AADdAAAADwAAAGRycy9kb3ducmV2LnhtbESPT4vCMBTE7wt+h/CEvWmqgmg1LaIueNiLf/D8bJ5t&#10;tXmpTaz1228WFvY4zMxvmGXamUq01LjSsoLRMAJBnFldcq7gdPwazEA4j6yxskwK3uQgTXofS4y1&#10;ffGe2oPPRYCwi1FB4X0dS+myggy6oa2Jg3e1jUEfZJNL3eArwE0lx1E0lQZLDgsF1rQuKLsfnkZB&#10;5zbaPc637ytNzURu9/f2Ik9Kffa71QKEp87/h//aO61gMo/G8PsmPAG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WsHEAAAA3QAAAA8AAAAAAAAAAAAAAAAAmAIAAGRycy9k&#10;b3ducmV2LnhtbFBLBQYAAAAABAAEAPUAAACJAwAAAAA=&#10;" path="m,l23917,9984,27894,,,xe" fillcolor="black" stroked="f">
                  <v:path arrowok="t" textboxrect="0,0,27894,9984"/>
                </v:shape>
                <v:shape id="Shape 3903" o:spid="_x0000_s1840" style="position:absolute;left:33485;top:63238;width:199;height:40;visibility:visible;mso-wrap-style:square;v-text-anchor:top" coordsize="1991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++YsUA&#10;AADdAAAADwAAAGRycy9kb3ducmV2LnhtbESPQWvCQBSE74X+h+UJvdWNCqKpq4gglFIPxuD5Jfua&#10;BLNv0901pv++Kwgeh5n5hlltBtOKnpxvLCuYjBMQxKXVDVcK8tP+fQHCB2SNrWVS8EceNuvXlxWm&#10;2t74SH0WKhEh7FNUUIfQpVL6siaDfmw74uj9WGcwROkqqR3eIty0cpokc2mw4bhQY0e7mspLdjUK&#10;ln776777orguLl/T877I8kO+U+ptNGw/QAQawjP8aH9qBbNlMoP7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75ixQAAAN0AAAAPAAAAAAAAAAAAAAAAAJgCAABkcnMv&#10;ZG93bnJldi54bWxQSwUGAAAAAAQABAD1AAAAigMAAAAA&#10;" path="m9955,l,4005r19911,l9955,xe" fillcolor="black" stroked="f">
                  <v:path arrowok="t" textboxrect="0,0,19911,4005"/>
                </v:shape>
                <v:shape id="Shape 3904" o:spid="_x0000_s1841" style="position:absolute;left:33445;top:63278;width:279;height:100;visibility:visible;mso-wrap-style:square;v-text-anchor:top" coordsize="2792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f2sgA&#10;AADdAAAADwAAAGRycy9kb3ducmV2LnhtbESPQUsDMRSE74L/ITzBm03catW1aSnF2hYPYt3L3h6b&#10;5+7SzcuSpO3aX28EweMwM98w0/lgO3EkH1rHGm5HCgRx5UzLtYbic3XzCCJEZIOdY9LwTQHms8uL&#10;KebGnfiDjrtYiwThkKOGJsY+lzJUDVkMI9cTJ+/LeYsxSV9L4/GU4LaTmVITabHltNBgT8uGqv3u&#10;YDU8BF/E1zLbv5TZuhzfv6nt+b3Q+vpqWDyDiDTE//Bfe2M0jJ/UH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5R/ayAAAAN0AAAAPAAAAAAAAAAAAAAAAAJgCAABk&#10;cnMvZG93bnJldi54bWxQSwUGAAAAAAQABAD1AAAAjQMAAAAA&#10;" path="m4006,l,9955r27924,l4006,xe" fillcolor="black" stroked="f">
                  <v:path arrowok="t" textboxrect="0,0,27924,9955"/>
                </v:shape>
                <v:shape id="Shape 3905" o:spid="_x0000_s1842" style="position:absolute;left:33485;top:63278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4jcYA&#10;AADdAAAADwAAAGRycy9kb3ducmV2LnhtbESPT2sCMRTE74LfIbxCbzXpH6VujSJCwSoetKW0t8fm&#10;Nbvs5mXZRHf99kYoeBxm5jfMbNG7WpyoDaVnDY8jBYI496Zkq+Hr8/3hFUSIyAZrz6ThTAEW8+Fg&#10;hpnxHe/pdIhWJAiHDDUUMTaZlCEvyGEY+YY4eX++dRiTbK00LXYJ7mr5pNREOiw5LRTY0KqgvDoc&#10;nQY73fn4/du9qA973tL4p6LVptL6/q5fvoGI1Mdb+L+9Nhqep2oM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Y4jcYAAADdAAAADwAAAAAAAAAAAAAAAACYAgAAZHJz&#10;L2Rvd25yZXYueG1sUEsFBgAAAAAEAAQA9QAAAIsDAAAAAA==&#10;" path="m,l23917,9955,19911,,,xe" fillcolor="black" stroked="f">
                  <v:path arrowok="t" textboxrect="0,0,23917,9955"/>
                </v:shape>
                <v:shape id="Shape 3906" o:spid="_x0000_s1843" style="position:absolute;left:33485;top:63477;width:199;height:40;visibility:visible;mso-wrap-style:square;v-text-anchor:top" coordsize="1991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d+sUA&#10;AADdAAAADwAAAGRycy9kb3ducmV2LnhtbESPQWvCQBSE74X+h+UJvdWNFkRTVxFBELGHxuD5Jfua&#10;BLNv0901xn/fLQgeh5n5hlmuB9OKnpxvLCuYjBMQxKXVDVcK8tPufQ7CB2SNrWVScCcP69XryxJT&#10;bW/8TX0WKhEh7FNUUIfQpVL6siaDfmw74uj9WGcwROkqqR3eIty0cpokM2mw4bhQY0fbmspLdjUK&#10;Fn7z6459UVznl8P0vCuy/CvfKvU2GjafIAIN4Rl+tPdawccimcH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B36xQAAAN0AAAAPAAAAAAAAAAAAAAAAAJgCAABkcnMv&#10;ZG93bnJldi54bWxQSwUGAAAAAAQABAD1AAAAigMAAAAA&#10;" path="m,l9955,4005,19911,,,xe" fillcolor="black" stroked="f">
                  <v:path arrowok="t" textboxrect="0,0,19911,4005"/>
                </v:shape>
                <v:shape id="Shape 3907" o:spid="_x0000_s1844" style="position:absolute;left:33445;top:63378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WSsYA&#10;AADdAAAADwAAAGRycy9kb3ducmV2LnhtbESPQWvCQBSE7wX/w/IKXkQ3aqk2dRURRKVQaNT7I/ua&#10;hGTfhuwao7/eFQo9DjPzDbNYdaYSLTWusKxgPIpAEKdWF5wpOB23wzkI55E1VpZJwY0crJa9lwXG&#10;2l75h9rEZyJA2MWoIPe+jqV0aU4G3cjWxMH7tY1BH2STSd3gNcBNJSdR9C4NFhwWcqxpk1NaJhej&#10;4Gs3uND9wOvvtjwPbuXbrjCbqVL91279CcJT5//Df+29VjD9iGb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mWSsYAAADdAAAADwAAAAAAAAAAAAAAAACYAgAAZHJz&#10;L2Rvd25yZXYueG1sUEsFBgAAAAAEAAQA9QAAAIsDAAAAAA==&#10;" path="m,l4006,9956r19911,l,xe" fillcolor="black" stroked="f">
                  <v:path arrowok="t" textboxrect="0,0,23917,9956"/>
                </v:shape>
                <v:shape id="Shape 3908" o:spid="_x0000_s1845" style="position:absolute;left:33445;top:63378;width:279;height:99;visibility:visible;mso-wrap-style:square;v-text-anchor:top" coordsize="2792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5dMQA&#10;AADdAAAADwAAAGRycy9kb3ducmV2LnhtbERPTWvCQBC9F/wPywheSrNpCsFEV2krBYsoJG3vY3ZM&#10;gtnZkF01/ffuodDj430v16PpxJUG11pW8BzFIIgrq1uuFXx/fTzNQTiPrLGzTAp+ycF6NXlYYq7t&#10;jQu6lr4WIYRdjgoa7/tcSlc1ZNBFticO3MkOBn2AQy31gLcQbjqZxHEqDbYcGhrs6b2h6lxejIK9&#10;PsifnX383BRZl9jjJU3etqlSs+n4ugDhafT/4j/3Vit4yeIwN7w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5OXTEAAAA3QAAAA8AAAAAAAAAAAAAAAAAmAIAAGRycy9k&#10;b3ducmV2LnhtbFBLBQYAAAAABAAEAPUAAACJAwAAAAA=&#10;" path="m,l23917,9956,27924,,,xe" fillcolor="black" stroked="f">
                  <v:path arrowok="t" textboxrect="0,0,27924,9956"/>
                </v:shape>
                <v:shape id="Shape 3909" o:spid="_x0000_s1846" style="position:absolute;left:33305;top:63298;width:199;height:40;visibility:visible;mso-wrap-style:square;v-text-anchor:top" coordsize="19910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2rH8YA&#10;AADdAAAADwAAAGRycy9kb3ducmV2LnhtbESPQWsCMRSE7wX/Q3gFL0WzVii6NYooggc9VD3o7bl5&#10;3V26eQlJuq7/3hQKHoeZ+YaZLTrTiJZ8qC0rGA0zEMSF1TWXCk7HzWACIkRkjY1lUnCnAIt572WG&#10;ubY3/qL2EEuRIBxyVFDF6HIpQ1GRwTC0jjh539YbjEn6UmqPtwQ3jXzPsg9psOa0UKGjVUXFz+HX&#10;KHC7XRuK0WZcXvzZXd/uen097pXqv3bLTxCRuvgM/7e3WsF4mk3h7016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2rH8YAAADdAAAADwAAAAAAAAAAAAAAAACYAgAAZHJz&#10;L2Rvd25yZXYueG1sUEsFBgAAAAAEAAQA9QAAAIsDAAAAAA==&#10;" path="m9955,l,4005r19910,l9955,xe" fillcolor="black" stroked="f">
                  <v:path arrowok="t" textboxrect="0,0,19910,4005"/>
                </v:shape>
                <v:shape id="Shape 3910" o:spid="_x0000_s1847" style="position:absolute;left:33265;top:63338;width:280;height:100;visibility:visible;mso-wrap-style:square;v-text-anchor:top" coordsize="27925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wXNcIA&#10;AADdAAAADwAAAGRycy9kb3ducmV2LnhtbERPz2vCMBS+D/Y/hDfYbU1UHFtnFBEEdxHbbeDx0by1&#10;Zc1LaGJb/3tzEHb8+H6vNpPtxEB9aB1rmGUKBHHlTMu1hu+v/csbiBCRDXaOScOVAmzWjw8rzI0b&#10;uaChjLVIIRxy1NDE6HMpQ9WQxZA5T5y4X9dbjAn2tTQ9jincdnKu1Ku02HJqaNDTrqHqr7xYDd6M&#10;Z0+mVgrPp+VPW1xG/3nU+vlp2n6AiDTFf/HdfTAaFu+ztD+9SU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Bc1wgAAAN0AAAAPAAAAAAAAAAAAAAAAAJgCAABkcnMvZG93&#10;bnJldi54bWxQSwUGAAAAAAQABAD1AAAAhwMAAAAA&#10;" path="m4007,l,9956r27925,l4007,xe" fillcolor="black" stroked="f">
                  <v:path arrowok="t" textboxrect="0,0,27925,9956"/>
                </v:shape>
                <v:shape id="Shape 3911" o:spid="_x0000_s1848" style="position:absolute;left:33305;top:63338;width:240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9eMcA&#10;AADdAAAADwAAAGRycy9kb3ducmV2LnhtbESPQWvCQBSE70L/w/IKvUjdpEpp02xEhKIiFJq290f2&#10;NQnJvg3ZNUZ/vSsIHoeZ+YZJl6NpxUC9qy0riGcRCOLC6ppLBb8/n89vIJxH1thaJgUncrDMHiYp&#10;Jtoe+ZuG3JciQNglqKDyvkukdEVFBt3MdsTB+7e9QR9kX0rd4zHATStfouhVGqw5LFTY0bqioskP&#10;RsF+Mz3Qecerr6H5m56axaY267lST4/j6gOEp9Hfw7f2ViuYv8cxXN+EJ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VPXjHAAAA3QAAAA8AAAAAAAAAAAAAAAAAmAIAAGRy&#10;cy9kb3ducmV2LnhtbFBLBQYAAAAABAAEAPUAAACMAwAAAAA=&#10;" path="m,l23917,9956,19910,,,xe" fillcolor="black" stroked="f">
                  <v:path arrowok="t" textboxrect="0,0,23917,9956"/>
                </v:shape>
                <v:shape id="Shape 3912" o:spid="_x0000_s1849" style="position:absolute;left:33305;top:63537;width:199;height:40;visibility:visible;mso-wrap-style:square;v-text-anchor:top" coordsize="19910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vs8cA&#10;AADdAAAADwAAAGRycy9kb3ducmV2LnhtbESPQWsCMRSE7wX/Q3iCl1Kzq1Da1ShiETzYQ9WD3p6b&#10;192lm5eQpOv67xtB6HGYmW+Y+bI3rejIh8aygnycgSAurW64UnA8bF7eQISIrLG1TApuFGC5GDzN&#10;sdD2yl/U7WMlEoRDgQrqGF0hZShrMhjG1hEn79t6gzFJX0nt8ZrgppWTLHuVBhtOCzU6WtdU/ux/&#10;jQK323WhzDfT6uxP7vJ80x+Xw6dSo2G/moGI1Mf/8KO91Qqm7/kE7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Qr7PHAAAA3QAAAA8AAAAAAAAAAAAAAAAAmAIAAGRy&#10;cy9kb3ducmV2LnhtbFBLBQYAAAAABAAEAPUAAACMAwAAAAA=&#10;" path="m,l9955,4005,19910,,,xe" fillcolor="black" stroked="f">
                  <v:path arrowok="t" textboxrect="0,0,19910,4005"/>
                </v:shape>
                <v:shape id="Shape 3913" o:spid="_x0000_s1850" style="position:absolute;left:33265;top:63438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Tv8cA&#10;AADdAAAADwAAAGRycy9kb3ducmV2LnhtbESPT2vCQBTE74V+h+UJvdWNWotGVymC0D94MBXR2yP7&#10;3IRk34bs1sRv3xUKPQ4z8xtmue5tLa7U+tKxgtEwAUGcO12yUXD43j7PQPiArLF2TApu5GG9enxY&#10;Yqpdx3u6ZsGICGGfooIihCaV0ucFWfRD1xBH7+JaiyHK1kjdYhfhtpbjJHmVFkuOCwU2tCkor7If&#10;q8DMdy4cz91L8mFuXzQ9VbT5rJR6GvRvCxCB+vAf/mu/awWT+WgC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ak7/HAAAA3QAAAA8AAAAAAAAAAAAAAAAAmAIAAGRy&#10;cy9kb3ducmV2LnhtbFBLBQYAAAAABAAEAPUAAACMAwAAAAA=&#10;" path="m,l4007,9955r19910,l,xe" fillcolor="black" stroked="f">
                  <v:path arrowok="t" textboxrect="0,0,23917,9955"/>
                </v:shape>
                <v:shape id="Shape 3914" o:spid="_x0000_s1851" style="position:absolute;left:33265;top:63438;width:280;height:99;visibility:visible;mso-wrap-style:square;v-text-anchor:top" coordsize="2792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l3skA&#10;AADdAAAADwAAAGRycy9kb3ducmV2LnhtbESPQUvDQBSE7wX/w/IEL9JuqiI17SZUsSCFisZCenzN&#10;PpPY7NuYXZv037uC0OMwM98wi3QwjThS52rLCqaTCARxYXXNpYLtx2o8A+E8ssbGMik4kYM0uRgt&#10;MNa253c6Zr4UAcIuRgWV920spSsqMugmtiUO3qftDPogu1LqDvsAN428iaJ7abDmsFBhS08VFYfs&#10;xyjIr7/4+fUx2/Tf+3W5K3K7f1vvlLq6HJZzEJ4Gfw7/t1+0gtuH6R38vQlPQC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Qgl3skAAADdAAAADwAAAAAAAAAAAAAAAACYAgAA&#10;ZHJzL2Rvd25yZXYueG1sUEsFBgAAAAAEAAQA9QAAAI4DAAAAAA==&#10;" path="m,l23917,9955,27925,,,xe" fillcolor="black" stroked="f">
                  <v:path arrowok="t" textboxrect="0,0,27925,9955"/>
                </v:shape>
                <v:shape id="Shape 3915" o:spid="_x0000_s1852" style="position:absolute;left:32069;top:63577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8z8YA&#10;AADdAAAADwAAAGRycy9kb3ducmV2LnhtbESP0WrCQBRE3wv9h+UKvtWNiqmmrtIKovFBqPoB1+xt&#10;EszeTbOrxr93BcHHYWbOMNN5aypxocaVlhX0exEI4szqknMFh/3yYwzCeWSNlWVScCMH89n72xQT&#10;ba/8S5edz0WAsEtQQeF9nUjpsoIMup6tiYP3ZxuDPsgml7rBa4CbSg6iKJYGSw4LBda0KCg77c5G&#10;wX+6Wi/wtv3ZbI/7+DMerNo0ZaW6nfb7C4Sn1r/Cz/ZaKxhO+iN4vA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Y8z8YAAADdAAAADwAAAAAAAAAAAAAAAACYAgAAZHJz&#10;L2Rvd25yZXYueG1sUEsFBgAAAAAEAAQA9QAAAIsDAAAAAA==&#10;" path="m9986,l,3976r19941,l9986,xe" fillcolor="black" stroked="f">
                  <v:path arrowok="t" textboxrect="0,0,19941,3976"/>
                </v:shape>
                <v:shape id="Shape 3916" o:spid="_x0000_s1853" style="position:absolute;left:32030;top:63617;width:279;height:100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jTMIA&#10;AADdAAAADwAAAGRycy9kb3ducmV2LnhtbESPS4vCMBSF98L8h3AHZiOaqiDTapRhQHDpozjbS3Nt&#10;i81NaWLa+fdGEFwezuPjrLeDaUSgztWWFcymCQjiwuqaSwX5eTf5BuE8ssbGMin4JwfbzcdojZm2&#10;PR8pnHwp4gi7DBVU3reZlK6oyKCb2pY4elfbGfRRdqXUHfZx3DRyniRLabDmSKiwpd+KitvpbiJE&#10;18FcxnL/1x/SwMGbPNVzpb4+h58VCE+Df4df7b1WsEhnS3i+iU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ONMwgAAAN0AAAAPAAAAAAAAAAAAAAAAAJgCAABkcnMvZG93&#10;bnJldi54bWxQSwUGAAAAAAQABAD1AAAAhwMAAAAA&#10;" path="m3976,l,9956r27894,l3976,xe" fillcolor="black" stroked="f">
                  <v:path arrowok="t" textboxrect="0,0,27894,9956"/>
                </v:shape>
                <v:shape id="Shape 3917" o:spid="_x0000_s1854" style="position:absolute;left:32069;top:63617;width:240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Al8cA&#10;AADdAAAADwAAAGRycy9kb3ducmV2LnhtbESP3WrCQBSE74W+w3IKvRHdWIva6CoiiC2C4E/vD9lj&#10;EpI9G7KbGH36bqHg5TAz3zCLVWdK0VLtcssKRsMIBHFidc6pgst5O5iBcB5ZY2mZFNzJwWr50ltg&#10;rO2Nj9SefCoChF2MCjLvq1hKl2Rk0A1tRRy8q60N+iDrVOoabwFuSvkeRRNpMOewkGFFm4yS4tQY&#10;Bftdv6HHN68PbfHTvxcfu9xsxkq9vXbrOQhPnX+G/9tfWsH4czSF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AJfHAAAA3QAAAA8AAAAAAAAAAAAAAAAAmAIAAGRy&#10;cy9kb3ducmV2LnhtbFBLBQYAAAAABAAEAPUAAACMAwAAAAA=&#10;" path="m,l23917,9956,19941,,,xe" fillcolor="black" stroked="f">
                  <v:path arrowok="t" textboxrect="0,0,23917,9956"/>
                </v:shape>
                <v:shape id="Shape 3918" o:spid="_x0000_s1855" style="position:absolute;left:32069;top:63816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TUcQA&#10;AADdAAAADwAAAGRycy9kb3ducmV2LnhtbERPzWrCQBC+F3yHZQq91U0iRI2uYgUx8SBU+wDT7JiE&#10;ZmfT7NbEt+8eCj1+fP/r7WhacafeNZYVxNMIBHFpdcOVgo/r4XUBwnlkja1lUvAgB9vN5GmNmbYD&#10;v9P94isRQthlqKD2vsukdGVNBt3UdsSBu9neoA+wr6TucQjhppVJFKXSYMOhocaO9jWVX5cfo+C7&#10;OOZ7fJzfTufPazpPk+NYFKzUy/O4W4HwNPp/8Z871wpmyzjMDW/C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k1HEAAAA3QAAAA8AAAAAAAAAAAAAAAAAmAIAAGRycy9k&#10;b3ducmV2LnhtbFBLBQYAAAAABAAEAPUAAACJAwAAAAA=&#10;" path="m,l9986,3976,19941,,,xe" fillcolor="black" stroked="f">
                  <v:path arrowok="t" textboxrect="0,0,19941,3976"/>
                </v:shape>
                <v:shape id="Shape 3919" o:spid="_x0000_s1856" style="position:absolute;left:32030;top:63717;width:239;height:99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KAMscA&#10;AADdAAAADwAAAGRycy9kb3ducmV2LnhtbESPT2vCQBTE7wW/w/IEb3WjlqrRVaRQ6EloWv/dHtln&#10;Npp9G7JbE/vpu4VCj8PM/IZZrjtbiRs1vnSsYDRMQBDnTpdcKPj8eH2cgfABWWPlmBTcycN61XtY&#10;Yqpdy+90y0IhIoR9igpMCHUqpc8NWfRDVxNH7+waiyHKppC6wTbCbSXHSfIsLZYcFwzW9GIov2Zf&#10;VgFt9tn2NN0e9y3t8PRkLvdD+63UoN9tFiACdeE//Nd+0wom89Ec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igDLHAAAA3QAAAA8AAAAAAAAAAAAAAAAAmAIAAGRy&#10;cy9kb3ducmV2LnhtbFBLBQYAAAAABAAEAPUAAACMAwAAAAA=&#10;" path="m,l3976,9984r19941,l,xe" fillcolor="black" stroked="f">
                  <v:path arrowok="t" textboxrect="0,0,23917,9984"/>
                </v:shape>
                <v:shape id="Shape 3920" o:spid="_x0000_s1857" style="position:absolute;left:32030;top:63717;width:279;height:99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E9TcEA&#10;AADdAAAADwAAAGRycy9kb3ducmV2LnhtbERPy4rCMBTdC/5DuII7TUdBnI6pDD7AhRud4vra3D7G&#10;5qY2sda/nywGXB7Oe7XuTS06al1lWcHHNAJBnFldcaEg/dlPliCcR9ZYWyYFL3KwToaDFcbaPvlE&#10;3dkXIoSwi1FB6X0TS+mykgy6qW2IA5fb1qAPsC2kbvEZwk0tZ1G0kAYrDg0lNrQpKbudH0ZB77ba&#10;3S+/x5wWZi53p1t3lalS41H//QXCU+/f4n/3QSuYf87C/vAmPAG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hPU3BAAAA3QAAAA8AAAAAAAAAAAAAAAAAmAIAAGRycy9kb3du&#10;cmV2LnhtbFBLBQYAAAAABAAEAPUAAACGAwAAAAA=&#10;" path="m,l23917,9984,27894,,,xe" fillcolor="black" stroked="f">
                  <v:path arrowok="t" textboxrect="0,0,27894,9984"/>
                </v:shape>
                <v:shape id="Shape 3921" o:spid="_x0000_s1858" style="position:absolute;left:30375;top:63497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ygcUA&#10;AADdAAAADwAAAGRycy9kb3ducmV2LnhtbESP0WrCQBRE3wv9h+UWfKsbIwabukpVBF+EavoBl+xt&#10;EszeTXdXjX69KxR8HGbmDDNb9KYVZ3K+saxgNExAEJdWN1wp+Ck271MQPiBrbC2Tgit5WMxfX2aY&#10;a3vhPZ0PoRIRwj5HBXUIXS6lL2sy6Ie2I47er3UGQ5SuktrhJcJNK9MkyaTBhuNCjR2taiqPh5NR&#10;cBxnK3crdsnEhHT9V3wvnc32Sg3e+q9PEIH68Az/t7dawfgjHcH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zKBxQAAAN0AAAAPAAAAAAAAAAAAAAAAAJgCAABkcnMv&#10;ZG93bnJldi54bWxQSwUGAAAAAAQABAD1AAAAigMAAAAA&#10;" path="m9956,l,3976r19911,l9956,xe" fillcolor="black" stroked="f">
                  <v:path arrowok="t" textboxrect="0,0,19911,3976"/>
                </v:shape>
                <v:shape id="Shape 3922" o:spid="_x0000_s1859" style="position:absolute;left:30335;top:63537;width:280;height:100;visibility:visible;mso-wrap-style:square;v-text-anchor:top" coordsize="2792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wRMQA&#10;AADdAAAADwAAAGRycy9kb3ducmV2LnhtbESP3YrCMBSE7xf2HcJZ8G6bWn/QapRVEERE/HuAQ3Ns&#10;i81Jt4la394IC3s5zMw3zHTemkrcqXGlZQXdKAZBnFldcq7gfFp9j0A4j6yxskwKnuRgPvv8mGKq&#10;7YMPdD/6XAQIuxQVFN7XqZQuK8igi2xNHLyLbQz6IJtc6gYfAW4qmcTxUBosOSwUWNOyoOx6vBkF&#10;/f2NzChbJJuB1Nvf5ZM2eNgp1flqfyYgPLX+P/zXXmsFvXGSwP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sETEAAAA3QAAAA8AAAAAAAAAAAAAAAAAmAIAAGRycy9k&#10;b3ducmV2LnhtbFBLBQYAAAAABAAEAPUAAACJAwAAAAA=&#10;" path="m4005,l,9984r27923,l4005,xe" fillcolor="black" stroked="f">
                  <v:path arrowok="t" textboxrect="0,0,27923,9984"/>
                </v:shape>
                <v:shape id="Shape 3923" o:spid="_x0000_s1860" style="position:absolute;left:30375;top:63537;width:240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9ZcYA&#10;AADdAAAADwAAAGRycy9kb3ducmV2LnhtbESPS2vDMBCE74X8B7GB3hq5ScnDiRJCodBToM77tlgb&#10;y621MpYaO/31VaDQ4zAz3zCLVWcrcaXGl44VPA8SEMS50yUXCnbbt6cpCB+QNVaOScGNPKyWvYcF&#10;ptq1/EHXLBQiQtinqMCEUKdS+tyQRT9wNXH0Lq6xGKJsCqkbbCPcVnKYJGNpseS4YLCmV0P5V/Zt&#10;FdD6kG3Ok83p0NIezy/m83Zsf5R67HfrOYhAXfgP/7XftYLRbDiC+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Z9ZcYAAADdAAAADwAAAAAAAAAAAAAAAACYAgAAZHJz&#10;L2Rvd25yZXYueG1sUEsFBgAAAAAEAAQA9QAAAIsDAAAAAA==&#10;" path="m,l23917,9984,19911,,,xe" fillcolor="black" stroked="f">
                  <v:path arrowok="t" textboxrect="0,0,23917,9984"/>
                </v:shape>
                <v:shape id="Shape 3924" o:spid="_x0000_s1861" style="position:absolute;left:30375;top:63737;width:199;height:39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RGcYA&#10;AADdAAAADwAAAGRycy9kb3ducmV2LnhtbESP0WrCQBRE3wv+w3IF3+rGaINGV7FKoS+FavyAS/aa&#10;BLN34+5WU7++Wyj0cZiZM8xq05tW3Mj5xrKCyTgBQVxa3XCl4FS8Pc9B+ICssbVMCr7Jw2Y9eFph&#10;ru2dD3Q7hkpECPscFdQhdLmUvqzJoB/bjjh6Z+sMhihdJbXDe4SbVqZJkkmDDceFGjva1VRejl9G&#10;wWWa7dyj+EheTEj31+Lz1dnsoNRo2G+XIAL14T/8137XCqaLdAa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yRGcYAAADdAAAADwAAAAAAAAAAAAAAAACYAgAAZHJz&#10;L2Rvd25yZXYueG1sUEsFBgAAAAAEAAQA9QAAAIsDAAAAAA==&#10;" path="m,l9956,3976,19911,,,xe" fillcolor="black" stroked="f">
                  <v:path arrowok="t" textboxrect="0,0,19911,3976"/>
                </v:shape>
                <v:shape id="Shape 3925" o:spid="_x0000_s1862" style="position:absolute;left:30335;top:63637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xxscA&#10;AADdAAAADwAAAGRycy9kb3ducmV2LnhtbESPW2vCQBSE3wX/w3IEX0Q3Xlo0dRURii1CoV7eD9nT&#10;JCR7NmQ3MfbXdwuCj8PMfMOst50pRUu1yy0rmE4iEMSJ1TmnCi7n9/EShPPIGkvLpOBODrabfm+N&#10;sbY3/qb25FMRIOxiVJB5X8VSuiQjg25iK+Lg/djaoA+yTqWu8RbgppSzKHqVBnMOCxlWtM8oKU6N&#10;UXA8jBr6/eTdV1tcR/diccjNfq7UcNDt3kB46vwz/Gh/aAXz1ewF/t+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C8cbHAAAA3QAAAA8AAAAAAAAAAAAAAAAAmAIAAGRy&#10;cy9kb3ducmV2LnhtbFBLBQYAAAAABAAEAPUAAACMAwAAAAA=&#10;" path="m,l4005,9956r19912,l,xe" fillcolor="black" stroked="f">
                  <v:path arrowok="t" textboxrect="0,0,23917,9956"/>
                </v:shape>
                <v:shape id="Shape 3926" o:spid="_x0000_s1863" style="position:absolute;left:30335;top:63637;width:280;height:100;visibility:visible;mso-wrap-style:square;v-text-anchor:top" coordsize="27923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wwccA&#10;AADdAAAADwAAAGRycy9kb3ducmV2LnhtbESPT2vCQBTE70K/w/IK3nQTRanRVaogiAdF65/rI/tM&#10;QrNvY3bV2E/fLQg9DjPzG2Yya0wp7lS7wrKCuBuBIE6tLjhTcPhadj5AOI+ssbRMCp7kYDZ9a00w&#10;0fbBO7rvfSYChF2CCnLvq0RKl+Zk0HVtRRy8i60N+iDrTOoaHwFuStmLoqE0WHBYyLGiRU7p9/5m&#10;FAzmp91PfLzellE8WJ8Whovt5qxU+735HIPw1Pj/8Ku90gr6o94Q/t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3MMHHAAAA3QAAAA8AAAAAAAAAAAAAAAAAmAIAAGRy&#10;cy9kb3ducmV2LnhtbFBLBQYAAAAABAAEAPUAAACMAwAAAAA=&#10;" path="m,l23917,9956,27923,,,xe" fillcolor="black" stroked="f">
                  <v:path arrowok="t" textboxrect="0,0,27923,9956"/>
                </v:shape>
                <v:shape id="Shape 3927" o:spid="_x0000_s1864" style="position:absolute;left:28900;top:63298;width:200;height:40;visibility:visible;mso-wrap-style:square;v-text-anchor:top" coordsize="19942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ctMYA&#10;AADdAAAADwAAAGRycy9kb3ducmV2LnhtbESPQWvCQBSE70L/w/IEL6IbU7A2ZpVSEKS3ags9Pndf&#10;k5Ds25DdJrG/vlsQPA4z8w2T70fbiJ46XzlWsFomIIi1MxUXCj7Oh8UGhA/IBhvHpOBKHva7h0mO&#10;mXEDv1N/CoWIEPYZKihDaDMpvS7Jol+6ljh6366zGKLsCmk6HCLcNjJNkrW0WHFcKLGl15J0ffqx&#10;CtKx+R1s+Kovybz/fFtpfVkPWqnZdHzZggg0hnv41j4aBY/P6RP8v4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ZctMYAAADdAAAADwAAAAAAAAAAAAAAAACYAgAAZHJz&#10;L2Rvd25yZXYueG1sUEsFBgAAAAAEAAQA9QAAAIsDAAAAAA==&#10;" path="m9987,l,4005r19942,l9987,xe" fillcolor="black" stroked="f">
                  <v:path arrowok="t" textboxrect="0,0,19942,4005"/>
                </v:shape>
                <v:shape id="Shape 3928" o:spid="_x0000_s1865" style="position:absolute;left:28860;top:63338;width:279;height:100;visibility:visible;mso-wrap-style:square;v-text-anchor:top" coordsize="27892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NGcIA&#10;AADdAAAADwAAAGRycy9kb3ducmV2LnhtbERPu27CMBTdkfgH6yJ1A6cpimjAIEBC6tIB2nS+xDcP&#10;Nb6OYhPcv68HJMaj897sgunESINrLSt4XSQgiEurW64VfH+d5isQziNr7CyTgj9ysNtOJxvMtb3z&#10;mcaLr0UMYZejgsb7PpfSlQ0ZdAvbE0eusoNBH+FQSz3gPYabTqZJkkmDLceGBns6NlT+Xm5Gwc8q&#10;FJ/XIKvlWFShTA9FxtlJqZdZ2K9BeAr+KX64P7SCt/c0zo1v4hO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wE0ZwgAAAN0AAAAPAAAAAAAAAAAAAAAAAJgCAABkcnMvZG93&#10;bnJldi54bWxQSwUGAAAAAAQABAD1AAAAhwMAAAAA&#10;" path="m3974,l,9956r27892,l3974,xe" fillcolor="black" stroked="f">
                  <v:path arrowok="t" textboxrect="0,0,27892,9956"/>
                </v:shape>
                <v:shape id="Shape 3929" o:spid="_x0000_s1866" style="position:absolute;left:28900;top:63338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/7w8cA&#10;AADdAAAADwAAAGRycy9kb3ducmV2LnhtbESPQWvCQBSE74X+h+UVehHdNJaiqWsIQklFEKr2/si+&#10;JiHZtyG7xthf7wqFHoeZ+YZZpaNpxUC9qy0reJlFIIgLq2suFZyOH9MFCOeRNbaWScGVHKTrx4cV&#10;Jtpe+IuGgy9FgLBLUEHlfZdI6YqKDLqZ7YiD92N7gz7IvpS6x0uAm1bGUfQmDdYcFirsaFNR0RzO&#10;RsEun5zpd8vZfmi+J9fmNa/NZq7U89OYvYPwNPr/8F/7UyuYL+Ml3N+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P+8PHAAAA3QAAAA8AAAAAAAAAAAAAAAAAmAIAAGRy&#10;cy9kb3ducmV2LnhtbFBLBQYAAAAABAAEAPUAAACMAwAAAAA=&#10;" path="m,l23917,9956,19942,,,xe" fillcolor="black" stroked="f">
                  <v:path arrowok="t" textboxrect="0,0,23917,9956"/>
                </v:shape>
                <v:shape id="Shape 3930" o:spid="_x0000_s1867" style="position:absolute;left:28900;top:63537;width:200;height:40;visibility:visible;mso-wrap-style:square;v-text-anchor:top" coordsize="19942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SHcEA&#10;AADdAAAADwAAAGRycy9kb3ducmV2LnhtbERPTYvCMBC9L/gfwgheFk1VEK1GEUEQb+sqeByTsS02&#10;k9LEtvrrzWFhj4/3vdp0thQN1b5wrGA8SkAQa2cKzhScf/fDOQgfkA2WjknBizxs1r2vFabGtfxD&#10;zSlkIoawT1FBHkKVSul1Thb9yFXEkbu72mKIsM6kqbGN4baUkySZSYsFx4YcK9rlpB+np1Uw6cp3&#10;a8P1cUu+m8txrPVt1mqlBv1uuwQRqAv/4j/3wSiYLqZxf3wTn4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GUh3BAAAA3QAAAA8AAAAAAAAAAAAAAAAAmAIAAGRycy9kb3du&#10;cmV2LnhtbFBLBQYAAAAABAAEAPUAAACGAwAAAAA=&#10;" path="m,l9987,4005,19942,,,xe" fillcolor="black" stroked="f">
                  <v:path arrowok="t" textboxrect="0,0,19942,4005"/>
                </v:shape>
                <v:shape id="Shape 3931" o:spid="_x0000_s1868" style="position:absolute;left:28860;top:63438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0M8cA&#10;AADdAAAADwAAAGRycy9kb3ducmV2LnhtbESPT2vCQBTE74V+h+UJvdWNWotGVymC0D94MBXR2yP7&#10;3IRk34bs1sRv3xUKPQ4z8xtmue5tLa7U+tKxgtEwAUGcO12yUXD43j7PQPiArLF2TApu5GG9enxY&#10;Yqpdx3u6ZsGICGGfooIihCaV0ucFWfRD1xBH7+JaiyHK1kjdYhfhtpbjJHmVFkuOCwU2tCkor7If&#10;q8DMdy4cz91L8mFuXzQ9VbT5rJR6GvRvCxCB+vAf/mu/awWT+WQE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x9DPHAAAA3QAAAA8AAAAAAAAAAAAAAAAAmAIAAGRy&#10;cy9kb3ducmV2LnhtbFBLBQYAAAAABAAEAPUAAACMAwAAAAA=&#10;" path="m,l3974,9955r19943,l,xe" fillcolor="black" stroked="f">
                  <v:path arrowok="t" textboxrect="0,0,23917,9955"/>
                </v:shape>
                <v:shape id="Shape 3932" o:spid="_x0000_s1869" style="position:absolute;left:28860;top:63438;width:279;height:99;visibility:visible;mso-wrap-style:square;v-text-anchor:top" coordsize="27892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LvMQA&#10;AADdAAAADwAAAGRycy9kb3ducmV2LnhtbESPQWvCQBSE70L/w/IEb3VjFInRVYq0tBQEa8XzI/vM&#10;RrNvQ3bV+O/dQsHjMDPfMItVZ2txpdZXjhWMhgkI4sLpiksF+9+P1wyED8gaa8ek4E4eVsuX3gJz&#10;7W78Q9ddKEWEsM9RgQmhyaX0hSGLfuga4ugdXWsxRNmWUrd4i3BbyzRJptJixXHBYENrQ8V5d7EK&#10;PifmndOt/84256I+Ob6XB14rNeh3b3MQgbrwDP+3v7SC8Wycwt+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nS7zEAAAA3QAAAA8AAAAAAAAAAAAAAAAAmAIAAGRycy9k&#10;b3ducmV2LnhtbFBLBQYAAAAABAAEAPUAAACJAwAAAAA=&#10;" path="m,l23917,9955,27892,,,xe" fillcolor="black" stroked="f">
                  <v:path arrowok="t" textboxrect="0,0,27892,9955"/>
                </v:shape>
                <v:shape id="Shape 3933" o:spid="_x0000_s1870" style="position:absolute;left:28283;top:62959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yfsMYA&#10;AADdAAAADwAAAGRycy9kb3ducmV2LnhtbESP0WrCQBRE3wv9h+UW+lY3GhpsmlWspeBLQY0fcMle&#10;k5Ds3bi71dSv7xYEH4eZOcMUy9H04kzOt5YVTCcJCOLK6pZrBYfy62UOwgdkjb1lUvBLHpaLx4cC&#10;c20vvKPzPtQiQtjnqKAJYcil9FVDBv3EDsTRO1pnMETpaqkdXiLc9HKWJJk02HJcaHCgdUNVt/8x&#10;Cro0W7tr+Z28mjD7PJXbD2eznVLPT+PqHUSgMdzDt/ZGK0jf0h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yfsMYAAADdAAAADwAAAAAAAAAAAAAAAACYAgAAZHJz&#10;L2Rvd25yZXYueG1sUEsFBgAAAAAEAAQA9QAAAIsDAAAAAA==&#10;" path="m9955,l,3976r19911,l9955,xe" fillcolor="black" stroked="f">
                  <v:path arrowok="t" textboxrect="0,0,19911,3976"/>
                </v:shape>
                <v:shape id="Shape 3934" o:spid="_x0000_s1871" style="position:absolute;left:28243;top:62999;width:279;height:100;visibility:visible;mso-wrap-style:square;v-text-anchor:top" coordsize="2792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sscgA&#10;AADdAAAADwAAAGRycy9kb3ducmV2LnhtbESPS2sCQRCE74H8h6ED3uJsVBLdOIoKkuBBfGGunZ3e&#10;h+70LDsTd/XXZ4RAjkVVfUWNp60pxYVqV1hW8NKNQBAnVhecKTjsl89DEM4jaywtk4IrOZhOHh/G&#10;GGvb8JYuO5+JAGEXo4Lc+yqW0iU5GXRdWxEHL7W1QR9knUldYxPgppS9KHqVBgsOCzlWtMgpOe9+&#10;jILvzao4ph/Rl0kHt+Vpvt60b9Qo1XlqZ+8gPLX+P/zX/tQK+qP+AO5vw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iayxyAAAAN0AAAAPAAAAAAAAAAAAAAAAAJgCAABk&#10;cnMvZG93bnJldi54bWxQSwUGAAAAAAQABAD1AAAAjQMAAAAA&#10;" path="m4006,l,9984r27924,l4006,xe" fillcolor="black" stroked="f">
                  <v:path arrowok="t" textboxrect="0,0,27924,9984"/>
                </v:shape>
                <v:shape id="Shape 3935" o:spid="_x0000_s1872" style="position:absolute;left:28283;top:62999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WV8YA&#10;AADdAAAADwAAAGRycy9kb3ducmV2LnhtbESPS2vDMBCE74X+B7GF3hq5TfNyooRQKPQUqPO+LdbG&#10;cmutjKXGTn99FCj0OMzMN8xs0dlKnKnxpWMFz70EBHHudMmFgs36/WkMwgdkjZVjUnAhD4v5/d0M&#10;U+1a/qRzFgoRIexTVGBCqFMpfW7Iou+5mjh6J9dYDFE2hdQNthFuK/mSJENpseS4YLCmN0P5d/Zj&#10;FdByl62Oo9Vh19IWj6/m67Jvf5V6fOiWUxCBuvAf/mt/aAX9SX8A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rWV8YAAADdAAAADwAAAAAAAAAAAAAAAACYAgAAZHJz&#10;L2Rvd25yZXYueG1sUEsFBgAAAAAEAAQA9QAAAIsDAAAAAA==&#10;" path="m,l23917,9984,19911,,,xe" fillcolor="black" stroked="f">
                  <v:path arrowok="t" textboxrect="0,0,23917,9984"/>
                </v:shape>
                <v:shape id="Shape 3936" o:spid="_x0000_s1873" style="position:absolute;left:28283;top:63198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s8KMUA&#10;AADdAAAADwAAAGRycy9kb3ducmV2LnhtbESP0WrCQBRE34X+w3ILfdONBoNNXcVahL4I1fgBl+w1&#10;CWbvxt2txn69KxR8HGbmDDNf9qYVF3K+saxgPEpAEJdWN1wpOBSb4QyED8gaW8uk4EYelouXwRxz&#10;ba+8o8s+VCJC2OeooA6hy6X0ZU0G/ch2xNE7WmcwROkqqR1eI9y0cpIkmTTYcFyosaN1TeVp/2sU&#10;nNJs7f6KbTI1YfJ1Ln4+nc12Sr299qsPEIH68Az/t7+1gvQ9zeD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zwoxQAAAN0AAAAPAAAAAAAAAAAAAAAAAJgCAABkcnMv&#10;ZG93bnJldi54bWxQSwUGAAAAAAQABAD1AAAAigMAAAAA&#10;" path="m,l9955,3976,19911,,,xe" fillcolor="black" stroked="f">
                  <v:path arrowok="t" textboxrect="0,0,19911,3976"/>
                </v:shape>
                <v:shape id="Shape 3937" o:spid="_x0000_s1874" style="position:absolute;left:28243;top:63099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c98cA&#10;AADdAAAADwAAAGRycy9kb3ducmV2LnhtbESPQWvCQBSE74L/YXmFXkQ3NlLbNBsRQWwpFKr2/si+&#10;JiHZtyG7xuiv7xYEj8PMfMOkq8E0oqfOVZYVzGcRCOLc6ooLBcfDdvoCwnlkjY1lUnAhB6tsPEox&#10;0fbM39TvfSEChF2CCkrv20RKl5dk0M1sSxy8X9sZ9EF2hdQdngPcNPIpip6lwYrDQoktbUrK6/3J&#10;KPjcTU50/eD1V1//TC71YleZTazU48OwfgPhafD38K39rhXEr/ES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FXPfHAAAA3QAAAA8AAAAAAAAAAAAAAAAAmAIAAGRy&#10;cy9kb3ducmV2LnhtbFBLBQYAAAAABAAEAPUAAACMAwAAAAA=&#10;" path="m,l4006,9956r19911,l,xe" fillcolor="black" stroked="f">
                  <v:path arrowok="t" textboxrect="0,0,23917,9956"/>
                </v:shape>
                <v:shape id="Shape 3938" o:spid="_x0000_s1875" style="position:absolute;left:28243;top:63099;width:279;height:99;visibility:visible;mso-wrap-style:square;v-text-anchor:top" coordsize="2792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zycIA&#10;AADdAAAADwAAAGRycy9kb3ducmV2LnhtbERPy4rCMBTdD/gP4QpuBk2tULQaxQeCw6Dga39trm2x&#10;uSlN1M7fTxYDszyc92zRmkq8qHGlZQXDQQSCOLO65FzB5bztj0E4j6yxskwKfsjBYt75mGGq7ZuP&#10;9Dr5XIQQdikqKLyvUyldVpBBN7A1ceDutjHoA2xyqRt8h3BTyTiKEmmw5NBQYE3rgrLH6WkU7PVB&#10;Xr/t59fmOKlie3sm8WqXKNXrtsspCE+t/xf/uXdawWgyCnPDm/A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fPJwgAAAN0AAAAPAAAAAAAAAAAAAAAAAJgCAABkcnMvZG93&#10;bnJldi54bWxQSwUGAAAAAAQABAD1AAAAhwMAAAAA&#10;" path="m,l23917,9956,27924,,,xe" fillcolor="black" stroked="f">
                  <v:path arrowok="t" textboxrect="0,0,27924,9956"/>
                </v:shape>
                <v:shape id="Shape 3939" o:spid="_x0000_s1876" style="position:absolute;left:26309;top:59930;width:199;height:59;visibility:visible;mso-wrap-style:square;v-text-anchor:top" coordsize="19910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ZVhMcA&#10;AADdAAAADwAAAGRycy9kb3ducmV2LnhtbESPzWrDMBCE74W+g9hCL6WRk0BIXMvGBAqF5NA6fYDF&#10;2tim1sq15J/k6aNAocdhZr5hkmw2rRipd41lBctFBIK4tLrhSsH36f11C8J5ZI2tZVJwIQdZ+viQ&#10;YKztxF80Fr4SAcIuRgW1910spStrMugWtiMO3tn2Bn2QfSV1j1OAm1auomgjDTYcFmrsaF9T+VMM&#10;RsH5czgcVr8NL/P9C87H67EaN1ulnp/m/A2Ep9n/h//aH1rBerfewf1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WVYTHAAAA3QAAAA8AAAAAAAAAAAAAAAAAmAIAAGRy&#10;cy9kb3ducmV2LnhtbFBLBQYAAAAABAAEAPUAAACMAwAAAAA=&#10;" path="m9955,l,5979r19910,l9955,xe" fillcolor="black" stroked="f">
                  <v:path arrowok="t" textboxrect="0,0,19910,5979"/>
                </v:shape>
                <v:shape id="Shape 3940" o:spid="_x0000_s1877" style="position:absolute;left:26269;top:59989;width:280;height:100;visibility:visible;mso-wrap-style:square;v-text-anchor:top" coordsize="2792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MssQA&#10;AADdAAAADwAAAGRycy9kb3ducmV2LnhtbERPTWvCQBC9C/6HZYRexGyalqAxq7QVQSktRO19mh2T&#10;0OxsyK6a/nv3UOjx8b7z9WBacaXeNZYVPEYxCOLS6oYrBafjdjYH4TyyxtYyKfglB+vVeJRjpu2N&#10;C7oefCVCCLsMFdTed5mUrqzJoItsRxy4s+0N+gD7SuoebyHctDKJ41QabDg01NjRW03lz+FiFHzo&#10;T/n1bqf7TbFoE/t9SZPXXarUw2R4WYLwNPh/8Z97pxU8LZ7D/vA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jLLEAAAA3QAAAA8AAAAAAAAAAAAAAAAAmAIAAGRycy9k&#10;b3ducmV2LnhtbFBLBQYAAAAABAAEAPUAAACJAwAAAAA=&#10;" path="m4006,l,9956r27924,l4006,xe" fillcolor="black" stroked="f">
                  <v:path arrowok="t" textboxrect="0,0,27924,9956"/>
                </v:shape>
                <v:shape id="Shape 3941" o:spid="_x0000_s1878" style="position:absolute;left:26309;top:59989;width:240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YSZcYA&#10;AADdAAAADwAAAGRycy9kb3ducmV2LnhtbESP3YrCMBSE7xd8h3AEb2RN/UHWahQRRGVB0F3vD82x&#10;LW1OShNr9emNsLCXw8x8wyxWrSlFQ7XLLSsYDiIQxInVOacKfn+2n18gnEfWWFomBQ9ysFp2PhYY&#10;a3vnEzVnn4oAYRejgsz7KpbSJRkZdANbEQfvamuDPsg6lbrGe4CbUo6iaCoN5hwWMqxok1FSnG9G&#10;wfeuf6PngdfHprj0H8Vkl5vNWKlet13PQXhq/X/4r73XCsazyRDe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YSZcYAAADdAAAADwAAAAAAAAAAAAAAAACYAgAAZHJz&#10;L2Rvd25yZXYueG1sUEsFBgAAAAAEAAQA9QAAAIsDAAAAAA==&#10;" path="m,l23917,9956,19910,,,xe" fillcolor="black" stroked="f">
                  <v:path arrowok="t" textboxrect="0,0,23917,9956"/>
                </v:shape>
                <v:shape id="Shape 3942" o:spid="_x0000_s1879" style="position:absolute;left:26309;top:60189;width:199;height:40;visibility:visible;mso-wrap-style:square;v-text-anchor:top" coordsize="19910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ArsgA&#10;AADdAAAADwAAAGRycy9kb3ducmV2LnhtbESPzWsCMRTE7wX/h/AEL6Vm/UDarVFEEXrQgx+H9vbc&#10;vO4u3byEJF3X/94IhR6HmfkNM192phEt+VBbVjAaZiCIC6trLhWcT9uXVxAhImtsLJOCGwVYLnpP&#10;c8y1vfKB2mMsRYJwyFFBFaPLpQxFRQbD0Dri5H1bbzAm6UupPV4T3DRynGUzabDmtFCho3VFxc/x&#10;1yhwu10bitF2Un75T3d5vunN5bRXatDvVu8gInXxP/zX/tAKJm/TMTzep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Y4CuyAAAAN0AAAAPAAAAAAAAAAAAAAAAAJgCAABk&#10;cnMvZG93bnJldi54bWxQSwUGAAAAAAQABAD1AAAAjQMAAAAA&#10;" path="m,l9955,4005,19910,,,xe" fillcolor="black" stroked="f">
                  <v:path arrowok="t" textboxrect="0,0,19910,4005"/>
                </v:shape>
                <v:shape id="Shape 3943" o:spid="_x0000_s1880" style="position:absolute;left:26269;top:60089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8osYA&#10;AADdAAAADwAAAGRycy9kb3ducmV2LnhtbESPQWvCQBSE70L/w/IKvdWNVYtGVylCoa140Iro7ZF9&#10;bkKyb0N2a+K/d4WCx2FmvmHmy85W4kKNLxwrGPQTEMSZ0wUbBfvfz9cJCB+QNVaOScGVPCwXT705&#10;ptq1vKXLLhgRIexTVJCHUKdS+iwni77vauLonV1jMUTZGKkbbCPcVvItSd6lxYLjQo41rXLKyt2f&#10;VWCmGxcOp3aUfJvrmsbHklY/pVIvz93HDESgLjzC/+0vrWA4HQ3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8osYAAADdAAAADwAAAAAAAAAAAAAAAACYAgAAZHJz&#10;L2Rvd25yZXYueG1sUEsFBgAAAAAEAAQA9QAAAIsDAAAAAA==&#10;" path="m,l4006,9955r19911,l,xe" fillcolor="black" stroked="f">
                  <v:path arrowok="t" textboxrect="0,0,23917,9955"/>
                </v:shape>
                <v:shape id="Shape 3944" o:spid="_x0000_s1881" style="position:absolute;left:26269;top:60089;width:280;height:100;visibility:visible;mso-wrap-style:square;v-text-anchor:top" coordsize="2792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+mGsgA&#10;AADdAAAADwAAAGRycy9kb3ducmV2LnhtbESPT2vCQBTE74LfYXlCb3VjtNWmriLF/qMH0eaS2yP7&#10;mgSzb8Puqmk/fbdQ8DjMzG+Y5bo3rTiT841lBZNxAoK4tLrhSkH++Xy7AOEDssbWMin4Jg/r1XCw&#10;xEzbC+/pfAiViBD2GSqoQ+gyKX1Zk0E/th1x9L6sMxiidJXUDi8RblqZJsm9NNhwXKixo6eayuPh&#10;ZBTMvcvDS5Eet0X6WkzvPpL3n12u1M2o3zyCCNSHa/i//aYVTB9mM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6YayAAAAN0AAAAPAAAAAAAAAAAAAAAAAJgCAABk&#10;cnMvZG93bnJldi54bWxQSwUGAAAAAAQABAD1AAAAjQMAAAAA&#10;" path="m,l23917,9955,27924,,,xe" fillcolor="black" stroked="f">
                  <v:path arrowok="t" textboxrect="0,0,27924,9955"/>
                </v:shape>
                <v:shape id="Shape 3945" o:spid="_x0000_s1882" style="position:absolute;left:24256;top:57737;width:200;height:40;visibility:visible;mso-wrap-style:square;v-text-anchor:top" coordsize="19935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NY8cA&#10;AADdAAAADwAAAGRycy9kb3ducmV2LnhtbESPQWsCMRSE74L/IbxCb5qtbdVujWILglBEXMX2+Ng8&#10;N6ubl2UTdf33TaHgcZiZb5jJrLWVuFDjS8cKnvoJCOLc6ZILBbvtojcG4QOyxsoxKbiRh9m025lg&#10;qt2VN3TJQiEihH2KCkwIdSqlzw1Z9H1XE0fv4BqLIcqmkLrBa4TbSg6SZCgtlhwXDNb0aSg/ZWer&#10;YH/8Gbn5Cr+/PszWLw7nk1wfd0o9PrTzdxCB2nAP/7eXWsHz28sr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lTWPHAAAA3QAAAA8AAAAAAAAAAAAAAAAAmAIAAGRy&#10;cy9kb3ducmV2LnhtbFBLBQYAAAAABAAEAPUAAACMAwAAAAA=&#10;" path="m9961,l,4005r19935,l9961,xe" fillcolor="black" stroked="f">
                  <v:path arrowok="t" textboxrect="0,0,19935,4005"/>
                </v:shape>
                <v:shape id="Shape 3946" o:spid="_x0000_s1883" style="position:absolute;left:24216;top:57777;width:299;height:100;visibility:visible;mso-wrap-style:square;v-text-anchor:top" coordsize="29898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FAsQA&#10;AADdAAAADwAAAGRycy9kb3ducmV2LnhtbESPUWvCQBCE3wv+h2OFvtWLGqRNPUVCbe2bTfsDltya&#10;BHO7IXc18d97BaGPw8x8w6y3o2vVhXrfCBuYzxJQxKXYhisDP9/7p2dQPiBbbIXJwJU8bDeThzVm&#10;Vgb+oksRKhUh7DM0UIfQZVr7siaHfiYdcfRO0jsMUfaVtj0OEe5avUiSlXbYcFyosaO8pvJc/DoD&#10;eZnIcFx8vHMhcnxzedq1n6kxj9Nx9woq0Bj+w/f2wRpYvqQr+HsTn4D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RQLEAAAA3QAAAA8AAAAAAAAAAAAAAAAAmAIAAGRycy9k&#10;b3ducmV2LnhtbFBLBQYAAAAABAAEAPUAAACJAwAAAAA=&#10;" path="m3982,l,9956r29898,l3982,xe" fillcolor="black" stroked="f">
                  <v:path arrowok="t" textboxrect="0,0,29898,9956"/>
                </v:shape>
                <v:shape id="Shape 3947" o:spid="_x0000_s1884" style="position:absolute;left:24256;top:57777;width:259;height:100;visibility:visible;mso-wrap-style:square;v-text-anchor:top" coordsize="25915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e8scA&#10;AADdAAAADwAAAGRycy9kb3ducmV2LnhtbESPQU/CQBSE7yb8h80j4SZbRRELCzEgiXCQWOH+0n22&#10;Dd23ZXdty793TUw8Tmbmm8xi1ZtatOR8ZVnB3TgBQZxbXXGh4Pi5vZ2B8AFZY22ZFFzJw2o5uFlg&#10;qm3HH9RmoRARwj5FBWUITSqlz0sy6Me2IY7el3UGQ5SukNphF+GmlvdJMpUGK44LJTa0Lik/Z99G&#10;wa6dPGYntzm8Z93x9XLWbb+fHZQaDfuXOYhAffgP/7XftILJ88MT/L6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3vLHAAAA3QAAAA8AAAAAAAAAAAAAAAAAmAIAAGRy&#10;cy9kb3ducmV2LnhtbFBLBQYAAAAABAAEAPUAAACMAwAAAAA=&#10;" path="m,l25915,9956,19935,,,xe" fillcolor="black" stroked="f">
                  <v:path arrowok="t" textboxrect="0,0,25915,9956"/>
                </v:shape>
                <v:shape id="Shape 3948" o:spid="_x0000_s1885" style="position:absolute;left:24256;top:57976;width:200;height:40;visibility:visible;mso-wrap-style:square;v-text-anchor:top" coordsize="19935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i/cMA&#10;AADdAAAADwAAAGRycy9kb3ducmV2LnhtbERPXWvCMBR9F/Yfwh34NlM32WY1ihsIggyxivp4aa5N&#10;tbkpTdT6783DwMfD+R5PW1uJKzW+dKyg30tAEOdOl1wo2G7mb98gfEDWWDkmBXfyMJ28dMaYanfj&#10;NV2zUIgYwj5FBSaEOpXS54Ys+p6riSN3dI3FEGFTSN3gLYbbSr4nyae0WHJsMFjTr6H8nF2sgt3p&#10;8OVmf7hf/piNnx8vZ7k6bZXqvrazEYhAbXiK/90LreBjOIhz45v4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Ti/cMAAADdAAAADwAAAAAAAAAAAAAAAACYAgAAZHJzL2Rv&#10;d25yZXYueG1sUEsFBgAAAAAEAAQA9QAAAIgDAAAAAA==&#10;" path="m,l9961,4005,19935,,,xe" fillcolor="black" stroked="f">
                  <v:path arrowok="t" textboxrect="0,0,19935,4005"/>
                </v:shape>
                <v:shape id="Shape 3949" o:spid="_x0000_s1886" style="position:absolute;left:24216;top:57877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LSMYA&#10;AADdAAAADwAAAGRycy9kb3ducmV2LnhtbESPQWvCQBSE74X+h+UVvOmm1RaTukoRCrbioSqit0f2&#10;dROSfRuyq4n/3i0IPQ4z8w0zW/S2FhdqfelYwfMoAUGcO12yUbDffQ6nIHxA1lg7JgVX8rCYPz7M&#10;MNOu4x+6bIMREcI+QwVFCE0mpc8LsuhHriGO3q9rLYYoWyN1i12E21q+JMmbtFhyXCiwoWVBebU9&#10;WwUm3bhwOHWT5Mtc1/R6rGj5XSk1eOo/3kEE6sN/+N5eaQXjdJLC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GLSMYAAADdAAAADwAAAAAAAAAAAAAAAACYAgAAZHJz&#10;L2Rvd25yZXYueG1sUEsFBgAAAAAEAAQA9QAAAIsDAAAAAA==&#10;" path="m,l3982,9955r19935,l,xe" fillcolor="black" stroked="f">
                  <v:path arrowok="t" textboxrect="0,0,23917,9955"/>
                </v:shape>
                <v:shape id="Shape 3950" o:spid="_x0000_s1887" style="position:absolute;left:24216;top:57877;width:299;height:99;visibility:visible;mso-wrap-style:square;v-text-anchor:top" coordsize="29898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yucIA&#10;AADdAAAADwAAAGRycy9kb3ducmV2LnhtbERPz2vCMBS+C/sfwhvspqkOi1ajTGFDvFl32PHRPNti&#10;89Ilse3215uD4PHj+73eDqYRHTlfW1YwnSQgiAuray4VfJ8/xwsQPiBrbCyTgj/ysN28jNaYadvz&#10;ibo8lCKGsM9QQRVCm0npi4oM+oltiSN3sc5giNCVUjvsY7hp5CxJUmmw5thQYUv7ioprfjMKZl3S&#10;p3v+x/To2wW6n9/d9euo1Nvr8LECEWgIT/HDfdAK3pfzuD++iU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7LK5wgAAAN0AAAAPAAAAAAAAAAAAAAAAAJgCAABkcnMvZG93&#10;bnJldi54bWxQSwUGAAAAAAQABAD1AAAAhwMAAAAA&#10;" path="m,l23917,9955,29898,,,xe" fillcolor="black" stroked="f">
                  <v:path arrowok="t" textboxrect="0,0,29898,9955"/>
                </v:shape>
                <v:shape id="Shape 3951" o:spid="_x0000_s1888" style="position:absolute;left:23519;top:57060;width:199;height:39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mJscA&#10;AADdAAAADwAAAGRycy9kb3ducmV2LnhtbESP0WrCQBRE3wX/YblCX4JubEnV1FVKaUGq1Bj9gEv2&#10;NgnN3g3ZraZ/7woFH4eZOcMs171pxJk6V1tWMJ3EIIgLq2suFZyOH+M5COeRNTaWScEfOVivhoMl&#10;ptpe+EDn3JciQNilqKDyvk2ldEVFBt3EtsTB+7adQR9kV0rd4SXATSMf4/hZGqw5LFTY0ltFxU/+&#10;axRwkrl8nyURZcfP3SaKtl+z95lSD6P+9QWEp97fw//tjVbwtEim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w5ibHAAAA3QAAAA8AAAAAAAAAAAAAAAAAmAIAAGRy&#10;cy9kb3ducmV2LnhtbFBLBQYAAAAABAAEAPUAAACMAwAAAAA=&#10;" path="m9974,l,3976r19936,l9974,xe" fillcolor="black" stroked="f">
                  <v:path arrowok="t" textboxrect="0,0,19936,3976"/>
                </v:shape>
                <v:shape id="Shape 3952" o:spid="_x0000_s1889" style="position:absolute;left:23479;top:57099;width:279;height:100;visibility:visible;mso-wrap-style:square;v-text-anchor:top" coordsize="27900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rAMQA&#10;AADdAAAADwAAAGRycy9kb3ducmV2LnhtbESP3WoCMRSE7wu+QzhC72pWpaWuRlFBKCiF+nN/2Bw3&#10;i5uTNYnr+vaNUOjlMDPfMLNFZ2vRkg+VYwXDQQaCuHC64lLB8bB5+wQRIrLG2jEpeFCAxbz3MsNc&#10;uzv/ULuPpUgQDjkqMDE2uZShMGQxDFxDnLyz8xZjkr6U2uM9wW0tR1n2IS1WnBYMNrQ2VFz2N6ug&#10;7bbL0/HbXyePuBrSztPW6JtSr/1uOQURqYv/4b/2l1YwnryP4PkmP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pqwDEAAAA3QAAAA8AAAAAAAAAAAAAAAAAmAIAAGRycy9k&#10;b3ducmV2LnhtbFBLBQYAAAAABAAEAPUAAACJAwAAAAA=&#10;" path="m3982,l,9956r27900,l3982,xe" fillcolor="black" stroked="f">
                  <v:path arrowok="t" textboxrect="0,0,27900,9956"/>
                </v:shape>
                <v:shape id="Shape 3953" o:spid="_x0000_s1890" style="position:absolute;left:23519;top:57099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/VMcA&#10;AADdAAAADwAAAGRycy9kb3ducmV2LnhtbESPQWvCQBSE74L/YXmFXkQ3NlbaNBsRQWwpFKr2/si+&#10;JiHZtyG7xuiv7xYEj8PMfMOkq8E0oqfOVZYVzGcRCOLc6ooLBcfDdvoCwnlkjY1lUnAhB6tsPEox&#10;0fbM39TvfSEChF2CCkrv20RKl5dk0M1sSxy8X9sZ9EF2hdQdngPcNPIpipbSYMVhocSWNiXl9f5k&#10;FHzuJie6fvD6q69/Jpd6savMJlbq8WFYv4HwNPh7+NZ+1wri1+c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hv1THAAAA3QAAAA8AAAAAAAAAAAAAAAAAmAIAAGRy&#10;cy9kb3ducmV2LnhtbFBLBQYAAAAABAAEAPUAAACMAwAAAAA=&#10;" path="m,l23917,9956,19936,,,xe" fillcolor="black" stroked="f">
                  <v:path arrowok="t" textboxrect="0,0,23917,9956"/>
                </v:shape>
                <v:shape id="Shape 3954" o:spid="_x0000_s1891" style="position:absolute;left:23519;top:57299;width:199;height:39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FvscA&#10;AADdAAAADwAAAGRycy9kb3ducmV2LnhtbESP0WrCQBRE3wv+w3IFX4JubE1to6sUqSBtqWnsB1yy&#10;1ySYvRuyW41/3xUKfRxm5gyzXPemEWfqXG1ZwXQSgyAurK65VPB92I6fQDiPrLGxTAqu5GC9Gtwt&#10;MdX2wl90zn0pAoRdigoq79tUSldUZNBNbEscvKPtDPogu1LqDi8Bbhp5H8eP0mDNYaHCljYVFaf8&#10;xyjgJHP5Pksiyg5vH7soev+cv86VGg37lwUIT73/D/+1d1rBw3Myg9u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HRb7HAAAA3QAAAA8AAAAAAAAAAAAAAAAAmAIAAGRy&#10;cy9kb3ducmV2LnhtbFBLBQYAAAAABAAEAPUAAACMAwAAAAA=&#10;" path="m,l9974,3976,19936,,,xe" fillcolor="black" stroked="f">
                  <v:path arrowok="t" textboxrect="0,0,19936,3976"/>
                </v:shape>
                <v:shape id="Shape 3955" o:spid="_x0000_s1892" style="position:absolute;left:23479;top:57199;width:239;height:100;visibility:visible;mso-wrap-style:square;v-text-anchor:top" coordsize="23919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IX8cA&#10;AADdAAAADwAAAGRycy9kb3ducmV2LnhtbESPQWvCQBSE74X+h+UVvOmmilVTVxEhUqEgGkGPj+xr&#10;kpp9G7Jbjf56VxB6HGbmG2Y6b00lztS40rKC914EgjizuuRcwT5NumMQziNrrCyTgis5mM9eX6YY&#10;a3vhLZ13PhcBwi5GBYX3dSylywoy6Hq2Jg7ej20M+iCbXOoGLwFuKtmPog9psOSwUGBNy4Ky0+7P&#10;KBidNnbVH2yWx3S/SpND8mu/1zelOm/t4hOEp9b/h5/tL61gMBkO4fE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8iF/HAAAA3QAAAA8AAAAAAAAAAAAAAAAAmAIAAGRy&#10;cy9kb3ducmV2LnhtbFBLBQYAAAAABAAEAPUAAACMAwAAAAA=&#10;" path="m,l3982,9984r19937,l,xe" fillcolor="black" stroked="f">
                  <v:path arrowok="t" textboxrect="0,0,23919,9984"/>
                </v:shape>
                <v:shape id="Shape 3956" o:spid="_x0000_s1893" style="position:absolute;left:23479;top:57199;width:279;height:100;visibility:visible;mso-wrap-style:square;v-text-anchor:top" coordsize="27900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whsYA&#10;AADdAAAADwAAAGRycy9kb3ducmV2LnhtbESPQWsCMRSE7wX/Q3iF3mq2lVpdjSJioeCl2j3o7bF5&#10;boKbl22S6vrvm0Khx2FmvmHmy9614kIhWs8KnoYFCOLaa8uNgurz7XECIiZkja1nUnCjCMvF4G6O&#10;pfZX3tFlnxqRIRxLVGBS6kopY23IYRz6jjh7Jx8cpixDI3XAa4a7Vj4XxVg6tJwXDHa0NlSf999O&#10;wat1m1u1ro7b6mCN+doeA310Sj3c96sZiER9+g//td+1gtH0ZQy/b/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8whsYAAADdAAAADwAAAAAAAAAAAAAAAACYAgAAZHJz&#10;L2Rvd25yZXYueG1sUEsFBgAAAAAEAAQA9QAAAIsDAAAAAA==&#10;" path="m,l23919,9984,27900,,,xe" fillcolor="black" stroked="f">
                  <v:path arrowok="t" textboxrect="0,0,27900,9984"/>
                </v:shape>
                <v:shape id="Shape 3957" o:spid="_x0000_s1894" style="position:absolute;left:18855;top:57757;width:199;height:40;visibility:visible;mso-wrap-style:square;v-text-anchor:top" coordsize="19935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oWcYA&#10;AADdAAAADwAAAGRycy9kb3ducmV2LnhtbESPzU7DMBCE70i8g7VI3KjTQn9I61YICYlblYJ63sZL&#10;nDZeB9skoU9fV0LiOJqdb3ZWm8E2oiMfascKxqMMBHHpdM2Vgs+Pt4cFiBCRNTaOScEvBdisb29W&#10;mGvXc0HdLlYiQTjkqMDE2OZShtKQxTByLXHyvpy3GJP0ldQe+wS3jZxk2UxarDk1GGzp1VB52v3Y&#10;9Mb+OPW9+T50s3PLZdwWk+LJKHV/N7wsQUQa4v/xX/pdK3h8ns7huiY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oWcYAAADdAAAADwAAAAAAAAAAAAAAAACYAgAAZHJz&#10;L2Rvd25yZXYueG1sUEsFBgAAAAAEAAQA9QAAAIsDAAAAAA==&#10;" path="m9973,l,3976r19935,l9973,xe" fillcolor="black" stroked="f">
                  <v:path arrowok="t" textboxrect="0,0,19935,3976"/>
                </v:shape>
                <v:shape id="Shape 3958" o:spid="_x0000_s1895" style="position:absolute;left:18815;top:57797;width:279;height:100;visibility:visible;mso-wrap-style:square;v-text-anchor:top" coordsize="27900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7PMMA&#10;AADdAAAADwAAAGRycy9kb3ducmV2LnhtbERPy2oCMRTdF/yHcIXuNGlLpZ0aRaRaF0Xw8QGXyZ3J&#10;tJObIYk6+vVmUejycN7Tee9acaYQG88ansYKBHHpTcO1huNhNXoDEROywdYzabhShPls8DDFwvgL&#10;7+i8T7XIIRwL1GBT6gopY2nJYRz7jjhzlQ8OU4ahlibgJYe7Vj4rNZEOG84NFjtaWip/9yenIagv&#10;ip/VslJruzh839RPuT3etH4c9osPEIn69C/+c2+Mhpf31zw3v8lP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I7PMMAAADdAAAADwAAAAAAAAAAAAAAAACYAgAAZHJzL2Rv&#10;d25yZXYueG1sUEsFBgAAAAAEAAQA9QAAAIgDAAAAAA==&#10;" path="m3982,l,9986r27900,l3982,xe" fillcolor="black" stroked="f">
                  <v:path arrowok="t" textboxrect="0,0,27900,9986"/>
                </v:shape>
                <v:shape id="Shape 3959" o:spid="_x0000_s1896" style="position:absolute;left:18855;top:57797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wyMcA&#10;AADdAAAADwAAAGRycy9kb3ducmV2LnhtbESPT2vCQBTE7wW/w/IEb3VjrWJSVxGhYNGDfwLt8ZF9&#10;zQazb0N2o/HbdwuFHoeZ+Q2zXPe2FjdqfeVYwWScgCAunK64VJBf3p8XIHxA1lg7JgUP8rBeDZ6W&#10;mGl35xPdzqEUEcI+QwUmhCaT0heGLPqxa4ij9+1aiyHKtpS6xXuE21q+JMlcWqw4LhhsaGuouJ47&#10;q4BMvj9dX7E7fG6PH/vuK813j1Sp0bDfvIEI1If/8F97pxVM01k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isMjHAAAA3QAAAA8AAAAAAAAAAAAAAAAAmAIAAGRy&#10;cy9kb3ducmV2LnhtbFBLBQYAAAAABAAEAPUAAACMAwAAAAA=&#10;" path="m,l23917,9986,19935,,,xe" fillcolor="black" stroked="f">
                  <v:path arrowok="t" textboxrect="0,0,23917,9986"/>
                </v:shape>
                <v:shape id="Shape 3960" o:spid="_x0000_s1897" style="position:absolute;left:18855;top:57996;width:199;height:60;visibility:visible;mso-wrap-style:square;v-text-anchor:top" coordsize="19935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6kMIA&#10;AADdAAAADwAAAGRycy9kb3ducmV2LnhtbERPu2rDMBTdC/0HcQPdGtlpMLUbJZRAoRky5EG7Xqwb&#10;y8S6MpJqu38fDYGMh/NebSbbiYF8aB0ryOcZCOLa6ZYbBefT1+s7iBCRNXaOScE/Bdisn59WWGk3&#10;8oGGY2xECuFQoQITY19JGWpDFsPc9cSJuzhvMSboG6k9jincdnKRZYW02HJqMNjT1lB9Pf5ZBe1e&#10;lsOuNMvf3djn1/wHp5MvlHqZTZ8fICJN8SG+u7+1greySPvTm/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DqQwgAAAN0AAAAPAAAAAAAAAAAAAAAAAJgCAABkcnMvZG93&#10;bnJldi54bWxQSwUGAAAAAAQABAD1AAAAhwMAAAAA&#10;" path="m,l9973,5979,19935,,,xe" fillcolor="black" stroked="f">
                  <v:path arrowok="t" textboxrect="0,0,19935,5979"/>
                </v:shape>
                <v:shape id="Shape 3961" o:spid="_x0000_s1898" style="position:absolute;left:18815;top:57897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bLsYA&#10;AADdAAAADwAAAGRycy9kb3ducmV2LnhtbESPT2vCQBTE70K/w/KE3nRj/4hGVylCoVU81Iro7ZF9&#10;bkKyb0N2a+K3d4WCx2FmfsPMl52txIUaXzhWMBomIIgzpws2Cva/n4MJCB+QNVaOScGVPCwXT705&#10;ptq1/EOXXTAiQtinqCAPoU6l9FlOFv3Q1cTRO7vGYoiyMVI32Ea4reRLkoylxYLjQo41rXLKyt2f&#10;VWCmWxcOp/Yt+TbXDb0fS1qtS6We+93HDESgLjzC/+0vreB1Oh7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LbLsYAAADdAAAADwAAAAAAAAAAAAAAAACYAgAAZHJz&#10;L2Rvd25yZXYueG1sUEsFBgAAAAAEAAQA9QAAAIsDAAAAAA==&#10;" path="m,l3982,9955r19935,l,xe" fillcolor="black" stroked="f">
                  <v:path arrowok="t" textboxrect="0,0,23917,9955"/>
                </v:shape>
                <v:shape id="Shape 3962" o:spid="_x0000_s1899" style="position:absolute;left:18815;top:57897;width:279;height:99;visibility:visible;mso-wrap-style:square;v-text-anchor:top" coordsize="2790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fDsUA&#10;AADdAAAADwAAAGRycy9kb3ducmV2LnhtbESPT0sDMRDF70K/Q5iCN5u10qJr09IqgodeXCvS23Qz&#10;bhY3k2Uzpuu3N4Lg8fH+/Hirzeg7lWiIbWAD17MCFHEdbMuNgcPr09UtqCjIFrvAZOCbImzWk4sV&#10;ljac+YVSJY3KIxxLNOBE+lLrWDvyGGehJ87eRxg8SpZDo+2A5zzuOz0viqX22HImOOzpwVH9WX35&#10;zJW3qj7t3S4dHlmO72mx57Qw5nI6bu9BCY3yH/5rP1sDN3fLO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h8OxQAAAN0AAAAPAAAAAAAAAAAAAAAAAJgCAABkcnMv&#10;ZG93bnJldi54bWxQSwUGAAAAAAQABAD1AAAAigMAAAAA&#10;" path="m,l23917,9955,27900,,,xe" fillcolor="black" stroked="f">
                  <v:path arrowok="t" textboxrect="0,0,27900,9955"/>
                </v:shape>
                <v:shape id="Shape 3963" o:spid="_x0000_s1900" style="position:absolute;left:18317;top:57578;width:199;height:39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Xd8cA&#10;AADdAAAADwAAAGRycy9kb3ducmV2LnhtbESP0WrCQBRE3wv9h+UW+hJ004pGo6uU0oLUojH6AZfs&#10;bRKavRuyW41/7wpCH4eZOcMsVr1pxIk6V1tW8DKMQRAXVtdcKjgePgdTEM4ja2wsk4ILOVgtHx8W&#10;mGp75j2dcl+KAGGXooLK+zaV0hUVGXRD2xIH78d2Bn2QXSl1h+cAN418jeOJNFhzWKiwpfeKit/8&#10;zyjgcebyXTaOKDt8fa+jaLNNPhKlnp/6tzkIT73/D9/ba61gNJuM4P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CF3fHAAAA3QAAAA8AAAAAAAAAAAAAAAAAmAIAAGRy&#10;cy9kb3ducmV2LnhtbFBLBQYAAAAABAAEAPUAAACMAwAAAAA=&#10;" path="m9974,l,3976r19936,l9974,xe" fillcolor="black" stroked="f">
                  <v:path arrowok="t" textboxrect="0,0,19936,3976"/>
                </v:shape>
                <v:shape id="Shape 3964" o:spid="_x0000_s1901" style="position:absolute;left:18277;top:57617;width:279;height:100;visibility:visible;mso-wrap-style:square;v-text-anchor:top" coordsize="27900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7hMYA&#10;AADdAAAADwAAAGRycy9kb3ducmV2LnhtbESP0WoCMRRE3wv+Q7hC32qiLdJujSKitg+lUPUDLpu7&#10;m62bmyWJuvr1TaHQx2FmzjCzRe9acaYQG88axiMFgrj0puFaw2G/eXgGEROywdYzabhShMV8cDfD&#10;wvgLf9F5l2qRIRwL1GBT6gopY2nJYRz5jjh7lQ8OU5ahlibgJcNdKydKTaXDhvOCxY5Wlsrj7uQ0&#10;BPVGcV2tKrW1y/3HTX2Xn4eb1vfDfvkKIlGf/sN/7Xej4fFl+gS/b/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7hMYAAADdAAAADwAAAAAAAAAAAAAAAACYAgAAZHJz&#10;L2Rvd25yZXYueG1sUEsFBgAAAAAEAAQA9QAAAIsDAAAAAA==&#10;" path="m3981,l,9986r27900,l3981,xe" fillcolor="black" stroked="f">
                  <v:path arrowok="t" textboxrect="0,0,27900,9986"/>
                </v:shape>
                <v:shape id="Shape 3965" o:spid="_x0000_s1902" style="position:absolute;left:18317;top:57617;width:239;height:100;visibility:visible;mso-wrap-style:square;v-text-anchor:top" coordsize="23919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BeMUA&#10;AADdAAAADwAAAGRycy9kb3ducmV2LnhtbESP3WrCQBSE7wu+w3IE7+rG2oaauooUhfqDoLb3h91j&#10;EsyeDdnVpG/fFQpeDjPzDTOdd7YSN2p86VjBaJiAINbOlJwr+D6tnt9B+IBssHJMCn7Jw3zWe5pi&#10;ZlzLB7odQy4ihH2GCooQ6kxKrwuy6IeuJo7e2TUWQ5RNLk2DbYTbSr4kSSotlhwXCqzpsyB9OV6t&#10;gk63P3KJr6ne+/V6tznRZFtflRr0u8UHiEBdeIT/219GwXiSvsH9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0F4xQAAAN0AAAAPAAAAAAAAAAAAAAAAAJgCAABkcnMv&#10;ZG93bnJldi54bWxQSwUGAAAAAAQABAD1AAAAigMAAAAA&#10;" path="m,l23919,9986,19936,,,xe" fillcolor="black" stroked="f">
                  <v:path arrowok="t" textboxrect="0,0,23919,9986"/>
                </v:shape>
                <v:shape id="Shape 3966" o:spid="_x0000_s1903" style="position:absolute;left:18317;top:57817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078cA&#10;AADdAAAADwAAAGRycy9kb3ducmV2LnhtbESP0WrCQBRE3wv+w3KFvoS6sWK0qauIKEgtbYz9gEv2&#10;Nglm74bsqunfdwsFH4eZOcMsVr1pxJU6V1tWMB7FIIgLq2suFXyddk9zEM4ja2wsk4IfcrBaDh4W&#10;mGp74yNdc1+KAGGXooLK+zaV0hUVGXQj2xIH79t2Bn2QXSl1h7cAN418juNEGqw5LFTY0qai4pxf&#10;jAKeZi7/zKYRZae3930UHT5m25lSj8N+/QrCU+/v4f/2XiuYvCQ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1tO/HAAAA3QAAAA8AAAAAAAAAAAAAAAAAmAIAAGRy&#10;cy9kb3ducmV2LnhtbFBLBQYAAAAABAAEAPUAAACMAwAAAAA=&#10;" path="m,l9974,3976,19936,,,xe" fillcolor="black" stroked="f">
                  <v:path arrowok="t" textboxrect="0,0,19936,3976"/>
                </v:shape>
                <v:shape id="Shape 3967" o:spid="_x0000_s1904" style="position:absolute;left:18277;top:57717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mwccA&#10;AADdAAAADwAAAGRycy9kb3ducmV2LnhtbESPT2vCQBTE74V+h+UVvNWNWv+lriKCUFt6qEppb4/s&#10;cxOSfRuyq4nf3i0IPQ4z8xtmsepsJS7U+MKxgkE/AUGcOV2wUXA8bJ9nIHxA1lg5JgVX8rBaPj4s&#10;MNWu5S+67IMREcI+RQV5CHUqpc9ysuj7riaO3sk1FkOUjZG6wTbCbSWHSTKRFguOCznWtMkpK/dn&#10;q8DMP134/m1fkp25ftD4p6TNe6lU76lbv4II1IX/8L39phWM5pMp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n5sHHAAAA3QAAAA8AAAAAAAAAAAAAAAAAmAIAAGRy&#10;cy9kb3ducmV2LnhtbFBLBQYAAAAABAAEAPUAAACMAwAAAAA=&#10;" path="m,l3981,9955r19936,l,xe" fillcolor="black" stroked="f">
                  <v:path arrowok="t" textboxrect="0,0,23917,9955"/>
                </v:shape>
                <v:shape id="Shape 3968" o:spid="_x0000_s1905" style="position:absolute;left:18277;top:57717;width:279;height:100;visibility:visible;mso-wrap-style:square;v-text-anchor:top" coordsize="2790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4o5MIA&#10;AADdAAAADwAAAGRycy9kb3ducmV2LnhtbERPS0vEMBC+C/6HMII3N1XZRetmFx8IHvZiXRFvYzM2&#10;xWZSmjFb/71zEDx+fO/1do6DKTTlPrGD80UFhrhNvufOwf7l8ewKTBZkj0NicvBDGbab46M11j4d&#10;+JlKI53REM41OggiY21tbgNFzIs0Eiv3maaIonDqrJ/woOFxsBdVtbIRe9aGgCPdB2q/mu+ovfLa&#10;tB+7cFf2Dyzvb2W547J07vRkvr0BIzTLv/jP/eQdXF6vdK6+0Sd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ijkwgAAAN0AAAAPAAAAAAAAAAAAAAAAAJgCAABkcnMvZG93&#10;bnJldi54bWxQSwUGAAAAAAQABAD1AAAAhwMAAAAA&#10;" path="m,l23917,9955,27900,,,xe" fillcolor="black" stroked="f">
                  <v:path arrowok="t" textboxrect="0,0,27900,9955"/>
                </v:shape>
                <v:shape id="Shape 3969" o:spid="_x0000_s1906" style="position:absolute;left:17001;top:58594;width:199;height:60;visibility:visible;mso-wrap-style:square;v-text-anchor:top" coordsize="19935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TDcUA&#10;AADdAAAADwAAAGRycy9kb3ducmV2LnhtbESPwWrDMBBE74X8g9hAb43stpjaiRJCIJAcemhSkuti&#10;bSwTa2Uk1Xb/vioUehxm5g2z2ky2EwP50DpWkC8yEMS10y03Cj7P+6c3ECEia+wck4JvCrBZzx5W&#10;WGk38gcNp9iIBOFQoQITY19JGWpDFsPC9cTJuzlvMSbpG6k9jgluO/mcZYW02HJaMNjTzlB9P31Z&#10;Be27LIdjaV6vx7HP7/kFp7MvlHqcT9sliEhT/A//tQ9awUtZlP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pMNxQAAAN0AAAAPAAAAAAAAAAAAAAAAAJgCAABkcnMv&#10;ZG93bnJldi54bWxQSwUGAAAAAAQABAD1AAAAigMAAAAA&#10;" path="m9973,l,5979r19935,l9973,xe" fillcolor="black" stroked="f">
                  <v:path arrowok="t" textboxrect="0,0,19935,5979"/>
                </v:shape>
                <v:shape id="Shape 3970" o:spid="_x0000_s1907" style="position:absolute;left:16961;top:58654;width:279;height:100;visibility:visible;mso-wrap-style:square;v-text-anchor:top" coordsize="2790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GyP8IA&#10;AADdAAAADwAAAGRycy9kb3ducmV2LnhtbERPS0vEMBC+C/6HMII3N1VZH3Wziw8ED3uxroi3sRmb&#10;YjMpzZit/945CB4/vvdqM8fBFJpyn9jB6aICQ9wm33PnYPfyeHIFJguyxyExOfihDJv14cEKa5/2&#10;/Eylkc5oCOcaHQSRsbY2t4Ei5kUaiZX7TFNEUTh11k+41/A42LOqurARe9aGgCPdB2q/mu+ovfLa&#10;tB/bcFd2Dyzvb2W55bJ07vhovr0BIzTLv/jP/eQdnF9f6n59o0/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bI/wgAAAN0AAAAPAAAAAAAAAAAAAAAAAJgCAABkcnMvZG93&#10;bnJldi54bWxQSwUGAAAAAAQABAD1AAAAhwMAAAAA&#10;" path="m3982,l,9955r27900,l3982,xe" fillcolor="black" stroked="f">
                  <v:path arrowok="t" textboxrect="0,0,27900,9955"/>
                </v:shape>
                <v:shape id="Shape 3971" o:spid="_x0000_s1908" style="position:absolute;left:17001;top:58654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N88cA&#10;AADdAAAADwAAAGRycy9kb3ducmV2LnhtbESPQWvCQBSE74L/YXmF3nSjrbZGVylCoa140BbR2yP7&#10;ugnJvg3ZrYn/visIHoeZ+YZZrDpbiTM1vnCsYDRMQBBnThdsFPx8vw9eQfiArLFyTAou5GG17PcW&#10;mGrX8o7O+2BEhLBPUUEeQp1K6bOcLPqhq4mj9+saiyHKxkjdYBvhtpLjJJlKiwXHhRxrWueUlfs/&#10;q8DMti4cTu1z8mkuG5ocS1p/lUo9PnRvcxCBunAP39ofWsHT7GUE1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TfPHAAAA3QAAAA8AAAAAAAAAAAAAAAAAmAIAAGRy&#10;cy9kb3ducmV2LnhtbFBLBQYAAAAABAAEAPUAAACMAwAAAAA=&#10;" path="m,l23917,9955,19935,,,xe" fillcolor="black" stroked="f">
                  <v:path arrowok="t" textboxrect="0,0,23917,9955"/>
                </v:shape>
                <v:shape id="Shape 3972" o:spid="_x0000_s1909" style="position:absolute;left:17001;top:58853;width:199;height:40;visibility:visible;mso-wrap-style:square;v-text-anchor:top" coordsize="19935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XocUA&#10;AADdAAAADwAAAGRycy9kb3ducmV2LnhtbESPwU7DMBBE75X4B2uRuLUOgbYQ6lYICYkbSos4b+Ml&#10;Thuvg22SwNfXSJV6HM3Om53VZrSt6MmHxrGC21kGgrhyuuFawcfudfoAIkRkja1jUvBLATbrq8kK&#10;C+0GLqnfxlokCIcCFZgYu0LKUBmyGGauI07el/MWY5K+ltrjkOC2lXmWLaTFhlODwY5eDFXH7Y9N&#10;b3we5n4w3/t+8ddxFd/LvLw3St1cj89PICKN8XJ8Tr9pBXePyxz+1yQEyP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VehxQAAAN0AAAAPAAAAAAAAAAAAAAAAAJgCAABkcnMv&#10;ZG93bnJldi54bWxQSwUGAAAAAAQABAD1AAAAigMAAAAA&#10;" path="m,l9973,3976,19935,,,xe" fillcolor="black" stroked="f">
                  <v:path arrowok="t" textboxrect="0,0,19935,3976"/>
                </v:shape>
                <v:shape id="Shape 3973" o:spid="_x0000_s1910" style="position:absolute;left:16961;top:58754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bQscA&#10;AADdAAAADwAAAGRycy9kb3ducmV2LnhtbESPQWvCQBSE70L/w/IK3nTTWtomukoRBIs9GBuox0f2&#10;NRvMvg3ZjcZ/3y0IHoeZ+YZZrAbbiDN1vnas4GmagCAuna65UlB8bybvIHxA1tg4JgVX8rBaPowW&#10;mGl34ZzOh1CJCGGfoQITQptJ6UtDFv3UtcTR+3WdxRBlV0nd4SXCbSOfk+RVWqw5LhhsaW2oPB16&#10;q4BMsctPL9h//az3n7v+mBbba6rU+HH4mIMINIR7+NbeagWz9G0G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/20LHAAAA3QAAAA8AAAAAAAAAAAAAAAAAmAIAAGRy&#10;cy9kb3ducmV2LnhtbFBLBQYAAAAABAAEAPUAAACMAwAAAAA=&#10;" path="m,l3982,9986r19935,l,xe" fillcolor="black" stroked="f">
                  <v:path arrowok="t" textboxrect="0,0,23917,9986"/>
                </v:shape>
                <v:shape id="Shape 3974" o:spid="_x0000_s1911" style="position:absolute;left:16961;top:58754;width:279;height:99;visibility:visible;mso-wrap-style:square;v-text-anchor:top" coordsize="27900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tWcYA&#10;AADdAAAADwAAAGRycy9kb3ducmV2LnhtbESP3WoCMRSE7wt9h3AK3mliLf1ZjSJS216UQtUHOGzO&#10;blY3J0sSdevTNwWhl8PMfMPMFr1rxYlCbDxrGI8UCOLSm4ZrDbvtevgMIiZkg61n0vBDERbz25sZ&#10;Fsaf+ZtOm1SLDOFYoAabUldIGUtLDuPId8TZq3xwmLIMtTQBzxnuWnmv1KN02HBesNjRylJ52Byd&#10;hqDeKb5Wq0q92eX286L25dfuovXgrl9OQSTq03/42v4wGiYvTw/w9yY/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ptWcYAAADdAAAADwAAAAAAAAAAAAAAAACYAgAAZHJz&#10;L2Rvd25yZXYueG1sUEsFBgAAAAAEAAQA9QAAAIsDAAAAAA==&#10;" path="m,l23917,9986,27900,,,xe" fillcolor="black" stroked="f">
                  <v:path arrowok="t" textboxrect="0,0,27900,9986"/>
                </v:shape>
                <v:shape id="Shape 3975" o:spid="_x0000_s1912" style="position:absolute;left:15207;top:60866;width:200;height:40;visibility:visible;mso-wrap-style:square;v-text-anchor:top" coordsize="19936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9k8UA&#10;AADdAAAADwAAAGRycy9kb3ducmV2LnhtbESP22rDMBBE3wv9B7GFvpRE6iWXulGCU8jlNU4+YGNt&#10;bRNrZSTFcf++KhT6OMzMGWaxGmwrevKhcazheaxAEJfONFxpOB03ozmIEJENto5JwzcFWC3v7xaY&#10;GXfjA/VFrESCcMhQQx1jl0kZyposhrHriJP35bzFmKSvpPF4S3DbyhelptJiw2mhxo4+ayovxdVq&#10;yKd+p45P8W27Pveb3BXKby9K68eHIf8AEWmI/+G/9t5oeH2fTe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T2TxQAAAN0AAAAPAAAAAAAAAAAAAAAAAJgCAABkcnMv&#10;ZG93bnJldi54bWxQSwUGAAAAAAQABAD1AAAAigMAAAAA&#10;" path="m9974,l,3978r19936,l9974,xe" fillcolor="black" stroked="f">
                  <v:path arrowok="t" textboxrect="0,0,19936,3978"/>
                </v:shape>
                <v:shape id="Shape 3976" o:spid="_x0000_s1913" style="position:absolute;left:15167;top:60906;width:279;height:100;visibility:visible;mso-wrap-style:square;v-text-anchor:top" coordsize="27900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s5sUA&#10;AADdAAAADwAAAGRycy9kb3ducmV2LnhtbESPQWsCMRSE74X+h/AK3mq2FdSuRilSQfDS6h7q7bF5&#10;bkI3L9sk6vrvTaHgcZiZb5j5snetOFOI1rOCl2EBgrj22nKjoNqvn6cgYkLW2HomBVeKsFw8Psyx&#10;1P7CX3TepUZkCMcSFZiUulLKWBtyGIe+I87e0QeHKcvQSB3wkuGula9FMZYOLecFgx2tDNU/u5NT&#10;MLHu41qtqsO2+rbG/G4PgT47pQZP/fsMRKI+3cP/7Y1WMHqbjOHvTX4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mzmxQAAAN0AAAAPAAAAAAAAAAAAAAAAAJgCAABkcnMv&#10;ZG93bnJldi54bWxQSwUGAAAAAAQABAD1AAAAigMAAAAA&#10;" path="m3982,l,9984r27900,l3982,xe" fillcolor="black" stroked="f">
                  <v:path arrowok="t" textboxrect="0,0,27900,9984"/>
                </v:shape>
                <v:shape id="Shape 3977" o:spid="_x0000_s1914" style="position:absolute;left:15207;top:60906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Ue8cA&#10;AADdAAAADwAAAGRycy9kb3ducmV2LnhtbESPQWvCQBSE7wX/w/KE3urGtjQ1uooUCj0JRmvr7ZF9&#10;ZqPZtyG7NdFf3y0UPA4z8w0zW/S2FmdqfeVYwXiUgCAunK64VLDdvD+8gvABWWPtmBRcyMNiPrib&#10;YaZdx2s656EUEcI+QwUmhCaT0heGLPqRa4ijd3CtxRBlW0rdYhfhtpaPSfIiLVYcFww29GaoOOU/&#10;VgEtd/lqn66+dx194v7ZHC9f3VWp+2G/nIII1Idb+L/9oRU8TdIU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uVHvHAAAA3QAAAA8AAAAAAAAAAAAAAAAAmAIAAGRy&#10;cy9kb3ducmV2LnhtbFBLBQYAAAAABAAEAPUAAACMAwAAAAA=&#10;" path="m,l23917,9984,19936,,,xe" fillcolor="black" stroked="f">
                  <v:path arrowok="t" textboxrect="0,0,23917,9984"/>
                </v:shape>
                <v:shape id="Shape 3978" o:spid="_x0000_s1915" style="position:absolute;left:15207;top:61106;width:200;height:39;visibility:visible;mso-wrap-style:square;v-text-anchor:top" coordsize="19936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SDcEA&#10;AADdAAAADwAAAGRycy9kb3ducmV2LnhtbERPS27CMBDdV+IO1iCxqYoNraAEDEorQdkSeoBpPCQR&#10;8Tiy3ZDevl4gsXx6/81usK3oyYfGsYbZVIEgLp1puNLwfd6/vIMIEdlg65g0/FGA3Xb0tMHMuBuf&#10;qC9iJVIIhww11DF2mZShrMlimLqOOHEX5y3GBH0ljcdbCretnCu1kBYbTg01dvRZU3ktfq2GfOG/&#10;1Pk5vh0+fvp97grlD1el9WQ85GsQkYb4EN/dR6PhdbVMc9Ob9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Ikg3BAAAA3QAAAA8AAAAAAAAAAAAAAAAAmAIAAGRycy9kb3du&#10;cmV2LnhtbFBLBQYAAAAABAAEAPUAAACGAwAAAAA=&#10;" path="m,l9974,3978,19936,,,xe" fillcolor="black" stroked="f">
                  <v:path arrowok="t" textboxrect="0,0,19936,3978"/>
                </v:shape>
                <v:shape id="Shape 3979" o:spid="_x0000_s1916" style="position:absolute;left:15167;top:61006;width:240;height:100;visibility:visible;mso-wrap-style:square;v-text-anchor:top" coordsize="2391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qDuMcA&#10;AADdAAAADwAAAGRycy9kb3ducmV2LnhtbESPT2vCQBTE7wW/w/KE3uqmDW1MdBNKodhSFPxz8fbM&#10;viah2bchu9X47V1B8DjMzG+YeTGYVhypd41lBc+TCARxaXXDlYLd9vNpCsJ5ZI2tZVJwJgdFPnqY&#10;Y6btidd03PhKBAi7DBXU3neZlK6syaCb2I44eL+2N+iD7CupezwFuGnlSxS9SYMNh4UaO/qoqfzb&#10;/BsF382Clz+4ek0Pq4TPyzjeJwtW6nE8vM9AeBr8PXxrf2kFcZqkcH0Tno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ag7jHAAAA3QAAAA8AAAAAAAAAAAAAAAAAmAIAAGRy&#10;cy9kb3ducmV2LnhtbFBLBQYAAAAABAAEAPUAAACMAwAAAAA=&#10;" path="m,l3982,9955r19937,l,xe" fillcolor="black" stroked="f">
                  <v:path arrowok="t" textboxrect="0,0,23919,9955"/>
                </v:shape>
                <v:shape id="Shape 3980" o:spid="_x0000_s1917" style="position:absolute;left:15167;top:61006;width:279;height:100;visibility:visible;mso-wrap-style:square;v-text-anchor:top" coordsize="2790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CGMIA&#10;AADdAAAADwAAAGRycy9kb3ducmV2LnhtbERPS0vEMBC+C/6HMII3N1VZWetmFx8IHvZiXRFvYzM2&#10;xWZSmjFb/71zEDx+fO/1do6DKTTlPrGD80UFhrhNvufOwf7l8WwFJguyxyExOfihDNvN8dEaa58O&#10;/Eylkc5oCOcaHQSRsbY2t4Ei5kUaiZX7TFNEUTh11k940PA42IuqurIRe9aGgCPdB2q/mu+ovfLa&#10;tB+7cFf2Dyzvb2W547J07vRkvr0BIzTLv/jP/eQdXF6vdL++0Sd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MIYwgAAAN0AAAAPAAAAAAAAAAAAAAAAAJgCAABkcnMvZG93&#10;bnJldi54bWxQSwUGAAAAAAQABAD1AAAAhwMAAAAA&#10;" path="m,l23919,9955,27900,,,xe" fillcolor="black" stroked="f">
                  <v:path arrowok="t" textboxrect="0,0,27900,9955"/>
                </v:shape>
                <v:shape id="Shape 3981" o:spid="_x0000_s1918" style="position:absolute;left:15187;top:59172;width:200;height:40;visibility:visible;mso-wrap-style:square;v-text-anchor:top" coordsize="19923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ZDMUA&#10;AADdAAAADwAAAGRycy9kb3ducmV2LnhtbESPQWvCQBSE7wX/w/KE3upGA6LRVSQgeChCUwW9PbLP&#10;ZDH7NmZXjf++Wyj0OMzMN8xy3dtGPKjzxrGC8SgBQVw6bbhScPjefsxA+ICssXFMCl7kYb0avC0x&#10;0+7JX/QoQiUihH2GCuoQ2kxKX9Zk0Y9cSxy9i+sshii7SuoOnxFuGzlJkqm0aDgu1NhSXlN5Le5W&#10;QcG39HQ8f9LlbqZtmp/y62RvlHof9psFiEB9+A//tXdaQTqfje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xkMxQAAAN0AAAAPAAAAAAAAAAAAAAAAAJgCAABkcnMv&#10;ZG93bnJldi54bWxQSwUGAAAAAAQABAD1AAAAigMAAAAA&#10;" path="m9961,l,4005r19923,l9961,xe" fillcolor="black" stroked="f">
                  <v:path arrowok="t" textboxrect="0,0,19923,4005"/>
                </v:shape>
                <v:shape id="Shape 3982" o:spid="_x0000_s1919" style="position:absolute;left:15147;top:59212;width:280;height:100;visibility:visible;mso-wrap-style:square;v-text-anchor:top" coordsize="27912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Yj8YA&#10;AADdAAAADwAAAGRycy9kb3ducmV2LnhtbESPQUvDQBSE70L/w/KE3uzGVkoSuy0qKl4s2kTw+Mg+&#10;k9Ds22V3TeO/dwWhx2FmvmE2u8kMYiQfessKrhcZCOLG6p5bBXX1dJWDCBFZ42CZFPxQgN12drHB&#10;UtsTv9N4iK1IEA4lKuhidKWUoenIYFhYR5y8L+sNxiR9K7XHU4KbQS6zbC0N9pwWOnT00FFzPHwb&#10;BTf56P3e1c+v7v7jsaI+rj/fCqXml9PdLYhIUzyH/9svWsGqyJf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rYj8YAAADdAAAADwAAAAAAAAAAAAAAAACYAgAAZHJz&#10;L2Rvd25yZXYueG1sUEsFBgAAAAAEAAQA9QAAAIsDAAAAAA==&#10;" path="m3994,l,9956r27912,l3994,xe" fillcolor="black" stroked="f">
                  <v:path arrowok="t" textboxrect="0,0,27912,9956"/>
                </v:shape>
                <v:shape id="Shape 3983" o:spid="_x0000_s1920" style="position:absolute;left:15187;top:59212;width:240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TE8YA&#10;AADdAAAADwAAAGRycy9kb3ducmV2LnhtbESP3WrCQBSE7wXfYTlCb0Q3NkU0uooIYotQqD/3h+wx&#10;CcmeDdk1xj59Vyh4OczMN8xy3ZlKtNS4wrKCyTgCQZxaXXCm4HzajWYgnEfWWFkmBQ9ysF71e0tM&#10;tL3zD7VHn4kAYZeggtz7OpHSpTkZdGNbEwfvahuDPsgmk7rBe4CbSr5H0VQaLDgs5FjTNqe0PN6M&#10;gsN+eKPfL958t+Vl+Cg/9oXZxkq9DbrNAoSnzr/C/+1PrSCez2J4vg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GTE8YAAADdAAAADwAAAAAAAAAAAAAAAACYAgAAZHJz&#10;L2Rvd25yZXYueG1sUEsFBgAAAAAEAAQA9QAAAIsDAAAAAA==&#10;" path="m,l23917,9956,19923,,,xe" fillcolor="black" stroked="f">
                  <v:path arrowok="t" textboxrect="0,0,23917,9956"/>
                </v:shape>
                <v:shape id="Shape 3984" o:spid="_x0000_s1921" style="position:absolute;left:15187;top:59411;width:200;height:60;visibility:visible;mso-wrap-style:square;v-text-anchor:top" coordsize="19923,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j2scA&#10;AADdAAAADwAAAGRycy9kb3ducmV2LnhtbESPT2vCQBTE70K/w/IEL6IbtZSYukq1FFIPgn8u3l6z&#10;zySYfRuya4zfvlsQehxm5jfMYtWZSrTUuNKygsk4AkGcWV1yruB0/BrFIJxH1lhZJgUPcrBavvQW&#10;mGh75z21B5+LAGGXoILC+zqR0mUFGXRjWxMH72Ibgz7IJpe6wXuAm0pOo+hNGiw5LBRY06ag7Hq4&#10;GQU/uyrDzg85vU7XabudnLe7z2+lBv3u4x2Ep87/h5/tVCuYzeNX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4Y9rHAAAA3QAAAA8AAAAAAAAAAAAAAAAAmAIAAGRy&#10;cy9kb3ducmV2LnhtbFBLBQYAAAAABAAEAPUAAACMAwAAAAA=&#10;" path="m,l9961,5978,19923,,,xe" fillcolor="black" stroked="f">
                  <v:path arrowok="t" textboxrect="0,0,19923,5978"/>
                </v:shape>
                <v:shape id="Shape 3985" o:spid="_x0000_s1922" style="position:absolute;left:15147;top:59312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718cA&#10;AADdAAAADwAAAGRycy9kb3ducmV2LnhtbESPT2vCQBTE74V+h+UVvOmm/imaukoRBG3poamI3h7Z&#10;101I9m3IriZ++25B6HGYmd8wy3Vva3Gl1peOFTyPEhDEudMlGwWH7+1wDsIHZI21Y1JwIw/r1ePD&#10;ElPtOv6iaxaMiBD2KSooQmhSKX1ekEU/cg1x9H5cazFE2RqpW+wi3NZynCQv0mLJcaHAhjYF5VV2&#10;sQrM4tOF47mbJntz+6DZqaLNe6XU4Kl/ewURqA//4Xt7pxVMFvMZ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1O9fHAAAA3QAAAA8AAAAAAAAAAAAAAAAAmAIAAGRy&#10;cy9kb3ducmV2LnhtbFBLBQYAAAAABAAEAPUAAACMAwAAAAA=&#10;" path="m,l3994,9955r19923,l,xe" fillcolor="black" stroked="f">
                  <v:path arrowok="t" textboxrect="0,0,23917,9955"/>
                </v:shape>
                <v:shape id="Shape 3986" o:spid="_x0000_s1923" style="position:absolute;left:15147;top:59312;width:280;height:99;visibility:visible;mso-wrap-style:square;v-text-anchor:top" coordsize="27912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T88cA&#10;AADdAAAADwAAAGRycy9kb3ducmV2LnhtbESPQWvCQBSE74X+h+UJ3urGtoaYugmlRRG0hyYFr4/s&#10;axKafRuyq8Z/3xUEj8PMfMOs8tF04kSDay0rmM8iEMSV1S3XCn7K9VMCwnlkjZ1lUnAhB3n2+LDC&#10;VNszf9Op8LUIEHYpKmi871MpXdWQQTezPXHwfu1g0Ac51FIPeA5w08nnKIqlwZbDQoM9fTRU/RVH&#10;o2BfbuRrudRf9acZ94fFoe8uu4VS08n4/gbC0+jv4Vt7qxW8LJMYr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j0/PHAAAA3QAAAA8AAAAAAAAAAAAAAAAAmAIAAGRy&#10;cy9kb3ducmV2LnhtbFBLBQYAAAAABAAEAPUAAACMAwAAAAA=&#10;" path="m,l23917,9955,27912,,,xe" fillcolor="black" stroked="f">
                  <v:path arrowok="t" textboxrect="0,0,27912,9955"/>
                </v:shape>
                <v:shape id="Shape 3987" o:spid="_x0000_s1924" style="position:absolute;left:14829;top:57936;width:199;height:40;visibility:visible;mso-wrap-style:square;v-text-anchor:top" coordsize="1992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nP8QA&#10;AADdAAAADwAAAGRycy9kb3ducmV2LnhtbESP0WoCMRRE3wv+Q7gF32rWCla3RpGWgi8FG/2Ay+Z2&#10;d2tys01Sd/37RhB8HGbmDLPaDM6KM4XYelYwnRQgiCtvWq4VHA8fTwsQMSEbtJ5JwYUibNajhxWW&#10;xvf8RWedapEhHEtU0KTUlVLGqiGHceI74ux9++AwZRlqaQL2Ge6sfC6KuXTYcl5osKO3hqqT/nMK&#10;fsJ7NbXx88D7gnq77/XvSWulxo/D9hVEoiHdw7f2ziiYLRcvcH2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+5z/EAAAA3QAAAA8AAAAAAAAAAAAAAAAAmAIAAGRycy9k&#10;b3ducmV2LnhtbFBLBQYAAAAABAAEAPUAAACJAwAAAAA=&#10;" path="m9960,l,3976r19922,l9960,xe" fillcolor="black" stroked="f">
                  <v:path arrowok="t" textboxrect="0,0,19922,3976"/>
                </v:shape>
                <v:shape id="Shape 3988" o:spid="_x0000_s1925" style="position:absolute;left:14789;top:57976;width:279;height:100;visibility:visible;mso-wrap-style:square;v-text-anchor:top" coordsize="2791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r28QA&#10;AADdAAAADwAAAGRycy9kb3ducmV2LnhtbERPTWvCQBC9F/wPywi91U1aaGN0lVBoqtBLtajHITsm&#10;0exsyG6T+O+7h4LHx/terkfTiJ46V1tWEM8iEMSF1TWXCn72H08JCOeRNTaWScGNHKxXk4clptoO&#10;/E39zpcihLBLUUHlfZtK6YqKDLqZbYkDd7adQR9gV0rd4RDCTSOfo+hVGqw5NFTY0ntFxXX3axRs&#10;b6d98lnnuckO22O2oebt8hUr9TgdswUIT6O/i//dG63gZZ6EueF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3K9vEAAAA3QAAAA8AAAAAAAAAAAAAAAAAmAIAAGRycy9k&#10;b3ducmV2LnhtbFBLBQYAAAAABAAEAPUAAACJAwAAAAA=&#10;" path="m3995,l,9984r27913,l3995,xe" fillcolor="black" stroked="f">
                  <v:path arrowok="t" textboxrect="0,0,27913,9984"/>
                </v:shape>
                <v:shape id="Shape 3989" o:spid="_x0000_s1926" style="position:absolute;left:14829;top:57976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VtccA&#10;AADdAAAADwAAAGRycy9kb3ducmV2LnhtbESPQWvCQBSE7wX/w/KE3nRTW6xGV5FCoSeh0dp6e2Sf&#10;2dTs25DdmuivdwWhx2FmvmHmy85W4kSNLx0reBomIIhzp0suFGw374MJCB+QNVaOScGZPCwXvYc5&#10;ptq1/EmnLBQiQtinqMCEUKdS+tyQRT90NXH0Dq6xGKJsCqkbbCPcVnKUJGNpseS4YLCmN0P5Mfuz&#10;Cmi1y9b71/XPrqUv3L+Y3/N3e1Hqsd+tZiACdeE/fG9/aAXP08kU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oFbXHAAAA3QAAAA8AAAAAAAAAAAAAAAAAmAIAAGRy&#10;cy9kb3ducmV2LnhtbFBLBQYAAAAABAAEAPUAAACMAwAAAAA=&#10;" path="m,l23917,9984,19922,,,xe" fillcolor="black" stroked="f">
                  <v:path arrowok="t" textboxrect="0,0,23917,9984"/>
                </v:shape>
                <v:shape id="Shape 3990" o:spid="_x0000_s1927" style="position:absolute;left:14829;top:58176;width:199;height:39;visibility:visible;mso-wrap-style:square;v-text-anchor:top" coordsize="1992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7plsAA&#10;AADdAAAADwAAAGRycy9kb3ducmV2LnhtbERPzWoCMRC+F3yHMEJvNauFUlejSIvgpWCjDzBsxt3V&#10;ZLIm0d2+fXMQPH58/8v14Ky4U4itZwXTSQGCuPKm5VrB8bB9+wQRE7JB65kU/FGE9Wr0ssTS+J5/&#10;6a5TLXIIxxIVNCl1pZSxashhnPiOOHMnHxymDEMtTcA+hzsrZ0XxIR22nBsa7Oiroeqib07BOXxX&#10;Uxt/DrwvqLf7Xl8vWiv1Oh42CxCJhvQUP9w7o+B9Ps/785v8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87plsAAAADdAAAADwAAAAAAAAAAAAAAAACYAgAAZHJzL2Rvd25y&#10;ZXYueG1sUEsFBgAAAAAEAAQA9QAAAIUDAAAAAA==&#10;" path="m,l9960,3976,19922,,,xe" fillcolor="black" stroked="f">
                  <v:path arrowok="t" textboxrect="0,0,19922,3976"/>
                </v:shape>
                <v:shape id="Shape 3991" o:spid="_x0000_s1928" style="position:absolute;left:14789;top:58076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+IscA&#10;AADdAAAADwAAAGRycy9kb3ducmV2LnhtbESPQWvCQBSE74X+h+UVehHdpJaiqatIoKQiCFV7f2Rf&#10;k5Ds25DdxNhf7wqFHoeZ+YZZbUbTiIE6V1lWEM8iEMS51RUXCs6nj+kChPPIGhvLpOBKDjbrx4cV&#10;Jtpe+IuGoy9EgLBLUEHpfZtI6fKSDLqZbYmD92M7gz7IrpC6w0uAm0a+RNGbNFhxWCixpbSkvD72&#10;RsE+m/T0u+PtYai/J9f6NatMOlfq+WncvoPwNPr/8F/7UyuYL5cx3N+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PiLHAAAA3QAAAA8AAAAAAAAAAAAAAAAAmAIAAGRy&#10;cy9kb3ducmV2LnhtbFBLBQYAAAAABAAEAPUAAACMAwAAAAA=&#10;" path="m,l3995,9956r19922,l,xe" fillcolor="black" stroked="f">
                  <v:path arrowok="t" textboxrect="0,0,23917,9956"/>
                </v:shape>
                <v:shape id="Shape 3992" o:spid="_x0000_s1929" style="position:absolute;left:14789;top:58076;width:279;height:100;visibility:visible;mso-wrap-style:square;v-text-anchor:top" coordsize="27913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6JsUA&#10;AADdAAAADwAAAGRycy9kb3ducmV2LnhtbESPQWvCQBSE70L/w/IKvelGK1ajqwRBKO1F0x56fGSf&#10;m2j2bciuJv57tyB4HGbmG2a16W0trtT6yrGC8SgBQVw4XbFR8PuzG85B+ICssXZMCm7kYbN+Gaww&#10;1a7jA13zYESEsE9RQRlCk0rpi5Is+pFriKN3dK3FEGVrpG6xi3Bby0mSzKTFiuNCiQ1tSyrO+cUq&#10;OP0Zs51+5abKxpnV89vHvgvfSr299tkSRKA+PMOP9qdW8L5YTOD/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zomxQAAAN0AAAAPAAAAAAAAAAAAAAAAAJgCAABkcnMv&#10;ZG93bnJldi54bWxQSwUGAAAAAAQABAD1AAAAigMAAAAA&#10;" path="m,l23917,9956,27913,,,xe" fillcolor="black" stroked="f">
                  <v:path arrowok="t" textboxrect="0,0,27913,9956"/>
                </v:shape>
                <v:shape id="Shape 3993" o:spid="_x0000_s1930" style="position:absolute;left:12995;top:55425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nUMcA&#10;AADdAAAADwAAAGRycy9kb3ducmV2LnhtbESP0WrCQBRE3wv9h+UW+hJ004pVo6uUUkG0aIx+wCV7&#10;TUKzd0N2q/HvXUHo4zAzZ5jZojO1OFPrKssK3voxCOLc6ooLBcfDsjcG4TyyxtoyKbiSg8X8+WmG&#10;ibYX3tM584UIEHYJKii9bxIpXV6SQde3DXHwTrY16INsC6lbvAS4qeV7HH9IgxWHhRIb+iop/83+&#10;jAIepi7bpcOI0sP6ZxVFm+3oe6TU60v3OQXhqfP/4Ud7pRUMJpMB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XZ1DHAAAA3QAAAA8AAAAAAAAAAAAAAAAAmAIAAGRy&#10;cy9kb3ducmV2LnhtbFBLBQYAAAAABAAEAPUAAACMAwAAAAA=&#10;" path="m9974,l,3976r19936,l9974,xe" fillcolor="black" stroked="f">
                  <v:path arrowok="t" textboxrect="0,0,19936,3976"/>
                </v:shape>
                <v:shape id="Shape 3994" o:spid="_x0000_s1931" style="position:absolute;left:12955;top:55465;width:279;height:100;visibility:visible;mso-wrap-style:square;v-text-anchor:top" coordsize="27900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x8MYA&#10;AADdAAAADwAAAGRycy9kb3ducmV2LnhtbESPT2sCMRTE7wW/Q3hCb5rtH1pdjVLEQsFLtXvQ22Pz&#10;3IRuXtYk1fXbNwWhx2FmfsPMl71rxZlCtJ4VPIwLEMS115YbBdXX+2gCIiZkja1nUnClCMvF4G6O&#10;pfYX3tJ5lxqRIRxLVGBS6kopY23IYRz7jjh7Rx8cpixDI3XAS4a7Vj4WxYt0aDkvGOxoZaj+3v04&#10;Ba/Wra/Vqjpsqr015rQ5BPrslLof9m8zEIn69B++tT+0gqfp9Bn+3u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ix8MYAAADdAAAADwAAAAAAAAAAAAAAAACYAgAAZHJz&#10;L2Rvd25yZXYueG1sUEsFBgAAAAAEAAQA9QAAAIsDAAAAAA==&#10;" path="m3981,l,9984r27900,l3981,xe" fillcolor="black" stroked="f">
                  <v:path arrowok="t" textboxrect="0,0,27900,9984"/>
                </v:shape>
                <v:shape id="Shape 3995" o:spid="_x0000_s1932" style="position:absolute;left:12995;top:55465;width:239;height:100;visibility:visible;mso-wrap-style:square;v-text-anchor:top" coordsize="23919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yxccA&#10;AADdAAAADwAAAGRycy9kb3ducmV2LnhtbESPQWvCQBSE7wX/w/KE3upGpVWjq4gQaaEgGkGPj+wz&#10;iWbfhuxWU3+9KxR6HGbmG2a2aE0lrtS40rKCfi8CQZxZXXKuYJ8mb2MQziNrrCyTgl9ysJh3XmYY&#10;a3vjLV13PhcBwi5GBYX3dSylywoy6Hq2Jg7eyTYGfZBNLnWDtwA3lRxE0Yc0WHJYKLCmVUHZZfdj&#10;FIwuG7seDDerY7pfp8khOdvvr7tSr912OQXhqfX/4b/2p1YwnEze4fk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FMsXHAAAA3QAAAA8AAAAAAAAAAAAAAAAAmAIAAGRy&#10;cy9kb3ducmV2LnhtbFBLBQYAAAAABAAEAPUAAACMAwAAAAA=&#10;" path="m,l23919,9984,19936,,,xe" fillcolor="black" stroked="f">
                  <v:path arrowok="t" textboxrect="0,0,23919,9984"/>
                </v:shape>
                <v:shape id="Shape 3996" o:spid="_x0000_s1933" style="position:absolute;left:12995;top:55664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EyMcA&#10;AADdAAAADwAAAGRycy9kb3ducmV2LnhtbESP3WrCQBSE7wu+w3KE3gTdtMW/6CqltCC1aIw+wCF7&#10;TEKzZ0N2q/HtXUHo5TAz3zCLVWdqcabWVZYVvAxjEMS51RUXCo6Hr8EUhPPIGmvLpOBKDlbL3tMC&#10;E20vvKdz5gsRIOwSVFB63yRSurwkg25oG+LgnWxr0AfZFlK3eAlwU8vXOB5LgxWHhRIb+igp/83+&#10;jAIepS7bpaOI0sP3zzqKNtvJ50Sp5373PgfhqfP/4Ud7rRW8zWZj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gxMjHAAAA3QAAAA8AAAAAAAAAAAAAAAAAmAIAAGRy&#10;cy9kb3ducmV2LnhtbFBLBQYAAAAABAAEAPUAAACMAwAAAAA=&#10;" path="m,l9974,3976,19936,,,xe" fillcolor="black" stroked="f">
                  <v:path arrowok="t" textboxrect="0,0,19936,3976"/>
                </v:shape>
                <v:shape id="Shape 3997" o:spid="_x0000_s1934" style="position:absolute;left:12955;top:55565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DzccA&#10;AADdAAAADwAAAGRycy9kb3ducmV2LnhtbESP3WrCQBSE7wt9h+UIvRHdtJGq0VVEKLYIBf/uD9lj&#10;EpI9G7JrEvv03YLQy2FmvmGW695UoqXGFZYVvI4jEMSp1QVnCs6nj9EMhPPIGivLpOBODtar56cl&#10;Jtp2fKD26DMRIOwSVJB7XydSujQng25sa+LgXW1j0AfZZFI32AW4qeRbFL1LgwWHhRxr2uaUlseb&#10;UbDfDW/088Wb77a8DO/lZFeYbazUy6DfLEB46v1/+NH+1Ari+XwK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jA83HAAAA3QAAAA8AAAAAAAAAAAAAAAAAmAIAAGRy&#10;cy9kb3ducmV2LnhtbFBLBQYAAAAABAAEAPUAAACMAwAAAAA=&#10;" path="m,l3981,9956r19936,l,xe" fillcolor="black" stroked="f">
                  <v:path arrowok="t" textboxrect="0,0,23917,9956"/>
                </v:shape>
                <v:shape id="Shape 3998" o:spid="_x0000_s1935" style="position:absolute;left:12955;top:55565;width:279;height:99;visibility:visible;mso-wrap-style:square;v-text-anchor:top" coordsize="27900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mcMEA&#10;AADdAAAADwAAAGRycy9kb3ducmV2LnhtbERPW2vCMBR+F/wP4Qh709QNxlqNogNBcAjz8n5ojk2x&#10;OalJrPXfLw8DHz+++3zZ20Z05EPtWMF0koEgLp2uuVJwOm7GXyBCRNbYOCYFTwqwXAwHcyy0e/Av&#10;dYdYiRTCoUAFJsa2kDKUhiyGiWuJE3dx3mJM0FdSe3ykcNvI9yz7lBZrTg0GW/o2VF4Pd6ug63er&#10;82nvb/kzrqf042ln9F2pt1G/moGI1MeX+N+91Qo+8jzNTW/SE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4JnDBAAAA3QAAAA8AAAAAAAAAAAAAAAAAmAIAAGRycy9kb3du&#10;cmV2LnhtbFBLBQYAAAAABAAEAPUAAACGAwAAAAA=&#10;" path="m,l23917,9956,27900,,,xe" fillcolor="black" stroked="f">
                  <v:path arrowok="t" textboxrect="0,0,27900,9956"/>
                </v:shape>
                <v:shape id="Shape 3999" o:spid="_x0000_s1936" style="position:absolute;left:9467;top:55684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QuscA&#10;AADdAAAADwAAAGRycy9kb3ducmV2LnhtbESP0WrCQBRE3wv9h+UWfAm6aYvVRFcpRUFsqTH6AZfs&#10;bRKavRuyq6Z/7wpCH4eZOcPMl71pxJk6V1tW8DyKQRAXVtdcKjge1sMpCOeRNTaWScEfOVguHh/m&#10;mGp74T2dc1+KAGGXooLK+zaV0hUVGXQj2xIH78d2Bn2QXSl1h5cAN418ieM3abDmsFBhSx8VFb/5&#10;ySjgcebyXTaOKDtsvzZR9Pk9WU2UGjz17zMQnnr/H763N1rBa5Ik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/ULrHAAAA3QAAAA8AAAAAAAAAAAAAAAAAmAIAAGRy&#10;cy9kb3ducmV2LnhtbFBLBQYAAAAABAAEAPUAAACMAwAAAAA=&#10;" path="m9974,l,3976r19936,l9974,xe" fillcolor="black" stroked="f">
                  <v:path arrowok="t" textboxrect="0,0,19936,3976"/>
                </v:shape>
                <v:shape id="Shape 4000" o:spid="_x0000_s1937" style="position:absolute;left:9427;top:55724;width:279;height:100;visibility:visible;mso-wrap-style:square;v-text-anchor:top" coordsize="27899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6RgcIA&#10;AADdAAAADwAAAGRycy9kb3ducmV2LnhtbERPy2oCMRTdC/2HcAvdaVLRouNkpAilXUihPvaXyXUy&#10;OrkZJlHTfn2zKHR5OO9ynVwnbjSE1rOG54kCQVx703Kj4bB/Gy9AhIhssPNMGr4pwLp6GJVYGH/n&#10;L7rtYiNyCIcCNdgY+0LKUFtyGCa+J87cyQ8OY4ZDI82A9xzuOjlV6kU6bDk3WOxpY6m+7K5OQ+uO&#10;82Vvzc+Ztpf3w6z+TMt01frpMb2uQERK8V/85/4wGmZK5f35TX4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pGBwgAAAN0AAAAPAAAAAAAAAAAAAAAAAJgCAABkcnMvZG93&#10;bnJldi54bWxQSwUGAAAAAAQABAD1AAAAhwMAAAAA&#10;" path="m3981,l,9956r27899,l3981,xe" fillcolor="black" stroked="f">
                  <v:path arrowok="t" textboxrect="0,0,27899,9956"/>
                </v:shape>
                <v:shape id="Shape 4001" o:spid="_x0000_s1938" style="position:absolute;left:9467;top:55724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8kMUA&#10;AADdAAAADwAAAGRycy9kb3ducmV2LnhtbESPW4vCMBSE34X9D+Es7Ito4gWRrlFEEHdZELy9H5qz&#10;bWlzUppY6/56syD4OMzMN8xi1dlKtNT4wrGG0VCBIE6dKTjTcD5tB3MQPiAbrByThjt5WC3fegtM&#10;jLvxgdpjyESEsE9QQx5CnUjp05ws+qGriaP36xqLIcomk6bBW4TbSo6VmkmLBceFHGva5JSWx6vV&#10;8LPrX+nvm9f7trz07+V0V9jNROuP9279CSJQF17hZ/vLaJgqNYL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PyQxQAAAN0AAAAPAAAAAAAAAAAAAAAAAJgCAABkcnMv&#10;ZG93bnJldi54bWxQSwUGAAAAAAQABAD1AAAAigMAAAAA&#10;" path="m,l23917,9956,19936,,,xe" fillcolor="black" stroked="f">
                  <v:path arrowok="t" textboxrect="0,0,23917,9956"/>
                </v:shape>
                <v:shape id="Shape 4002" o:spid="_x0000_s1939" style="position:absolute;left:9467;top:55923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EAecYA&#10;AADdAAAADwAAAGRycy9kb3ducmV2LnhtbESP0WrCQBRE3wX/YbmFvoS6W6laUlcppQVRsWnsB1yy&#10;t0kwezdktxr/3hUEH4eZOcPMl71txJE6XzvW8DxSIIgLZ2ouNfzuv55eQfiAbLBxTBrO5GG5GA7m&#10;mBp34h865qEUEcI+RQ1VCG0qpS8qsuhHriWO3p/rLIYou1KaDk8Rbhs5VmoqLdYcFyps6aOi4pD/&#10;Ww08yXz+nU0Syvbr7SpJNrvZ50zrx4f+/Q1EoD7cw7f2ymh4UWoM1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EAecYAAADdAAAADwAAAAAAAAAAAAAAAACYAgAAZHJz&#10;L2Rvd25yZXYueG1sUEsFBgAAAAAEAAQA9QAAAIsDAAAAAA==&#10;" path="m,l9974,3976,19936,,,xe" fillcolor="black" stroked="f">
                  <v:path arrowok="t" textboxrect="0,0,19936,3976"/>
                </v:shape>
                <v:shape id="Shape 4003" o:spid="_x0000_s1940" style="position:absolute;left:9427;top:55824;width:239;height:99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2MMYA&#10;AADdAAAADwAAAGRycy9kb3ducmV2LnhtbESPQWsCMRSE74X+h/AEb5popS1bo0hB6Elwq7beHpvX&#10;zbabl2UT3dVf3xSEHoeZ+YaZL3tXizO1ofKsYTJWIIgLbyouNeze16NnECEiG6w9k4YLBVgu7u/m&#10;mBnf8ZbOeSxFgnDIUIONscmkDIUlh2HsG+LkffnWYUyyLaVpsUtwV8upUo/SYcVpwWJDr5aKn/zk&#10;NNDqkG+OT5vPQ0d7PM7s9+Wju2o9HPSrFxCR+vgfvrXfjIaZUg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2MMYAAADdAAAADwAAAAAAAAAAAAAAAACYAgAAZHJz&#10;L2Rvd25yZXYueG1sUEsFBgAAAAAEAAQA9QAAAIsDAAAAAA==&#10;" path="m,l3981,9984r19936,l,xe" fillcolor="black" stroked="f">
                  <v:path arrowok="t" textboxrect="0,0,23917,9984"/>
                </v:shape>
                <v:shape id="Shape 4004" o:spid="_x0000_s1941" style="position:absolute;left:9427;top:55824;width:279;height:99;visibility:visible;mso-wrap-style:square;v-text-anchor:top" coordsize="27899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3N8cA&#10;AADdAAAADwAAAGRycy9kb3ducmV2LnhtbESPQUsDMRSE7wX/Q3iCN5tUS5Ft0yLVilBEXAult+fm&#10;dXcxedkmsV3/vSkIPQ4z8w0zW/TOiiOF2HrWMBoqEMSVNy3XGjafq9sHEDEhG7SeScMvRVjMrwYz&#10;LIw/8Qcdy1SLDOFYoIYmpa6QMlYNOYxD3xFnb++Dw5RlqKUJeMpwZ+WdUhPpsOW80GBHy4aq7/LH&#10;aXh/fglve2OXtrwfbb+eDt0a1zutb677xymIRH26hP/br0bDWKkxnN/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DdzfHAAAA3QAAAA8AAAAAAAAAAAAAAAAAmAIAAGRy&#10;cy9kb3ducmV2LnhtbFBLBQYAAAAABAAEAPUAAACMAwAAAAA=&#10;" path="m,l23917,9984,27899,,,xe" fillcolor="black" stroked="f">
                  <v:path arrowok="t" textboxrect="0,0,27899,9984"/>
                </v:shape>
                <v:shape id="Shape 4005" o:spid="_x0000_s1942" style="position:absolute;left:8849;top:55027;width:199;height:39;visibility:visible;mso-wrap-style:square;v-text-anchor:top" coordsize="1992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IvMMA&#10;AADdAAAADwAAAGRycy9kb3ducmV2LnhtbESP0UoDMRRE3wX/IVyhbzapVJG12VIUoS9CTf2Ay+a6&#10;u93kZk1id/v3RhB8HGbmDLPZzt6JM8XUB9awWioQxE2wPbcaPo6vt48gUka26AKThgsl2NbXVxus&#10;bJj4nc4mt6JAOFWooct5rKRMTUce0zKMxMX7DNFjLjK20kacCtw7eafUg/TYc1nocKTnjprBfHsN&#10;p/jSrFx6O/JB0eQOk/kajNF6cTPvnkBkmvN/+K+9txrWSt3D75vyBGT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OIvMMAAADdAAAADwAAAAAAAAAAAAAAAACYAgAAZHJzL2Rv&#10;d25yZXYueG1sUEsFBgAAAAAEAAQA9QAAAIgDAAAAAA==&#10;" path="m9961,l,3976r19922,l9961,xe" fillcolor="black" stroked="f">
                  <v:path arrowok="t" textboxrect="0,0,19922,3976"/>
                </v:shape>
                <v:shape id="Shape 4006" o:spid="_x0000_s1943" style="position:absolute;left:8809;top:55066;width:279;height:100;visibility:visible;mso-wrap-style:square;v-text-anchor:top" coordsize="2791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xK8YA&#10;AADdAAAADwAAAGRycy9kb3ducmV2LnhtbESPQWsCMRSE7wX/Q3hCL6JJxWpZjSKliqIgWin09tg8&#10;dxc3L8sm6vrvTUHocZiZb5jJrLGluFLtC8ca3noKBHHqTMGZhuP3ovsBwgdkg6Vj0nAnD7Np62WC&#10;iXE33tP1EDIRIewT1JCHUCVS+jQni77nKuLonVxtMURZZ9LUeItwW8q+UkNpseC4kGNFnzml58PF&#10;augc3zflz+K+PO1G/V/arr/mmVJav7ab+RhEoCb8h5/tldEwiET4ex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DxK8YAAADdAAAADwAAAAAAAAAAAAAAAACYAgAAZHJz&#10;L2Rvd25yZXYueG1sUEsFBgAAAAAEAAQA9QAAAIsDAAAAAA==&#10;" path="m3995,l,9955r27913,l3995,xe" fillcolor="black" stroked="f">
                  <v:path arrowok="t" textboxrect="0,0,27913,9955"/>
                </v:shape>
                <v:shape id="Shape 4007" o:spid="_x0000_s1944" style="position:absolute;left:8849;top:55066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UVMcA&#10;AADdAAAADwAAAGRycy9kb3ducmV2LnhtbESPT2sCMRTE7wW/Q3iCt5pYtK1bo4hQ8A891BZpb4/N&#10;a3bZzcuyie767U2h0OMwM79hFqve1eJCbSg9a5iMFQji3JuSrYbPj9f7ZxAhIhusPZOGKwVYLQd3&#10;C8yM7/idLsdoRYJwyFBDEWOTSRnyghyGsW+Ik/fjW4cxydZK02KX4K6WD0o9Soclp4UCG9oUlFfH&#10;s9Ng528+nr67qdrZ64FmXxVt9pXWo2G/fgERqY//4b/21miYKvUEv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IVFTHAAAA3QAAAA8AAAAAAAAAAAAAAAAAmAIAAGRy&#10;cy9kb3ducmV2LnhtbFBLBQYAAAAABAAEAPUAAACMAwAAAAA=&#10;" path="m,l23917,9955,19922,,,xe" fillcolor="black" stroked="f">
                  <v:path arrowok="t" textboxrect="0,0,23917,9955"/>
                </v:shape>
                <v:shape id="Shape 4008" o:spid="_x0000_s1945" style="position:absolute;left:8849;top:55266;width:199;height:39;visibility:visible;mso-wrap-style:square;v-text-anchor:top" coordsize="1992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nIsAA&#10;AADdAAAADwAAAGRycy9kb3ducmV2LnhtbERPzWoCMRC+F3yHMEJvNVFEytYopSJ4ETT2AYbNdHdr&#10;MlmT6G7fvjkUevz4/tfb0TvxoJi6wBrmMwWCuA6240bD52X/8goiZWSLLjBp+KEE283kaY2VDQOf&#10;6WFyI0oIpwo1tDn3lZSpbsljmoWeuHBfIXrMBcZG2ohDCfdOLpRaSY8dl4YWe/poqb6au9fwHXf1&#10;3KXjhU+KBncazO1qjNbP0/H9DUSmMf+L/9wHq2GpVJlb3pQn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InIsAAAADdAAAADwAAAAAAAAAAAAAAAACYAgAAZHJzL2Rvd25y&#10;ZXYueG1sUEsFBgAAAAAEAAQA9QAAAIUDAAAAAA==&#10;" path="m,l9961,3976,19922,,,xe" fillcolor="black" stroked="f">
                  <v:path arrowok="t" textboxrect="0,0,19922,3976"/>
                </v:shape>
                <v:shape id="Shape 4009" o:spid="_x0000_s1946" style="position:absolute;left:8809;top:55166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rqcMA&#10;AADdAAAADwAAAGRycy9kb3ducmV2LnhtbESP3WoCMRSE7wt9h3AKvSmaaOvfahSRCr3V9gGOm+Nm&#10;cXOyJFHTt28KhV4OM/MNs9pk14kbhdh61jAaKhDEtTctNxq+PveDOYiYkA12nknDN0XYrB8fVlgZ&#10;f+cD3Y6pEQXCsUINNqW+kjLWlhzGoe+Ji3f2wWEqMjTSBLwXuOvkWKmpdNhyWbDY085SfTlenYaX&#10;js3Uvee9zSbMXkfbw+40sVo/P+XtEkSinP7Df+0Po+FNqQX8vilP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CrqcMAAADdAAAADwAAAAAAAAAAAAAAAACYAgAAZHJzL2Rv&#10;d25yZXYueG1sUEsFBgAAAAAEAAQA9QAAAIgDAAAAAA==&#10;" path="m,l3995,9985r19922,l,xe" fillcolor="black" stroked="f">
                  <v:path arrowok="t" textboxrect="0,0,23917,9985"/>
                </v:shape>
                <v:shape id="Shape 4010" o:spid="_x0000_s1947" style="position:absolute;left:8809;top:55166;width:279;height:100;visibility:visible;mso-wrap-style:square;v-text-anchor:top" coordsize="27913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ckcIA&#10;AADdAAAADwAAAGRycy9kb3ducmV2LnhtbERPTWvCQBC9F/wPywje6iZFpERXScSg16it9DZkp0na&#10;7GzIbpP477uHQo+P973dT6YVA/WusawgXkYgiEurG64U3K758ysI55E1tpZJwYMc7Hezpy0m2o5c&#10;0HDxlQgh7BJUUHvfJVK6siaDbmk74sB92t6gD7CvpO5xDOGmlS9RtJYGGw4NNXZ0qKn8vvwYBafj&#10;9YOnt8HZPH2/ZV+YFfc0U2oxn9INCE+T/xf/uc9awSqKw/7wJjw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1yRwgAAAN0AAAAPAAAAAAAAAAAAAAAAAJgCAABkcnMvZG93&#10;bnJldi54bWxQSwUGAAAAAAQABAD1AAAAhwMAAAAA&#10;" path="m,l23917,9985,27913,,,xe" fillcolor="black" stroked="f">
                  <v:path arrowok="t" textboxrect="0,0,27913,9985"/>
                </v:shape>
                <v:shape id="Shape 4011" o:spid="_x0000_s1948" style="position:absolute;left:10025;top:53771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I08cA&#10;AADdAAAADwAAAGRycy9kb3ducmV2LnhtbESP3WrCQBSE7wt9h+UUehN0E6k/RFcRsSBWNEYf4JA9&#10;TUKzZ0N2q/Htu4VCL4eZ+YZZrHrTiBt1rrasIBnGIIgLq2suFVwv74MZCOeRNTaWScGDHKyWz08L&#10;TLW985luuS9FgLBLUUHlfZtK6YqKDLqhbYmD92k7gz7IrpS6w3uAm0aO4ngiDdYcFipsaVNR8ZV/&#10;GwU8zlx+ysYRZZf9YRdFH8fpdqrU60u/noPw1Pv/8F97pxW8xUkC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qCNPHAAAA3QAAAA8AAAAAAAAAAAAAAAAAmAIAAGRy&#10;cy9kb3ducmV2LnhtbFBLBQYAAAAABAAEAPUAAACMAwAAAAA=&#10;" path="m9961,l,3976r19936,l9961,xe" fillcolor="black" stroked="f">
                  <v:path arrowok="t" textboxrect="0,0,19936,3976"/>
                </v:shape>
                <v:shape id="Shape 4012" o:spid="_x0000_s1949" style="position:absolute;left:9985;top:53811;width:279;height:99;visibility:visible;mso-wrap-style:square;v-text-anchor:top" coordsize="2790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7RsUA&#10;AADdAAAADwAAAGRycy9kb3ducmV2LnhtbESPT0sDMRDF70K/Q5iCN5ttsSLbpqVVBA+9uK2It+lm&#10;3CxuJstmTNdvbwTB4+P9+fHW29F3KtEQ28AG5rMCFHEdbMuNgdPx6eYeVBRki11gMvBNEbabydUa&#10;Sxsu/EKpkkblEY4lGnAifal1rB15jLPQE2fvIwweJcuh0XbASx73nV4UxZ322HImOOzpwVH9WX35&#10;zJXXqj4f3D6dHlne39LywGlpzPV03K1ACY3yH/5rP1sDt8V8Ab9v8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DtGxQAAAN0AAAAPAAAAAAAAAAAAAAAAAJgCAABkcnMv&#10;ZG93bnJldi54bWxQSwUGAAAAAAQABAD1AAAAigMAAAAA&#10;" path="m3982,l,9955r27900,l3982,xe" fillcolor="black" stroked="f">
                  <v:path arrowok="t" textboxrect="0,0,27900,9955"/>
                </v:shape>
                <v:shape id="Shape 4013" o:spid="_x0000_s1950" style="position:absolute;left:10025;top:53811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EisYA&#10;AADdAAAADwAAAGRycy9kb3ducmV2LnhtbESPQWsCMRSE7wX/Q3iF3jTR2tKuRhFBsBUPtaXU22Pz&#10;ml1287Jsorv+e1MQehxm5htmvuxdLc7UhtKzhvFIgSDOvSnZavj63AxfQISIbLD2TBouFGC5GNzN&#10;MTO+4w86H6IVCcIhQw1FjE0mZcgLchhGviFO3q9vHcYkWytNi12Cu1pOlHqWDktOCwU2tC4orw4n&#10;p8G+7n38PnZT9WYvO3r6qWj9Xmn9cN+vZiAi9fE/fGtvjYapGj/C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rEisYAAADdAAAADwAAAAAAAAAAAAAAAACYAgAAZHJz&#10;L2Rvd25yZXYueG1sUEsFBgAAAAAEAAQA9QAAAIsDAAAAAA==&#10;" path="m,l23917,9955,19936,,,xe" fillcolor="black" stroked="f">
                  <v:path arrowok="t" textboxrect="0,0,23917,9955"/>
                </v:shape>
                <v:shape id="Shape 4014" o:spid="_x0000_s1951" style="position:absolute;left:10025;top:54010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rS8cA&#10;AADdAAAADwAAAGRycy9kb3ducmV2LnhtbESP0WrCQBRE3wv+w3IFX4JuFK2SukopLYiWNkY/4JK9&#10;TUKzd0N2m8S/7xaEPg4zc4bZ7gdTi45aV1lWMJ/FIIhzqysuFFwvb9MNCOeRNdaWScGNHOx3o4ct&#10;Jtr2fKYu84UIEHYJKii9bxIpXV6SQTezDXHwvmxr0AfZFlK32Ae4qeUijh+lwYrDQokNvZSUf2c/&#10;RgGvUpd9pquI0svx/RBFp4/161qpyXh4fgLhafD/4Xv7oBUs4/kS/t6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dq0vHAAAA3QAAAA8AAAAAAAAAAAAAAAAAmAIAAGRy&#10;cy9kb3ducmV2LnhtbFBLBQYAAAAABAAEAPUAAACMAwAAAAA=&#10;" path="m,l9961,3976,19936,,,xe" fillcolor="black" stroked="f">
                  <v:path arrowok="t" textboxrect="0,0,19936,3976"/>
                </v:shape>
                <v:shape id="Shape 4015" o:spid="_x0000_s1952" style="position:absolute;left:9985;top:53910;width:239;height:100;visibility:visible;mso-wrap-style:square;v-text-anchor:top" coordsize="23919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lMMQA&#10;AADdAAAADwAAAGRycy9kb3ducmV2LnhtbESP3WoCMRSE74W+QzgF7zRrUamrUUpRUCsF/+4PyXF3&#10;6eZk2UR3fXtTELwcZuYbZrZobSluVPvCsYJBPwFBrJ0pOFNwOq56nyB8QDZYOiYFd/KwmL91Zpga&#10;1/CeboeQiQhhn6KCPIQqldLrnCz6vquIo3dxtcUQZZ1JU2MT4baUH0kylhYLjgs5VvSdk/47XK2C&#10;VjdnucThWP/6zWa3PdLkp7oq1X1vv6YgArXhFX6210bBMBmM4P9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JZTDEAAAA3QAAAA8AAAAAAAAAAAAAAAAAmAIAAGRycy9k&#10;b3ducmV2LnhtbFBLBQYAAAAABAAEAPUAAACJAwAAAAA=&#10;" path="m,l3982,9986r19937,l,xe" fillcolor="black" stroked="f">
                  <v:path arrowok="t" textboxrect="0,0,23919,9986"/>
                </v:shape>
                <v:shape id="Shape 4016" o:spid="_x0000_s1953" style="position:absolute;left:9985;top:53910;width:279;height:100;visibility:visible;mso-wrap-style:square;v-text-anchor:top" coordsize="27900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kIMQA&#10;AADdAAAADwAAAGRycy9kb3ducmV2LnhtbESP3WoCMRSE7wu+QzhC72qiFCmrUUT644UIVR/gsDm7&#10;2XZzsiRRV5/eCIVeDjPzDTNf9q4VZwqx8axhPFIgiEtvGq41HA8fL28gYkI22HomDVeKsFwMnuZY&#10;GH/hbzrvUy0yhGOBGmxKXSFlLC05jCPfEWev8sFhyjLU0gS8ZLhr5USpqXTYcF6w2NHaUvm7PzkN&#10;QX1RfK/Wlfq0q8P2pn7K3fGm9fOwX81AJOrTf/ivvTEaXtV4Co83+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5CDEAAAA3QAAAA8AAAAAAAAAAAAAAAAAmAIAAGRycy9k&#10;b3ducmV2LnhtbFBLBQYAAAAABAAEAPUAAACJAwAAAAA=&#10;" path="m,l23919,9986,27900,,,xe" fillcolor="black" stroked="f">
                  <v:path arrowok="t" textboxrect="0,0,27900,9986"/>
                </v:shape>
                <v:shape id="Shape 4017" o:spid="_x0000_s1954" style="position:absolute;left:9068;top:52774;width:200;height:40;visibility:visible;mso-wrap-style:square;v-text-anchor:top" coordsize="19935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E5sQA&#10;AADdAAAADwAAAGRycy9kb3ducmV2LnhtbESPQWsCMRSE70L/Q3gFL6KJUm3ZGkUEQSgKar2/bp67&#10;i5uXZZOa7b9vBMHjMDPfMPNlZ2txo9ZXjjWMRwoEce5MxYWG79Nm+AHCB2SDtWPS8EcelouX3hwz&#10;4yIf6HYMhUgQ9hlqKENoMil9XpJFP3INcfIurrUYkmwLaVqMCW5rOVFqJi1WnBZKbGhdUn49/loN&#10;EXeRO/W1/1lfd/vLeRDraVxp3X/tVp8gAnXhGX60t0bDmxq/w/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NRObEAAAA3QAAAA8AAAAAAAAAAAAAAAAAmAIAAGRycy9k&#10;b3ducmV2LnhtbFBLBQYAAAAABAAEAPUAAACJAwAAAAA=&#10;" path="m9961,l,4006r19935,l9961,xe" fillcolor="black" stroked="f">
                  <v:path arrowok="t" textboxrect="0,0,19935,4006"/>
                </v:shape>
                <v:shape id="Shape 4018" o:spid="_x0000_s1955" style="position:absolute;left:9029;top:52814;width:279;height:120;visibility:visible;mso-wrap-style:square;v-text-anchor:top" coordsize="27900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sX8QA&#10;AADdAAAADwAAAGRycy9kb3ducmV2LnhtbERPz2vCMBS+D/Y/hDfYbU0tZZRqFBkMs4Mbul28PZpn&#10;W21eapNp3V+/HASPH9/v2WK0nTjT4FvHCiZJCoK4cqblWsHP9/tLAcIHZIOdY1JwJQ+L+ePDDEvj&#10;Lryh8zbUIoawL1FBE0JfSumrhiz6xPXEkdu7wWKIcKilGfASw20nszR9lRZbjg0N9vTWUHXc/loF&#10;p4/1Kv886HWxy/60vqLOvopcqeencTkFEWgMd/HNrY2CPJ3EufF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27F/EAAAA3QAAAA8AAAAAAAAAAAAAAAAAmAIAAGRycy9k&#10;b3ducmV2LnhtbFBLBQYAAAAABAAEAPUAAACJAwAAAAA=&#10;" path="m3982,l,11958r27900,l3982,xe" fillcolor="black" stroked="f">
                  <v:path arrowok="t" textboxrect="0,0,27900,11958"/>
                </v:shape>
                <v:shape id="Shape 4019" o:spid="_x0000_s1956" style="position:absolute;left:9068;top:52814;width:240;height:120;visibility:visible;mso-wrap-style:square;v-text-anchor:top" coordsize="23917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xk8cA&#10;AADdAAAADwAAAGRycy9kb3ducmV2LnhtbESPQU8CMRSE7yT8h+aZeIMWYxAXCiFGEy4KrB709tg+&#10;twvb13VbYP33lMTE42RmvsnMFp2rxYnaUHnWMBoqEMSFNxWXGj7eXwYTECEiG6w9k4ZfCrCY93sz&#10;zIw/85ZOeSxFgnDIUIONscmkDIUlh2HoG+LkffvWYUyyLaVp8ZzgrpZ3So2lw4rTgsWGniwVh/zo&#10;NHxumkP++rZ+Dj9Lv5J7tbPHrwetb2+65RREpC7+h//aK6PhXo0e4fomP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2MZPHAAAA3QAAAA8AAAAAAAAAAAAAAAAAmAIAAGRy&#10;cy9kb3ducmV2LnhtbFBLBQYAAAAABAAEAPUAAACMAwAAAAA=&#10;" path="m,l23917,11958,19935,,,xe" fillcolor="black" stroked="f">
                  <v:path arrowok="t" textboxrect="0,0,23917,11958"/>
                </v:shape>
                <v:shape id="Shape 4020" o:spid="_x0000_s1957" style="position:absolute;left:9068;top:53033;width:200;height:40;visibility:visible;mso-wrap-style:square;v-text-anchor:top" coordsize="19935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UZcQA&#10;AADdAAAADwAAAGRycy9kb3ducmV2LnhtbESPwU7DMAyG70h7h8iTuLF01ZhQWTYhJCRuqANxNo3X&#10;dDROl4S28PT4gMTR+v1//rw7zL5XI8XUBTawXhWgiJtgO24NvL0+3dyBShnZYh+YDHxTgsN+cbXD&#10;yoaJaxqPuVUC4VShAZfzUGmdGkce0yoMxJKdQvSYZYytthEngftel0Wx1R47lgsOB3p01Hwev7xo&#10;vJ9v4+QuH+P2Z+Amv9RlvXHGXC/nh3tQmeb8v/zXfrYGNkUp/vKNIE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FGXEAAAA3QAAAA8AAAAAAAAAAAAAAAAAmAIAAGRycy9k&#10;b3ducmV2LnhtbFBLBQYAAAAABAAEAPUAAACJAwAAAAA=&#10;" path="m,l9961,3976,19935,,,xe" fillcolor="black" stroked="f">
                  <v:path arrowok="t" textboxrect="0,0,19935,3976"/>
                </v:shape>
                <v:shape id="Shape 4021" o:spid="_x0000_s1958" style="position:absolute;left:9029;top:52934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g8McA&#10;AADdAAAADwAAAGRycy9kb3ducmV2LnhtbESP3WrCQBSE7wu+w3IKvRHdJJUi0VVEkLQIhfpzf8ie&#10;JiHZsyG7ibFP3xUKvRxm5htmvR1NIwbqXGVZQTyPQBDnVldcKLicD7MlCOeRNTaWScGdHGw3k6c1&#10;ptre+IuGky9EgLBLUUHpfZtK6fKSDLq5bYmD9207gz7IrpC6w1uAm0YmUfQmDVYcFkpsaV9SXp96&#10;o+CYTXv6+eDd51Bfp/d6kVVm/6rUy/O4W4HwNPr/8F/7XStYREkMj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JoPDHAAAA3QAAAA8AAAAAAAAAAAAAAAAAmAIAAGRy&#10;cy9kb3ducmV2LnhtbFBLBQYAAAAABAAEAPUAAACMAwAAAAA=&#10;" path="m,l3982,9956r19935,l,xe" fillcolor="black" stroked="f">
                  <v:path arrowok="t" textboxrect="0,0,23917,9956"/>
                </v:shape>
                <v:shape id="Shape 4022" o:spid="_x0000_s1959" style="position:absolute;left:9029;top:52934;width:279;height:99;visibility:visible;mso-wrap-style:square;v-text-anchor:top" coordsize="27900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PSMMA&#10;AADdAAAADwAAAGRycy9kb3ducmV2LnhtbESPQWsCMRSE7wX/Q3iCt5p1KaVujaKCULAIVXt/bJ6b&#10;xc3LmsR1/fdGKPQ4zMw3zGzR20Z05EPtWMFknIEgLp2uuVJwPGxeP0CEiKyxcUwK7hRgMR+8zLDQ&#10;7sY/1O1jJRKEQ4EKTIxtIWUoDVkMY9cSJ+/kvMWYpK+k9nhLcNvIPMvepcWa04LBltaGyvP+ahV0&#10;/Xb5e9z5y/QeVxP69rQ1+qrUaNgvP0FE6uN/+K/9pRW8ZXkOz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+PSMMAAADdAAAADwAAAAAAAAAAAAAAAACYAgAAZHJzL2Rv&#10;d25yZXYueG1sUEsFBgAAAAAEAAQA9QAAAIgDAAAAAA==&#10;" path="m,l23917,9956,27900,,,xe" fillcolor="black" stroked="f">
                  <v:path arrowok="t" textboxrect="0,0,27900,9956"/>
                </v:shape>
                <v:shape id="Shape 4023" o:spid="_x0000_s1960" style="position:absolute;left:10922;top:50841;width:199;height:40;visibility:visible;mso-wrap-style:square;v-text-anchor:top" coordsize="19935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KEsUA&#10;AADdAAAADwAAAGRycy9kb3ducmV2LnhtbESPwWrDMBBE74X8g9hCb41cJw3BiRJCoJBbcVp63lgb&#10;y621ciTVdvv1UaDQ4zA7b3bW29G2oicfGscKnqYZCOLK6YZrBe9vL49LECEia2wdk4IfCrDdTO7W&#10;WGg3cEn9MdYiQTgUqMDE2BVShsqQxTB1HXHyzs5bjEn6WmqPQ4LbVuZZtpAWG04NBjvaG6q+jt82&#10;vfHx+ewHczn1i9+Oq/ha5uXcKPVwP+5WICKN8f/4L33QCuZZPoPbmoQA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ooSxQAAAN0AAAAPAAAAAAAAAAAAAAAAAJgCAABkcnMv&#10;ZG93bnJldi54bWxQSwUGAAAAAAQABAD1AAAAigMAAAAA&#10;" path="m9961,l,3976r19935,l9961,xe" fillcolor="black" stroked="f">
                  <v:path arrowok="t" textboxrect="0,0,19935,3976"/>
                </v:shape>
                <v:shape id="Shape 4024" o:spid="_x0000_s1961" style="position:absolute;left:10882;top:50881;width:279;height:99;visibility:visible;mso-wrap-style:square;v-text-anchor:top" coordsize="27900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yp8QA&#10;AADdAAAADwAAAGRycy9kb3ducmV2LnhtbESP3WoCMRSE7wu+QziCdzWrSKmrUVQQBEuh/twfNsfN&#10;4uZkTeK6vr0pFHo5zMw3zHzZ2Vq05EPlWMFomIEgLpyuuFRwOm7fP0GEiKyxdkwKnhRguei9zTHX&#10;7sE/1B5iKRKEQ44KTIxNLmUoDFkMQ9cQJ+/ivMWYpC+l9vhIcFvLcZZ9SIsVpwWDDW0MFdfD3Spo&#10;u/3qfPr2t+kzrkf05Wlv9F2pQb9bzUBE6uJ/+K+90wom2XgCv2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sqfEAAAA3QAAAA8AAAAAAAAAAAAAAAAAmAIAAGRycy9k&#10;b3ducmV2LnhtbFBLBQYAAAAABAAEAPUAAACJAwAAAAA=&#10;" path="m3982,l,9956r27900,l3982,xe" fillcolor="black" stroked="f">
                  <v:path arrowok="t" textboxrect="0,0,27900,9956"/>
                </v:shape>
                <v:shape id="Shape 4025" o:spid="_x0000_s1962" style="position:absolute;left:10922;top:50881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m88cA&#10;AADdAAAADwAAAGRycy9kb3ducmV2LnhtbESPzWrDMBCE74W8g9hAL6GR4ySluFFCCBSnFArNz32x&#10;NraxtTKW7Nh9+qpQ6HGYmW+YzW4wteipdaVlBYt5BII4s7rkXMHl/Pb0AsJ5ZI21ZVIwkoPddvKw&#10;wUTbO39Rf/K5CBB2CSoovG8SKV1WkEE3tw1x8G62NeiDbHOpW7wHuKllHEXP0mDJYaHAhg4FZdWp&#10;Mwo+0llH3++8/+yr62ysVmlpDkulHqfD/hWEp8H/h//aR61gFcVr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ypvPHAAAA3QAAAA8AAAAAAAAAAAAAAAAAmAIAAGRy&#10;cy9kb3ducmV2LnhtbFBLBQYAAAAABAAEAPUAAACMAwAAAAA=&#10;" path="m,l23917,9956,19935,,,xe" fillcolor="black" stroked="f">
                  <v:path arrowok="t" textboxrect="0,0,23917,9956"/>
                </v:shape>
                <v:shape id="Shape 4026" o:spid="_x0000_s1963" style="position:absolute;left:10922;top:51080;width:199;height:60;visibility:visible;mso-wrap-style:square;v-text-anchor:top" coordsize="19935,5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RYscA&#10;AADdAAAADwAAAGRycy9kb3ducmV2LnhtbESP3WrCQBSE7wu+w3KE3tWNUsXEbESKBSkW8Qfx8pA9&#10;JsHs2bC71fTtu4VCL4eZ+YbJl71pxZ2cbywrGI8SEMSl1Q1XCk7H95c5CB+QNbaWScE3eVgWg6cc&#10;M20fvKf7IVQiQthnqKAOocuk9GVNBv3IdsTRu1pnMETpKqkdPiLctHKSJDNpsOG4UGNHbzWVt8OX&#10;UXDZ9pupM+fPNN3Jj3Yd1ul0e1PqedivFiAC9eE//NfeaAWvyWQG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sUWLHAAAA3QAAAA8AAAAAAAAAAAAAAAAAmAIAAGRy&#10;cy9kb3ducmV2LnhtbFBLBQYAAAAABAAEAPUAAACMAwAAAAA=&#10;" path="m,l9961,5980,19935,,,xe" fillcolor="black" stroked="f">
                  <v:path arrowok="t" textboxrect="0,0,19935,5980"/>
                </v:shape>
                <v:shape id="Shape 4027" o:spid="_x0000_s1964" style="position:absolute;left:10882;top:50980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0sU8YA&#10;AADdAAAADwAAAGRycy9kb3ducmV2LnhtbESPQWvCQBSE74X+h+UVeqsbRWpJ3QQRBE9CY7X19sg+&#10;s9Hs25BdTeyvdwuFHoeZ+YaZ54NtxJU6XztWMB4lIIhLp2uuFHxuVy9vIHxA1tg4JgU38pBnjw9z&#10;TLXr+YOuRahEhLBPUYEJoU2l9KUhi37kWuLoHV1nMUTZVVJ32Ee4beQkSV6lxZrjgsGWlobKc3Gx&#10;CmixLzaH2eZ739MOD1Nzun31P0o9Pw2LdxCBhvAf/muvtYJpMpnB75v4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0sU8YAAADdAAAADwAAAAAAAAAAAAAAAACYAgAAZHJz&#10;L2Rvd25yZXYueG1sUEsFBgAAAAAEAAQA9QAAAIsDAAAAAA==&#10;" path="m,l3982,9984r19935,l,xe" fillcolor="black" stroked="f">
                  <v:path arrowok="t" textboxrect="0,0,23917,9984"/>
                </v:shape>
                <v:shape id="Shape 4028" o:spid="_x0000_s1965" style="position:absolute;left:10882;top:50980;width:279;height:100;visibility:visible;mso-wrap-style:square;v-text-anchor:top" coordsize="27900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lJ8IA&#10;AADdAAAADwAAAGRycy9kb3ducmV2LnhtbERPTWsCMRC9C/6HMEJvmq2UKlujFLFQ8FJ1D/U2bMZN&#10;cDNZk1TXf98cBI+P971Y9a4VVwrRelbwOilAENdeW24UVIev8RxETMgaW8+k4E4RVsvhYIGl9jfe&#10;0XWfGpFDOJaowKTUlVLG2pDDOPEdceZOPjhMGYZG6oC3HO5aOS2Kd+nQcm4w2NHaUH3e/zkFM+s2&#10;92pdHbfVrzXmsj0G+umUehn1nx8gEvXpKX64v7WCt2Ka5+Y3+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iUnwgAAAN0AAAAPAAAAAAAAAAAAAAAAAJgCAABkcnMvZG93&#10;bnJldi54bWxQSwUGAAAAAAQABAD1AAAAhwMAAAAA&#10;" path="m,l23917,9984,27900,,,xe" fillcolor="black" stroked="f">
                  <v:path arrowok="t" textboxrect="0,0,27900,9984"/>
                </v:shape>
                <v:shape id="Shape 4029" o:spid="_x0000_s1966" style="position:absolute;left:13015;top:48788;width:219;height:40;visibility:visible;mso-wrap-style:square;v-text-anchor:top" coordsize="2192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2vJ8YA&#10;AADdAAAADwAAAGRycy9kb3ducmV2LnhtbESPQWvCQBSE7wX/w/KE3uomoQQbXUXEQqFQaKp4fck+&#10;k2j2bcxuTfz33UKhx2FmvmGW69G04ka9aywriGcRCOLS6oYrBfuv16c5COeRNbaWScGdHKxXk4cl&#10;ZtoO/Em33FciQNhlqKD2vsukdGVNBt3MdsTBO9neoA+yr6TucQhw08okilJpsOGwUGNH25rKS/5t&#10;FOj9Nf8oNobv8a6Y8/lYpIfru1KP03GzAOFp9P/hv/abVvAcJS/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2vJ8YAAADdAAAADwAAAAAAAAAAAAAAAACYAgAAZHJz&#10;L2Rvd25yZXYueG1sUEsFBgAAAAAEAAQA9QAAAIsDAAAAAA==&#10;" path="m9961,l,3976r21921,l9961,xe" fillcolor="black" stroked="f">
                  <v:path arrowok="t" textboxrect="0,0,21921,3976"/>
                </v:shape>
                <v:shape id="Shape 4030" o:spid="_x0000_s1967" style="position:absolute;left:12975;top:48828;width:299;height:99;visibility:visible;mso-wrap-style:square;v-text-anchor:top" coordsize="29898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sHcQA&#10;AADdAAAADwAAAGRycy9kb3ducmV2LnhtbERPTWvCQBC9F/oflil4KbqpCdWm2YgIBikoNQq9Dtlp&#10;EpqdDdlV47/vHgo9Pt53thpNJ640uNaygpdZBIK4srrlWsH5tJ0uQTiPrLGzTAru5GCVPz5kmGp7&#10;4yNdS1+LEMIuRQWN930qpasaMuhmticO3LcdDPoAh1rqAW8h3HRyHkWv0mDLoaHBnjYNVT/lxSh4&#10;O12KxH0t9uUnL5M4+Xgu7Pag1ORpXL+D8DT6f/Gfe6cVJFEc9oc34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7B3EAAAA3QAAAA8AAAAAAAAAAAAAAAAAmAIAAGRycy9k&#10;b3ducmV2LnhtbFBLBQYAAAAABAAEAPUAAACJAwAAAAA=&#10;" path="m3982,l,9986r29898,l3982,xe" fillcolor="black" stroked="f">
                  <v:path arrowok="t" textboxrect="0,0,29898,9986"/>
                </v:shape>
                <v:shape id="Shape 4031" o:spid="_x0000_s1968" style="position:absolute;left:13015;top:48828;width:259;height:99;visibility:visible;mso-wrap-style:square;v-text-anchor:top" coordsize="2591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D5cUA&#10;AADdAAAADwAAAGRycy9kb3ducmV2LnhtbESPS4vCQBCE74L/YWhhL6ITH4ibdZRlYdGrictem0zn&#10;gZmekBlj9Nc7guCxqKqvqM2uN7XoqHWVZQWzaQSCOLO64kLBKf2drEE4j6yxtkwKbuRgtx0ONhhr&#10;e+UjdYkvRICwi1FB6X0TS+mykgy6qW2Ig5fb1qAPsi2kbvEa4KaW8yhaSYMVh4USG/opKTsnF6Mg&#10;n6f5rfnP/hL6PF/uh7HMF/tOqY9R//0FwlPv3+FX+6AVLKPFDJ5vw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cPlxQAAAN0AAAAPAAAAAAAAAAAAAAAAAJgCAABkcnMv&#10;ZG93bnJldi54bWxQSwUGAAAAAAQABAD1AAAAigMAAAAA&#10;" path="m,l25915,9986,21921,,,xe" fillcolor="black" stroked="f">
                  <v:path arrowok="t" textboxrect="0,0,25915,9986"/>
                </v:shape>
                <v:shape id="Shape 4032" o:spid="_x0000_s1969" style="position:absolute;left:13015;top:49027;width:219;height:40;visibility:visible;mso-wrap-style:square;v-text-anchor:top" coordsize="2192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ri8YA&#10;AADdAAAADwAAAGRycy9kb3ducmV2LnhtbESPQWvCQBSE7wX/w/KE3uomaRGJriJioVAoNFW8vmSf&#10;STT7Nma3Jvn33UKhx2FmvmFWm8E04k6dqy0riGcRCOLC6ppLBYev16cFCOeRNTaWScFIDjbrycMK&#10;U217/qR75ksRIOxSVFB536ZSuqIig25mW+LgnW1n0AfZlVJ32Ae4aWQSRXNpsOawUGFLu4qKa/Zt&#10;FOjDLfvIt4bHeJ8v+HLK58fbu1KP02G7BOFp8P/hv/abVvASPSf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Cri8YAAADdAAAADwAAAAAAAAAAAAAAAACYAgAAZHJz&#10;L2Rvd25yZXYueG1sUEsFBgAAAAAEAAQA9QAAAIsDAAAAAA==&#10;" path="m,l9961,3976,21921,,,xe" fillcolor="black" stroked="f">
                  <v:path arrowok="t" textboxrect="0,0,21921,3976"/>
                </v:shape>
                <v:shape id="Shape 4033" o:spid="_x0000_s1970" style="position:absolute;left:12975;top:48927;width:259;height:100;visibility:visible;mso-wrap-style:square;v-text-anchor:top" coordsize="2590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WAcQA&#10;AADdAAAADwAAAGRycy9kb3ducmV2LnhtbESPQWvCQBSE74L/YXlCL6KbapWQuooIUq+NKfT4yD6T&#10;0N23S3Zr0n/fFQo9DjPzDbM7jNaIO/Whc6zgeZmBIK6d7rhRUF3PixxEiMgajWNS8EMBDvvpZIeF&#10;dgO/072MjUgQDgUqaGP0hZShbsliWDpPnLyb6y3GJPtG6h6HBLdGrrJsKy12nBZa9HRqqf4qv22i&#10;fJhNVZ6q+ji85Trf3Pzn3Hilnmbj8RVEpDH+h//aF63gJVuv4fEmPQ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XlgHEAAAA3QAAAA8AAAAAAAAAAAAAAAAAmAIAAGRycy9k&#10;b3ducmV2LnhtbFBLBQYAAAAABAAEAPUAAACJAwAAAAA=&#10;" path="m,l3982,9955r21922,l,xe" fillcolor="black" stroked="f">
                  <v:path arrowok="t" textboxrect="0,0,25904,9955"/>
                </v:shape>
                <v:shape id="Shape 4034" o:spid="_x0000_s1971" style="position:absolute;left:12975;top:48927;width:299;height:100;visibility:visible;mso-wrap-style:square;v-text-anchor:top" coordsize="29898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GL8UA&#10;AADdAAAADwAAAGRycy9kb3ducmV2LnhtbESPQWvCQBSE70L/w/IKvelurYSQukorKOKt6qHHR/Y1&#10;CWbfprvbJPrr3UKhx2FmvmGW69G2oicfGscanmcKBHHpTMOVhvNpO81BhIhssHVMGq4UYL16mCyx&#10;MG7gD+qPsRIJwqFADXWMXSFlKGuyGGauI07el/MWY5K+ksbjkOC2lXOlMmmx4bRQY0ebmsrL8cdq&#10;mPdqyDZ8w+wQuhz95/f7ZXfQ+ulxfHsFEWmM/+G/9t5oWKiXBfy+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AYvxQAAAN0AAAAPAAAAAAAAAAAAAAAAAJgCAABkcnMv&#10;ZG93bnJldi54bWxQSwUGAAAAAAQABAD1AAAAigMAAAAA&#10;" path="m,l25904,9955,29898,,,xe" fillcolor="black" stroked="f">
                  <v:path arrowok="t" textboxrect="0,0,29898,9955"/>
                </v:shape>
                <v:shape id="Shape 4035" o:spid="_x0000_s1972" style="position:absolute;left:14689;top:45878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SsMcA&#10;AADdAAAADwAAAGRycy9kb3ducmV2LnhtbESP0WrCQBRE3wv+w3ILfQm6qW1UoqsUqSC1aIx+wCV7&#10;mwSzd0N21fTvu4VCH4eZOcMsVr1pxI06V1tW8DyKQRAXVtdcKjifNsMZCOeRNTaWScE3OVgtBw8L&#10;TLW985FuuS9FgLBLUUHlfZtK6YqKDLqRbYmD92U7gz7IrpS6w3uAm0aO43giDdYcFipsaV1Rccmv&#10;RgEnmcsPWRJRdvr43EbRbj99nyr19Ni/zUF46v1/+K+91Qpe45cE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kUrDHAAAA3QAAAA8AAAAAAAAAAAAAAAAAmAIAAGRy&#10;cy9kb3ducmV2LnhtbFBLBQYAAAAABAAEAPUAAACMAwAAAAA=&#10;" path="m9961,l,3976r19936,l9961,xe" fillcolor="black" stroked="f">
                  <v:path arrowok="t" textboxrect="0,0,19936,3976"/>
                </v:shape>
                <v:shape id="Shape 4036" o:spid="_x0000_s1973" style="position:absolute;left:14649;top:45918;width:279;height:99;visibility:visible;mso-wrap-style:square;v-text-anchor:top" coordsize="2789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9q8cA&#10;AADdAAAADwAAAGRycy9kb3ducmV2LnhtbESP0WrCQBRE34X+w3ILfRHd1BYp0VWkErT60qgfcMle&#10;k7TZu2F3a2K/visUfBxm5gwzX/amERdyvras4HmcgCAurK65VHA6ZqM3ED4ga2wsk4IreVguHgZz&#10;TLXtOKfLIZQiQtinqKAKoU2l9EVFBv3YtsTRO1tnMETpSqkddhFuGjlJkqk0WHNcqLCl94qK78OP&#10;UeCG+8+d7LINrb+yvP89rq4fplTq6bFfzUAE6sM9/N/eagWvycsU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j/avHAAAA3QAAAA8AAAAAAAAAAAAAAAAAmAIAAGRy&#10;cy9kb3ducmV2LnhtbFBLBQYAAAAABAAEAPUAAACMAwAAAAA=&#10;" path="m3981,l,9955r27899,l3981,xe" fillcolor="black" stroked="f">
                  <v:path arrowok="t" textboxrect="0,0,27899,9955"/>
                </v:shape>
                <v:shape id="Shape 4037" o:spid="_x0000_s1974" style="position:absolute;left:14689;top:45918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e6ccA&#10;AADdAAAADwAAAGRycy9kb3ducmV2LnhtbESPT0vDQBTE70K/w/IKvdldbf3TmE2RQkEtHqwi9fbI&#10;Pjch2bchu23Sb+8KgsdhZn7D5OvRteJEfag9a7iaKxDEpTc1Ww0f79vLexAhIhtsPZOGMwVYF5OL&#10;HDPjB36j0z5akSAcMtRQxdhlUoayIodh7jvi5H373mFMsrfS9DgkuGvltVK30mHNaaHCjjYVlc3+&#10;6DTY1auPn1/DUj3b845uDg1tXhqtZ9Px8QFEpDH+h//aT0bDUi3u4PdNeg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knunHAAAA3QAAAA8AAAAAAAAAAAAAAAAAmAIAAGRy&#10;cy9kb3ducmV2LnhtbFBLBQYAAAAABAAEAPUAAACMAwAAAAA=&#10;" path="m,l23917,9955,19936,,,xe" fillcolor="black" stroked="f">
                  <v:path arrowok="t" textboxrect="0,0,23917,9955"/>
                </v:shape>
                <v:shape id="Shape 4038" o:spid="_x0000_s1975" style="position:absolute;left:14689;top:46117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9LsQA&#10;AADdAAAADwAAAGRycy9kb3ducmV2LnhtbERP3WrCMBS+F/YO4Qy8KZrO6RydaRnDgejYat0DHJqz&#10;tqw5KU3U+vbmQvDy4/tfZYNpxYl611hW8DSNQRCXVjdcKfg9fE5eQTiPrLG1TAou5CBLH0YrTLQ9&#10;855Oha9ECGGXoILa+y6R0pU1GXRT2xEH7s/2Bn2AfSV1j+cQblo5i+MXabDh0FBjRx81lf/F0Sjg&#10;Re6Kn3wRUX7Yfm2iaPe9XC+VGj8O728gPA3+Lr65N1rBPH4Oc8Ob8AR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/S7EAAAA3QAAAA8AAAAAAAAAAAAAAAAAmAIAAGRycy9k&#10;b3ducmV2LnhtbFBLBQYAAAAABAAEAPUAAACJAwAAAAA=&#10;" path="m,l9961,3976,19936,,,xe" fillcolor="black" stroked="f">
                  <v:path arrowok="t" textboxrect="0,0,19936,3976"/>
                </v:shape>
                <v:shape id="Shape 4039" o:spid="_x0000_s1976" style="position:absolute;left:14649;top:46017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CXcYA&#10;AADdAAAADwAAAGRycy9kb3ducmV2LnhtbESPT2vCQBTE70K/w/IKvelGK9JEVxGhYLEH/wT0+Mg+&#10;s8Hs25DdaPz23UKhx2FmfsMsVr2txZ1aXzlWMB4lIIgLpysuFeSnz+EHCB+QNdaOScGTPKyWL4MF&#10;Zto9+ED3YyhFhLDPUIEJocmk9IUhi37kGuLoXV1rMUTZllK3+IhwW8tJksykxYrjgsGGNoaK27Gz&#10;Csjku8Ntit33ebP/2nWXNN8+U6XeXvv1HESgPvyH/9pbrWCavK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0CXcYAAADdAAAADwAAAAAAAAAAAAAAAACYAgAAZHJz&#10;L2Rvd25yZXYueG1sUEsFBgAAAAAEAAQA9QAAAIsDAAAAAA==&#10;" path="m,l3981,9986r19936,l,xe" fillcolor="black" stroked="f">
                  <v:path arrowok="t" textboxrect="0,0,23917,9986"/>
                </v:shape>
                <v:shape id="Shape 4040" o:spid="_x0000_s1977" style="position:absolute;left:14649;top:46017;width:279;height:100;visibility:visible;mso-wrap-style:square;v-text-anchor:top" coordsize="27899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gYcEA&#10;AADdAAAADwAAAGRycy9kb3ducmV2LnhtbERPz2vCMBS+D/wfwhO8zdQhMqpRiuIsu2zTeX80zzbY&#10;vJQkavvfm8Ngx4/v92rT21bcyQfjWMFsmoEgrpw2XCv4Pe1f30GEiKyxdUwKBgqwWY9eVphr9+Af&#10;uh9jLVIIhxwVNDF2uZShashimLqOOHEX5y3GBH0ttcdHCretfMuyhbRoODU02NG2oep6vFkFJ1/s&#10;PodvjYfCDF/nYVGa+FEqNRn3xRJEpD7+i//cpVYwz+Zpf3qTn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3oGHBAAAA3QAAAA8AAAAAAAAAAAAAAAAAmAIAAGRycy9kb3du&#10;cmV2LnhtbFBLBQYAAAAABAAEAPUAAACGAwAAAAA=&#10;" path="m,l23917,9986,27899,,,xe" fillcolor="black" stroked="f">
                  <v:path arrowok="t" textboxrect="0,0,27899,9986"/>
                </v:shape>
                <v:shape id="Shape 4041" o:spid="_x0000_s1978" style="position:absolute;left:16104;top:42868;width:200;height:40;visibility:visible;mso-wrap-style:square;v-text-anchor:top" coordsize="19935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UXsUA&#10;AADdAAAADwAAAGRycy9kb3ducmV2LnhtbESPQWvCQBCF7wX/wzKCt7pRopToKkUoeJPY0vOYnWbT&#10;Zmfj7jaJ/fVdodDj48373rztfrSt6MmHxrGCxTwDQVw53XCt4O315fEJRIjIGlvHpOBGAfa7ycMW&#10;C+0GLqk/x1okCIcCFZgYu0LKUBmyGOauI07eh/MWY5K+ltrjkOC2lcssW0uLDacGgx0dDFVf52+b&#10;3nj/XPnBXC/9+qfjKp7KZZkbpWbT8XkDItIY/4//0ketIM/yBdzXJAT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1RexQAAAN0AAAAPAAAAAAAAAAAAAAAAAJgCAABkcnMv&#10;ZG93bnJldi54bWxQSwUGAAAAAAQABAD1AAAAigMAAAAA&#10;" path="m9974,l,3976r19935,l9974,xe" fillcolor="black" stroked="f">
                  <v:path arrowok="t" textboxrect="0,0,19935,3976"/>
                </v:shape>
                <v:shape id="Shape 4042" o:spid="_x0000_s1979" style="position:absolute;left:16064;top:42908;width:279;height:100;visibility:visible;mso-wrap-style:square;v-text-anchor:top" coordsize="27900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C+8MA&#10;AADdAAAADwAAAGRycy9kb3ducmV2LnhtbESPwarCMBRE94L/EK7gTlNFRatR9MEDNy60fsClubbV&#10;5qY2sVa/3ggP3nKYmTPMatOaUjRUu8KygtEwAkGcWl1wpuCc/A7mIJxH1lhaJgUvcrBZdzsrjLV9&#10;8pGak89EgLCLUUHufRVL6dKcDLqhrYiDd7G1QR9knUld4zPATSnHUTSTBgsOCzlW9JNTejs9jIJr&#10;cng07p1MdzeTjNqDu6d6MVOq32u3SxCeWv8f/mvvtYJJNBnD9014An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bC+8MAAADdAAAADwAAAAAAAAAAAAAAAACYAgAAZHJzL2Rv&#10;d25yZXYueG1sUEsFBgAAAAAEAAQA9QAAAIgDAAAAAA==&#10;" path="m3982,l,9985r27900,l3982,xe" fillcolor="black" stroked="f">
                  <v:path arrowok="t" textboxrect="0,0,27900,9985"/>
                </v:shape>
                <v:shape id="Shape 4043" o:spid="_x0000_s1980" style="position:absolute;left:16104;top:42908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lg8IA&#10;AADdAAAADwAAAGRycy9kb3ducmV2LnhtbESP3WoCMRSE7wXfIRyhN6JZ6y9bo4go9NafBzhujpul&#10;m5MlSTV9e1Mo9HKYmW+Y9TbZVjzIh8axgsm4AEFcOd1wreB6OY5WIEJE1tg6JgU/FGC76ffWWGr3&#10;5BM9zrEWGcKhRAUmxq6UMlSGLIax64izd3feYszS11J7fGa4beV7USykxYbzgsGO9oaqr/O3VTBs&#10;WS/sIR1N0n45nexO+9vcKPU2SLsPEJFS/A//tT+1glkxm8Lvm/w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iWDwgAAAN0AAAAPAAAAAAAAAAAAAAAAAJgCAABkcnMvZG93&#10;bnJldi54bWxQSwUGAAAAAAQABAD1AAAAhwMAAAAA&#10;" path="m,l23917,9985,19935,,,xe" fillcolor="black" stroked="f">
                  <v:path arrowok="t" textboxrect="0,0,23917,9985"/>
                </v:shape>
                <v:shape id="Shape 4044" o:spid="_x0000_s1981" style="position:absolute;left:16104;top:43107;width:200;height:40;visibility:visible;mso-wrap-style:square;v-text-anchor:top" coordsize="19935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LwscA&#10;AADdAAAADwAAAGRycy9kb3ducmV2LnhtbESP3WrCQBSE7wu+w3IKvaubSpASXUUU29JWxD/w8pA9&#10;JsHs2bC7jdGn7xYKXg4z8w0znnamFi05X1lW8NJPQBDnVldcKNjvls+vIHxA1lhbJgVX8jCd9B7G&#10;mGl74Q2121CICGGfoYIyhCaT0uclGfR92xBH72SdwRClK6R2eIlwU8tBkgylwYrjQokNzUvKz9sf&#10;o6B1x098ux3k9/uXW5yLlVzr20mpp8duNgIRqAv38H/7QytIkzSFvzfx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Mi8LHAAAA3QAAAA8AAAAAAAAAAAAAAAAAmAIAAGRy&#10;cy9kb3ducmV2LnhtbFBLBQYAAAAABAAEAPUAAACMAwAAAAA=&#10;" path="m,l9974,3975,19935,,,xe" fillcolor="black" stroked="f">
                  <v:path arrowok="t" textboxrect="0,0,19935,3975"/>
                </v:shape>
                <v:shape id="Shape 4045" o:spid="_x0000_s1982" style="position:absolute;left:16064;top:43008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WeMYA&#10;AADdAAAADwAAAGRycy9kb3ducmV2LnhtbESPS2vDMBCE74X8B7GF3hKpxSmJEyWEQKEPesiD0N4W&#10;ayMbWytjqbHz76tCoMdhZr5hluvBNeJCXag8a3icKBDEhTcVWw3Hw8t4BiJEZIONZ9JwpQDr1ehu&#10;ibnxPe/oso9WJAiHHDWUMba5lKEoyWGY+JY4eWffOYxJdlaaDvsEd418UupZOqw4LZTY0rakot7/&#10;OA12/unj6bvP1Ju9ftD0q6bte631w/2wWYCINMT/8K39ajRkKpv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zWeMYAAADdAAAADwAAAAAAAAAAAAAAAACYAgAAZHJz&#10;L2Rvd25yZXYueG1sUEsFBgAAAAAEAAQA9QAAAIsDAAAAAA==&#10;" path="m,l3982,9955r19935,l,xe" fillcolor="black" stroked="f">
                  <v:path arrowok="t" textboxrect="0,0,23917,9955"/>
                </v:shape>
                <v:shape id="Shape 4046" o:spid="_x0000_s1983" style="position:absolute;left:16064;top:43008;width:279;height:99;visibility:visible;mso-wrap-style:square;v-text-anchor:top" coordsize="2790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SWMUA&#10;AADdAAAADwAAAGRycy9kb3ducmV2LnhtbESPT0sDMRDF74LfIYzgzWYrbZFt01KVgode3FbE23Qz&#10;bhY3k2UzTddvbwTB4+P9+fFWm9F3KtEQ28AGppMCFHEdbMuNgeNhd/cAKgqyxS4wGfimCJv19dUK&#10;Sxsu/EqpkkblEY4lGnAifal1rB15jJPQE2fvMwweJcuh0XbASx73nb4vioX22HImOOzpyVH9VZ19&#10;5spbVZ/27jEdn1k+3tN8z2luzO3NuF2CEhrlP/zXfrEGZsVsAb9v8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BJYxQAAAN0AAAAPAAAAAAAAAAAAAAAAAJgCAABkcnMv&#10;ZG93bnJldi54bWxQSwUGAAAAAAQABAD1AAAAigMAAAAA&#10;" path="m,l23917,9955,27900,,,xe" fillcolor="black" stroked="f">
                  <v:path arrowok="t" textboxrect="0,0,27900,9955"/>
                </v:shape>
                <v:shape id="Shape 4047" o:spid="_x0000_s1984" style="position:absolute;left:15048;top:41712;width:199;height:40;visibility:visible;mso-wrap-style:square;v-text-anchor:top" coordsize="19935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r+8QA&#10;AADdAAAADwAAAGRycy9kb3ducmV2LnhtbESPQWsCMRSE74L/IbyCF9FEUVu2RhFBKBQFtd5fN8/d&#10;xc3Lsolm+++bQsHjMDPfMMt1Z2vxoNZXjjVMxgoEce5MxYWGr/Nu9AbCB2SDtWPS8EMe1qt+b4mZ&#10;cZGP9DiFQiQI+ww1lCE0mZQ+L8miH7uGOHlX11oMSbaFNC3GBLe1nCq1kBYrTgslNrQtKb+d7lZD&#10;xH3kTn0evre3/eF6GcZ6HjdaD166zTuIQF14hv/bH0bDTM1e4e9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+a/vEAAAA3QAAAA8AAAAAAAAAAAAAAAAAmAIAAGRycy9k&#10;b3ducmV2LnhtbFBLBQYAAAAABAAEAPUAAACJAwAAAAA=&#10;" path="m9961,l,4006r19935,l9961,xe" fillcolor="black" stroked="f">
                  <v:path arrowok="t" textboxrect="0,0,19935,4006"/>
                </v:shape>
                <v:shape id="Shape 4048" o:spid="_x0000_s1985" style="position:absolute;left:15008;top:41752;width:279;height:100;visibility:visible;mso-wrap-style:square;v-text-anchor:top" coordsize="2790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jscIA&#10;AADdAAAADwAAAGRycy9kb3ducmV2LnhtbERPS0vDQBC+C/6HZQRvdqO0IrHb4gPBQy+mFfE2Zsds&#10;MDsbsuM2/nvnIHj8+N7r7RwHU2jKfWIHl4sKDHGbfM+dg8P+6eIGTBZkj0NicvBDGbab05M11j4d&#10;+YVKI53REM41OggiY21tbgNFzIs0Eiv3maaIonDqrJ/wqOFxsFdVdW0j9qwNAUd6CNR+Nd9Re+W1&#10;aT924b4cHlne38pqx2Xl3PnZfHcLRmiWf/Gf+9k7WFZLnatv9AnY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OyOxwgAAAN0AAAAPAAAAAAAAAAAAAAAAAJgCAABkcnMvZG93&#10;bnJldi54bWxQSwUGAAAAAAQABAD1AAAAhwMAAAAA&#10;" path="m3982,l,9955r27900,l3982,xe" fillcolor="black" stroked="f">
                  <v:path arrowok="t" textboxrect="0,0,27900,9955"/>
                </v:shape>
                <v:shape id="Shape 4049" o:spid="_x0000_s1986" style="position:absolute;left:15048;top:41752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cfcYA&#10;AADdAAAADwAAAGRycy9kb3ducmV2LnhtbESPQWsCMRSE7wX/Q3hCb5q0rKWuRilCoa30UFtEb4/N&#10;a3bZzcuySd313xtB6HGYmW+Y5XpwjThRFyrPGh6mCgRx4U3FVsPP9+vkGUSIyAYbz6ThTAHWq9Hd&#10;EnPje/6i0y5akSAcctRQxtjmUoaiJIdh6lvi5P36zmFMsrPSdNgnuGvko1JP0mHFaaHEljYlFfXu&#10;z2mw808f98c+U+/2vKXZoabNR631/Xh4WYCINMT/8K39ZjRkKpv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HcfcYAAADdAAAADwAAAAAAAAAAAAAAAACYAgAAZHJz&#10;L2Rvd25yZXYueG1sUEsFBgAAAAAEAAQA9QAAAIsDAAAAAA==&#10;" path="m,l23917,9955,19935,,,xe" fillcolor="black" stroked="f">
                  <v:path arrowok="t" textboxrect="0,0,23917,9955"/>
                </v:shape>
                <v:shape id="Shape 4050" o:spid="_x0000_s1987" style="position:absolute;left:15048;top:41951;width:199;height:40;visibility:visible;mso-wrap-style:square;v-text-anchor:top" coordsize="19935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lUsIA&#10;AADdAAAADwAAAGRycy9kb3ducmV2LnhtbERPXWvCMBR9H/gfwhX2MmaiTBnVVEQYCKOFqXu/a65t&#10;aXNTmsx0/355GOzxcL53+8n24k6jbx1rWC4UCOLKmZZrDdfL2/MrCB+QDfaOScMPedjns4cdZsZF&#10;/qD7OdQihbDPUEMTwpBJ6auGLPqFG4gTd3OjxZDgWEszYkzhtpcrpTbSYsupocGBjg1V3fnbaohY&#10;RJ7Ue/l17Iry9vkU+3U8aP04nw5bEIGm8C/+c5+Mhhe1TvvTm/Q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mVSwgAAAN0AAAAPAAAAAAAAAAAAAAAAAJgCAABkcnMvZG93&#10;bnJldi54bWxQSwUGAAAAAAQABAD1AAAAhwMAAAAA&#10;" path="m,l9961,4006,19935,,,xe" fillcolor="black" stroked="f">
                  <v:path arrowok="t" textboxrect="0,0,19935,4006"/>
                </v:shape>
                <v:shape id="Shape 4051" o:spid="_x0000_s1988" style="position:absolute;left:15008;top:41852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5GpsYA&#10;AADdAAAADwAAAGRycy9kb3ducmV2LnhtbESPQWsCMRSE74X+h/AKvWliUbGrUYpQaCse1CJ6e2xe&#10;s8tuXpZN6q7/vhGEHoeZ+YZZrHpXiwu1ofSsYTRUIIhzb0q2Gr4P74MZiBCRDdaeScOVAqyWjw8L&#10;zIzveEeXfbQiQThkqKGIscmkDHlBDsPQN8TJ+/Gtw5hka6VpsUtwV8sXpabSYclpocCG1gXl1f7X&#10;abCvWx+P526sPu11Q5NTReuvSuvnp/5tDiJSH//D9/aH0TBWkxH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5GpsYAAADdAAAADwAAAAAAAAAAAAAAAACYAgAAZHJz&#10;L2Rvd25yZXYueG1sUEsFBgAAAAAEAAQA9QAAAIsDAAAAAA==&#10;" path="m,l3982,9955r19935,l,xe" fillcolor="black" stroked="f">
                  <v:path arrowok="t" textboxrect="0,0,23917,9955"/>
                </v:shape>
                <v:shape id="Shape 4052" o:spid="_x0000_s1989" style="position:absolute;left:15008;top:41852;width:279;height:99;visibility:visible;mso-wrap-style:square;v-text-anchor:top" coordsize="2790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ChsUA&#10;AADdAAAADwAAAGRycy9kb3ducmV2LnhtbESPS0vDQBSF94L/YbgFd3bSYkTSTosPBBfdGFtKd9fM&#10;NRPM3AmZ6zT+e0cQXB7O4+Ost5PvVaIxdoENLOYFKOIm2I5bA/u35+s7UFGQLfaBycA3RdhuLi/W&#10;WNlw5ldKtbQqj3Cs0IATGSqtY+PIY5yHgTh7H2H0KFmOrbYjnvO47/WyKG61x44zweFAj46az/rL&#10;Z64c6uZ95x7S/onldEzljlNpzNVsul+BEprkP/zXfrEGbopyCb9v8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oKGxQAAAN0AAAAPAAAAAAAAAAAAAAAAAJgCAABkcnMv&#10;ZG93bnJldi54bWxQSwUGAAAAAAQABAD1AAAAigMAAAAA&#10;" path="m,l23917,9955,27900,,,xe" fillcolor="black" stroked="f">
                  <v:path arrowok="t" textboxrect="0,0,27900,9955"/>
                </v:shape>
                <v:shape id="Shape 4053" o:spid="_x0000_s1990" style="position:absolute;left:15367;top:40536;width:199;height:40;visibility:visible;mso-wrap-style:square;v-text-anchor:top" coordsize="19923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bPcYA&#10;AADdAAAADwAAAGRycy9kb3ducmV2LnhtbESPQWsCMRSE74L/ITyht5potS1bo4hF0N7UIvT22Dw3&#10;i5uXZRPdrb/eFAoeh5n5hpktOleJKzWh9KxhNFQgiHNvSi40fB/Wz+8gQkQ2WHkmDb8UYDHv92aY&#10;Gd/yjq77WIgE4ZChBhtjnUkZcksOw9DXxMk7+cZhTLIppGmwTXBXybFSr9JhyWnBYk0rS/l5f3Ea&#10;1p8/X7m8bafHenyQl3ZyPr5ZpfXToFt+gIjUxUf4v70xGiZq+gJ/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obPcYAAADdAAAADwAAAAAAAAAAAAAAAACYAgAAZHJz&#10;L2Rvd25yZXYueG1sUEsFBgAAAAAEAAQA9QAAAIsDAAAAAA==&#10;" path="m9961,l,3976r19923,l9961,xe" fillcolor="black" stroked="f">
                  <v:path arrowok="t" textboxrect="0,0,19923,3976"/>
                </v:shape>
                <v:shape id="Shape 4054" o:spid="_x0000_s1991" style="position:absolute;left:15327;top:40576;width:299;height:100;visibility:visible;mso-wrap-style:square;v-text-anchor:top" coordsize="2989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Ib8YA&#10;AADdAAAADwAAAGRycy9kb3ducmV2LnhtbESPQWvCQBSE74X+h+UVequbFm0kzUZaQfEkNfbQ4yP7&#10;mg3Nvg3ZNUZ/vSsIHoeZ+YbJF6NtxUC9bxwreJ0kIIgrpxuuFfzsVy9zED4ga2wdk4ITeVgUjw85&#10;ZtodeUdDGWoRIewzVGBC6DIpfWXIop+4jjh6f663GKLsa6l7PEa4beVbkrxLiw3HBYMdLQ1V/+XB&#10;KpjL3+VqY/hcblNaD+nhy3zrnVLPT+PnB4hAY7iHb+2NVjBNZlO4volP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MIb8YAAADdAAAADwAAAAAAAAAAAAAAAACYAgAAZHJz&#10;L2Rvd25yZXYueG1sUEsFBgAAAAAEAAQA9QAAAIsDAAAAAA==&#10;" path="m3994,l,9986r29897,l3994,xe" fillcolor="black" stroked="f">
                  <v:path arrowok="t" textboxrect="0,0,29897,9986"/>
                </v:shape>
                <v:shape id="Shape 4055" o:spid="_x0000_s1992" style="position:absolute;left:15367;top:40576;width:259;height:100;visibility:visible;mso-wrap-style:square;v-text-anchor:top" coordsize="25902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jVMQA&#10;AADdAAAADwAAAGRycy9kb3ducmV2LnhtbESPQWsCMRSE70L/Q3gFb5ooblu2RhFBKK2HuvXS22Pz&#10;3CzdvCxJqtt/3wiCx2FmvmGW68F14kwhtp41zKYKBHHtTcuNhuPXbvICIiZkg51n0vBHEdarh9ES&#10;S+MvfKBzlRqRIRxL1GBT6kspY23JYZz6njh7Jx8cpixDI03AS4a7Ts6VepIOW84LFnvaWqp/ql+n&#10;wW+/dye7nx2fi0+jkO1HdO9B6/HjsHkFkWhI9/Ct/WY0LFRRwPVNf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To1TEAAAA3QAAAA8AAAAAAAAAAAAAAAAAmAIAAGRycy9k&#10;b3ducmV2LnhtbFBLBQYAAAAABAAEAPUAAACJAwAAAAA=&#10;" path="m,l25902,9986,19923,,,xe" fillcolor="black" stroked="f">
                  <v:path arrowok="t" textboxrect="0,0,25902,9986"/>
                </v:shape>
                <v:shape id="Shape 4056" o:spid="_x0000_s1993" style="position:absolute;left:15367;top:40775;width:199;height:40;visibility:visible;mso-wrap-style:square;v-text-anchor:top" coordsize="19923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4pcYA&#10;AADdAAAADwAAAGRycy9kb3ducmV2LnhtbESPW2sCMRSE3wX/QziFvmlS8VK2RhFFqH3zgtC3w+Z0&#10;s7g5WTbR3fbXm4Lg4zAz3zDzZecqcaMmlJ41vA0VCOLcm5ILDafjdvAOIkRkg5Vn0vBLAZaLfm+O&#10;mfEt7+l2iIVIEA4ZarAx1pmUIbfkMAx9TZy8H984jEk2hTQNtgnuKjlSaiodlpwWLNa0tpRfDlen&#10;Ybv5/srl325yrkdHeW3Hl/PMKq1fX7rVB4hIXXyGH+1Po2GsJlP4f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24pcYAAADdAAAADwAAAAAAAAAAAAAAAACYAgAAZHJz&#10;L2Rvd25yZXYueG1sUEsFBgAAAAAEAAQA9QAAAIsDAAAAAA==&#10;" path="m,l9961,3976,19923,,,xe" fillcolor="black" stroked="f">
                  <v:path arrowok="t" textboxrect="0,0,19923,3976"/>
                </v:shape>
                <v:shape id="Shape 4057" o:spid="_x0000_s1994" style="position:absolute;left:15327;top:40676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7ScYA&#10;AADdAAAADwAAAGRycy9kb3ducmV2LnhtbESPQWsCMRSE7wX/Q3iCt5q0aGtXoxRBsC0eqiL19ti8&#10;ZpfdvCyb6K7/vikUehxm5htmsepdLa7UhtKzhoexAkGce1Oy1XA8bO5nIEJENlh7Jg03CrBaDu4W&#10;mBnf8Sdd99GKBOGQoYYixiaTMuQFOQxj3xAn79u3DmOSrZWmxS7BXS0flXqSDktOCwU2tC4or/YX&#10;p8G+7Hw8nbuJerO3D5p+VbR+r7QeDfvXOYhIffwP/7W3RsNETZ/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t7ScYAAADdAAAADwAAAAAAAAAAAAAAAACYAgAAZHJz&#10;L2Rvd25yZXYueG1sUEsFBgAAAAAEAAQA9QAAAIsDAAAAAA==&#10;" path="m,l3994,9955r19923,l,xe" fillcolor="black" stroked="f">
                  <v:path arrowok="t" textboxrect="0,0,23917,9955"/>
                </v:shape>
                <v:shape id="Shape 4058" o:spid="_x0000_s1995" style="position:absolute;left:15327;top:40676;width:299;height:99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rTcIA&#10;AADdAAAADwAAAGRycy9kb3ducmV2LnhtbERPTYvCMBC9L/gfwgje1tRFl6UaRWRFLwrrCnocmrEt&#10;NpOSxLb6681B8Ph437NFZyrRkPOlZQWjYQKCOLO65FzB8X/9+QPCB2SNlWVScCcPi3nvY4apti3/&#10;UXMIuYgh7FNUUIRQp1L6rCCDfmhr4shdrDMYInS51A7bGG4q+ZUk39JgybGhwJpWBWXXw80omNzP&#10;jT+3v+VOt+vjfldvTg93UmrQ75ZTEIG68Ba/3FutYJxM4tz4Jj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CtNwgAAAN0AAAAPAAAAAAAAAAAAAAAAAJgCAABkcnMvZG93&#10;bnJldi54bWxQSwUGAAAAAAQABAD1AAAAhwMAAAAA&#10;" path="m,l23917,9955,29897,,,xe" fillcolor="black" stroked="f">
                  <v:path arrowok="t" textboxrect="0,0,29897,9955"/>
                </v:shape>
                <v:shape id="Shape 4059" o:spid="_x0000_s1996" style="position:absolute;left:15546;top:39400;width:199;height:40;visibility:visible;mso-wrap-style:square;v-text-anchor:top" coordsize="19922,3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axcYA&#10;AADdAAAADwAAAGRycy9kb3ducmV2LnhtbESPT2vCQBTE74V+h+UVvBTd+KdiU1eRguBNqkWvr9nn&#10;Jpp9G7JrEr+9WxA8DjPzG2a+7GwpGqp94VjBcJCAIM6cLtgo+N2v+zMQPiBrLB2Tght5WC5eX+aY&#10;atfyDzW7YESEsE9RQR5ClUrps5ws+oGriKN3crXFEGVtpK6xjXBbylGSTKXFguNCjhV955Rddler&#10;oJqZ4uhwPG7/huZyOJ+2q/N7o1TvrVt9gQjUhWf40d5oBZPk4xP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UaxcYAAADdAAAADwAAAAAAAAAAAAAAAACYAgAAZHJz&#10;L2Rvd25yZXYueG1sUEsFBgAAAAAEAAQA9QAAAIsDAAAAAA==&#10;" path="m9961,l,3978r19922,l9961,xe" fillcolor="black" stroked="f">
                  <v:path arrowok="t" textboxrect="0,0,19922,3978"/>
                </v:shape>
                <v:shape id="Shape 4060" o:spid="_x0000_s1997" style="position:absolute;left:15506;top:39440;width:279;height:100;visibility:visible;mso-wrap-style:square;v-text-anchor:top" coordsize="27913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WEsQA&#10;AADdAAAADwAAAGRycy9kb3ducmV2LnhtbERPTWvCQBC9F/oflin01mxSig0xqwRBq9BLjajHITsm&#10;abOzIbuN8d93DwWPj/edLyfTiZEG11pWkEQxCOLK6pZrBYdy/ZKCcB5ZY2eZFNzIwXLx+JBjpu2V&#10;v2jc+1qEEHYZKmi87zMpXdWQQRfZnjhwFzsY9AEOtdQDXkO46eRrHM+kwZZDQ4M9rRqqfva/RsHu&#10;di7Tj3azMcVxdyq21L1/fyZKPT9NxRyEp8nfxf/urVbwFs/C/vAmP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9lhLEAAAA3QAAAA8AAAAAAAAAAAAAAAAAmAIAAGRycy9k&#10;b3ducmV2LnhtbFBLBQYAAAAABAAEAPUAAACJAwAAAAA=&#10;" path="m3995,l,9984r27913,l3995,xe" fillcolor="black" stroked="f">
                  <v:path arrowok="t" textboxrect="0,0,27913,9984"/>
                </v:shape>
                <v:shape id="Shape 4061" o:spid="_x0000_s1998" style="position:absolute;left:15546;top:39440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ofMYA&#10;AADdAAAADwAAAGRycy9kb3ducmV2LnhtbESPT2vCQBTE7wW/w/IEb7qxiJXoKiIUehJM67/bI/vM&#10;RrNvQ3ZrYj99tyD0OMzMb5jFqrOVuFPjS8cKxqMEBHHudMmFgq/P9+EMhA/IGivHpOBBHlbL3ssC&#10;U+1a3tE9C4WIEPYpKjAh1KmUPjdk0Y9cTRy9i2sshiibQuoG2wi3lXxNkqm0WHJcMFjTxlB+y76t&#10;Alofsu35bXs6tLTH88RcH8f2R6lBv1vPQQTqwn/42f7QCibJdAx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KofMYAAADdAAAADwAAAAAAAAAAAAAAAACYAgAAZHJz&#10;L2Rvd25yZXYueG1sUEsFBgAAAAAEAAQA9QAAAIsDAAAAAA==&#10;" path="m,l23917,9984,19922,,,xe" fillcolor="black" stroked="f">
                  <v:path arrowok="t" textboxrect="0,0,23917,9984"/>
                </v:shape>
                <v:shape id="Shape 4062" o:spid="_x0000_s1999" style="position:absolute;left:15546;top:39639;width:199;height:40;visibility:visible;mso-wrap-style:square;v-text-anchor:top" coordsize="19922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z2cUA&#10;AADdAAAADwAAAGRycy9kb3ducmV2LnhtbESPzW7CMBCE75X6DtZW4lacRhBBwKAUUdFy4u8Blnhx&#10;IuJ1FBtI376uVKnH0cx8o5kve9uIO3W+dqzgbZiAIC6drtkoOB0/XicgfEDW2DgmBd/kYbl4fppj&#10;rt2D93Q/BCMihH2OCqoQ2lxKX1Zk0Q9dSxy9i+sshig7I3WHjwi3jUyTJJMWa44LFba0qqi8Hm5W&#10;QbF7Hxu9XU03Jj2vC9p8ZWPZKjV46YsZiEB9+A//tT+1glGSpfD7Jj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PPZxQAAAN0AAAAPAAAAAAAAAAAAAAAAAJgCAABkcnMv&#10;ZG93bnJldi54bWxQSwUGAAAAAAQABAD1AAAAigMAAAAA&#10;" path="m,l9961,3977,19922,,,xe" fillcolor="black" stroked="f">
                  <v:path arrowok="t" textboxrect="0,0,19922,3977"/>
                </v:shape>
                <v:shape id="Shape 4063" o:spid="_x0000_s2000" style="position:absolute;left:15506;top:39540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398YA&#10;AADdAAAADwAAAGRycy9kb3ducmV2LnhtbESPQWsCMRSE74L/ITzBmyZtrbSrUYpQaBUPtaXU22Pz&#10;ml1287Jsorv+eyMUehxm5htmue5dLc7UhtKzhrupAkGce1Oy1fD1+Tp5AhEissHaM2m4UID1ajhY&#10;YmZ8xx90PkQrEoRDhhqKGJtMypAX5DBMfUOcvF/fOoxJtlaaFrsEd7W8V2ouHZacFgpsaFNQXh1O&#10;ToN93vv4fexm6t1edvT4U9FmW2k9HvUvCxCR+vgf/mu/GQ0zNX+A2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y398YAAADdAAAADwAAAAAAAAAAAAAAAACYAgAAZHJz&#10;L2Rvd25yZXYueG1sUEsFBgAAAAAEAAQA9QAAAIsDAAAAAA==&#10;" path="m,l3995,9955r19922,l,xe" fillcolor="black" stroked="f">
                  <v:path arrowok="t" textboxrect="0,0,23917,9955"/>
                </v:shape>
                <v:shape id="Shape 4064" o:spid="_x0000_s2001" style="position:absolute;left:15506;top:39540;width:279;height:99;visibility:visible;mso-wrap-style:square;v-text-anchor:top" coordsize="2791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vZ8cA&#10;AADdAAAADwAAAGRycy9kb3ducmV2LnhtbESP3WoCMRSE7wt9h3AK3pSaKGplaxQRFYuC+EOhd4fN&#10;cXfp5mTZRF3f3hQEL4eZ+YYZTRpbigvVvnCsodNWIIhTZwrONBwPi48hCB+QDZaOScONPEzGry8j&#10;TIy78o4u+5CJCGGfoIY8hCqR0qc5WfRtVxFH7+RqiyHKOpOmxmuE21J2lRpIiwXHhRwrmuWU/u3P&#10;VsP7sb8ufxa35Wn72f2lzfd8mimldeutmX6BCNSEZ/jRXhkNPTXowf+b+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BL2fHAAAA3QAAAA8AAAAAAAAAAAAAAAAAmAIAAGRy&#10;cy9kb3ducmV2LnhtbFBLBQYAAAAABAAEAPUAAACMAwAAAAA=&#10;" path="m,l23917,9955,27913,,,xe" fillcolor="black" stroked="f">
                  <v:path arrowok="t" textboxrect="0,0,27913,9955"/>
                </v:shape>
                <v:shape id="Shape 4065" o:spid="_x0000_s2002" style="position:absolute;left:15486;top:38822;width:200;height:40;visibility:visible;mso-wrap-style:square;v-text-anchor:top" coordsize="19923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HFsYA&#10;AADdAAAADwAAAGRycy9kb3ducmV2LnhtbESPQWvCQBSE74X+h+UVvNVNRVON2YgIBQ/1UNtDj8/s&#10;MwnJvt1mtyb9965Q8DjMzDdMvhlNJy7U+8aygpdpAoK4tLrhSsHX59vzEoQPyBo7y6TgjzxsiseH&#10;HDNtB/6gyzFUIkLYZ6igDsFlUvqyJoN+ah1x9M62Nxii7Cupexwi3HRyliSpNNhwXKjR0a6msj3+&#10;GgWrg3udD7r1p8ptzTu1+L1Kf5SaPI3bNYhAY7iH/9t7rWCepAu4vY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yHFsYAAADdAAAADwAAAAAAAAAAAAAAAACYAgAAZHJz&#10;L2Rvd25yZXYueG1sUEsFBgAAAAAEAAQA9QAAAIsDAAAAAA==&#10;" path="m9961,l,3975r19923,l9961,xe" fillcolor="black" stroked="f">
                  <v:path arrowok="t" textboxrect="0,0,19923,3975"/>
                </v:shape>
                <v:shape id="Shape 4066" o:spid="_x0000_s2003" style="position:absolute;left:15427;top:38862;width:299;height:99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QGcYA&#10;AADdAAAADwAAAGRycy9kb3ducmV2LnhtbESPQWvCQBSE7wX/w/IEb3VjsUGiq4hU7MVCVdDjI/tM&#10;gtm3YXdNYn99t1DwOMzMN8xi1ZtatOR8ZVnBZJyAIM6trrhQcDpuX2cgfEDWWFsmBQ/ysFoOXhaY&#10;advxN7WHUIgIYZ+hgjKEJpPS5yUZ9GPbEEfvap3BEKUrpHbYRbip5VuSpNJgxXGhxIY2JeW3w90o&#10;eH9cWn/pPqq97ranr32zO/+4s1KjYb+egwjUh2f4v/2pFUyT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fQGcYAAADdAAAADwAAAAAAAAAAAAAAAACYAgAAZHJz&#10;L2Rvd25yZXYueG1sUEsFBgAAAAAEAAQA9QAAAIsDAAAAAA==&#10;" path="m5979,l,9955r29897,l5979,xe" fillcolor="black" stroked="f">
                  <v:path arrowok="t" textboxrect="0,0,29897,9955"/>
                </v:shape>
                <v:shape id="Shape 4067" o:spid="_x0000_s2004" style="position:absolute;left:15486;top:38862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x9MYA&#10;AADdAAAADwAAAGRycy9kb3ducmV2LnhtbESPQWsCMRSE7wX/Q3iCt5q0WGtXoxRBsC0eqiL19ti8&#10;ZpfdvCyb6K7/vikUehxm5htmsepdLa7UhtKzhoexAkGce1Oy1XA8bO5nIEJENlh7Jg03CrBaDu4W&#10;mBnf8Sdd99GKBOGQoYYixiaTMuQFOQxj3xAn79u3DmOSrZWmxS7BXS0flZpKhyWnhQIbWheUV/uL&#10;02Bfdj6ezt1EvdnbBz19VbR+r7QeDfvXOYhIffwP/7W3RsNETZ/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x9MYAAADdAAAADwAAAAAAAAAAAAAAAACYAgAAZHJz&#10;L2Rvd25yZXYueG1sUEsFBgAAAAAEAAQA9QAAAIsDAAAAAA==&#10;" path="m,l23917,9955,19923,,,xe" fillcolor="black" stroked="f">
                  <v:path arrowok="t" textboxrect="0,0,23917,9955"/>
                </v:shape>
                <v:shape id="Shape 4068" o:spid="_x0000_s2005" style="position:absolute;left:15486;top:39061;width:200;height:60;visibility:visible;mso-wrap-style:square;v-text-anchor:top" coordsize="19923,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YEMIA&#10;AADdAAAADwAAAGRycy9kb3ducmV2LnhtbERPy4rCMBTdC/MP4Q64EU0VEalG8YFQXQg6s3F3ba5t&#10;sbkpTaz1781CcHk47/myNaVoqHaFZQXDQQSCOLW64EzB/9+uPwXhPLLG0jIpeJGD5eKnM8dY2yef&#10;qDn7TIQQdjEqyL2vYildmpNBN7AVceButjboA6wzqWt8hnBTylEUTaTBgkNDjhVtckrv54dRcD2W&#10;Kba+x8l9tE6aw/ByOG73SnV/29UMhKfWf8Ufd6IVjKNJ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dgQwgAAAN0AAAAPAAAAAAAAAAAAAAAAAJgCAABkcnMvZG93&#10;bnJldi54bWxQSwUGAAAAAAQABAD1AAAAhwMAAAAA&#10;" path="m,l9961,5978,19923,,,xe" fillcolor="black" stroked="f">
                  <v:path arrowok="t" textboxrect="0,0,19923,5978"/>
                </v:shape>
                <v:shape id="Shape 4069" o:spid="_x0000_s2006" style="position:absolute;left:15427;top:38961;width:259;height:100;visibility:visible;mso-wrap-style:square;v-text-anchor:top" coordsize="25902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j7MQA&#10;AADdAAAADwAAAGRycy9kb3ducmV2LnhtbESPQWsCMRSE70L/Q3gFbzVRrK2rUYogSO2htV56e2ye&#10;m6WblyWJuv57Iwgeh5n5hpkvO9eIE4VYe9YwHCgQxKU3NVca9r/rl3cQMSEbbDyThgtFWC6eenMs&#10;jD/zD512qRIZwrFADTaltpAylpYcxoFvibN38MFhyjJU0gQ8Z7hr5EipiXRYc16w2NLKUvm/OzoN&#10;fvW3Ptiv4f7t9dsoZLuN7jNo3X/uPmYgEnXpEb63N0bDWE2mcHuTn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Y+zEAAAA3QAAAA8AAAAAAAAAAAAAAAAAmAIAAGRycy9k&#10;b3ducmV2LnhtbFBLBQYAAAAABAAEAPUAAACJAwAAAAA=&#10;" path="m,l5979,9986r19923,l,xe" fillcolor="black" stroked="f">
                  <v:path arrowok="t" textboxrect="0,0,25902,9986"/>
                </v:shape>
                <v:shape id="Shape 4070" o:spid="_x0000_s2007" style="position:absolute;left:15427;top:38961;width:299;height:100;visibility:visible;mso-wrap-style:square;v-text-anchor:top" coordsize="2989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SDMMA&#10;AADdAAAADwAAAGRycy9kb3ducmV2LnhtbERPPWvDMBDdC/0P4grdarmlxMaJEtJAiqfSOB06HtbF&#10;MrFOxlJsJ7++GgIdH+97tZltJ0YafOtYwWuSgiCunW65UfBz3L/kIHxA1tg5JgVX8rBZPz6ssNBu&#10;4gONVWhEDGFfoAITQl9I6WtDFn3ieuLIndxgMUQ4NFIPOMVw28m3NF1Iiy3HBoM97QzV5+piFeTy&#10;d7cvDd+qr4w+x+zyYb71Qannp3m7BBFoDv/iu7vUCt7TLO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1SDMMAAADdAAAADwAAAAAAAAAAAAAAAACYAgAAZHJzL2Rv&#10;d25yZXYueG1sUEsFBgAAAAAEAAQA9QAAAIgDAAAAAA==&#10;" path="m,l25902,9986,29897,,,xe" fillcolor="black" stroked="f">
                  <v:path arrowok="t" textboxrect="0,0,29897,9986"/>
                </v:shape>
                <v:shape id="Shape 4071" o:spid="_x0000_s2008" style="position:absolute;left:15028;top:36928;width:199;height:40;visibility:visible;mso-wrap-style:square;v-text-anchor:top" coordsize="19936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Bs8cA&#10;AADdAAAADwAAAGRycy9kb3ducmV2LnhtbESPQWsCMRSE70L/Q3gFL6JZa2nL1ii1oIhCoWuLPT42&#10;z93FzcuaRF3/vSkIHoeZ+YYZT1tTixM5X1lWMBwkIIhzqysuFPxs5v03ED4ga6wtk4ILeZhOHjpj&#10;TLU98zedslCICGGfooIyhCaV0uclGfQD2xBHb2edwRClK6R2eI5wU8unJHmRBiuOCyU29FlSvs+O&#10;RsHvIoysd/vtytZ/s/V20dO7w5dS3cf24x1EoDbcw7f2Uit4Tl6H8P8mP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sQbPHAAAA3QAAAA8AAAAAAAAAAAAAAAAAmAIAAGRy&#10;cy9kb3ducmV2LnhtbFBLBQYAAAAABAAEAPUAAACMAwAAAAA=&#10;" path="m9974,l,4006r19936,l9974,xe" fillcolor="black" stroked="f">
                  <v:path arrowok="t" textboxrect="0,0,19936,4006"/>
                </v:shape>
                <v:shape id="Shape 4072" o:spid="_x0000_s2009" style="position:absolute;left:14988;top:36968;width:279;height:100;visibility:visible;mso-wrap-style:square;v-text-anchor:top" coordsize="2789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CaMcA&#10;AADdAAAADwAAAGRycy9kb3ducmV2LnhtbESP3WrCQBSE74W+w3IK3kjdVKQtqatIJdSfG6N9gEP2&#10;NEmbPRt2tyb69G5B8HKYmW+Y2aI3jTiR87VlBc/jBARxYXXNpYKvY/b0BsIHZI2NZVJwJg+L+cNg&#10;hqm2Hed0OoRSRAj7FBVUIbSplL6oyKAf25Y4et/WGQxRulJqh12Em0ZOkuRFGqw5LlTY0kdFxe/h&#10;zyhwo91+K7vsk1Y/Wd5fjsvzxpRKDR/75TuIQH24h2/ttVYwTV4n8P8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yQmjHAAAA3QAAAA8AAAAAAAAAAAAAAAAAmAIAAGRy&#10;cy9kb3ducmV2LnhtbFBLBQYAAAAABAAEAPUAAACMAwAAAAA=&#10;" path="m3981,l,9955r27899,l3981,xe" fillcolor="black" stroked="f">
                  <v:path arrowok="t" textboxrect="0,0,27899,9955"/>
                </v:shape>
                <v:shape id="Shape 4073" o:spid="_x0000_s2010" style="position:absolute;left:15028;top:36968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hKscA&#10;AADdAAAADwAAAGRycy9kb3ducmV2LnhtbESPT0vDQBTE70K/w/IKvdldbf3TmE2RQkEtHqwi9fbI&#10;Pjch2bchu23Sb+8KgsdhZn7D5OvRteJEfag9a7iaKxDEpTc1Ww0f79vLexAhIhtsPZOGMwVYF5OL&#10;HDPjB36j0z5akSAcMtRQxdhlUoayIodh7jvi5H373mFMsrfS9DgkuGvltVK30mHNaaHCjjYVlc3+&#10;6DTY1auPn1/DUj3b845uDg1tXhqtZ9Px8QFEpDH+h//aT0bDUt0t4PdNeg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1ISrHAAAA3QAAAA8AAAAAAAAAAAAAAAAAmAIAAGRy&#10;cy9kb3ducmV2LnhtbFBLBQYAAAAABAAEAPUAAACMAwAAAAA=&#10;" path="m,l23917,9955,19936,,,xe" fillcolor="black" stroked="f">
                  <v:path arrowok="t" textboxrect="0,0,23917,9955"/>
                </v:shape>
                <v:shape id="Shape 4074" o:spid="_x0000_s2011" style="position:absolute;left:15028;top:37168;width:199;height:59;visibility:visible;mso-wrap-style:square;v-text-anchor:top" coordsize="19936,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QXMYA&#10;AADdAAAADwAAAGRycy9kb3ducmV2LnhtbESPQWvCQBSE7wX/w/IKXkrdWMVK6ioiFbyVRg8eH9ln&#10;Et19G7KbGP31bqHgcZiZb5jFqrdGdNT4yrGC8SgBQZw7XXGh4LDfvs9B+ICs0TgmBTfysFoOXhaY&#10;anflX+qyUIgIYZ+igjKEOpXS5yVZ9CNXE0fv5BqLIcqmkLrBa4RbIz+SZCYtVhwXSqxpU1J+yVqr&#10;4P7zbSbVMTv3lzfTZYd238rdWanha7/+AhGoD8/wf3unFUyTzyn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xQXMYAAADdAAAADwAAAAAAAAAAAAAAAACYAgAAZHJz&#10;L2Rvd25yZXYueG1sUEsFBgAAAAAEAAQA9QAAAIsDAAAAAA==&#10;" path="m,l9974,5978,19936,,,xe" fillcolor="black" stroked="f">
                  <v:path arrowok="t" textboxrect="0,0,19936,5978"/>
                </v:shape>
                <v:shape id="Shape 4075" o:spid="_x0000_s2012" style="position:absolute;left:14988;top:37068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J7sYA&#10;AADdAAAADwAAAGRycy9kb3ducmV2LnhtbESPW2vCQBSE3wX/w3KEvohubL0RXUWEYkuh4O39kD0m&#10;IdmzIbvG2F/vCgUfh5n5hlmuW1OKhmqXW1YwGkYgiBOrc04VnI6fgzkI55E1lpZJwZ0crFfdzhJj&#10;bW+8p+bgUxEg7GJUkHlfxVK6JCODbmgr4uBdbG3QB1mnUtd4C3BTyvcomkqDOYeFDCvaZpQUh6tR&#10;8LPrX+nvmze/TXHu34vxLjfbD6Xeeu1mAcJT61/h//aXVjCOZhN4vg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GJ7sYAAADdAAAADwAAAAAAAAAAAAAAAACYAgAAZHJz&#10;L2Rvd25yZXYueG1sUEsFBgAAAAAEAAQA9QAAAIsDAAAAAA==&#10;" path="m,l3981,9956r19936,l,xe" fillcolor="black" stroked="f">
                  <v:path arrowok="t" textboxrect="0,0,23917,9956"/>
                </v:shape>
                <v:shape id="Shape 4076" o:spid="_x0000_s2013" style="position:absolute;left:14988;top:37068;width:279;height:100;visibility:visible;mso-wrap-style:square;v-text-anchor:top" coordsize="27899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3fE8UA&#10;AADdAAAADwAAAGRycy9kb3ducmV2LnhtbESPW2sCMRSE3wv+h3AE32pWsV5Wo0ih6EMpeHs/bI6b&#10;1c3Jsoka++ubQqGPw8x8wyxW0dbiTq2vHCsY9DMQxIXTFZcKjoeP1ykIH5A11o5JwZM8rJadlwXm&#10;2j14R/d9KEWCsM9RgQmhyaX0hSGLvu8a4uSdXWsxJNmWUrf4SHBby2GWjaXFitOCwYbeDRXX/c0q&#10;qOzpbdYY/X2hz+vmOCq+4izelOp143oOIlAM/+G/9lYrGGWTMf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d8TxQAAAN0AAAAPAAAAAAAAAAAAAAAAAJgCAABkcnMv&#10;ZG93bnJldi54bWxQSwUGAAAAAAQABAD1AAAAigMAAAAA&#10;" path="m,l23917,9956,27899,,,xe" fillcolor="black" stroked="f">
                  <v:path arrowok="t" textboxrect="0,0,27899,9956"/>
                </v:shape>
                <v:shape id="Shape 4077" o:spid="_x0000_s2014" style="position:absolute;left:14071;top:35972;width:200;height:40;visibility:visible;mso-wrap-style:square;v-text-anchor:top" coordsize="19936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8XMcA&#10;AADdAAAADwAAAGRycy9kb3ducmV2LnhtbESP3WoCMRSE74W+QziF3ohmrUVla5QqVKSC4E+xl4fN&#10;cXdxc7Imqa5vbwoFL4eZ+YYZTxtTiQs5X1pW0OsmIIgzq0vOFex3n50RCB+QNVaWScGNPEwnT60x&#10;ptpeeUOXbchFhLBPUUERQp1K6bOCDPqurYmjd7TOYIjS5VI7vEa4qeRrkgykwZLjQoE1zQvKTttf&#10;o+B7EfrWu9Phy1Y/s9Vh0dbH81qpl+fm4x1EoCY8wv/tpVbwlgyH8PcmPg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JfFzHAAAA3QAAAA8AAAAAAAAAAAAAAAAAmAIAAGRy&#10;cy9kb3ducmV2LnhtbFBLBQYAAAAABAAEAPUAAACMAwAAAAA=&#10;" path="m9974,l,4006r19936,l9974,xe" fillcolor="black" stroked="f">
                  <v:path arrowok="t" textboxrect="0,0,19936,4006"/>
                </v:shape>
                <v:shape id="Shape 4078" o:spid="_x0000_s2015" style="position:absolute;left:14031;top:36012;width:279;height:99;visibility:visible;mso-wrap-style:square;v-text-anchor:top" coordsize="2789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1gsMA&#10;AADdAAAADwAAAGRycy9kb3ducmV2LnhtbERP3WrCMBS+H+wdwhl4I5pORKUaRSZF527mzwMcmmPb&#10;rTkpSbTVp18uhF1+fP+LVWdqcSPnK8sK3ocJCOLc6ooLBedTNpiB8AFZY22ZFNzJw2r5+rLAVNuW&#10;D3Q7hkLEEPYpKihDaFIpfV6SQT+0DXHkLtYZDBG6QmqHbQw3tRwlyUQarDg2lNjQR0n57/FqFLj+&#10;1/dettmWNj/ZoXuc1vdPUyjVe+vWcxCBuvAvfrp3WsE4mca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p1gsMAAADdAAAADwAAAAAAAAAAAAAAAACYAgAAZHJzL2Rv&#10;d25yZXYueG1sUEsFBgAAAAAEAAQA9QAAAIgDAAAAAA==&#10;" path="m3981,l,9955r27899,l3981,xe" fillcolor="black" stroked="f">
                  <v:path arrowok="t" textboxrect="0,0,27899,9955"/>
                </v:shape>
                <v:shape id="Shape 4079" o:spid="_x0000_s2016" style="position:absolute;left:14071;top:36012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WwMcA&#10;AADdAAAADwAAAGRycy9kb3ducmV2LnhtbESPT2sCMRTE7wW/Q3iF3mpS0Vq3RhFB8A8etKW0t8fm&#10;Nbvs5mXZpO767U2h0OMwM79h5sve1eJCbSg9a3gaKhDEuTclWw3vb5vHFxAhIhusPZOGKwVYLgZ3&#10;c8yM7/hEl3O0IkE4ZKihiLHJpAx5QQ7D0DfEyfv2rcOYZGulabFLcFfLkVLP0mHJaaHAhtYF5dX5&#10;x2mws6OPH1/dWO3s9UCTz4rW+0rrh/t+9QoiUh//w3/trdEwVtMZ/L5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dFsDHAAAA3QAAAA8AAAAAAAAAAAAAAAAAmAIAAGRy&#10;cy9kb3ducmV2LnhtbFBLBQYAAAAABAAEAPUAAACMAwAAAAA=&#10;" path="m,l23917,9955,19936,,,xe" fillcolor="black" stroked="f">
                  <v:path arrowok="t" textboxrect="0,0,23917,9955"/>
                </v:shape>
                <v:shape id="Shape 4080" o:spid="_x0000_s2017" style="position:absolute;left:14071;top:36211;width:200;height:40;visibility:visible;mso-wrap-style:square;v-text-anchor:top" coordsize="19936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UD8QA&#10;AADdAAAADwAAAGRycy9kb3ducmV2LnhtbERPW2vCMBR+F/Yfwhn4IjP1gkhnFBUmoiDYbbjHQ3Ns&#10;i81Jl0Tt/v3yIPj48d1ni9bU4kbOV5YVDPoJCOLc6ooLBV+fH29TED4ga6wtk4I/8rCYv3RmmGp7&#10;5yPdslCIGMI+RQVlCE0qpc9LMuj7tiGO3Nk6gyFCV0jt8B7DTS2HSTKRBiuODSU2tC4pv2RXo+B7&#10;E0bWu8tpZ+uf1f606enz70Gp7mu7fAcRqA1P8cO91QrGyTT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1lA/EAAAA3QAAAA8AAAAAAAAAAAAAAAAAmAIAAGRycy9k&#10;b3ducmV2LnhtbFBLBQYAAAAABAAEAPUAAACJAwAAAAA=&#10;" path="m,l9974,4006,19936,,,xe" fillcolor="black" stroked="f">
                  <v:path arrowok="t" textboxrect="0,0,19936,4006"/>
                </v:shape>
                <v:shape id="Shape 4081" o:spid="_x0000_s2018" style="position:absolute;left:14031;top:36111;width:240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q4cYA&#10;AADdAAAADwAAAGRycy9kb3ducmV2LnhtbESPQWsCMRSE70L/Q3iF3jSxWLFboxShUCse1FLa22Pz&#10;ml1287Jsorv+eyMIHoeZ+YaZL3tXixO1ofSsYTxSIIhzb0q2Gr4PH8MZiBCRDdaeScOZAiwXD4M5&#10;ZsZ3vKPTPlqRIBwy1FDE2GRShrwgh2HkG+Lk/fvWYUyytdK02CW4q+WzUlPpsOS0UGBDq4Lyan90&#10;Guzr1sefv26i1va8oZffilZfldZPj/37G4hIfbyHb+1Po2GiZmO4vk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5q4cYAAADdAAAADwAAAAAAAAAAAAAAAACYAgAAZHJz&#10;L2Rvd25yZXYueG1sUEsFBgAAAAAEAAQA9QAAAIsDAAAAAA==&#10;" path="m,l3981,9955r19936,l,xe" fillcolor="black" stroked="f">
                  <v:path arrowok="t" textboxrect="0,0,23917,9955"/>
                </v:shape>
                <v:shape id="Shape 4082" o:spid="_x0000_s2019" style="position:absolute;left:14031;top:36111;width:279;height:100;visibility:visible;mso-wrap-style:square;v-text-anchor:top" coordsize="2789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yT8YA&#10;AADdAAAADwAAAGRycy9kb3ducmV2LnhtbESPzWrDMBCE74G+g9hCLyGRG0oIjuUQEkz/Lvl7gMXa&#10;2G6tlZHU2OnTV4VAjsPMfMNkq8G04kLON5YVPE8TEMSl1Q1XCk7HYrIA4QOyxtYyKbiSh1X+MMow&#10;1bbnPV0OoRIRwj5FBXUIXSqlL2sy6Ke2I47e2TqDIUpXSe2wj3DTylmSzKXBhuNCjR1taiq/Dz9G&#10;gRt/7j5kX7zS9qvYD7/H9fXdVEo9PQ7rJYhAQ7iHb+03reAlWczg/0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cyT8YAAADdAAAADwAAAAAAAAAAAAAAAACYAgAAZHJz&#10;L2Rvd25yZXYueG1sUEsFBgAAAAAEAAQA9QAAAIsDAAAAAA==&#10;" path="m,l23917,9955,27899,,,xe" fillcolor="black" stroked="f">
                  <v:path arrowok="t" textboxrect="0,0,27899,9955"/>
                </v:shape>
                <v:shape id="Shape 4083" o:spid="_x0000_s2020" style="position:absolute;left:13075;top:34796;width:199;height:40;visibility:visible;mso-wrap-style:square;v-text-anchor:top" coordsize="19936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muMcA&#10;AADdAAAADwAAAGRycy9kb3ducmV2LnhtbESP0WrCQBRE3wv+w3ILfQm6qa1GUlcpUkG01Bj7AZfs&#10;bRLM3g3ZVdO/7xYEH4eZOcPMl71pxIU6V1tW8DyKQRAXVtdcKvg+roczEM4ja2wsk4JfcrBcDB7m&#10;mGp75QNdcl+KAGGXooLK+zaV0hUVGXQj2xIH78d2Bn2QXSl1h9cAN40cx/FUGqw5LFTY0qqi4pSf&#10;jQKeZC7fZ5OIsuP2cxNFu6/kI1Hq6bF/fwPhqff38K290Qpe49kL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+prjHAAAA3QAAAA8AAAAAAAAAAAAAAAAAmAIAAGRy&#10;cy9kb3ducmV2LnhtbFBLBQYAAAAABAAEAPUAAACMAwAAAAA=&#10;" path="m9961,l,3976r19936,l9961,xe" fillcolor="black" stroked="f">
                  <v:path arrowok="t" textboxrect="0,0,19936,3976"/>
                </v:shape>
                <v:shape id="Shape 4084" o:spid="_x0000_s2021" style="position:absolute;left:13035;top:34836;width:279;height:99;visibility:visible;mso-wrap-style:square;v-text-anchor:top" coordsize="27899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0bccA&#10;AADdAAAADwAAAGRycy9kb3ducmV2LnhtbESPQWsCMRSE74L/IbxCb5rVSpGtUYraUpAibgult9fN&#10;c3cxeVmTVNd/bwoFj8PMfMPMFp014kQ+NI4VjIYZCOLS6YYrBZ8fL4MpiBCRNRrHpOBCARbzfm+G&#10;uXZn3tGpiJVIEA45KqhjbHMpQ1mTxTB0LXHy9s5bjEn6SmqP5wS3Ro6z7FFabDgt1NjSsqbyUPxa&#10;Bdv1q3/fa7M0xcPo62d1bDe4+Vbq/q57fgIRqYu38H/7TSuYZNMJ/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QdG3HAAAA3QAAAA8AAAAAAAAAAAAAAAAAmAIAAGRy&#10;cy9kb3ducmV2LnhtbFBLBQYAAAAABAAEAPUAAACMAwAAAAA=&#10;" path="m3981,l,9984r27899,l3981,xe" fillcolor="black" stroked="f">
                  <v:path arrowok="t" textboxrect="0,0,27899,9984"/>
                </v:shape>
                <v:shape id="Shape 4085" o:spid="_x0000_s2022" style="position:absolute;left:13075;top:34836;width:239;height:99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IhcYA&#10;AADdAAAADwAAAGRycy9kb3ducmV2LnhtbESPT2vCQBTE74V+h+UVvOmmxVaJriKFgieh8f/tkX1m&#10;o9m3Ibs1sZ/eLQg9DjPzG2Y672wlrtT40rGC10ECgjh3uuRCwWb91R+D8AFZY+WYFNzIw3z2/DTF&#10;VLuWv+mahUJECPsUFZgQ6lRKnxuy6AeuJo7eyTUWQ5RNIXWDbYTbSr4lyYe0WHJcMFjTp6H8kv1Y&#10;BbTYZavjaHXYtbTF49Ccb/v2V6neS7eYgAjUhf/wo73UCobJ+B3+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VIhcYAAADdAAAADwAAAAAAAAAAAAAAAACYAgAAZHJz&#10;L2Rvd25yZXYueG1sUEsFBgAAAAAEAAQA9QAAAIsDAAAAAA==&#10;" path="m,l23917,9984,19936,,,xe" fillcolor="black" stroked="f">
                  <v:path arrowok="t" textboxrect="0,0,23917,9984"/>
                </v:shape>
                <v:shape id="Shape 4086" o:spid="_x0000_s2023" style="position:absolute;left:13075;top:35035;width:199;height:60;visibility:visible;mso-wrap-style:square;v-text-anchor:top" coordsize="19936,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bl8UA&#10;AADdAAAADwAAAGRycy9kb3ducmV2LnhtbESPQWvCQBSE7wX/w/IEL0U3tUUkuooUBW9i9ODxkX0m&#10;0d23IbuJaX+9WxB6HGbmG2a57q0RHTW+cqzgY5KAIM6drrhQcD7txnMQPiBrNI5JwQ95WK8Gb0tM&#10;tXvwkbosFCJC2KeooAyhTqX0eUkW/cTVxNG7usZiiLIppG7wEeHWyGmSzKTFiuNCiTV9l5Tfs9Yq&#10;+D1szWd1yW79/d102bk9tXJ/U2o07DcLEIH68B9+tfdawVcyn8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xuXxQAAAN0AAAAPAAAAAAAAAAAAAAAAAJgCAABkcnMv&#10;ZG93bnJldi54bWxQSwUGAAAAAAQABAD1AAAAigMAAAAA&#10;" path="m,l9961,5978,19936,,,xe" fillcolor="black" stroked="f">
                  <v:path arrowok="t" textboxrect="0,0,19936,5978"/>
                </v:shape>
                <v:shape id="Shape 4087" o:spid="_x0000_s2024" style="position:absolute;left:13035;top:34935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CJccA&#10;AADdAAAADwAAAGRycy9kb3ducmV2LnhtbESPzWrDMBCE74G8g9hAL6GR04Y0uFFCMAS3FArNz32x&#10;traxtTKW7Nh9+qpQyHGYmW+Y7X4wteipdaVlBctFBII4s7rkXMHlfHzcgHAeWWNtmRSM5GC/m062&#10;GGt74y/qTz4XAcIuRgWF900spcsKMugWtiEO3rdtDfog21zqFm8Bbmr5FEVrabDksFBgQ0lBWXXq&#10;jIKPdN7RzzsfPvvqOh+rVVqa5Fmph9lweAXhafD38H/7TStYRZsX+HsTno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KwiXHAAAA3QAAAA8AAAAAAAAAAAAAAAAAmAIAAGRy&#10;cy9kb3ducmV2LnhtbFBLBQYAAAAABAAEAPUAAACMAwAAAAA=&#10;" path="m,l3981,9956r19936,l,xe" fillcolor="black" stroked="f">
                  <v:path arrowok="t" textboxrect="0,0,23917,9956"/>
                </v:shape>
                <v:shape id="Shape 4088" o:spid="_x0000_s2025" style="position:absolute;left:13035;top:34935;width:279;height:100;visibility:visible;mso-wrap-style:square;v-text-anchor:top" coordsize="27899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e3cEA&#10;AADdAAAADwAAAGRycy9kb3ducmV2LnhtbERPy4rCMBTdC/MP4Q6403RERTtGGQTRhQg+Zn9prk21&#10;uSlN1OjXm8XALA/nPVtEW4s7tb5yrOCrn4EgLpyuuFRwOq56ExA+IGusHZOCJ3lYzD86M8y1e/Ce&#10;7odQihTCPkcFJoQml9IXhiz6vmuIE3d2rcWQYFtK3eIjhdtaDrJsLC1WnBoMNrQ0VFwPN6ugsr+j&#10;aWP060Lb6/o0LHZxGm9KdT/jzzeIQDH8i//cG61gmE3S3PQmPQ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Lnt3BAAAA3QAAAA8AAAAAAAAAAAAAAAAAmAIAAGRycy9kb3du&#10;cmV2LnhtbFBLBQYAAAAABAAEAPUAAACGAwAAAAA=&#10;" path="m,l23917,9956,27899,,,xe" fillcolor="black" stroked="f">
                  <v:path arrowok="t" textboxrect="0,0,27899,9956"/>
                </v:shape>
                <v:shape id="Shape 4089" o:spid="_x0000_s2026" style="position:absolute;left:12576;top:34158;width:200;height:40;visibility:visible;mso-wrap-style:square;v-text-anchor:top" coordsize="19935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iwsUA&#10;AADdAAAADwAAAGRycy9kb3ducmV2LnhtbESPQWsCMRCF70L/Q5hCb5qtWNHVKFIo9FZWpefpZtys&#10;3UzWJN1d/fVNoeDx8eZ9b956O9hGdORD7VjB8yQDQVw6XXOl4Hh4Gy9AhIissXFMCq4UYLt5GK0x&#10;167ngrp9rESCcMhRgYmxzaUMpSGLYeJa4uSdnLcYk/SV1B77BLeNnGbZXFqsOTUYbOnVUPm9/7Hp&#10;jc/zi+/N5aub31ou40cxLWZGqafHYbcCEWmI9+P/9LtWMMsWS/hbk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OLCxQAAAN0AAAAPAAAAAAAAAAAAAAAAAJgCAABkcnMv&#10;ZG93bnJldi54bWxQSwUGAAAAAAQABAD1AAAAigMAAAAA&#10;" path="m9973,l,3976r19935,l9973,xe" fillcolor="black" stroked="f">
                  <v:path arrowok="t" textboxrect="0,0,19935,3976"/>
                </v:shape>
                <v:shape id="Shape 4090" o:spid="_x0000_s2027" style="position:absolute;left:12536;top:34198;width:279;height:119;visibility:visible;mso-wrap-style:square;v-text-anchor:top" coordsize="27900,1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rwcYA&#10;AADdAAAADwAAAGRycy9kb3ducmV2LnhtbESPTWvCQBCG7wX/wzJCb3VjK1Wjq7SloujJD8TjkB2T&#10;YHY2ZLcx/vvOodDj8M77zDzzZecq1VITSs8GhoMEFHHmbcm5gdNx9TIBFSKyxcozGXhQgOWi9zTH&#10;1Po776k9xFwJhEOKBooY61TrkBXkMAx8TSzZ1TcOo4xNrm2Dd4G7Sr8mybt2WLJcKLCmr4Ky2+HH&#10;Gbh+h8dbbL1fXT63u9t6I/jx2ZjnfvcxAxWpi//Lf+2NNTBKpvK/2Ig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RrwcYAAADdAAAADwAAAAAAAAAAAAAAAACYAgAAZHJz&#10;L2Rvd25yZXYueG1sUEsFBgAAAAAEAAQA9QAAAIsDAAAAAA==&#10;" path="m3982,l,11959r27900,l3982,xe" fillcolor="black" stroked="f">
                  <v:path arrowok="t" textboxrect="0,0,27900,11959"/>
                </v:shape>
                <v:shape id="Shape 4091" o:spid="_x0000_s2028" style="position:absolute;left:12576;top:34198;width:239;height:119;visibility:visible;mso-wrap-style:square;v-text-anchor:top" coordsize="23917,1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bqMQA&#10;AADdAAAADwAAAGRycy9kb3ducmV2LnhtbESP3YrCMBSE7xd8h3AE79ZUkf2pRhGpIHizVh/g2Bzb&#10;YnNSktjWtzcLC3s5zMw3zGozmEZ05HxtWcFsmoAgLqyuuVRwOe/fv0D4gKyxsUwKnuRhsx69rTDV&#10;tucTdXkoRYSwT1FBFUKbSumLigz6qW2Jo3ezzmCI0pVSO+wj3DRyniQf0mDNcaHClnYVFff8YRQ0&#10;3S63n6d5f8mybXa+Ptyh/zkqNRkP2yWIQEP4D/+1D1rBIvmewe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x26jEAAAA3QAAAA8AAAAAAAAAAAAAAAAAmAIAAGRycy9k&#10;b3ducmV2LnhtbFBLBQYAAAAABAAEAPUAAACJAwAAAAA=&#10;" path="m,l23917,11959,19935,,,xe" fillcolor="black" stroked="f">
                  <v:path arrowok="t" textboxrect="0,0,23917,11959"/>
                </v:shape>
                <v:shape id="Shape 4092" o:spid="_x0000_s2029" style="position:absolute;left:12576;top:34417;width:200;height:40;visibility:visible;mso-wrap-style:square;v-text-anchor:top" coordsize="19935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uZccA&#10;AADdAAAADwAAAGRycy9kb3ducmV2LnhtbESP3WrCQBSE74W+w3IK3ulGkdbGrKKCIEgp/tD28pA9&#10;yUazZ0N21fTtu4WCl8PMfMNki87W4katrxwrGA0TEMS50xWXCk7HzWAKwgdkjbVjUvBDHhbzp16G&#10;qXZ33tPtEEoRIexTVGBCaFIpfW7Ioh+6hjh6hWsthijbUuoW7xFuazlOkhdpseK4YLChtaH8crha&#10;BZ/n71e3fMev3coc/aa4XuTH+aRU/7lbzkAE6sIj/N/eagWT5G0M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crmXHAAAA3QAAAA8AAAAAAAAAAAAAAAAAmAIAAGRy&#10;cy9kb3ducmV2LnhtbFBLBQYAAAAABAAEAPUAAACMAwAAAAA=&#10;" path="m,l9973,4005,19935,,,xe" fillcolor="black" stroked="f">
                  <v:path arrowok="t" textboxrect="0,0,19935,4005"/>
                </v:shape>
                <v:shape id="Shape 4093" o:spid="_x0000_s2030" style="position:absolute;left:12536;top:34317;width:240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S+8cA&#10;AADdAAAADwAAAGRycy9kb3ducmV2LnhtbESPQWvCQBSE74X+h+UVepG6qZHSpq4igqRFELR6f2Rf&#10;k5Ds25DdxMRf7xaEHoeZ+YZZrAZTi55aV1pW8DqNQBBnVpecKzj9bF/eQTiPrLG2TApGcrBaPj4s&#10;MNH2wgfqjz4XAcIuQQWF900ipcsKMuimtiEO3q9tDfog21zqFi8Bbmo5i6I3abDksFBgQ5uCsurY&#10;GQW7dNLR9ZvX+746T8ZqnpZmEyv1/DSsP0F4Gvx/+N7+0grm0UcMf2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oUvvHAAAA3QAAAA8AAAAAAAAAAAAAAAAAmAIAAGRy&#10;cy9kb3ducmV2LnhtbFBLBQYAAAAABAAEAPUAAACMAwAAAAA=&#10;" path="m,l3982,9956r19935,l,xe" fillcolor="black" stroked="f">
                  <v:path arrowok="t" textboxrect="0,0,23917,9956"/>
                </v:shape>
                <v:shape id="Shape 4094" o:spid="_x0000_s2031" style="position:absolute;left:12536;top:34317;width:279;height:100;visibility:visible;mso-wrap-style:square;v-text-anchor:top" coordsize="27900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7QMMA&#10;AADdAAAADwAAAGRycy9kb3ducmV2LnhtbESP3WoCMRSE7wu+QzhC72rWIkVXo2hBECyCf/eHzXGz&#10;uDlZk7iub98IhV4OM/MNM1t0thYt+VA5VjAcZCCIC6crLhWcjuuPMYgQkTXWjknBkwIs5r23Geba&#10;PXhP7SGWIkE45KjAxNjkUobCkMUwcA1x8i7OW4xJ+lJqj48Et7X8zLIvabHitGCwoW9DxfVwtwra&#10;brs8n3b+NnnG1ZB+PG2Nviv13u+WUxCRuvgf/mtvtIJRNhnB6016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V7QMMAAADdAAAADwAAAAAAAAAAAAAAAACYAgAAZHJzL2Rv&#10;d25yZXYueG1sUEsFBgAAAAAEAAQA9QAAAIgDAAAAAA==&#10;" path="m,l23917,9956,27900,,,xe" fillcolor="black" stroked="f">
                  <v:path arrowok="t" textboxrect="0,0,27900,9956"/>
                </v:shape>
                <v:shape id="Shape 4095" o:spid="_x0000_s2032" style="position:absolute;left:20908;top:28278;width:199;height:40;visibility:visible;mso-wrap-style:square;v-text-anchor:top" coordsize="19936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dCMgA&#10;AADdAAAADwAAAGRycy9kb3ducmV2LnhtbESPT2sCMRTE7wW/Q3hCL6Um/WPRrVGsYBF6qm2px8fm&#10;Nbt287JuUnf32xuh4HGYmd8ws0XnKnGkJpSeNdyNFAji3JuSrYbPj/XtBESIyAYrz6ShpwCL+eBq&#10;hpnxLb/TcRutSBAOGWooYqwzKUNekMMw8jVx8n584zAm2VhpGmwT3FXyXqkn6bDktFBgTauC8t/t&#10;n9OwMvu3CT+8Hvp+v5M39rv9elFW6+tht3wGEamLl/B/e2M0PKrpGM5v0hOQ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EZ0IyAAAAN0AAAAPAAAAAAAAAAAAAAAAAJgCAABk&#10;cnMvZG93bnJldi54bWxQSwUGAAAAAAQABAD1AAAAjQMAAAAA&#10;" path="m9961,l,3975r19936,l9961,xe" fillcolor="black" stroked="f">
                  <v:path arrowok="t" textboxrect="0,0,19936,3975"/>
                </v:shape>
                <v:shape id="Shape 4096" o:spid="_x0000_s2033" style="position:absolute;left:20868;top:28318;width:279;height:100;visibility:visible;mso-wrap-style:square;v-text-anchor:top" coordsize="27899,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9bDsUA&#10;AADdAAAADwAAAGRycy9kb3ducmV2LnhtbESPQWvCQBSE74X+h+UVvBTdVNqg0TU0grR40wTPj+wz&#10;Ccm+DdnVxH/fLRR6HGbmG2abTqYTdxpcY1nB2yICQVxa3XCloMgP8xUI55E1dpZJwYMcpLvnpy0m&#10;2o58ovvZVyJA2CWooPa+T6R0ZU0G3cL2xMG72sGgD3KopB5wDHDTyWUUxdJgw2Ghxp72NZXt+WYU&#10;jNmltTJvjnH5SsfLV9t+jFmh1Oxl+tyA8DT5//Bf+1sreI/WMf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1sOxQAAAN0AAAAPAAAAAAAAAAAAAAAAAJgCAABkcnMv&#10;ZG93bnJldi54bWxQSwUGAAAAAAQABAD1AAAAigMAAAAA&#10;" path="m3981,l,9987r27899,l3981,xe" fillcolor="black" stroked="f">
                  <v:path arrowok="t" textboxrect="0,0,27899,9987"/>
                </v:shape>
                <v:shape id="Shape 4097" o:spid="_x0000_s2034" style="position:absolute;left:20908;top:28318;width:239;height:100;visibility:visible;mso-wrap-style:square;v-text-anchor:top" coordsize="23917,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3d4scA&#10;AADdAAAADwAAAGRycy9kb3ducmV2LnhtbESPUUvDMBSF3wX/Q7jC3lyqTN26ZUMGbgVh4NYfcNfc&#10;tdXmJjTZFvvrjSD4eDjnfIezWEXTiQv1vrWs4GGcgSCurG65VlAe3u6nIHxA1thZJgXf5GG1vL1Z&#10;YK7tlT/osg+1SBD2OSpoQnC5lL5qyKAfW0ecvJPtDYYk+1rqHq8Jbjr5mGXP0mDLaaFBR+uGqq/9&#10;2ShYx6fyPLAbiu1m9z4cP6Mri6jU6C6+zkEEiuE//NcutIJJNnuB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N3eLHAAAA3QAAAA8AAAAAAAAAAAAAAAAAmAIAAGRy&#10;cy9kb3ducmV2LnhtbFBLBQYAAAAABAAEAPUAAACMAwAAAAA=&#10;" path="m,l23917,9987,19936,,,xe" fillcolor="black" stroked="f">
                  <v:path arrowok="t" textboxrect="0,0,23917,9987"/>
                </v:shape>
                <v:shape id="Shape 4098" o:spid="_x0000_s2035" style="position:absolute;left:20908;top:28517;width:199;height:40;visibility:visible;mso-wrap-style:square;v-text-anchor:top" coordsize="19936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9Er8A&#10;AADdAAAADwAAAGRycy9kb3ducmV2LnhtbERPSwrCMBDdC94hjOBGNFVUtBpFBEFXfkHcDc3YFptJ&#10;aaLW25uF4PLx/vNlbQrxosrllhX0exEI4sTqnFMFl/OmOwHhPLLGwjIp+JCD5aLZmGOs7ZuP9Dr5&#10;VIQQdjEqyLwvYyldkpFB17MlceDutjLoA6xSqSt8h3BTyEEUjaXBnENDhiWtM0oep6dRcHaD/bXc&#10;9pPd/fZx5lB08umIlGq36tUMhKfa/8U/91YrGEbTMDe8CU9AL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FH0SvwAAAN0AAAAPAAAAAAAAAAAAAAAAAJgCAABkcnMvZG93bnJl&#10;di54bWxQSwUGAAAAAAQABAD1AAAAhAMAAAAA&#10;" path="m,l9961,3977,19936,,,xe" fillcolor="black" stroked="f">
                  <v:path arrowok="t" textboxrect="0,0,19936,3977"/>
                </v:shape>
                <v:shape id="Shape 4099" o:spid="_x0000_s2036" style="position:absolute;left:20868;top:28418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JQ8QA&#10;AADdAAAADwAAAGRycy9kb3ducmV2LnhtbESPzWoCMRSF94W+Q7iCu5ooKnU0ihUUsXZRK7i9TG4n&#10;Qyc3wyQ649ubQqHLw/n5OItV5ypxoyaUnjUMBwoEce5NyYWG89f25RVEiMgGK8+k4U4BVsvnpwVm&#10;xrf8SbdTLEQa4ZChBhtjnUkZcksOw8DXxMn79o3DmGRTSNNgm8ZdJUdKTaXDkhPBYk0bS/nP6eoS&#10;5Ly5yONBvRftiOz0jeNuPfnQut/r1nMQkbr4H/5r742GsZrN4Pd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iUPEAAAA3QAAAA8AAAAAAAAAAAAAAAAAmAIAAGRycy9k&#10;b3ducmV2LnhtbFBLBQYAAAAABAAEAPUAAACJAwAAAAA=&#10;" path="m,l3981,9954r19936,l,xe" fillcolor="black" stroked="f">
                  <v:path arrowok="t" textboxrect="0,0,23917,9954"/>
                </v:shape>
                <v:shape id="Shape 4100" o:spid="_x0000_s2037" style="position:absolute;left:20868;top:28418;width:279;height:99;visibility:visible;mso-wrap-style:square;v-text-anchor:top" coordsize="27899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JMcAA&#10;AADdAAAADwAAAGRycy9kb3ducmV2LnhtbERPz2vCMBS+D/wfwhN2m6kyxqxGEUFWj3Mi9fZonk0x&#10;ealNZut/bw6DHT++38v14Ky4UxcazwqmkwwEceV1w7WC48/u7RNEiMgarWdS8KAA69XoZYm59j1/&#10;0/0Qa5FCOOSowMTY5lKGypDDMPEtceIuvnMYE+xqqTvsU7izcpZlH9Jhw6nBYEtbQ9X18OsUWLOf&#10;67OlPvgvV1anW/HgslDqdTxsFiAiDfFf/OcutIL3aZb2pzfpC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UJMcAAAADdAAAADwAAAAAAAAAAAAAAAACYAgAAZHJzL2Rvd25y&#10;ZXYueG1sUEsFBgAAAAAEAAQA9QAAAIUDAAAAAA==&#10;" path="m,l23917,9954,27899,,,xe" fillcolor="black" stroked="f">
                  <v:path arrowok="t" textboxrect="0,0,27899,9954"/>
                </v:shape>
                <v:shape id="Shape 4101" o:spid="_x0000_s2038" style="position:absolute;left:22383;top:26464;width:199;height:40;visibility:visible;mso-wrap-style:square;v-text-anchor:top" coordsize="19936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9U8cA&#10;AADdAAAADwAAAGRycy9kb3ducmV2LnhtbESPQWvCQBSE70L/w/IKXqRu0kopqau0QqVYEEwVe3xk&#10;n0kw+zburhr/fVcQPA4z8w0znnamESdyvrasIB0mIIgLq2suFax/v57eQPiArLGxTAou5GE6eeiN&#10;MdP2zCs65aEUEcI+QwVVCG0mpS8qMuiHtiWO3s46gyFKV0rt8BzhppHPSfIqDdYcFypsaVZRsc+P&#10;RsFmHl6sd/vtwjZ/nz/b+UDvDkul+o/dxzuIQF24h2/tb61glCYpXN/EJyA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PVPHAAAA3QAAAA8AAAAAAAAAAAAAAAAAmAIAAGRy&#10;cy9kb3ducmV2LnhtbFBLBQYAAAAABAAEAPUAAACMAwAAAAA=&#10;" path="m9974,l,4006r19936,l9974,xe" fillcolor="black" stroked="f">
                  <v:path arrowok="t" textboxrect="0,0,19936,4006"/>
                </v:shape>
                <v:shape id="Shape 4102" o:spid="_x0000_s2039" style="position:absolute;left:22343;top:26504;width:279;height:100;visibility:visible;mso-wrap-style:square;v-text-anchor:top" coordsize="27899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y3cQA&#10;AADdAAAADwAAAGRycy9kb3ducmV2LnhtbESPQWvCQBSE74X+h+UVvNVNpEgbXYMUxHisLcXeHtln&#10;Nrj7Ns1uTfz3XUHwOMzMN8yyHJ0VZ+pD61lBPs1AENdet9wo+PrcPL+CCBFZo/VMCi4UoFw9Piyx&#10;0H7gDzrvYyMShEOBCkyMXSFlqA05DFPfESfv6HuHMcm+kbrHIcGdlbMsm0uHLacFgx29G6pP+z+n&#10;wJrdm/6xNAS/dYf6+7e68KFSavI0rhcgIo3xHr61K63gJc9mcH2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Mt3EAAAA3QAAAA8AAAAAAAAAAAAAAAAAmAIAAGRycy9k&#10;b3ducmV2LnhtbFBLBQYAAAAABAAEAPUAAACJAwAAAAA=&#10;" path="m3981,l,9954r27899,l3981,xe" fillcolor="black" stroked="f">
                  <v:path arrowok="t" textboxrect="0,0,27899,9954"/>
                </v:shape>
                <v:shape id="Shape 4103" o:spid="_x0000_s2040" style="position:absolute;left:22383;top:26504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ks8QA&#10;AADdAAAADwAAAGRycy9kb3ducmV2LnhtbESPS2sCMRSF9wX/Q7hCd5poW5HRKCpYSqsLH+D2MrlO&#10;Bic3wyR1pv++KQhdHs7j48yXnavEnZpQetYwGioQxLk3JRcazqftYAoiRGSDlWfS8EMBlove0xwz&#10;41s+0P0YC5FGOGSowcZYZ1KG3JLDMPQ1cfKuvnEYk2wKaRps07ir5FipiXRYciJYrGljKb8dv12C&#10;nDcXuftUX0U7JjtZc3xfve21fu53qxmISF38Dz/aH0bD60i9wN+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JLPEAAAA3QAAAA8AAAAAAAAAAAAAAAAAmAIAAGRycy9k&#10;b3ducmV2LnhtbFBLBQYAAAAABAAEAPUAAACJAwAAAAA=&#10;" path="m,l23917,9954,19936,,,xe" fillcolor="black" stroked="f">
                  <v:path arrowok="t" textboxrect="0,0,23917,9954"/>
                </v:shape>
                <v:shape id="Shape 4104" o:spid="_x0000_s2041" style="position:absolute;left:22383;top:26703;width:199;height:41;visibility:visible;mso-wrap-style:square;v-text-anchor:top" coordsize="19936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ey8cA&#10;AADdAAAADwAAAGRycy9kb3ducmV2LnhtbESPQWvCQBSE7wX/w/KEXsRsbEVKzCoqVEoFQWuxx0f2&#10;mQSzb9Pdrab/visIPQ4z8w2TzzvTiAs5X1tWMEpSEMSF1TWXCg4fr8MXED4ga2wsk4Jf8jCf9R5y&#10;zLS98o4u+1CKCGGfoYIqhDaT0hcVGfSJbYmjd7LOYIjSlVI7vEa4aeRTmk6kwZrjQoUtrSoqzvsf&#10;o+BzHZ6td+fju22+lpvjeqBP31ulHvvdYgoiUBf+w/f2m1YwHqVj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8nsvHAAAA3QAAAA8AAAAAAAAAAAAAAAAAmAIAAGRy&#10;cy9kb3ducmV2LnhtbFBLBQYAAAAABAAEAPUAAACMAwAAAAA=&#10;" path="m,l9974,4006,19936,,,xe" fillcolor="black" stroked="f">
                  <v:path arrowok="t" textboxrect="0,0,19936,4006"/>
                </v:shape>
                <v:shape id="Shape 4105" o:spid="_x0000_s2042" style="position:absolute;left:22343;top:26604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1DscA&#10;AADdAAAADwAAAGRycy9kb3ducmV2LnhtbESPzWrDMBCE74G8g9hAL6GR0yaluFFCMAS3FArNz32x&#10;NraxtTKW7Nh9+qpQyHGYmW+YzW4wteipdaVlBctFBII4s7rkXMH5dHh8BeE8ssbaMikYycFuO51s&#10;MNb2xt/UH30uAoRdjAoK75tYSpcVZNAtbEMcvKttDfog21zqFm8Bbmr5FEUv0mDJYaHAhpKCsurY&#10;GQWf6byjnw/ef/XVZT5Wq7Q0ybNSD7Nh/wbC0+Dv4f/2u1awWkZr+HsTn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m9Q7HAAAA3QAAAA8AAAAAAAAAAAAAAAAAmAIAAGRy&#10;cy9kb3ducmV2LnhtbFBLBQYAAAAABAAEAPUAAACMAwAAAAA=&#10;" path="m,l3981,9956r19936,l,xe" fillcolor="black" stroked="f">
                  <v:path arrowok="t" textboxrect="0,0,23917,9956"/>
                </v:shape>
                <v:shape id="Shape 4106" o:spid="_x0000_s2043" style="position:absolute;left:22343;top:26604;width:279;height:99;visibility:visible;mso-wrap-style:square;v-text-anchor:top" coordsize="27899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j88UA&#10;AADdAAAADwAAAGRycy9kb3ducmV2LnhtbESPQWsCMRSE74X+h/AK3mpWsVK3xkUEsQcpaO39sXlu&#10;Vjcvyyarqb++KQgeh5n5hpkX0TbiQp2vHSsYDTMQxKXTNVcKDt/r13cQPiBrbByTgl/yUCyen+aY&#10;a3flHV32oRIJwj5HBSaENpfSl4Ys+qFriZN3dJ3FkGRXSd3hNcFtI8dZNpUWa04LBltaGSrP+94q&#10;qO3P26w1+nai7XlzmJRfcRZ7pQYvcfkBIlAMj/C9/akVTEbZFP7fp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qPzxQAAAN0AAAAPAAAAAAAAAAAAAAAAAJgCAABkcnMv&#10;ZG93bnJldi54bWxQSwUGAAAAAAQABAD1AAAAigMAAAAA&#10;" path="m,l23917,9956,27899,,,xe" fillcolor="black" stroked="f">
                  <v:path arrowok="t" textboxrect="0,0,27899,9956"/>
                </v:shape>
                <v:shape id="Shape 4107" o:spid="_x0000_s2044" style="position:absolute;left:23718;top:25149;width:199;height:40;visibility:visible;mso-wrap-style:square;v-text-anchor:top" coordsize="19935,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h1sUA&#10;AADdAAAADwAAAGRycy9kb3ducmV2LnhtbESPT2sCMRTE70K/Q3iFXkQTi1RZjVIEsdST65/zY/Pc&#10;Xbp5WZK4rt++KQg9DjPzG2a57m0jOvKhdqxhMlYgiAtnai41nI7b0RxEiMgGG8ek4UEB1quXwRIz&#10;4+58oC6PpUgQDhlqqGJsMylDUZHFMHYtcfKuzluMSfpSGo/3BLeNfFfqQ1qsOS1U2NKmouInv1kN&#10;tz73W1leDt/Y4Xm3n56Gx4fS+u21/1yAiNTH//Cz/WU0TCdqB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CHWxQAAAN0AAAAPAAAAAAAAAAAAAAAAAJgCAABkcnMv&#10;ZG93bnJldi54bWxQSwUGAAAAAAQABAD1AAAAigMAAAAA&#10;" path="m9960,l,4008r19935,l9960,xe" fillcolor="black" stroked="f">
                  <v:path arrowok="t" textboxrect="0,0,19935,4008"/>
                </v:shape>
                <v:shape id="Shape 4108" o:spid="_x0000_s2045" style="position:absolute;left:23678;top:25189;width:279;height:99;visibility:visible;mso-wrap-style:square;v-text-anchor:top" coordsize="27900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Tc8MA&#10;AADdAAAADwAAAGRycy9kb3ducmV2LnhtbERPyWrDMBC9F/IPYgq9NXJCcF3HSgiBQg6lWaE5DtbY&#10;MrVGRlIT9++rQ6HHx9ur9Wh7cSMfOscKZtMMBHHtdMetgsv57bkAESKyxt4xKfihAOvV5KHCUrs7&#10;H+l2iq1IIRxKVGBiHEopQ23IYpi6gThxjfMWY4K+ldrjPYXbXs6zLJcWO04NBgfaGqq/Tt9Wwfu+&#10;ueYvFzu8Hg4fn77IzdnsjVJPj+NmCSLSGP/Ff+6dVrCYZWluep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Tc8MAAADdAAAADwAAAAAAAAAAAAAAAACYAgAAZHJzL2Rv&#10;d25yZXYueG1sUEsFBgAAAAAEAAQA9QAAAIgDAAAAAA==&#10;" path="m3982,l,9954r27900,l3982,xe" fillcolor="black" stroked="f">
                  <v:path arrowok="t" textboxrect="0,0,27900,9954"/>
                </v:shape>
                <v:shape id="Shape 4109" o:spid="_x0000_s2046" style="position:absolute;left:23718;top:25189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TWcQA&#10;AADdAAAADwAAAGRycy9kb3ducmV2LnhtbESPS2sCMRSF9wX/Q7hCdzVRVOpoFBUspbULH+D2MrlO&#10;Bic3wyR1xn/fFApdHs7j4yxWnavEnZpQetYwHCgQxLk3JRcazqfdyyuIEJENVp5Jw4MCrJa9pwVm&#10;xrd8oPsxFiKNcMhQg42xzqQMuSWHYeBr4uRdfeMwJtkU0jTYpnFXyZFSU+mw5ESwWNPWUn47frsE&#10;OW8vcv+hPot2RHa64fi2nnxp/dzv1nMQkbr4H/5rvxsN46Gawe+b9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E1nEAAAA3QAAAA8AAAAAAAAAAAAAAAAAmAIAAGRycy9k&#10;b3ducmV2LnhtbFBLBQYAAAAABAAEAPUAAACJAwAAAAA=&#10;" path="m,l23917,9954,19935,,,xe" fillcolor="black" stroked="f">
                  <v:path arrowok="t" textboxrect="0,0,23917,9954"/>
                </v:shape>
                <v:shape id="Shape 4110" o:spid="_x0000_s2047" style="position:absolute;left:23718;top:25388;width:199;height:40;visibility:visible;mso-wrap-style:square;v-text-anchor:top" coordsize="19935,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vf8IA&#10;AADdAAAADwAAAGRycy9kb3ducmV2LnhtbERPyWrDMBC9F/IPYgK5lEZ2CCW4UUIIhJb2FGc5D9bU&#10;NrVGRpJt5e+rQ6HHx9u3+2g6MZLzrWUF+TIDQVxZ3XKt4Ho5vWxA+ICssbNMCh7kYb+bPW2x0Hbi&#10;M41lqEUKYV+ggiaEvpDSVw0Z9EvbEyfu2zqDIUFXS+1wSuGmk6sse5UGW04NDfZ0bKj6KQejYIil&#10;O8n6fv7EEW/vX+vr8+WRKbWYx8MbiEAx/Iv/3B9awTrP0/7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C9/wgAAAN0AAAAPAAAAAAAAAAAAAAAAAJgCAABkcnMvZG93&#10;bnJldi54bWxQSwUGAAAAAAQABAD1AAAAhwMAAAAA&#10;" path="m,l9960,4008,19935,,,xe" fillcolor="black" stroked="f">
                  <v:path arrowok="t" textboxrect="0,0,19935,4008"/>
                </v:shape>
                <v:shape id="Shape 4111" o:spid="_x0000_s2048" style="position:absolute;left:23678;top:25288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w+8YA&#10;AADdAAAADwAAAGRycy9kb3ducmV2LnhtbESPT2vCQBTE70K/w/IK3nSTotKmrlIEwT94qC2lvT2y&#10;r5uQ7NuQXU389q4geBxm5jfMfNnbWpyp9aVjBek4AUGcO12yUfD9tR69gvABWWPtmBRcyMNy8TSY&#10;Y6Zdx590PgYjIoR9hgqKEJpMSp8XZNGPXUMcvX/XWgxRtkbqFrsIt7V8SZKZtFhyXCiwoVVBeXU8&#10;WQXm7eDCz183Sbbmsqfpb0WrXaXU8Ln/eAcRqA+P8L290QomaZrC7U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Xw+8YAAADdAAAADwAAAAAAAAAAAAAAAACYAgAAZHJz&#10;L2Rvd25yZXYueG1sUEsFBgAAAAAEAAQA9QAAAIsDAAAAAA==&#10;" path="m,l3982,9955r19935,l,xe" fillcolor="black" stroked="f">
                  <v:path arrowok="t" textboxrect="0,0,23917,9955"/>
                </v:shape>
                <v:shape id="Shape 4112" o:spid="_x0000_s2049" style="position:absolute;left:23678;top:25288;width:279;height:100;visibility:visible;mso-wrap-style:square;v-text-anchor:top" coordsize="2790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028QA&#10;AADdAAAADwAAAGRycy9kb3ducmV2LnhtbESPT0vDQBDF70K/wzIFb3aTYkVit6VVBA+9mFbE25gd&#10;s8HsbMiO2/jtXUHw+Hh/frz1dvK9SjTGLrCBclGAIm6C7bg1cDo+Xt2CioJssQ9MBr4pwnYzu1hj&#10;ZcOZnynV0qo8wrFCA05kqLSOjSOPcREG4ux9hNGjZDm22o54zuO+18uiuNEeO84EhwPdO2o+6y+f&#10;ufJSN+8Ht0+nB5a317Q6cFoZczmfdneghCb5D/+1n6yB67Jcwu+b/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NNvEAAAA3QAAAA8AAAAAAAAAAAAAAAAAmAIAAGRycy9k&#10;b3ducmV2LnhtbFBLBQYAAAAABAAEAPUAAACJAwAAAAA=&#10;" path="m,l23917,9955,27900,,,xe" fillcolor="black" stroked="f">
                  <v:path arrowok="t" textboxrect="0,0,27900,9955"/>
                </v:shape>
                <v:shape id="Shape 4113" o:spid="_x0000_s2050" style="position:absolute;left:24416;top:25089;width:199;height:40;visibility:visible;mso-wrap-style:square;v-text-anchor:top" coordsize="19935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CGcYA&#10;AADdAAAADwAAAGRycy9kb3ducmV2LnhtbESPQWsCMRSE7wX/Q3hCbzW7WousRhFBaA+Vaot6fGye&#10;u4ublzWJuvXXm4LQ4zAz3zCTWWtqcSHnK8sK0l4Cgji3uuJCwc/38mUEwgdkjbVlUvBLHmbTztME&#10;M22vvKbLJhQiQthnqKAMocmk9HlJBn3PNsTRO1hnMETpCqkdXiPc1LKfJG/SYMVxocSGFiXlx83Z&#10;KBh8HZfn7X73sRre3Klow+qTclLqudvOxyACteE//Gi/awWvaTqAv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4CGcYAAADdAAAADwAAAAAAAAAAAAAAAACYAgAAZHJz&#10;L2Rvd25yZXYueG1sUEsFBgAAAAAEAAQA9QAAAIsDAAAAAA==&#10;" path="m9974,l,4007r19935,l9974,xe" fillcolor="black" stroked="f">
                  <v:path arrowok="t" textboxrect="0,0,19935,4007"/>
                </v:shape>
                <v:shape id="Shape 4114" o:spid="_x0000_s2051" style="position:absolute;left:24376;top:25129;width:279;height:100;visibility:visible;mso-wrap-style:square;v-text-anchor:top" coordsize="27900,9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YvMYA&#10;AADdAAAADwAAAGRycy9kb3ducmV2LnhtbESPQWvCQBSE7wX/w/KE3uomrS0SXUWE0tKLNO3F22P3&#10;mQ1m38bsNkn7611B6HGYmW+Y1WZ0jeipC7VnBfksA0Gsvam5UvD99fqwABEissHGMyn4pQCb9eRu&#10;hYXxA39SX8ZKJAiHAhXYGNtCyqAtOQwz3xIn7+g7hzHJrpKmwyHBXSMfs+xFOqw5LVhsaWdJn8of&#10;p2A47N9K/fGs/472qY+7cMZqe1bqfjpulyAijfE/fGu/GwXzPJ/D9U16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mYvMYAAADdAAAADwAAAAAAAAAAAAAAAACYAgAAZHJz&#10;L2Rvd25yZXYueG1sUEsFBgAAAAAEAAQA9QAAAIsDAAAAAA==&#10;" path="m3982,l,9953r27900,l3982,xe" fillcolor="black" stroked="f">
                  <v:path arrowok="t" textboxrect="0,0,27900,9953"/>
                </v:shape>
                <v:shape id="Shape 4115" o:spid="_x0000_s2052" style="position:absolute;left:24416;top:25129;width:239;height:100;visibility:visible;mso-wrap-style:square;v-text-anchor:top" coordsize="23917,9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eG8YA&#10;AADdAAAADwAAAGRycy9kb3ducmV2LnhtbESP0WrCQBRE3wv+w3ILfSm6ibQi0VVUKCi0atQPuGRv&#10;k2D2bthdTfr33ULBx2FmzjDzZW8acSfna8sK0lECgriwuuZSweX8MZyC8AFZY2OZFPyQh+Vi8DTH&#10;TNuOc7qfQikihH2GCqoQ2kxKX1Rk0I9sSxy9b+sMhihdKbXDLsJNI8dJMpEGa44LFba0qai4nm5G&#10;QZkXh7C/7nevbodf3XGc2891r9TLc7+agQjUh0f4v73VCt7S9B3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EeG8YAAADdAAAADwAAAAAAAAAAAAAAAACYAgAAZHJz&#10;L2Rvd25yZXYueG1sUEsFBgAAAAAEAAQA9QAAAIsDAAAAAA==&#10;" path="m,l23917,9953,19935,,,xe" fillcolor="black" stroked="f">
                  <v:path arrowok="t" textboxrect="0,0,23917,9953"/>
                </v:shape>
                <v:shape id="Shape 4116" o:spid="_x0000_s2053" style="position:absolute;left:24416;top:25328;width:199;height:40;visibility:visible;mso-wrap-style:square;v-text-anchor:top" coordsize="19935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u4MQA&#10;AADdAAAADwAAAGRycy9kb3ducmV2LnhtbESPQYvCMBSE74L/ITxhL6JpRUW6RhFhQVgU1N372+bZ&#10;FpuX0mRN/fdGEDwOM/MNs1x3phY3al1lWUE6TkAQ51ZXXCj4OX+NFiCcR9ZYWyYFd3KwXvV7S8y0&#10;DXyk28kXIkLYZaig9L7JpHR5SQbd2DbE0bvY1qCPsi2kbjFEuKnlJEnm0mDFcaHEhrYl5dfTv1EQ&#10;cB+4S74Pf9vr/nD5HYZ6FjZKfQy6zScIT51/h1/tnVYwTdM5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g7uDEAAAA3QAAAA8AAAAAAAAAAAAAAAAAmAIAAGRycy9k&#10;b3ducmV2LnhtbFBLBQYAAAAABAAEAPUAAACJAwAAAAA=&#10;" path="m,l9974,4006,19935,,,xe" fillcolor="black" stroked="f">
                  <v:path arrowok="t" textboxrect="0,0,19935,4006"/>
                </v:shape>
                <v:shape id="Shape 4117" o:spid="_x0000_s2054" style="position:absolute;left:24376;top:25229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YP8cA&#10;AADdAAAADwAAAGRycy9kb3ducmV2LnhtbESPQWvCQBSE70L/w/IKXqRuotKWNBsRoWgRCk3b+yP7&#10;moRk34bsGqO/3i0IHoeZ+YZJ16NpxUC9qy0riOcRCOLC6ppLBT/f70+vIJxH1thaJgVncrDOHiYp&#10;Jtqe+IuG3JciQNglqKDyvkukdEVFBt3cdsTB+7O9QR9kX0rd4ynATSsXUfQsDdYcFirsaFtR0eRH&#10;o+Cwmx3p8sGbz6H5nZ2b1a4226VS08dx8wbC0+jv4Vt7rxWs4vgF/t+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hWD/HAAAA3QAAAA8AAAAAAAAAAAAAAAAAmAIAAGRy&#10;cy9kb3ducmV2LnhtbFBLBQYAAAAABAAEAPUAAACMAwAAAAA=&#10;" path="m,l3982,9956r19935,l,xe" fillcolor="black" stroked="f">
                  <v:path arrowok="t" textboxrect="0,0,23917,9956"/>
                </v:shape>
                <v:shape id="Shape 4118" o:spid="_x0000_s2055" style="position:absolute;left:24376;top:25229;width:279;height:99;visibility:visible;mso-wrap-style:square;v-text-anchor:top" coordsize="27900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9gsAA&#10;AADdAAAADwAAAGRycy9kb3ducmV2LnhtbERPXWvCMBR9F/wP4Qq+adohMjuj6EAQlMHUvV+au6as&#10;ualJrPXfmwdhj4fzvVz3thEd+VA7VpBPMxDEpdM1Vwou593kHUSIyBobx6TgQQHWq+FgiYV2d/6m&#10;7hQrkUI4FKjAxNgWUobSkMUwdS1x4n6dtxgT9JXUHu8p3DbyLcvm0mLNqcFgS5+Gyr/TzSro+sPm&#10;5/Llr4tH3OZ09HQw+qbUeNRvPkBE6uO/+OXeawWzPE9z05v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p9gsAAAADdAAAADwAAAAAAAAAAAAAAAACYAgAAZHJzL2Rvd25y&#10;ZXYueG1sUEsFBgAAAAAEAAQA9QAAAIUDAAAAAA==&#10;" path="m,l23917,9956,27900,,,xe" fillcolor="black" stroked="f">
                  <v:path arrowok="t" textboxrect="0,0,27900,9956"/>
                </v:shape>
                <v:shape id="Shape 4119" o:spid="_x0000_s2056" style="position:absolute;left:25054;top:25627;width:199;height:40;visibility:visible;mso-wrap-style:square;v-text-anchor:top" coordsize="19917,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I5cQA&#10;AADdAAAADwAAAGRycy9kb3ducmV2LnhtbESPUUvDMBSF3wX/Q7iCby6tE93q0iJVwdduw+e75q4p&#10;JjcliVv3740g+Hg453yHs2lmZ8WJQhw9KygXBQji3uuRBwX73fvdCkRMyBqtZ1JwoQhNfX21wUr7&#10;M3d02qZBZAjHChWYlKZKytgbchgXfiLO3tEHhynLMEgd8Jzhzsr7oniUDkfOCwYnag31X9tvp6Db&#10;7duWl+3rZ7d8expMsJfDZJW6vZlfnkEkmtN/+K/9oRU8lOUaft/kJy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7iOXEAAAA3QAAAA8AAAAAAAAAAAAAAAAAmAIAAGRycy9k&#10;b3ducmV2LnhtbFBLBQYAAAAABAAEAPUAAACJAwAAAAA=&#10;" path="m9961,l,4008r19917,l9961,xe" fillcolor="black" stroked="f">
                  <v:path arrowok="t" textboxrect="0,0,19917,4008"/>
                </v:shape>
                <v:shape id="Shape 4120" o:spid="_x0000_s2057" style="position:absolute;left:25014;top:25667;width:279;height:100;visibility:visible;mso-wrap-style:square;v-text-anchor:top" coordsize="27919,9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pUMQA&#10;AADdAAAADwAAAGRycy9kb3ducmV2LnhtbERPy2rCQBTdF/oPwy24ayYGtZpmFB8oQle1Iri7Zm6T&#10;tJk7ITOa+PfOotDl4byzRW9qcaPWVZYVDKMYBHFudcWFguPX9nUKwnlkjbVlUnAnB4v581OGqbYd&#10;f9Lt4AsRQtilqKD0vkmldHlJBl1kG+LAfdvWoA+wLaRusQvhppZJHE+kwYpDQ4kNrUvKfw9Xo+A0&#10;3idvK4rlbH2pu/HuY3Me8Y9Sg5d++Q7CU+//xX/uvVYwGiZhf3g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6KVDEAAAA3QAAAA8AAAAAAAAAAAAAAAAAmAIAAGRycy9k&#10;b3ducmV2LnhtbFBLBQYAAAAABAAEAPUAAACJAwAAAAA=&#10;" path="m3995,l,9953r27919,l3995,xe" fillcolor="black" stroked="f">
                  <v:path arrowok="t" textboxrect="0,0,27919,9953"/>
                </v:shape>
                <v:shape id="Shape 4121" o:spid="_x0000_s2058" style="position:absolute;left:25054;top:25667;width:239;height:100;visibility:visible;mso-wrap-style:square;v-text-anchor:top" coordsize="23924,9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ObsYA&#10;AADdAAAADwAAAGRycy9kb3ducmV2LnhtbESPQWsCMRSE70L/Q3iFXkSzK7XIahSpLHjw0Nq658fm&#10;uVmbvCybVNd/3xQKPQ4z8w2z2gzOiiv1ofWsIJ9mIIhrr1tuFHx+lJMFiBCRNVrPpOBOATbrh9EK&#10;C+1v/E7XY2xEgnAoUIGJsSukDLUhh2HqO+LknX3vMCbZN1L3eEtwZ+Usy16kw5bTgsGOXg3VX8dv&#10;p2C83VVk7uVh11zmbzacbDWuSqWeHoftEkSkIf6H/9p7reA5n+X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vObsYAAADdAAAADwAAAAAAAAAAAAAAAACYAgAAZHJz&#10;L2Rvd25yZXYueG1sUEsFBgAAAAAEAAQA9QAAAIsDAAAAAA==&#10;" path="m,l23924,9953,19917,,,xe" fillcolor="black" stroked="f">
                  <v:path arrowok="t" textboxrect="0,0,23924,9953"/>
                </v:shape>
                <v:shape id="Shape 4122" o:spid="_x0000_s2059" style="position:absolute;left:25054;top:25866;width:199;height:40;visibility:visible;mso-wrap-style:square;v-text-anchor:top" coordsize="19917,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QKcMA&#10;AADdAAAADwAAAGRycy9kb3ducmV2LnhtbESPQWsCMRSE74X+h/AKvdWsa7GyGqVsW+h1VXp+bp6b&#10;pcnLkqS6/vtGEDwOM/MNs9qMzooThdh7VjCdFCCIW6977hTsd18vCxAxIWu0nknBhSJs1o8PK6y0&#10;P3NDp23qRIZwrFCBSWmopIytIYdx4gfi7B19cJiyDJ3UAc8Z7qwsi2IuHfacFwwOVBtqf7d/TkGz&#10;29c1z+qPn2b2+daZYC+HwSr1/DS+L0EkGtM9fGt/awWv07KE65v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PQKcMAAADdAAAADwAAAAAAAAAAAAAAAACYAgAAZHJzL2Rv&#10;d25yZXYueG1sUEsFBgAAAAAEAAQA9QAAAIgDAAAAAA==&#10;" path="m,l9961,4008,19917,,,xe" fillcolor="black" stroked="f">
                  <v:path arrowok="t" textboxrect="0,0,19917,4008"/>
                </v:shape>
                <v:shape id="Shape 4123" o:spid="_x0000_s2060" style="position:absolute;left:25014;top:25767;width:239;height:99;visibility:visible;mso-wrap-style:square;v-text-anchor:top" coordsize="23912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dnsYA&#10;AADdAAAADwAAAGRycy9kb3ducmV2LnhtbESP0WoCMRRE3wX/IVyhbzWrLUVWo4girX2pbvsB1811&#10;s7i5WZNUt/36piD4OMzMGWa26GwjLuRD7VjBaJiBIC6drrlS8PW5eZyACBFZY+OYFPxQgMW835th&#10;rt2V93QpYiUShEOOCkyMbS5lKA1ZDEPXEifv6LzFmKSvpPZ4TXDbyHGWvUiLNacFgy2tDJWn4tsq&#10;yNx6s3vfbnevHz4aeT79VgdaK/Uw6JZTEJG6eA/f2m9awfNo/AT/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NdnsYAAADdAAAADwAAAAAAAAAAAAAAAACYAgAAZHJz&#10;L2Rvd25yZXYueG1sUEsFBgAAAAAEAAQA9QAAAIsDAAAAAA==&#10;" path="m,l3995,9955r19917,l,xe" fillcolor="black" stroked="f">
                  <v:path arrowok="t" textboxrect="0,0,23912,9955"/>
                </v:shape>
                <v:shape id="Shape 4124" o:spid="_x0000_s2061" style="position:absolute;left:25014;top:25767;width:279;height:99;visibility:visible;mso-wrap-style:square;v-text-anchor:top" coordsize="27919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p5MQA&#10;AADdAAAADwAAAGRycy9kb3ducmV2LnhtbESPQWvCQBSE70L/w/IK3uomIlJSVxFB8FJK1UOPr9nX&#10;bDD7Nsk+Nf77riB4HGbmG2axGnyjLtTHOrCBfJKBIi6DrbkycDxs395BRUG22AQmAzeKsFq+jBZY&#10;2HDlb7rspVIJwrFAA06kLbSOpSOPcRJa4uT9hd6jJNlX2vZ4TXDf6GmWzbXHmtOCw5Y2jsrT/uwN&#10;tHzqtuev387xT24/pexq2c2NGb8O6w9QQoM8w4/2zhqY5dMZ3N+kJ6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qeTEAAAA3QAAAA8AAAAAAAAAAAAAAAAAmAIAAGRycy9k&#10;b3ducmV2LnhtbFBLBQYAAAAABAAEAPUAAACJAwAAAAA=&#10;" path="m,l23912,9955,27919,,,xe" fillcolor="black" stroked="f">
                  <v:path arrowok="t" textboxrect="0,0,27919,9955"/>
                </v:shape>
                <v:shape id="Shape 4125" o:spid="_x0000_s2062" style="position:absolute;left:25951;top:26684;width:199;height:39;visibility:visible;mso-wrap-style:square;v-text-anchor:top" coordsize="19912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wlsMA&#10;AADdAAAADwAAAGRycy9kb3ducmV2LnhtbESPQYvCMBSE74L/ITzBm6aKilSjiOyCeFBWRTw+mmdb&#10;bF5qE2v990ZY8DjMzDfMfNmYQtRUudyygkE/AkGcWJ1zquB0/O1NQTiPrLGwTApe5GC5aLfmGGv7&#10;5D+qDz4VAcIuRgWZ92UspUsyMuj6tiQO3tVWBn2QVSp1hc8AN4UcRtFEGsw5LGRY0jqj5HZ4GAV3&#10;/bg0d0xe5U7WK3seb4v9z0SpbqdZzUB4avw3/N/eaAWjwXAMnzfhCc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mwlsMAAADdAAAADwAAAAAAAAAAAAAAAACYAgAAZHJzL2Rv&#10;d25yZXYueG1sUEsFBgAAAAAEAAQA9QAAAIgDAAAAAA==&#10;" path="m9956,l,3974r19912,l9956,xe" fillcolor="black" stroked="f">
                  <v:path arrowok="t" textboxrect="0,0,19912,3974"/>
                </v:shape>
                <v:shape id="Shape 4126" o:spid="_x0000_s2063" style="position:absolute;left:25911;top:26724;width:279;height:99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/VcIA&#10;AADdAAAADwAAAGRycy9kb3ducmV2LnhtbESPQavCMBCE74L/IazgTVNFRKpRRFAUT23fO3hbmrUt&#10;NpvSRK3/3giCx2FmvmFWm87U4kGtqywrmIwjEMS51RUXCv6y/WgBwnlkjbVlUvAiB5t1v7fCWNsn&#10;J/RIfSEChF2MCkrvm1hKl5dk0I1tQxy8q20N+iDbQuoWnwFuajmNork0WHFYKLGhXUn5Lb0bBcnh&#10;n5o0K8z57LLqdk0u3d6clBoOuu0ShKfO/8Lf9lErmE2mc/i8CU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/9VwgAAAN0AAAAPAAAAAAAAAAAAAAAAAJgCAABkcnMvZG93&#10;bnJldi54bWxQSwUGAAAAAAQABAD1AAAAhwMAAAAA&#10;" path="m4005,l,9955r27923,l4005,xe" fillcolor="black" stroked="f">
                  <v:path arrowok="t" textboxrect="0,0,27923,9955"/>
                </v:shape>
                <v:shape id="Shape 4127" o:spid="_x0000_s2064" style="position:absolute;left:25951;top:26724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HqcYA&#10;AADdAAAADwAAAGRycy9kb3ducmV2LnhtbESPT2vCQBTE7wW/w/IEb3Wj2KrRVUQQ+oceqiJ6e2Sf&#10;m5Ds25BdTfz23UKhx2FmfsMs152txJ0aXzhWMBomIIgzpws2Co6H3fMMhA/IGivHpOBBHtar3tMS&#10;U+1a/qb7PhgRIexTVJCHUKdS+iwni37oauLoXV1jMUTZGKkbbCPcVnKcJK/SYsFxIceatjll5f5m&#10;FZj5lwunSztJ3s3jk17OJW0/SqUG/W6zABGoC//hv/abVjAZjaf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wHqcYAAADdAAAADwAAAAAAAAAAAAAAAACYAgAAZHJz&#10;L2Rvd25yZXYueG1sUEsFBgAAAAAEAAQA9QAAAIsDAAAAAA==&#10;" path="m,l23917,9955,19912,,,xe" fillcolor="black" stroked="f">
                  <v:path arrowok="t" textboxrect="0,0,23917,9955"/>
                </v:shape>
                <v:shape id="Shape 4128" o:spid="_x0000_s2065" style="position:absolute;left:25951;top:26923;width:199;height:40;visibility:visible;mso-wrap-style:square;v-text-anchor:top" coordsize="19912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fCMIA&#10;AADdAAAADwAAAGRycy9kb3ducmV2LnhtbERPTYvCMBC9C/6HMMLeNLWsItUosqwge9jFKuJxaMa2&#10;2EzaJtb6781hwePjfa82valER60rLSuYTiIQxJnVJecKTsfdeAHCeWSNlWVS8CQHm/VwsMJE2wcf&#10;qEt9LkIIuwQVFN7XiZQuK8igm9iaOHBX2xr0Aba51C0+QripZBxFc2mw5NBQYE1fBWW39G4UNPp+&#10;6RvMnvWv7Lb2PPup/r7nSn2M+u0ShKfev8X/7r1W8DmNw9zwJj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B8IwgAAAN0AAAAPAAAAAAAAAAAAAAAAAJgCAABkcnMvZG93&#10;bnJldi54bWxQSwUGAAAAAAQABAD1AAAAhwMAAAAA&#10;" path="m,l9956,3974,19912,,,xe" fillcolor="black" stroked="f">
                  <v:path arrowok="t" textboxrect="0,0,19912,3974"/>
                </v:shape>
                <v:shape id="Shape 4129" o:spid="_x0000_s2066" style="position:absolute;left:25911;top:26823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bHcUA&#10;AADdAAAADwAAAGRycy9kb3ducmV2LnhtbESPQWvCQBSE74L/YXlCb7pRpJjoKiIIFnuoGmiPj+wz&#10;G8y+DdmNxn/fLRQ8DjPzDbPa9LYWd2p95VjBdJKAIC6crrhUkF/24wUIH5A11o5JwZM8bNbDwQoz&#10;7R58ovs5lCJC2GeowITQZFL6wpBFP3ENcfSurrUYomxLqVt8RLit5SxJ3qXFiuOCwYZ2horbubMK&#10;yOTH022O3ef37uvj2P2k+eGZKvU26rdLEIH68Ar/tw9awXw6S+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ZsdxQAAAN0AAAAPAAAAAAAAAAAAAAAAAJgCAABkcnMv&#10;ZG93bnJldi54bWxQSwUGAAAAAAQABAD1AAAAigMAAAAA&#10;" path="m,l4005,9986r19912,l,xe" fillcolor="black" stroked="f">
                  <v:path arrowok="t" textboxrect="0,0,23917,9986"/>
                </v:shape>
                <v:shape id="Shape 4130" o:spid="_x0000_s2067" style="position:absolute;left:25911;top:26823;width:279;height:100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M88EA&#10;AADdAAAADwAAAGRycy9kb3ducmV2LnhtbERP3WrCMBS+H/gO4QjezbS6TalGKQPBXaww9QEOzbEJ&#10;NielyWx9e3Mx2OXH97/dj64Vd+qD9awgn2cgiGuvLTcKLufD6xpEiMgaW8+k4EEB9rvJyxYL7Qf+&#10;ofspNiKFcChQgYmxK6QMtSGHYe474sRdfe8wJtg3Uvc4pHDXykWWfUiHllODwY4+DdW3069T8L18&#10;P5erXDbGDFRVXw+7Liur1Gw6lhsQkcb4L/5zH7WCt3yZ9qc36Qn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BzPPBAAAA3QAAAA8AAAAAAAAAAAAAAAAAmAIAAGRycy9kb3du&#10;cmV2LnhtbFBLBQYAAAAABAAEAPUAAACGAwAAAAA=&#10;" path="m,l23917,9986,27923,,,xe" fillcolor="black" stroked="f">
                  <v:path arrowok="t" textboxrect="0,0,27923,9986"/>
                </v:shape>
                <v:shape id="Shape 4131" o:spid="_x0000_s2068" style="position:absolute;left:27166;top:28179;width:200;height:39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MXcUA&#10;AADdAAAADwAAAGRycy9kb3ducmV2LnhtbESPX0vDQBDE3wW/w7FC3+wlVqTEXosIgkVf7B99XXJr&#10;LiS3F+7WNvHTe4Lg4zAzv2FWm9H36kQxtYENlPMCFHEdbMuNgcP+6XoJKgmyxT4wGZgowWZ9ebHC&#10;yoYzv9FpJ43KEE4VGnAiQ6V1qh15TPMwEGfvM0SPkmVstI14znDf65uiuNMeW84LDgd6dFR3uy9v&#10;YDuJXUzfOL12x/gu3dKVLx/OmNnV+HAPSmiU//Bf+9kauC0XJfy+y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0xdxQAAAN0AAAAPAAAAAAAAAAAAAAAAAJgCAABkcnMv&#10;ZG93bnJldi54bWxQSwUGAAAAAAQABAD1AAAAigMAAAAA&#10;" path="m9986,l,3974r19941,l9986,xe" fillcolor="black" stroked="f">
                  <v:path arrowok="t" textboxrect="0,0,19941,3974"/>
                </v:shape>
                <v:shape id="Shape 4132" o:spid="_x0000_s2069" style="position:absolute;left:27126;top:28218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2GMQA&#10;AADdAAAADwAAAGRycy9kb3ducmV2LnhtbESPQWuDQBSE74X+h+UVeqtrbIli3YQkIO01prTXh/ui&#10;EvetuFu1/74bCOQ4zMw3TLFdTC8mGl1nWcEqikEQ11Z33Cj4OpUvGQjnkTX2lknBHznYbh4fCsy1&#10;nflIU+UbESDsclTQej/kUrq6JYMusgNx8M52NOiDHBupR5wD3PQyieO1NNhxWGhxoENL9aX6NQqG&#10;xKS2rL4/dLo+7E22n5ufaqfU89OyewfhafH38K39qRW8rV4Tu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3dhjEAAAA3QAAAA8AAAAAAAAAAAAAAAAAmAIAAGRycy9k&#10;b3ducmV2LnhtbFBLBQYAAAAABAAEAPUAAACJAwAAAAA=&#10;" path="m3976,l,9955r27894,l3976,xe" fillcolor="black" stroked="f">
                  <v:path arrowok="t" textboxrect="0,0,27894,9955"/>
                </v:shape>
                <v:shape id="Shape 4133" o:spid="_x0000_s2070" style="position:absolute;left:27166;top:28218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Xd8cA&#10;AADdAAAADwAAAGRycy9kb3ducmV2LnhtbESPW2vCQBSE34X+h+UU+lY31gsaXaUIhbbigxekfTtk&#10;j5uQ7NmQ3Zr4712h4OMwM98wi1VnK3GhxheOFQz6CQjizOmCjYLj4eN1CsIHZI2VY1JwJQ+r5VNv&#10;gal2Le/osg9GRAj7FBXkIdSplD7LyaLvu5o4emfXWAxRNkbqBtsIt5V8S5KJtFhwXMixpnVOWbn/&#10;swrMbOvC6bcdJV/muqHxT0nr71Kpl+fufQ4iUBce4f/2p1YwGgyH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+l3f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4134" o:spid="_x0000_s2071" style="position:absolute;left:27166;top:28418;width:200;height:40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vxcUA&#10;AADdAAAADwAAAGRycy9kb3ducmV2LnhtbESPX0vDQBDE3wW/w7GCb/YSW6TEXosUCop9sf57XXJr&#10;LiS3F+7WNumn9wTBx2FmfsOsNqPv1ZFiagMbKGcFKOI62JYbA2+vu5slqCTIFvvAZGCiBJv15cUK&#10;KxtO/ELHgzQqQzhVaMCJDJXWqXbkMc3CQJy9rxA9Spax0TbiKcN9r2+L4k57bDkvOBxo66juDt/e&#10;wNMkdj6dcdp37/FDuqUrnz+dMddX48M9KKFR/sN/7UdrYFHOF/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O/FxQAAAN0AAAAPAAAAAAAAAAAAAAAAAJgCAABkcnMv&#10;ZG93bnJldi54bWxQSwUGAAAAAAQABAD1AAAAigMAAAAA&#10;" path="m,l9986,3974,19941,,,xe" fillcolor="black" stroked="f">
                  <v:path arrowok="t" textboxrect="0,0,19941,3974"/>
                </v:shape>
                <v:shape id="Shape 4135" o:spid="_x0000_s2072" style="position:absolute;left:27126;top:28318;width:240;height:100;visibility:visible;mso-wrap-style:square;v-text-anchor:top" coordsize="23917,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2qcYA&#10;AADdAAAADwAAAGRycy9kb3ducmV2LnhtbESPUWvCMBSF3wf7D+EO9jZT3RxSjTIEt8JAmPYHXJtr&#10;W9fchCZq1l+/CIM9Hs453+EsVtF04kK9by0rGI8yEMSV1S3XCsr95mkGwgdkjZ1lUvBDHlbL+7sF&#10;5tpe+Ysuu1CLBGGfo4ImBJdL6auGDPqRdcTJO9reYEiyr6Xu8ZrgppOTLHuVBltOCw06WjdUfe/O&#10;RsE6TsvzwG4oPt63n8PhFF1ZRKUeH+LbHESgGP7Df+1CK3gZP0/h9i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S2qcYAAADdAAAADwAAAAAAAAAAAAAAAACYAgAAZHJz&#10;L2Rvd25yZXYueG1sUEsFBgAAAAAEAAQA9QAAAIsDAAAAAA==&#10;" path="m,l3976,9987r19941,l,xe" fillcolor="black" stroked="f">
                  <v:path arrowok="t" textboxrect="0,0,23917,9987"/>
                </v:shape>
                <v:shape id="Shape 4136" o:spid="_x0000_s2073" style="position:absolute;left:27126;top:28318;width:279;height:100;visibility:visible;mso-wrap-style:square;v-text-anchor:top" coordsize="27894,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jlscA&#10;AADdAAAADwAAAGRycy9kb3ducmV2LnhtbESP3WoCMRSE7wt9h3AEb0rNuv7Qbo1SCor1Rqo+wGFz&#10;ullMTrabqKtP3xQKXg4z8w0zW3TOijO1ofasYDjIQBCXXtdcKTjsl88vIEJE1mg9k4IrBVjMHx9m&#10;WGh/4S8672IlEoRDgQpMjE0hZSgNOQwD3xAn79u3DmOSbSV1i5cEd1bmWTaVDmtOCwYb+jBUHncn&#10;p2A7tj92dTLr1yttlpOcJ7f86VOpfq97fwMRqYv38H97rRWMh6Mp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gY5bHAAAA3QAAAA8AAAAAAAAAAAAAAAAAmAIAAGRy&#10;cy9kb3ducmV2LnhtbFBLBQYAAAAABAAEAPUAAACMAwAAAAA=&#10;" path="m,l23917,9987,27894,,,xe" fillcolor="black" stroked="f">
                  <v:path arrowok="t" textboxrect="0,0,27894,9987"/>
                </v:shape>
                <v:shape id="Shape 4137" o:spid="_x0000_s2074" style="position:absolute;left:31531;top:32125;width:200;height:40;visibility:visible;mso-wrap-style:square;v-text-anchor:top" coordsize="19941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F/McA&#10;AADdAAAADwAAAGRycy9kb3ducmV2LnhtbESPQWvCQBSE7wX/w/KE3uom1qqkriKC4EGhpj20t0f2&#10;mQ3Nvg3ZNcZ/7wqCx2FmvmEWq97WoqPWV44VpKMEBHHhdMWlgp/v7dschA/IGmvHpOBKHlbLwcsC&#10;M+0ufKQuD6WIEPYZKjAhNJmUvjBk0Y9cQxy9k2sthijbUuoWLxFuazlOkqm0WHFcMNjQxlDxn5+t&#10;gtnH/ITj/S495NXX+XezPm7/Jkap12G//gQRqA/P8KO90wom6fsM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CRfzHAAAA3QAAAA8AAAAAAAAAAAAAAAAAmAIAAGRy&#10;cy9kb3ducmV2LnhtbFBLBQYAAAAABAAEAPUAAACMAwAAAAA=&#10;" path="m9986,l,3975r19941,l9986,xe" fillcolor="black" stroked="f">
                  <v:path arrowok="t" textboxrect="0,0,19941,3975"/>
                </v:shape>
                <v:shape id="Shape 4138" o:spid="_x0000_s2075" style="position:absolute;left:31491;top:32165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WbcEA&#10;AADdAAAADwAAAGRycy9kb3ducmV2LnhtbERPTWvCQBC9C/6HZYReRDfaUjR1E0QoeGyttNchO02C&#10;2dmQXTfpv+8cCj0+3vehnFynEg2h9Wxgs85AEVfetlwbuH68rnagQkS22HkmAz8UoCzmswPm1o/8&#10;TukSayUhHHI00MTY51qHqiGHYe17YuG+/eAwChxqbQccJdx1eptlz9phy9LQYE+nhqrb5e6kxLbJ&#10;fS71+Wt82ydO0V33dmvMw2I6voCKNMV/8Z/7bA08bR5lrryRJ6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z1m3BAAAA3QAAAA8AAAAAAAAAAAAAAAAAmAIAAGRycy9kb3du&#10;cmV2LnhtbFBLBQYAAAAABAAEAPUAAACGAwAAAAA=&#10;" path="m3976,l,9956r27894,l3976,xe" fillcolor="black" stroked="f">
                  <v:path arrowok="t" textboxrect="0,0,27894,9956"/>
                </v:shape>
                <v:shape id="Shape 4139" o:spid="_x0000_s2076" style="position:absolute;left:31531;top:32165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1tsYA&#10;AADdAAAADwAAAGRycy9kb3ducmV2LnhtbESP3YrCMBSE7xd8h3AEb2RN/UHWahQRRGVB0F3vD82x&#10;LW1OShNr9emNsLCXw8x8wyxWrSlFQ7XLLSsYDiIQxInVOacKfn+2n18gnEfWWFomBQ9ysFp2PhYY&#10;a3vnEzVnn4oAYRejgsz7KpbSJRkZdANbEQfvamuDPsg6lbrGe4CbUo6iaCoN5hwWMqxok1FSnG9G&#10;wfeuf6PngdfHprj0H8Vkl5vNWKlet13PQXhq/X/4r73XCibD8Qzeb8IT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c1tsYAAADdAAAADwAAAAAAAAAAAAAAAACYAgAAZHJz&#10;L2Rvd25yZXYueG1sUEsFBgAAAAAEAAQA9QAAAIsDAAAAAA==&#10;" path="m,l23917,9956,19941,,,xe" fillcolor="black" stroked="f">
                  <v:path arrowok="t" textboxrect="0,0,23917,9956"/>
                </v:shape>
                <v:shape id="Shape 4140" o:spid="_x0000_s2077" style="position:absolute;left:31531;top:32364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o4sEA&#10;AADdAAAADwAAAGRycy9kb3ducmV2LnhtbERPy4rCMBTdD/gP4QruxlSRjlSjqCBaF4KPD7g217bY&#10;3NQmav17sxBmeTjv6bw1lXhS40rLCgb9CARxZnXJuYLzaf07BuE8ssbKMil4k4P5rPMzxUTbFx/o&#10;efS5CCHsElRQeF8nUrqsIIOub2viwF1tY9AH2ORSN/gK4aaSwyiKpcGSQ0OBNa0Kym7Hh1FwTzfb&#10;Fb73y93+cor/4uGmTVNWqtdtFxMQnlr/L/66t1rBaDAK+8O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D6OLBAAAA3QAAAA8AAAAAAAAAAAAAAAAAmAIAAGRycy9kb3du&#10;cmV2LnhtbFBLBQYAAAAABAAEAPUAAACGAwAAAAA=&#10;" path="m,l9986,3976,19941,,,xe" fillcolor="black" stroked="f">
                  <v:path arrowok="t" textboxrect="0,0,19941,3976"/>
                </v:shape>
                <v:shape id="Shape 4141" o:spid="_x0000_s2078" style="position:absolute;left:31491;top:32264;width:240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R8sQA&#10;AADdAAAADwAAAGRycy9kb3ducmV2LnhtbESP0WoCMRRE3wv+Q7gFX0rNrlpbtmYXEYW+qv2A283t&#10;ZunmZkmixr83hUIfh5k5w6ybZAdxIR96xwrKWQGCuHW6507B52n//AYiRGSNg2NScKMATT15WGOl&#10;3ZUPdDnGTmQIhwoVmBjHSsrQGrIYZm4kzt638xZjlr6T2uM1w+0g50WxkhZ7zgsGR9oaan+OZ6vg&#10;aWC9sru0N0n710W5OWy/XoxS08e0eQcRKcX/8F/7QytYlssSft/kJy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EfLEAAAA3QAAAA8AAAAAAAAAAAAAAAAAmAIAAGRycy9k&#10;b3ducmV2LnhtbFBLBQYAAAAABAAEAPUAAACJAwAAAAA=&#10;" path="m,l3976,9985r19941,l,xe" fillcolor="black" stroked="f">
                  <v:path arrowok="t" textboxrect="0,0,23917,9985"/>
                </v:shape>
                <v:shape id="Shape 4142" o:spid="_x0000_s2079" style="position:absolute;left:31491;top:32264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/WwsUA&#10;AADdAAAADwAAAGRycy9kb3ducmV2LnhtbESPT4vCMBTE78J+h/AWvGnqHxa3GmVZFFTwsN0Fr4/m&#10;2Vabl9LEWL+9ERY8DjPzG2ax6kwtArWusqxgNExAEOdWV1wo+PvdDGYgnEfWWFsmBXdysFq+9RaY&#10;anvjHwqZL0SEsEtRQel9k0rp8pIMuqFtiKN3sq1BH2VbSN3iLcJNLcdJ8iENVhwXSmzou6T8kl2N&#10;gsl5Gw6hysyxSD7DbEd+vT8elOq/d19zEJ46/wr/t7dawXQ0HcP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9bCxQAAAN0AAAAPAAAAAAAAAAAAAAAAAJgCAABkcnMv&#10;ZG93bnJldi54bWxQSwUGAAAAAAQABAD1AAAAigMAAAAA&#10;" path="m,l23917,9985,27894,,,xe" fillcolor="black" stroked="f">
                  <v:path arrowok="t" textboxrect="0,0,27894,9985"/>
                </v:shape>
                <v:shape id="Shape 4143" o:spid="_x0000_s2080" style="position:absolute;left:32368;top:33221;width:200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S4ocYA&#10;AADdAAAADwAAAGRycy9kb3ducmV2LnhtbESPQWvCQBSE70L/w/IK3nRj1VJSVwlCQcQeqg30+Nh9&#10;JqHZt2F3TdJ/3xUKPQ4z8w2z2Y22FT350DhWsJhnIIi1Mw1XCj4vb7MXECEiG2wdk4IfCrDbPkw2&#10;mBs38Af151iJBOGQo4I6xi6XMuiaLIa564iTd3XeYkzSV9J4HBLctvIpy56lxYbTQo0d7WvS3+eb&#10;VTC8l+5w1fui1IX/Wq/7Y3kqUanp41i8gog0xv/wX/tgFKwWqyXc36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S4ocYAAADdAAAADwAAAAAAAAAAAAAAAACYAgAAZHJz&#10;L2Rvd25yZXYueG1sUEsFBgAAAAAEAAQA9QAAAIsDAAAAAA==&#10;" path="m9985,l,4006r19941,l9985,xe" fillcolor="black" stroked="f">
                  <v:path arrowok="t" textboxrect="0,0,19941,4006"/>
                </v:shape>
                <v:shape id="Shape 4144" o:spid="_x0000_s2081" style="position:absolute;left:32329;top:33261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4isMA&#10;AADdAAAADwAAAGRycy9kb3ducmV2LnhtbESPQWuDQBSE74X+h+UFeqtrgiRiXSUKobnWhvb6cF9V&#10;4r4Vdxvtv+8GCj0OM/MNk5erGcWNZjdYVrCNYhDErdUDdwou76fnFITzyBpHy6TghxyUxeNDjpm2&#10;C7/RrfGdCBB2GSrovZ8yKV3bk0EX2Yk4eF92NuiDnDupZ1wC3IxyF8d7aXDgsNDjRHVP7bX5Ngqm&#10;nTnYU/Pxqg/7ujJptXSfzVGpp816fAHhafX/4b/2WStItkkC9zfh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4isMAAADdAAAADwAAAAAAAAAAAAAAAACYAgAAZHJzL2Rv&#10;d25yZXYueG1sUEsFBgAAAAAEAAQA9QAAAIgDAAAAAA==&#10;" path="m3976,l,9955r27894,l3976,xe" fillcolor="black" stroked="f">
                  <v:path arrowok="t" textboxrect="0,0,27894,9955"/>
                </v:shape>
                <v:shape id="Shape 4145" o:spid="_x0000_s2082" style="position:absolute;left:32368;top:33261;width:240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3Z5cYA&#10;AADdAAAADwAAAGRycy9kb3ducmV2LnhtbESPQWvCQBSE74X+h+UJvelGiaVGVymC0FZ60Iro7ZF9&#10;bkKyb0N2a+K/7wpCj8PMfMMsVr2txZVaXzpWMB4lIIhzp0s2Cg4/m+EbCB+QNdaOScGNPKyWz08L&#10;zLTreEfXfTAiQthnqKAIocmk9HlBFv3INcTRu7jWYoiyNVK32EW4reUkSV6lxZLjQoENrQvKq/2v&#10;VWBm3y4cz12afJrblqanitZflVIvg/59DiJQH/7Dj/aHVpCO0ync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3Z5cYAAADdAAAADwAAAAAAAAAAAAAAAACYAgAAZHJz&#10;L2Rvd25yZXYueG1sUEsFBgAAAAAEAAQA9QAAAIsDAAAAAA==&#10;" path="m,l23917,9955,19941,,,xe" fillcolor="black" stroked="f">
                  <v:path arrowok="t" textboxrect="0,0,23917,9955"/>
                </v:shape>
                <v:shape id="Shape 4146" o:spid="_x0000_s2083" style="position:absolute;left:32368;top:33460;width:200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bOcUA&#10;AADdAAAADwAAAGRycy9kb3ducmV2LnhtbESPQWvCQBSE74X+h+UVeqsbi0pJXSUIBSl6UBvo8bH7&#10;TEKzb8PuNon/3hUEj8PMfMMs16NtRU8+NI4VTCcZCGLtTMOVgp/T19sHiBCRDbaOScGFAqxXz09L&#10;zI0b+ED9MVYiQTjkqKCOsculDLomi2HiOuLknZ23GJP0lTQehwS3rXzPsoW02HBaqLGjTU367/hv&#10;FQz70m3PelOUuvC/83n/Xe5KVOr1ZSw+QUQa4yN8b2+Ngtl0toDbm/Q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xs5xQAAAN0AAAAPAAAAAAAAAAAAAAAAAJgCAABkcnMv&#10;ZG93bnJldi54bWxQSwUGAAAAAAQABAD1AAAAigMAAAAA&#10;" path="m,l9985,4006,19941,,,xe" fillcolor="black" stroked="f">
                  <v:path arrowok="t" textboxrect="0,0,19941,4006"/>
                </v:shape>
                <v:shape id="Shape 4147" o:spid="_x0000_s2084" style="position:absolute;left:32329;top:33361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iCccA&#10;AADdAAAADwAAAGRycy9kb3ducmV2LnhtbESPT2vCQBTE7wW/w/IK3urGEmubuooIBf/gQSvS3h7Z&#10;101I9m3IriZ+e7dQ6HGYmd8ws0Vva3Gl1peOFYxHCQji3OmSjYLT58fTKwgfkDXWjknBjTws5oOH&#10;GWbadXyg6zEYESHsM1RQhNBkUvq8IIt+5Bri6P241mKIsjVSt9hFuK3lc5K8SIslx4UCG1oVlFfH&#10;i1Vg3vYunL+7NNmY244mXxWttpVSw8d++Q4iUB/+w3/ttVaQjtMp/L6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D4gn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4148" o:spid="_x0000_s2085" style="position:absolute;left:32329;top:33361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yj70A&#10;AADdAAAADwAAAGRycy9kb3ducmV2LnhtbERPvQrCMBDeBd8hnOCmqSJaqlFUEF2touvRnG2xuZQm&#10;2vr2ZhAcP77/1aYzlXhT40rLCibjCARxZnXJuYLr5TCKQTiPrLGyTAo+5GCz7vdWmGjb8pneqc9F&#10;CGGXoILC+zqR0mUFGXRjWxMH7mEbgz7AJpe6wTaEm0pOo2guDZYcGgqsaV9Q9kxfRkE9NQt7SG9H&#10;vZjvdybetfk93So1HHTbJQhPnf+Lf+6TVjCbzMLc8CY8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Vkyj70AAADdAAAADwAAAAAAAAAAAAAAAACYAgAAZHJzL2Rvd25yZXYu&#10;eG1sUEsFBgAAAAAEAAQA9QAAAIIDAAAAAA==&#10;" path="m,l23917,9955,27894,,,xe" fillcolor="black" stroked="f">
                  <v:path arrowok="t" textboxrect="0,0,27894,9955"/>
                </v:shape>
                <v:shape id="Shape 4149" o:spid="_x0000_s2086" style="position:absolute;left:32528;top:35693;width:199;height:39;visibility:visible;mso-wrap-style:square;v-text-anchor:top" coordsize="1991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K2MYA&#10;AADdAAAADwAAAGRycy9kb3ducmV2LnhtbESPQWvCQBSE7wX/w/IK3urGIm2NriJSMRcLpoIen9ln&#10;NjT7NmTXGP99Vyj0OMzMN8x82dtadNT6yrGC8SgBQVw4XXGp4PC9efkA4QOyxtoxKbiTh+Vi8DTH&#10;VLsb76nLQykihH2KCkwITSqlLwxZ9CPXEEfv4lqLIcq2lLrFW4TbWr4myZu0WHFcMNjQ2lDxk1+t&#10;gt2x+8rNxWf3qcxO6+xze5bvR6WGz/1qBiJQH/7Df+1MK5iMJ1N4vI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IK2MYAAADdAAAADwAAAAAAAAAAAAAAAACYAgAAZHJz&#10;L2Rvd25yZXYueG1sUEsFBgAAAAAEAAQA9QAAAIsDAAAAAA==&#10;" path="m9955,l,3976r19910,l9955,xe" fillcolor="black" stroked="f">
                  <v:path arrowok="t" textboxrect="0,0,19910,3976"/>
                </v:shape>
                <v:shape id="Shape 4150" o:spid="_x0000_s2087" style="position:absolute;left:32488;top:35733;width:279;height:99;visibility:visible;mso-wrap-style:square;v-text-anchor:top" coordsize="2792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Jr8EA&#10;AADdAAAADwAAAGRycy9kb3ducmV2LnhtbERPTUsDMRC9C/6HMII3m12xKtumRQRR8NSt3qeb6W50&#10;M1mStBv/vXMQPD7e93pb/KjOFJMLbKBeVKCIu2Ad9wY+9i83j6BSRrY4BiYDP5Rgu7m8WGNjw8w7&#10;Ore5VxLCqUEDQ85To3XqBvKYFmEiFu4YoscsMPbaRpwl3I/6tqrutUfH0jDgRM8Ddd/tyUuJP/WH&#10;mL9ePx/el+44l1K7dmfM9VV5WoHKVPK/+M/9Zg3c1UvZL2/kCe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/ia/BAAAA3QAAAA8AAAAAAAAAAAAAAAAAmAIAAGRycy9kb3du&#10;cmV2LnhtbFBLBQYAAAAABAAEAPUAAACGAwAAAAA=&#10;" path="m4007,l,9986r27925,l4007,xe" fillcolor="black" stroked="f">
                  <v:path arrowok="t" textboxrect="0,0,27925,9986"/>
                </v:shape>
                <v:shape id="Shape 4151" o:spid="_x0000_s2088" style="position:absolute;left:32528;top:35733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kZsYA&#10;AADdAAAADwAAAGRycy9kb3ducmV2LnhtbESPQWvCQBSE70L/w/IKvekmRUuNrlKEgqKHagPt8ZF9&#10;ZoPZtyG70fjvXUHwOMzMN8x82dtanKn1lWMF6SgBQVw4XXGpIP/9Hn6C8AFZY+2YFFzJw3LxMphj&#10;pt2F93Q+hFJECPsMFZgQmkxKXxiy6EeuIY7e0bUWQ5RtKXWLlwi3tXxPkg9pseK4YLChlaHidOis&#10;AjL5dn8aY7f7W/1stt3/NF9fp0q9vfZfMxCB+vAMP9prrWCcTlK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XkZsYAAADdAAAADwAAAAAAAAAAAAAAAACYAgAAZHJz&#10;L2Rvd25yZXYueG1sUEsFBgAAAAAEAAQA9QAAAIsDAAAAAA==&#10;" path="m,l23917,9986,19910,,,xe" fillcolor="black" stroked="f">
                  <v:path arrowok="t" textboxrect="0,0,23917,9986"/>
                </v:shape>
                <v:shape id="Shape 4152" o:spid="_x0000_s2089" style="position:absolute;left:32528;top:35932;width:199;height:60;visibility:visible;mso-wrap-style:square;v-text-anchor:top" coordsize="19910,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PccIA&#10;AADdAAAADwAAAGRycy9kb3ducmV2LnhtbESP0YrCMBRE3xf8h3AF39a0xV21GkVEwddVP+DSXNtq&#10;c1OTWOvfm4WFfRxm5gyzXPemER05X1tWkI4TEMSF1TWXCs6n/ecMhA/IGhvLpOBFHtarwccSc22f&#10;/EPdMZQiQtjnqKAKoc2l9EVFBv3YtsTRu1hnMETpSqkdPiPcNDJLkm9psOa4UGFL24qK2/FhFHQz&#10;07nsLqf+VWfFTs/3sr+mSo2G/WYBIlAf/sN/7YNWMEm/Mvh9E5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Q9xwgAAAN0AAAAPAAAAAAAAAAAAAAAAAJgCAABkcnMvZG93&#10;bnJldi54bWxQSwUGAAAAAAQABAD1AAAAhwMAAAAA&#10;" path="m,l9955,5981,19910,,,xe" fillcolor="black" stroked="f">
                  <v:path arrowok="t" textboxrect="0,0,19910,5981"/>
                </v:shape>
                <v:shape id="Shape 4153" o:spid="_x0000_s2090" style="position:absolute;left:32488;top:35832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y18YA&#10;AADdAAAADwAAAGRycy9kb3ducmV2LnhtbESPT2vCQBTE74LfYXlCb3XjX9roKiIIbcWDWkp7e2Sf&#10;m5Ds25Ddmvjtu0LB4zAzv2GW685W4kqNLxwrGA0TEMSZ0wUbBZ/n3fMLCB+QNVaOScGNPKxX/d4S&#10;U+1aPtL1FIyIEPYpKshDqFMpfZaTRT90NXH0Lq6xGKJsjNQNthFuKzlOkrm0WHBcyLGmbU5Zefq1&#10;CszrwYWvn3aavJvbnmbfJW0/SqWeBt1mASJQFx7h//abVjAdzS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y18YAAADdAAAADwAAAAAAAAAAAAAAAACYAgAAZHJz&#10;L2Rvd25yZXYueG1sUEsFBgAAAAAEAAQA9QAAAIsDAAAAAA==&#10;" path="m,l4007,9955r19910,l,xe" fillcolor="black" stroked="f">
                  <v:path arrowok="t" textboxrect="0,0,23917,9955"/>
                </v:shape>
                <v:shape id="Shape 4154" o:spid="_x0000_s2091" style="position:absolute;left:32488;top:35832;width:279;height:100;visibility:visible;mso-wrap-style:square;v-text-anchor:top" coordsize="2792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EtsgA&#10;AADdAAAADwAAAGRycy9kb3ducmV2LnhtbESPQWvCQBSE74X+h+UJvYhuLLZIdBWVFkSo1Cjo8Zl9&#10;JqnZt2l2a9J/7xaEHoeZ+YaZzFpTiivVrrCsYNCPQBCnVhecKdjv3nsjEM4jaywtk4JfcjCbPj5M&#10;MNa24S1dE5+JAGEXo4Lc+yqW0qU5GXR9WxEH72xrgz7IOpO6xibATSmfo+hVGiw4LORY0TKn9JL8&#10;GAWH7he/bRbJR/N9WmfH9GBPn+ujUk+ddj4G4an1/+F7e6UVDAcvQ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c8S2yAAAAN0AAAAPAAAAAAAAAAAAAAAAAJgCAABk&#10;cnMvZG93bnJldi54bWxQSwUGAAAAAAQABAD1AAAAjQMAAAAA&#10;" path="m,l23917,9955,27925,,,xe" fillcolor="black" stroked="f">
                  <v:path arrowok="t" textboxrect="0,0,27925,9955"/>
                </v:shape>
                <v:shape id="Shape 4155" o:spid="_x0000_s2092" style="position:absolute;left:32966;top:36968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dp8YA&#10;AADdAAAADwAAAGRycy9kb3ducmV2LnhtbESP3YrCMBSE7wXfIZyFvdNUWbtLNYoKi9YLwZ8HODbH&#10;tmxzUpus1rc3guDlMDPfMJNZaypxpcaVlhUM+hEI4szqknMFx8Nv7weE88gaK8uk4E4OZtNuZ4KJ&#10;tjfe0XXvcxEg7BJUUHhfJ1K6rCCDrm9r4uCdbWPQB9nkUjd4C3BTyWEUxdJgyWGhwJqWBWV/+3+j&#10;4JKu1ku8bxeb7ekQf8fDVZumrNTnRzsfg/DU+nf41V5rBV+D0Q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3dp8YAAADdAAAADwAAAAAAAAAAAAAAAACYAgAAZHJz&#10;L2Rvd25yZXYueG1sUEsFBgAAAAAEAAQA9QAAAIsDAAAAAA==&#10;" path="m9986,l,3976r19941,l9986,xe" fillcolor="black" stroked="f">
                  <v:path arrowok="t" textboxrect="0,0,19941,3976"/>
                </v:shape>
                <v:shape id="Shape 4156" o:spid="_x0000_s2093" style="position:absolute;left:32927;top:37008;width:278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Vu8IA&#10;AADdAAAADwAAAGRycy9kb3ducmV2LnhtbESPQYvCMBSE7wv+h/AEb2uquFWqUVQQ92oVvT6aZ1ts&#10;XkoTbf33RhA8DjPzDbNYdaYSD2pcaVnBaBiBIM6sLjlXcDrufmcgnEfWWFkmBU9ysFr2fhaYaNvy&#10;gR6pz0WAsEtQQeF9nUjpsoIMuqGtiYN3tY1BH2STS91gG+CmkuMoiqXBksNCgTVtC8pu6d0oqMdm&#10;anfpea+n8XZjZps2v6RrpQb9bj0H4anz3/Cn/a8VTEZ/Mbzfh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5W7wgAAAN0AAAAPAAAAAAAAAAAAAAAAAJgCAABkcnMvZG93&#10;bnJldi54bWxQSwUGAAAAAAQABAD1AAAAhwMAAAAA&#10;" path="m3976,l,9955r27894,l3976,xe" fillcolor="black" stroked="f">
                  <v:path arrowok="t" textboxrect="0,0,27894,9955"/>
                </v:shape>
                <v:shape id="Shape 4157" o:spid="_x0000_s2094" style="position:absolute;left:32966;top:37008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01MYA&#10;AADdAAAADwAAAGRycy9kb3ducmV2LnhtbESPS2vDMBCE74H+B7GF3ho5JU8nSiiBQtuQQx6E9rZY&#10;G9nYWhlLjZ1/HwUKOQ4z8w2zWHW2EhdqfOFYwaCfgCDOnC7YKDgePl6nIHxA1lg5JgVX8rBaPvUW&#10;mGrX8o4u+2BEhLBPUUEeQp1K6bOcLPq+q4mjd3aNxRBlY6RusI1wW8m3JBlLiwXHhRxrWueUlfs/&#10;q8DMti6cftth8mWuGxr9lLT+LpV6ee7e5yACdeER/m9/agXDwWgC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p01MYAAADdAAAADwAAAAAAAAAAAAAAAACYAgAAZHJz&#10;L2Rvd25yZXYueG1sUEsFBgAAAAAEAAQA9QAAAIsDAAAAAA==&#10;" path="m,l23917,9955,19941,,,xe" fillcolor="black" stroked="f">
                  <v:path arrowok="t" textboxrect="0,0,23917,9955"/>
                </v:shape>
                <v:shape id="Shape 4158" o:spid="_x0000_s2095" style="position:absolute;left:32966;top:37208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yOcIA&#10;AADdAAAADwAAAGRycy9kb3ducmV2LnhtbERPy4rCMBTdC/5DuMLsNFWcKtUojiBaF4KPD7g217bY&#10;3HSajNa/nywEl4fzni9bU4kHNa60rGA4iEAQZ1aXnCu4nDf9KQjnkTVWlknBixwsF93OHBNtn3yk&#10;x8nnIoSwS1BB4X2dSOmyggy6ga2JA3ezjUEfYJNL3eAzhJtKjqIolgZLDg0F1rQuKLuf/oyC33S7&#10;W+Pr8LM/XM/xJB5t2zRlpb567WoGwlPrP+K3e6cVjIffYW5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HI5wgAAAN0AAAAPAAAAAAAAAAAAAAAAAJgCAABkcnMvZG93&#10;bnJldi54bWxQSwUGAAAAAAQABAD1AAAAhwMAAAAA&#10;" path="m,l9986,3976,19941,,,xe" fillcolor="black" stroked="f">
                  <v:path arrowok="t" textboxrect="0,0,19941,3976"/>
                </v:shape>
                <v:shape id="Shape 4159" o:spid="_x0000_s2096" style="position:absolute;left:32927;top:37108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LKcQA&#10;AADdAAAADwAAAGRycy9kb3ducmV2LnhtbESP3WoCMRSE74W+QziF3kjNrq1/W6OIKPR2bR/gdHPc&#10;LN2cLEnU9O1NodDLYWa+YdbbZHtxJR86xwrKSQGCuHG641bB58fxeQkiRGSNvWNS8EMBtpuH0Ror&#10;7W5c0/UUW5EhHCpUYGIcKilDY8himLiBOHtn5y3GLH0rtcdbhtteTotiLi12nBcMDrQ31HyfLlbB&#10;uGc9t4d0NEn7xUu5q/dfM6PU02PavYGIlOJ/+K/9rhW8lrMV/L7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iiynEAAAA3QAAAA8AAAAAAAAAAAAAAAAAmAIAAGRycy9k&#10;b3ducmV2LnhtbFBLBQYAAAAABAAEAPUAAACJAwAAAAA=&#10;" path="m,l3976,9985r19941,l,xe" fillcolor="black" stroked="f">
                  <v:path arrowok="t" textboxrect="0,0,23917,9985"/>
                </v:shape>
                <v:shape id="Shape 4160" o:spid="_x0000_s2097" style="position:absolute;left:32927;top:37108;width:278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xTsEA&#10;AADdAAAADwAAAGRycy9kb3ducmV2LnhtbERPTYvCMBC9L/gfwgh7W1NXEa1GkWUFFTxYBa9DM7bV&#10;ZlKabOz+e3MQPD7e92LVmVoEal1lWcFwkIAgzq2uuFBwPm2+piCcR9ZYWyYF/+Rgtex9LDDV9sFH&#10;CpkvRAxhl6KC0vsmldLlJRl0A9sQR+5qW4M+wraQusVHDDe1/E6SiTRYcWwosaGfkvJ79mcUjG7b&#10;cAhVZi5FMgvTHfnf/eWg1Ge/W89BeOr8W/xyb7WC8XAS98c38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0sU7BAAAA3QAAAA8AAAAAAAAAAAAAAAAAmAIAAGRycy9kb3du&#10;cmV2LnhtbFBLBQYAAAAABAAEAPUAAACGAwAAAAA=&#10;" path="m,l23917,9985,27894,,,xe" fillcolor="black" stroked="f">
                  <v:path arrowok="t" textboxrect="0,0,27894,9985"/>
                </v:shape>
                <v:shape id="Shape 4161" o:spid="_x0000_s2098" style="position:absolute;left:34182;top:37965;width:200;height:60;visibility:visible;mso-wrap-style:square;v-text-anchor:top" coordsize="1994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iNsIA&#10;AADdAAAADwAAAGRycy9kb3ducmV2LnhtbESPQWsCMRSE70L/Q3hCb5psKWJXoyylgnir2vtj89ws&#10;bl7WJOr6702h0OMwM98wy/XgOnGjEFvPGoqpAkFce9Nyo+F42EzmIGJCNth5Jg0PirBevYyWWBp/&#10;52+67VMjMoRjiRpsSn0pZawtOYxT3xNn7+SDw5RlaKQJeM9w18k3pWbSYct5wWJPn5bq8/7qNFzm&#10;g/vZHazqvyoXP7bVRcWw0/p1PFQLEImG9B/+a2+NhvdiVsDvm/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qI2wgAAAN0AAAAPAAAAAAAAAAAAAAAAAJgCAABkcnMvZG93&#10;bnJldi54bWxQSwUGAAAAAAQABAD1AAAAhwMAAAAA&#10;" path="m9955,l,5979r19941,l9955,xe" fillcolor="black" stroked="f">
                  <v:path arrowok="t" textboxrect="0,0,19941,5979"/>
                </v:shape>
                <v:shape id="Shape 4162" o:spid="_x0000_s2099" style="position:absolute;left:34142;top:38025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OmsIA&#10;AADdAAAADwAAAGRycy9kb3ducmV2LnhtbESPzYrCMBSF94LvEK4wG9HUIjJWowwDgstRi7O9NNe2&#10;2NyUJqadt58IgsvD+fk42/1gGhGoc7VlBYt5AoK4sLrmUkF+Ocw+QTiPrLGxTAr+yMF+Nx5tMdO2&#10;5xOFsy9FHGGXoYLK+zaT0hUVGXRz2xJH72Y7gz7KrpS6wz6Om0amSbKSBmuOhApb+q6ouJ8fJkJ0&#10;Hcx1Ko+//c86cPAmX+tUqY/J8LUB4Wnw7/CrfdQKlotVCs838Qn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M6awgAAAN0AAAAPAAAAAAAAAAAAAAAAAJgCAABkcnMvZG93&#10;bnJldi54bWxQSwUGAAAAAAQABAD1AAAAhwMAAAAA&#10;" path="m3976,l,9956r27894,l3976,xe" fillcolor="black" stroked="f">
                  <v:path arrowok="t" textboxrect="0,0,27894,9956"/>
                </v:shape>
                <v:shape id="Shape 4163" o:spid="_x0000_s2100" style="position:absolute;left:34182;top:38025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tQcUA&#10;AADdAAAADwAAAGRycy9kb3ducmV2LnhtbESPQYvCMBSE7wv+h/AEL6Kpq4hUo4iwqCwsbFfvj+bZ&#10;ljYvpYm1+us3guBxmJlvmNWmM5VoqXGFZQWTcQSCOLW64EzB6e9rtADhPLLGyjIpuJODzbr3scJY&#10;2xv/Upv4TAQIuxgV5N7XsZQuzcmgG9uaOHgX2xj0QTaZ1A3eAtxU8jOK5tJgwWEhx5p2OaVlcjUK&#10;vvfDKz2OvP1py/PwXs72hdlNlRr0u+0ShKfOv8Ov9kErmE3mU3i+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C1BxQAAAN0AAAAPAAAAAAAAAAAAAAAAAJgCAABkcnMv&#10;ZG93bnJldi54bWxQSwUGAAAAAAQABAD1AAAAigMAAAAA&#10;" path="m,l23917,9956,19941,,,xe" fillcolor="black" stroked="f">
                  <v:path arrowok="t" textboxrect="0,0,23917,9956"/>
                </v:shape>
                <v:shape id="Shape 4164" o:spid="_x0000_s2101" style="position:absolute;left:34182;top:38224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ygcYA&#10;AADdAAAADwAAAGRycy9kb3ducmV2LnhtbESP0WrCQBRE3wv9h+UW+qYbJcQSXaUViokPgtoPuGav&#10;STB7N81uTfL3bqHQx2FmzjCrzWAacafO1ZYVzKYRCOLC6ppLBV/nz8kbCOeRNTaWScFIDjbr56cV&#10;ptr2fKT7yZciQNilqKDyvk2ldEVFBt3UtsTBu9rOoA+yK6XusA9w08h5FCXSYM1hocKWthUVt9OP&#10;UfCd77ItjoeP/eFyThbJfDfkOSv1+jK8L0F4Gvx/+K+daQXxLInh901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2ygcYAAADdAAAADwAAAAAAAAAAAAAAAACYAgAAZHJz&#10;L2Rvd25yZXYueG1sUEsFBgAAAAAEAAQA9QAAAIsDAAAAAA==&#10;" path="m,l9955,3976,19941,,,xe" fillcolor="black" stroked="f">
                  <v:path arrowok="t" textboxrect="0,0,19941,3976"/>
                </v:shape>
                <v:shape id="Shape 4165" o:spid="_x0000_s2102" style="position:absolute;left:34142;top:38124;width:240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h4sYA&#10;AADdAAAADwAAAGRycy9kb3ducmV2LnhtbESPQWvCQBSE7wX/w/IEb3WjqC3RVUQQPAmmauvtkX1m&#10;02bfhuxqYn99t1DocZiZb5jFqrOVuFPjS8cKRsMEBHHudMmFguPb9vkVhA/IGivHpOBBHlbL3tMC&#10;U+1aPtA9C4WIEPYpKjAh1KmUPjdk0Q9dTRy9q2sshiibQuoG2wi3lRwnyUxaLDkuGKxpYyj/ym5W&#10;Aa3P2f7ysv84t3TCy8R8Pt7bb6UG/W49BxGoC//hv/ZOK5iMZl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ih4sYAAADdAAAADwAAAAAAAAAAAAAAAACYAgAAZHJz&#10;L2Rvd25yZXYueG1sUEsFBgAAAAAEAAQA9QAAAIsDAAAAAA==&#10;" path="m,l3976,9984r19941,l,xe" fillcolor="black" stroked="f">
                  <v:path arrowok="t" textboxrect="0,0,23917,9984"/>
                </v:shape>
                <v:shape id="Shape 4166" o:spid="_x0000_s2103" style="position:absolute;left:34142;top:38124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hysUA&#10;AADdAAAADwAAAGRycy9kb3ducmV2LnhtbESPT2vCQBTE74LfYXmF3ppNrASJWaVYhR68+IeeX7PP&#10;JJp9m2bXJP323ULB4zAzv2Hy9Wga0VPnassKkigGQVxYXXOp4HzavSxAOI+ssbFMCn7IwXo1neSY&#10;aTvwgfqjL0WAsMtQQeV9m0npiooMusi2xMG72M6gD7Irpe5wCHDTyFkcp9JgzWGhwpY2FRW3490o&#10;GN27dt+f1/2FUvMqt4db/yXPSj0/jW9LEJ5G/wj/tz+0gnmSpv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+HKxQAAAN0AAAAPAAAAAAAAAAAAAAAAAJgCAABkcnMv&#10;ZG93bnJldi54bWxQSwUGAAAAAAQABAD1AAAAigMAAAAA&#10;" path="m,l23917,9984,27894,,,xe" fillcolor="black" stroked="f">
                  <v:path arrowok="t" textboxrect="0,0,27894,9984"/>
                </v:shape>
                <v:shape id="Shape 4167" o:spid="_x0000_s2104" style="position:absolute;left:35717;top:38264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s9sYA&#10;AADdAAAADwAAAGRycy9kb3ducmV2LnhtbESP0WrCQBRE3wv+w3KFvjUbRaKkrqJCSdIHQeMH3GZv&#10;k9Ds3TS7avz7bqHQx2FmzjDr7Wg6caPBtZYVzKIYBHFldcu1gkv59rIC4Tyyxs4yKXiQg+1m8rTG&#10;VNs7n+h29rUIEHYpKmi871MpXdWQQRfZnjh4n3Yw6IMcaqkHvAe46eQ8jhNpsOWw0GBPh4aqr/PV&#10;KPgusvyAj+P+/fhRJstkno1FwUo9T8fdKwhPo/8P/7VzrWAxS5b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8s9sYAAADdAAAADwAAAAAAAAAAAAAAAACYAgAAZHJz&#10;L2Rvd25yZXYueG1sUEsFBgAAAAAEAAQA9QAAAIsDAAAAAA==&#10;" path="m9985,l,3976r19941,l9985,xe" fillcolor="black" stroked="f">
                  <v:path arrowok="t" textboxrect="0,0,19941,3976"/>
                </v:shape>
                <v:shape id="Shape 4168" o:spid="_x0000_s2105" style="position:absolute;left:35677;top:38304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9SMEA&#10;AADdAAAADwAAAGRycy9kb3ducmV2LnhtbERPTYvCMBC9L/gfwgh7W1NXEa1GkWUFFTxYBa9DM7bV&#10;ZlKabOz+e3MQPD7e92LVmVoEal1lWcFwkIAgzq2uuFBwPm2+piCcR9ZYWyYF/+Rgtex9LDDV9sFH&#10;CpkvRAxhl6KC0vsmldLlJRl0A9sQR+5qW4M+wraQusVHDDe1/E6SiTRYcWwosaGfkvJ79mcUjG7b&#10;cAhVZi5FMgvTHfnf/eWg1Ge/W89BeOr8W/xyb7WC8XAS58Y38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CvUjBAAAA3QAAAA8AAAAAAAAAAAAAAAAAmAIAAGRycy9kb3du&#10;cmV2LnhtbFBLBQYAAAAABAAEAPUAAACGAwAAAAA=&#10;" path="m3976,l,9985r27894,l3976,xe" fillcolor="black" stroked="f">
                  <v:path arrowok="t" textboxrect="0,0,27894,9985"/>
                </v:shape>
                <v:shape id="Shape 4169" o:spid="_x0000_s2106" style="position:absolute;left:35717;top:38304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BlMQA&#10;AADdAAAADwAAAGRycy9kb3ducmV2LnhtbESP0WoCMRRE3wv9h3ALfSmaXVtXXY0iUqGv2n7AdXPd&#10;LG5uliRq+vdNodDHYWbOMKtNsr24kQ+dYwXluABB3Djdcavg63M/moMIEVlj75gUfFOAzfrxYYW1&#10;dnc+0O0YW5EhHGpUYGIcailDY8hiGLuBOHtn5y3GLH0rtcd7htteToqikhY7zgsGB9oZai7Hq1Xw&#10;0rOu7Hvam6T97LXcHnanqVHq+SltlyAipfgf/mt/aAVvZbWA3zf5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QZTEAAAA3QAAAA8AAAAAAAAAAAAAAAAAmAIAAGRycy9k&#10;b3ducmV2LnhtbFBLBQYAAAAABAAEAPUAAACJAwAAAAA=&#10;" path="m,l23917,9985,19941,,,xe" fillcolor="black" stroked="f">
                  <v:path arrowok="t" textboxrect="0,0,23917,9985"/>
                </v:shape>
                <v:shape id="Shape 4170" o:spid="_x0000_s2107" style="position:absolute;left:35717;top:38503;width:199;height:60;visibility:visible;mso-wrap-style:square;v-text-anchor:top" coordsize="19941,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3xMEA&#10;AADdAAAADwAAAGRycy9kb3ducmV2LnhtbERPPWvDMBDdC/0P4grdGtltaF0nSjAhhqyxs3Q7rKtl&#10;Yp2Epcbuv6+GQsbH+97uFzuKG01hcKwgX2UgiDunB+4VXNr6pQARIrLG0TEp+KUA+93jwxZL7WY+&#10;062JvUghHEpUYGL0pZShM2QxrJwnTty3myzGBKde6gnnFG5H+Zpl79LiwKnBoKeDoe7a/FgFn3TM&#10;vxrf5vVcvxV95au5MJVSz09LtQERaYl38b/7pBWs84+0P71JT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Hd8TBAAAA3QAAAA8AAAAAAAAAAAAAAAAAmAIAAGRycy9kb3du&#10;cmV2LnhtbFBLBQYAAAAABAAEAPUAAACGAwAAAAA=&#10;" path="m,l9985,5978,19941,,,xe" fillcolor="black" stroked="f">
                  <v:path arrowok="t" textboxrect="0,0,19941,5978"/>
                </v:shape>
                <v:shape id="Shape 4171" o:spid="_x0000_s2108" style="position:absolute;left:35677;top:38404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VW8cA&#10;AADdAAAADwAAAGRycy9kb3ducmV2LnhtbESPT2vCQBTE7wW/w/IKvdVNilZNXUWEQqt48A9ib4/s&#10;6yYk+zZktyZ+e7dQ6HGYmd8w82Vva3Gl1peOFaTDBARx7nTJRsHp+P48BeEDssbaMSm4kYflYvAw&#10;x0y7jvd0PQQjIoR9hgqKEJpMSp8XZNEPXUMcvW/XWgxRtkbqFrsIt7V8SZJXabHkuFBgQ+uC8urw&#10;YxWY2c6F81c3Sj7NbUvjS0XrTaXU02O/egMRqA//4b/2h1YwSicp/L6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KFVv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4172" o:spid="_x0000_s2109" style="position:absolute;left:35677;top:38404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P2MMA&#10;AADdAAAADwAAAGRycy9kb3ducmV2LnhtbESPQWuDQBSE74H+h+UVekvWSNFgXcUEQnOtLe314b6q&#10;1H0r7lbNv88GCj0OM/MNk5erGcRMk+stK9jvIhDEjdU9two+3s/bAwjnkTUOlknBlRyUxcMmx0zb&#10;hd9orn0rAoRdhgo678dMStd0ZNDt7EgcvG87GfRBTq3UEy4BbgYZR1EiDfYcFjoc6dRR81P/GgVj&#10;bFJ7rj9fdZqcjuZwXNqvulLq6XGtXkB4Wv1/+K990Qqe92kM9zfhCc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3P2MMAAADdAAAADwAAAAAAAAAAAAAAAACYAgAAZHJzL2Rv&#10;d25yZXYueG1sUEsFBgAAAAAEAAQA9QAAAIgDAAAAAA==&#10;" path="m,l23917,9955,27894,,,xe" fillcolor="black" stroked="f">
                  <v:path arrowok="t" textboxrect="0,0,27894,9955"/>
                </v:shape>
                <v:shape id="Shape 4173" o:spid="_x0000_s2110" style="position:absolute;left:37630;top:38703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8KMcA&#10;AADdAAAADwAAAGRycy9kb3ducmV2LnhtbESP0WrCQBRE3wv+w3KFvtWNtsSSuooKxcQHoUk/4DZ7&#10;TYLZu2l2a+LfdwtCH4eZOcOsNqNpxZV611hWMJ9FIIhLqxuuFHwW70+vIJxH1thaJgU3crBZTx5W&#10;mGg78Addc1+JAGGXoILa+y6R0pU1GXQz2xEH72x7gz7IvpK6xyHATSsXURRLgw2HhRo72tdUXvIf&#10;o+A7O6R7vJ12x9NXES/jxWHMMlbqcTpu30B4Gv1/+N5OtYKX+fIZ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9vCjHAAAA3QAAAA8AAAAAAAAAAAAAAAAAmAIAAGRy&#10;cy9kb3ducmV2LnhtbFBLBQYAAAAABAAEAPUAAACMAwAAAAA=&#10;" path="m9986,l,3976r19941,l9986,xe" fillcolor="black" stroked="f">
                  <v:path arrowok="t" textboxrect="0,0,19941,3976"/>
                </v:shape>
                <v:shape id="Shape 4174" o:spid="_x0000_s2111" style="position:absolute;left:37571;top:38742;width:298;height:100;visibility:visible;mso-wrap-style:square;v-text-anchor:top" coordsize="2989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ObcQA&#10;AADdAAAADwAAAGRycy9kb3ducmV2LnhtbESPQWvCQBSE74L/YXmCN91VREvqKkUQPFq1lN5es88k&#10;TfZtyK4m+fddQfA4zMw3zHrb2UrcqfGFYw2zqQJBnDpTcKbhct5P3kD4gGywckwaevKw3QwHa0yM&#10;a/mT7qeQiQhhn6CGPIQ6kdKnOVn0U1cTR+/qGoshyiaTpsE2wm0l50otpcWC40KONe1ySsvTzWr4&#10;Paq/60/ZYxnK72x+/FLtvr9oPR51H+8gAnXhFX62D0bDYrZawON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jm3EAAAA3QAAAA8AAAAAAAAAAAAAAAAAmAIAAGRycy9k&#10;b3ducmV2LnhtbFBLBQYAAAAABAAEAPUAAACJAwAAAAA=&#10;" path="m5979,l,9956r29897,l5979,xe" fillcolor="black" stroked="f">
                  <v:path arrowok="t" textboxrect="0,0,29897,9956"/>
                </v:shape>
                <v:shape id="Shape 4175" o:spid="_x0000_s2112" style="position:absolute;left:37630;top:38742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Gc8YA&#10;AADdAAAADwAAAGRycy9kb3ducmV2LnhtbESP3WrCQBSE7wt9h+UUeiO6sf6V1FVEEC2CYLT3h+xp&#10;EpI9G7JrjD69KxR6OczMN8x82ZlKtNS4wrKC4SACQZxaXXCm4Hza9D9BOI+ssbJMCm7kYLl4fZlj&#10;rO2Vj9QmPhMBwi5GBbn3dSylS3My6Aa2Jg7er20M+iCbTOoGrwFuKvkRRVNpsOCwkGNN65zSMrkY&#10;Bftt70L3b14d2vKndyvH28KsR0q9v3WrLxCeOv8f/mvvtILxcDaB5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CGc8YAAADdAAAADwAAAAAAAAAAAAAAAACYAgAAZHJz&#10;L2Rvd25yZXYueG1sUEsFBgAAAAAEAAQA9QAAAIsDAAAAAA==&#10;" path="m,l23917,9956,19941,,,xe" fillcolor="black" stroked="f">
                  <v:path arrowok="t" textboxrect="0,0,23917,9956"/>
                </v:shape>
                <v:shape id="Shape 4176" o:spid="_x0000_s2113" style="position:absolute;left:37630;top:38942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fsMYA&#10;AADdAAAADwAAAGRycy9kb3ducmV2LnhtbESP0WrCQBRE3wv+w3KFvjUbRaKkrqJCSdIHQeMH3GZv&#10;k9Ds3TS7avz7bqHQx2FmzjDr7Wg6caPBtZYVzKIYBHFldcu1gkv59rIC4Tyyxs4yKXiQg+1m8rTG&#10;VNs7n+h29rUIEHYpKmi871MpXdWQQRfZnjh4n3Yw6IMcaqkHvAe46eQ8jhNpsOWw0GBPh4aqr/PV&#10;KPgusvyAj+P+/fhRJstkno1FwUo9T8fdKwhPo/8P/7VzrWAxWyb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ofsMYAAADdAAAADwAAAAAAAAAAAAAAAACYAgAAZHJz&#10;L2Rvd25yZXYueG1sUEsFBgAAAAAEAAQA9QAAAIsDAAAAAA==&#10;" path="m,l9986,3976,19941,,,xe" fillcolor="black" stroked="f">
                  <v:path arrowok="t" textboxrect="0,0,19941,3976"/>
                </v:shape>
                <v:shape id="Shape 4177" o:spid="_x0000_s2114" style="position:absolute;left:37571;top:38842;width:259;height:100;visibility:visible;mso-wrap-style:square;v-text-anchor:top" coordsize="25920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xL8YA&#10;AADdAAAADwAAAGRycy9kb3ducmV2LnhtbESPT2sCMRTE74LfITyhN81aStWtUWyLUDyprVBvz81z&#10;/7h5WTbRXb+9EQSPw8z8hpnOW1OKC9Uut6xgOIhAECdW55wq+Ptd9scgnEfWWFomBVdyMJ91O1OM&#10;tW14Q5etT0WAsItRQeZ9FUvpkowMuoGtiIN3tLVBH2SdSl1jE+CmlK9R9C4N5hwWMqzoK6PktD0b&#10;BRN7OBTmPzo1K7Nfy0/3Xex3hVIvvXbxAcJT65/hR/tHK3gbjkZwfx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axL8YAAADdAAAADwAAAAAAAAAAAAAAAACYAgAAZHJz&#10;L2Rvd25yZXYueG1sUEsFBgAAAAAEAAQA9QAAAIsDAAAAAA==&#10;" path="m,l5979,9984r19941,l,xe" fillcolor="black" stroked="f">
                  <v:path arrowok="t" textboxrect="0,0,25920,9984"/>
                </v:shape>
                <v:shape id="Shape 4178" o:spid="_x0000_s2115" style="position:absolute;left:37571;top:38842;width:298;height:100;visibility:visible;mso-wrap-style:square;v-text-anchor:top" coordsize="2989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38cMA&#10;AADdAAAADwAAAGRycy9kb3ducmV2LnhtbERPz2vCMBS+D/wfwhO8DE2t041qFCkou405Gez2aJ5N&#10;sXkpSbT1v18Ogx0/vt+b3WBbcScfGscK5rMMBHHldMO1gvPXYfoGIkRkja1jUvCgALvt6GmDhXY9&#10;f9L9FGuRQjgUqMDE2BVShsqQxTBzHXHiLs5bjAn6WmqPfQq3rcyzbCUtNpwaDHZUGqqup5tVIC+L&#10;Y943vlyWq+PPc/4xfC9Lo9RkPOzXICIN8V/8537XCl7mr2lu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038cMAAADdAAAADwAAAAAAAAAAAAAAAACYAgAAZHJzL2Rv&#10;d25yZXYueG1sUEsFBgAAAAAEAAQA9QAAAIgDAAAAAA==&#10;" path="m,l25920,9984,29897,,,xe" fillcolor="black" stroked="f">
                  <v:path arrowok="t" textboxrect="0,0,29897,9984"/>
                </v:shape>
                <v:shape id="Shape 4179" o:spid="_x0000_s2116" style="position:absolute;left:36654;top:37985;width:199;height:40;visibility:visible;mso-wrap-style:square;v-text-anchor:top" coordsize="1991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AZcYA&#10;AADdAAAADwAAAGRycy9kb3ducmV2LnhtbESPQWvCQBSE74L/YXmF3urGIrVGVxGpNBcLpoIen9ln&#10;NjT7NmS3Mf57t1DwOMzMN8xi1dtadNT6yrGC8SgBQVw4XXGp4PC9fXkH4QOyxtoxKbiRh9VyOFhg&#10;qt2V99TloRQRwj5FBSaEJpXSF4Ys+pFriKN3ca3FEGVbSt3iNcJtLV+T5E1arDguGGxoY6j4yX+t&#10;gt2x+8rNxWe3mcxOm+zj8yynR6Wen/r1HESgPjzC/+1MK5iMpzP4e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7AZcYAAADdAAAADwAAAAAAAAAAAAAAAACYAgAAZHJz&#10;L2Rvd25yZXYueG1sUEsFBgAAAAAEAAQA9QAAAIsDAAAAAA==&#10;" path="m9955,l,3976r19910,l9955,xe" fillcolor="black" stroked="f">
                  <v:path arrowok="t" textboxrect="0,0,19910,3976"/>
                </v:shape>
                <v:shape id="Shape 4180" o:spid="_x0000_s2117" style="position:absolute;left:36614;top:38025;width:299;height:99;visibility:visible;mso-wrap-style:square;v-text-anchor:top" coordsize="2989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4ScEA&#10;AADdAAAADwAAAGRycy9kb3ducmV2LnhtbERPTYvCMBC9C/sfwizszSbKIlKNIgvCHtVVxNvYjG1t&#10;MylNtO2/3xwEj4/3vVz3thZPan3pWMMkUSCIM2dKzjUc/7bjOQgfkA3WjknDQB7Wq4/RElPjOt7T&#10;8xByEUPYp6ihCKFJpfRZQRZ94hriyN1cazFE2ObStNjFcFvLqVIzabHk2FBgQz8FZdXhYTVcd+p+&#10;u1QDVqE659PdSXXb4aj112e/WYAI1Ie3+OX+NRq+J/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C+EnBAAAA3QAAAA8AAAAAAAAAAAAAAAAAmAIAAGRycy9kb3du&#10;cmV2LnhtbFBLBQYAAAAABAAEAPUAAACGAwAAAAA=&#10;" path="m4007,l,9956r29897,l4007,xe" fillcolor="black" stroked="f">
                  <v:path arrowok="t" textboxrect="0,0,29897,9956"/>
                </v:shape>
                <v:shape id="Shape 4181" o:spid="_x0000_s2118" style="position:absolute;left:36654;top:38025;width:259;height:99;visibility:visible;mso-wrap-style:square;v-text-anchor:top" coordsize="25889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5ZHsYA&#10;AADdAAAADwAAAGRycy9kb3ducmV2LnhtbESP3WrCQBSE7wXfYTlCb6RuIkVC6ipiFOyN4M8DHLLH&#10;JG32bNhdTXz7bqHg5TAz3zDL9WBa8SDnG8sK0lkCgri0uuFKwfWyf89A+ICssbVMCp7kYb0aj5aY&#10;a9vziR7nUIkIYZ+jgjqELpfSlzUZ9DPbEUfvZp3BEKWrpHbYR7hp5TxJFtJgw3Ghxo62NZU/57tR&#10;0Gelvu6/pu39edsVrjh8X9JjodTbZNh8ggg0hFf4v33QCj7SLI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5ZHsYAAADdAAAADwAAAAAAAAAAAAAAAACYAgAAZHJz&#10;L2Rvd25yZXYueG1sUEsFBgAAAAAEAAQA9QAAAIsDAAAAAA==&#10;" path="m,l25889,9956,19910,,,xe" fillcolor="black" stroked="f">
                  <v:path arrowok="t" textboxrect="0,0,25889,9956"/>
                </v:shape>
                <v:shape id="Shape 4182" o:spid="_x0000_s2119" style="position:absolute;left:36654;top:38224;width:199;height:40;visibility:visible;mso-wrap-style:square;v-text-anchor:top" coordsize="1991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iM8YA&#10;AADdAAAADwAAAGRycy9kb3ducmV2LnhtbESPQWvCQBSE7wX/w/KE3upGkaqpq4gozaUFo2CPr9ln&#10;NjT7NmS3Mf77bkHwOMzMN8xy3dtadNT6yrGC8SgBQVw4XXGp4HTcv8xB+ICssXZMCm7kYb0aPC0x&#10;1e7KB+ryUIoIYZ+iAhNCk0rpC0MW/cg1xNG7uNZiiLItpW7xGuG2lpMkeZUWK44LBhvaGip+8l+r&#10;4OPcfebm4rPbQmZf22z3/i1nZ6Weh/3mDUSgPjzC93amFUzH8wn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8iM8YAAADdAAAADwAAAAAAAAAAAAAAAACYAgAAZHJz&#10;L2Rvd25yZXYueG1sUEsFBgAAAAAEAAQA9QAAAIsDAAAAAA==&#10;" path="m,l9955,3976,19910,,,xe" fillcolor="black" stroked="f">
                  <v:path arrowok="t" textboxrect="0,0,19910,3976"/>
                </v:shape>
                <v:shape id="Shape 4183" o:spid="_x0000_s2120" style="position:absolute;left:36614;top:38124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698YA&#10;AADdAAAADwAAAGRycy9kb3ducmV2LnhtbESPT2vCQBTE7wW/w/IK3urGVlRSVxGh0JPQ+K/eHtln&#10;Njb7NmRXE/vpXaHQ4zAzv2Fmi85W4kqNLx0rGA4SEMS50yUXCrabj5cpCB+QNVaOScGNPCzmvacZ&#10;ptq1/EXXLBQiQtinqMCEUKdS+tyQRT9wNXH0Tq6xGKJsCqkbbCPcVvI1ScbSYslxwWBNK0P5T3ax&#10;Cmi5z9bHyfp739IOjyNzvh3aX6X6z93yHUSgLvyH/9qfWsFoOH2D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F698YAAADdAAAADwAAAAAAAAAAAAAAAACYAgAAZHJz&#10;L2Rvd25yZXYueG1sUEsFBgAAAAAEAAQA9QAAAIsDAAAAAA==&#10;" path="m,l4007,9984r19910,l,xe" fillcolor="black" stroked="f">
                  <v:path arrowok="t" textboxrect="0,0,23917,9984"/>
                </v:shape>
                <v:shape id="Shape 4184" o:spid="_x0000_s2121" style="position:absolute;left:36614;top:38124;width:299;height:100;visibility:visible;mso-wrap-style:square;v-text-anchor:top" coordsize="2989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N08YA&#10;AADdAAAADwAAAGRycy9kb3ducmV2LnhtbESPT2sCMRTE74V+h/AKvZSadf2DrEYpC4o3qS0Fb4/N&#10;c7N087Ik0d1+eyMIPQ4z8xtmtRlsK67kQ+NYwXiUgSCunG64VvD9tX1fgAgRWWPrmBT8UYDN+vlp&#10;hYV2PX/S9RhrkSAcClRgYuwKKUNlyGIYuY44eWfnLcYkfS21xz7BbSvzLJtLiw2nBYMdlYaq3+PF&#10;KpDnyS7vG1/Oyvnu9JYfhp9ZaZR6fRk+liAiDfE//GjvtYLpeDGF+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VN08YAAADdAAAADwAAAAAAAAAAAAAAAACYAgAAZHJz&#10;L2Rvd25yZXYueG1sUEsFBgAAAAAEAAQA9QAAAIsDAAAAAA==&#10;" path="m,l23917,9984,29897,,,xe" fillcolor="black" stroked="f">
                  <v:path arrowok="t" textboxrect="0,0,29897,9984"/>
                </v:shape>
                <v:shape id="Shape 4185" o:spid="_x0000_s2122" style="position:absolute;left:36375;top:37267;width:199;height:60;visibility:visible;mso-wrap-style:square;v-text-anchor:top" coordsize="19941,5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ke8QA&#10;AADdAAAADwAAAGRycy9kb3ducmV2LnhtbESPwWrDMBBE74X+g9hCb43stgmuEyWYUkOvcXLpbbE2&#10;lqm1EpYau38fBQI5DjPzhtnsZjuIM42hd6wgX2QgiFune+4UHA/1SwEiRGSNg2NS8E8BdtvHhw2W&#10;2k28p3MTO5EgHEpUYGL0pZShNWQxLJwnTt7JjRZjkmMn9YhTgttBvmbZSlrsOS0Y9PRpqP1t/qyC&#10;D/rKfxp/yOupfiu6yldTYSqlnp/mag0i0hzv4Vv7Wyt4z4slXN+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pHvEAAAA3QAAAA8AAAAAAAAAAAAAAAAAmAIAAGRycy9k&#10;b3ducmV2LnhtbFBLBQYAAAAABAAEAPUAAACJAwAAAAA=&#10;" path="m9986,l,5978r19941,l9986,xe" fillcolor="black" stroked="f">
                  <v:path arrowok="t" textboxrect="0,0,19941,5978"/>
                </v:shape>
                <v:shape id="Shape 4186" o:spid="_x0000_s2123" style="position:absolute;left:36335;top:37327;width:279;height:100;visibility:visible;mso-wrap-style:square;v-text-anchor:top" coordsize="27894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bAFMcA&#10;AADdAAAADwAAAGRycy9kb3ducmV2LnhtbESPT2vCQBTE74LfYXmCN92kiH9SV5GCmIMVanvw+Mg+&#10;k9Ts25hdNfrpu4LQ4zAzv2Hmy9ZU4kqNKy0riIcRCOLM6pJzBT/f68EUhPPIGivLpOBODpaLbmeO&#10;ibY3/qLr3uciQNglqKDwvk6kdFlBBt3Q1sTBO9rGoA+yyaVu8BbgppJvUTSWBksOCwXW9FFQdtpf&#10;jILNLI8uj+P2s93x7z3bTg5pfE6V6vfa1TsIT63/D7/aqVYwiqdjeL4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WwBTHAAAA3QAAAA8AAAAAAAAAAAAAAAAAmAIAAGRy&#10;cy9kb3ducmV2LnhtbFBLBQYAAAAABAAEAPUAAACMAwAAAAA=&#10;" path="m3976,l,9957r27894,l3976,xe" fillcolor="black" stroked="f">
                  <v:path arrowok="t" textboxrect="0,0,27894,9957"/>
                </v:shape>
                <v:shape id="Shape 4187" o:spid="_x0000_s2124" style="position:absolute;left:36375;top:37327;width:239;height:100;visibility:visible;mso-wrap-style:square;v-text-anchor:top" coordsize="23917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LycYA&#10;AADdAAAADwAAAGRycy9kb3ducmV2LnhtbESPS2/CMBCE75X4D9Yi9QZOKOIRMAioijhw4XHhtoqX&#10;JBCvo9gl6b/HSEg9jmbmG8182ZpSPKh2hWUFcT8CQZxaXXCm4Hz66U1AOI+ssbRMCv7IwXLR+Zhj&#10;om3DB3ocfSYChF2CCnLvq0RKl+Zk0PVtRRy8q60N+iDrTOoamwA3pRxE0UgaLDgs5FjRJqf0fvw1&#10;CjKarm/b7bB1el9cL7fvJv7arJT67LarGQhPrf8Pv9s7rWAYT8bweh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ALycYAAADdAAAADwAAAAAAAAAAAAAAAACYAgAAZHJz&#10;L2Rvd25yZXYueG1sUEsFBgAAAAAEAAQA9QAAAIsDAAAAAA==&#10;" path="m,l23917,9957,19941,,,xe" fillcolor="black" stroked="f">
                  <v:path arrowok="t" textboxrect="0,0,23917,9957"/>
                </v:shape>
                <v:shape id="Shape 4188" o:spid="_x0000_s2125" style="position:absolute;left:36375;top:37526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+IcMA&#10;AADdAAAADwAAAGRycy9kb3ducmV2LnhtbERPy2rCQBTdC/2H4Rbc6SRFJaSOUgpC3cRHbKG7S+Y2&#10;Sc3cCZkxxr93FoLLw3kv14NpRE+dqy0riKcRCOLC6ppLBad8M0lAOI+ssbFMCm7kYL16GS0x1fbK&#10;B+qPvhQhhF2KCirv21RKV1Rk0E1tSxy4P9sZ9AF2pdQdXkO4aeRbFC2kwZpDQ4UtfVZUnI8Xo4Dz&#10;TYbfZ2v+f3ftdp79xDXuG6XGr8PHOwhPg3+KH+4vrWAWJ2FueB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F+IcMAAADdAAAADwAAAAAAAAAAAAAAAACYAgAAZHJzL2Rv&#10;d25yZXYueG1sUEsFBgAAAAAEAAQA9QAAAIgDAAAAAA==&#10;" path="m,l9986,4005,19941,,,xe" fillcolor="black" stroked="f">
                  <v:path arrowok="t" textboxrect="0,0,19941,4005"/>
                </v:shape>
                <v:shape id="Shape 4189" o:spid="_x0000_s2126" style="position:absolute;left:36335;top:37427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pesYA&#10;AADdAAAADwAAAGRycy9kb3ducmV2LnhtbESPQWvCQBSE7wX/w/KE3upG0aKpmyCC0Co9VKW0t0f2&#10;uQnJvg3ZrYn/3i0Uehxm5htmnQ+2EVfqfOVYwXSSgCAunK7YKDifdk9LED4ga2wck4Ibeciz0cMa&#10;U+16/qDrMRgRIexTVFCG0KZS+qIki37iWuLoXVxnMUTZGak77CPcNnKWJM/SYsVxocSWtiUV9fHH&#10;KjCrdxc+v/t58mZuB1p81bTd10o9jofNC4hAQ/gP/7VftYL5dLmC3zfxCc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lpes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4190" o:spid="_x0000_s2127" style="position:absolute;left:36335;top:37427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Szr0A&#10;AADdAAAADwAAAGRycy9kb3ducmV2LnhtbERPSwrCMBDdC94hjOBOU0X8VKOoILq1im6HZmyLzaQ0&#10;0dbbm4Xg8vH+q01rSvGm2hWWFYyGEQji1OqCMwXXy2EwB+E8ssbSMin4kIPNuttZYaxtw2d6Jz4T&#10;IYRdjApy76tYSpfmZNANbUUcuIetDfoA60zqGpsQbko5jqKpNFhwaMixon1O6TN5GQXV2MzsIbkd&#10;9Wy635n5rsnuyVapfq/dLkF4av1f/HOftILJaBH2hzfh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U8Szr0AAADdAAAADwAAAAAAAAAAAAAAAACYAgAAZHJzL2Rvd25yZXYu&#10;eG1sUEsFBgAAAAAEAAQA9QAAAIIDAAAAAA==&#10;" path="m,l23917,9955,27894,,,xe" fillcolor="black" stroked="f">
                  <v:path arrowok="t" textboxrect="0,0,27894,9955"/>
                </v:shape>
                <v:shape id="Shape 4191" o:spid="_x0000_s2128" style="position:absolute;left:36275;top:36510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BYcQA&#10;AADdAAAADwAAAGRycy9kb3ducmV2LnhtbESPT4vCMBTE7wt+h/AEb2vaRRetRhFBWC+u/8Hbo3m2&#10;1ealNFHrt98ICx6HmfkNM542phR3ql1hWUHcjUAQp1YXnCnY7xafAxDOI2ssLZOCJzmYTlofY0y0&#10;ffCG7lufiQBhl6CC3PsqkdKlORl0XVsRB+9sa4M+yDqTusZHgJtSfkXRtzRYcFjIsaJ5Tul1ezMK&#10;eLdY4eFqzeX0Wy37q2Nc4LpUqtNuZiMQnhr/Dv+3f7SCXjyM4fUmPAE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QWHEAAAA3QAAAA8AAAAAAAAAAAAAAAAAmAIAAGRycy9k&#10;b3ducmV2LnhtbFBLBQYAAAAABAAEAPUAAACJAwAAAAA=&#10;" path="m9955,l,4005r19941,l9955,xe" fillcolor="black" stroked="f">
                  <v:path arrowok="t" textboxrect="0,0,19941,4005"/>
                </v:shape>
                <v:shape id="Shape 4192" o:spid="_x0000_s2129" style="position:absolute;left:36235;top:36550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pIsIA&#10;AADdAAAADwAAAGRycy9kb3ducmV2LnhtbESPzarCMBSE9xd8h3AEd9fUIv5Uo6gg3q1VdHtojm2x&#10;OSlNtPXtbwTB5TAz3zDLdWcq8aTGlZYVjIYRCOLM6pJzBefT/ncGwnlkjZVlUvAiB+tV72eJibYt&#10;H+mZ+lwECLsEFRTe14mULivIoBvamjh4N9sY9EE2udQNtgFuKhlH0UQaLDksFFjTrqDsnj6Mgjo2&#10;U7tPLwc9ney2ZrZt82u6UWrQ7zYLEJ46/w1/2n9awXg0j+H9Jj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SkiwgAAAN0AAAAPAAAAAAAAAAAAAAAAAJgCAABkcnMvZG93&#10;bnJldi54bWxQSwUGAAAAAAQABAD1AAAAhwMAAAAA&#10;" path="m3976,l,9955r27894,l3976,xe" fillcolor="black" stroked="f">
                  <v:path arrowok="t" textboxrect="0,0,27894,9955"/>
                </v:shape>
                <v:shape id="Shape 4193" o:spid="_x0000_s2130" style="position:absolute;left:36275;top:36550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ITcYA&#10;AADdAAAADwAAAGRycy9kb3ducmV2LnhtbESPQWvCQBSE74X+h+UJvelGa4tGVymC0FY8aEX09sg+&#10;NyHZtyG7NfHfuwWhx2FmvmHmy85W4kqNLxwrGA4SEMSZ0wUbBYefdX8CwgdkjZVjUnAjD8vF89Mc&#10;U+1a3tF1H4yIEPYpKshDqFMpfZaTRT9wNXH0Lq6xGKJsjNQNthFuKzlKkndpseC4kGNNq5yycv9r&#10;FZjp1oXjuR0nX+a2obdTSavvUqmXXvcxAxGoC//hR/tTKxgPp6/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jITcYAAADdAAAADwAAAAAAAAAAAAAAAACYAgAAZHJz&#10;L2Rvd25yZXYueG1sUEsFBgAAAAAEAAQA9QAAAIsDAAAAAA==&#10;" path="m,l23917,9955,19941,,,xe" fillcolor="black" stroked="f">
                  <v:path arrowok="t" textboxrect="0,0,23917,9955"/>
                </v:shape>
                <v:shape id="Shape 4194" o:spid="_x0000_s2131" style="position:absolute;left:36275;top:36749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i+cYA&#10;AADdAAAADwAAAGRycy9kb3ducmV2LnhtbESPQWvCQBSE70L/w/KE3nSTEksbXaUUAu1FrbaCt0f2&#10;mUSzb0N2m8R/7wqFHoeZ+YZZrAZTi45aV1lWEE8jEMS51RUXCr732eQFhPPIGmvLpOBKDlbLh9EC&#10;U217/qJu5wsRIOxSVFB636RSurwkg25qG+LgnWxr0AfZFlK32Ae4qeVTFD1LgxWHhRIbei8pv+x+&#10;jQLeZ2v8uVhzPm6az9n6EFe4rZV6HA9vcxCeBv8f/mt/aAVJ/Jr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Xi+cYAAADdAAAADwAAAAAAAAAAAAAAAACYAgAAZHJz&#10;L2Rvd25yZXYueG1sUEsFBgAAAAAEAAQA9QAAAIsDAAAAAA==&#10;" path="m,l9955,4005,19941,,,xe" fillcolor="black" stroked="f">
                  <v:path arrowok="t" textboxrect="0,0,19941,4005"/>
                </v:shape>
                <v:shape id="Shape 4195" o:spid="_x0000_s2132" style="position:absolute;left:36235;top:36649;width:239;height:100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giccA&#10;AADdAAAADwAAAGRycy9kb3ducmV2LnhtbESP3WrCQBSE7wt9h+UUeiO6sf5gU1cRQbQIgtHeH7Kn&#10;SUj2bMiuMfr0rlDo5TAz3zDzZWcq0VLjCssKhoMIBHFqdcGZgvNp05+BcB5ZY2WZFNzIwXLx+jLH&#10;WNsrH6lNfCYChF2MCnLv61hKl+Zk0A1sTRy8X9sY9EE2mdQNXgPcVPIjiqbSYMFhIcea1jmlZXIx&#10;Cvbb3oXu37w6tOVP71aOt4VZj5R6f+tWXyA8df4//NfeaQXj4ecE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sYInHAAAA3QAAAA8AAAAAAAAAAAAAAAAAmAIAAGRy&#10;cy9kb3ducmV2LnhtbFBLBQYAAAAABAAEAPUAAACMAwAAAAA=&#10;" path="m,l3976,9956r19941,l,xe" fillcolor="black" stroked="f">
                  <v:path arrowok="t" textboxrect="0,0,23917,9956"/>
                </v:shape>
                <v:shape id="Shape 4196" o:spid="_x0000_s2133" style="position:absolute;left:36235;top:36649;width:279;height:100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4vsIA&#10;AADdAAAADwAAAGRycy9kb3ducmV2LnhtbESPS4vCMBSF98L8h3AHZiOaKiLTapRhQHDpozjbS3Nt&#10;i81NaWLa+fdGEFwezuPjrLeDaUSgztWWFcymCQjiwuqaSwX5eTf5BuE8ssbGMin4JwfbzcdojZm2&#10;PR8pnHwp4gi7DBVU3reZlK6oyKCb2pY4elfbGfRRdqXUHfZx3DRyniRLabDmSKiwpd+KitvpbiJE&#10;18FcxnL/1x/SwMGbPNVzpb4+h58VCE+Df4df7b1WsJilS3i+iU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ri+wgAAAN0AAAAPAAAAAAAAAAAAAAAAAJgCAABkcnMvZG93&#10;bnJldi54bWxQSwUGAAAAAAQABAD1AAAAhwMAAAAA&#10;" path="m,l23917,9956,27894,,,xe" fillcolor="black" stroked="f">
                  <v:path arrowok="t" textboxrect="0,0,27894,9956"/>
                </v:shape>
                <v:shape id="Shape 4197" o:spid="_x0000_s2134" style="position:absolute;left:36634;top:35573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5AIcUA&#10;AADdAAAADwAAAGRycy9kb3ducmV2LnhtbESPQWvCQBSE74L/YXlCb7pRWqvRVaTQUgTBbL14e2Sf&#10;STD7NmS3Jv57t1DwOMzMN8x629ta3Kj1lWMF00kCgjh3puJCwennc7wA4QOywdoxKbiTh+1mOFhj&#10;alzHGd10KESEsE9RQRlCk0rp85Is+olriKN3ca3FEGVbSNNiF+G2lrMkmUuLFceFEhv6KCm/6l+r&#10;oNP3DvFyfNNBZ73fH5ovMz8r9TLqdysQgfrwDP+3v42C1+nyHf7e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kAhxQAAAN0AAAAPAAAAAAAAAAAAAAAAAJgCAABkcnMv&#10;ZG93bnJldi54bWxQSwUGAAAAAAQABAD1AAAAigMAAAAA&#10;" path="m9955,l,3976r19942,l9955,xe" fillcolor="black" stroked="f">
                  <v:path arrowok="t" textboxrect="0,0,19942,3976"/>
                </v:shape>
                <v:shape id="Shape 4198" o:spid="_x0000_s2135" style="position:absolute;left:36594;top:35613;width:279;height:100;visibility:visible;mso-wrap-style:square;v-text-anchor:top" coordsize="2789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mVMIA&#10;AADdAAAADwAAAGRycy9kb3ducmV2LnhtbERPTWvCQBC9F/wPywi91V2NFJu6igiClCJURXocstMk&#10;mJ2N2VHTf+8eCj0+3vd82ftG3aiLdWAL45EBRVwEV3Np4XjYvMxARUF22AQmC78UYbkYPM0xd+HO&#10;X3TbS6lSCMccLVQiba51LCryGEehJU7cT+g8SoJdqV2H9xTuGz0x5lV7rDk1VNjSuqLivL96C/qU&#10;fey0Cdnu+L3KNhcj5acTa5+H/eodlFAv/+I/99ZZmI7f0tz0Jj0Bv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6ZUwgAAAN0AAAAPAAAAAAAAAAAAAAAAAJgCAABkcnMvZG93&#10;bnJldi54bWxQSwUGAAAAAAQABAD1AAAAhwMAAAAA&#10;" path="m3975,l,9986r27893,l3975,xe" fillcolor="black" stroked="f">
                  <v:path arrowok="t" textboxrect="0,0,27893,9986"/>
                </v:shape>
                <v:shape id="Shape 4199" o:spid="_x0000_s2136" style="position:absolute;left:36634;top:35613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pS+sYA&#10;AADdAAAADwAAAGRycy9kb3ducmV2LnhtbESPQWvCQBSE7wX/w/KE3upGEWmiq4ggWOyhpoF6fGSf&#10;2WD2bchuNP77rlDocZiZb5jVZrCNuFHna8cKppMEBHHpdM2VguJ7//YOwgdkjY1jUvAgD5v16GWF&#10;mXZ3PtEtD5WIEPYZKjAhtJmUvjRk0U9cSxy9i+sshii7SuoO7xFuGzlLkoW0WHNcMNjSzlB5zXur&#10;gExxPF3n2H/+7L4+jv05LQ6PVKnX8bBdggg0hP/wX/ugFcynaQrP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pS+sYAAADdAAAADwAAAAAAAAAAAAAAAACYAgAAZHJz&#10;L2Rvd25yZXYueG1sUEsFBgAAAAAEAAQA9QAAAIsDAAAAAA==&#10;" path="m,l23917,9986,19942,,,xe" fillcolor="black" stroked="f">
                  <v:path arrowok="t" textboxrect="0,0,23917,9986"/>
                </v:shape>
                <v:shape id="Shape 4200" o:spid="_x0000_s2137" style="position:absolute;left:36634;top:35812;width:199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srsQA&#10;AADdAAAADwAAAGRycy9kb3ducmV2LnhtbESPT2vCQBTE74LfYXmCN91UbCjRVYpgKYVCs+2lt0f2&#10;mQSzb0N2zZ9v3xWEHoeZ+Q2zP462ET11vnas4GmdgCAunKm5VPDzfV69gPAB2WDjmBRM5OF4mM/2&#10;mBk3cE69DqWIEPYZKqhCaDMpfVGRRb92LXH0Lq6zGKLsSmk6HCLcNnKTJKm0WHNcqLClU0XFVd+s&#10;gkFPA+Ll61kHnY/+47N9M+mvUsvF+LoDEWgM/+FH+90o2EYk3N/EJ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4LK7EAAAA3QAAAA8AAAAAAAAAAAAAAAAAmAIAAGRycy9k&#10;b3ducmV2LnhtbFBLBQYAAAAABAAEAPUAAACJAwAAAAA=&#10;" path="m,l9955,3976,19942,,,xe" fillcolor="black" stroked="f">
                  <v:path arrowok="t" textboxrect="0,0,19942,3976"/>
                </v:shape>
                <v:shape id="Shape 4201" o:spid="_x0000_s2138" style="position:absolute;left:36594;top:35713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HWsYA&#10;AADdAAAADwAAAGRycy9kb3ducmV2LnhtbESPT2sCMRTE7wW/Q3hCb5oottjVKCIU+oce1CJ6e2ye&#10;2WU3L8smdddv3xSEHoeZ+Q2zXPeuFldqQ+lZw2SsQBDn3pRsNXwfXkdzECEiG6w9k4YbBVivBg9L&#10;zIzveEfXfbQiQThkqKGIscmkDHlBDsPYN8TJu/jWYUyytdK02CW4q+VUqWfpsOS0UGBD24Lyav/j&#10;NNiXLx+P526m3u3tk55OFW0/Kq0fh/1mASJSH//D9/ab0TCbqg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kHWsYAAADdAAAADwAAAAAAAAAAAAAAAACYAgAAZHJz&#10;L2Rvd25yZXYueG1sUEsFBgAAAAAEAAQA9QAAAIsDAAAAAA==&#10;" path="m,l3975,9955r19942,l,xe" fillcolor="black" stroked="f">
                  <v:path arrowok="t" textboxrect="0,0,23917,9955"/>
                </v:shape>
                <v:shape id="Shape 4202" o:spid="_x0000_s2139" style="position:absolute;left:36594;top:35713;width:279;height:99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a3cYA&#10;AADdAAAADwAAAGRycy9kb3ducmV2LnhtbESP0WrCQBRE34X+w3ILfdNNo9g2zUaKqBTEh2o/4DZ7&#10;zaZm74bsNsa/dwuCj8PMnGHyxWAb0VPna8cKnicJCOLS6ZorBd+H9fgVhA/IGhvHpOBCHhbFwyjH&#10;TLszf1G/D5WIEPYZKjAhtJmUvjRk0U9cSxy9o+sshii7SuoOzxFuG5kmyVxarDkuGGxpaag87f+s&#10;guPPy7A1xOHXt/3lbXpa7Q6blVJPj8PHO4hAQ7iHb+1PrWCWJin8v4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ra3cYAAADdAAAADwAAAAAAAAAAAAAAAACYAgAAZHJz&#10;L2Rvd25yZXYueG1sUEsFBgAAAAAEAAQA9QAAAIsDAAAAAA==&#10;" path="m,l23917,9955,27893,,,xe" fillcolor="black" stroked="f">
                  <v:path arrowok="t" textboxrect="0,0,27893,9955"/>
                </v:shape>
                <v:shape id="Shape 4203" o:spid="_x0000_s2140" style="position:absolute;left:37092;top:34676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6uKcYA&#10;AADdAAAADwAAAGRycy9kb3ducmV2LnhtbESP0WrCQBRE3wX/YblC33RjKlHSrNIKJcYHodoPuM3e&#10;JsHs3TS7avz7bkHo4zAzZ5hsM5hWXKl3jWUF81kEgri0uuFKwefpfboC4TyyxtYyKbiTg816PMow&#10;1fbGH3Q9+koECLsUFdTed6mUrqzJoJvZjjh437Y36IPsK6l7vAW4aWUcRYk02HBYqLGjbU3l+Xgx&#10;Cn6KfLfF++Ftf/g6JcskzoeiYKWeJsPrCwhPg/8PP9o7rWARR8/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6uKcYAAADdAAAADwAAAAAAAAAAAAAAAACYAgAAZHJz&#10;L2Rvd25yZXYueG1sUEsFBgAAAAAEAAQA9QAAAIsDAAAAAA==&#10;" path="m9986,l,3976r19941,l9986,xe" fillcolor="black" stroked="f">
                  <v:path arrowok="t" textboxrect="0,0,19941,3976"/>
                </v:shape>
                <v:shape id="Shape 4204" o:spid="_x0000_s2141" style="position:absolute;left:37052;top:34716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e+sQA&#10;AADdAAAADwAAAGRycy9kb3ducmV2LnhtbESPQWvCQBSE7wX/w/KE3pqNGkSiq4it0IMXNXh+Zp9J&#10;NPs2zW6T+O+7hUKPw8x8w6w2g6lFR62rLCuYRDEI4tzqigsF2Xn/tgDhPLLG2jIpeJKDzXr0ssJU&#10;256P1J18IQKEXYoKSu+bVEqXl2TQRbYhDt7NtgZ9kG0hdYt9gJtaTuN4Lg1WHBZKbGhXUv44fRsF&#10;g3vX7utyP9xobmby4/jorjJT6nU8bJcgPA3+P/zX/tQKkmmcwO+b8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XvrEAAAA3QAAAA8AAAAAAAAAAAAAAAAAmAIAAGRycy9k&#10;b3ducmV2LnhtbFBLBQYAAAAABAAEAPUAAACJAwAAAAA=&#10;" path="m3976,l,9984r27894,l3976,xe" fillcolor="black" stroked="f">
                  <v:path arrowok="t" textboxrect="0,0,27894,9984"/>
                </v:shape>
                <v:shape id="Shape 4205" o:spid="_x0000_s2142" style="position:absolute;left:37092;top:34716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lPsYA&#10;AADdAAAADwAAAGRycy9kb3ducmV2LnhtbESPQWvCQBSE70L/w/IKvelGsbZEVxFB6EkwtVZvj+xr&#10;NjX7NmRXE/vru4LgcZiZb5jZorOVuFDjS8cKhoMEBHHudMmFgt3nuv8OwgdkjZVjUnAlD4v5U2+G&#10;qXYtb+mShUJECPsUFZgQ6lRKnxuy6AeuJo7ej2sshiibQuoG2wi3lRwlyURaLDkuGKxpZSg/ZWer&#10;gJb7bHN82xz2LX3hcWx+r9/tn1Ivz91yCiJQFx7he/tDKxiPkle4vY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IlPsYAAADdAAAADwAAAAAAAAAAAAAAAACYAgAAZHJz&#10;L2Rvd25yZXYueG1sUEsFBgAAAAAEAAQA9QAAAIsDAAAAAA==&#10;" path="m,l23917,9984,19941,,,xe" fillcolor="black" stroked="f">
                  <v:path arrowok="t" textboxrect="0,0,23917,9984"/>
                </v:shape>
                <v:shape id="Shape 4206" o:spid="_x0000_s2143" style="position:absolute;left:37092;top:34915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NscUA&#10;AADdAAAADwAAAGRycy9kb3ducmV2LnhtbESP3YrCMBSE7xd8h3AE79bUIl2pRlFh0Xoh+PMAx+bY&#10;FpuT2mS1vr1ZWNjLYWa+YWaLztTiQa2rLCsYDSMQxLnVFRcKzqfvzwkI55E11pZJwYscLOa9jxmm&#10;2j75QI+jL0SAsEtRQel9k0rp8pIMuqFtiIN3ta1BH2RbSN3iM8BNLeMoSqTBisNCiQ2tS8pvxx+j&#10;4J5ttmt87Ve7/eWUfCXxpssyVmrQ75ZTEJ46/x/+a2+1gnEcJfD7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Q2xxQAAAN0AAAAPAAAAAAAAAAAAAAAAAJgCAABkcnMv&#10;ZG93bnJldi54bWxQSwUGAAAAAAQABAD1AAAAigMAAAAA&#10;" path="m,l9986,3976,19941,,,xe" fillcolor="black" stroked="f">
                  <v:path arrowok="t" textboxrect="0,0,19941,3976"/>
                </v:shape>
                <v:shape id="Shape 4207" o:spid="_x0000_s2144" style="position:absolute;left:37052;top:34816;width:240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vnscA&#10;AADdAAAADwAAAGRycy9kb3ducmV2LnhtbESPzWrDMBCE74W8g9hAL6GR44S0uFFCCBSnFArNz32x&#10;NraxtTKW7Nh9+qpQ6HGYmW+YzW4wteipdaVlBYt5BII4s7rkXMHl/Pb0AsJ5ZI21ZVIwkoPddvKw&#10;wUTbO39Rf/K5CBB2CSoovG8SKV1WkEE3tw1x8G62NeiDbHOpW7wHuKllHEVrabDksFBgQ4eCsurU&#10;GQUf6ayj73fef/bVdTZWq7Q0h6VSj9Nh/wrC0+D/w3/to1awiqNn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dr57HAAAA3QAAAA8AAAAAAAAAAAAAAAAAmAIAAGRy&#10;cy9kb3ducmV2LnhtbFBLBQYAAAAABAAEAPUAAACMAwAAAAA=&#10;" path="m,l3976,9956r19941,l,xe" fillcolor="black" stroked="f">
                  <v:path arrowok="t" textboxrect="0,0,23917,9956"/>
                </v:shape>
                <v:shape id="Shape 4208" o:spid="_x0000_s2145" style="position:absolute;left:37052;top:34816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9rMAA&#10;AADdAAAADwAAAGRycy9kb3ducmV2LnhtbERPTWvCQBC9F/wPywheim4aStHoKlIoeGxV9DpkxySY&#10;nQ3Z7Sb++86h4PHxvje70bUqUR8azwbeFhko4tLbhisD59PXfAkqRGSLrWcy8KAAu+3kZYOF9QP/&#10;UDrGSkkIhwIN1DF2hdahrMlhWPiOWLib7x1GgX2lbY+DhLtW51n2oR02LA01dvRZU3k//jopsU1y&#10;l1d9uA7fq8QpuvPK5sbMpuN+DSrSGJ/if/fBGnjPM5krb+QJ6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p9rMAAAADdAAAADwAAAAAAAAAAAAAAAACYAgAAZHJzL2Rvd25y&#10;ZXYueG1sUEsFBgAAAAAEAAQA9QAAAIUDAAAAAA==&#10;" path="m,l23917,9956,27894,,,xe" fillcolor="black" stroked="f">
                  <v:path arrowok="t" textboxrect="0,0,27894,9956"/>
                </v:shape>
                <v:shape id="Shape 4209" o:spid="_x0000_s2146" style="position:absolute;left:37292;top:33161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5nMYA&#10;AADdAAAADwAAAGRycy9kb3ducmV2LnhtbESPQWvCQBSE7wX/w/IEb3VjsMVGVxEhYC+xRlvo7ZF9&#10;JtHs25Ddavrv3ULB4zAz3zCLVW8acaXO1ZYVTMYRCOLC6ppLBcdD+jwD4TyyxsYyKfglB6vl4GmB&#10;ibY33tM196UIEHYJKqi8bxMpXVGRQTe2LXHwTrYz6IPsSqk7vAW4aWQcRa/SYM1hocKWNhUVl/zH&#10;KOBDmuHnxZrz9659f8m+JjV+NEqNhv16DsJT7x/h//ZWK5jG0Rv8vQ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u5nMYAAADdAAAADwAAAAAAAAAAAAAAAACYAgAAZHJz&#10;L2Rvd25yZXYueG1sUEsFBgAAAAAEAAQA9QAAAIsDAAAAAA==&#10;" path="m9955,l,4005r19941,l9955,xe" fillcolor="black" stroked="f">
                  <v:path arrowok="t" textboxrect="0,0,19941,4005"/>
                </v:shape>
                <v:shape id="Shape 4210" o:spid="_x0000_s2147" style="position:absolute;left:37252;top:33201;width:279;height:100;visibility:visible;mso-wrap-style:square;v-text-anchor:top" coordsize="27894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JAMMA&#10;AADdAAAADwAAAGRycy9kb3ducmV2LnhtbERPTYvCMBC9C/6HMII3TSviutUosiD2oAu6e9jj0Ixt&#10;tZl0m6jVX28OgsfH+54vW1OJKzWutKwgHkYgiDOrS84V/P6sB1MQziNrrCyTgjs5WC66nTkm2t54&#10;T9eDz0UIYZeggsL7OpHSZQUZdENbEwfuaBuDPsAml7rBWwg3lRxF0UQaLDk0FFjTV0HZ+XAxCjaf&#10;eXR5HLe79ptP92z78ZfG/6lS/V67moHw1Pq3+OVOtYLxKA77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wJAMMAAADdAAAADwAAAAAAAAAAAAAAAACYAgAAZHJzL2Rv&#10;d25yZXYueG1sUEsFBgAAAAAEAAQA9QAAAIgDAAAAAA==&#10;" path="m3976,l,9957r27894,l3976,xe" fillcolor="black" stroked="f">
                  <v:path arrowok="t" textboxrect="0,0,27894,9957"/>
                </v:shape>
                <v:shape id="Shape 4211" o:spid="_x0000_s2148" style="position:absolute;left:37292;top:33201;width:239;height:100;visibility:visible;mso-wrap-style:square;v-text-anchor:top" coordsize="23917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C3cUA&#10;AADdAAAADwAAAGRycy9kb3ducmV2LnhtbESPT4vCMBTE7wt+h/AEb2talWWtRvEPyh68bPXi7dE8&#10;22rzUppo67c3C8Ieh5n5DTNfdqYSD2pcaVlBPIxAEGdWl5wrOB13n98gnEfWWFkmBU9ysFz0PuaY&#10;aNvyLz1Sn4sAYZeggsL7OpHSZQUZdENbEwfvYhuDPsgml7rBNsBNJUdR9CUNlhwWCqxpU1B2S+9G&#10;QU7T9XW/n3ROH8rL+bpt4/FmpdSg361mIDx1/j/8bv9oBZNRHMP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sLdxQAAAN0AAAAPAAAAAAAAAAAAAAAAAJgCAABkcnMv&#10;ZG93bnJldi54bWxQSwUGAAAAAAQABAD1AAAAigMAAAAA&#10;" path="m,l23917,9957,19941,,,xe" fillcolor="black" stroked="f">
                  <v:path arrowok="t" textboxrect="0,0,23917,9957"/>
                </v:shape>
                <v:shape id="Shape 4212" o:spid="_x0000_s2149" style="position:absolute;left:37292;top:33401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a9MMQA&#10;AADdAAAADwAAAGRycy9kb3ducmV2LnhtbESPQYvCMBSE74L/ITzBm6YtrkjXKCIIelFX3YW9PZpn&#10;W21eShO1++/NguBxmJlvmOm8NZW4U+NKywriYQSCOLO65FzB6bgaTEA4j6yxskwK/sjBfNbtTDHV&#10;9sFfdD/4XAQIuxQVFN7XqZQuK8igG9qaOHhn2xj0QTa51A0+AtxUMomisTRYclgosKZlQdn1cDMK&#10;+Lja4vfVmsvvrt58bH/iEveVUv1eu/gE4an17/CrvdYKRkmcwP+b8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WvTDEAAAA3QAAAA8AAAAAAAAAAAAAAAAAmAIAAGRycy9k&#10;b3ducmV2LnhtbFBLBQYAAAAABAAEAPUAAACJAwAAAAA=&#10;" path="m,l9955,4005,19941,,,xe" fillcolor="black" stroked="f">
                  <v:path arrowok="t" textboxrect="0,0,19941,4005"/>
                </v:shape>
                <v:shape id="Shape 4213" o:spid="_x0000_s2150" style="position:absolute;left:37252;top:33301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6qa8YA&#10;AADdAAAADwAAAGRycy9kb3ducmV2LnhtbESPQWvCQBSE7wX/w/KE3upGa0Wjq4gg2JYeqiJ6e2Sf&#10;m5Ds25BdTfz33UKhx2FmvmEWq85W4k6NLxwrGA4SEMSZ0wUbBcfD9mUKwgdkjZVjUvAgD6tl72mB&#10;qXYtf9N9H4yIEPYpKshDqFMpfZaTRT9wNXH0rq6xGKJsjNQNthFuKzlKkom0WHBcyLGmTU5Zub9Z&#10;BWb25cLp0o6Td/P4pLdzSZuPUqnnfreegwjUhf/wX3unFYxHw1f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6qa8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4214" o:spid="_x0000_s2151" style="position:absolute;left:37252;top:33301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268MA&#10;AADdAAAADwAAAGRycy9kb3ducmV2LnhtbESPQWuDQBSE74X+h+UFeqtrJCRiXSUKobnWhvb6cF9V&#10;4r4Vdxvtv+8GCj0OM/MNk5erGcWNZjdYVrCNYhDErdUDdwou76fnFITzyBpHy6TghxyUxeNDjpm2&#10;C7/RrfGdCBB2GSrovZ8yKV3bk0EX2Yk4eF92NuiDnDupZ1wC3IwyieO9NDhwWOhxorqn9tp8GwVT&#10;Yg721Hy86sO+rkxaLd1nc1TqabMeX0B4Wv1/+K991gp2yXYH9zfh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J268MAAADdAAAADwAAAAAAAAAAAAAAAACYAgAAZHJzL2Rv&#10;d25yZXYueG1sUEsFBgAAAAAEAAQA9QAAAIgDAAAAAA==&#10;" path="m,l23917,9955,27894,,,xe" fillcolor="black" stroked="f">
                  <v:path arrowok="t" textboxrect="0,0,27894,9955"/>
                </v:shape>
                <v:shape id="Shape 4215" o:spid="_x0000_s2152" style="position:absolute;left:38248;top:30431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FG8YA&#10;AADdAAAADwAAAGRycy9kb3ducmV2LnhtbESP0WrCQBRE34X+w3ILvunGYGOJrtIKJaYPgtoPuGav&#10;STB7N81uNf69KxR8HGbmDLNY9aYRF+pcbVnBZByBIC6srrlU8HP4Gr2DcB5ZY2OZFNzIwWr5Mlhg&#10;qu2Vd3TZ+1IECLsUFVTet6mUrqjIoBvbljh4J9sZ9EF2pdQdXgPcNDKOokQarDksVNjSuqLivP8z&#10;Cn7zbLPG2/bze3s8JLMkzvo8Z6WGr/3HHISn3j/D/+2NVjCNJ2/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IFG8YAAADdAAAADwAAAAAAAAAAAAAAAACYAgAAZHJz&#10;L2Rvd25yZXYueG1sUEsFBgAAAAAEAAQA9QAAAIsDAAAAAA==&#10;" path="m9955,l,3976r19941,l9955,xe" fillcolor="black" stroked="f">
                  <v:path arrowok="t" textboxrect="0,0,19941,3976"/>
                </v:shape>
                <v:shape id="Shape 4216" o:spid="_x0000_s2153" style="position:absolute;left:38209;top:30471;width:278;height:99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3zMQA&#10;AADdAAAADwAAAGRycy9kb3ducmV2LnhtbESPQWsCMRSE7wX/Q3iCt5pVRMrWKCIUKlqLu0Kvj81z&#10;s7h5WZKo679vhEKPw8x8wyxWvW3FjXxoHCuYjDMQxJXTDdcKTuXH6xuIEJE1to5JwYMCrJaDlwXm&#10;2t35SLci1iJBOOSowMTY5VKGypDFMHYdcfLOzluMSfpaao/3BLetnGbZXFpsOC0Y7GhjqLoUV6vg&#10;53LWfv0VZsVme/jem3IXA3qlRsN+/Q4iUh//w3/tT61gNp3M4fk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M98zEAAAA3QAAAA8AAAAAAAAAAAAAAAAAmAIAAGRycy9k&#10;b3ducmV2LnhtbFBLBQYAAAAABAAEAPUAAACJAwAAAAA=&#10;" path="m3976,l,9986r27894,l3976,xe" fillcolor="black" stroked="f">
                  <v:path arrowok="t" textboxrect="0,0,27894,9986"/>
                </v:shape>
                <v:shape id="Shape 4217" o:spid="_x0000_s2154" style="position:absolute;left:38248;top:30471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BNcYA&#10;AADdAAAADwAAAGRycy9kb3ducmV2LnhtbESPQWvCQBSE7wX/w/IEb3WjiNXUVUQQFHuoNtAeH9ln&#10;Nph9G7Ibjf++Kwgeh5n5hlmsOluJKzW+dKxgNExAEOdOl1woyH627zMQPiBrrByTgjt5WC17bwtM&#10;tbvxka6nUIgIYZ+iAhNCnUrpc0MW/dDVxNE7u8ZiiLIppG7wFuG2kuMkmUqLJccFgzVtDOWXU2sV&#10;kMkOx8sE26/fzff+0P7Ns919rtSg360/QQTqwiv8bO+0gsl49AG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8BNc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4218" o:spid="_x0000_s2155" style="position:absolute;left:38248;top:30670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qhcIA&#10;AADdAAAADwAAAGRycy9kb3ducmV2LnhtbERPy4rCMBTdC/5DuII7TS3SkY5RVBCtC8HHB9xp7rRl&#10;mpvaRK1/bxbCLA/nPV92phYPal1lWcFkHIEgzq2uuFBwvWxHMxDOI2usLZOCFzlYLvq9OabaPvlE&#10;j7MvRAhhl6KC0vsmldLlJRl0Y9sQB+7XtgZ9gG0hdYvPEG5qGUdRIg1WHBpKbGhTUv53vhsFt2y3&#10;3+DruD4cfy7JVxLvuixjpYaDbvUNwlPn/8Uf914rmMaT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6qFwgAAAN0AAAAPAAAAAAAAAAAAAAAAAJgCAABkcnMvZG93&#10;bnJldi54bWxQSwUGAAAAAAQABAD1AAAAhwMAAAAA&#10;" path="m,l9955,3976,19941,,,xe" fillcolor="black" stroked="f">
                  <v:path arrowok="t" textboxrect="0,0,19941,3976"/>
                </v:shape>
                <v:shape id="Shape 4219" o:spid="_x0000_s2156" style="position:absolute;left:38209;top:30570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k+MUA&#10;AADdAAAADwAAAGRycy9kb3ducmV2LnhtbESPX2vCMBTF34V9h3AHvs3UorJ1psUJijj3MCfs9dLc&#10;NWXNTWmird/eDAY+Hs6fH2dZDLYRF+p87VjBdJKAIC6drrlScPraPD2D8AFZY+OYFFzJQ5E/jJaY&#10;adfzJ12OoRJxhH2GCkwIbSalLw1Z9BPXEkfvx3UWQ5RdJXWHfRy3jUyTZCEt1hwJBltaGyp/j2cb&#10;Iaf1tzzsk/eqT8ks3jhsV/MPpcaPw+oVRKAh3MP/7Z1WMEunL/D3Jj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uT4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4220" o:spid="_x0000_s2157" style="position:absolute;left:38209;top:30570;width:278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7xMIA&#10;AADdAAAADwAAAGRycy9kb3ducmV2LnhtbERPy4rCMBTdC/5DuAPubDplKE41yiAIDij4GF1fm2tb&#10;prmpTdT692YhuDyc92TWmVrcqHWVZQWfUQyCOLe64kLB334xHIFwHlljbZkUPMjBbNrvTTDT9s5b&#10;uu18IUIIuwwVlN43mZQuL8mgi2xDHLizbQ36ANtC6hbvIdzUMonjVBqsODSU2NC8pPx/dzUK0mQh&#10;vy/H8+9m8zjEHZ7WK5t6pQYf3c8YhKfOv8Uv91Ir+EqSsD+8C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XvEwgAAAN0AAAAPAAAAAAAAAAAAAAAAAJgCAABkcnMvZG93&#10;bnJldi54bWxQSwUGAAAAAAQABAD1AAAAhwMAAAAA&#10;" path="m,l23917,9954,27894,,,xe" fillcolor="black" stroked="f">
                  <v:path arrowok="t" textboxrect="0,0,27894,9954"/>
                </v:shape>
                <v:shape id="Shape 4221" o:spid="_x0000_s2158" style="position:absolute;left:39265;top:27660;width:199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HkcYA&#10;AADdAAAADwAAAGRycy9kb3ducmV2LnhtbESPwWrDMBBE74H+g9hCb4kck5TiRgkmUAihOSStocdF&#10;2tim1spIqu3+fRUI9DjMzBtms5tsJwbyoXWsYLnIQBBrZ1quFXx+vM1fQISIbLBzTAp+KcBu+zDb&#10;YGHcyGcaLrEWCcKhQAVNjH0hZdANWQwL1xMn7+q8xZikr6XxOCa47WSeZc/SYstpocGe9g3p78uP&#10;VTCeKne46n1Z6dJ/rdfDsXqvUKmnx6l8BRFpiv/he/tgFKzyfAm3N+k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AHkcYAAADdAAAADwAAAAAAAAAAAAAAAACYAgAAZHJz&#10;L2Rvd25yZXYueG1sUEsFBgAAAAAEAAQA9QAAAIsDAAAAAA==&#10;" path="m9955,l,4006r19941,l9955,xe" fillcolor="black" stroked="f">
                  <v:path arrowok="t" textboxrect="0,0,19941,4006"/>
                </v:shape>
                <v:shape id="Shape 4222" o:spid="_x0000_s2159" style="position:absolute;left:39225;top:27700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AKMYA&#10;AADdAAAADwAAAGRycy9kb3ducmV2LnhtbESP3WrCQBSE74W+w3IKvdONSwk1dQ1SCLSgYP3p9Wn2&#10;mIRmz6bZVePbu4WCl8PMfMPM88G24ky9bxxrmE4SEMSlMw1XGva7YvwCwgdkg61j0nAlD/niYTTH&#10;zLgLf9J5GyoRIewz1FCH0GVS+rImi37iOuLoHV1vMUTZV9L0eIlw20qVJKm02HBcqLGjt5rKn+3J&#10;akhVIWe/X8ePzeZ6SAb8Xq9cGrR+ehyWryACDeEe/m+/Gw3PSin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9AKMYAAADdAAAADwAAAAAAAAAAAAAAAACYAgAAZHJz&#10;L2Rvd25yZXYueG1sUEsFBgAAAAAEAAQA9QAAAIsDAAAAAA==&#10;" path="m3976,l,9954r27894,l3976,xe" fillcolor="black" stroked="f">
                  <v:path arrowok="t" textboxrect="0,0,27894,9954"/>
                </v:shape>
                <v:shape id="Shape 4223" o:spid="_x0000_s2160" style="position:absolute;left:39265;top:27700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4Zr8UA&#10;AADdAAAADwAAAGRycy9kb3ducmV2LnhtbESPX2vCMBTF34V9h3AHe5up3ZRRm4oTJmPqw1Tw9dJc&#10;m2JzU5pou2+/DAY+Hs6fHydfDLYRN+p87VjBZJyAIC6drrlScDx8PL+B8AFZY+OYFPyQh0XxMMox&#10;067nb7rtQyXiCPsMFZgQ2kxKXxqy6MeuJY7e2XUWQ5RdJXWHfRy3jUyTZCYt1hwJBltaGSov+6uN&#10;kOPqJLdfyabqUzKzdw7r5XSn1NPjsJyDCDSEe/i//akVvKbpC/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hmvxQAAAN0AAAAPAAAAAAAAAAAAAAAAAJgCAABkcnMv&#10;ZG93bnJldi54bWxQSwUGAAAAAAQABAD1AAAAigMAAAAA&#10;" path="m,l23917,9954,19941,,,xe" fillcolor="black" stroked="f">
                  <v:path arrowok="t" textboxrect="0,0,23917,9954"/>
                </v:shape>
                <v:shape id="Shape 4224" o:spid="_x0000_s2161" style="position:absolute;left:39265;top:27899;width:199;height:40;visibility:visible;mso-wrap-style:square;v-text-anchor:top" coordsize="19941,4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kCcYA&#10;AADdAAAADwAAAGRycy9kb3ducmV2LnhtbESPwWrDMBBE74X+g9hAb40ck5TiRAkmUAilOSStocdF&#10;2tgm1spIqu3+fRUI9DjMzBtms5tsJwbyoXWsYDHPQBBrZ1quFXx9vj2/gggR2WDnmBT8UoDd9vFh&#10;g4VxI59oOMdaJAiHAhU0MfaFlEE3ZDHMXU+cvIvzFmOSvpbG45jgtpN5lr1Iiy2nhQZ72jekr+cf&#10;q2A8Vu5w0fuy0qX/Xq2G9+qjQqWeZlO5BhFpiv/he/tgFCzzfAm3N+k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ekCcYAAADdAAAADwAAAAAAAAAAAAAAAACYAgAAZHJz&#10;L2Rvd25yZXYueG1sUEsFBgAAAAAEAAQA9QAAAIsDAAAAAA==&#10;" path="m,l9955,4006,19941,,,xe" fillcolor="black" stroked="f">
                  <v:path arrowok="t" textboxrect="0,0,19941,4006"/>
                </v:shape>
                <v:shape id="Shape 4225" o:spid="_x0000_s2162" style="position:absolute;left:39225;top:27800;width:239;height:99;visibility:visible;mso-wrap-style:square;v-text-anchor:top" coordsize="23917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IEsYA&#10;AADdAAAADwAAAGRycy9kb3ducmV2LnhtbESP3WrCQBSE7wu+w3KE3ohuTFUkuooIxUpB8O/+kD0m&#10;IdmzIbvG2KfvCoVeDjPzDbNcd6YSLTWusKxgPIpAEKdWF5wpuJw/h3MQziNrrCyTgic5WK96b0tM&#10;tH3wkdqTz0SAsEtQQe59nUjp0pwMupGtiYN3s41BH2STSd3gI8BNJeMomkmDBYeFHGva5pSWp7tR&#10;8L0b3Olnz5tDW14Hz3KyK8z2Q6n3frdZgPDU+f/wX/tLK5jE8RRe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bIEsYAAADdAAAADwAAAAAAAAAAAAAAAACYAgAAZHJz&#10;L2Rvd25yZXYueG1sUEsFBgAAAAAEAAQA9QAAAIsDAAAAAA==&#10;" path="m,l3976,9956r19941,l,xe" fillcolor="black" stroked="f">
                  <v:path arrowok="t" textboxrect="0,0,23917,9956"/>
                </v:shape>
                <v:shape id="Shape 4226" o:spid="_x0000_s2163" style="position:absolute;left:39225;top:27800;width:279;height:99;visibility:visible;mso-wrap-style:square;v-text-anchor:top" coordsize="27894,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QJcMA&#10;AADdAAAADwAAAGRycy9kb3ducmV2LnhtbESPX2vCMBTF3wf7DuEKvow1XZGyVqOMgeCj62R7vTTX&#10;ttjclCam9dubgbDHw/nz42x2s+lFoNF1lhW8JSkI4trqjhsFp+/96zsI55E19pZJwY0c7LbPTxss&#10;tZ34i0LlGxFH2JWooPV+KKV0dUsGXWIH4uid7WjQRzk2Uo84xXHTyyxNc2mw40hocaDPlupLdTUR&#10;ortgfl7k4Xc6FoGDN6dCZ0otF/PHGoSn2f+HH+2DVrDKshz+3s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wQJcMAAADdAAAADwAAAAAAAAAAAAAAAACYAgAAZHJzL2Rv&#10;d25yZXYueG1sUEsFBgAAAAAEAAQA9QAAAIgDAAAAAA==&#10;" path="m,l23917,9956,27894,,,xe" fillcolor="black" stroked="f">
                  <v:path arrowok="t" textboxrect="0,0,27894,9956"/>
                </v:shape>
                <v:shape id="Shape 4227" o:spid="_x0000_s2164" style="position:absolute;left:40361;top:25827;width:199;height:39;visibility:visible;mso-wrap-style:square;v-text-anchor:top" coordsize="1991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/7cYA&#10;AADdAAAADwAAAGRycy9kb3ducmV2LnhtbESPQWvCQBSE7wX/w/KE3nRjkNqmriKiNJcWGgV7fM0+&#10;s8Hs25DdxvjvuwWhx2FmvmGW68E2oqfO144VzKYJCOLS6ZorBcfDfvIMwgdkjY1jUnAjD+vV6GGJ&#10;mXZX/qS+CJWIEPYZKjAhtJmUvjRk0U9dSxy9s+sshii7SuoOrxFuG5kmyZO0WHNcMNjS1lB5KX6s&#10;gvdT/1GYs89vLzL/2ua7t2+5OCn1OB42ryACDeE/fG/nWsE8TR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u/7cYAAADdAAAADwAAAAAAAAAAAAAAAACYAgAAZHJz&#10;L2Rvd25yZXYueG1sUEsFBgAAAAAEAAQA9QAAAIsDAAAAAA==&#10;" path="m9955,l,3976r19910,l9955,xe" fillcolor="black" stroked="f">
                  <v:path arrowok="t" textboxrect="0,0,19910,3976"/>
                </v:shape>
                <v:shape id="Shape 4228" o:spid="_x0000_s2165" style="position:absolute;left:40321;top:25866;width:279;height:100;visibility:visible;mso-wrap-style:square;v-text-anchor:top" coordsize="2792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m6cQA&#10;AADdAAAADwAAAGRycy9kb3ducmV2LnhtbERPTUvDQBC9C/6HZQRvdtOgYtNuixRE8dSmSultmp0m&#10;qdnZkB2T9N93D4LHx/terEbXqJ66UHs2MJ0koIgLb2suDXzt3h5eQAVBtth4JgMXCrBa3t4sMLN+&#10;4C31uZQqhnDI0EAl0mZah6Iih2HiW+LInXznUCLsSm07HGK4a3SaJM/aYc2xocKW1hUVP/mvM3CW&#10;40H2+vj5ftoU37t1PjzN+tKY+7vxdQ5KaJR/8Z/7wxp4TNM4N76JT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punEAAAA3QAAAA8AAAAAAAAAAAAAAAAAmAIAAGRycy9k&#10;b3ducmV2LnhtbFBLBQYAAAAABAAEAPUAAACJAwAAAAA=&#10;" path="m4006,l,9986r27924,l4006,xe" fillcolor="black" stroked="f">
                  <v:path arrowok="t" textboxrect="0,0,27924,9986"/>
                </v:shape>
                <v:shape id="Shape 4229" o:spid="_x0000_s2166" style="position:absolute;left:40361;top:25866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6YcYA&#10;AADdAAAADwAAAGRycy9kb3ducmV2LnhtbESPT2vCQBTE70K/w/IKvemmQUqTuooIBYse/BOwx0f2&#10;mQ1m34bsRuO3dwtCj8PM/IaZLQbbiCt1vnas4H2SgCAuna65UlAcv8efIHxA1tg4JgV38rCYv4xm&#10;mGt34z1dD6ESEcI+RwUmhDaX0peGLPqJa4mjd3adxRBlV0nd4S3CbSPTJPmQFmuOCwZbWhkqL4fe&#10;KiBTbPaXKfbb02r3s+l/s2J9z5R6ex2WXyACDeE//GyvtYJpmmbw9y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D6YcYAAADdAAAADwAAAAAAAAAAAAAAAACYAgAAZHJz&#10;L2Rvd25yZXYueG1sUEsFBgAAAAAEAAQA9QAAAIsDAAAAAA==&#10;" path="m,l23917,9986,19910,,,xe" fillcolor="black" stroked="f">
                  <v:path arrowok="t" textboxrect="0,0,23917,9986"/>
                </v:shape>
                <v:shape id="Shape 4230" o:spid="_x0000_s2167" style="position:absolute;left:40361;top:26066;width:199;height:40;visibility:visible;mso-wrap-style:square;v-text-anchor:top" coordsize="1991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xRMMA&#10;AADdAAAADwAAAGRycy9kb3ducmV2LnhtbERPz2vCMBS+D/Y/hDfYTdM5mdoZRWRjvUywCnp8Ns+m&#10;2LyUJqv1vzcHYceP7/d82dtadNT6yrGCt2ECgrhwuuJSwX73PZiC8AFZY+2YFNzIw3Lx/DTHVLsr&#10;b6nLQyliCPsUFZgQmlRKXxiy6IeuIY7c2bUWQ4RtKXWL1xhuazlKkg9pseLYYLChtaHikv9ZBb+H&#10;bpObs89uM5kd19nXz0lODkq9vvSrTxCB+vAvfrgzrWA8eo/7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uxRMMAAADdAAAADwAAAAAAAAAAAAAAAACYAgAAZHJzL2Rv&#10;d25yZXYueG1sUEsFBgAAAAAEAAQA9QAAAIgDAAAAAA==&#10;" path="m,l9955,3976,19910,,,xe" fillcolor="black" stroked="f">
                  <v:path arrowok="t" textboxrect="0,0,19910,3976"/>
                </v:shape>
                <v:shape id="Shape 4231" o:spid="_x0000_s2168" style="position:absolute;left:40321;top:25966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0nsQA&#10;AADdAAAADwAAAGRycy9kb3ducmV2LnhtbESPX2vCMBTF3wd+h3AF32ZqdSLVKE6YiHMPU8HXS3PX&#10;lDU3pYm2fnsjDPZ4OH9+nMWqs5W4UeNLxwpGwwQEce50yYWC8+njdQbCB2SNlWNScCcPq2XvZYGZ&#10;di1/0+0YChFH2GeowIRQZ1L63JBFP3Q1cfR+XGMxRNkUUjfYxnFbyTRJptJiyZFgsKaNofz3eLUR&#10;ct5c5GGffBZtSmb6zmG7fvtSatDv1nMQgbrwH/5r77SCSToe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tJ7EAAAA3QAAAA8AAAAAAAAAAAAAAAAAmAIAAGRycy9k&#10;b3ducmV2LnhtbFBLBQYAAAAABAAEAPUAAACJAwAAAAA=&#10;" path="m,l4006,9954r19911,l,xe" fillcolor="black" stroked="f">
                  <v:path arrowok="t" textboxrect="0,0,23917,9954"/>
                </v:shape>
                <v:shape id="Shape 4232" o:spid="_x0000_s2169" style="position:absolute;left:40321;top:25966;width:279;height:100;visibility:visible;mso-wrap-style:square;v-text-anchor:top" coordsize="2792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QoMQA&#10;AADdAAAADwAAAGRycy9kb3ducmV2LnhtbESPQYvCMBSE74L/ITzB2zbdKotUo4ggCIKiu3p+NM+2&#10;a/NSmlirv94sLHgcZuYbZrboTCVaalxpWcFnFIMgzqwuOVfw873+mIBwHlljZZkUPMjBYt7vzTDV&#10;9s4Hao8+FwHCLkUFhfd1KqXLCjLoIlsTB+9iG4M+yCaXusF7gJtKJnH8JQ2WHBYKrGlVUHY93oyC&#10;506e4/yx2vza0/J2ddtL7du9UsNBt5yC8NT5d/i/vdEKxskogb834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UKDEAAAA3QAAAA8AAAAAAAAAAAAAAAAAmAIAAGRycy9k&#10;b3ducmV2LnhtbFBLBQYAAAAABAAEAPUAAACJAwAAAAA=&#10;" path="m,l23917,9954,27924,,,xe" fillcolor="black" stroked="f">
                  <v:path arrowok="t" textboxrect="0,0,27924,9954"/>
                </v:shape>
                <v:shape id="Shape 4233" o:spid="_x0000_s2170" style="position:absolute;left:40999;top:24810;width:199;height:40;visibility:visible;mso-wrap-style:square;v-text-anchor:top" coordsize="19941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ig8YA&#10;AADdAAAADwAAAGRycy9kb3ducmV2LnhtbESPQWvCQBSE7wX/w/IEb3VjtFaiq4ggeGihRg/19sg+&#10;s8Hs25BdNf33XUHwOMzMN8xi1dla3Kj1lWMFo2ECgrhwuuJSwfGwfZ+B8AFZY+2YFPyRh9Wy97bA&#10;TLs77+mWh1JECPsMFZgQmkxKXxiy6IeuIY7e2bUWQ5RtKXWL9wi3tUyTZCotVhwXDDa0MVRc8qtV&#10;8PkxO2P6tRt959XP9Xez3m9PE6PUoN+t5yACdeEVfrZ3WsEkHY/h8S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wig8YAAADdAAAADwAAAAAAAAAAAAAAAACYAgAAZHJz&#10;L2Rvd25yZXYueG1sUEsFBgAAAAAEAAQA9QAAAIsDAAAAAA==&#10;" path="m9955,l,3975r19941,l9955,xe" fillcolor="black" stroked="f">
                  <v:path arrowok="t" textboxrect="0,0,19941,3975"/>
                </v:shape>
                <v:shape id="Shape 4234" o:spid="_x0000_s2171" style="position:absolute;left:40959;top:24850;width:279;height:100;visibility:visible;mso-wrap-style:square;v-text-anchor:top" coordsize="27894,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5BscA&#10;AADdAAAADwAAAGRycy9kb3ducmV2LnhtbESP0WoCMRRE34X+Q7iFvohmu11LuzWKCBb1Rar9gMvm&#10;drM0udluoq79+qYg+DjMzBlmOu+dFSfqQuNZweM4A0Fced1wreDzsBq9gAgRWaP1TAouFGA+uxtM&#10;sdT+zB902sdaJAiHEhWYGNtSylAZchjGviVO3pfvHMYku1rqDs8J7qzMs+xZOmw4LRhsaWmo+t4f&#10;nYJdYX/s+9GsXy+0XU1ynvzmw41SD/f94g1EpD7ewtf2Wiso8qcC/t+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bOQbHAAAA3QAAAA8AAAAAAAAAAAAAAAAAmAIAAGRy&#10;cy9kb3ducmV2LnhtbFBLBQYAAAAABAAEAPUAAACMAwAAAAA=&#10;" path="m3976,l,9987r27894,l3976,xe" fillcolor="black" stroked="f">
                  <v:path arrowok="t" textboxrect="0,0,27894,9987"/>
                </v:shape>
                <v:shape id="Shape 4235" o:spid="_x0000_s2172" style="position:absolute;left:40999;top:24850;width:239;height:100;visibility:visible;mso-wrap-style:square;v-text-anchor:top" coordsize="23917,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X1cYA&#10;AADdAAAADwAAAGRycy9kb3ducmV2LnhtbESPUWvCMBSF3wf7D+EOfJvpdA6pRhnCtDAYTPsDrs21&#10;rWtuQhM1669fBoM9Hs453+Es19F04kq9by0reBpnIIgrq1uuFZSHt8c5CB+QNXaWScE3eViv7u+W&#10;mGt740+67kMtEoR9jgqaEFwupa8aMujH1hEn72R7gyHJvpa6x1uCm05OsuxFGmw5LTToaNNQ9bW/&#10;GAWbOCsvA7uh2G0/3ofjObqyiEqNHuLrAkSgGP7Df+1CK3ieTGf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HX1cYAAADdAAAADwAAAAAAAAAAAAAAAACYAgAAZHJz&#10;L2Rvd25yZXYueG1sUEsFBgAAAAAEAAQA9QAAAIsDAAAAAA==&#10;" path="m,l23917,9987,19941,,,xe" fillcolor="black" stroked="f">
                  <v:path arrowok="t" textboxrect="0,0,23917,9987"/>
                </v:shape>
                <v:shape id="Shape 4236" o:spid="_x0000_s2173" style="position:absolute;left:40999;top:25049;width:199;height:40;visibility:visible;mso-wrap-style:square;v-text-anchor:top" coordsize="19941,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BG8YA&#10;AADdAAAADwAAAGRycy9kb3ducmV2LnhtbESPQWvCQBSE7wX/w/IEb3VjtCqpq4ggeLBQo4f29sg+&#10;s6HZtyG7avz3XUHwOMzMN8xi1dlaXKn1lWMFo2ECgrhwuuJSwem4fZ+D8AFZY+2YFNzJw2rZe1tg&#10;pt2ND3TNQykihH2GCkwITSalLwxZ9EPXEEfv7FqLIcq2lLrFW4TbWqZJMpUWK44LBhvaGCr+8otV&#10;MPuYnzHd70ZfefV9+dmsD9vfiVFq0O/WnyACdeEVfrZ3WsEkHU/h8S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uBG8YAAADdAAAADwAAAAAAAAAAAAAAAACYAgAAZHJz&#10;L2Rvd25yZXYueG1sUEsFBgAAAAAEAAQA9QAAAIsDAAAAAA==&#10;" path="m,l9955,3975,19941,,,xe" fillcolor="black" stroked="f">
                  <v:path arrowok="t" textboxrect="0,0,19941,3975"/>
                </v:shape>
                <v:shape id="Shape 4237" o:spid="_x0000_s2174" style="position:absolute;left:40959;top:24950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JccUA&#10;AADdAAAADwAAAGRycy9kb3ducmV2LnhtbESPX2vCMBTF3wf7DuEKvs3U6lQ6o6igyNwepoKvl+au&#10;KWtuShNt/fZmMNjj4fz5cebLzlbiRo0vHSsYDhIQxLnTJRcKzqftywyED8gaK8ek4E4elovnpzlm&#10;2rX8RbdjKEQcYZ+hAhNCnUnpc0MW/cDVxNH7do3FEGVTSN1gG8dtJdMkmUiLJUeCwZo2hvKf49VG&#10;yHlzkR/vyaFoUzKTNYfd6vVTqX6vW72BCNSF//Bfe68VjNPRFH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Ilx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4238" o:spid="_x0000_s2175" style="position:absolute;left:40959;top:24950;width:279;height:99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hH8MA&#10;AADdAAAADwAAAGRycy9kb3ducmV2LnhtbERPy2rCQBTdC/7DcIXudNJUQptmFBECFSyofaxvMzcP&#10;mrmTZsYY/76zEFwezjtbj6YVA/WusazgcRGBIC6sbrhS8PmRz59BOI+ssbVMCq7kYL2aTjJMtb3w&#10;kYaTr0QIYZeigtr7LpXSFTUZdAvbEQeutL1BH2BfSd3jJYSbVsZRlEiDDYeGGjva1lT8ns5GQRLn&#10;8uXvu9wdDtevaMSf971NvFIPs3HzCsLT6O/im/tNK1jGT2Fue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7hH8MAAADdAAAADwAAAAAAAAAAAAAAAACYAgAAZHJzL2Rv&#10;d25yZXYueG1sUEsFBgAAAAAEAAQA9QAAAIgDAAAAAA==&#10;" path="m,l23917,9954,27894,,,xe" fillcolor="black" stroked="f">
                  <v:path arrowok="t" textboxrect="0,0,27894,9954"/>
                </v:shape>
                <v:shape id="Shape 4239" o:spid="_x0000_s2176" style="position:absolute;left:39903;top:23833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zIcUA&#10;AADdAAAADwAAAGRycy9kb3ducmV2LnhtbESPT4vCMBTE74LfITzB25rqqmg1iiwI7sX1P3h7NM+2&#10;2ryUJqv122+EBY/DzPyGmc5rU4g7VS63rKDbiUAQJ1bnnCo47JcfIxDOI2ssLJOCJzmYz5qNKcba&#10;PnhL951PRYCwi1FB5n0ZS+mSjAy6ji2Jg3exlUEfZJVKXeEjwE0he1E0lAZzDgsZlvSVUXLb/RoF&#10;vF+u8Xiz5nr+Kb8H61M3x02hVLtVLyYgPNX+Hf5vr7SCfu9zDK834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3MhxQAAAN0AAAAPAAAAAAAAAAAAAAAAAJgCAABkcnMv&#10;ZG93bnJldi54bWxQSwUGAAAAAAQABAD1AAAAigMAAAAA&#10;" path="m9985,l,4005r19941,l9985,xe" fillcolor="black" stroked="f">
                  <v:path arrowok="t" textboxrect="0,0,19941,4005"/>
                </v:shape>
                <v:shape id="Shape 4240" o:spid="_x0000_s2177" style="position:absolute;left:39863;top:23873;width:299;height:100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fd8IA&#10;AADdAAAADwAAAGRycy9kb3ducmV2LnhtbERPTYvCMBC9L/gfwgje1lRxF6lGEVH0orAq6HFoZtuy&#10;zaQksa37681B8Ph43/NlZyrRkPOlZQWjYQKCOLO65FzB5bz9nILwAVljZZkUPMjDctH7mGOqbcs/&#10;1JxCLmII+xQVFCHUqZQ+K8igH9qaOHK/1hkMEbpcaodtDDeVHCfJtzRYcmwosKZ1Qdnf6W4UfD1u&#10;jb+1m/Kg2+3leKh31393VWrQ71YzEIG68Ba/3HutYDKexP3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993wgAAAN0AAAAPAAAAAAAAAAAAAAAAAJgCAABkcnMvZG93&#10;bnJldi54bWxQSwUGAAAAAAQABAD1AAAAhwMAAAAA&#10;" path="m3976,l,9955r29897,l3976,xe" fillcolor="black" stroked="f">
                  <v:path arrowok="t" textboxrect="0,0,29897,9955"/>
                </v:shape>
                <v:shape id="Shape 4241" o:spid="_x0000_s2178" style="position:absolute;left:39903;top:23873;width:259;height:100;visibility:visible;mso-wrap-style:square;v-text-anchor:top" coordsize="2592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pJ28UA&#10;AADdAAAADwAAAGRycy9kb3ducmV2LnhtbESPS4sCMRCE7wv+h9CCtzXjA5HRKOKyPg4efF+bSTsz&#10;mHSGSdTZf78RFvZYVNVX1HTeWCOeVPvSsYJeNwFBnDldcq7gdPz+HIPwAVmjcUwKfsjDfNb6mGKq&#10;3Yv39DyEXEQI+xQVFCFUqZQ+K8ii77qKOHo3V1sMUda51DW+Itwa2U+SkbRYclwosKJlQdn98LAK&#10;ribbnr02q/v26zJYe9xdzuVOqU67WUxABGrCf/ivvdEKhv1hD95v4h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knbxQAAAN0AAAAPAAAAAAAAAAAAAAAAAJgCAABkcnMv&#10;ZG93bnJldi54bWxQSwUGAAAAAAQABAD1AAAAigMAAAAA&#10;" path="m,l25920,9955,19941,,,xe" fillcolor="black" stroked="f">
                  <v:path arrowok="t" textboxrect="0,0,25920,9955"/>
                </v:shape>
                <v:shape id="Shape 4242" o:spid="_x0000_s2179" style="position:absolute;left:39903;top:24073;width:199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SLcQA&#10;AADdAAAADwAAAGRycy9kb3ducmV2LnhtbESPT4vCMBTE7wt+h/AEb2tqcUWqUUQQ9KKu/8Dbo3m2&#10;1ealNFG7394sCB6HmfkNM542phQPql1hWUGvG4EgTq0uOFNw2C++hyCcR9ZYWiYFf+RgOml9jTHR&#10;9sm/9Nj5TAQIuwQV5N5XiZQuzcmg69qKOHgXWxv0QdaZ1DU+A9yUMo6igTRYcFjIsaJ5TultdzcK&#10;eL9Y4/FmzfW8qVY/61OvwG2pVKfdzEYgPDX+E363l1pBP+7H8P8mPAE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ki3EAAAA3QAAAA8AAAAAAAAAAAAAAAAAmAIAAGRycy9k&#10;b3ducmV2LnhtbFBLBQYAAAAABAAEAPUAAACJAwAAAAA=&#10;" path="m,l9985,4005,19941,,,xe" fillcolor="black" stroked="f">
                  <v:path arrowok="t" textboxrect="0,0,19941,4005"/>
                </v:shape>
                <v:shape id="Shape 4243" o:spid="_x0000_s2180" style="position:absolute;left:39863;top:23973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2FdscA&#10;AADdAAAADwAAAGRycy9kb3ducmV2LnhtbESPT2vCQBTE7wW/w/KE3uqmNoqmrlKEQlvx4B/E3h7Z&#10;101I9m3Ibk389q5Q6HGYmd8wi1Vva3Gh1peOFTyPEhDEudMlGwXHw/vTDIQPyBprx6TgSh5Wy8HD&#10;AjPtOt7RZR+MiBD2GSooQmgyKX1ekEU/cg1x9H5cazFE2RqpW+wi3NZynCRTabHkuFBgQ+uC8mr/&#10;axWY+daF03eXJp/muqHJuaL1V6XU47B/ewURqA//4b/2h1aQjtMX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dhXb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4244" o:spid="_x0000_s2181" style="position:absolute;left:39863;top:23973;width:299;height:100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ZdMYA&#10;AADdAAAADwAAAGRycy9kb3ducmV2LnhtbESPT2vCQBTE70K/w/IKvelGSaWkriKi2IsF/4AeH9ln&#10;Esy+DbtrEvvpu4WCx2FmfsPMFr2pRUvOV5YVjEcJCOLc6ooLBafjZvgBwgdkjbVlUvAgD4v5y2CG&#10;mbYd76k9hEJECPsMFZQhNJmUPi/JoB/Zhjh6V+sMhihdIbXDLsJNLSdJMpUGK44LJTa0Kim/He5G&#10;wfvj0vpLt652utucvnfN9vzjzkq9vfbLTxCB+vAM/7e/tIJ0kqb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jZdMYAAADdAAAADwAAAAAAAAAAAAAAAACYAgAAZHJz&#10;L2Rvd25yZXYueG1sUEsFBgAAAAAEAAQA9QAAAIsDAAAAAA==&#10;" path="m,l23917,9955,29897,,,xe" fillcolor="black" stroked="f">
                  <v:path arrowok="t" textboxrect="0,0,29897,9955"/>
                </v:shape>
                <v:shape id="Shape 4245" o:spid="_x0000_s2182" style="position:absolute;left:40162;top:23235;width:199;height:40;visibility:visible;mso-wrap-style:square;v-text-anchor:top" coordsize="19942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7LMUA&#10;AADdAAAADwAAAGRycy9kb3ducmV2LnhtbESPQWvCQBSE7wX/w/IEL6VuDDaU1FVEEMRbrYLH5+5r&#10;Esy+Ddk1if56t1DocZiZb5jFarC16Kj1lWMFs2kCglg7U3Gh4Pi9ffsA4QOywdoxKbiTh9Vy9LLA&#10;3Liev6g7hEJECPscFZQhNLmUXpdk0U9dQxy9H9daDFG2hTQt9hFua5kmSSYtVhwXSmxoU5K+Hm5W&#10;QTrUj96G8/WSvHan/UzrS9ZrpSbjYf0JItAQ/sN/7Z1RME/n7/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7ssxQAAAN0AAAAPAAAAAAAAAAAAAAAAAJgCAABkcnMv&#10;ZG93bnJldi54bWxQSwUGAAAAAAQABAD1AAAAigMAAAAA&#10;" path="m9956,l,4005r19942,l9956,xe" fillcolor="black" stroked="f">
                  <v:path arrowok="t" textboxrect="0,0,19942,4005"/>
                </v:shape>
                <v:shape id="Shape 4246" o:spid="_x0000_s2183" style="position:absolute;left:40122;top:23275;width:279;height:100;visibility:visible;mso-wrap-style:square;v-text-anchor:top" coordsize="27892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D8sgA&#10;AADdAAAADwAAAGRycy9kb3ducmV2LnhtbESPQWvCQBSE7wX/w/IEb3VjECsxG7GC2ksppip4e2Rf&#10;k7TZtyG7atpf3y0IPQ4z8w2TLnvTiCt1rrasYDKOQBAXVtdcKji8bx7nIJxH1thYJgXf5GCZDR5S&#10;TLS98Z6uuS9FgLBLUEHlfZtI6YqKDLqxbYmD92E7gz7IrpS6w1uAm0bGUTSTBmsOCxW2tK6o+Mov&#10;RsFPvN2dP5/cW8nPq9fLaZIfT/O1UqNhv1qA8NT7//C9/aIVTOPpDP7ehCc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F4PyyAAAAN0AAAAPAAAAAAAAAAAAAAAAAJgCAABk&#10;cnMvZG93bnJldi54bWxQSwUGAAAAAAQABAD1AAAAjQMAAAAA&#10;" path="m3974,l,9954r27892,l3974,xe" fillcolor="black" stroked="f">
                  <v:path arrowok="t" textboxrect="0,0,27892,9954"/>
                </v:shape>
                <v:shape id="Shape 4247" o:spid="_x0000_s2184" style="position:absolute;left:40162;top:23275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6DMUA&#10;AADdAAAADwAAAGRycy9kb3ducmV2LnhtbESPX2vCMBTF3wd+h3CFvc3U4tyopkUFRZx7mBP2emmu&#10;TbG5KU1mu29vBoM9Hs6fH2dZDLYRN+p87VjBdJKAIC6drrlScP7cPr2C8AFZY+OYFPyQhyIfPSwx&#10;067nD7qdQiXiCPsMFZgQ2kxKXxqy6CeuJY7exXUWQ5RdJXWHfRy3jUyTZC4t1hwJBlvaGCqvp28b&#10;IefNlzwekreqT8nM1xx2q+d3pR7Hw2oBItAQ/sN/7b1WMEtnL/D7Jj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voMxQAAAN0AAAAPAAAAAAAAAAAAAAAAAJgCAABkcnMv&#10;ZG93bnJldi54bWxQSwUGAAAAAAQABAD1AAAAigMAAAAA&#10;" path="m,l23917,9954,19942,,,xe" fillcolor="black" stroked="f">
                  <v:path arrowok="t" textboxrect="0,0,23917,9954"/>
                </v:shape>
                <v:shape id="Shape 4248" o:spid="_x0000_s2185" style="position:absolute;left:40162;top:23475;width:199;height:40;visibility:visible;mso-wrap-style:square;v-text-anchor:top" coordsize="19942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UssEA&#10;AADdAAAADwAAAGRycy9kb3ducmV2LnhtbERPy4rCMBTdC/MP4Q64kTG1iAwdo8jAgLjzBbO8Ta5t&#10;sbkpTWyrX28WgsvDeS/Xg61FR62vHCuYTRMQxNqZigsFp+Pf1zcIH5AN1o5JwZ08rFcfoyVmxvW8&#10;p+4QChFD2GeooAyhyaT0uiSLfuoa4shdXGsxRNgW0rTYx3BbyzRJFtJixbGhxIZ+S9LXw80qSIf6&#10;0dvwf82TSXfezbTOF71Wavw5bH5ABBrCW/xyb42CeTqP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CFLLBAAAA3QAAAA8AAAAAAAAAAAAAAAAAmAIAAGRycy9kb3du&#10;cmV2LnhtbFBLBQYAAAAABAAEAPUAAACGAwAAAAA=&#10;" path="m,l9956,4005,19942,,,xe" fillcolor="black" stroked="f">
                  <v:path arrowok="t" textboxrect="0,0,19942,4005"/>
                </v:shape>
                <v:shape id="Shape 4249" o:spid="_x0000_s2186" style="position:absolute;left:40122;top:23375;width:239;height:100;visibility:visible;mso-wrap-style:square;v-text-anchor:top" coordsize="23917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hxscA&#10;AADdAAAADwAAAGRycy9kb3ducmV2LnhtbESPT2vCQBTE7wW/w/KE3pqNNhQTXUVTKj304p+Lt0f2&#10;mUSzb0N2TdJv3y0Uehxm5jfMajOaRvTUudqyglkUgyAurK65VHA+fbwsQDiPrLGxTAq+ycFmPXla&#10;YabtwAfqj74UAcIuQwWV920mpSsqMugi2xIH72o7gz7IrpS6wyHATSPncfwmDdYcFipsKa+ouB8f&#10;RkFJ6e623yej01/19XJ7H2av+Vap5+m4XYLwNPr/8F/7UytI5kkK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4cbHAAAA3QAAAA8AAAAAAAAAAAAAAAAAmAIAAGRy&#10;cy9kb3ducmV2LnhtbFBLBQYAAAAABAAEAPUAAACMAwAAAAA=&#10;" path="m,l3974,9957r19943,l,xe" fillcolor="black" stroked="f">
                  <v:path arrowok="t" textboxrect="0,0,23917,9957"/>
                </v:shape>
                <v:shape id="Shape 4250" o:spid="_x0000_s2187" style="position:absolute;left:40122;top:23375;width:279;height:100;visibility:visible;mso-wrap-style:square;v-text-anchor:top" coordsize="27892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81MUA&#10;AADdAAAADwAAAGRycy9kb3ducmV2LnhtbERPTU/CQBC9m/AfNkPiTbY0iKayEGPAQDioCDHeJt2x&#10;bejOlu5Yyr9nDyYeX973bNG7WnXUhsqzgfEoAUWce1txYWD/ubp7BBUE2WLtmQxcKMBiPriZYWb9&#10;mT+o20mhYgiHDA2UIk2mdchLchhGviGO3I9vHUqEbaFti+cY7mqdJslUO6w4NpTY0EtJ+XH36wyk&#10;6dfr+n3z3R2W7uRFHrrttH4z5nbYPz+BEurlX/znXlsDk/Q+7o9v4hP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LzUxQAAAN0AAAAPAAAAAAAAAAAAAAAAAJgCAABkcnMv&#10;ZG93bnJldi54bWxQSwUGAAAAAAQABAD1AAAAigMAAAAA&#10;" path="m,l23917,9957,27892,,,xe" fillcolor="black" stroked="f">
                  <v:path arrowok="t" textboxrect="0,0,27892,9957"/>
                </v:shape>
                <v:shape id="Shape 4251" o:spid="_x0000_s2188" style="position:absolute;left:41557;top:21601;width:199;height:40;visibility:visible;mso-wrap-style:square;v-text-anchor:top" coordsize="19910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CssUA&#10;AADdAAAADwAAAGRycy9kb3ducmV2LnhtbESPQWsCMRSE70L/Q3gFb5oobpHVKEUoVPDSrQd7e908&#10;N9tuXpYk1e2/bwqCx2FmvmHW28F14kIhtp41zKYKBHHtTcuNhuP7y2QJIiZkg51n0vBLEbabh9Ea&#10;S+Ov/EaXKjUiQziWqMGm1JdSxtqSwzj1PXH2zj44TFmGRpqA1wx3nZwr9SQdtpwXLPa0s1R/Vz9O&#10;Q6S9Kj7tSRXH5Uf9FQ670KdK6/Hj8LwCkWhI9/Ct/Wo0LObFDP7f5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MKyxQAAAN0AAAAPAAAAAAAAAAAAAAAAAJgCAABkcnMv&#10;ZG93bnJldi54bWxQSwUGAAAAAAQABAD1AAAAigMAAAAA&#10;" path="m9955,l,3974r19910,l9955,xe" fillcolor="black" stroked="f">
                  <v:path arrowok="t" textboxrect="0,0,19910,3974"/>
                </v:shape>
                <v:shape id="Shape 4252" o:spid="_x0000_s2189" style="position:absolute;left:41517;top:21641;width:279;height:99;visibility:visible;mso-wrap-style:square;v-text-anchor:top" coordsize="2792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YJckA&#10;AADdAAAADwAAAGRycy9kb3ducmV2LnhtbESPQUvDQBSE74L/YXlCL6XdGKqU2G1RqVACiqaF9via&#10;fSbR7NuYXZP033eFgsdhZr5hFqvB1KKj1lWWFdxOIxDEudUVFwp225fJHITzyBpry6TgRA5Wy+ur&#10;BSba9vxBXeYLESDsElRQet8kUrq8JINuahvi4H3a1qAPsi2kbrEPcFPLOIrupcGKw0KJDT2XlH9n&#10;v0bBfvzF67en7LX/OabFId/b43t6UGp0Mzw+gPA0+P/wpb3RCmbxXQx/b8ITkM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POYJckAAADdAAAADwAAAAAAAAAAAAAAAACYAgAA&#10;ZHJzL2Rvd25yZXYueG1sUEsFBgAAAAAEAAQA9QAAAI4DAAAAAA==&#10;" path="m4007,l,9955r27925,l4007,xe" fillcolor="black" stroked="f">
                  <v:path arrowok="t" textboxrect="0,0,27925,9955"/>
                </v:shape>
                <v:shape id="Shape 4253" o:spid="_x0000_s2190" style="position:absolute;left:41557;top:21641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Tq8cA&#10;AADdAAAADwAAAGRycy9kb3ducmV2LnhtbESPT2vCQBTE70K/w/IK3nRT/5Q2dZUiCGrpoWkpentk&#10;Xzch2bchu5r47d2C4HGYmd8wi1Vva3Gm1peOFTyNExDEudMlGwU/35vRCwgfkDXWjknBhTyslg+D&#10;BabadfxF5ywYESHsU1RQhNCkUvq8IIt+7Bri6P251mKIsjVSt9hFuK3lJEmepcWS40KBDa0Lyqvs&#10;ZBWY108Xfo/dLNmZywfNDxWt95VSw8f+/Q1EoD7cw7f2ViuYTeZT+H8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EE6vHAAAA3QAAAA8AAAAAAAAAAAAAAAAAmAIAAGRy&#10;cy9kb3ducmV2LnhtbFBLBQYAAAAABAAEAPUAAACMAwAAAAA=&#10;" path="m,l23917,9955,19910,,,xe" fillcolor="black" stroked="f">
                  <v:path arrowok="t" textboxrect="0,0,23917,9955"/>
                </v:shape>
                <v:shape id="Shape 4254" o:spid="_x0000_s2191" style="position:absolute;left:41557;top:21840;width:199;height:40;visibility:visible;mso-wrap-style:square;v-text-anchor:top" coordsize="19910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hKsUA&#10;AADdAAAADwAAAGRycy9kb3ducmV2LnhtbESPQWsCMRSE70L/Q3iF3jSpuCKrUYpQaKEXVw/29rp5&#10;brbdvCxJqtt/3wiCx2FmvmFWm8F14kwhtp41PE8UCOLam5YbDYf963gBIiZkg51n0vBHETbrh9EK&#10;S+MvvKNzlRqRIRxL1GBT6kspY23JYZz4njh7Jx8cpixDI03AS4a7Tk6VmkuHLecFiz1tLdU/1a/T&#10;EOldFV/2qIrD4rP+Dh/b0KdK66fH4WUJItGQ7uFb+81omE2LGVzf5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2EqxQAAAN0AAAAPAAAAAAAAAAAAAAAAAJgCAABkcnMv&#10;ZG93bnJldi54bWxQSwUGAAAAAAQABAD1AAAAigMAAAAA&#10;" path="m,l9955,3974,19910,,,xe" fillcolor="black" stroked="f">
                  <v:path arrowok="t" textboxrect="0,0,19910,3974"/>
                </v:shape>
                <v:shape id="Shape 4255" o:spid="_x0000_s2192" style="position:absolute;left:41517;top:21740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DGcYA&#10;AADdAAAADwAAAGRycy9kb3ducmV2LnhtbESPQWvCQBSE7wX/w/IEb3VT0aKpq4ggKHqoGrDHR/Y1&#10;G8y+DdmNxn/vFgoeh5n5hpkvO1uJGzW+dKzgY5iAIM6dLrlQkJ0371MQPiBrrByTggd5WC56b3NM&#10;tbvzkW6nUIgIYZ+iAhNCnUrpc0MW/dDVxNH7dY3FEGVTSN3gPcJtJUdJ8iktlhwXDNa0NpRfT61V&#10;QCbbH69jbA+X9fdu3/7Msu1jptSg362+QATqwiv8395qBePRZAJ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uDGcYAAADdAAAADwAAAAAAAAAAAAAAAACYAgAAZHJz&#10;L2Rvd25yZXYueG1sUEsFBgAAAAAEAAQA9QAAAIsDAAAAAA==&#10;" path="m,l4007,9986r19910,l,xe" fillcolor="black" stroked="f">
                  <v:path arrowok="t" textboxrect="0,0,23917,9986"/>
                </v:shape>
                <v:shape id="Shape 4256" o:spid="_x0000_s2193" style="position:absolute;left:41517;top:21740;width:279;height:100;visibility:visible;mso-wrap-style:square;v-text-anchor:top" coordsize="2792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/VPMMA&#10;AADdAAAADwAAAGRycy9kb3ducmV2LnhtbESPzWoCMRSF94W+Q7gFdzWjVCujUUqhVHDlaPfXyXUm&#10;dnIzJNFJ374RCl0ezs/HWW2S7cSNfDCOFUzGBQji2mnDjYLj4eN5ASJEZI2dY1LwQwE268eHFZba&#10;DbynWxUbkUc4lKigjbEvpQx1SxbD2PXE2Ts7bzFm6RupPQ553HZyWhRzadFwJrTY03tL9Xd1tRli&#10;r83Jx8vn1+tuZs5DShNT7ZUaPaW3JYhIKf6H/9pbreBlOpvD/U1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/VPMMAAADdAAAADwAAAAAAAAAAAAAAAACYAgAAZHJzL2Rv&#10;d25yZXYueG1sUEsFBgAAAAAEAAQA9QAAAIgDAAAAAA==&#10;" path="m,l23917,9986,27925,,,xe" fillcolor="black" stroked="f">
                  <v:path arrowok="t" textboxrect="0,0,27925,9986"/>
                </v:shape>
                <v:shape id="Shape 4257" o:spid="_x0000_s2194" style="position:absolute;left:46460;top:18811;width:199;height:40;visibility:visible;mso-wrap-style:square;v-text-anchor:top" coordsize="19910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oX8UA&#10;AADdAAAADwAAAGRycy9kb3ducmV2LnhtbESP3WrCQBSE74W+w3IKvRHdJLYq0VVEWhB61egDHLPH&#10;JJg9G7Kbn759tyB4OczMN8x2P5pa9NS6yrKCeB6BIM6trrhQcDl/zdYgnEfWWFsmBb/kYL97mWwx&#10;1XbgH+ozX4gAYZeigtL7JpXS5SUZdHPbEAfvZluDPsi2kLrFIcBNLZMoWkqDFYeFEhs6lpTfs84o&#10;OGNfL5p7kS2/3SmuuutlMf2MlHp7HQ8bEJ5G/ww/2iet4D35WMH/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2hfxQAAAN0AAAAPAAAAAAAAAAAAAAAAAJgCAABkcnMv&#10;ZG93bnJldi54bWxQSwUGAAAAAAQABAD1AAAAigMAAAAA&#10;" path="m9955,l,4007r19910,l9955,xe" fillcolor="black" stroked="f">
                  <v:path arrowok="t" textboxrect="0,0,19910,4007"/>
                </v:shape>
                <v:shape id="Shape 4258" o:spid="_x0000_s2195" style="position:absolute;left:46420;top:18851;width:279;height:99;visibility:visible;mso-wrap-style:square;v-text-anchor:top" coordsize="27925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0olcEA&#10;AADdAAAADwAAAGRycy9kb3ducmV2LnhtbERPy4rCMBTdD/gP4QruxqTijFKNIjKCO/Gx0N2lubbB&#10;5qY0mVr/3iwGZnk47+W6d7XoqA3Ws4ZsrEAQF95YLjVczrvPOYgQkQ3WnknDiwKsV4OPJebGP/lI&#10;3SmWIoVwyFFDFWOTSxmKihyGsW+IE3f3rcOYYFtK0+IzhbtaTpT6lg4tp4YKG9pWVDxOv05DN31k&#10;6mbPeOVy/+Ps8aBm2UHr0bDfLEBE6uO/+M+9Nxqmk680N71JT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dKJXBAAAA3QAAAA8AAAAAAAAAAAAAAAAAmAIAAGRycy9kb3du&#10;cmV2LnhtbFBLBQYAAAAABAAEAPUAAACGAwAAAAA=&#10;" path="m4007,l,9954r27925,l4007,xe" fillcolor="black" stroked="f">
                  <v:path arrowok="t" textboxrect="0,0,27925,9954"/>
                </v:shape>
                <v:shape id="Shape 4259" o:spid="_x0000_s2196" style="position:absolute;left:46460;top:18851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dOMUA&#10;AADdAAAADwAAAGRycy9kb3ducmV2LnhtbESPS2vCQBSF94X+h+EW3OmkQUVTJ8EKldLqwge4vWRu&#10;M6GZOyEzmvTfdwpCl4fz+DirYrCNuFHna8cKnicJCOLS6ZorBefT23gBwgdkjY1jUvBDHor88WGF&#10;mXY9H+h2DJWII+wzVGBCaDMpfWnIop+4ljh6X66zGKLsKqk77OO4bWSaJHNpseZIMNjSxlD5fbza&#10;CDlvLnL3kXxWfUpm/sphu57tlRo9DesXEIGG8B++t9+1gmk6W8L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F04xQAAAN0AAAAPAAAAAAAAAAAAAAAAAJgCAABkcnMv&#10;ZG93bnJldi54bWxQSwUGAAAAAAQABAD1AAAAigMAAAAA&#10;" path="m,l23917,9954,19910,,,xe" fillcolor="black" stroked="f">
                  <v:path arrowok="t" textboxrect="0,0,23917,9954"/>
                </v:shape>
                <v:shape id="Shape 4260" o:spid="_x0000_s2197" style="position:absolute;left:46460;top:19050;width:199;height:40;visibility:visible;mso-wrap-style:square;v-text-anchor:top" coordsize="19910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6lr4A&#10;AADdAAAADwAAAGRycy9kb3ducmV2LnhtbERPSwrCMBDdC94hjOBGNPVDkWoUEQXBldUDjM3YFptJ&#10;aWKttzcLweXj/dfbzlSipcaVlhVMJxEI4szqknMFt+txvAThPLLGyjIp+JCD7abfW2Oi7Zsv1KY+&#10;FyGEXYIKCu/rREqXFWTQTWxNHLiHbQz6AJtc6gbfIdxUchZFsTRYcmgosKZ9QdkzfRkFV2yref3M&#10;0/jsTtPydb/NR4dIqeGg261AeOr8X/xzn7SCxSwO+8Ob8ATk5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2Opa+AAAA3QAAAA8AAAAAAAAAAAAAAAAAmAIAAGRycy9kb3ducmV2&#10;LnhtbFBLBQYAAAAABAAEAPUAAACDAwAAAAA=&#10;" path="m,l9955,4007,19910,,,xe" fillcolor="black" stroked="f">
                  <v:path arrowok="t" textboxrect="0,0,19910,4007"/>
                </v:shape>
                <v:shape id="Shape 4261" o:spid="_x0000_s2198" style="position:absolute;left:46420;top:18950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i+sYA&#10;AADdAAAADwAAAGRycy9kb3ducmV2LnhtbESPQWvCQBSE70L/w/IK3urGoGJTVymBglo8aEtpb4/s&#10;6yYk+zZkVxP/fVcoeBxm5htmtRlsIy7U+cqxgukkAUFcOF2xUfD58fa0BOEDssbGMSm4kofN+mG0&#10;wky7no90OQUjIoR9hgrKENpMSl+UZNFPXEscvV/XWQxRdkbqDvsIt41Mk2QhLVYcF0psKS+pqE9n&#10;q8A8H1z4+ulnyc5c32n+XVO+r5UaPw6vLyACDeEe/m9vtYJZupjC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bi+sYAAADdAAAADwAAAAAAAAAAAAAAAACYAgAAZHJz&#10;L2Rvd25yZXYueG1sUEsFBgAAAAAEAAQA9QAAAIsDAAAAAA==&#10;" path="m,l4007,9955r19910,l,xe" fillcolor="black" stroked="f">
                  <v:path arrowok="t" textboxrect="0,0,23917,9955"/>
                </v:shape>
                <v:shape id="Shape 4262" o:spid="_x0000_s2199" style="position:absolute;left:46420;top:18950;width:279;height:100;visibility:visible;mso-wrap-style:square;v-text-anchor:top" coordsize="2792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SmMgA&#10;AADdAAAADwAAAGRycy9kb3ducmV2LnhtbESPQWvCQBSE74X+h+UVvJS6MRQpqatUURChomlBj8/s&#10;a5I2+zZmVxP/vSsIPQ4z8w0zmnSmEmdqXGlZwaAfgSDOrC45V/D9tXh5A+E8ssbKMim4kIPJ+PFh&#10;hIm2LW/pnPpcBAi7BBUU3teJlC4ryKDr25o4eD+2MeiDbHKpG2wD3FQyjqKhNFhyWCiwpllB2V96&#10;Mgp2z788X0/Tz/Z4WOX7bGcPm9Veqd5T9/EOwlPn/8P39lIreI2HMdzehCcgx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n1KYyAAAAN0AAAAPAAAAAAAAAAAAAAAAAJgCAABk&#10;cnMvZG93bnJldi54bWxQSwUGAAAAAAQABAD1AAAAjQMAAAAA&#10;" path="m,l23917,9955,27925,,,xe" fillcolor="black" stroked="f">
                  <v:path arrowok="t" textboxrect="0,0,27925,9955"/>
                </v:shape>
                <v:shape id="Shape 4263" o:spid="_x0000_s2200" style="position:absolute;left:45962;top:16379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LicYA&#10;AADdAAAADwAAAGRycy9kb3ducmV2LnhtbESP0WrCQBRE3wv+w3KFvtWNaYkSs0orlBgfhKofcM1e&#10;k2D2bprdavz7bkHo4zAzZ5hsNZhWXKl3jWUF00kEgri0uuFKwfHw+TIH4TyyxtYyKbiTg9Vy9JRh&#10;qu2Nv+i695UIEHYpKqi971IpXVmTQTexHXHwzrY36IPsK6l7vAW4aWUcRYk02HBYqLGjdU3lZf9j&#10;FHwX+WaN993Hdnc6JLMkzoeiYKWex8P7AoSnwf+HH+2NVvAWJ6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FLicYAAADdAAAADwAAAAAAAAAAAAAAAACYAgAAZHJz&#10;L2Rvd25yZXYueG1sUEsFBgAAAAAEAAQA9QAAAIsDAAAAAA==&#10;" path="m9955,l,3976r19941,l9955,xe" fillcolor="black" stroked="f">
                  <v:path arrowok="t" textboxrect="0,0,19941,3976"/>
                </v:shape>
                <v:shape id="Shape 4264" o:spid="_x0000_s2201" style="position:absolute;left:45922;top:16419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/XcUA&#10;AADdAAAADwAAAGRycy9kb3ducmV2LnhtbESPX2vCMBTF34V9h3AHe9N0UkRqo4ggOPZHrMJeL81t&#10;U2xuSpJp9+2XwWCPh3PO73DKzWh7cSMfOscKnmcZCOLa6Y5bBZfzfroEESKyxt4xKfimAJv1w6TE&#10;Qrs7n+hWxVYkCIcCFZgYh0LKUBuyGGZuIE5e47zFmKRvpfZ4T3Dby3mWLaTFjtOCwYF2hupr9WUV&#10;fF4b7bfvIa92Lx/HN3N+jQG9Uk+P43YFItIY/8N/7YNWkM8X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L9dxQAAAN0AAAAPAAAAAAAAAAAAAAAAAJgCAABkcnMv&#10;ZG93bnJldi54bWxQSwUGAAAAAAQABAD1AAAAigMAAAAA&#10;" path="m3976,l,9986r27894,l3976,xe" fillcolor="black" stroked="f">
                  <v:path arrowok="t" textboxrect="0,0,27894,9986"/>
                </v:shape>
                <v:shape id="Shape 4265" o:spid="_x0000_s2202" style="position:absolute;left:45962;top:16419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JpMYA&#10;AADdAAAADwAAAGRycy9kb3ducmV2LnhtbESPQWvCQBSE7wX/w/IEb3VTsVKjGylCQbGHqgE9PrKv&#10;2ZDs25DdaPz33UKhx2FmvmHWm8E24kadrxwreJkmIIgLpysuFeTnj+c3ED4ga2wck4IHedhko6c1&#10;ptrd+Ui3UyhFhLBPUYEJoU2l9IUhi37qWuLofbvOYoiyK6Xu8B7htpGzJFlIixXHBYMtbQ0V9am3&#10;Csjkh2M9x/7zsv3aH/rrMt89lkpNxsP7CkSgIfyH/9o7rWA+W7zC75v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JpM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4266" o:spid="_x0000_s2203" style="position:absolute;left:45962;top:16618;width:199;height:60;visibility:visible;mso-wrap-style:square;v-text-anchor:top" coordsize="1994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bPsIA&#10;AADdAAAADwAAAGRycy9kb3ducmV2LnhtbESPQWsCMRSE7wX/Q3hCbzVRymJXoyxiQbxV7f2xeW4W&#10;Ny9rkur6702h0OMwM98wy/XgOnGjEFvPGqYTBYK49qblRsPp+Pk2BxETssHOM2l4UIT1avSyxNL4&#10;O3/R7ZAakSEcS9RgU+pLKWNtyWGc+J44e2cfHKYsQyNNwHuGu07OlCqkw5bzgsWeNpbqy+HHabjO&#10;B/e9P1rVbysXP3bVVcWw1/p1PFQLEImG9B/+a++MhvdZUcDvm/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ls+wgAAAN0AAAAPAAAAAAAAAAAAAAAAAJgCAABkcnMvZG93&#10;bnJldi54bWxQSwUGAAAAAAQABAD1AAAAhwMAAAAA&#10;" path="m,l9955,5979,19941,,,xe" fillcolor="black" stroked="f">
                  <v:path arrowok="t" textboxrect="0,0,19941,5979"/>
                </v:shape>
                <v:shape id="Shape 4267" o:spid="_x0000_s2204" style="position:absolute;left:45922;top:16519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mbMUA&#10;AADdAAAADwAAAGRycy9kb3ducmV2LnhtbESPX2vCMBTF34V9h3AHe1vTFddJNYoTFJn6MBV8vTR3&#10;TVlzU5rMdt9+EQY+Hs6fH2e2GGwjrtT52rGClyQFQVw6XXOl4HxaP09A+ICssXFMCn7Jw2L+MJph&#10;oV3Pn3Q9hkrEEfYFKjAhtIWUvjRk0SeuJY7el+sshii7SuoO+zhuG5mlaS4t1hwJBltaGSq/jz82&#10;Qs6ri9x/pLuqz8jk7xw2y9eDUk+Pw3IKItAQ7uH/9lYrGGf5G9ze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6Zs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4268" o:spid="_x0000_s2205" style="position:absolute;left:45922;top:16519;width:279;height:99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3OAsMA&#10;AADdAAAADwAAAGRycy9kb3ducmV2LnhtbERPTWvCQBC9F/wPywi91Y1BgkY3QYRAhRbU2p7H7JgE&#10;s7Npdhvjv+8eCj0+3vcmH00rBupdY1nBfBaBIC6tbrhScP4oXpYgnEfW2FomBQ9ykGeTpw2m2t75&#10;SMPJVyKEsEtRQe19l0rpypoMupntiAN3tb1BH2BfSd3jPYSbVsZRlEiDDYeGGjva1VTeTj9GQRIX&#10;cvX9dd0fDo/PaMTL+5tNvFLP03G7BuFp9P/iP/erVrCIkzA3vAlP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3OAsMAAADdAAAADwAAAAAAAAAAAAAAAACYAgAAZHJzL2Rv&#10;d25yZXYueG1sUEsFBgAAAAAEAAQA9QAAAIgDAAAAAA==&#10;" path="m,l23917,9954,27894,,,xe" fillcolor="black" stroked="f">
                  <v:path arrowok="t" textboxrect="0,0,27894,9954"/>
                </v:shape>
                <v:shape id="Shape 4269" o:spid="_x0000_s2206" style="position:absolute;left:50825;top:17435;width:199;height:60;visibility:visible;mso-wrap-style:square;v-text-anchor:top" coordsize="19912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QlMYA&#10;AADdAAAADwAAAGRycy9kb3ducmV2LnhtbESPzWrDMBCE74W8g9hAL6WRY4rTulFCEhNoIZckfYDF&#10;Wv9Qa2Uk1XbePioUehxm5htmvZ1MJwZyvrWsYLlIQBCXVrdcK/i6Hp9fQfiArLGzTApu5GG7mT2s&#10;Mdd25DMNl1CLCGGfo4ImhD6X0pcNGfQL2xNHr7LOYIjS1VI7HCPcdDJNkkwabDkuNNjToaHy+/Jj&#10;FJyrJ1q6bl+t6gKzcLj54tOdlHqcT7t3EIGm8B/+a39oBS9p9ga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TQlMYAAADdAAAADwAAAAAAAAAAAAAAAACYAgAAZHJz&#10;L2Rvd25yZXYueG1sUEsFBgAAAAAEAAQA9QAAAIsDAAAAAA==&#10;" path="m9955,l,5979r19912,l9955,xe" fillcolor="black" stroked="f">
                  <v:path arrowok="t" textboxrect="0,0,19912,5979"/>
                </v:shape>
                <v:shape id="Shape 4270" o:spid="_x0000_s2207" style="position:absolute;left:50785;top:17495;width:279;height:100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UT8IA&#10;AADdAAAADwAAAGRycy9kb3ducmV2LnhtbERP3WrCMBS+H+wdwhF2N1Pd/KEzShGE7cKC1Qc4NGdN&#10;sDkpTWbr2y8Xgpcf3/9mN7pW3KgP1rOC2TQDQVx7bblRcDkf3tcgQkTW2HomBXcKsNu+vmww137g&#10;E92q2IgUwiFHBSbGLpcy1IYchqnviBP363uHMcG+kbrHIYW7Vs6zbCkdWk4NBjvaG6qv1Z9TcPxY&#10;nIvVTDbGDFSWP3e7Lkqr1NtkLL5ARBrjU/xwf2sFn/NV2p/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hRPwgAAAN0AAAAPAAAAAAAAAAAAAAAAAJgCAABkcnMvZG93&#10;bnJldi54bWxQSwUGAAAAAAQABAD1AAAAhwMAAAAA&#10;" path="m4005,l,9986r27923,l4005,xe" fillcolor="black" stroked="f">
                  <v:path arrowok="t" textboxrect="0,0,27923,9986"/>
                </v:shape>
                <v:shape id="Shape 4271" o:spid="_x0000_s2208" style="position:absolute;left:50825;top:17495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ZesYA&#10;AADdAAAADwAAAGRycy9kb3ducmV2LnhtbESPQWvCQBSE7wX/w/IEb3WjiNXUVUQQFHuoNtAeH9ln&#10;Nph9G7Ibjf++Kwgeh5n5hlmsOluJKzW+dKxgNExAEOdOl1woyH627zMQPiBrrByTgjt5WC17bwtM&#10;tbvxka6nUIgIYZ+iAhNCnUrpc0MW/dDVxNE7u8ZiiLIppG7wFuG2kuMkmUqLJccFgzVtDOWXU2sV&#10;kMkOx8sE26/fzff+0P7Ns919rtSg360/QQTqwiv8bO+0gsn4YwS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XZesYAAADdAAAADwAAAAAAAAAAAAAAAACYAgAAZHJz&#10;L2Rvd25yZXYueG1sUEsFBgAAAAAEAAQA9QAAAIsDAAAAAA==&#10;" path="m,l23917,9986,19912,,,xe" fillcolor="black" stroked="f">
                  <v:path arrowok="t" textboxrect="0,0,23917,9986"/>
                </v:shape>
                <v:shape id="Shape 4272" o:spid="_x0000_s2209" style="position:absolute;left:50825;top:17694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PWMMA&#10;AADdAAAADwAAAGRycy9kb3ducmV2LnhtbESPS6vCMBSE9xf8D+EI7q6pxWc1igiCcFc+UJfH5tgW&#10;m5PSRK3//kYQXA4z8w0zWzSmFA+qXWFZQa8bgSBOrS44U3DYr3/HIJxH1lhaJgUvcrCYt35mmGj7&#10;5C09dj4TAcIuQQW591UipUtzMui6tiIO3tXWBn2QdSZ1jc8AN6WMo2goDRYcFnKsaJVTetvdjQIu&#10;euvTfvB3ORocpJPsdV7i6qxUp90spyA8Nf4b/rQ3WkE/HsXwfhO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vPWMMAAADdAAAADwAAAAAAAAAAAAAAAACYAgAAZHJzL2Rv&#10;d25yZXYueG1sUEsFBgAAAAAEAAQA9QAAAIgDAAAAAA==&#10;" path="m,l9955,3976,19912,,,xe" fillcolor="black" stroked="f">
                  <v:path arrowok="t" textboxrect="0,0,19912,3976"/>
                </v:shape>
                <v:shape id="Shape 4273" o:spid="_x0000_s2210" style="position:absolute;left:50785;top:17595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2ssUA&#10;AADdAAAADwAAAGRycy9kb3ducmV2LnhtbESPX2vCMBTF3wf7DuEKvs3U6lQ6o6igyNwepoKvl+au&#10;KWtuShNt/fZmMNjj4fz5cebLzlbiRo0vHSsYDhIQxLnTJRcKzqftywyED8gaK8ek4E4elovnpzlm&#10;2rX8RbdjKEQcYZ+hAhNCnUnpc0MW/cDVxNH7do3FEGVTSN1gG8dtJdMkmUiLJUeCwZo2hvKf49VG&#10;yHlzkR/vyaFoUzKTNYfd6vVTqX6vW72BCNSF//Bfe68VjNPpCH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TayxQAAAN0AAAAPAAAAAAAAAAAAAAAAAJgCAABkcnMv&#10;ZG93bnJldi54bWxQSwUGAAAAAAQABAD1AAAAigMAAAAA&#10;" path="m,l4005,9954r19912,l,xe" fillcolor="black" stroked="f">
                  <v:path arrowok="t" textboxrect="0,0,23917,9954"/>
                </v:shape>
                <v:shape id="Shape 4274" o:spid="_x0000_s2211" style="position:absolute;left:50785;top:17595;width:279;height:99;visibility:visible;mso-wrap-style:square;v-text-anchor:top" coordsize="27923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trMkA&#10;AADdAAAADwAAAGRycy9kb3ducmV2LnhtbESPT2vCQBTE74V+h+UVvBTdNIhKdBUpFfSg4B8Qb8/s&#10;M0nNvg3ZjUY/fbdQ6HGYmd8wk1lrSnGj2hWWFXz0IhDEqdUFZwoO+0V3BMJ5ZI2lZVLwIAez6evL&#10;BBNt77yl285nIkDYJagg975KpHRpTgZdz1bEwbvY2qAPss6krvEe4KaUcRQNpMGCw0KOFX3mlF53&#10;jVFwiR9f58Wz2sy/M7laHtfN8Hp6V6rz1s7HIDy1/j/8115qBf142IffN+EJ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7trMkAAADdAAAADwAAAAAAAAAAAAAAAACYAgAA&#10;ZHJzL2Rvd25yZXYueG1sUEsFBgAAAAAEAAQA9QAAAI4DAAAAAA==&#10;" path="m,l23917,9954,27923,,,xe" fillcolor="black" stroked="f">
                  <v:path arrowok="t" textboxrect="0,0,27923,9954"/>
                </v:shape>
                <v:shape id="Shape 4275" o:spid="_x0000_s2212" style="position:absolute;left:51563;top:17715;width:199;height:39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S4sYA&#10;AADdAAAADwAAAGRycy9kb3ducmV2LnhtbESPS2vDMBCE74X8B7GB3ho56Su4UUIIFFraS9LXdbG2&#10;lrG1MtI2sfvrq0Khx2FmvmFWm8F36kgxNYENzGcFKOIq2IZrA68v9xdLUEmQLXaBycBICTbrydkK&#10;SxtOvKfjQWqVIZxKNOBE+lLrVDnymGahJ87eZ4geJctYaxvxlOG+04uiuNEeG84LDnvaOaraw5c3&#10;8DiKvRy/cXxu3+K7tEs3f/pwxpxPh+0dKKFB/sN/7Qdr4Gpxew2/b/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uS4sYAAADdAAAADwAAAAAAAAAAAAAAAACYAgAAZHJz&#10;L2Rvd25yZXYueG1sUEsFBgAAAAAEAAQA9QAAAIsDAAAAAA==&#10;" path="m9985,l,3974r19941,l9985,xe" fillcolor="black" stroked="f">
                  <v:path arrowok="t" textboxrect="0,0,19941,3974"/>
                </v:shape>
                <v:shape id="Shape 4276" o:spid="_x0000_s2213" style="position:absolute;left:51523;top:17754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op8MA&#10;AADdAAAADwAAAGRycy9kb3ducmV2LnhtbESPQYvCMBSE74L/ITxhb5puWdrSNYoKole7otdH87Yt&#10;27yUJtr6740g7HGYmW+Y5Xo0rbhT7xrLCj4XEQji0uqGKwXnn/08A+E8ssbWMil4kIP1ajpZYq7t&#10;wCe6F74SAcIuRwW1910upStrMugWtiMO3q/tDfog+0rqHocAN62MoyiRBhsOCzV2tKup/CtuRkEX&#10;m9Tui8tBp8lua7LtUF2LjVIfs3HzDcLT6P/D7/ZRK/iK0wRe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Oop8MAAADdAAAADwAAAAAAAAAAAAAAAACYAgAAZHJzL2Rv&#10;d25yZXYueG1sUEsFBgAAAAAEAAQA9QAAAIgDAAAAAA==&#10;" path="m3976,l,9955r27894,l3976,xe" fillcolor="black" stroked="f">
                  <v:path arrowok="t" textboxrect="0,0,27894,9955"/>
                </v:shape>
                <v:shape id="Shape 4277" o:spid="_x0000_s2214" style="position:absolute;left:51563;top:17754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JyMcA&#10;AADdAAAADwAAAGRycy9kb3ducmV2LnhtbESPT2vCQBTE74V+h+UJ3upG8U+bukoRBK14aFpKe3tk&#10;Xzch2bchu5r47buC4HGYmd8wy3Vva3Gm1peOFYxHCQji3OmSjYKvz+3TMwgfkDXWjknBhTysV48P&#10;S0y16/iDzlkwIkLYp6igCKFJpfR5QRb9yDXE0ftzrcUQZWukbrGLcFvLSZLMpcWS40KBDW0Kyqvs&#10;ZBWYl6ML37/dNNmby4FmPxVt3iulhoP+7RVEoD7cw7f2TiuYThYLuL6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Scj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4278" o:spid="_x0000_s2215" style="position:absolute;left:51563;top:17954;width:199;height:39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9fMMA&#10;AADdAAAADwAAAGRycy9kb3ducmV2LnhtbERPTUsDMRC9C/6HMII3m20rtqxNiwhCRS+22l6HzbhZ&#10;djNZkrHd9debg9Dj432vNoPv1IliagIbmE4KUMRVsA3XBj73L3dLUEmQLXaBycBICTbr66sVljac&#10;+YNOO6lVDuFUogEn0pdap8qRxzQJPXHmvkP0KBnGWtuI5xzuOz0rigftseHc4LCnZ0dVu/vxBl5H&#10;sfPxF8f39isepF266dvRGXN7Mzw9ghIa5CL+d2+tgfvZIs/Nb/IT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o9fMMAAADdAAAADwAAAAAAAAAAAAAAAACYAgAAZHJzL2Rv&#10;d25yZXYueG1sUEsFBgAAAAAEAAQA9QAAAIgDAAAAAA==&#10;" path="m,l9985,3974,19941,,,xe" fillcolor="black" stroked="f">
                  <v:path arrowok="t" textboxrect="0,0,19941,3974"/>
                </v:shape>
                <v:shape id="Shape 4279" o:spid="_x0000_s2216" style="position:absolute;left:51523;top:17854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VfMYA&#10;AADdAAAADwAAAGRycy9kb3ducmV2LnhtbESPQWvCQBSE74X+h+UVvNVNRbSJrlIEQbEHtYH2+Mg+&#10;s8Hs25DdaPz3XUHwOMzMN8x82dtaXKj1lWMFH8MEBHHhdMWlgvxn/f4JwgdkjbVjUnAjD8vF68sc&#10;M+2ufKDLMZQiQthnqMCE0GRS+sKQRT90DXH0Tq61GKJsS6lbvEa4reUoSSbSYsVxwWBDK0PF+dhZ&#10;BWTy3eE8xu77d7Xf7rq/NN/cUqUGb/3XDESgPjzDj/ZGKxiPpi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VfMYAAADdAAAADwAAAAAAAAAAAAAAAACYAgAAZHJz&#10;L2Rvd25yZXYueG1sUEsFBgAAAAAEAAQA9QAAAIsDAAAAAA==&#10;" path="m,l3976,9986r19941,l,xe" fillcolor="black" stroked="f">
                  <v:path arrowok="t" textboxrect="0,0,23917,9986"/>
                </v:shape>
                <v:shape id="Shape 4280" o:spid="_x0000_s2217" style="position:absolute;left:51523;top:17854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fpMEA&#10;AADdAAAADwAAAGRycy9kb3ducmV2LnhtbERPTYvCMBC9C/sfwgh701QRkWoUERaUXV2sgtehGZti&#10;MylJVuu/Nwdhj4/3vVh1thF38qF2rGA0zEAQl07XXCk4n74GMxAhImtsHJOCJwVYLT96C8y1e/CR&#10;7kWsRArhkKMCE2ObSxlKQxbD0LXEibs6bzEm6CupPT5SuG3kOMum0mLNqcFgSxtD5a34swout6v2&#10;632YFJvd4ffHnL5jQK/UZ79bz0FE6uK/+O3eagWT8SztT2/S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jX6TBAAAA3QAAAA8AAAAAAAAAAAAAAAAAmAIAAGRycy9kb3du&#10;cmV2LnhtbFBLBQYAAAAABAAEAPUAAACGAwAAAAA=&#10;" path="m,l23917,9986,27894,,,xe" fillcolor="black" stroked="f">
                  <v:path arrowok="t" textboxrect="0,0,27894,9986"/>
                </v:shape>
                <v:shape id="Shape 4281" o:spid="_x0000_s2218" style="position:absolute;left:53217;top:19488;width:199;height:40;visibility:visible;mso-wrap-style:square;v-text-anchor:top" coordsize="1991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dOMYA&#10;AADdAAAADwAAAGRycy9kb3ducmV2LnhtbESPQWvCQBSE7wX/w/KE3upGkaqpq4gozaUFo2CPr9ln&#10;NjT7NmS3Mf77bkHwOMzMN8xy3dtadNT6yrGC8SgBQVw4XXGp4HTcv8xB+ICssXZMCm7kYb0aPC0x&#10;1e7KB+ryUIoIYZ+iAhNCk0rpC0MW/cg1xNG7uNZiiLItpW7xGuG2lpMkeZUWK44LBhvaGip+8l+r&#10;4OPcfebm4rPbQmZf22z3/i1nZ6Weh/3mDUSgPjzC93amFUwn8zH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jdOMYAAADdAAAADwAAAAAAAAAAAAAAAACYAgAAZHJz&#10;L2Rvd25yZXYueG1sUEsFBgAAAAAEAAQA9QAAAIsDAAAAAA==&#10;" path="m9955,l,3976r19910,l9955,xe" fillcolor="black" stroked="f">
                  <v:path arrowok="t" textboxrect="0,0,19910,3976"/>
                </v:shape>
                <v:shape id="Shape 4282" o:spid="_x0000_s2219" style="position:absolute;left:53177;top:19528;width:279;height:100;visibility:visible;mso-wrap-style:square;v-text-anchor:top" coordsize="2792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OOccA&#10;AADdAAAADwAAAGRycy9kb3ducmV2LnhtbESPQUvDQBSE74L/YXlCb3ZjqFJjt0UKpeKppop4e82+&#10;JtHs25B9Jum/7xYEj8PMfMMsVqNrVE9dqD0buJsmoIgLb2suDbzvN7dzUEGQLTaeycCJAqyW11cL&#10;zKwf+I36XEoVIRwyNFCJtJnWoajIYZj6ljh6R985lCi7UtsOhwh3jU6T5EE7rDkuVNjSuqLiJ/91&#10;Br7l8CWf+vC6Pe6Kj/06H+4f+9KYyc34/ARKaJT/8F/7xRqYpfMULm/iE9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jzjnHAAAA3QAAAA8AAAAAAAAAAAAAAAAAmAIAAGRy&#10;cy9kb3ducmV2LnhtbFBLBQYAAAAABAAEAPUAAACMAwAAAAA=&#10;" path="m4006,l,9986r27924,l4006,xe" fillcolor="black" stroked="f">
                  <v:path arrowok="t" textboxrect="0,0,27924,9986"/>
                </v:shape>
                <v:shape id="Shape 4283" o:spid="_x0000_s2220" style="position:absolute;left:53217;top:19528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sccA&#10;AADdAAAADwAAAGRycy9kb3ducmV2LnhtbESPQWvCQBSE70L/w/IK3nRTKyWm2UgRCooeqg20x0f2&#10;NRvMvg3ZjcZ/7xYKPQ4z8w2Tr0fbigv1vnGs4GmegCCunG64VlB+vs9SED4ga2wdk4IbeVgXD5Mc&#10;M+2ufKTLKdQiQthnqMCE0GVS+sqQRT93HXH0flxvMUTZ11L3eI1w28pFkrxIiw3HBYMdbQxV59Ng&#10;FZAp98fzEofD1+Zjtx++V+X2tlJq+ji+vYIINIb/8F97qxUsF+kz/L6JT0A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krHHAAAA3QAAAA8AAAAAAAAAAAAAAAAAmAIAAGRy&#10;cy9kb3ducmV2LnhtbFBLBQYAAAAABAAEAPUAAACMAwAAAAA=&#10;" path="m,l23917,9986,19910,,,xe" fillcolor="black" stroked="f">
                  <v:path arrowok="t" textboxrect="0,0,23917,9986"/>
                </v:shape>
                <v:shape id="Shape 4284" o:spid="_x0000_s2221" style="position:absolute;left:53217;top:19728;width:199;height:39;visibility:visible;mso-wrap-style:square;v-text-anchor:top" coordsize="1991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+oMYA&#10;AADdAAAADwAAAGRycy9kb3ducmV2LnhtbESPQWvCQBSE7wX/w/IEb3WjiNXUVURazKUFo2CPr9ln&#10;NjT7NmTXGP99t1DwOMzMN8xq09tadNT6yrGCyTgBQVw4XXGp4HR8f16A8AFZY+2YFNzJw2Y9eFph&#10;qt2ND9TloRQRwj5FBSaEJpXSF4Ys+rFriKN3ca3FEGVbSt3iLcJtLadJMpcWK44LBhvaGSp+8qtV&#10;8HHuPnNz8dl9KbOvXfa2/5YvZ6VGw377CiJQHx7h/3amFcymi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9+oMYAAADdAAAADwAAAAAAAAAAAAAAAACYAgAAZHJz&#10;L2Rvd25yZXYueG1sUEsFBgAAAAAEAAQA9QAAAIsDAAAAAA==&#10;" path="m,l9955,3976,19910,,,xe" fillcolor="black" stroked="f">
                  <v:path arrowok="t" textboxrect="0,0,19910,3976"/>
                </v:shape>
                <v:shape id="Shape 4285" o:spid="_x0000_s2222" style="position:absolute;left:53177;top:19628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7esUA&#10;AADdAAAADwAAAGRycy9kb3ducmV2LnhtbESPS2vCQBSF9wX/w3AFd3ViUJHUUWKgIrYufEC3l8xt&#10;JjRzJ2SmJv77TqHQ5eE8Ps56O9hG3KnztWMFs2kCgrh0uuZKwe36+rwC4QOyxsYxKXiQh+1m9LTG&#10;TLuez3S/hErEEfYZKjAhtJmUvjRk0U9dSxy9T9dZDFF2ldQd9nHcNjJNkqW0WHMkGGypMFR+Xb5t&#10;hNyKD/l+TN6qPiWz3HHY54uTUpPxkL+ACDSE//Bf+6AVzNPVA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Xt6xQAAAN0AAAAPAAAAAAAAAAAAAAAAAJgCAABkcnMv&#10;ZG93bnJldi54bWxQSwUGAAAAAAQABAD1AAAAigMAAAAA&#10;" path="m,l4006,9954r19911,l,xe" fillcolor="black" stroked="f">
                  <v:path arrowok="t" textboxrect="0,0,23917,9954"/>
                </v:shape>
                <v:shape id="Shape 4286" o:spid="_x0000_s2223" style="position:absolute;left:53177;top:19628;width:279;height:100;visibility:visible;mso-wrap-style:square;v-text-anchor:top" coordsize="2792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fRMUA&#10;AADdAAAADwAAAGRycy9kb3ducmV2LnhtbESPS2vDMBCE74X+B7GF3Bq5IYTgWjYhUAgUWprXebHW&#10;j8ZaGUvxo7++CgRyHGbmGybJRtOInjpXW1bwNo9AEOdW11wqOB4+XtcgnEfW2FgmBRM5yNLnpwRj&#10;bQf+oX7vSxEg7GJUUHnfxlK6vCKDbm5b4uAVtjPog+xKqTscAtw0chFFK2mw5rBQYUvbivLL/moU&#10;/H3Jc1RO292vPW2uF/dZtL7/Vmr2Mm7eQXga/SN8b++0guVivYLbm/AE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p9ExQAAAN0AAAAPAAAAAAAAAAAAAAAAAJgCAABkcnMv&#10;ZG93bnJldi54bWxQSwUGAAAAAAQABAD1AAAAigMAAAAA&#10;" path="m,l23917,9954,27924,,,xe" fillcolor="black" stroked="f">
                  <v:path arrowok="t" textboxrect="0,0,27924,9954"/>
                </v:shape>
                <v:shape id="Shape 4287" o:spid="_x0000_s2224" style="position:absolute;left:55728;top:20744;width:200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c58UA&#10;AADdAAAADwAAAGRycy9kb3ducmV2LnhtbESPQWvCQBSE7wX/w/IEb3WjaI3RVUQQhJ6qRT0+d59J&#10;MPs2ZNcY/323UOhxmJlvmOW6s5VoqfGlYwWjYQKCWDtTcq7g+7h7T0H4gGywckwKXuRhveq9LTEz&#10;7slf1B5CLiKEfYYKihDqTEqvC7Loh64mjt7NNRZDlE0uTYPPCLeVHCfJh7RYclwosKZtQfp+eFgF&#10;XI525+P083qyONXz/HXZ4Pai1KDfbRYgAnXhP/zX3hsFk3E6g9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RznxQAAAN0AAAAPAAAAAAAAAAAAAAAAAJgCAABkcnMv&#10;ZG93bnJldi54bWxQSwUGAAAAAAQABAD1AAAAigMAAAAA&#10;" path="m9955,l,3976r19912,l9955,xe" fillcolor="black" stroked="f">
                  <v:path arrowok="t" textboxrect="0,0,19912,3976"/>
                </v:shape>
                <v:shape id="Shape 4288" o:spid="_x0000_s2225" style="position:absolute;left:55688;top:20784;width:280;height:100;visibility:visible;mso-wrap-style:square;v-text-anchor:top" coordsize="2792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508QA&#10;AADdAAAADwAAAGRycy9kb3ducmV2LnhtbERPTWvCQBC9F/oflin0VjeVWjS6ShFKS082VsTbmB2T&#10;2OxsyE6T+O/dg9Dj430vVoOrVUdtqDwbeB4loIhzbysuDPxs35+moIIgW6w9k4ELBVgt7+8WmFrf&#10;8zd1mRQqhnBI0UAp0qRah7wkh2HkG+LInXzrUCJsC21b7GO4q/U4SV61w4pjQ4kNrUvKf7M/Z+As&#10;x4Ps9fHr47TJd9t11k9mXWHM48PwNgclNMi/+Ob+tAZextM4N76JT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+dPEAAAA3QAAAA8AAAAAAAAAAAAAAAAAmAIAAGRycy9k&#10;b3ducmV2LnhtbFBLBQYAAAAABAAEAPUAAACJAwAAAAA=&#10;" path="m4006,l,9986r27924,l4006,xe" fillcolor="black" stroked="f">
                  <v:path arrowok="t" textboxrect="0,0,27924,9986"/>
                </v:shape>
                <v:shape id="Shape 4289" o:spid="_x0000_s2226" style="position:absolute;left:55728;top:20784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lW8YA&#10;AADdAAAADwAAAGRycy9kb3ducmV2LnhtbESPT4vCMBTE7wv7HcJb8LamioitRhFhwUUP/insHh/N&#10;syk2L6VJtX57IyzscZiZ3zCLVW9rcaPWV44VjIYJCOLC6YpLBfn563MGwgdkjbVjUvAgD6vl+9sC&#10;M+3ufKTbKZQiQthnqMCE0GRS+sKQRT90DXH0Lq61GKJsS6lbvEe4reU4SabSYsVxwWBDG0PF9dRZ&#10;BWTy3fE6wW7/szl877rfNN8+UqUGH/16DiJQH/7Df+2tVjAZz1J4vY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alW8YAAADdAAAADwAAAAAAAAAAAAAAAACYAgAAZHJz&#10;L2Rvd25yZXYueG1sUEsFBgAAAAAEAAQA9QAAAIsDAAAAAA==&#10;" path="m,l23917,9986,19912,,,xe" fillcolor="black" stroked="f">
                  <v:path arrowok="t" textboxrect="0,0,23917,9986"/>
                </v:shape>
                <v:shape id="Shape 4290" o:spid="_x0000_s2227" style="position:absolute;left:55728;top:20983;width:200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STr4A&#10;AADdAAAADwAAAGRycy9kb3ducmV2LnhtbERPSwrCMBDdC94hjOBOU0XFVqOIIAiu/KAux2Zsi82k&#10;NFHr7c1CcPl4//myMaV4Ue0KywoG/QgEcWp1wZmC03HTm4JwHlljaZkUfMjBctFuzTHR9s17eh18&#10;JkIIuwQV5N5XiZQuzcmg69uKOHB3Wxv0AdaZ1DW+Q7gp5TCKJtJgwaEhx4rWOaWPw9Mo4GKwuRzH&#10;u9vZ4DiNs891heurUt1Os5qB8NT4v/jn3moFo2Ec9oc34Qn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JEk6+AAAA3QAAAA8AAAAAAAAAAAAAAAAAmAIAAGRycy9kb3ducmV2&#10;LnhtbFBLBQYAAAAABAAEAPUAAACDAwAAAAA=&#10;" path="m,l9955,3976,19912,,,xe" fillcolor="black" stroked="f">
                  <v:path arrowok="t" textboxrect="0,0,19912,3976"/>
                </v:shape>
                <v:shape id="Shape 4291" o:spid="_x0000_s2228" style="position:absolute;left:55688;top:20884;width:240;height:99;visibility:visible;mso-wrap-style:square;v-text-anchor:top" coordsize="23919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SDcYA&#10;AADdAAAADwAAAGRycy9kb3ducmV2LnhtbESP0WrCQBRE3wv+w3ILvukmItKmrqGWBkRatLYfcMne&#10;ZEOzd0N21ejXuwWhj8PMnGGW+WBbcaLeN44VpNMEBHHpdMO1gp/vYvIEwgdkja1jUnAhD/lq9LDE&#10;TLszf9HpEGoRIewzVGBC6DIpfWnIop+6jjh6lesthij7WuoezxFuWzlLkoW02HBcMNjRm6Hy93C0&#10;Co4flX7f1XIoir2l7fbTXKrrWqnx4/D6AiLQEP7D9/ZGK5jPnl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rSDcYAAADdAAAADwAAAAAAAAAAAAAAAACYAgAAZHJz&#10;L2Rvd25yZXYueG1sUEsFBgAAAAAEAAQA9QAAAIsDAAAAAA==&#10;" path="m,l4006,9954r19913,l,xe" fillcolor="black" stroked="f">
                  <v:path arrowok="t" textboxrect="0,0,23919,9954"/>
                </v:shape>
                <v:shape id="Shape 4292" o:spid="_x0000_s2229" style="position:absolute;left:55688;top:20884;width:280;height:99;visibility:visible;mso-wrap-style:square;v-text-anchor:top" coordsize="2792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PmsQA&#10;AADdAAAADwAAAGRycy9kb3ducmV2LnhtbESPQYvCMBSE74L/ITzB2zbdIrJWo4ggCIKiu3p+NM+2&#10;a/NSmlirv94sLHgcZuYbZrboTCVaalxpWcFnFIMgzqwuOVfw873++ALhPLLGyjIpeJCDxbzfm2Gq&#10;7Z0P1B59LgKEXYoKCu/rVEqXFWTQRbYmDt7FNgZ9kE0udYP3ADeVTOJ4LA2WHBYKrGlVUHY93oyC&#10;506e4/yx2vza0/J2ddtL7du9UsNBt5yC8NT5d/i/vdEKRskkgb834Qn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D5rEAAAA3QAAAA8AAAAAAAAAAAAAAAAAmAIAAGRycy9k&#10;b3ducmV2LnhtbFBLBQYAAAAABAAEAPUAAACJAwAAAAA=&#10;" path="m,l23919,9954,27924,,,xe" fillcolor="black" stroked="f">
                  <v:path arrowok="t" textboxrect="0,0,27924,9954"/>
                </v:shape>
                <v:shape id="Shape 4293" o:spid="_x0000_s2230" style="position:absolute;left:62425;top:16160;width:200;height:40;visibility:visible;mso-wrap-style:square;v-text-anchor:top" coordsize="1991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DqcQA&#10;AADdAAAADwAAAGRycy9kb3ducmV2LnhtbESPS4sCMRCE74L/IbTgTTPqIjoaRQTBXVbwhedm0vPA&#10;SWecRJ399xtB8FhU1VfUfNmYUjyodoVlBYN+BII4sbrgTMH5tOlNQDiPrLG0TAr+yMFy0W7NMdb2&#10;yQd6HH0mAoRdjApy76tYSpfkZND1bUUcvNTWBn2QdSZ1jc8AN6UcRtFYGiw4LORY0Tqn5Hq8GwVm&#10;vKL196ZJ9lX5c9neBunu9Jsq1e00qxkIT43/hN/trVbwNZyO4PU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6g6nEAAAA3QAAAA8AAAAAAAAAAAAAAAAAmAIAAGRycy9k&#10;b3ducmV2LnhtbFBLBQYAAAAABAAEAPUAAACJAwAAAAA=&#10;" path="m9955,l,3974r19911,l9955,xe" fillcolor="black" stroked="f">
                  <v:path arrowok="t" textboxrect="0,0,19911,3974"/>
                </v:shape>
                <v:shape id="Shape 4294" o:spid="_x0000_s2231" style="position:absolute;left:62366;top:16200;width:299;height:99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1M8YA&#10;AADdAAAADwAAAGRycy9kb3ducmV2LnhtbESPT2vCQBTE7wW/w/IEb7pRbNHoKlIq7cWCf0CPj+wz&#10;CWbfht01if303YLQ4zAzv2GW685UoiHnS8sKxqMEBHFmdcm5gtNxO5yB8AFZY2WZFDzIw3rVe1li&#10;qm3Le2oOIRcRwj5FBUUIdSqlzwoy6Ee2Jo7e1TqDIUqXS+2wjXBTyUmSvEmDJceFAmt6Lyi7He5G&#10;wevj0vhL+1HudLs9fe/qz/OPOys16HebBYhAXfgPP9tfWsF0Mp/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j1M8YAAADdAAAADwAAAAAAAAAAAAAAAACYAgAAZHJz&#10;L2Rvd25yZXYueG1sUEsFBgAAAAAEAAQA9QAAAIsDAAAAAA==&#10;" path="m5979,l,9955r29897,l5979,xe" fillcolor="black" stroked="f">
                  <v:path arrowok="t" textboxrect="0,0,29897,9955"/>
                </v:shape>
                <v:shape id="Shape 4295" o:spid="_x0000_s2232" style="position:absolute;left:62425;top:16200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U3sYA&#10;AADdAAAADwAAAGRycy9kb3ducmV2LnhtbESPQWvCQBSE74X+h+UVvNVNRUWjm1CEgrZ40BbR2yP7&#10;ugnJvg3Z1cR/3y0Uehxm5htmnQ+2ETfqfOVYwcs4AUFcOF2xUfD1+fa8AOEDssbGMSm4k4c8e3xY&#10;Y6pdzwe6HYMREcI+RQVlCG0qpS9KsujHriWO3rfrLIYoOyN1h32E20ZOkmQuLVYcF0psaVNSUR+v&#10;VoFZ7l04XfppsjP3D5qda9q810qNnobXFYhAQ/gP/7W3WsF0spzB75v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iU3sYAAADdAAAADwAAAAAAAAAAAAAAAACYAgAAZHJz&#10;L2Rvd25yZXYueG1sUEsFBgAAAAAEAAQA9QAAAIsDAAAAAA==&#10;" path="m,l23917,9955,19911,,,xe" fillcolor="black" stroked="f">
                  <v:path arrowok="t" textboxrect="0,0,23917,9955"/>
                </v:shape>
                <v:shape id="Shape 4296" o:spid="_x0000_s2233" style="position:absolute;left:62425;top:16399;width:200;height:40;visibility:visible;mso-wrap-style:square;v-text-anchor:top" coordsize="1991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gMcQA&#10;AADdAAAADwAAAGRycy9kb3ducmV2LnhtbESP3YrCMBSE7wXfIRxh7zRVluJWo4ggqCisunh9aE5/&#10;sDmpTdT69kZY8HKYmW+Y6bw1lbhT40rLCoaDCARxanXJuYK/06o/BuE8ssbKMil4koP5rNuZYqLt&#10;gw90P/pcBAi7BBUU3teJlC4tyKAb2Jo4eJltDPogm1zqBh8Bbio5iqJYGiw5LBRY07Kg9HK8GQUm&#10;XtBys2rT37rantfXYbY/7TKlvnrtYgLCU+s/4f/2Wiv4Hv3E8H4Tn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IDHEAAAA3QAAAA8AAAAAAAAAAAAAAAAAmAIAAGRycy9k&#10;b3ducmV2LnhtbFBLBQYAAAAABAAEAPUAAACJAwAAAAA=&#10;" path="m,l9955,3974,19911,,,xe" fillcolor="black" stroked="f">
                  <v:path arrowok="t" textboxrect="0,0,19911,3974"/>
                </v:shape>
                <v:shape id="Shape 4297" o:spid="_x0000_s2234" style="position:absolute;left:62366;top:16299;width:259;height:100;visibility:visible;mso-wrap-style:square;v-text-anchor:top" coordsize="25891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1eccA&#10;AADdAAAADwAAAGRycy9kb3ducmV2LnhtbESPT2sCMRTE7wW/Q3hCbzVratVujWL/gYciuAq9Pjav&#10;u4ubl7DJ6vbbN4VCj8PM/IZZbQbbigt1oXGsYTrJQBCXzjRcaTgd3++WIEJENtg6Jg3fFGCzHt2s&#10;MDfuyge6FLESCcIhRw11jD6XMpQ1WQwT54mT9+U6izHJrpKmw2uC21aqLJtLiw2nhRo9vdRUnove&#10;atju3p6VNw/9x77qi9nnvfKLV6X17XjYPoGINMT/8F97ZzTM1OM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zdXnHAAAA3QAAAA8AAAAAAAAAAAAAAAAAmAIAAGRy&#10;cy9kb3ducmV2LnhtbFBLBQYAAAAABAAEAPUAAACMAwAAAAA=&#10;" path="m,l5979,9986r19912,l,xe" fillcolor="black" stroked="f">
                  <v:path arrowok="t" textboxrect="0,0,25891,9986"/>
                </v:shape>
                <v:shape id="Shape 4298" o:spid="_x0000_s2235" style="position:absolute;left:62366;top:16299;width:299;height:100;visibility:visible;mso-wrap-style:square;v-text-anchor:top" coordsize="2989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WEcEA&#10;AADdAAAADwAAAGRycy9kb3ducmV2LnhtbERPTYvCMBC9C/sfwizsTdMVUbcaZRVcPInWPXgcmrEp&#10;NpPSxFr99eYgeHy87/mys5VoqfGlYwXfgwQEce50yYWC/+OmPwXhA7LGyjEpuJOH5eKjN8dUuxsf&#10;qM1CIWII+xQVmBDqVEqfG7LoB64mjtzZNRZDhE0hdYO3GG4rOUySsbRYcmwwWNPaUH7JrlbBVJ7W&#10;m63hR7ab0F87ua7MXh+U+vrsfmcgAnXhLX65t1rBaPgT58Y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T1hHBAAAA3QAAAA8AAAAAAAAAAAAAAAAAmAIAAGRycy9kb3du&#10;cmV2LnhtbFBLBQYAAAAABAAEAPUAAACGAwAAAAA=&#10;" path="m,l25891,9986,29897,,,xe" fillcolor="black" stroked="f">
                  <v:path arrowok="t" textboxrect="0,0,29897,9986"/>
                </v:shape>
                <v:shape id="Shape 4299" o:spid="_x0000_s2236" style="position:absolute;left:61827;top:15383;width:200;height:39;visibility:visible;mso-wrap-style:square;v-text-anchor:top" coordsize="1991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0Q8YA&#10;AADdAAAADwAAAGRycy9kb3ducmV2LnhtbESP3WrCQBSE7wt9h+UUvKsbQ5EaXUUCgVQstEnp9SF7&#10;8oPZszG7anz7bqHQy2FmvmE2u8n04kqj6ywrWMwjEMSV1R03Cr7K7PkVhPPIGnvLpOBODnbbx4cN&#10;Jtre+JOuhW9EgLBLUEHr/ZBI6aqWDLq5HYiDV9vRoA9ybKQe8RbgppdxFC2lwY7DQosDpS1Vp+Ji&#10;FJjlntK3bKo+hv7wnZ8X9Xt5rJWaPU37NQhPk/8P/7VzreAlXq3g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K0Q8YAAADdAAAADwAAAAAAAAAAAAAAAACYAgAAZHJz&#10;L2Rvd25yZXYueG1sUEsFBgAAAAAEAAQA9QAAAIsDAAAAAA==&#10;" path="m9956,l,3974r19911,l9956,xe" fillcolor="black" stroked="f">
                  <v:path arrowok="t" textboxrect="0,0,19911,3974"/>
                </v:shape>
                <v:shape id="Shape 4300" o:spid="_x0000_s2237" style="position:absolute;left:61787;top:15422;width:299;height:100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pKsMA&#10;AADdAAAADwAAAGRycy9kb3ducmV2LnhtbERPz2vCMBS+D/Y/hDfwNlOnG1KNZYwVvShMBT0+mmdb&#10;bF5KEtu6v345CDt+fL+X2WAa0ZHztWUFk3ECgriwuuZSwfGQv85B+ICssbFMCu7kIVs9Py0x1bbn&#10;H+r2oRQxhH2KCqoQ2lRKX1Rk0I9tSxy5i3UGQ4SulNphH8NNI9+S5EMarDk2VNjSV0XFdX8zCt7v&#10;586f++96q/v8uNu269OvOyk1ehk+FyACDeFf/HBvtILZNIn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hpKsMAAADdAAAADwAAAAAAAAAAAAAAAACYAgAAZHJzL2Rv&#10;d25yZXYueG1sUEsFBgAAAAAEAAQA9QAAAIgDAAAAAA==&#10;" path="m4005,l,9955r29897,l4005,xe" fillcolor="black" stroked="f">
                  <v:path arrowok="t" textboxrect="0,0,29897,9955"/>
                </v:shape>
                <v:shape id="Shape 4301" o:spid="_x0000_s2238" style="position:absolute;left:61827;top:15422;width:259;height:100;visibility:visible;mso-wrap-style:square;v-text-anchor:top" coordsize="25891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KVEMQA&#10;AADdAAAADwAAAGRycy9kb3ducmV2LnhtbESPT2sCMRTE74LfIbxCb5psqyKrUaRQKPXkn9LrY/N2&#10;N3TzsiSpbr99Iwgeh5n5DbPeDq4TFwrRetZQTBUI4soby42G8+l9sgQRE7LBzjNp+KMI2814tMbS&#10;+Csf6HJMjcgQjiVqaFPqSylj1ZLDOPU9cfZqHxymLEMjTcBrhrtOvii1kA4t54UWe3prqfo5/joN&#10;ewr7oTjMu2pmP7+MsvV30ddaPz8NuxWIREN6hO/tD6Nh9qoKuL3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ylRDEAAAA3QAAAA8AAAAAAAAAAAAAAAAAmAIAAGRycy9k&#10;b3ducmV2LnhtbFBLBQYAAAAABAAEAPUAAACJAwAAAAA=&#10;" path="m,l25891,9955,19911,,,xe" fillcolor="black" stroked="f">
                  <v:path arrowok="t" textboxrect="0,0,25891,9955"/>
                </v:shape>
                <v:shape id="Shape 4302" o:spid="_x0000_s2239" style="position:absolute;left:61827;top:15622;width:200;height:39;visibility:visible;mso-wrap-style:square;v-text-anchor:top" coordsize="1991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8KMUA&#10;AADdAAAADwAAAGRycy9kb3ducmV2LnhtbESPW4vCMBSE3wX/QziCb5p6QaSaFhEEd3HBGz4fmtML&#10;Nie1yWr3328WFnwcZuYbZp12phZPal1lWcFkHIEgzqyuuFBwvexGSxDOI2usLZOCH3KQJv3eGmNt&#10;X3yi59kXIkDYxaig9L6JpXRZSQbd2DbEwctta9AH2RZSt/gKcFPLaRQtpMGKw0KJDW1Lyu7nb6PA&#10;LDa0/dh12bGpP2/7xyT/uhxypYaDbrMC4anz7/B/e68VzGfRFP7ehCc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bwoxQAAAN0AAAAPAAAAAAAAAAAAAAAAAJgCAABkcnMv&#10;ZG93bnJldi54bWxQSwUGAAAAAAQABAD1AAAAigMAAAAA&#10;" path="m,l9956,3974,19911,,,xe" fillcolor="black" stroked="f">
                  <v:path arrowok="t" textboxrect="0,0,19911,3974"/>
                </v:shape>
                <v:shape id="Shape 4303" o:spid="_x0000_s2240" style="position:absolute;left:61787;top:15522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edsYA&#10;AADdAAAADwAAAGRycy9kb3ducmV2LnhtbESPQWvCQBSE74X+h+UVvNVNqxSNbqQIBcUeqgb0+Mg+&#10;syHZtyG70fjvu4WCx2FmvmGWq8E24kqdrxwreBsnIIgLpysuFeTHr9cZCB+QNTaOScGdPKyy56cl&#10;ptrdeE/XQyhFhLBPUYEJoU2l9IUhi37sWuLoXVxnMUTZlVJ3eItw28j3JPmQFiuOCwZbWhsq6kNv&#10;FZDJd/t6iv33af2z3fXneb65z5UavQyfCxCBhvAI/7c3WsF0kkzg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yedsYAAADdAAAADwAAAAAAAAAAAAAAAACYAgAAZHJz&#10;L2Rvd25yZXYueG1sUEsFBgAAAAAEAAQA9QAAAIsDAAAAAA==&#10;" path="m,l4005,9986r19912,l,xe" fillcolor="black" stroked="f">
                  <v:path arrowok="t" textboxrect="0,0,23917,9986"/>
                </v:shape>
                <v:shape id="Shape 4304" o:spid="_x0000_s2241" style="position:absolute;left:61787;top:15522;width:299;height:100;visibility:visible;mso-wrap-style:square;v-text-anchor:top" coordsize="2989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GDsUA&#10;AADdAAAADwAAAGRycy9kb3ducmV2LnhtbESPQWvCQBSE74X+h+UVvNVNVVSiq7SC4kk09tDjI/vM&#10;hmbfhuwao7/eFQSPw8x8w8yXna1ES40vHSv46icgiHOnSy4U/B7Xn1MQPiBrrByTgit5WC7e3+aY&#10;anfhA7VZKESEsE9RgQmhTqX0uSGLvu9q4uidXGMxRNkUUjd4iXBbyUGSjKXFkuOCwZpWhvL/7GwV&#10;TOXfar01fMt2E9q0k/OP2euDUr2P7nsGIlAXXuFne6sVjIbJC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UYOxQAAAN0AAAAPAAAAAAAAAAAAAAAAAJgCAABkcnMv&#10;ZG93bnJldi54bWxQSwUGAAAAAAQABAD1AAAAigMAAAAA&#10;" path="m,l23917,9986,29897,,,xe" fillcolor="black" stroked="f">
                  <v:path arrowok="t" textboxrect="0,0,29897,9986"/>
                </v:shape>
                <v:shape id="Shape 4305" o:spid="_x0000_s2242" style="position:absolute;left:65794;top:12831;width:199;height:40;visibility:visible;mso-wrap-style:square;v-text-anchor:top" coordsize="19940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+KcYA&#10;AADdAAAADwAAAGRycy9kb3ducmV2LnhtbESPzW7CMBCE75V4B2uRuBUntAUUMAhFhfbQC3/iuoqX&#10;OCJeh9hA+vZ1pUo9jmbmG8182dla3Kn1lWMF6TABQVw4XXGp4LBfP09B+ICssXZMCr7Jw3LRe5pj&#10;pt2Dt3TfhVJECPsMFZgQmkxKXxiy6IeuIY7e2bUWQ5RtKXWLjwi3tRwlyVharDguGGwoN1Rcdjer&#10;4OtDjq+n4pCnOp9c32/n9Lgxa6UG/W41AxGoC//hv/anVvD6krzB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P+KcYAAADdAAAADwAAAAAAAAAAAAAAAACYAgAAZHJz&#10;L2Rvd25yZXYueG1sUEsFBgAAAAAEAAQA9QAAAIsDAAAAAA==&#10;" path="m9984,l,4005r19940,l9984,xe" fillcolor="black" stroked="f">
                  <v:path arrowok="t" textboxrect="0,0,19940,4005"/>
                </v:shape>
                <v:shape id="Shape 4306" o:spid="_x0000_s2243" style="position:absolute;left:65754;top:12871;width:279;height:100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e68cYA&#10;AADdAAAADwAAAGRycy9kb3ducmV2LnhtbESPQWvCQBSE70L/w/IK3nRTFZHUVUpR6UXQGGyPr9nX&#10;JJh9G7NbE/+9Kwgeh5n5hpkvO1OJCzWutKzgbRiBIM6sLjlXkB7WgxkI55E1VpZJwZUcLBcvvTnG&#10;2ra8p0vicxEg7GJUUHhfx1K6rCCDbmhr4uD92cagD7LJpW6wDXBTyVEUTaXBksNCgTV9FpSdkn+j&#10;YFe59nA+rX6335tt8uPbtCuPK6X6r93HOwhPnX+GH+0vrWAyjqZ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e68cYAAADdAAAADwAAAAAAAAAAAAAAAACYAgAAZHJz&#10;L2Rvd25yZXYueG1sUEsFBgAAAAAEAAQA9QAAAIsDAAAAAA==&#10;" path="m3977,l,9955r27895,l3977,xe" fillcolor="black" stroked="f">
                  <v:path arrowok="t" textboxrect="0,0,27895,9955"/>
                </v:shape>
                <v:shape id="Shape 4307" o:spid="_x0000_s2244" style="position:absolute;left:65794;top:12871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01KMcA&#10;AADdAAAADwAAAGRycy9kb3ducmV2LnhtbESPT0vDQBTE70K/w/IKvdldbf3TmE2RQkEtHqwi9fbI&#10;Pjch2bchu23Sb+8KgsdhZn7D5OvRteJEfag9a7iaKxDEpTc1Ww0f79vLexAhIhtsPZOGMwVYF5OL&#10;HDPjB36j0z5akSAcMtRQxdhlUoayIodh7jvi5H373mFMsrfS9DgkuGvltVK30mHNaaHCjjYVlc3+&#10;6DTY1auPn1/DUj3b845uDg1tXhqtZ9Px8QFEpDH+h//aT0bDcqHu4PdNeg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tNSjHAAAA3QAAAA8AAAAAAAAAAAAAAAAAmAIAAGRy&#10;cy9kb3ducmV2LnhtbFBLBQYAAAAABAAEAPUAAACMAwAAAAA=&#10;" path="m,l23917,9955,19940,,,xe" fillcolor="black" stroked="f">
                  <v:path arrowok="t" textboxrect="0,0,23917,9955"/>
                </v:shape>
                <v:shape id="Shape 4308" o:spid="_x0000_s2245" style="position:absolute;left:65794;top:13070;width:199;height:60;visibility:visible;mso-wrap-style:square;v-text-anchor:top" coordsize="19940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7wcIA&#10;AADdAAAADwAAAGRycy9kb3ducmV2LnhtbERP22rCQBB9L/Qflin0rW7aipTUVdJCSwUFbx8wZsds&#10;MDsbslsT/955EHw8nPt0PvhGnamLdWADr6MMFHEZbM2Vgf3u5+UDVEzIFpvAZOBCEeazx4cp5jb0&#10;vKHzNlVKQjjmaMCl1OZax9KRxzgKLbFwx9B5TAK7StsOewn3jX7Lson2WLM0OGzp21F52v57A+Nd&#10;cRj368UvTlaHr2a1H5ZF7Yx5fhqKT1CJhnQX39x/VnzvmcyVN/IE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7vBwgAAAN0AAAAPAAAAAAAAAAAAAAAAAJgCAABkcnMvZG93&#10;bnJldi54bWxQSwUGAAAAAAQABAD1AAAAhwMAAAAA&#10;" path="m,l9984,5979,19940,,,xe" fillcolor="black" stroked="f">
                  <v:path arrowok="t" textboxrect="0,0,19940,5979"/>
                </v:shape>
                <v:shape id="Shape 4309" o:spid="_x0000_s2246" style="position:absolute;left:65754;top:12971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EwcYA&#10;AADdAAAADwAAAGRycy9kb3ducmV2LnhtbESPQWsCMRSE7wX/Q3iF3jSptVK3RhFBsBUP2lLa22Pz&#10;ml1287Jsorv+e1MQehxm5htmvuxdLc7UhtKzhseRAkGce1Oy1fD5sRm+gAgR2WDtmTRcKMByMbib&#10;Y2Z8xwc6H6MVCcIhQw1FjE0mZcgLchhGviFO3q9vHcYkWytNi12Cu1qOlZpKhyWnhQIbWheUV8eT&#10;02Bnex+/frqJerOXHT1/V7R+r7R+uO9XryAi9fE/fGtvjYbJk5r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4EwcYAAADdAAAADwAAAAAAAAAAAAAAAACYAgAAZHJz&#10;L2Rvd25yZXYueG1sUEsFBgAAAAAEAAQA9QAAAIsDAAAAAA==&#10;" path="m,l3977,9955r19940,l,xe" fillcolor="black" stroked="f">
                  <v:path arrowok="t" textboxrect="0,0,23917,9955"/>
                </v:shape>
                <v:shape id="Shape 4310" o:spid="_x0000_s2247" style="position:absolute;left:65754;top:12971;width:279;height:99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Rw8MA&#10;AADdAAAADwAAAGRycy9kb3ducmV2LnhtbERPTYvCMBC9L/gfwgh7W1N1WaQaRURlL4JWUY9jM7bF&#10;ZlKbrK3/3hwWPD7e92TWmlI8qHaFZQX9XgSCOLW64EzBYb/6GoFwHlljaZkUPMnBbNr5mGCsbcM7&#10;eiQ+EyGEXYwKcu+rWEqX5mTQ9WxFHLirrQ36AOtM6hqbEG5KOYiiH2mw4NCQY0WLnNJb8mcUbEvX&#10;7O+35WVzWm+Ss28ObXFcKvXZbedjEJ5a/xb/u3+1gu9hP+wPb8IT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sRw8MAAADdAAAADwAAAAAAAAAAAAAAAACYAgAAZHJzL2Rv&#10;d25yZXYueG1sUEsFBgAAAAAEAAQA9QAAAIgDAAAAAA==&#10;" path="m,l23917,9955,27895,,,xe" fillcolor="black" stroked="f">
                  <v:path arrowok="t" textboxrect="0,0,27895,9955"/>
                </v:shape>
                <v:shape id="Shape 4311" o:spid="_x0000_s2248" style="position:absolute;left:65874;top:11874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8M7cMA&#10;AADdAAAADwAAAGRycy9kb3ducmV2LnhtbESPT4vCMBTE74LfITzBm02rIkvXKLIgePTfZW9vm2dT&#10;bF5Kk9rufvqNIHgcZuY3zHo72Fo8qPWVYwVZkoIgLpyuuFRwvexnHyB8QNZYOyYFv+RhuxmP1phr&#10;1/OJHudQighhn6MCE0KTS+kLQxZ94hri6N1cazFE2ZZSt9hHuK3lPE1X0mLFccFgQ1+Givu5swpo&#10;b/R3/Wd+THbvsJRdf5gfj0pNJ8PuE0SgIbzDr/ZBK1gusgye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8M7cMAAADdAAAADwAAAAAAAAAAAAAAAACYAgAAZHJzL2Rv&#10;d25yZXYueG1sUEsFBgAAAAAEAAQA9QAAAIgDAAAAAA==&#10;" path="m9955,l,4007r19941,l9955,xe" fillcolor="black" stroked="f">
                  <v:path arrowok="t" textboxrect="0,0,19941,4007"/>
                </v:shape>
                <v:shape id="Shape 4312" o:spid="_x0000_s2249" style="position:absolute;left:65834;top:11914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FCMYA&#10;AADdAAAADwAAAGRycy9kb3ducmV2LnhtbESPQWvCQBSE7wX/w/KE3ppNUgkaXaUUAi1YUFt7fs0+&#10;k2D2bZrdavz3bkHwOMzMN8xiNZhWnKh3jWUFSRSDIC6tbrhS8PVZPE1BOI+ssbVMCi7kYLUcPSww&#10;1/bMWzrtfCUChF2OCmrvu1xKV9Zk0EW2Iw7ewfYGfZB9JXWP5wA3rUzjOJMGGw4LNXb0WlN53P0Z&#10;BVlayNnv9+F9s7ns4wF/PtY280o9joeXOQhPg7+Hb+03rWDynKTw/yY8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FCMYAAADdAAAADwAAAAAAAAAAAAAAAACYAgAAZHJz&#10;L2Rvd25yZXYueG1sUEsFBgAAAAAEAAQA9QAAAIsDAAAAAA==&#10;" path="m3976,l,9954r27894,l3976,xe" fillcolor="black" stroked="f">
                  <v:path arrowok="t" textboxrect="0,0,27894,9954"/>
                </v:shape>
                <v:shape id="Shape 4313" o:spid="_x0000_s2250" style="position:absolute;left:65874;top:11914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cj8QA&#10;AADdAAAADwAAAGRycy9kb3ducmV2LnhtbESPS4vCMBSF98L8h3CF2Y2pT4ZqFEeYQXwsRgW3l+ba&#10;FJub0mRs/fdGGHB5OI+PM1u0thQ3qn3hWEG/l4AgzpwuOFdwOn5/fILwAVlj6ZgU3MnDYv7WmWGq&#10;XcO/dDuEXMQR9ikqMCFUqZQ+M2TR91xFHL2Lqy2GKOtc6hqbOG5LOUiSibRYcCQYrGhlKLse/myE&#10;nFZnudsk27wZkJl8cfhZjvdKvXfb5RREoDa8wv/ttVYwGvaH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3I/EAAAA3QAAAA8AAAAAAAAAAAAAAAAAmAIAAGRycy9k&#10;b3ducmV2LnhtbFBLBQYAAAAABAAEAPUAAACJAwAAAAA=&#10;" path="m,l23917,9954,19941,,,xe" fillcolor="black" stroked="f">
                  <v:path arrowok="t" textboxrect="0,0,23917,9954"/>
                </v:shape>
                <v:shape id="Shape 4314" o:spid="_x0000_s2251" style="position:absolute;left:65874;top:12114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vdcMA&#10;AADdAAAADwAAAGRycy9kb3ducmV2LnhtbESPQYvCMBSE78L+h/CEvdm0KrJUo8iC4NFVL97eNs+m&#10;2LyUJrV1f/1GEDwOM/MNs9oMthZ3an3lWEGWpCCIC6crLhWcT7vJFwgfkDXWjknBgzxs1h+jFeba&#10;9fxD92MoRYSwz1GBCaHJpfSFIYs+cQ1x9K6utRiibEupW+wj3NZymqYLabHiuGCwoW9Dxe3YWQW0&#10;M/pS/5lfk906LGXX76eHg1Kf42G7BBFoCO/wq73XCuazbA7P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ivdcMAAADdAAAADwAAAAAAAAAAAAAAAACYAgAAZHJzL2Rv&#10;d25yZXYueG1sUEsFBgAAAAAEAAQA9QAAAIgDAAAAAA==&#10;" path="m,l9955,4007,19941,,,xe" fillcolor="black" stroked="f">
                  <v:path arrowok="t" textboxrect="0,0,19941,4007"/>
                </v:shape>
                <v:shape id="Shape 4315" o:spid="_x0000_s2252" style="position:absolute;left:65834;top:12014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YGcYA&#10;AADdAAAADwAAAGRycy9kb3ducmV2LnhtbESPT2vCQBTE74LfYXlCb3XjX9roKiIIbcWDWkp7e2Sf&#10;m5Ds25Ddmvjtu0LB4zAzv2GW685W4kqNLxwrGA0TEMSZ0wUbBZ/n3fMLCB+QNVaOScGNPKxX/d4S&#10;U+1aPtL1FIyIEPYpKshDqFMpfZaTRT90NXH0Lq6xGKJsjNQNthFuKzlOkrm0WHBcyLGmbU5Zefq1&#10;CszrwYWvn3aavJvbnmbfJW0/SqWeBt1mASJQFx7h//abVjCdjG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qYGc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4316" o:spid="_x0000_s2253" style="position:absolute;left:65834;top:12014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CmsIA&#10;AADdAAAADwAAAGRycy9kb3ducmV2LnhtbESPQYvCMBSE7wv+h/AEb2uqLlWqUVQQ92oVvT6aZ1ts&#10;XkoTbf33RhA8DjPzDbNYdaYSD2pcaVnBaBiBIM6sLjlXcDrufmcgnEfWWFkmBU9ysFr2fhaYaNvy&#10;gR6pz0WAsEtQQeF9nUjpsoIMuqGtiYN3tY1BH2STS91gG+CmkuMoiqXBksNCgTVtC8pu6d0oqMdm&#10;anfpea+n8XZjZps2v6RrpQb9bj0H4anz3/Cn/a8V/E1GMbzfh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/UKawgAAAN0AAAAPAAAAAAAAAAAAAAAAAJgCAABkcnMvZG93&#10;bnJldi54bWxQSwUGAAAAAAQABAD1AAAAhwMAAAAA&#10;" path="m,l23917,9955,27894,,,xe" fillcolor="black" stroked="f">
                  <v:path arrowok="t" textboxrect="0,0,27894,9955"/>
                </v:shape>
                <v:shape id="Shape 4317" o:spid="_x0000_s2254" style="position:absolute;left:65894;top:10519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G/cYA&#10;AADdAAAADwAAAGRycy9kb3ducmV2LnhtbESPQWvCQBSE7wX/w/IKvTWb2NpqdJUQEAo9aUrN8Zl9&#10;JqHZtyG71fjvuwXB4zAz3zCrzWg6cabBtZYVJFEMgriyuuVawVexfZ6DcB5ZY2eZFFzJwWY9eVhh&#10;qu2Fd3Te+1oECLsUFTTe96mUrmrIoItsTxy8kx0M+iCHWuoBLwFuOjmN4zdpsOWw0GBPeUPVz/7X&#10;KOA22R6K2efx2+CsWtTXMsO8VOrpccyWIDyN/h6+tT+0gteX5B3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KG/cYAAADdAAAADwAAAAAAAAAAAAAAAACYAgAAZHJz&#10;L2Rvd25yZXYueG1sUEsFBgAAAAAEAAQA9QAAAIsDAAAAAA==&#10;" path="m9955,l,3976r19912,l9955,xe" fillcolor="black" stroked="f">
                  <v:path arrowok="t" textboxrect="0,0,19912,3976"/>
                </v:shape>
                <v:shape id="Shape 4318" o:spid="_x0000_s2255" style="position:absolute;left:65853;top:10559;width:280;height:100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ydMEA&#10;AADdAAAADwAAAGRycy9kb3ducmV2LnhtbERP3WrCMBS+H/gO4QjezbS6TalGKQPBXaww9QEOzbEJ&#10;NielyWx9e3Mx2OXH97/dj64Vd+qD9awgn2cgiGuvLTcKLufD6xpEiMgaW8+k4EEB9rvJyxYL7Qf+&#10;ofspNiKFcChQgYmxK6QMtSGHYe474sRdfe8wJtg3Uvc4pHDXykWWfUiHllODwY4+DdW3069T8L18&#10;P5erXDbGDFRVXw+7Liur1Gw6lhsQkcb4L/5zH7WCt2We5qY36Qn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G8nTBAAAA3QAAAA8AAAAAAAAAAAAAAAAAmAIAAGRycy9kb3du&#10;cmV2LnhtbFBLBQYAAAAABAAEAPUAAACGAwAAAAA=&#10;" path="m4005,l,9986r27923,l4005,xe" fillcolor="black" stroked="f">
                  <v:path arrowok="t" textboxrect="0,0,27923,9986"/>
                </v:shape>
                <v:shape id="Shape 4319" o:spid="_x0000_s2256" style="position:absolute;left:65894;top:10559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0/QcYA&#10;AADdAAAADwAAAGRycy9kb3ducmV2LnhtbESPQWvCQBSE74L/YXlCb7qxFWmiqxShYLEHtQE9PrLP&#10;bDD7NmQ3Gv99t1DwOMzMN8xy3dta3Kj1lWMF00kCgrhwuuJSQf7zOX4H4QOyxtoxKXiQh/VqOFhi&#10;pt2dD3Q7hlJECPsMFZgQmkxKXxiy6CeuIY7exbUWQ5RtKXWL9wi3tXxNkrm0WHFcMNjQxlBxPXZW&#10;AZl8d7jOsPs+bfZfu+6c5ttHqtTLqP9YgAjUh2f4v73VCmZv0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0/QcYAAADdAAAADwAAAAAAAAAAAAAAAACYAgAAZHJz&#10;L2Rvd25yZXYueG1sUEsFBgAAAAAEAAQA9QAAAIsDAAAAAA==&#10;" path="m,l23917,9986,19912,,,xe" fillcolor="black" stroked="f">
                  <v:path arrowok="t" textboxrect="0,0,23917,9986"/>
                </v:shape>
                <v:shape id="Shape 4320" o:spid="_x0000_s2257" style="position:absolute;left:65894;top:10758;width:199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UNL4A&#10;AADdAAAADwAAAGRycy9kb3ducmV2LnhtbERPyQrCMBC9C/5DGMGbpq5oNYoIguDJBfU4NmNbbCal&#10;iVr/3hwEj4+3z5e1KcSLKpdbVtDrRiCIE6tzThWcjpvOBITzyBoLy6TgQw6Wi2ZjjrG2b97T6+BT&#10;EULYxagg876MpXRJRgZd15bEgbvbyqAPsEqlrvAdwk0h+1E0lgZzDg0ZlrTOKHkcnkYB573N5Tja&#10;3c4GR8k0/VxXuL4q1W7VqxkIT7X/i3/urVYwHPTD/vAmP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X1DS+AAAA3QAAAA8AAAAAAAAAAAAAAAAAmAIAAGRycy9kb3ducmV2&#10;LnhtbFBLBQYAAAAABAAEAPUAAACDAwAAAAA=&#10;" path="m,l9955,3976,19912,,,xe" fillcolor="black" stroked="f">
                  <v:path arrowok="t" textboxrect="0,0,19912,3976"/>
                </v:shape>
                <v:shape id="Shape 4321" o:spid="_x0000_s2258" style="position:absolute;left:65853;top:10659;width:240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t3sQA&#10;AADdAAAADwAAAGRycy9kb3ducmV2LnhtbESPX2vCMBTF3wd+h3AF32ZqdSLVKE6YiHMPU8HXS3PX&#10;lDU3pYm2fnsjDPZ4OH9+nMWqs5W4UeNLxwpGwwQEce50yYWC8+njdQbCB2SNlWNScCcPq2XvZYGZ&#10;di1/0+0YChFH2GeowIRQZ1L63JBFP3Q1cfR+XGMxRNkUUjfYxnFbyTRJptJiyZFgsKaNofz3eLUR&#10;ct5c5GGffBZtSmb6zmG7fvtSatDv1nMQgbrwH/5r77SCyTgd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hLd7EAAAA3QAAAA8AAAAAAAAAAAAAAAAAmAIAAGRycy9k&#10;b3ducmV2LnhtbFBLBQYAAAAABAAEAPUAAACJAwAAAAA=&#10;" path="m,l4005,9954r19912,l,xe" fillcolor="black" stroked="f">
                  <v:path arrowok="t" textboxrect="0,0,23917,9954"/>
                </v:shape>
                <v:shape id="Shape 4322" o:spid="_x0000_s2259" style="position:absolute;left:65853;top:10659;width:280;height:99;visibility:visible;mso-wrap-style:square;v-text-anchor:top" coordsize="27923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ww8kA&#10;AADdAAAADwAAAGRycy9kb3ducmV2LnhtbESPQWvCQBSE74X+h+UJvRTdNBVbopsgpYI9KGiF4u2Z&#10;fSap2bchu2rsr+8KgsdhZr5hJllnanGi1lWWFbwMIhDEudUVFwo237P+OwjnkTXWlknBhRxk6ePD&#10;BBNtz7yi09oXIkDYJaig9L5JpHR5SQbdwDbEwdvb1qAPsi2kbvEc4KaWcRSNpMGKw0KJDX2UlB/W&#10;R6NgH18+d7O/Zjn9LeTX/GdxfDtsn5V66nXTMQhPnb+Hb+25VjB8jWO4vglPQKb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1nww8kAAADdAAAADwAAAAAAAAAAAAAAAACYAgAA&#10;ZHJzL2Rvd25yZXYueG1sUEsFBgAAAAAEAAQA9QAAAI4DAAAAAA==&#10;" path="m,l23917,9954,27923,,,xe" fillcolor="black" stroked="f">
                  <v:path arrowok="t" textboxrect="0,0,27923,9954"/>
                </v:shape>
                <v:shape id="Shape 4323" o:spid="_x0000_s2260" style="position:absolute;left:66810;top:9144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91MYA&#10;AADdAAAADwAAAGRycy9kb3ducmV2LnhtbESP0WrCQBRE34X+w3IF33RjlLREV2kF0fRBqPYDrtlr&#10;EszeTbOrxr93hYKPw8ycYebLztTiSq2rLCsYjyIQxLnVFRcKfg/r4QcI55E11pZJwZ0cLBdvvTmm&#10;2t74h657X4gAYZeigtL7JpXS5SUZdCPbEAfvZFuDPsi2kLrFW4CbWsZRlEiDFYeFEhtalZSf9xej&#10;4C/bbFd43319746H5D2JN12WsVKDfvc5A+Gp86/wf3urFUwn8QS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91MYAAADdAAAADwAAAAAAAAAAAAAAAACYAgAAZHJz&#10;L2Rvd25yZXYueG1sUEsFBgAAAAAEAAQA9QAAAIsDAAAAAA==&#10;" path="m9984,l,3976r19941,l9984,xe" fillcolor="black" stroked="f">
                  <v:path arrowok="t" textboxrect="0,0,19941,3976"/>
                </v:shape>
                <v:shape id="Shape 4324" o:spid="_x0000_s2261" style="position:absolute;left:66770;top:9184;width:279;height:99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JAMUA&#10;AADdAAAADwAAAGRycy9kb3ducmV2LnhtbESPUWvCMBSF34X9h3AHe7PpXJHRGUUEQdmmrA72emmu&#10;TbG5KUnU7t8vA8HHwznnO5zZYrCduJAPrWMFz1kOgrh2uuVGwfdhPX4FESKyxs4xKfilAIv5w2iG&#10;pXZX/qJLFRuRIBxKVGBi7EspQ23IYshcT5y8o/MWY5K+kdrjNcFtJyd5PpUWW04LBntaGapP1dkq&#10;+DkdtV9+hqJabXf7D3N4jwG9Uk+Pw/INRKQh3sO39kYrKF4mBfy/S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nwkAxQAAAN0AAAAPAAAAAAAAAAAAAAAAAJgCAABkcnMv&#10;ZG93bnJldi54bWxQSwUGAAAAAAQABAD1AAAAigMAAAAA&#10;" path="m3976,l,9986r27894,l3976,xe" fillcolor="black" stroked="f">
                  <v:path arrowok="t" textboxrect="0,0,27894,9986"/>
                </v:shape>
                <v:shape id="Shape 4325" o:spid="_x0000_s2262" style="position:absolute;left:66810;top:9184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/+cYA&#10;AADdAAAADwAAAGRycy9kb3ducmV2LnhtbESPQWvCQBSE74X+h+UJvelGq1KjqxShYNGD2oAeH9ln&#10;Nph9G7Ibjf++WxB6HGbmG2ax6mwlbtT40rGC4SABQZw7XXKhIPv56n+A8AFZY+WYFDzIw2r5+rLA&#10;VLs7H+h2DIWIEPYpKjAh1KmUPjdk0Q9cTRy9i2sshiibQuoG7xFuKzlKkqm0WHJcMFjT2lB+PbZW&#10;AZlse7iOsd2d1vvvbXueZZvHTKm3Xvc5BxGoC//hZ3ujFYzfRxP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z/+c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4326" o:spid="_x0000_s2263" style="position:absolute;left:66810;top:9383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eTMYA&#10;AADdAAAADwAAAGRycy9kb3ducmV2LnhtbESP0WrCQBRE3wv+w3KFvtWNaYkSs0orlBgfhKofcM1e&#10;k2D2bprdavz7bkHo4zAzZ5hsNZhWXKl3jWUF00kEgri0uuFKwfHw+TIH4TyyxtYyKbiTg9Vy9JRh&#10;qu2Nv+i695UIEHYpKqi971IpXVmTQTexHXHwzrY36IPsK6l7vAW4aWUcRYk02HBYqLGjdU3lZf9j&#10;FHwX+WaN993Hdnc6JLMkzoeiYKWex8P7AoSnwf+HH+2NVvD2G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1eTMYAAADdAAAADwAAAAAAAAAAAAAAAACYAgAAZHJz&#10;L2Rvd25yZXYueG1sUEsFBgAAAAAEAAQA9QAAAIsDAAAAAA==&#10;" path="m,l9984,3976,19941,,,xe" fillcolor="black" stroked="f">
                  <v:path arrowok="t" textboxrect="0,0,19941,3976"/>
                </v:shape>
                <v:shape id="Shape 4327" o:spid="_x0000_s2264" style="position:absolute;left:66770;top:9283;width:240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QMcUA&#10;AADdAAAADwAAAGRycy9kb3ducmV2LnhtbESPX2vCMBTF3wf7DuEKvs3U6lQ6o6igyNwepoKvl+au&#10;KWtuShNt/fZmMNjj4fz5cebLzlbiRo0vHSsYDhIQxLnTJRcKzqftywyED8gaK8ek4E4elovnpzlm&#10;2rX8RbdjKEQcYZ+hAhNCnUnpc0MW/cDVxNH7do3FEGVTSN1gG8dtJdMkmUiLJUeCwZo2hvKf49VG&#10;yHlzkR/vyaFoUzKTNYfd6vVTqX6vW72BCNSF//Bfe68VjEfpFH7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BAx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4328" o:spid="_x0000_s2265" style="position:absolute;left:66770;top:9283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4X8MA&#10;AADdAAAADwAAAGRycy9kb3ducmV2LnhtbERPy2rCQBTdC/7DcIXudNJUQptmFBECFSyofaxvMzcP&#10;mrmTZsYY/76zEFwezjtbj6YVA/WusazgcRGBIC6sbrhS8PmRz59BOI+ssbVMCq7kYL2aTjJMtb3w&#10;kYaTr0QIYZeigtr7LpXSFTUZdAvbEQeutL1BH2BfSd3jJYSbVsZRlEiDDYeGGjva1lT8ns5GQRLn&#10;8uXvu9wdDtevaMSf971NvFIPs3HzCsLT6O/im/tNK1g+xWFue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Z4X8MAAADdAAAADwAAAAAAAAAAAAAAAACYAgAAZHJzL2Rv&#10;d25yZXYueG1sUEsFBgAAAAAEAAQA9QAAAIgDAAAAAA==&#10;" path="m,l23917,9954,27894,,,xe" fillcolor="black" stroked="f">
                  <v:path arrowok="t" textboxrect="0,0,27894,9954"/>
                </v:shape>
                <v:shape id="Shape 4329" o:spid="_x0000_s2266" style="position:absolute;left:71434;top:2427;width:200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/qYcUA&#10;AADdAAAADwAAAGRycy9kb3ducmV2LnhtbESPT4vCMBTE74LfITzB25rqqmg1iiwI7sX1P3h7NM+2&#10;2ryUJqv122+EBY/DzPyGmc5rU4g7VS63rKDbiUAQJ1bnnCo47JcfIxDOI2ssLJOCJzmYz5qNKcba&#10;PnhL951PRYCwi1FB5n0ZS+mSjAy6ji2Jg3exlUEfZJVKXeEjwE0he1E0lAZzDgsZlvSVUXLb/RoF&#10;vF+u8Xiz5nr+Kb8H61M3x02hVLtVLyYgPNX+Hf5vr7SC/mdvDK834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+phxQAAAN0AAAAPAAAAAAAAAAAAAAAAAJgCAABkcnMv&#10;ZG93bnJldi54bWxQSwUGAAAAAAQABAD1AAAAigMAAAAA&#10;" path="m9955,l,4005r19941,l9955,xe" fillcolor="black" stroked="f">
                  <v:path arrowok="t" textboxrect="0,0,19941,4005"/>
                </v:shape>
                <v:shape id="Shape 4330" o:spid="_x0000_s2267" style="position:absolute;left:71395;top:2467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jFb0A&#10;AADdAAAADwAAAGRycy9kb3ducmV2LnhtbERPSwrCMBDdC94hjOBOUz+oVKOoILq1im6HZmyLzaQ0&#10;0dbbm4Xg8vH+q01rSvGm2hWWFYyGEQji1OqCMwXXy2GwAOE8ssbSMin4kIPNuttZYaxtw2d6Jz4T&#10;IYRdjApy76tYSpfmZNANbUUcuIetDfoA60zqGpsQbko5jqKZNFhwaMixon1O6TN5GQXV2MztIbkd&#10;9Xy235nFrsnuyVapfq/dLkF4av1f/HOftILpZBL2hzfh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u0jFb0AAADdAAAADwAAAAAAAAAAAAAAAACYAgAAZHJzL2Rvd25yZXYu&#10;eG1sUEsFBgAAAAAEAAQA9QAAAIIDAAAAAA==&#10;" path="m3976,l,9955r27894,l3976,xe" fillcolor="black" stroked="f">
                  <v:path arrowok="t" textboxrect="0,0,27894,9955"/>
                </v:shape>
                <v:shape id="Shape 4331" o:spid="_x0000_s2268" style="position:absolute;left:71434;top:2467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escA&#10;AADdAAAADwAAAGRycy9kb3ducmV2LnhtbESPW2vCQBSE34X+h+UU+lY31gsaXaUIhbbigxekfTtk&#10;j5uQ7NmQ3Zr4712h4OMwM98wi1VnK3GhxheOFQz6CQjizOmCjYLj4eN1CsIHZI2VY1JwJQ+r5VNv&#10;gal2Le/osg9GRAj7FBXkIdSplD7LyaLvu5o4emfXWAxRNkbqBtsIt5V8S5KJtFhwXMixpnVOWbn/&#10;swrMbOvC6bcdJV/muqHxT0nr71Kpl+fufQ4iUBce4f/2p1YwGg4HcH8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wnr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4332" o:spid="_x0000_s2269" style="position:absolute;left:71434;top:2666;width:200;height:40;visibility:visible;mso-wrap-style:square;v-text-anchor:top" coordsize="1994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uzcYA&#10;AADdAAAADwAAAGRycy9kb3ducmV2LnhtbESPQWvCQBSE74L/YXlCb7rRtFJSVxFBaC+xahV6e2Sf&#10;STT7NmS3Sfrv3ULB4zAz3zCLVW8q0VLjSssKppMIBHFmdcm5gq/jdvwKwnlkjZVlUvBLDlbL4WCB&#10;ibYd76k9+FwECLsEFRTe14mULivIoJvYmjh4F9sY9EE2udQNdgFuKjmLork0WHJYKLCmTUHZ7fBj&#10;FPBxm+LpZs31e1d/vKTnaYmflVJPo379BsJT7x/h//a7VvAcxzP4ex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uzcYAAADdAAAADwAAAAAAAAAAAAAAAACYAgAAZHJz&#10;L2Rvd25yZXYueG1sUEsFBgAAAAAEAAQA9QAAAIsDAAAAAA==&#10;" path="m,l9955,4005,19941,,,xe" fillcolor="black" stroked="f">
                  <v:path arrowok="t" textboxrect="0,0,19941,4005"/>
                </v:shape>
                <v:shape id="Shape 4333" o:spid="_x0000_s2270" style="position:absolute;left:71395;top:2566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5lsYA&#10;AADdAAAADwAAAGRycy9kb3ducmV2LnhtbESPQWvCQBSE7wX/w/KE3uqmRqVNXUWEgq140Iq0t0f2&#10;dROSfRuyq4n/3hUKPQ4z8w0zX/a2FhdqfelYwfMoAUGcO12yUXD8en96AeEDssbaMSm4koflYvAw&#10;x0y7jvd0OQQjIoR9hgqKEJpMSp8XZNGPXEMcvV/XWgxRtkbqFrsIt7UcJ8lMWiw5LhTY0LqgvDqc&#10;rQLzunPh9NNNkg9z3dL0u6L1Z6XU47BfvYEI1If/8F97oxVM0jSF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r5ls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4334" o:spid="_x0000_s2271" style="position:absolute;left:71395;top:2566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lFsIA&#10;AADdAAAADwAAAGRycy9kb3ducmV2LnhtbESPzarCMBSE94LvEI7gTlN/sNJrFBVEt1a5d3tozm2L&#10;zUlpoq1vbwTB5TAz3zCrTWcq8aDGlZYVTMYRCOLM6pJzBdfLYbQE4TyyxsoyKXiSg82631thom3L&#10;Z3qkPhcBwi5BBYX3dSKlywoy6Ma2Jg7ev20M+iCbXOoG2wA3lZxG0UIaLDksFFjTvqDslt6Ngnpq&#10;YntIf486Xux3Zrlr8790q9Rw0G1/QHjq/Df8aZ+0gvlsNof3m/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iUWwgAAAN0AAAAPAAAAAAAAAAAAAAAAAJgCAABkcnMvZG93&#10;bnJldi54bWxQSwUGAAAAAAQABAD1AAAAhwMAAAAA&#10;" path="m,l23917,9955,27894,,,xe" fillcolor="black" stroked="f">
                  <v:path arrowok="t" textboxrect="0,0,27894,9955"/>
                </v:shape>
                <v:shape id="Shape 4335" o:spid="_x0000_s2272" style="position:absolute;left:71355;top:7808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WjsMA&#10;AADdAAAADwAAAGRycy9kb3ducmV2LnhtbESPS4sCMRCE78L+h9AL3jSjrovMGmURBI++Lt56J+1k&#10;cNIZJpmH/nqzIHgsquorarnubSlaqn3hWMFknIAgzpwuOFdwPm1HCxA+IGssHZOCO3lYrz4GS0y1&#10;6/hA7THkIkLYp6jAhFClUvrMkEU/dhVx9K6uthiirHOpa+wi3JZymiTf0mLBccFgRRtD2e3YWAW0&#10;NfpSPsyfmdwazGXT7ab7vVLDz/73B0SgPrzDr/ZOK/iazebw/y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FWjsMAAADdAAAADwAAAAAAAAAAAAAAAACYAgAAZHJzL2Rv&#10;d25yZXYueG1sUEsFBgAAAAAEAAQA9QAAAIgDAAAAAA==&#10;" path="m9984,l,4007r19941,l9984,xe" fillcolor="black" stroked="f">
                  <v:path arrowok="t" textboxrect="0,0,19941,4007"/>
                </v:shape>
                <v:shape id="Shape 4336" o:spid="_x0000_s2273" style="position:absolute;left:71315;top:7848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fa8UA&#10;AADdAAAADwAAAGRycy9kb3ducmV2LnhtbESPW4vCMBSE3wX/QziCb5p6objVKCIILrjgbff5bHNs&#10;i81JbbJa/71ZEHwcZuYbZrZoTCluVLvCsoJBPwJBnFpdcKbgdFz3JiCcR9ZYWiYFD3KwmLdbM0y0&#10;vfOebgefiQBhl6CC3PsqkdKlORl0fVsRB+9sa4M+yDqTusZ7gJtSDqMolgYLDgs5VrTKKb0c/oyC&#10;eLiWH9ef8+du9/iOGvz92trYK9XtNMspCE+Nf4df7Y1WMB6NYv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N9rxQAAAN0AAAAPAAAAAAAAAAAAAAAAAJgCAABkcnMv&#10;ZG93bnJldi54bWxQSwUGAAAAAAQABAD1AAAAigMAAAAA&#10;" path="m3976,l,9954r27894,l3976,xe" fillcolor="black" stroked="f">
                  <v:path arrowok="t" textboxrect="0,0,27894,9954"/>
                </v:shape>
                <v:shape id="Shape 4337" o:spid="_x0000_s2274" style="position:absolute;left:71355;top:7848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G7MUA&#10;AADdAAAADwAAAGRycy9kb3ducmV2LnhtbESPX2vCMBTF3wd+h3CFvc1UnU4606LCxnD6MBX2emmu&#10;TbG5KU1mu2+/CMIeD+fPj7PMe1uLK7W+cqxgPEpAEBdOV1wqOB3fnhYgfEDWWDsmBb/kIc8GD0tM&#10;tev4i66HUIo4wj5FBSaEJpXSF4Ys+pFriKN3dq3FEGVbSt1iF8dtLSdJMpcWK44Egw1tDBWXw4+N&#10;kNPmW+62yWfZTcjM1xzeV7O9Uo/DfvUKIlAf/sP39odW8DydvsDt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YbsxQAAAN0AAAAPAAAAAAAAAAAAAAAAAJgCAABkcnMv&#10;ZG93bnJldi54bWxQSwUGAAAAAAQABAD1AAAAigMAAAAA&#10;" path="m,l23917,9954,19941,,,xe" fillcolor="black" stroked="f">
                  <v:path arrowok="t" textboxrect="0,0,23917,9954"/>
                </v:shape>
                <v:shape id="Shape 4338" o:spid="_x0000_s2275" style="position:absolute;left:71355;top:8047;width:199;height:60;visibility:visible;mso-wrap-style:square;v-text-anchor:top" coordsize="1994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KV8AA&#10;AADdAAAADwAAAGRycy9kb3ducmV2LnhtbERPTWsCMRC9F/wPYQrealItolujLNKCeNNt78Nm3Czd&#10;TNYk6vrvm4Pg8fG+V5vBdeJKIbaeNbxPFAji2puWGw0/1ffbAkRMyAY7z6ThThE269HLCgvjb3yg&#10;6zE1IodwLFCDTakvpIy1JYdx4nvizJ18cJgyDI00AW853HVyqtRcOmw5N1jsaWup/jtenIbzYnC/&#10;+8qq/qt0cbkrzyqGvdbj16H8BJFoSE/xw70zGj5mszw3v8lP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tKV8AAAADdAAAADwAAAAAAAAAAAAAAAACYAgAAZHJzL2Rvd25y&#10;ZXYueG1sUEsFBgAAAAAEAAQA9QAAAIUDAAAAAA==&#10;" path="m,l9984,5979,19941,,,xe" fillcolor="black" stroked="f">
                  <v:path arrowok="t" textboxrect="0,0,19941,5979"/>
                </v:shape>
                <v:shape id="Shape 4339" o:spid="_x0000_s2276" style="position:absolute;left:71315;top:7948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LOfMYA&#10;AADdAAAADwAAAGRycy9kb3ducmV2LnhtbESPQWvCQBSE70L/w/IKvdWNVYtGVylCoa140Iro7ZF9&#10;bkKyb0N2a+K/d4WCx2FmvmHmy85W4kKNLxwrGPQTEMSZ0wUbBfvfz9cJCB+QNVaOScGVPCwXT705&#10;ptq1vKXLLhgRIexTVJCHUKdS+iwni77vauLonV1jMUTZGKkbbCPcVvItSd6lxYLjQo41rXLKyt2f&#10;VWCmGxcOp3aUfJvrmsbHklY/pVIvz93HDESgLjzC/+0vrWA0HE7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LOfM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4340" o:spid="_x0000_s2277" style="position:absolute;left:71315;top:7948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QaL0A&#10;AADdAAAADwAAAGRycy9kb3ducmV2LnhtbERPSwrCMBDdC94hjOBOUz+oVKOoILq1im6HZmyLzaQ0&#10;0dbbm4Xg8vH+q01rSvGm2hWWFYyGEQji1OqCMwXXy2GwAOE8ssbSMin4kIPNuttZYaxtw2d6Jz4T&#10;IYRdjApy76tYSpfmZNANbUUcuIetDfoA60zqGpsQbko5jqKZNFhwaMixon1O6TN5GQXV2MztIbkd&#10;9Xy235nFrsnuyVapfq/dLkF4av1f/HOftILpZBr2hzfh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utQaL0AAADdAAAADwAAAAAAAAAAAAAAAACYAgAAZHJzL2Rvd25yZXYu&#10;eG1sUEsFBgAAAAAEAAQA9QAAAIIDAAAAAA==&#10;" path="m,l23917,9955,27894,,,xe" fillcolor="black" stroked="f">
                  <v:path arrowok="t" textboxrect="0,0,27894,9955"/>
                </v:shape>
                <v:shape id="Shape 4341" o:spid="_x0000_s2278" style="position:absolute;left:70019;top:11037;width:220;height:40;visibility:visible;mso-wrap-style:square;v-text-anchor:top" coordsize="21915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Gh8cA&#10;AADdAAAADwAAAGRycy9kb3ducmV2LnhtbESPT2vCQBTE7wW/w/KEXkQ3tkFC6iZYReiliH8O9vbI&#10;viap2bchu43x23cFocdhZn7DLPPBNKKnztWWFcxnEQjiwuqaSwWn43aagHAeWWNjmRTcyEGejZ6W&#10;mGp75T31B1+KAGGXooLK+zaV0hUVGXQz2xIH79t2Bn2QXSl1h9cAN418iaKFNFhzWKiwpXVFxeXw&#10;axQk/L7ZxruvT+9+bud+3TjaTBKlnsfD6g2Ep8H/hx/tD60gfo3ncH8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MhofHAAAA3QAAAA8AAAAAAAAAAAAAAAAAmAIAAGRy&#10;cy9kb3ducmV2LnhtbFBLBQYAAAAABAAEAPUAAACMAwAAAAA=&#10;" path="m9955,l,4007r21915,l9955,xe" fillcolor="black" stroked="f">
                  <v:path arrowok="t" textboxrect="0,0,21915,4007"/>
                </v:shape>
                <v:shape id="Shape 4342" o:spid="_x0000_s2279" style="position:absolute;left:69979;top:11077;width:299;height:100;visibility:visible;mso-wrap-style:square;v-text-anchor:top" coordsize="29896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QZ8YA&#10;AADdAAAADwAAAGRycy9kb3ducmV2LnhtbESPzWrDMBCE74G+g9hCb4lcNy3FjRKKccE9pKFOHmCx&#10;NraJtTKW6p+3rwKBHIeZ+YbZ7CbTioF611hW8LyKQBCXVjdcKTgdv5bvIJxH1thaJgUzOdhtHxYb&#10;TLQd+ZeGwlciQNglqKD2vkukdGVNBt3KdsTBO9veoA+yr6TucQxw08o4it6kwYbDQo0dpTWVl+LP&#10;KDiYyv/sj6/fY5nNMs3Yxqc5V+rpcfr8AOFp8vfwrZ1rBeuXdQzXN+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pQZ8YAAADdAAAADwAAAAAAAAAAAAAAAACYAgAAZHJz&#10;L2Rvd25yZXYueG1sUEsFBgAAAAAEAAQA9QAAAIsDAAAAAA==&#10;" path="m4005,l,9954r29896,l4005,xe" fillcolor="black" stroked="f">
                  <v:path arrowok="t" textboxrect="0,0,29896,9954"/>
                </v:shape>
                <v:shape id="Shape 4343" o:spid="_x0000_s2280" style="position:absolute;left:70019;top:11077;width:259;height:100;visibility:visible;mso-wrap-style:square;v-text-anchor:top" coordsize="25891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2ysYA&#10;AADdAAAADwAAAGRycy9kb3ducmV2LnhtbESP3WoCMRSE7wt9h3AK3tWsP5S6NYoKglAQqqV4edic&#10;ZheTk2UT1+0+vRGEXg4z8w0zX3bOipaaUHlWMBpmIIgLrys2Cr6P29d3ECEia7SeScEfBVgunp/m&#10;mGt/5S9qD9GIBOGQo4IyxjqXMhQlOQxDXxMn79c3DmOSjZG6wWuCOyvHWfYmHVacFkqsaVNScT5c&#10;nIL69Pkz6l1/tFnbn3m2N2trjVKDl271ASJSF//Dj/ZOK5hOph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82ysYAAADdAAAADwAAAAAAAAAAAAAAAACYAgAAZHJz&#10;L2Rvd25yZXYueG1sUEsFBgAAAAAEAAQA9QAAAIsDAAAAAA==&#10;" path="m,l25891,9954,21915,,,xe" fillcolor="black" stroked="f">
                  <v:path arrowok="t" textboxrect="0,0,25891,9954"/>
                </v:shape>
                <v:shape id="Shape 4344" o:spid="_x0000_s2281" style="position:absolute;left:70019;top:11276;width:220;height:40;visibility:visible;mso-wrap-style:square;v-text-anchor:top" coordsize="21915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lH8YA&#10;AADdAAAADwAAAGRycy9kb3ducmV2LnhtbESPQWvCQBSE74X+h+UVvIhu1FBCdJVWEbyIaD3o7ZF9&#10;Jmmzb0N2jfHfu4LQ4zAz3zCzRWcq0VLjSssKRsMIBHFmdcm5guPPepCAcB5ZY2WZFNzJwWL+/jbD&#10;VNsb76k9+FwECLsUFRTe16mULivIoBvamjh4F9sY9EE2udQN3gLcVHIcRZ/SYMlhocCalgVlf4er&#10;UZDw92od785b737vp3ZZOVr1E6V6H93XFISnzv+HX+2NVhBP4h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slH8YAAADdAAAADwAAAAAAAAAAAAAAAACYAgAAZHJz&#10;L2Rvd25yZXYueG1sUEsFBgAAAAAEAAQA9QAAAIsDAAAAAA==&#10;" path="m,l9955,4007,21915,,,xe" fillcolor="black" stroked="f">
                  <v:path arrowok="t" textboxrect="0,0,21915,4007"/>
                </v:shape>
                <v:shape id="Shape 4345" o:spid="_x0000_s2282" style="position:absolute;left:69979;top:11177;width:260;height:99;visibility:visible;mso-wrap-style:square;v-text-anchor:top" coordsize="2592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ARcYA&#10;AADdAAAADwAAAGRycy9kb3ducmV2LnhtbESPS2/CMBCE70j9D9ZW6g2c8qhQwKCKqi0cODS8rqt4&#10;SSLsdRS7EP49RkLiOJqZbzTTeWuNOFPjK8cK3nsJCOLc6YoLBdvNd3cMwgdkjcYxKbiSh/nspTPF&#10;VLsL/9E5C4WIEPYpKihDqFMpfV6SRd9zNXH0jq6xGKJsCqkbvES4NbKfJB/SYsVxocSaFiXlp+zf&#10;KjiYfLXz2vycVl/7wa/H9X5XrZV6e20/JyACteEZfrSXWsFwMBzB/U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BARcYAAADdAAAADwAAAAAAAAAAAAAAAACYAgAAZHJz&#10;L2Rvd25yZXYueG1sUEsFBgAAAAAEAAQA9QAAAIsDAAAAAA==&#10;" path="m,l4005,9955r21915,l,xe" fillcolor="black" stroked="f">
                  <v:path arrowok="t" textboxrect="0,0,25920,9955"/>
                </v:shape>
                <v:shape id="Shape 4346" o:spid="_x0000_s2283" style="position:absolute;left:69979;top:11177;width:299;height:99;visibility:visible;mso-wrap-style:square;v-text-anchor:top" coordsize="29896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HjMgA&#10;AADdAAAADwAAAGRycy9kb3ducmV2LnhtbESPT2vCQBTE7wW/w/KE3urGxEqNrqEtlBSai3968PbI&#10;PpNo9m3IbjX99t2C4HGYmd8wq2wwrbhQ7xrLCqaTCARxaXXDlYL97uPpBYTzyBpby6Tglxxk69HD&#10;ClNtr7yhy9ZXIkDYpaig9r5LpXRlTQbdxHbEwTva3qAPsq+k7vEa4KaVcRTNpcGGw0KNHb3XVJ63&#10;P0ZBnnwf9+brGU/FsDjERfKmc7tR6nE8vC5BeBr8PXxrf2oFs2Q2h/8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lgeMyAAAAN0AAAAPAAAAAAAAAAAAAAAAAJgCAABk&#10;cnMvZG93bnJldi54bWxQSwUGAAAAAAQABAD1AAAAjQMAAAAA&#10;" path="m,l25920,9955,29896,,,xe" fillcolor="black" stroked="f">
                  <v:path arrowok="t" textboxrect="0,0,29896,9955"/>
                </v:shape>
                <v:shape id="Shape 4347" o:spid="_x0000_s2284" style="position:absolute;left:68624;top:14585;width:199;height:40;visibility:visible;mso-wrap-style:square;v-text-anchor:top" coordsize="1994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MDccA&#10;AADdAAAADwAAAGRycy9kb3ducmV2LnhtbESPX0vDQBDE3wW/w7GCb/aitrbEXosUFO1L6T/RtyW3&#10;JsHcXrhb0/Tb9woFH4eZ+Q0znfeuUR2FWHs2cD/IQBEX3tZcGthtX+8moKIgW2w8k4EjRZjPrq+m&#10;mFt/4DV1GylVgnDM0UAl0uZax6Iih3HgW+Lk/fjgUJIMpbYBDwnuGv2QZU/aYc1pocKWFhUVv5s/&#10;Z2A9+vDhe7986xbL0VaHUr5Wn2LM7U3/8gxKqJf/8KX9bg0MH4djOL9JT0DP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UjA3HAAAA3QAAAA8AAAAAAAAAAAAAAAAAmAIAAGRy&#10;cy9kb3ducmV2LnhtbFBLBQYAAAAABAAEAPUAAACMAwAAAAA=&#10;" path="m9955,l,3976r19940,l9955,xe" fillcolor="black" stroked="f">
                  <v:path arrowok="t" textboxrect="0,0,19940,3976"/>
                </v:shape>
                <v:shape id="Shape 4348" o:spid="_x0000_s2285" style="position:absolute;left:68584;top:14625;width:279;height:100;visibility:visible;mso-wrap-style:square;v-text-anchor:top" coordsize="2789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vesEA&#10;AADdAAAADwAAAGRycy9kb3ducmV2LnhtbERPS27CMBDdV+IO1iB1V2xoVGiKQRGiUlaUTw8wiqdJ&#10;RDwOsSHp7fECieXT+y/Xg23EjTpfO9YwnSgQxIUzNZcafk/fbwsQPiAbbByThn/ysF6NXpaYGtfz&#10;gW7HUIoYwj5FDVUIbSqlLyqy6CeuJY7cn+sshgi7UpoO+xhuGzlT6kNarDk2VNjSpqLifLxaDZTN&#10;8KKyfufVPnHb/Wf+Mw+51q/jIfsCEWgIT/HDnRsNyXsS58Y38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2L3rBAAAA3QAAAA8AAAAAAAAAAAAAAAAAmAIAAGRycy9kb3du&#10;cmV2LnhtbFBLBQYAAAAABAAEAPUAAACGAwAAAAA=&#10;" path="m3977,l,9986r27895,l3977,xe" fillcolor="black" stroked="f">
                  <v:path arrowok="t" textboxrect="0,0,27895,9986"/>
                </v:shape>
                <v:shape id="Shape 4349" o:spid="_x0000_s2286" style="position:absolute;left:68624;top:14625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QXMcA&#10;AADdAAAADwAAAGRycy9kb3ducmV2LnhtbESPT2vCQBTE74V+h+UVeqsb2yAmukoRChZ78E9Aj4/s&#10;MxvMvg3ZjcZv3y0UPA4z8xtmvhxsI67U+dqxgvEoAUFcOl1zpaA4fL1NQfiArLFxTAru5GG5eH6a&#10;Y67djXd03YdKRAj7HBWYENpcSl8asuhHriWO3tl1FkOUXSV1h7cIt418T5KJtFhzXDDY0spQedn3&#10;VgGZYrO7pNj/HFfb701/yor1PVPq9WX4nIEINIRH+L+91grSjzSD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uEFzHAAAA3QAAAA8AAAAAAAAAAAAAAAAAmAIAAGRy&#10;cy9kb3ducmV2LnhtbFBLBQYAAAAABAAEAPUAAACMAwAAAAA=&#10;" path="m,l23917,9986,19940,,,xe" fillcolor="black" stroked="f">
                  <v:path arrowok="t" textboxrect="0,0,23917,9986"/>
                </v:shape>
                <v:shape id="Shape 4350" o:spid="_x0000_s2287" style="position:absolute;left:68624;top:14824;width:199;height:40;visibility:visible;mso-wrap-style:square;v-text-anchor:top" coordsize="19940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CpMQA&#10;AADdAAAADwAAAGRycy9kb3ducmV2LnhtbERPTU/CQBC9m/AfNkPCTbaINaawEEOiUS4GEKK3SXdo&#10;G7qzze5Y6r93DyYeX973cj24VvUUYuPZwGyagSIuvW24MvBxeL59BBUF2WLrmQz8UIT1anSzxML6&#10;K++o30ulUgjHAg3UIl2hdSxrchinviNO3NkHh5JgqLQNeE3hrtV3WfagHTacGmrsaFNTedl/OwO7&#10;/M2Hr+P2pd9s84MOlXy+n8SYyXh4WoASGuRf/Od+tQbu53nan9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gqTEAAAA3QAAAA8AAAAAAAAAAAAAAAAAmAIAAGRycy9k&#10;b3ducmV2LnhtbFBLBQYAAAAABAAEAPUAAACJAwAAAAA=&#10;" path="m,l9955,3976,19940,,,xe" fillcolor="black" stroked="f">
                  <v:path arrowok="t" textboxrect="0,0,19940,3976"/>
                </v:shape>
                <v:shape id="Shape 4351" o:spid="_x0000_s2288" style="position:absolute;left:68584;top:14725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eo8QA&#10;AADdAAAADwAAAGRycy9kb3ducmV2LnhtbESPS2sCMRSF94L/IVzBXc2oVWQ0igqWYtuFD3B7mVwn&#10;g5ObYRKd6b83hYLLw3l8nMWqtaV4UO0LxwqGgwQEceZ0wbmC82n3NgPhA7LG0jEp+CUPq2W3s8BU&#10;u4YP9DiGXMQR9ikqMCFUqZQ+M2TRD1xFHL2rqy2GKOtc6hqbOG5LOUqSqbRYcCQYrGhrKLsd7zZC&#10;ztuL/N4nX3kzIjPdcPhYT36U6vfa9RxEoDa8wv/tT63gfTwZwt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XqPEAAAA3QAAAA8AAAAAAAAAAAAAAAAAmAIAAGRycy9k&#10;b3ducmV2LnhtbFBLBQYAAAAABAAEAPUAAACJAwAAAAA=&#10;" path="m,l3977,9954r19940,l,xe" fillcolor="black" stroked="f">
                  <v:path arrowok="t" textboxrect="0,0,23917,9954"/>
                </v:shape>
                <v:shape id="Shape 4352" o:spid="_x0000_s2289" style="position:absolute;left:68584;top:14725;width:279;height:99;visibility:visible;mso-wrap-style:square;v-text-anchor:top" coordsize="27895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3pcgA&#10;AADdAAAADwAAAGRycy9kb3ducmV2LnhtbESP3WrCQBSE7wXfYTkF73RT7R/RVUpRkFZamlrQu0P2&#10;mA1mz8bs1qRv3y0IXg4z8w0zW3S2EmdqfOlYwe0oAUGcO11yoWD7tRo+gfABWWPlmBT8kofFvN+b&#10;Yapdy590zkIhIoR9igpMCHUqpc8NWfQjVxNH7+AaiyHKppC6wTbCbSXHSfIgLZYcFwzW9GIoP2Y/&#10;VsFp//px+n5rN9udpGz1bpePZr1UanDTPU9BBOrCNXxpr7WCu8n9GP7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nelyAAAAN0AAAAPAAAAAAAAAAAAAAAAAJgCAABk&#10;cnMvZG93bnJldi54bWxQSwUGAAAAAAQABAD1AAAAjQMAAAAA&#10;" path="m,l23917,9954,27895,,,xe" fillcolor="black" stroked="f">
                  <v:path arrowok="t" textboxrect="0,0,27895,9954"/>
                </v:shape>
                <v:shape id="Shape 4353" o:spid="_x0000_s2290" style="position:absolute;left:69461;top:14924;width:200;height:40;visibility:visible;mso-wrap-style:square;v-text-anchor:top" coordsize="19942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JSsUA&#10;AADdAAAADwAAAGRycy9kb3ducmV2LnhtbESPQWvCQBSE7wX/w/IK3urGpgabuoq1BHKtEcTbI/vM&#10;hmbfhuyq6b/vCkKPw8x8w6w2o+3ElQbfOlYwnyUgiGunW24UHKriZQnCB2SNnWNS8EseNuvJ0wpz&#10;7W78Tdd9aESEsM9RgQmhz6X0tSGLfuZ64uid3WAxRDk0Ug94i3DbydckyaTFluOCwZ52huqf/cUq&#10;OL+nn/5iygJTt9SnRVY18+OXUtPncfsBItAY/sOPdqkVvKWLF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wlKxQAAAN0AAAAPAAAAAAAAAAAAAAAAAJgCAABkcnMv&#10;ZG93bnJldi54bWxQSwUGAAAAAAQABAD1AAAAigMAAAAA&#10;" path="m9956,l,4007r19942,l9956,xe" fillcolor="black" stroked="f">
                  <v:path arrowok="t" textboxrect="0,0,19942,4007"/>
                </v:shape>
                <v:shape id="Shape 4354" o:spid="_x0000_s2291" style="position:absolute;left:69421;top:14964;width:279;height:100;visibility:visible;mso-wrap-style:square;v-text-anchor:top" coordsize="27893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KScYA&#10;AADdAAAADwAAAGRycy9kb3ducmV2LnhtbESPS2vDMBCE74X8B7GFXkoiu3UeOFFCGiiEHAJ53Rdr&#10;Y5taKyPJifvvq0Igx2FmvmEWq9404kbO15YVpKMEBHFhdc2lgvPpezgD4QOyxsYyKfglD6vl4GWB&#10;ubZ3PtDtGEoRIexzVFCF0OZS+qIig35kW+LoXa0zGKJ0pdQO7xFuGvmRJBNpsOa4UGFLm4qKn2Nn&#10;FFzSaZftXPE129fcpJv39tBtx0q9vfbrOYhAfXiGH+2tVpB9jj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bKScYAAADdAAAADwAAAAAAAAAAAAAAAACYAgAAZHJz&#10;L2Rvd25yZXYueG1sUEsFBgAAAAAEAAQA9QAAAIsDAAAAAA==&#10;" path="m3975,l,9954r27893,l3975,xe" fillcolor="black" stroked="f">
                  <v:path arrowok="t" textboxrect="0,0,27893,9954"/>
                </v:shape>
                <v:shape id="Shape 4355" o:spid="_x0000_s2292" style="position:absolute;left:69461;top:14964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YoMUA&#10;AADdAAAADwAAAGRycy9kb3ducmV2LnhtbESPS2vCQBSF9wX/w3CF7urER6SkjqKCImoXtUK3l8w1&#10;E8zcCZmpif/eEQpdHs7j48wWna3EjRpfOlYwHCQgiHOnSy4UnL83b+8gfEDWWDkmBXfysJj3XmaY&#10;adfyF91OoRBxhH2GCkwIdSalzw1Z9ANXE0fv4hqLIcqmkLrBNo7bSo6SZCotlhwJBmtaG8qvp18b&#10;Ief1jzzuk0PRjshMVxy2y/RTqdd+t/wAEagL/+G/9k4rmIzTF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FigxQAAAN0AAAAPAAAAAAAAAAAAAAAAAJgCAABkcnMv&#10;ZG93bnJldi54bWxQSwUGAAAAAAQABAD1AAAAigMAAAAA&#10;" path="m,l23917,9954,19942,,,xe" fillcolor="black" stroked="f">
                  <v:path arrowok="t" textboxrect="0,0,23917,9954"/>
                </v:shape>
                <v:shape id="Shape 4356" o:spid="_x0000_s2293" style="position:absolute;left:69461;top:15163;width:200;height:60;visibility:visible;mso-wrap-style:square;v-text-anchor:top" coordsize="19942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nVcQA&#10;AADdAAAADwAAAGRycy9kb3ducmV2LnhtbESPQWsCMRSE74X+h/AK3mq2aqVsjSKKIvbUrb0/ktfd&#10;0M3Lsolr/PdGKPQ4zMw3zGKVXCsG6oP1rOBlXIAg1t5YrhWcvnbPbyBCRDbYeiYFVwqwWj4+LLA0&#10;/sKfNFSxFhnCoUQFTYxdKWXQDTkMY98RZ+/H9w5jln0tTY+XDHetnBTFXDq0nBca7GjTkP6tzk6B&#10;Prphv/7YJjPo2amaJvttU6XU6Cmt30FESvE//Nc+GAWz6esc7m/y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Z1XEAAAA3QAAAA8AAAAAAAAAAAAAAAAAmAIAAGRycy9k&#10;b3ducmV2LnhtbFBLBQYAAAAABAAEAPUAAACJAwAAAAA=&#10;" path="m,l9956,5979,19942,,,xe" fillcolor="black" stroked="f">
                  <v:path arrowok="t" textboxrect="0,0,19942,5979"/>
                </v:shape>
                <v:shape id="Shape 4357" o:spid="_x0000_s2294" style="position:absolute;left:69421;top:15064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aNccA&#10;AADdAAAADwAAAGRycy9kb3ducmV2LnhtbESPQWvCQBSE74X+h+UJ3urGVm2NrlIEwVp60BbR2yP7&#10;3IRk34bsauK/7wqFHoeZ+YaZLztbiSs1vnCsYDhIQBBnThdsFPx8r5/eQPiArLFyTApu5GG5eHyY&#10;Y6pdyzu67oMREcI+RQV5CHUqpc9ysugHriaO3tk1FkOUjZG6wTbCbSWfk2QiLRYcF3KsaZVTVu4v&#10;VoGZfrlwOLWj5MPcPml8LGm1LZXq97r3GYhAXfgP/7U3WsHoZfwK9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eGjXHAAAA3QAAAA8AAAAAAAAAAAAAAAAAmAIAAGRy&#10;cy9kb3ducmV2LnhtbFBLBQYAAAAABAAEAPUAAACMAwAAAAA=&#10;" path="m,l3975,9955r19942,l,xe" fillcolor="black" stroked="f">
                  <v:path arrowok="t" textboxrect="0,0,23917,9955"/>
                </v:shape>
                <v:shape id="Shape 4358" o:spid="_x0000_s2295" style="position:absolute;left:69421;top:15064;width:279;height:99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Nt8IA&#10;AADdAAAADwAAAGRycy9kb3ducmV2LnhtbERP3WrCMBS+H/gO4Qi701SdzlWjiDgRxIupD3DWHJtq&#10;c1KarNa3NxfCLj++//mytaVoqPaFYwWDfgKCOHO64FzB+fTdm4LwAVlj6ZgUPMjDctF5m2Oq3Z1/&#10;qDmGXMQQ9ikqMCFUqZQ+M2TR911FHLmLqy2GCOtc6hrvMdyWcpgkE2mx4NhgsKK1oex2/LMKLr+f&#10;7d4Qh6uvmsfX6LY5nLYbpd677WoGIlAb/sUv904r+BiN49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M23wgAAAN0AAAAPAAAAAAAAAAAAAAAAAJgCAABkcnMvZG93&#10;bnJldi54bWxQSwUGAAAAAAQABAD1AAAAhwMAAAAA&#10;" path="m,l23917,9955,27893,,,xe" fillcolor="black" stroked="f">
                  <v:path arrowok="t" textboxrect="0,0,27893,9955"/>
                </v:shape>
                <v:shape id="Shape 4359" o:spid="_x0000_s2296" style="position:absolute;left:70717;top:15921;width:199;height:39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LGsYA&#10;AADdAAAADwAAAGRycy9kb3ducmV2LnhtbESPX0sDMRDE34V+h7AF32yurUo9m5YiCIq+tP57XS7r&#10;5bjL5kjW9s5PbwTBx2FmfsOst4Pv1JFiagIbmM8KUMRVsA3XBl5f7i9WoJIgW+wCk4GREmw3k7M1&#10;ljaceE/Hg9QqQziVaMCJ9KXWqXLkMc1CT5y9zxA9Spax1jbiKcN9pxdFca09NpwXHPZ056hqD1/e&#10;wOModjl+4/jcvsV3aVdu/vThjDmfDrtbUEKD/If/2g/WwOXy6gZ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LLGsYAAADdAAAADwAAAAAAAAAAAAAAAACYAgAAZHJz&#10;L2Rvd25yZXYueG1sUEsFBgAAAAAEAAQA9QAAAIsDAAAAAA==&#10;" path="m9955,l,3974r19941,l9955,xe" fillcolor="black" stroked="f">
                  <v:path arrowok="t" textboxrect="0,0,19941,3974"/>
                </v:shape>
                <v:shape id="Shape 4360" o:spid="_x0000_s2297" style="position:absolute;left:70657;top:15960;width:299;height:100;visibility:visible;mso-wrap-style:square;v-text-anchor:top" coordsize="2989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MisMA&#10;AADdAAAADwAAAGRycy9kb3ducmV2LnhtbERPz2vCMBS+C/sfwhvspumcilSjDJlsF4V1gh4fzbMt&#10;Ni8lydrqX28OgseP7/dy3ZtatOR8ZVnB+ygBQZxbXXGh4PC3Hc5B+ICssbZMCq7kYb16GSwx1bbj&#10;X2qzUIgYwj5FBWUITSqlz0sy6Ee2IY7c2TqDIUJXSO2wi+GmluMkmUmDFceGEhvalJRfsn+jYHo9&#10;tf7UfVU73W0P+13zfby5o1Jvr/3nAkSgPjzFD/ePVjD5mMX98U1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MisMAAADdAAAADwAAAAAAAAAAAAAAAACYAgAAZHJzL2Rv&#10;d25yZXYueG1sUEsFBgAAAAAEAAQA9QAAAIgDAAAAAA==&#10;" path="m5979,l,9955r29897,l5979,xe" fillcolor="black" stroked="f">
                  <v:path arrowok="t" textboxrect="0,0,29897,9955"/>
                </v:shape>
                <v:shape id="Shape 4361" o:spid="_x0000_s2298" style="position:absolute;left:70717;top:15960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tZ8cA&#10;AADdAAAADwAAAGRycy9kb3ducmV2LnhtbESPT2vCQBTE74LfYXlCb7rxT6WNriKC0FY8qKW0t0f2&#10;uQnJvg3ZrYnfvisUPA4z8xtmue5sJa7U+MKxgvEoAUGcOV2wUfB53g1fQPiArLFyTApu5GG96veW&#10;mGrX8pGup2BEhLBPUUEeQp1K6bOcLPqRq4mjd3GNxRBlY6RusI1wW8lJksylxYLjQo41bXPKytOv&#10;VWBeDy58/bSz5N3c9vT8XdL2o1TqadBtFiACdeER/m+/aQWz6XwM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7WfHAAAA3QAAAA8AAAAAAAAAAAAAAAAAmAIAAGRy&#10;cy9kb3ducmV2LnhtbFBLBQYAAAAABAAEAPUAAACMAwAAAAA=&#10;" path="m,l23917,9955,19941,,,xe" fillcolor="black" stroked="f">
                  <v:path arrowok="t" textboxrect="0,0,23917,9955"/>
                </v:shape>
                <v:shape id="Shape 4362" o:spid="_x0000_s2299" style="position:absolute;left:70717;top:16160;width:199;height:40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T1sUA&#10;AADdAAAADwAAAGRycy9kb3ducmV2LnhtbESPX0sDMRDE34V+h7CCbzbXVko5mxYpCIq+2D/6ulzW&#10;y3GXzZGs7Z2f3giCj8PM/IZZbwffqTPF1AQ2MJsWoIirYBuuDRwPj7crUEmQLXaBycBICbabydUa&#10;Sxsu/EbnvdQqQziVaMCJ9KXWqXLkMU1DT5y9zxA9Spax1jbiJcN9p+dFsdQeG84LDnvaOara/Zc3&#10;8DyKXYzfOL62p/gu7crNXj6cMTfXw8M9KKFB/sN/7Sdr4G6xnMP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pPWxQAAAN0AAAAPAAAAAAAAAAAAAAAAAJgCAABkcnMv&#10;ZG93bnJldi54bWxQSwUGAAAAAAQABAD1AAAAigMAAAAA&#10;" path="m,l9955,3974,19941,,,xe" fillcolor="black" stroked="f">
                  <v:path arrowok="t" textboxrect="0,0,19941,3974"/>
                </v:shape>
                <v:shape id="Shape 4363" o:spid="_x0000_s2300" style="position:absolute;left:70657;top:16060;width:259;height:100;visibility:visible;mso-wrap-style:square;v-text-anchor:top" coordsize="25920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nMcgA&#10;AADdAAAADwAAAGRycy9kb3ducmV2LnhtbESPQWvCQBSE7wX/w/IK3uomWqKkriKiWOuhJC1Cb4/s&#10;axLMvo3ZVeO/7xYKPQ4z8w0zX/amEVfqXG1ZQTyKQBAXVtdcKvj82D7NQDiPrLGxTAru5GC5GDzM&#10;MdX2xhldc1+KAGGXooLK+zaV0hUVGXQj2xIH79t2Bn2QXSl1h7cAN40cR1EiDdYcFipsaV1Rccov&#10;RkG2P8vD2y6Oj/Gl/2o3x0P2nkyVGj72qxcQnnr/H/5rv2oFz5NkAr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o2cxyAAAAN0AAAAPAAAAAAAAAAAAAAAAAJgCAABk&#10;cnMvZG93bnJldi54bWxQSwUGAAAAAAQABAD1AAAAjQMAAAAA&#10;" path="m,l5979,9986r19941,l,xe" fillcolor="black" stroked="f">
                  <v:path arrowok="t" textboxrect="0,0,25920,9986"/>
                </v:shape>
                <v:shape id="Shape 4364" o:spid="_x0000_s2301" style="position:absolute;left:70657;top:16060;width:299;height:100;visibility:visible;mso-wrap-style:square;v-text-anchor:top" coordsize="2989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jrsUA&#10;AADdAAAADwAAAGRycy9kb3ducmV2LnhtbESPQWvCQBSE7wX/w/KE3urGVlSiq1hB8SQ1evD4yD6z&#10;wezbkF1j7K/vCgWPw8x8w8yXna1ES40vHSsYDhIQxLnTJRcKTsfNxxSED8gaK8ek4EEelove2xxT&#10;7e58oDYLhYgQ9ikqMCHUqZQ+N2TRD1xNHL2LayyGKJtC6gbvEW4r+ZkkY2mx5LhgsKa1ofya3ayC&#10;qTyvNzvDv9l+Qtt2cvs2P/qg1Hu/W81ABOrCK/zf3mkFo6/xCJ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qOuxQAAAN0AAAAPAAAAAAAAAAAAAAAAAJgCAABkcnMv&#10;ZG93bnJldi54bWxQSwUGAAAAAAQABAD1AAAAigMAAAAA&#10;" path="m,l25920,9986,29897,,,xe" fillcolor="black" stroked="f">
                  <v:path arrowok="t" textboxrect="0,0,29897,9986"/>
                </v:shape>
                <v:shape id="Shape 4365" o:spid="_x0000_s2302" style="position:absolute;left:71315;top:16100;width:199;height:40;visibility:visible;mso-wrap-style:square;v-text-anchor:top" coordsize="19940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V1cYA&#10;AADdAAAADwAAAGRycy9kb3ducmV2LnhtbESPT2sCMRTE7wW/Q3hCbzVbbRfdGkUEYQ+91D8Hb4/N&#10;c7Ps5mXdpBq/fVMo9DjMzG+Y5TraTtxo8I1jBa+TDARx5XTDtYLjYfcyB+EDssbOMSl4kIf1avS0&#10;xEK7O3/RbR9qkSDsC1RgQugLKX1lyKKfuJ44eRc3WAxJDrXUA94T3HZymmW5tNhwWjDY09ZQ1e6/&#10;baJsr+Ui2rJts8/Z43pms8tPUanncdx8gAgUw3/4r11qBW+z/B1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tV1cYAAADdAAAADwAAAAAAAAAAAAAAAACYAgAAZHJz&#10;L2Rvd25yZXYueG1sUEsFBgAAAAAEAAQA9QAAAIsDAAAAAA==&#10;" path="m9955,l,3974r19940,l9955,xe" fillcolor="black" stroked="f">
                  <v:path arrowok="t" textboxrect="0,0,19940,3974"/>
                </v:shape>
                <v:shape id="Shape 4366" o:spid="_x0000_s2303" style="position:absolute;left:71275;top:16140;width:299;height:99;visibility:visible;mso-wrap-style:square;v-text-anchor:top" coordsize="29898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zosQA&#10;AADdAAAADwAAAGRycy9kb3ducmV2LnhtbESPQWsCMRSE7wX/Q3iCt5qtlSBbo1ShRbypPfT42Lzu&#10;Lm5e1iTdXf31Rij0OMzMN8xyPdhGdORD7VjDyzQDQVw4U3Op4ev08bwAESKywcYxabhSgPVq9LTE&#10;3LieD9QdYykShEOOGqoY21zKUFRkMUxdS5y8H+ctxiR9KY3HPsFtI2dZpqTFmtNChS1tKyrOx1+r&#10;YdZlvdryDdU+tAv035fN+XOv9WQ8vL+BiDTE//Bfe2c0zF+Vgs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wc6LEAAAA3QAAAA8AAAAAAAAAAAAAAAAAmAIAAGRycy9k&#10;b3ducmV2LnhtbFBLBQYAAAAABAAEAPUAAACJAwAAAAA=&#10;" path="m3977,l,9955r29898,l3977,xe" fillcolor="black" stroked="f">
                  <v:path arrowok="t" textboxrect="0,0,29898,9955"/>
                </v:shape>
                <v:shape id="Shape 4367" o:spid="_x0000_s2304" style="position:absolute;left:71315;top:16140;width:259;height:99;visibility:visible;mso-wrap-style:square;v-text-anchor:top" coordsize="2592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nycYA&#10;AADdAAAADwAAAGRycy9kb3ducmV2LnhtbESPQWvCQBSE7wX/w/IKvemmWrSkWUUs1XrwYKrx+si+&#10;JsHdtyG71fTfuwWhx2FmvmGyRW+NuFDnG8cKnkcJCOLS6YYrBYevj+ErCB+QNRrHpOCXPCzmg4cM&#10;U+2uvKdLHioRIexTVFCH0KZS+rImi37kWuLofbvOYoiyq6Tu8Brh1shxkkylxYbjQo0trWoqz/mP&#10;VXAy5fbotVmft+/FZONxVxybnVJPj/3yDUSgPvyH7+1PreBlMp3B3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snycYAAADdAAAADwAAAAAAAAAAAAAAAACYAgAAZHJz&#10;L2Rvd25yZXYueG1sUEsFBgAAAAAEAAQA9QAAAIsDAAAAAA==&#10;" path="m,l25920,9955,19940,,,xe" fillcolor="black" stroked="f">
                  <v:path arrowok="t" textboxrect="0,0,25920,9955"/>
                </v:shape>
                <v:shape id="Shape 4368" o:spid="_x0000_s2305" style="position:absolute;left:71315;top:16339;width:199;height:40;visibility:visible;mso-wrap-style:square;v-text-anchor:top" coordsize="19940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r6S8YA&#10;AADdAAAADwAAAGRycy9kb3ducmV2LnhtbESPwU7DMAyG70i8Q2Sk3VgKQ9UoyyY0aVIPuzC2Azer&#10;MU3VxumasGVvjw9IHK3f/2d/q032g7rQFLvABp7mBSjiJtiOWwPHz93jElRMyBaHwGTgRhE26/u7&#10;FVY2XPmDLofUKoFwrNCAS2mstI6NI49xHkZiyb7D5DHJOLXaTngVuB/0c1GU2mPHcsHhSFtHTX/4&#10;8ULZnuvX7Ou+L/aL2/mL3a48ZWNmD/n9DVSinP6X/9q1NfCyKOVdsRE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r6S8YAAADdAAAADwAAAAAAAAAAAAAAAACYAgAAZHJz&#10;L2Rvd25yZXYueG1sUEsFBgAAAAAEAAQA9QAAAIsDAAAAAA==&#10;" path="m,l9955,3974,19940,,,xe" fillcolor="black" stroked="f">
                  <v:path arrowok="t" textboxrect="0,0,19940,3974"/>
                </v:shape>
                <v:shape id="Shape 4369" o:spid="_x0000_s2306" style="position:absolute;left:71275;top:16239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MPMYA&#10;AADdAAAADwAAAGRycy9kb3ducmV2LnhtbESPQWvCQBSE70L/w/IK3nRTFWmiqxRBsNiD2kB7fGSf&#10;2WD2bchuNP77bkHwOMzMN8xy3dtaXKn1lWMFb+MEBHHhdMWlgvx7O3oH4QOyxtoxKbiTh/XqZbDE&#10;TLsbH+l6CqWIEPYZKjAhNJmUvjBk0Y9dQxy9s2sthijbUuoWbxFuazlJkrm0WHFcMNjQxlBxOXVW&#10;AZl8f7zMsPv62Rw+991vmu/uqVLD1/5jASJQH57hR3unFcym8xT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tMPMYAAADdAAAADwAAAAAAAAAAAAAAAACYAgAAZHJz&#10;L2Rvd25yZXYueG1sUEsFBgAAAAAEAAQA9QAAAIsDAAAAAA==&#10;" path="m,l3977,9986r19940,l,xe" fillcolor="black" stroked="f">
                  <v:path arrowok="t" textboxrect="0,0,23917,9986"/>
                </v:shape>
                <v:shape id="Shape 4370" o:spid="_x0000_s2307" style="position:absolute;left:71275;top:16239;width:299;height:100;visibility:visible;mso-wrap-style:square;v-text-anchor:top" coordsize="29898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0ocMA&#10;AADdAAAADwAAAGRycy9kb3ducmV2LnhtbERPTYvCMBC9C/sfwizsRTTdtaxajSKCIoKLVsHr0Ixt&#10;2WZSmqj135uD4PHxvqfz1lTiRo0rLSv47kcgiDOrS84VnI6r3giE88gaK8uk4EEO5rOPzhQTbe98&#10;oFvqcxFC2CWooPC+TqR0WUEGXd/WxIG72MagD7DJpW7wHsJNJX+i6FcaLDk0FFjTsqDsP70aBePj&#10;dR2783CX7nkUD+Jtd21Xf0p9fbaLCQhPrX+LX+6NVhAPhmF/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o0ocMAAADdAAAADwAAAAAAAAAAAAAAAACYAgAAZHJzL2Rv&#10;d25yZXYueG1sUEsFBgAAAAAEAAQA9QAAAIgDAAAAAA==&#10;" path="m,l23917,9986,29898,,,xe" fillcolor="black" stroked="f">
                  <v:path arrowok="t" textboxrect="0,0,29898,9986"/>
                </v:shape>
                <v:shape id="Shape 4371" o:spid="_x0000_s2308" style="position:absolute;left:73946;top:17615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pTcMA&#10;AADdAAAADwAAAGRycy9kb3ducmV2LnhtbESPQYvCMBSE74L/ITxhb5rWlVW6RhFB8Oi6Xrw9m7dN&#10;sXkpTWqrv34jCB6HmfmGWa57W4kbNb50rCCdJCCIc6dLLhScfnfjBQgfkDVWjknBnTysV8PBEjPt&#10;Ov6h2zEUIkLYZ6jAhFBnUvrckEU/cTVx9P5cYzFE2RRSN9hFuK3kNEm+pMWS44LBmraG8uuxtQpo&#10;Z/S5epiLSa8tFrLt9tPDQamPUb/5BhGoD+/wq73XCmaf8xS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DpTcMAAADdAAAADwAAAAAAAAAAAAAAAACYAgAAZHJzL2Rv&#10;d25yZXYueG1sUEsFBgAAAAAEAAQA9QAAAIgDAAAAAA==&#10;" path="m9955,l,4007r19941,l9955,xe" fillcolor="black" stroked="f">
                  <v:path arrowok="t" textboxrect="0,0,19941,4007"/>
                </v:shape>
                <v:shape id="Shape 4372" o:spid="_x0000_s2309" style="position:absolute;left:73906;top:17655;width:279;height:99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gqMYA&#10;AADdAAAADwAAAGRycy9kb3ducmV2LnhtbESPW2vCQBSE34X+h+UUfNNN05JqmlVEECy0YL09n2ZP&#10;LjR7Ns1uNf77riD4OMzMN0w2700jTtS52rKCp3EEgji3uuZSwX63Gk1AOI+ssbFMCi7kYD57GGSY&#10;anvmLzptfSkChF2KCirv21RKl1dk0I1tSxy8wnYGfZBdKXWH5wA3jYyjKJEGaw4LFba0rCj/2f4Z&#10;BUm8ktPfY/G+2VwOUY/fnx828UoNH/vFGwhPvb+Hb+21VvDy/BrD9U1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1gqMYAAADdAAAADwAAAAAAAAAAAAAAAACYAgAAZHJz&#10;L2Rvd25yZXYueG1sUEsFBgAAAAAEAAQA9QAAAIsDAAAAAA==&#10;" path="m3976,l,9954r27894,l3976,xe" fillcolor="black" stroked="f">
                  <v:path arrowok="t" textboxrect="0,0,27894,9954"/>
                </v:shape>
                <v:shape id="Shape 4373" o:spid="_x0000_s2310" style="position:absolute;left:73946;top:17655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5L8UA&#10;AADdAAAADwAAAGRycy9kb3ducmV2LnhtbESPX2vCMBTF3wd+h3CFvc1UnU4606LCxnD6MBX2emmu&#10;TbG5KU1mu2+/CMIeD+fPj7PMe1uLK7W+cqxgPEpAEBdOV1wqOB3fnhYgfEDWWDsmBb/kIc8GD0tM&#10;tev4i66HUIo4wj5FBSaEJpXSF4Ys+pFriKN3dq3FEGVbSt1iF8dtLSdJMpcWK44Egw1tDBWXw4+N&#10;kNPmW+62yWfZTcjM1xzeV7O9Uo/DfvUKIlAf/sP39odW8Dx9mcLt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DkvxQAAAN0AAAAPAAAAAAAAAAAAAAAAAJgCAABkcnMv&#10;ZG93bnJldi54bWxQSwUGAAAAAAQABAD1AAAAigMAAAAA&#10;" path="m,l23917,9954,19941,,,xe" fillcolor="black" stroked="f">
                  <v:path arrowok="t" textboxrect="0,0,23917,9954"/>
                </v:shape>
                <v:shape id="Shape 4374" o:spid="_x0000_s2311" style="position:absolute;left:73946;top:17854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K1cMA&#10;AADdAAAADwAAAGRycy9kb3ducmV2LnhtbESPzYvCMBTE78L+D+EJe7OpH7hSjbIIgke/Lt7eNs+m&#10;2LyUJrXd/es3guBxmJnfMKtNbyvxoMaXjhWMkxQEce50yYWCy3k3WoDwAVlj5ZgU/JKHzfpjsMJM&#10;u46P9DiFQkQI+wwVmBDqTEqfG7LoE1cTR+/mGoshyqaQusEuwm0lJ2k6lxZLjgsGa9oayu+n1iqg&#10;ndHX6s/8mPG9xUK23X5yOCj1Oey/lyAC9eEdfrX3WsFs+jWD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dK1cMAAADdAAAADwAAAAAAAAAAAAAAAACYAgAAZHJzL2Rv&#10;d25yZXYueG1sUEsFBgAAAAAEAAQA9QAAAIgDAAAAAA==&#10;" path="m,l9955,4007,19941,,,xe" fillcolor="black" stroked="f">
                  <v:path arrowok="t" textboxrect="0,0,19941,4007"/>
                </v:shape>
                <v:shape id="Shape 4375" o:spid="_x0000_s2312" style="position:absolute;left:73906;top:17754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9uccA&#10;AADdAAAADwAAAGRycy9kb3ducmV2LnhtbESPQWvCQBSE74X+h+UJ3urGVm2NrlIEwVp60BbR2yP7&#10;3IRk34bsauK/7wqFHoeZ+YaZLztbiSs1vnCsYDhIQBBnThdsFPx8r5/eQPiArLFyTApu5GG5eHyY&#10;Y6pdyzu67oMREcI+RQV5CHUqpc9ysugHriaO3tk1FkOUjZG6wTbCbSWfk2QiLRYcF3KsaZVTVu4v&#10;VoGZfrlwOLWj5MPcPml8LGm1LZXq97r3GYhAXfgP/7U3WsHo5XUM9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1fbn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4376" o:spid="_x0000_s2313" style="position:absolute;left:73906;top:17754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nOsIA&#10;AADdAAAADwAAAGRycy9kb3ducmV2LnhtbESPQYvCMBSE7wv+h/AEb2uqLq1Uo6gg7nWr6PXRPNti&#10;81KaaOu/N4Kwx2FmvmGW697U4kGtqywrmIwjEMS51RUXCk7H/fcchPPIGmvLpOBJDtarwdcSU207&#10;/qNH5gsRIOxSVFB636RSurwkg25sG+LgXW1r0AfZFlK32AW4qeU0imJpsOKwUGJDu5LyW3Y3Cpqp&#10;Sew+Ox90Eu+2Zr7tiku2UWo07DcLEJ56/x/+tH+1gp9ZEsP7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qc6wgAAAN0AAAAPAAAAAAAAAAAAAAAAAJgCAABkcnMvZG93&#10;bnJldi54bWxQSwUGAAAAAAQABAD1AAAAhwMAAAAA&#10;" path="m,l23917,9955,27894,,,xe" fillcolor="black" stroked="f">
                  <v:path arrowok="t" textboxrect="0,0,27894,9955"/>
                </v:shape>
                <v:shape id="Shape 4377" o:spid="_x0000_s2314" style="position:absolute;left:74145;top:18352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WOsUA&#10;AADdAAAADwAAAGRycy9kb3ducmV2LnhtbESP0WrCQBRE3wv+w3IF3+pGbaNEV2kthb4U1PgBl+w1&#10;CWbvxt1VU7/eLQg+DjNzhlmsOtOICzlfW1YwGiYgiAuray4V7PPv1xkIH5A1NpZJwR95WC17LwvM&#10;tL3yli67UIoIYZ+hgiqENpPSFxUZ9EPbEkfvYJ3BEKUrpXZ4jXDTyHGSpNJgzXGhwpbWFRXH3dko&#10;OE7Stbvlv8m7CeOvU775dDbdKjXodx9zEIG68Aw/2j9awdtkOoX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BY6xQAAAN0AAAAPAAAAAAAAAAAAAAAAAJgCAABkcnMv&#10;ZG93bnJldi54bWxQSwUGAAAAAAQABAD1AAAAigMAAAAA&#10;" path="m9955,l,3976r19911,l9955,xe" fillcolor="black" stroked="f">
                  <v:path arrowok="t" textboxrect="0,0,19911,3976"/>
                </v:shape>
                <v:shape id="Shape 4378" o:spid="_x0000_s2315" style="position:absolute;left:74085;top:18392;width:299;height:100;visibility:visible;mso-wrap-style:square;v-text-anchor:top" coordsize="29898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4p8MA&#10;AADdAAAADwAAAGRycy9kb3ducmV2LnhtbERPTYvCMBC9C/sfwizsRTTdtaxajSKCIoKLVsHr0Ixt&#10;2WZSmqj135uD4PHxvqfz1lTiRo0rLSv47kcgiDOrS84VnI6r3giE88gaK8uk4EEO5rOPzhQTbe98&#10;oFvqcxFC2CWooPC+TqR0WUEGXd/WxIG72MagD7DJpW7wHsJNJX+i6FcaLDk0FFjTsqDsP70aBePj&#10;dR2783CX7nkUD+Jtd21Xf0p9fbaLCQhPrX+LX+6NVhAPhmFu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4p8MAAADdAAAADwAAAAAAAAAAAAAAAACYAgAAZHJzL2Rv&#10;d25yZXYueG1sUEsFBgAAAAAEAAQA9QAAAIgDAAAAAA==&#10;" path="m5980,l,9986r29898,l5980,xe" fillcolor="black" stroked="f">
                  <v:path arrowok="t" textboxrect="0,0,29898,9986"/>
                </v:shape>
                <v:shape id="Shape 4379" o:spid="_x0000_s2316" style="position:absolute;left:74145;top:18392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a4cYA&#10;AADdAAAADwAAAGRycy9kb3ducmV2LnhtbESPQWvCQBSE74X+h+UVvNWNrbQmukoRCoo9qA3o8ZF9&#10;ZoPZtyG70fjvXaHQ4zAz3zCzRW9rcaHWV44VjIYJCOLC6YpLBfnv9+sEhA/IGmvHpOBGHhbz56cZ&#10;ZtpdeUeXfShFhLDPUIEJocmk9IUhi37oGuLonVxrMUTZllK3eI1wW8u3JPmQFiuOCwYbWhoqzvvO&#10;KiCTb3bnMXY/h+V2vemOab66pUoNXvqvKYhAffgP/7VXWsH4/TO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La4cYAAADdAAAADwAAAAAAAAAAAAAAAACYAgAAZHJz&#10;L2Rvd25yZXYueG1sUEsFBgAAAAAEAAQA9QAAAIsDAAAAAA==&#10;" path="m,l23917,9986,19911,,,xe" fillcolor="black" stroked="f">
                  <v:path arrowok="t" textboxrect="0,0,23917,9986"/>
                </v:shape>
                <v:shape id="Shape 4380" o:spid="_x0000_s2317" style="position:absolute;left:74145;top:18591;width:199;height:40;visibility:visible;mso-wrap-style:square;v-text-anchor:top" coordsize="1991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+acIA&#10;AADdAAAADwAAAGRycy9kb3ducmV2LnhtbERPzYrCMBC+C/sOYRa8abrqFqlGWRXBy8JqfYChGdti&#10;M6lJ1OrTbw6Cx4/vf77sTCNu5HxtWcHXMAFBXFhdc6ngmG8HUxA+IGtsLJOCB3lYLj56c8y0vfOe&#10;bodQihjCPkMFVQhtJqUvKjLoh7YljtzJOoMhQldK7fAew00jR0mSSoM1x4YKW1pXVJwPV6PgPE7X&#10;7pn/Jt8mjDaX/G/lbLpXqv/Z/cxABOrCW/xy77SCyXga98c38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dP5pwgAAAN0AAAAPAAAAAAAAAAAAAAAAAJgCAABkcnMvZG93&#10;bnJldi54bWxQSwUGAAAAAAQABAD1AAAAhwMAAAAA&#10;" path="m,l9955,3976,19911,,,xe" fillcolor="black" stroked="f">
                  <v:path arrowok="t" textboxrect="0,0,19911,3976"/>
                </v:shape>
                <v:shape id="Shape 4381" o:spid="_x0000_s2318" style="position:absolute;left:74085;top:18492;width:259;height:99;visibility:visible;mso-wrap-style:square;v-text-anchor:top" coordsize="25891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3vMYA&#10;AADdAAAADwAAAGRycy9kb3ducmV2LnhtbESPUWvCMBSF3wf+h3CFvc20bgzXGUUFYTAQpiJ7vDR3&#10;aTG5KU2sXX+9GQx8PJxzvsOZL3tnRUdtqD0ryCcZCOLS65qNguNh+zQDESKyRuuZFPxSgOVi9DDH&#10;Qvsrf1G3j0YkCIcCFVQxNoWUoazIYZj4hjh5P751GJNsjdQtXhPcWTnNslfpsOa0UGFDm4rK8/7i&#10;FDTfn6d8cMPBZt1w5redWVtrlHoc96t3EJH6eA//tz+0gpfnWQ5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3vMYAAADdAAAADwAAAAAAAAAAAAAAAACYAgAAZHJz&#10;L2Rvd25yZXYueG1sUEsFBgAAAAAEAAQA9QAAAIsDAAAAAA==&#10;" path="m,l5980,9954r19911,l,xe" fillcolor="black" stroked="f">
                  <v:path arrowok="t" textboxrect="0,0,25891,9954"/>
                </v:shape>
                <v:shape id="Shape 4382" o:spid="_x0000_s2319" style="position:absolute;left:74085;top:18492;width:299;height:99;visibility:visible;mso-wrap-style:square;v-text-anchor:top" coordsize="29898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WzsYA&#10;AADdAAAADwAAAGRycy9kb3ducmV2LnhtbESPwWrDMBBE74X+g9hCbrUcJ6TBjRJCimkuwdTtByzW&#10;1nZrrYylKu7fR4FAjsPMvGE2u8n0ItDoOssK5kkKgri2uuNGwddn8bwG4Tyyxt4yKfgnB7vt48MG&#10;c23P/EGh8o2IEHY5Kmi9H3IpXd2SQZfYgTh633Y06KMcG6lHPEe46WWWpitpsOO40OJAh5bq3+rP&#10;KHgxoXQ/xaqcZ6e3KryXxTL0hVKzp2n/CsLT5O/hW/uoFSwX6wyub+IT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JWzsYAAADdAAAADwAAAAAAAAAAAAAAAACYAgAAZHJz&#10;L2Rvd25yZXYueG1sUEsFBgAAAAAEAAQA9QAAAIsDAAAAAA==&#10;" path="m,l25891,9954,29898,,,xe" fillcolor="black" stroked="f">
                  <v:path arrowok="t" textboxrect="0,0,29898,9954"/>
                </v:shape>
                <v:shape id="Shape 4383" o:spid="_x0000_s2320" style="position:absolute;left:73487;top:22259;width:200;height:40;visibility:visible;mso-wrap-style:square;v-text-anchor:top" coordsize="1991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a6cQA&#10;AADdAAAADwAAAGRycy9kb3ducmV2LnhtbESPS4sCMRCE74L/IbTgTTPqIjIaRQRBRcHHsudm0vPA&#10;SWecRB3//UYQPBZV9RU1WzSmFA+qXWFZwaAfgSBOrC44U/B7WfcmIJxH1lhaJgUvcrCYt1szjLV9&#10;8okeZ5+JAGEXo4Lc+yqW0iU5GXR9WxEHL7W1QR9knUld4zPATSmHUTSWBgsOCzlWtMopuZ7vRoEZ&#10;L2m1XTfJsSp3f5vbID1c9qlS3U6znILw1Phv+NPeaAU/o8kI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GunEAAAA3QAAAA8AAAAAAAAAAAAAAAAAmAIAAGRycy9k&#10;b3ducmV2LnhtbFBLBQYAAAAABAAEAPUAAACJAwAAAAA=&#10;" path="m9955,l,3974r19911,l9955,xe" fillcolor="black" stroked="f">
                  <v:path arrowok="t" textboxrect="0,0,19911,3974"/>
                </v:shape>
                <v:shape id="Shape 4384" o:spid="_x0000_s2321" style="position:absolute;left:73447;top:22299;width:280;height:99;visibility:visible;mso-wrap-style:square;v-text-anchor:top" coordsize="2792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qycgA&#10;AADdAAAADwAAAGRycy9kb3ducmV2LnhtbESPT2vCQBTE7wW/w/IEb3XTaFtJXUXEPy09lNpccntk&#10;X5Ng9m3YXTX66buFQo/DzPyGmS9704ozOd9YVvAwTkAQl1Y3XCnIv7b3MxA+IGtsLZOCK3lYLgZ3&#10;c8y0vfAnnQ+hEhHCPkMFdQhdJqUvazLox7Yjjt63dQZDlK6S2uElwk0r0yR5kgYbjgs1drSuqTwe&#10;TkbBs3d52BXpcVOk+2Ly+J683T5ypUbDfvUCIlAf/sN/7VetYDqZTeH3TX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4yrJyAAAAN0AAAAPAAAAAAAAAAAAAAAAAJgCAABk&#10;cnMvZG93bnJldi54bWxQSwUGAAAAAAQABAD1AAAAjQMAAAAA&#10;" path="m4006,l,9955r27924,l4006,xe" fillcolor="black" stroked="f">
                  <v:path arrowok="t" textboxrect="0,0,27924,9955"/>
                </v:shape>
                <v:shape id="Shape 4385" o:spid="_x0000_s2322" style="position:absolute;left:73487;top:22299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NnsYA&#10;AADdAAAADwAAAGRycy9kb3ducmV2LnhtbESPQWvCQBSE7wX/w/IEb7ppq0WjqxShoC09NBXR2yP7&#10;ugnJvg3Z1cR/3y0IPQ4z8w2z2vS2FldqfelYweMkAUGcO12yUXD4fhvPQfiArLF2TApu5GGzHjys&#10;MNWu4y+6ZsGICGGfooIihCaV0ucFWfQT1xBH78e1FkOUrZG6xS7CbS2fkuRFWiw5LhTY0LagvMou&#10;VoFZfLpwPHfTZG9uHzQ7VbR9r5QaDfvXJYhAffgP39s7rWD6PJ/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ANnsYAAADdAAAADwAAAAAAAAAAAAAAAACYAgAAZHJz&#10;L2Rvd25yZXYueG1sUEsFBgAAAAAEAAQA9QAAAIsDAAAAAA==&#10;" path="m,l23917,9955,19911,,,xe" fillcolor="black" stroked="f">
                  <v:path arrowok="t" textboxrect="0,0,23917,9955"/>
                </v:shape>
                <v:shape id="Shape 4386" o:spid="_x0000_s2323" style="position:absolute;left:73487;top:22498;width:200;height:40;visibility:visible;mso-wrap-style:square;v-text-anchor:top" coordsize="1991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5ccYA&#10;AADdAAAADwAAAGRycy9kb3ducmV2LnhtbESP3WrCQBSE7wu+w3IE75qNtQSJriKCoNJCa4rXh+zJ&#10;D2bPxuw2Sd++Wyh4OczMN8x6O5pG9NS52rKCeRSDIM6trrlU8JUdnpcgnEfW2FgmBT/kYLuZPK0x&#10;1XbgT+ovvhQBwi5FBZX3bSqlyysy6CLbEgevsJ1BH2RXSt3hEOCmkS9xnEiDNYeFClvaV5TfLt9G&#10;gUl2tD8dxvyjbc7X431evGdvhVKz6bhbgfA0+kf4v33UCl4XywT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W5ccYAAADdAAAADwAAAAAAAAAAAAAAAACYAgAAZHJz&#10;L2Rvd25yZXYueG1sUEsFBgAAAAAEAAQA9QAAAIsDAAAAAA==&#10;" path="m,l9955,3974,19911,,,xe" fillcolor="black" stroked="f">
                  <v:path arrowok="t" textboxrect="0,0,19911,3974"/>
                </v:shape>
                <v:shape id="Shape 4387" o:spid="_x0000_s2324" style="position:absolute;left:73447;top:22398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bL8YA&#10;AADdAAAADwAAAGRycy9kb3ducmV2LnhtbESPQWvCQBSE7wX/w/IEb3VTK1ZTVxGhoOihasAeH9nX&#10;bDD7NmQ3Gv+9KxR6HGbmG2a+7GwlrtT40rGCt2ECgjh3uuRCQXb6ep2C8AFZY+WYFNzJw3LRe5lj&#10;qt2ND3Q9hkJECPsUFZgQ6lRKnxuy6IeuJo7er2sshiibQuoGbxFuKzlKkom0WHJcMFjT2lB+ObZW&#10;AZlsd7iMsd2f19/bXfszyzb3mVKDfrf6BBGoC//hv/ZGKxi/Tz/g+S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SbL8YAAADdAAAADwAAAAAAAAAAAAAAAACYAgAAZHJz&#10;L2Rvd25yZXYueG1sUEsFBgAAAAAEAAQA9QAAAIsDAAAAAA==&#10;" path="m,l4006,9986r19911,l,xe" fillcolor="black" stroked="f">
                  <v:path arrowok="t" textboxrect="0,0,23917,9986"/>
                </v:shape>
                <v:shape id="Shape 4388" o:spid="_x0000_s2325" style="position:absolute;left:73447;top:22398;width:280;height:100;visibility:visible;mso-wrap-style:square;v-text-anchor:top" coordsize="2792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2TsQA&#10;AADdAAAADwAAAGRycy9kb3ducmV2LnhtbERPTU/CQBC9m/AfNmPiTbaiEqgshJAQjScpGuJt6A5t&#10;oTvbdMe2/nv3YMLx5X0vVoOrVUdtqDwbeBgnoIhzbysuDHzut/czUEGQLdaeycAvBVgtRzcLTK3v&#10;eUddJoWKIRxSNFCKNKnWIS/JYRj7hjhyJ986lAjbQtsW+xjuaj1Jkql2WHFsKLGhTUn5JftxBs5y&#10;/JaDPr6/nj7yr/0m65/nXWHM3e2wfgElNMhV/O9+swaeHmdxbnwTn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q9k7EAAAA3QAAAA8AAAAAAAAAAAAAAAAAmAIAAGRycy9k&#10;b3ducmV2LnhtbFBLBQYAAAAABAAEAPUAAACJAwAAAAA=&#10;" path="m,l23917,9986,27924,,,xe" fillcolor="black" stroked="f">
                  <v:path arrowok="t" textboxrect="0,0,27924,9986"/>
                </v:shape>
                <v:shape id="Shape 4389" o:spid="_x0000_s2326" style="position:absolute;left:75580;top:18731;width:199;height:40;visibility:visible;mso-wrap-style:square;v-text-anchor:top" coordsize="19912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SMYA&#10;AADdAAAADwAAAGRycy9kb3ducmV2LnhtbESPS4vCQBCE7wv+h6EFb+vEx4pGRxFRkD2s+EA8Npk2&#10;CWZ6YmaM8d/vLCx4LKrqK2q2aEwhaqpcbllBrxuBIE6szjlVcDpuPscgnEfWWFgmBS9ysJi3PmYY&#10;a/vkPdUHn4oAYRejgsz7MpbSJRkZdF1bEgfvaiuDPsgqlbrCZ4CbQvajaCQN5hwWMixplVFyOzyM&#10;grt+XJo7Jq/yR9ZLe/76LnbrkVKddrOcgvDU+Hf4v73VCoaD8QT+3o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aLSMYAAADdAAAADwAAAAAAAAAAAAAAAACYAgAAZHJz&#10;L2Rvd25yZXYueG1sUEsFBgAAAAAEAAQA9QAAAIsDAAAAAA==&#10;" path="m9956,l,3974r19912,l9956,xe" fillcolor="black" stroked="f">
                  <v:path arrowok="t" textboxrect="0,0,19912,3974"/>
                </v:shape>
                <v:shape id="Shape 4390" o:spid="_x0000_s2327" style="position:absolute;left:75540;top:18771;width:279;height:99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1lvMEA&#10;AADdAAAADwAAAGRycy9kb3ducmV2LnhtbERPy4rCMBTdC/5DuII7TX0gWo0igsOIq7a6cHdprm2x&#10;uSlNRjt/bxaCy8N5b3adqcWTWldZVjAZRyCIc6srLhRcsuNoCcJ5ZI21ZVLwTw52235vg7G2L07o&#10;mfpChBB2MSoovW9iKV1ekkE3tg1x4O62NegDbAupW3yFcFPLaRQtpMGKQ0OJDR1Kyh/pn1GQ/Fyp&#10;SbPCnM8uqx735NYdzUmp4aDbr0F46vxX/HH/agXz2SrsD2/CE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NZbzBAAAA3QAAAA8AAAAAAAAAAAAAAAAAmAIAAGRycy9kb3du&#10;cmV2LnhtbFBLBQYAAAAABAAEAPUAAACGAwAAAAA=&#10;" path="m4005,l,9955r27923,l4005,xe" fillcolor="black" stroked="f">
                  <v:path arrowok="t" textboxrect="0,0,27923,9955"/>
                </v:shape>
                <v:shape id="Shape 4391" o:spid="_x0000_s2328" style="position:absolute;left:75580;top:18771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dQMYA&#10;AADdAAAADwAAAGRycy9kb3ducmV2LnhtbESPQWvCQBSE74X+h+UJvelGa4tGVymC0FY8aEX09sg+&#10;NyHZtyG7NfHfuwWhx2FmvmHmy85W4kqNLxwrGA4SEMSZ0wUbBYefdX8CwgdkjZVjUnAjD8vF89Mc&#10;U+1a3tF1H4yIEPYpKshDqFMpfZaTRT9wNXH0Lq6xGKJsjNQNthFuKzlKkndpseC4kGNNq5yycv9r&#10;FZjp1oXjuR0nX+a2obdTSavvUqmXXvcxAxGoC//hR/tTKxi/Tof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KdQMYAAADdAAAADwAAAAAAAAAAAAAAAACYAgAAZHJz&#10;L2Rvd25yZXYueG1sUEsFBgAAAAAEAAQA9QAAAIsDAAAAAA==&#10;" path="m,l23917,9955,19912,,,xe" fillcolor="black" stroked="f">
                  <v:path arrowok="t" textboxrect="0,0,23917,9955"/>
                </v:shape>
                <v:shape id="Shape 4392" o:spid="_x0000_s2329" style="position:absolute;left:75580;top:18970;width:199;height:40;visibility:visible;mso-wrap-style:square;v-text-anchor:top" coordsize="19912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P5McA&#10;AADdAAAADwAAAGRycy9kb3ducmV2LnhtbESPW2vCQBSE3wv9D8sp9K1uGi/U6CpSLEgfKrVFfDxk&#10;j0kwezbJbi7++25B8HGYmW+Y5XowpeiocYVlBa+jCARxanXBmYLfn4+XNxDOI2ssLZOCKzlYrx4f&#10;lpho2/M3dQefiQBhl6CC3PsqkdKlORl0I1sRB+9sG4M+yCaTusE+wE0p4yiaSYMFh4UcK3rPKb0c&#10;WqOg1u1pqDG9Vl+y29jj9LPcb2dKPT8NmwUIT4O/h2/tnVYwGc9j+H8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bj+THAAAA3QAAAA8AAAAAAAAAAAAAAAAAmAIAAGRy&#10;cy9kb3ducmV2LnhtbFBLBQYAAAAABAAEAPUAAACMAwAAAAA=&#10;" path="m,l9956,3974,19912,,,xe" fillcolor="black" stroked="f">
                  <v:path arrowok="t" textboxrect="0,0,19912,3974"/>
                </v:shape>
                <v:shape id="Shape 4393" o:spid="_x0000_s2330" style="position:absolute;left:75540;top:18870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L8cYA&#10;AADdAAAADwAAAGRycy9kb3ducmV2LnhtbESPQWvCQBSE74X+h+UVvNVNVUoTXaUIgqKHagPt8ZF9&#10;ZoPZtyG70fjvXUHwOMzMN8xs0dtanKn1lWMFH8MEBHHhdMWlgvx39f4FwgdkjbVjUnAlD4v568sM&#10;M+0uvKfzIZQiQthnqMCE0GRS+sKQRT90DXH0jq61GKJsS6lbvES4reUoST6lxYrjgsGGloaK06Gz&#10;Csjk2/1pgt3ub/mz2Xb/ab6+pkoN3vrvKYhAfXiGH+21VjAZp2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YL8cYAAADdAAAADwAAAAAAAAAAAAAAAACYAgAAZHJz&#10;L2Rvd25yZXYueG1sUEsFBgAAAAAEAAQA9QAAAIsDAAAAAA==&#10;" path="m,l4005,9986r19912,l,xe" fillcolor="black" stroked="f">
                  <v:path arrowok="t" textboxrect="0,0,23917,9986"/>
                </v:shape>
                <v:shape id="Shape 4394" o:spid="_x0000_s2331" style="position:absolute;left:75540;top:18870;width:279;height:100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7K8UA&#10;AADdAAAADwAAAGRycy9kb3ducmV2LnhtbESP3WoCMRSE7wt9h3AKvatZq7a6GmURCvXCBX8e4LA5&#10;bkI3J8smuuvbN0Khl8PMfMOsNoNrxI26YD0rGI8yEMSV15ZrBefT19scRIjIGhvPpOBOATbr56cV&#10;5tr3fKDbMdYiQTjkqMDE2OZShsqQwzDyLXHyLr5zGJPsaqk77BPcNfI9yz6kQ8tpwWBLW0PVz/Hq&#10;FOwns1PxOZa1MT2V5e5u50VplXp9GYoliEhD/A//tb+1gulkMYXH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PsrxQAAAN0AAAAPAAAAAAAAAAAAAAAAAJgCAABkcnMv&#10;ZG93bnJldi54bWxQSwUGAAAAAAQABAD1AAAAigMAAAAA&#10;" path="m,l23917,9986,27923,,,xe" fillcolor="black" stroked="f">
                  <v:path arrowok="t" textboxrect="0,0,27923,9986"/>
                </v:shape>
                <v:shape id="Shape 4395" o:spid="_x0000_s2332" style="position:absolute;left:79985;top:14406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J3McA&#10;AADdAAAADwAAAGRycy9kb3ducmV2LnhtbESP3WrCQBSE7wXfYTlC73RTa6NGV2mFovFC8OcBjtnT&#10;JDR7Ns1uNb69KxS8HGbmG2a+bE0lLtS40rKC10EEgjizuuRcwen41Z+AcB5ZY2WZFNzIwXLR7cwx&#10;0fbKe7ocfC4ChF2CCgrv60RKlxVk0A1sTRy8b9sY9EE2udQNXgPcVHIYRbE0WHJYKLCmVUHZz+HP&#10;KPhN15sV3naf2935GI/j4bpNU1bqpdd+zEB4av0z/N/eaAWjt+k7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QCdzHAAAA3QAAAA8AAAAAAAAAAAAAAAAAmAIAAGRy&#10;cy9kb3ducmV2LnhtbFBLBQYAAAAABAAEAPUAAACMAwAAAAA=&#10;" path="m9956,l,3976r19941,l9956,xe" fillcolor="black" stroked="f">
                  <v:path arrowok="t" textboxrect="0,0,19941,3976"/>
                </v:shape>
                <v:shape id="Shape 4396" o:spid="_x0000_s2333" style="position:absolute;left:79925;top:14446;width:299;height:99;visibility:visible;mso-wrap-style:square;v-text-anchor:top" coordsize="29898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vtMcA&#10;AADdAAAADwAAAGRycy9kb3ducmV2LnhtbESPQWvCQBSE7wX/w/IEL6XZqMGa1FVKQRFBaWOh10f2&#10;NQlm34bsqvHfdwuCx2FmvmEWq9404kKdqy0rGEcxCOLC6ppLBd/H9cschPPIGhvLpOBGDlbLwdMC&#10;M22v/EWX3JciQNhlqKDyvs2kdEVFBl1kW+Lg/drOoA+yK6Xu8BrgppGTOJ5JgzWHhQpb+qioOOVn&#10;oyA9njeJ+3nd5588T6bJ7nlj1welRsP+/Q2Ep94/wvf2VitIpukM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T77THAAAA3QAAAA8AAAAAAAAAAAAAAAAAmAIAAGRy&#10;cy9kb3ducmV2LnhtbFBLBQYAAAAABAAEAPUAAACMAwAAAAA=&#10;" path="m5980,l,9986r29898,l5980,xe" fillcolor="black" stroked="f">
                  <v:path arrowok="t" textboxrect="0,0,29898,9986"/>
                </v:shape>
                <v:shape id="Shape 4397" o:spid="_x0000_s2334" style="position:absolute;left:79985;top:14446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N8sYA&#10;AADdAAAADwAAAGRycy9kb3ducmV2LnhtbESPQWvCQBSE74X+h+UVvNWNrbQmukoRCoo9qA3o8ZF9&#10;ZoPZtyG70fjvXaHQ4zAz3zCzRW9rcaHWV44VjIYJCOLC6YpLBfnv9+sEhA/IGmvHpOBGHhbz56cZ&#10;ZtpdeUeXfShFhLDPUIEJocmk9IUhi37oGuLonVxrMUTZllK3eI1wW8u3JPmQFiuOCwYbWhoqzvvO&#10;KiCTb3bnMXY/h+V2vemOab66pUoNXvqvKYhAffgP/7VXWsH4Pf2E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0N8s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4398" o:spid="_x0000_s2335" style="position:absolute;left:79985;top:14645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mQsMA&#10;AADdAAAADwAAAGRycy9kb3ducmV2LnhtbERPzYrCMBC+L+w7hFnwpumq1LUaZRVE60FY9QHGZmyL&#10;zaQ2Uevbm4Owx4/vfzpvTSXu1LjSsoLvXgSCOLO65FzB8bDq/oBwHlljZZkUPMnBfPb5McVE2wf/&#10;0X3vcxFC2CWooPC+TqR0WUEGXc/WxIE728agD7DJpW7wEcJNJftRFEuDJYeGAmtaFpRd9jej4Jqu&#10;N0t87hbb3ekQj+L+uk1TVqrz1f5OQHhq/b/47d5oBcPBOMwN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GmQsMAAADdAAAADwAAAAAAAAAAAAAAAACYAgAAZHJzL2Rv&#10;d25yZXYueG1sUEsFBgAAAAAEAAQA9QAAAIgDAAAAAA==&#10;" path="m,l9956,3976,19941,,,xe" fillcolor="black" stroked="f">
                  <v:path arrowok="t" textboxrect="0,0,19941,3976"/>
                </v:shape>
                <v:shape id="Shape 4399" o:spid="_x0000_s2336" style="position:absolute;left:79925;top:14545;width:260;height:100;visibility:visible;mso-wrap-style:square;v-text-anchor:top" coordsize="25921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34MQA&#10;AADdAAAADwAAAGRycy9kb3ducmV2LnhtbESP3WoCMRSE7wt9h3AKvatZrfizNYqUCiK9ce0DHDbH&#10;zeLmZEniuvr0RhB6OczMN8xi1dtGdORD7VjBcJCBIC6drrlS8HfYfMxAhIissXFMCq4UYLV8fVlg&#10;rt2F99QVsRIJwiFHBSbGNpcylIYshoFriZN3dN5iTNJXUnu8JLht5CjLJtJizWnBYEvfhspTcbYK&#10;dGlmv4XH5mh+xt10esOz2U2Uen/r118gIvXxP/xsb7WC8ed8Do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IN+DEAAAA3QAAAA8AAAAAAAAAAAAAAAAAmAIAAGRycy9k&#10;b3ducmV2LnhtbFBLBQYAAAAABAAEAPUAAACJAwAAAAA=&#10;" path="m,l5980,9954r19941,l,xe" fillcolor="black" stroked="f">
                  <v:path arrowok="t" textboxrect="0,0,25921,9954"/>
                </v:shape>
                <v:shape id="Shape 4400" o:spid="_x0000_s2337" style="position:absolute;left:79925;top:14545;width:299;height:100;visibility:visible;mso-wrap-style:square;v-text-anchor:top" coordsize="29898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jHcIA&#10;AADdAAAADwAAAGRycy9kb3ducmV2LnhtbERP3WrCMBS+H/gO4Qx2t6ZKUemMMpSy3Yxi9QEOzVlb&#10;bU5KE2P39suF4OXH97/ZTaYXgUbXWVYwT1IQxLXVHTcKzqfifQ3CeWSNvWVS8EcOdtvZywZzbe98&#10;pFD5RsQQdjkqaL0fcild3ZJBl9iBOHK/djToIxwbqUe8x3DTy0WaLqXBjmNDiwPtW6qv1c0oWJlQ&#10;ukuxLOeLn0MVvsoiC32h1Nvr9PkBwtPkn+KH+1sryLI07o9v4hO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aMdwgAAAN0AAAAPAAAAAAAAAAAAAAAAAJgCAABkcnMvZG93&#10;bnJldi54bWxQSwUGAAAAAAQABAD1AAAAhwMAAAAA&#10;" path="m,l25921,9954,29898,,,xe" fillcolor="black" stroked="f">
                  <v:path arrowok="t" textboxrect="0,0,29898,9954"/>
                </v:shape>
                <v:shape id="Shape 4401" o:spid="_x0000_s2338" style="position:absolute;left:83254;top:15004;width:199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XPcYA&#10;AADdAAAADwAAAGRycy9kb3ducmV2LnhtbESP0WrCQBRE3wv9h+UW+qYbJcQSXaUViokPgtoPuGav&#10;STB7N81uTfL3bqHQx2FmzjCrzWAacafO1ZYVzKYRCOLC6ppLBV/nz8kbCOeRNTaWScFIDjbr56cV&#10;ptr2fKT7yZciQNilqKDyvk2ldEVFBt3UtsTBu9rOoA+yK6XusA9w08h5FCXSYM1hocKWthUVt9OP&#10;UfCd77ItjoeP/eFyThbJfDfkOSv1+jK8L0F4Gvx/+K+daQVxHM3g901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tXPcYAAADdAAAADwAAAAAAAAAAAAAAAACYAgAAZHJz&#10;L2Rvd25yZXYueG1sUEsFBgAAAAAEAAQA9QAAAIsDAAAAAA==&#10;" path="m9985,l,3976r19941,l9985,xe" fillcolor="black" stroked="f">
                  <v:path arrowok="t" textboxrect="0,0,19941,3976"/>
                </v:shape>
                <v:shape id="Shape 4402" o:spid="_x0000_s2339" style="position:absolute;left:83214;top:15043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l6sQA&#10;AADdAAAADwAAAGRycy9kb3ducmV2LnhtbESPQWsCMRSE7wX/Q3hCbzWrLFJWo4ggtFhbuha8PjbP&#10;zeLmZUmirv/eFASPw8x8w8yXvW3FhXxoHCsYjzIQxJXTDdcK/vabt3cQISJrbB2TghsFWC4GL3Ms&#10;tLvyL13KWIsE4VCgAhNjV0gZKkMWw8h1xMk7Om8xJulrqT1eE9y2cpJlU2mx4bRgsKO1oepUnq2C&#10;w+mo/WoX8nL9+f3zZfbbGNAr9TrsVzMQkfr4DD/aH1pBnmcT+H+Tn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lperEAAAA3QAAAA8AAAAAAAAAAAAAAAAAmAIAAGRycy9k&#10;b3ducmV2LnhtbFBLBQYAAAAABAAEAPUAAACJAwAAAAA=&#10;" path="m3976,l,9986r27894,l3976,xe" fillcolor="black" stroked="f">
                  <v:path arrowok="t" textboxrect="0,0,27894,9986"/>
                </v:shape>
                <v:shape id="Shape 4403" o:spid="_x0000_s2340" style="position:absolute;left:83254;top:15043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TE8YA&#10;AADdAAAADwAAAGRycy9kb3ducmV2LnhtbESPQWvCQBSE7wX/w/IEb3VTDUVTVxFBUOyhasAeH9nX&#10;bDD7NmQ3Gv99t1DwOMzMN8xi1dta3Kj1lWMFb+MEBHHhdMWlgvy8fZ2B8AFZY+2YFDzIw2o5eFlg&#10;pt2dj3Q7hVJECPsMFZgQmkxKXxiy6MeuIY7ej2sthijbUuoW7xFuazlJkndpseK4YLChjaHieuqs&#10;AjL54XhNsfu8bL72h+57nu8ec6VGw379ASJQH57h//ZOK0jTZA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TE8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4404" o:spid="_x0000_s2341" style="position:absolute;left:83254;top:15243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0pcYA&#10;AADdAAAADwAAAGRycy9kb3ducmV2LnhtbESP0WrCQBRE3wv+w3KFvjUbJaQlzSZUQTR9EKp+wDV7&#10;m4Rm78bsVuPfdwuFPg4zc4bJy8n04kqj6ywrWEQxCOLa6o4bBafj5ukFhPPIGnvLpOBODspi9pBj&#10;pu2NP+h68I0IEHYZKmi9HzIpXd2SQRfZgTh4n3Y06IMcG6lHvAW46eUyjlNpsOOw0OJA65bqr8O3&#10;UXCptrs13ver9/35mD6ny+1UVazU43x6ewXhafL/4b/2TitIkjiB3zfh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z0pcYAAADdAAAADwAAAAAAAAAAAAAAAACYAgAAZHJz&#10;L2Rvd25yZXYueG1sUEsFBgAAAAAEAAQA9QAAAIsDAAAAAA==&#10;" path="m,l9985,3976,19941,,,xe" fillcolor="black" stroked="f">
                  <v:path arrowok="t" textboxrect="0,0,19941,3976"/>
                </v:shape>
                <v:shape id="Shape 4405" o:spid="_x0000_s2342" style="position:absolute;left:83214;top:15143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62MQA&#10;AADdAAAADwAAAGRycy9kb3ducmV2LnhtbESPX2vCMBTF3wW/Q7jC3jSZqIxqWpywMZw+zAl7vTTX&#10;pqy5KU1m67dfBgMfD+fPj7MpBteIK3Wh9qzhcaZAEJfe1FxpOH++TJ9AhIhssPFMGm4UoMjHow1m&#10;xvf8QddTrEQa4ZChBhtjm0kZSksOw8y3xMm7+M5hTLKrpOmwT+OukXOlVtJhzYlgsaWdpfL79OMS&#10;5Lz7koe9eq/6OdnVM8fX7fKo9cNk2K5BRBriPfzffjMaFgu1hL836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utjEAAAA3QAAAA8AAAAAAAAAAAAAAAAAmAIAAGRycy9k&#10;b3ducmV2LnhtbFBLBQYAAAAABAAEAPUAAACJAwAAAAA=&#10;" path="m,l3976,9954r19941,l,xe" fillcolor="black" stroked="f">
                  <v:path arrowok="t" textboxrect="0,0,23917,9954"/>
                </v:shape>
                <v:shape id="Shape 4406" o:spid="_x0000_s2343" style="position:absolute;left:83214;top:15143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Ys8YA&#10;AADdAAAADwAAAGRycy9kb3ducmV2LnhtbESPQWvCQBSE74X+h+UJ3ppdRUIb3QQpCBVasFo9P7PP&#10;JJh9m2a3Gv99t1DwOMzMN8yiGGwrLtT7xrGGSaJAEJfONFxp+Nqtnp5B+IBssHVMGm7kocgfHxaY&#10;GXflT7psQyUihH2GGuoQukxKX9Zk0SeuI47eyfUWQ5R9JU2P1wi3rZwqlUqLDceFGjt6rak8b3+s&#10;hnS6ki/fh9N6s7nt1YDHj3eXBq3Ho2E5BxFoCPfwf/vNaJjNVA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rYs8YAAADdAAAADwAAAAAAAAAAAAAAAACYAgAAZHJz&#10;L2Rvd25yZXYueG1sUEsFBgAAAAAEAAQA9QAAAIsDAAAAAA==&#10;" path="m,l23917,9954,27894,,,xe" fillcolor="black" stroked="f">
                  <v:path arrowok="t" textboxrect="0,0,27894,9954"/>
                </v:shape>
                <v:shape id="Shape 4407" o:spid="_x0000_s2344" style="position:absolute;left:85247;top:12453;width:199;height:39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Yi8YA&#10;AADdAAAADwAAAGRycy9kb3ducmV2LnhtbESPX0sDMRDE34V+h7CCbzZXW7Rcm5YiCBV9sf7p63JZ&#10;L8ddNkeytnd+eiMIPg4z8xtmvR18p04UUxPYwGxagCKugm24NvD2+nC9BJUE2WIXmAyMlGC7mVys&#10;sbThzC90OkitMoRTiQacSF9qnSpHHtM09MTZ+wzRo2QZa20jnjPcd/qmKG61x4bzgsOe7h1V7eHL&#10;G3gcxc7Hbxyf2/f4Ie3SzZ6Ozpiry2G3AiU0yH/4r723BhaL4g5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gYi8YAAADdAAAADwAAAAAAAAAAAAAAAACYAgAAZHJz&#10;L2Rvd25yZXYueG1sUEsFBgAAAAAEAAQA9QAAAIsDAAAAAA==&#10;" path="m9956,l,3974r19941,l9956,xe" fillcolor="black" stroked="f">
                  <v:path arrowok="t" textboxrect="0,0,19941,3974"/>
                </v:shape>
                <v:shape id="Shape 4408" o:spid="_x0000_s2345" style="position:absolute;left:85207;top:12492;width:279;height:100;visibility:visible;mso-wrap-style:square;v-text-anchor:top" coordsize="27894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RI8QA&#10;AADdAAAADwAAAGRycy9kb3ducmV2LnhtbERPz2vCMBS+C/4P4Qm7aeIQnV1TkcFYD06Y28Hjo3m2&#10;nc1L10St/vXLQfD48f1OV71txJk6XzvWMJ0oEMSFMzWXGn6+38cvIHxANtg4Jg1X8rDKhoMUE+Mu&#10;/EXnXShFDGGfoIYqhDaR0hcVWfQT1xJH7uA6iyHCrpSmw0sMt418VmouLdYcGyps6a2i4rg7WQ0f&#10;y1KdbofNZ7/l32uxWezz6V+u9dOoX7+CCNSHh/juzo2G2UzFufFNf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4USPEAAAA3QAAAA8AAAAAAAAAAAAAAAAAmAIAAGRycy9k&#10;b3ducmV2LnhtbFBLBQYAAAAABAAEAPUAAACJAwAAAAA=&#10;" path="m3976,l,9957r27894,l3976,xe" fillcolor="black" stroked="f">
                  <v:path arrowok="t" textboxrect="0,0,27894,9957"/>
                </v:shape>
                <v:shape id="Shape 4409" o:spid="_x0000_s2346" style="position:absolute;left:85247;top:12492;width:239;height:100;visibility:visible;mso-wrap-style:square;v-text-anchor:top" coordsize="23917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a/sUA&#10;AADdAAAADwAAAGRycy9kb3ducmV2LnhtbESPT4vCMBTE74LfITzB25q6lkWrUfyDsgcvVi/eHs2z&#10;rTYvpcna7rffLAgeh5n5DbNYdaYST2pcaVnBeBSBIM6sLjlXcDnvP6YgnEfWWFkmBb/kYLXs9xaY&#10;aNvyiZ6pz0WAsEtQQeF9nUjpsoIMupGtiYN3s41BH2STS91gG+Cmkp9R9CUNlhwWCqxpW1D2SH+M&#10;gpxmm/vhEHdOH8vb9b5rx5PtWqnhoFvPQXjq/Dv8an9rBXEczeD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pr+xQAAAN0AAAAPAAAAAAAAAAAAAAAAAJgCAABkcnMv&#10;ZG93bnJldi54bWxQSwUGAAAAAAQABAD1AAAAigMAAAAA&#10;" path="m,l23917,9957,19941,,,xe" fillcolor="black" stroked="f">
                  <v:path arrowok="t" textboxrect="0,0,23917,9957"/>
                </v:shape>
                <v:shape id="Shape 4410" o:spid="_x0000_s2347" style="position:absolute;left:85247;top:12692;width:199;height:60;visibility:visible;mso-wrap-style:square;v-text-anchor:top" coordsize="1994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XVL8A&#10;AADdAAAADwAAAGRycy9kb3ducmV2LnhtbERPTYvCMBC9C/6HMII3TVxEtBqliIJ4W929D83YFJtJ&#10;TbLa/febw4LHx/ve7HrXiieF2HjWMJsqEMSVNw3XGr6ux8kSREzIBlvPpOGXIuy2w8EGC+Nf/EnP&#10;S6pFDuFYoAabUldIGStLDuPUd8SZu/ngMGUYamkCvnK4a+WHUgvpsOHcYLGjvaXqfvlxGh7L3n2f&#10;r1Z1h9LF1al8qBjOWo9HfbkGkahPb/G/+2Q0zOezvD+/yU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gtdUvwAAAN0AAAAPAAAAAAAAAAAAAAAAAJgCAABkcnMvZG93bnJl&#10;di54bWxQSwUGAAAAAAQABAD1AAAAhAMAAAAA&#10;" path="m,l9956,5979,19941,,,xe" fillcolor="black" stroked="f">
                  <v:path arrowok="t" textboxrect="0,0,19941,5979"/>
                </v:shape>
                <v:shape id="Shape 4411" o:spid="_x0000_s2348" style="position:absolute;left:85207;top:12592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da8QA&#10;AADdAAAADwAAAGRycy9kb3ducmV2LnhtbESP0WoCMRRE3wv+Q7gFX0rNrlpbtmYXEYW+qv2A283t&#10;ZunmZkmixr83hUIfh5k5w6ybZAdxIR96xwrKWQGCuHW6507B52n//AYiRGSNg2NScKMATT15WGOl&#10;3ZUPdDnGTmQIhwoVmBjHSsrQGrIYZm4kzt638xZjlr6T2uM1w+0g50WxkhZ7zgsGR9oaan+OZ6vg&#10;aWC9sru0N0n710W5OWy/XoxS08e0eQcRKcX/8F/7QytYLssSft/kJy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nWvEAAAA3QAAAA8AAAAAAAAAAAAAAAAAmAIAAGRycy9k&#10;b3ducmV2LnhtbFBLBQYAAAAABAAEAPUAAACJAwAAAAA=&#10;" path="m,l3976,9985r19941,l,xe" fillcolor="black" stroked="f">
                  <v:path arrowok="t" textboxrect="0,0,23917,9985"/>
                </v:shape>
                <v:shape id="Shape 4412" o:spid="_x0000_s2349" style="position:absolute;left:85207;top:12592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aW8UA&#10;AADdAAAADwAAAGRycy9kb3ducmV2LnhtbESPT4vCMBTE78J+h/AWvGnqHxa3GmVZFFTwsN0Fr4/m&#10;2Vabl9LEWL+9ERY8DjPzG2ax6kwtArWusqxgNExAEOdWV1wo+PvdDGYgnEfWWFsmBXdysFq+9RaY&#10;anvjHwqZL0SEsEtRQel9k0rp8pIMuqFtiKN3sq1BH2VbSN3iLcJNLcdJ8iENVhwXSmzou6T8kl2N&#10;gsl5Gw6hysyxSD7DbEd+vT8elOq/d19zEJ46/wr/t7dawXQ6GsP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lpbxQAAAN0AAAAPAAAAAAAAAAAAAAAAAJgCAABkcnMv&#10;ZG93bnJldi54bWxQSwUGAAAAAAQABAD1AAAAigMAAAAA&#10;" path="m,l23917,9985,27894,,,xe" fillcolor="black" stroked="f">
                  <v:path arrowok="t" textboxrect="0,0,27894,9985"/>
                </v:shape>
                <v:shape id="Shape 4413" o:spid="_x0000_s2350" style="position:absolute;left:88376;top:9323;width:200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Nm8MA&#10;AADdAAAADwAAAGRycy9kb3ducmV2LnhtbESPS6vCMBSE94L/IRzBnab1xb3VKCIIgisf3Ovy2Bzb&#10;YnNSmqj13xtBcDnMzDfMbNGYUtypdoVlBXE/AkGcWl1wpuB4WPd+QDiPrLG0TAqe5GAxb7dmmGj7&#10;4B3d9z4TAcIuQQW591UipUtzMuj6tiIO3sXWBn2QdSZ1jY8AN6UcRNFEGiw4LORY0Sqn9Lq/GQVc&#10;xOv/w3h7/jM4Tn+z52mJq5NS3U6znILw1Phv+NPeaAWjUTyE9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NNm8MAAADdAAAADwAAAAAAAAAAAAAAAACYAgAAZHJzL2Rv&#10;d25yZXYueG1sUEsFBgAAAAAEAAQA9QAAAIgDAAAAAA==&#10;" path="m9956,l,3976r19912,l9956,xe" fillcolor="black" stroked="f">
                  <v:path arrowok="t" textboxrect="0,0,19912,3976"/>
                </v:shape>
                <v:shape id="Shape 4414" o:spid="_x0000_s2351" style="position:absolute;left:88336;top:9363;width:280;height:100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1FMUA&#10;AADdAAAADwAAAGRycy9kb3ducmV2LnhtbESPwWrDMBBE74X+g9hCbo3sxm2DGyWYQKA5xJCkH7BY&#10;W0vUWhlLjZ2/rwKBHoeZecOsNpPrxIWGYD0ryOcZCOLGa8utgq/z7nkJIkRkjZ1nUnClAJv148MK&#10;S+1HPtLlFFuRIBxKVGBi7EspQ2PIYZj7njh5335wGJMcWqkHHBPcdfIly96kQ8tpwWBPW0PNz+nX&#10;KTgsXs/Vey5bY0aq6/3VLqvaKjV7mqoPEJGm+B++tz+1gqLIC7i9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TUUxQAAAN0AAAAPAAAAAAAAAAAAAAAAAJgCAABkcnMv&#10;ZG93bnJldi54bWxQSwUGAAAAAAQABAD1AAAAigMAAAAA&#10;" path="m4005,l,9986r27923,l4005,xe" fillcolor="black" stroked="f">
                  <v:path arrowok="t" textboxrect="0,0,27923,9986"/>
                </v:shape>
                <v:shape id="Shape 4415" o:spid="_x0000_s2352" style="position:absolute;left:88376;top:9363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4IcYA&#10;AADdAAAADwAAAGRycy9kb3ducmV2LnhtbESPQWvCQBSE74L/YXlCb7qxpKVGVylCwaKHagN6fGSf&#10;2WD2bchuNP57t1DwOMzMN8xi1dtaXKn1lWMF00kCgrhwuuJSQf77Nf4A4QOyxtoxKbiTh9VyOFhg&#10;pt2N93Q9hFJECPsMFZgQmkxKXxiy6CeuIY7e2bUWQ5RtKXWLtwi3tXxNkndpseK4YLChtaHicuis&#10;AjL5dn9Jsdsd1z/f2+40yzf3mVIvo/5zDiJQH57h//ZGK0jT6Rv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r4IcYAAADdAAAADwAAAAAAAAAAAAAAAACYAgAAZHJz&#10;L2Rvd25yZXYueG1sUEsFBgAAAAAEAAQA9QAAAIsDAAAAAA==&#10;" path="m,l23917,9986,19912,,,xe" fillcolor="black" stroked="f">
                  <v:path arrowok="t" textboxrect="0,0,23917,9986"/>
                </v:shape>
                <v:shape id="Shape 4416" o:spid="_x0000_s2353" style="position:absolute;left:88376;top:9562;width:200;height:40;visibility:visible;mso-wrap-style:square;v-text-anchor:top" coordsize="1991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uA8QA&#10;AADdAAAADwAAAGRycy9kb3ducmV2LnhtbESPT4vCMBTE74LfITzBm027qOxWo5SCIHjyD7sen83b&#10;tmzzUpqs1m9vBMHjMDO/YZbr3jTiSp2rLStIohgEcWF1zaWC03Ez+QThPLLGxjIpuJOD9Wo4WGKq&#10;7Y33dD34UgQIuxQVVN63qZSuqMigi2xLHLxf2xn0QXal1B3eAtw08iOO59JgzWGhwpbyioq/w79R&#10;wHWy+TnOdpdvg7Piq7yfM8zPSo1HfbYA4an37/CrvdUKptNkD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07gPEAAAA3QAAAA8AAAAAAAAAAAAAAAAAmAIAAGRycy9k&#10;b3ducmV2LnhtbFBLBQYAAAAABAAEAPUAAACJAwAAAAA=&#10;" path="m,l9956,3976,19912,,,xe" fillcolor="black" stroked="f">
                  <v:path arrowok="t" textboxrect="0,0,19912,3976"/>
                </v:shape>
                <v:shape id="Shape 4417" o:spid="_x0000_s2354" style="position:absolute;left:88336;top:9463;width:240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X6cUA&#10;AADdAAAADwAAAGRycy9kb3ducmV2LnhtbESPX2vCMBTF3wd+h3AF39ZUcTpqU1HBMTZ90Am+Xpq7&#10;pqy5KU203bdfBoM9Hs6fHydfD7YRd+p87VjBNElBEJdO11wpuHzsH59B+ICssXFMCr7Jw7oYPeSY&#10;adfzie7nUIk4wj5DBSaENpPSl4Ys+sS1xNH7dJ3FEGVXSd1hH8dtI2dpupAWa44Egy3tDJVf55uN&#10;kMvuKg9v6XvVz8gsthxeNk9HpSbjYbMCEWgI/+G/9qtWMJ9Pl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hfpxQAAAN0AAAAPAAAAAAAAAAAAAAAAAJgCAABkcnMv&#10;ZG93bnJldi54bWxQSwUGAAAAAAQABAD1AAAAigMAAAAA&#10;" path="m,l4005,9954r19912,l,xe" fillcolor="black" stroked="f">
                  <v:path arrowok="t" textboxrect="0,0,23917,9954"/>
                </v:shape>
                <v:shape id="Shape 4418" o:spid="_x0000_s2355" style="position:absolute;left:88336;top:9463;width:280;height:99;visibility:visible;mso-wrap-style:square;v-text-anchor:top" coordsize="27923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A8cYA&#10;AADdAAAADwAAAGRycy9kb3ducmV2LnhtbERPTWvCQBC9C/0PyxR6EbNRpJXoKqFUsIcKtYL0Ns2O&#10;SUx2NmQ3MfbXu4dCj4/3vdoMphY9ta60rGAaxSCIM6tLzhUcv7aTBQjnkTXWlknBjRxs1g+jFSba&#10;XvmT+oPPRQhhl6CCwvsmkdJlBRl0kW2IA3e2rUEfYJtL3eI1hJtazuL4WRosOTQU2NBrQVl16IyC&#10;8+z29rP9bfbpJZfvu9NH91J9j5V6ehzSJQhPg/8X/7l3WsF8Pg1zw5v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fA8cYAAADdAAAADwAAAAAAAAAAAAAAAACYAgAAZHJz&#10;L2Rvd25yZXYueG1sUEsFBgAAAAAEAAQA9QAAAIsDAAAAAA==&#10;" path="m,l23917,9954,27923,,,xe" fillcolor="black" stroked="f">
                  <v:path arrowok="t" textboxrect="0,0,27923,9954"/>
                </v:shape>
                <v:shape id="Shape 4419" o:spid="_x0000_s2356" style="position:absolute;left:92383;top:7410;width:199;height:60;visibility:visible;mso-wrap-style:square;v-text-anchor:top" coordsize="1991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e5McA&#10;AADdAAAADwAAAGRycy9kb3ducmV2LnhtbESPQWvCQBSE74L/YXmFXkQ3EakaXUUKQg8WNOrB2yP7&#10;TEKzb0N2Nam/visUPA4z8w2zXHemEndqXGlZQTyKQBBnVpecKzgdt8MZCOeRNVaWScEvOViv+r0l&#10;Jtq2fKB76nMRIOwSVFB4XydSuqwgg25ka+LgXW1j0AfZ5FI32Aa4qeQ4ij6kwZLDQoE1fRaU/aQ3&#10;o2D62M3ywWHftpcdPb5v43Ocbs9Kvb91mwUIT51/hf/bX1rBZBLP4fk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pnuTHAAAA3QAAAA8AAAAAAAAAAAAAAAAAmAIAAGRy&#10;cy9kb3ducmV2LnhtbFBLBQYAAAAABAAEAPUAAACMAwAAAAA=&#10;" path="m9955,l,5979r19911,l9955,xe" fillcolor="black" stroked="f">
                  <v:path arrowok="t" textboxrect="0,0,19911,5979"/>
                </v:shape>
                <v:shape id="Shape 4420" o:spid="_x0000_s2357" style="position:absolute;left:92343;top:7470;width:279;height:99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hPr4A&#10;AADdAAAADwAAAGRycy9kb3ducmV2LnhtbERPvQrCMBDeBd8hnOCmqSIi1SgiKIpTWx3cjuZsi82l&#10;NFHr25tBcPz4/lebztTiRa2rLCuYjCMQxLnVFRcKLtl+tADhPLLG2jIp+JCDzbrfW2Gs7ZsTeqW+&#10;ECGEXYwKSu+bWEqXl2TQjW1DHLi7bQ36ANtC6hbfIdzUchpFc2mw4tBQYkO7kvJH+jQKksOVmjQr&#10;zPnssupxT27d3pyUGg667RKEp87/xT/3USuYzaZhf3gTnoB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YYT6+AAAA3QAAAA8AAAAAAAAAAAAAAAAAmAIAAGRycy9kb3ducmV2&#10;LnhtbFBLBQYAAAAABAAEAPUAAACDAwAAAAA=&#10;" path="m4005,l,9955r27923,l4005,xe" fillcolor="black" stroked="f">
                  <v:path arrowok="t" textboxrect="0,0,27923,9955"/>
                </v:shape>
                <v:shape id="Shape 4421" o:spid="_x0000_s2358" style="position:absolute;left:92383;top:7470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ZwsYA&#10;AADdAAAADwAAAGRycy9kb3ducmV2LnhtbESPQWvCQBSE7wX/w/IEb3WjpNKmriKCYCsetEXs7ZF9&#10;bkKyb0N2NfHfd4VCj8PMfMPMl72txY1aXzpWMBknIIhzp0s2Cr6/Ns+vIHxA1lg7JgV38rBcDJ7m&#10;mGnX8YFux2BEhLDPUEERQpNJ6fOCLPqxa4ijd3GtxRBla6RusYtwW8tpksykxZLjQoENrQvKq+PV&#10;KjBvexdOP12afJj7jl7OFa0/K6VGw371DiJQH/7Df+2tVpCm0wk8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eZwsYAAADdAAAADwAAAAAAAAAAAAAAAACYAgAAZHJz&#10;L2Rvd25yZXYueG1sUEsFBgAAAAAEAAQA9QAAAIsDAAAAAA==&#10;" path="m,l23917,9955,19911,,,xe" fillcolor="black" stroked="f">
                  <v:path arrowok="t" textboxrect="0,0,23917,9955"/>
                </v:shape>
                <v:shape id="Shape 4422" o:spid="_x0000_s2359" style="position:absolute;left:92383;top:7669;width:199;height:40;visibility:visible;mso-wrap-style:square;v-text-anchor:top" coordsize="1991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tLcQA&#10;AADdAAAADwAAAGRycy9kb3ducmV2LnhtbESPW4vCMBSE34X9D+EI+6apRUS6pkUEQZcVvLHPh+b0&#10;gs1Jt4na/fdGEHwcZuYbZpH1phE36lxtWcFkHIEgzq2uuVRwPq1HcxDOI2tsLJOCf3KQpR+DBSba&#10;3vlAt6MvRYCwS1BB5X2bSOnyigy6sW2Jg1fYzqAPsiul7vAe4KaRcRTNpMGaw0KFLa0qyi/Hq1Fg&#10;Zktabdd9vm+b79/N36TYnX4KpT6H/fILhKfev8Ov9kYrmE7jGJ5vwhO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LS3EAAAA3QAAAA8AAAAAAAAAAAAAAAAAmAIAAGRycy9k&#10;b3ducmV2LnhtbFBLBQYAAAAABAAEAPUAAACJAwAAAAA=&#10;" path="m,l9955,3974,19911,,,xe" fillcolor="black" stroked="f">
                  <v:path arrowok="t" textboxrect="0,0,19911,3974"/>
                </v:shape>
                <v:shape id="Shape 4423" o:spid="_x0000_s2360" style="position:absolute;left:92343;top:7569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Pc8YA&#10;AADdAAAADwAAAGRycy9kb3ducmV2LnhtbESPQWvCQBSE74X+h+UVvNVNNZQaXaUIgqKHagPt8ZF9&#10;ZoPZtyG70fjvXUHwOMzMN8xs0dtanKn1lWMFH8MEBHHhdMWlgvx39f4FwgdkjbVjUnAlD4v568sM&#10;M+0uvKfzIZQiQthnqMCE0GRS+sKQRT90DXH0jq61GKJsS6lbvES4reUoST6lxYrjgsGGloaK06Gz&#10;Csjk2/0pxW73t/zZbLv/Sb6+TpQavPXfUxCB+vAMP9prrSBNR2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MPc8YAAADdAAAADwAAAAAAAAAAAAAAAACYAgAAZHJz&#10;L2Rvd25yZXYueG1sUEsFBgAAAAAEAAQA9QAAAIsDAAAAAA==&#10;" path="m,l4005,9986r19912,l,xe" fillcolor="black" stroked="f">
                  <v:path arrowok="t" textboxrect="0,0,23917,9986"/>
                </v:shape>
                <v:shape id="Shape 4424" o:spid="_x0000_s2361" style="position:absolute;left:92343;top:7569;width:279;height:100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3/qcUA&#10;AADdAAAADwAAAGRycy9kb3ducmV2LnhtbESPzWrDMBCE74W8g9hAb42c1E2CEyWYQqE91JCfB1is&#10;jSVirYylxM7bV4VCj8PMfMNs96NrxZ36YD0rmM8yEMS115YbBefTx8saRIjIGlvPpOBBAfa7ydMW&#10;C+0HPtD9GBuRIBwKVGBi7AopQ23IYZj5jjh5F987jEn2jdQ9DgnuWrnIsqV0aDktGOzo3VB9Pd6c&#10;gu/Xt1O5msvGmIGq6uth12VllXqejuUGRKQx/of/2p9aQZ4vcvh9k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f+pxQAAAN0AAAAPAAAAAAAAAAAAAAAAAJgCAABkcnMv&#10;ZG93bnJldi54bWxQSwUGAAAAAAQABAD1AAAAigMAAAAA&#10;" path="m,l23917,9986,27923,,,xe" fillcolor="black" stroked="f">
                  <v:path arrowok="t" textboxrect="0,0,27923,9986"/>
                </v:shape>
                <v:shape id="Shape 4425" o:spid="_x0000_s2362" style="position:absolute;left:92243;top:8406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NNsMA&#10;AADdAAAADwAAAGRycy9kb3ducmV2LnhtbESPzYvCMBTE78L+D+EJ3jS1uLJUo8iC4NGvi7e3zbMp&#10;Ni+lST/cv34jLHgcZuY3zHo72Ep01PjSsYL5LAFBnDtdcqHgetlPv0D4gKyxckwKnuRhu/kYrTHT&#10;rucTdedQiAhhn6ECE0KdSelzQxb9zNXE0bu7xmKIsimkbrCPcFvJNEmW0mLJccFgTd+G8se5tQpo&#10;b/St+jU/Zv5osZBtf0iPR6Um42G3AhFoCO/wf/ugFSwW6Se83s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INNsMAAADdAAAADwAAAAAAAAAAAAAAAACYAgAAZHJzL2Rv&#10;d25yZXYueG1sUEsFBgAAAAAEAAQA9QAAAIgDAAAAAA==&#10;" path="m9956,l,4007r19941,l9956,xe" fillcolor="black" stroked="f">
                  <v:path arrowok="t" textboxrect="0,0,19941,4007"/>
                </v:shape>
                <v:shape id="Shape 4426" o:spid="_x0000_s2363" style="position:absolute;left:92203;top:8446;width:299;height:100;visibility:visible;mso-wrap-style:square;v-text-anchor:top" coordsize="29896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+ocMA&#10;AADdAAAADwAAAGRycy9kb3ducmV2LnhtbESP3YrCMBSE7xd8h3AE79bUoiLVKCIKeqGLPw9waI5t&#10;sTkpTbTt2xtB2MthZr5hFqvWlOJFtSssKxgNIxDEqdUFZwpu193vDITzyBpLy6SgIwerZe9ngYm2&#10;DZ/pdfGZCBB2CSrIva8SKV2ak0E3tBVx8O62NuiDrDOpa2wC3JQyjqKpNFhwWMixok1O6ePyNAr+&#10;TOZPx+vk0KTbTm62bONbt1dq0G/XcxCeWv8f/rb3WsF4HE/h8yY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R+ocMAAADdAAAADwAAAAAAAAAAAAAAAACYAgAAZHJzL2Rv&#10;d25yZXYueG1sUEsFBgAAAAAEAAQA9QAAAIgDAAAAAA==&#10;" path="m3975,l,9954r29896,l3975,xe" fillcolor="black" stroked="f">
                  <v:path arrowok="t" textboxrect="0,0,29896,9954"/>
                </v:shape>
                <v:shape id="Shape 4427" o:spid="_x0000_s2364" style="position:absolute;left:92243;top:8446;width:259;height:100;visibility:visible;mso-wrap-style:square;v-text-anchor:top" coordsize="25920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nmMcA&#10;AADdAAAADwAAAGRycy9kb3ducmV2LnhtbESPQWvCQBSE7wX/w/KEXkQ3jaFK6ipWKJTSS2MRvb1m&#10;n0kw+zbsbjX+e7cg9DjMzDfMYtWbVpzJ+caygqdJAoK4tLrhSsH39m08B+EDssbWMim4kofVcvCw&#10;wFzbC3/RuQiViBD2OSqoQ+hyKX1Zk0E/sR1x9I7WGQxRukpqh5cIN61Mk+RZGmw4LtTY0aam8lT8&#10;GgXpep+9bna2HW0Pblp9jj6anwKVehz26xcQgfrwH76337WCLEtn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6p5jHAAAA3QAAAA8AAAAAAAAAAAAAAAAAmAIAAGRy&#10;cy9kb3ducmV2LnhtbFBLBQYAAAAABAAEAPUAAACMAwAAAAA=&#10;" path="m,l25920,9954,19941,,,xe" fillcolor="black" stroked="f">
                  <v:path arrowok="t" textboxrect="0,0,25920,9954"/>
                </v:shape>
                <v:shape id="Shape 4428" o:spid="_x0000_s2365" style="position:absolute;left:92243;top:8645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iqMAA&#10;AADdAAAADwAAAGRycy9kb3ducmV2LnhtbERPTYvCMBC9C/sfwizszaYWEemaFhEEj6568TY2s02x&#10;mZQmtd399eYgeHy870052VY8qPeNYwWLJAVBXDndcK3gct7P1yB8QNbYOiYFf+ShLD5mG8y1G/mH&#10;HqdQixjCPkcFJoQul9JXhiz6xHXEkft1vcUQYV9L3eMYw20rszRdSYsNxwaDHe0MVffTYBXQ3uhr&#10;+29uZnEfsJbDeMiOR6W+PqftN4hAU3iLX+6DVrBcZnFufBOf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OiqMAAAADdAAAADwAAAAAAAAAAAAAAAACYAgAAZHJzL2Rvd25y&#10;ZXYueG1sUEsFBgAAAAAEAAQA9QAAAIUDAAAAAA==&#10;" path="m,l9956,4007,19941,,,xe" fillcolor="black" stroked="f">
                  <v:path arrowok="t" textboxrect="0,0,19941,4007"/>
                </v:shape>
                <v:shape id="Shape 4429" o:spid="_x0000_s2366" style="position:absolute;left:92203;top:8546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VxMYA&#10;AADdAAAADwAAAGRycy9kb3ducmV2LnhtbESPQWvCQBSE7wX/w/KE3upGSaVGVxFBsC0etCJ6e2Sf&#10;m5Ds25Ddmvjvu4VCj8PMfMMsVr2txZ1aXzpWMB4lIIhzp0s2Ck5f25c3ED4ga6wdk4IHeVgtB08L&#10;zLTr+ED3YzAiQthnqKAIocmk9HlBFv3INcTRu7nWYoiyNVK32EW4reUkSabSYslxocCGNgXl1fHb&#10;KjCzvQvna5cm7+bxSa+XijYflVLPw349BxGoD//hv/ZOK0jTyQx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GVxMYAAADdAAAADwAAAAAAAAAAAAAAAACYAgAAZHJz&#10;L2Rvd25yZXYueG1sUEsFBgAAAAAEAAQA9QAAAIsDAAAAAA==&#10;" path="m,l3975,9955r19942,l,xe" fillcolor="black" stroked="f">
                  <v:path arrowok="t" textboxrect="0,0,23917,9955"/>
                </v:shape>
                <v:shape id="Shape 4430" o:spid="_x0000_s2367" style="position:absolute;left:92203;top:8546;width:299;height:99;visibility:visible;mso-wrap-style:square;v-text-anchor:top" coordsize="29896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Ee8MA&#10;AADdAAAADwAAAGRycy9kb3ducmV2LnhtbERPTYvCMBC9C/sfwix403Stym41igqioJeqe9jb0Ixt&#10;3WZSmqj135uD4PHxvqfz1lTiRo0rLSv46kcgiDOrS84VnI7r3jcI55E1VpZJwYMczGcfnSkm2t45&#10;pdvB5yKEsEtQQeF9nUjpsoIMur6tiQN3to1BH2CTS93gPYSbSg6iaCwNlhwaCqxpVVD2f7gaBZv4&#10;93wyuxFe9u3P32AfL/XGpkp1P9vFBISn1r/FL/dWKxgO47A/vA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+Ee8MAAADdAAAADwAAAAAAAAAAAAAAAACYAgAAZHJzL2Rv&#10;d25yZXYueG1sUEsFBgAAAAAEAAQA9QAAAIgDAAAAAA==&#10;" path="m,l23917,9955,29896,,,xe" fillcolor="black" stroked="f">
                  <v:path arrowok="t" textboxrect="0,0,29896,9955"/>
                </v:shape>
                <v:shape id="Shape 4431" o:spid="_x0000_s2368" style="position:absolute;left:93180;top:10220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dgMYA&#10;AADdAAAADwAAAGRycy9kb3ducmV2LnhtbESP3YrCMBSE7wXfIZyFvdNUV7pLNYoKi9YLwZ8HODbH&#10;tmxzUpus1rc3guDlMDPfMJNZaypxpcaVlhUM+hEI4szqknMFx8Nv7weE88gaK8uk4E4OZtNuZ4KJ&#10;tjfe0XXvcxEg7BJUUHhfJ1K6rCCDrm9r4uCdbWPQB9nkUjd4C3BTyWEUxdJgyWGhwJqWBWV/+3+j&#10;4JKu1ku8bxeb7ekQf8fDVZumrNTnRzsfg/DU+nf41V5rBaPR1wC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edgMYAAADdAAAADwAAAAAAAAAAAAAAAACYAgAAZHJz&#10;L2Rvd25yZXYueG1sUEsFBgAAAAAEAAQA9QAAAIsDAAAAAA==&#10;" path="m9985,l,3976r19941,l9985,xe" fillcolor="black" stroked="f">
                  <v:path arrowok="t" textboxrect="0,0,19941,3976"/>
                </v:shape>
                <v:shape id="Shape 4432" o:spid="_x0000_s2369" style="position:absolute;left:93140;top:10260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vV8UA&#10;AADdAAAADwAAAGRycy9kb3ducmV2LnhtbESPUWvCMBSF34X9h3AHe7PpXJHRGUUEQdmmrA72emmu&#10;TbG5KUnU7t8vA8HHwznnO5zZYrCduJAPrWMFz1kOgrh2uuVGwfdhPX4FESKyxs4xKfilAIv5w2iG&#10;pXZX/qJLFRuRIBxKVGBi7EspQ23IYshcT5y8o/MWY5K+kdrjNcFtJyd5PpUWW04LBntaGapP1dkq&#10;+DkdtV9+hqJabXf7D3N4jwG9Uk+Pw/INRKQh3sO39kYrKIqXCfy/S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W9XxQAAAN0AAAAPAAAAAAAAAAAAAAAAAJgCAABkcnMv&#10;ZG93bnJldi54bWxQSwUGAAAAAAQABAD1AAAAigMAAAAA&#10;" path="m3976,l,9986r27894,l3976,xe" fillcolor="black" stroked="f">
                  <v:path arrowok="t" textboxrect="0,0,27894,9986"/>
                </v:shape>
                <v:shape id="Shape 4433" o:spid="_x0000_s2370" style="position:absolute;left:93180;top:10260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ZrsYA&#10;AADdAAAADwAAAGRycy9kb3ducmV2LnhtbESPQWvCQBSE74X+h+UVvNVNNZQaXaUIgqKHagPt8ZF9&#10;ZoPZtyG70fjvXUHwOMzMN8xs0dtanKn1lWMFH8MEBHHhdMWlgvx39f4FwgdkjbVjUnAlD4v568sM&#10;M+0uvKfzIZQiQthnqMCE0GRS+sKQRT90DXH0jq61GKJsS6lbvES4reUoST6lxYrjgsGGloaK06Gz&#10;Csjk2/0pxW73t/zZbLv/Sb6+TpQavPXfUxCB+vAMP9prrSBNx2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qZrs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4434" o:spid="_x0000_s2371" style="position:absolute;left:93180;top:10459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+GMYA&#10;AADdAAAADwAAAGRycy9kb3ducmV2LnhtbESP0WrCQBRE3wv+w3IF3+pGDbFEV7GCaHwQ1H7ANXub&#10;hGbvptlV4993C4KPw8ycYebLztTiRq2rLCsYDSMQxLnVFRcKvs6b9w8QziNrrC2Tggc5WC56b3NM&#10;tb3zkW4nX4gAYZeigtL7JpXS5SUZdEPbEAfv27YGfZBtIXWL9wA3tRxHUSINVhwWSmxoXVL+c7oa&#10;Bb/ZdrfGx+Fzf7ick2ky3nZZxkoN+t1qBsJT51/hZ3unFcTxJIb/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A+GMYAAADdAAAADwAAAAAAAAAAAAAAAACYAgAAZHJz&#10;L2Rvd25yZXYueG1sUEsFBgAAAAAEAAQA9QAAAIsDAAAAAA==&#10;" path="m,l9985,3976,19941,,,xe" fillcolor="black" stroked="f">
                  <v:path arrowok="t" textboxrect="0,0,19941,3976"/>
                </v:shape>
                <v:shape id="Shape 4435" o:spid="_x0000_s2372" style="position:absolute;left:93140;top:10360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wZcUA&#10;AADdAAAADwAAAGRycy9kb3ducmV2LnhtbESPS2vCQBSF90L/w3AL3dWJVkOJjmKFFvGxqApuL5lr&#10;Jpi5EzJTE/+9IxRcHs7j40znna3ElRpfOlYw6CcgiHOnSy4UHA/f758gfEDWWDkmBTfyMJ+99KaY&#10;adfyL133oRBxhH2GCkwIdSalzw1Z9H1XE0fv7BqLIcqmkLrBNo7bSg6TJJUWS44EgzUtDeWX/Z+N&#10;kOPyJLfrZFO0QzLpF4efxXin1Ntrt5iACNSFZ/i/vdIKRqOPMT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XBl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4436" o:spid="_x0000_s2373" style="position:absolute;left:93140;top:10360;width:279;height:99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SDsUA&#10;AADdAAAADwAAAGRycy9kb3ducmV2LnhtbESPW4vCMBSE3wX/QzjCvmnqheJWo4gguLCCt93ns82x&#10;LTYntclq/fdGEHwcZuYbZjpvTCmuVLvCsoJ+LwJBnFpdcKbgeFh1xyCcR9ZYWiYFd3Iwn7VbU0y0&#10;vfGOrnufiQBhl6CC3PsqkdKlORl0PVsRB+9ka4M+yDqTusZbgJtSDqIolgYLDgs5VrTMKT3v/42C&#10;eLCSn5ff09d2e/+JGvzbfNvYK/XRaRYTEJ4a/w6/2mutYDQa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hIOxQAAAN0AAAAPAAAAAAAAAAAAAAAAAJgCAABkcnMv&#10;ZG93bnJldi54bWxQSwUGAAAAAAQABAD1AAAAigMAAAAA&#10;" path="m,l23917,9954,27894,,,xe" fillcolor="black" stroked="f">
                  <v:path arrowok="t" textboxrect="0,0,27894,9954"/>
                </v:shape>
                <v:shape id="Shape 4437" o:spid="_x0000_s2374" style="position:absolute;left:94455;top:10539;width:200;height:40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SNsYA&#10;AADdAAAADwAAAGRycy9kb3ducmV2LnhtbESPX0sDMRDE3wW/Q1jBN5urLVrOpqUUBKW+WP+9Lpf1&#10;ctxlcyRre9dPbwShj8PM/IZZrgffqQPF1AQ2MJ0UoIirYBuuDby/Pd4sQCVBttgFJgMjJVivLi+W&#10;WNpw5Fc67KVWGcKpRANOpC+1TpUjj2kSeuLsfYfoUbKMtbYRjxnuO31bFHfaY8N5wWFPW0dVu//x&#10;Bp5HsbPxhONL+xE/pV246e7LGXN9NWweQAkNcg7/t5+sgfl8dg9/b/I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TSNsYAAADdAAAADwAAAAAAAAAAAAAAAACYAgAAZHJz&#10;L2Rvd25yZXYueG1sUEsFBgAAAAAEAAQA9QAAAIsDAAAAAA==&#10;" path="m9956,l,3974r19941,l9956,xe" fillcolor="black" stroked="f">
                  <v:path arrowok="t" textboxrect="0,0,19941,3974"/>
                </v:shape>
                <v:shape id="Shape 4438" o:spid="_x0000_s2375" style="position:absolute;left:94416;top:10579;width:299;height:99;visibility:visible;mso-wrap-style:square;v-text-anchor:top" coordsize="29898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gM8IA&#10;AADdAAAADwAAAGRycy9kb3ducmV2LnhtbERPPWvDMBDdC/kP4gLdarmpMcaNEppAS/HWJEPGw7ra&#10;JtbJkVTb7a+PhkDHx/teb2fTi5Gc7ywreE5SEMS11R03Ck7H96cChA/IGnvLpOCXPGw3i4c1ltpO&#10;/EXjITQihrAvUUEbwlBK6euWDPrEDsSR+7bOYIjQNVI7nGK46eUqTXNpsOPY0OJA+5bqy+HHKFiN&#10;6ZTv+Q/zyg8FuvN1d/molHpczm+vIALN4V98d39qBVn2EufGN/EJ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qAzwgAAAN0AAAAPAAAAAAAAAAAAAAAAAJgCAABkcnMvZG93&#10;bnJldi54bWxQSwUGAAAAAAQABAD1AAAAhwMAAAAA&#10;" path="m3976,l,9955r29898,l3976,xe" fillcolor="black" stroked="f">
                  <v:path arrowok="t" textboxrect="0,0,29898,9955"/>
                </v:shape>
                <v:shape id="Shape 4439" o:spid="_x0000_s2376" style="position:absolute;left:94455;top:10579;width:260;height:99;visibility:visible;mso-wrap-style:square;v-text-anchor:top" coordsize="25921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ytcQA&#10;AADdAAAADwAAAGRycy9kb3ducmV2LnhtbESPS2vDMBCE74H+B7GFXkIjJw0hdaOEEkgpPQRsp/fF&#10;Wj+otTKW/Pr3VaGQ4zAz3zCH02QaMVDnassK1qsIBHFudc2lglt2ed6DcB5ZY2OZFMzk4HR8WBww&#10;1nbkhIbUlyJA2MWooPK+jaV0eUUG3cq2xMErbGfQB9mVUnc4Brhp5CaKdtJgzWGhwpbOFeU/aW8U&#10;fNGkk2L039J9ZJbmYnnlvlfq6XF6fwPhafL38H/7UyvYbl9e4e9NeALy+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rsrXEAAAA3QAAAA8AAAAAAAAAAAAAAAAAmAIAAGRycy9k&#10;b3ducmV2LnhtbFBLBQYAAAAABAAEAPUAAACJAwAAAAA=&#10;" path="m,l25921,9955,19941,,,xe" fillcolor="black" stroked="f">
                  <v:path arrowok="t" textboxrect="0,0,25921,9955"/>
                </v:shape>
                <v:shape id="Shape 4440" o:spid="_x0000_s2377" style="position:absolute;left:94455;top:10778;width:200;height:40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5P8IA&#10;AADdAAAADwAAAGRycy9kb3ducmV2LnhtbERPS0vDQBC+C/0PyxS82U01SEm7LVIoKHqxPnodsmM2&#10;JDsbdsc28de7B8Hjx/fe7EbfqzPF1AY2sFwUoIjrYFtuDLy/HW5WoJIgW+wDk4GJEuy2s6sNVjZc&#10;+JXOR2lUDuFUoQEnMlRap9qRx7QIA3HmvkL0KBnGRtuIlxzue31bFPfaY8u5weFAe0d1d/z2Bp4m&#10;sXfTD04v3Uf8lG7lls8nZ8z1fHxYgxIa5V/85360BsqyzPvzm/wE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zk/wgAAAN0AAAAPAAAAAAAAAAAAAAAAAJgCAABkcnMvZG93&#10;bnJldi54bWxQSwUGAAAAAAQABAD1AAAAhwMAAAAA&#10;" path="m,l9956,3974,19941,,,xe" fillcolor="black" stroked="f">
                  <v:path arrowok="t" textboxrect="0,0,19941,3974"/>
                </v:shape>
                <v:shape id="Shape 4441" o:spid="_x0000_s2378" style="position:absolute;left:94416;top:10678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RP8YA&#10;AADdAAAADwAAAGRycy9kb3ducmV2LnhtbESPQWvCQBSE7wX/w/KE3upGCVKjq4ggWOyhpoF6fGSf&#10;2WD2bchuNP77rlDocZiZb5jVZrCNuFHna8cKppMEBHHpdM2VguJ7//YOwgdkjY1jUvAgD5v16GWF&#10;mXZ3PtEtD5WIEPYZKjAhtJmUvjRk0U9cSxy9i+sshii7SuoO7xFuGzlLkrm0WHNcMNjSzlB5zXur&#10;gExxPF1T7D9/dl8fx/68KA6PhVKv42G7BBFoCP/hv/ZBK0jTdArP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LRP8YAAADdAAAADwAAAAAAAAAAAAAAAACYAgAAZHJz&#10;L2Rvd25yZXYueG1sUEsFBgAAAAAEAAQA9QAAAIsDAAAAAA==&#10;" path="m,l3976,9986r19941,l,xe" fillcolor="black" stroked="f">
                  <v:path arrowok="t" textboxrect="0,0,23917,9986"/>
                </v:shape>
                <v:shape id="Shape 4442" o:spid="_x0000_s2379" style="position:absolute;left:94416;top:10678;width:299;height:100;visibility:visible;mso-wrap-style:square;v-text-anchor:top" coordsize="29898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IlcYA&#10;AADdAAAADwAAAGRycy9kb3ducmV2LnhtbESPQWvCQBSE74X+h+UJvYhutEvV6CpSUErBolHw+sg+&#10;k9Ds25BdNf333YLQ4zAz3zCLVWdrcaPWV441jIYJCOLcmYoLDafjZjAF4QOywdoxafghD6vl89MC&#10;U+PufKBbFgoRIexT1FCG0KRS+rwki37oGuLoXVxrMUTZFtK0eI9wW8txkrxJixXHhRIbei8p/86u&#10;VsPseN0qf57ssj1P1av67G/d5kvrl163noMI1IX/8KP9YTQopc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IlcYAAADdAAAADwAAAAAAAAAAAAAAAACYAgAAZHJz&#10;L2Rvd25yZXYueG1sUEsFBgAAAAAEAAQA9QAAAIsDAAAAAA==&#10;" path="m,l23917,9986,29898,,,xe" fillcolor="black" stroked="f">
                  <v:path arrowok="t" textboxrect="0,0,29898,9986"/>
                </v:shape>
                <v:shape id="Shape 4443" o:spid="_x0000_s2380" style="position:absolute;left:99717;top:12692;width:200;height:39;visibility:visible;mso-wrap-style:square;v-text-anchor:top" coordsize="19941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nSMUA&#10;AADdAAAADwAAAGRycy9kb3ducmV2LnhtbESPX0vDQBDE34V+h2MLvtlLbZASey0iCIp9sf57XXJr&#10;LiS3F+7WNumn9wTBx2FmfsNsdqPv1ZFiagMbWC4KUMR1sC03Bt5eH67WoJIgW+wDk4GJEuy2s4sN&#10;Vjac+IWOB2lUhnCq0IATGSqtU+3IY1qEgTh7XyF6lCxjo23EU4b7Xl8XxY322HJecDjQvaO6O3x7&#10;A0+T2NV0xmnfvccP6dZu+fzpjLmcj3e3oIRG+Q//tR+tgbIsV/D7Jj8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adIxQAAAN0AAAAPAAAAAAAAAAAAAAAAAJgCAABkcnMv&#10;ZG93bnJldi54bWxQSwUGAAAAAAQABAD1AAAAigMAAAAA&#10;" path="m9956,l,3974r19941,l9956,xe" fillcolor="black" stroked="f">
                  <v:path arrowok="t" textboxrect="0,0,19941,3974"/>
                </v:shape>
                <v:shape id="Shape 4444" o:spid="_x0000_s2381" style="position:absolute;left:99678;top:12731;width:279;height:100;visibility:visible;mso-wrap-style:square;v-text-anchor:top" coordsize="27894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i5sQA&#10;AADdAAAADwAAAGRycy9kb3ducmV2LnhtbERPy4rCMBTdD/gP4QqzG1Nl8FGNIoLYhTPgY+Hy0lzb&#10;anNTm6jVr58MCJ7d4bw4k1ljSnGj2hWWFXQ7EQji1OqCMwX73fJrCMJ5ZI2lZVLwIAezaetjgrG2&#10;d97QbeszEUrYxagg976KpXRpTgZdx1bEQTva2qAPtM6krvEeyk0pe1HUlwYLDgs5VrTIKT1vr0bB&#10;apRF1+dx/dP88umRrgeHpHtJlPpsN/MxCE+Nf5tf6UQr+A6A/zfhCc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4ubEAAAA3QAAAA8AAAAAAAAAAAAAAAAAmAIAAGRycy9k&#10;b3ducmV2LnhtbFBLBQYAAAAABAAEAPUAAACJAwAAAAA=&#10;" path="m3976,l,9957r27894,l3976,xe" fillcolor="black" stroked="f">
                  <v:path arrowok="t" textboxrect="0,0,27894,9957"/>
                </v:shape>
                <v:shape id="Shape 4445" o:spid="_x0000_s2382" style="position:absolute;left:99717;top:12731;width:240;height:100;visibility:visible;mso-wrap-style:square;v-text-anchor:top" coordsize="23917,9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pO8UA&#10;AADdAAAADwAAAGRycy9kb3ducmV2LnhtbESPT4vCMBTE7wt+h/AEb5qqXdFqFP+wsoe9rHrx9mie&#10;bbV5KU203W9vBGGPw8z8hlmsWlOKB9WusKxgOIhAEKdWF5wpOB2/+lMQziNrLC2Tgj9ysFp2PhaY&#10;aNvwLz0OPhMBwi5BBbn3VSKlS3My6Aa2Ig7exdYGfZB1JnWNTYCbUo6iaCINFhwWcqxom1N6O9yN&#10;goxmm+t+H7dO/xSX83XXDMfbtVK9brueg/DU+v/wu/2tFcRx/Amv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Sk7xQAAAN0AAAAPAAAAAAAAAAAAAAAAAJgCAABkcnMv&#10;ZG93bnJldi54bWxQSwUGAAAAAAQABAD1AAAAigMAAAAA&#10;" path="m,l23917,9957,19941,,,xe" fillcolor="black" stroked="f">
                  <v:path arrowok="t" textboxrect="0,0,23917,9957"/>
                </v:shape>
                <v:shape id="Shape 4446" o:spid="_x0000_s2383" style="position:absolute;left:99717;top:12931;width:200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2icYA&#10;AADdAAAADwAAAGRycy9kb3ducmV2LnhtbESP0WrCQBRE3wv9h+UW+lY3lZBKdBUbKCY+CGo/4DZ7&#10;TYLZu2l2m8S/dwuFPg4zc4ZZbSbTioF611hW8DqLQBCXVjdcKfg8f7wsQDiPrLG1TApu5GCzfnxY&#10;YartyEcaTr4SAcIuRQW1910qpStrMuhmtiMO3sX2Bn2QfSV1j2OAm1bOoyiRBhsOCzV2lNVUXk8/&#10;RsF3scszvB3e94evc/KWzHdTUbBSz0/TdgnC0+T/w3/tXCuI4ziB3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h2icYAAADdAAAADwAAAAAAAAAAAAAAAACYAgAAZHJz&#10;L2Rvd25yZXYueG1sUEsFBgAAAAAEAAQA9QAAAIsDAAAAAA==&#10;" path="m,l9956,3976,19941,,,xe" fillcolor="black" stroked="f">
                  <v:path arrowok="t" textboxrect="0,0,19941,3976"/>
                </v:shape>
                <v:shape id="Shape 4447" o:spid="_x0000_s2384" style="position:absolute;left:99678;top:12831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PmcMA&#10;AADdAAAADwAAAGRycy9kb3ducmV2LnhtbESP0WoCMRRE3wv+Q7hCX4pmbbdatkYRUfBV6wfcbm43&#10;i5ubJYka/74RBB+HmTnDzJfJduJCPrSOFUzGBQji2umWGwXHn+3oC0SIyBo7x6TgRgGWi8HLHCvt&#10;rrynyyE2IkM4VKjAxNhXUobakMUwdj1x9v6ctxiz9I3UHq8Zbjv5XhRTabHlvGCwp7Wh+nQ4WwVv&#10;Heup3aStSdrPPiar/fr30yj1OkyrbxCRUnyGH+2dVlCW5Qzub/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aPmcMAAADdAAAADwAAAAAAAAAAAAAAAACYAgAAZHJzL2Rv&#10;d25yZXYueG1sUEsFBgAAAAAEAAQA9QAAAIgDAAAAAA==&#10;" path="m,l3976,9985r19941,l,xe" fillcolor="black" stroked="f">
                  <v:path arrowok="t" textboxrect="0,0,23917,9985"/>
                </v:shape>
                <v:shape id="Shape 4448" o:spid="_x0000_s2385" style="position:absolute;left:99678;top:12831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lCrMIA&#10;AADdAAAADwAAAGRycy9kb3ducmV2LnhtbERPz2vCMBS+D/wfwhN2m6lahlajiExQwcM6weujebbV&#10;5qU0Wez+e3MQdvz4fi/XvWlEoM7VlhWMRwkI4sLqmksF55/dxwyE88gaG8uk4I8crFeDtyVm2j74&#10;m0LuSxFD2GWooPK+zaR0RUUG3ci2xJG72s6gj7Arpe7wEcNNIydJ8ikN1hwbKmxpW1Fxz3+Ngult&#10;H06hzs2lTOZhdiD/dbyclHof9psFCE+9/xe/3HutIE3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UKswgAAAN0AAAAPAAAAAAAAAAAAAAAAAJgCAABkcnMvZG93&#10;bnJldi54bWxQSwUGAAAAAAQABAD1AAAAhwMAAAAA&#10;" path="m,l23917,9985,27894,,,xe" fillcolor="black" stroked="f">
                  <v:path arrowok="t" textboxrect="0,0,27894,9985"/>
                </v:shape>
                <v:shape id="Shape 4449" o:spid="_x0000_s2386" style="position:absolute;left:103365;top:10858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ik8QA&#10;AADdAAAADwAAAGRycy9kb3ducmV2LnhtbESPwWrDMBBE74X8g9hCb41sY0LjRgklEPDRTXvJbWNt&#10;LRNrZSw5dvP1USHQ4zAzb5jNbraduNLgW8cK0mUCgrh2uuVGwffX4fUNhA/IGjvHpOCXPOy2i6cN&#10;FtpN/EnXY2hEhLAvUIEJoS+k9LUhi37peuLo/bjBYohyaKQecIpw28ksSVbSYstxwWBPe0P15Tha&#10;BXQw+tTdzNmklxEbOU5lVlVKvTzPH+8gAs3hP/xol1pBnudr+Hs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4pPEAAAA3QAAAA8AAAAAAAAAAAAAAAAAmAIAAGRycy9k&#10;b3ducmV2LnhtbFBLBQYAAAAABAAEAPUAAACJAwAAAAA=&#10;" path="m9956,l,4007r19941,l9956,xe" fillcolor="black" stroked="f">
                  <v:path arrowok="t" textboxrect="0,0,19941,4007"/>
                </v:shape>
                <v:shape id="Shape 4450" o:spid="_x0000_s2387" style="position:absolute;left:103325;top:10898;width:279;height:119;visibility:visible;mso-wrap-style:square;v-text-anchor:top" coordsize="27894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SSsMA&#10;AADdAAAADwAAAGRycy9kb3ducmV2LnhtbERPy07CQBTdk/APk0vCjk5BVFKZEiOQYMCFoPtr5/aB&#10;nTtNZ6D1750FCcuT816uelOLK7WusqxgGsUgiDOrKy4UfJ22kwUI55E11pZJwR85WKXDwRITbTv+&#10;pOvRFyKEsEtQQel9k0jpspIMusg2xIHLbWvQB9gWUrfYhXBTy1kcP0mDFYeGEht6Kyn7PV6MgufN&#10;IZ+5ePv+gfyz776z9fmhWys1HvWvLyA89f4uvrl3WsF8/hj2hzfhCc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YSSsMAAADdAAAADwAAAAAAAAAAAAAAAACYAgAAZHJzL2Rv&#10;d25yZXYueG1sUEsFBgAAAAAEAAQA9QAAAIgDAAAAAA==&#10;" path="m3976,l,11958r27894,l3976,xe" fillcolor="black" stroked="f">
                  <v:path arrowok="t" textboxrect="0,0,27894,11958"/>
                </v:shape>
                <v:shape id="Shape 4451" o:spid="_x0000_s2388" style="position:absolute;left:103365;top:10898;width:239;height:119;visibility:visible;mso-wrap-style:square;v-text-anchor:top" coordsize="23917,1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oTMcA&#10;AADdAAAADwAAAGRycy9kb3ducmV2LnhtbESPQWsCMRSE7wX/Q3iCt5pVrJatUUQseNG22x7a23Pz&#10;3KxuXrabqOu/bwqCx2FmvmGm89ZW4kyNLx0rGPQTEMS50yUXCr4+Xx+fQfiArLFyTAqu5GE+6zxM&#10;MdXuwh90zkIhIoR9igpMCHUqpc8NWfR9VxNHb+8aiyHKppC6wUuE20oOk2QsLZYcFwzWtDSUH7OT&#10;VfD9Xh+zzfZt5X8Xbi0Pyc6cfiZK9brt4gVEoDbcw7f2WisYjZ4G8P8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lKEzHAAAA3QAAAA8AAAAAAAAAAAAAAAAAmAIAAGRy&#10;cy9kb3ducmV2LnhtbFBLBQYAAAAABAAEAPUAAACMAwAAAAA=&#10;" path="m,l23917,11958,19941,,,xe" fillcolor="black" stroked="f">
                  <v:path arrowok="t" textboxrect="0,0,23917,11958"/>
                </v:shape>
                <v:shape id="Shape 4452" o:spid="_x0000_s2389" style="position:absolute;left:103365;top:11117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mV8YA&#10;AADdAAAADwAAAGRycy9kb3ducmV2LnhtbESP0WrCQBRE34X+w3IF33Rj0LREV2kF0fRBqPYDrtlr&#10;EszeTbOrxr93hYKPw8ycYebLztTiSq2rLCsYjyIQxLnVFRcKfg/r4QcI55E11pZJwZ0cLBdvvTmm&#10;2t74h657X4gAYZeigtL7JpXS5SUZdCPbEAfvZFuDPsi2kLrFW4CbWsZRlEiDFYeFEhtalZSf9xej&#10;4C/bbFd43319746H5D2JN12WsVKDfvc5A+Gp86/wf3urFUwm0x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rmV8YAAADdAAAADwAAAAAAAAAAAAAAAACYAgAAZHJz&#10;L2Rvd25yZXYueG1sUEsFBgAAAAAEAAQA9QAAAIsDAAAAAA==&#10;" path="m,l9956,3976,19941,,,xe" fillcolor="black" stroked="f">
                  <v:path arrowok="t" textboxrect="0,0,19941,3976"/>
                </v:shape>
                <v:shape id="Shape 4453" o:spid="_x0000_s2390" style="position:absolute;left:103325;top:11017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oKsUA&#10;AADdAAAADwAAAGRycy9kb3ducmV2LnhtbESPS2vCQBSF90L/w3AL3dWJVkOJjmKFFvGxqApuL5lr&#10;Jpi5EzJTE/+9IxRcHs7j40znna3ElRpfOlYw6CcgiHOnSy4UHA/f758gfEDWWDkmBTfyMJ+99KaY&#10;adfyL133oRBxhH2GCkwIdSalzw1Z9H1XE0fv7BqLIcqmkLrBNo7bSg6TJJUWS44EgzUtDeWX/Z+N&#10;kOPyJLfrZFO0QzLpF4efxXin1Ntrt5iACNSFZ/i/vdIKRqPxBz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6gq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4454" o:spid="_x0000_s2391" style="position:absolute;left:103325;top:11017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MQsUA&#10;AADdAAAADwAAAGRycy9kb3ducmV2LnhtbESP3WrCQBSE7wu+w3IE7+pGSYOmriIFQaEF/6+P2WMS&#10;mj2bZleNb+8WBC+HmfmGmcxaU4krNa60rGDQj0AQZ1aXnCvY7xbvIxDOI2usLJOCOzmYTTtvE0y1&#10;vfGGrlufiwBhl6KCwvs6ldJlBRl0fVsTB+9sG4M+yCaXusFbgJtKDqMokQZLDgsF1vRVUPa7vRgF&#10;yXAhx3/H82q9vh+iFk8/3zbxSvW67fwThKfWv8LP9lIriOOPGP7fh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8xCxQAAAN0AAAAPAAAAAAAAAAAAAAAAAJgCAABkcnMv&#10;ZG93bnJldi54bWxQSwUGAAAAAAQABAD1AAAAigMAAAAA&#10;" path="m,l23917,9954,27894,,,xe" fillcolor="black" stroked="f">
                  <v:path arrowok="t" textboxrect="0,0,27894,9954"/>
                </v:shape>
                <v:shape id="Shape 4455" o:spid="_x0000_s2392" style="position:absolute;left:104082;top:9841;width:200;height:40;visibility:visible;mso-wrap-style:square;v-text-anchor:top" coordsize="19939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R+MUA&#10;AADdAAAADwAAAGRycy9kb3ducmV2LnhtbESPQWvCQBSE74L/YXlCb7qpqEjqKqJoBQ/SWOj1Nfua&#10;Dc2+Ddltkv57VxA8DjPzDbPa9LYSLTW+dKzgdZKAIM6dLrlQ8Hk9jJcgfEDWWDkmBf/kYbMeDlaY&#10;atfxB7VZKESEsE9RgQmhTqX0uSGLfuJq4uj9uMZiiLIppG6wi3BbyWmSLKTFkuOCwZp2hvLf7M8q&#10;OB5b/urovL28nxb7y5L7a/ZtlHoZ9ds3EIH68Aw/2ietYDabz+H+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NH4xQAAAN0AAAAPAAAAAAAAAAAAAAAAAJgCAABkcnMv&#10;ZG93bnJldi54bWxQSwUGAAAAAAQABAD1AAAAigMAAAAA&#10;" path="m9955,l,4007r19939,l9955,xe" fillcolor="black" stroked="f">
                  <v:path arrowok="t" textboxrect="0,0,19939,4007"/>
                </v:shape>
                <v:shape id="Shape 4456" o:spid="_x0000_s2393" style="position:absolute;left:104043;top:9881;width:279;height:100;visibility:visible;mso-wrap-style:square;v-text-anchor:top" coordsize="27895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8w8gA&#10;AADdAAAADwAAAGRycy9kb3ducmV2LnhtbESPQWvCQBSE74X+h+UVvNWNxWqJrlKKglhRmlqot0f2&#10;mQ3Nvo3Z1aT/3i0IPQ4z8w0znXe2EhdqfOlYwaCfgCDOnS65ULD/XD6+gPABWWPlmBT8kof57P5u&#10;iql2LX/QJQuFiBD2KSowIdSplD43ZNH3XU0cvaNrLIYom0LqBtsIt5V8SpKRtFhyXDBY05uh/Cc7&#10;WwWnw3p3+npvN/tvSdlyaxdjs1oo1XvoXicgAnXhP3xrr7SC4fB5BH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N7zDyAAAAN0AAAAPAAAAAAAAAAAAAAAAAJgCAABk&#10;cnMvZG93bnJldi54bWxQSwUGAAAAAAQABAD1AAAAjQMAAAAA&#10;" path="m3978,l,9954r27895,l3978,xe" fillcolor="black" stroked="f">
                  <v:path arrowok="t" textboxrect="0,0,27895,9954"/>
                </v:shape>
                <v:shape id="Shape 4457" o:spid="_x0000_s2394" style="position:absolute;left:104082;top:9881;width:240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uKcUA&#10;AADdAAAADwAAAGRycy9kb3ducmV2LnhtbESPX2vCMBTF34V9h3AHe9N0ok5qU3HCZMztYSr4emmu&#10;TbG5KU203bdfBMHHw/nz42TL3tbiSq2vHCt4HSUgiAunKy4VHPYfwzkIH5A11o5JwR95WOZPgwxT&#10;7Tr+pesulCKOsE9RgQmhSaX0hSGLfuQa4uidXGsxRNmWUrfYxXFby3GSzKTFiiPBYENrQ8V5d7ER&#10;clgf5fdXsi27MZnZO4fNavqj1Mtzv1qACNSHR/je/tQKJpPpG9ze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K4pxQAAAN0AAAAPAAAAAAAAAAAAAAAAAJgCAABkcnMv&#10;ZG93bnJldi54bWxQSwUGAAAAAAQABAD1AAAAigMAAAAA&#10;" path="m,l23917,9954,19939,,,xe" fillcolor="black" stroked="f">
                  <v:path arrowok="t" textboxrect="0,0,23917,9954"/>
                </v:shape>
                <v:shape id="Shape 4458" o:spid="_x0000_s2395" style="position:absolute;left:104082;top:10080;width:200;height:41;visibility:visible;mso-wrap-style:square;v-text-anchor:top" coordsize="19939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+ZsMA&#10;AADdAAAADwAAAGRycy9kb3ducmV2LnhtbERPz2vCMBS+D/wfwhvsNtOJk1KNpShzwg5iFbw+m7em&#10;rHkpTdZ2//1yGOz48f3e5JNtxUC9bxwreJknIIgrpxuuFVwvb88pCB+QNbaOScEPeci3s4cNZtqN&#10;fKahDLWIIewzVGBC6DIpfWXIop+7jjhyn663GCLsa6l7HGO4beUiSVbSYsOxwWBHO0PVV/ltFRwO&#10;A99G+ihO78fV/pTydCnvRqmnx6lYgwg0hX/xn/uoFSyXr3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F+ZsMAAADdAAAADwAAAAAAAAAAAAAAAACYAgAAZHJzL2Rv&#10;d25yZXYueG1sUEsFBgAAAAAEAAQA9QAAAIgDAAAAAA==&#10;" path="m,l9955,4007,19939,,,xe" fillcolor="black" stroked="f">
                  <v:path arrowok="t" textboxrect="0,0,19939,4007"/>
                </v:shape>
                <v:shape id="Shape 4459" o:spid="_x0000_s2396" style="position:absolute;left:104043;top:9981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mucYA&#10;AADdAAAADwAAAGRycy9kb3ducmV2LnhtbESPQWvCQBSE7wX/w/IK3uqmJRaNriJCQSs9qKXo7ZF9&#10;bkKyb0N2NfHfd4VCj8PMfMPMl72txY1aXzpW8DpKQBDnTpdsFHwfP14mIHxA1lg7JgV38rBcDJ7m&#10;mGnX8Z5uh2BEhLDPUEERQpNJ6fOCLPqRa4ijd3GtxRBla6RusYtwW8u3JHmXFkuOCwU2tC4orw5X&#10;q8BMv1z4OXdpsjX3HY1PFa0/K6WGz/1qBiJQH/7Df+2NVpCm4yk8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fmucYAAADdAAAADwAAAAAAAAAAAAAAAACYAgAAZHJz&#10;L2Rvd25yZXYueG1sUEsFBgAAAAAEAAQA9QAAAIsDAAAAAA==&#10;" path="m,l3978,9955r19939,l,xe" fillcolor="black" stroked="f">
                  <v:path arrowok="t" textboxrect="0,0,23917,9955"/>
                </v:shape>
                <v:shape id="Shape 4460" o:spid="_x0000_s2397" style="position:absolute;left:104043;top:9981;width:279;height:99;visibility:visible;mso-wrap-style:square;v-text-anchor:top" coordsize="27895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v28IA&#10;AADdAAAADwAAAGRycy9kb3ducmV2LnhtbERPTYvCMBC9C/6HMII3TRWRpWsUERUvglbRPc42s22x&#10;mdQm2vrvzWHB4+N9zxatKcWTaldYVjAaRiCIU6sLzhScT5vBFwjnkTWWlknBixws5t3ODGNtGz7S&#10;M/GZCCHsYlSQe1/FUro0J4NuaCviwP3Z2qAPsM6krrEJ4aaU4yiaSoMFh4YcK1rllN6Sh1FwKF1z&#10;ut/Wv/vrdp/8+ObcFpe1Uv1eu/wG4an1H/G/e6cVTCbT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6/bwgAAAN0AAAAPAAAAAAAAAAAAAAAAAJgCAABkcnMvZG93&#10;bnJldi54bWxQSwUGAAAAAAQABAD1AAAAhwMAAAAA&#10;" path="m,l23917,9955,27895,,,xe" fillcolor="black" stroked="f">
                  <v:path arrowok="t" textboxrect="0,0,27895,9955"/>
                </v:shape>
                <v:shape id="Shape 4461" o:spid="_x0000_s2398" style="position:absolute;left:101970;top:7928;width:199;height:60;visibility:visible;mso-wrap-style:square;v-text-anchor:top" coordsize="19939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2VcQA&#10;AADdAAAADwAAAGRycy9kb3ducmV2LnhtbESPX2vCMBTF3wW/Q7jC3jS1qEhnFBFkbj7N6vulubad&#10;yU1pMu389EYY+Hg4f36cxaqzRlyp9bVjBeNRAoK4cLrmUsEx3w7nIHxA1mgck4I/8rBa9nsLzLS7&#10;8TddD6EUcYR9hgqqEJpMSl9UZNGPXEMcvbNrLYYo21LqFm9x3BqZJslMWqw5EipsaFNRcTn82gg5&#10;f15+pul9bz7Su1l/+VOe705KvQ269TuIQF14hf/bO61gMpmN4f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9lXEAAAA3QAAAA8AAAAAAAAAAAAAAAAAmAIAAGRycy9k&#10;b3ducmV2LnhtbFBLBQYAAAAABAAEAPUAAACJAwAAAAA=&#10;" path="m9983,l,5979r19939,l9983,xe" fillcolor="black" stroked="f">
                  <v:path arrowok="t" textboxrect="0,0,19939,5979"/>
                </v:shape>
                <v:shape id="Shape 4462" o:spid="_x0000_s2399" style="position:absolute;left:101930;top:7988;width:279;height:100;visibility:visible;mso-wrap-style:square;v-text-anchor:top" coordsize="27895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JlcQA&#10;AADdAAAADwAAAGRycy9kb3ducmV2LnhtbESPzWrDMBCE74G+g9hCb4lUY5LUjRJMSMGn5q8PsFhb&#10;29RaOZYSu29fFQI5DjPzDbPajLYVN+p941jD60yBIC6dabjS8HX+mC5B+IBssHVMGn7Jw2b9NFlh&#10;ZtzAR7qdQiUihH2GGuoQukxKX9Zk0c9cRxy9b9dbDFH2lTQ9DhFuW5koNZcWG44LNXa0ran8OV2t&#10;BsoTvKh8+PTqkLrd4a3YL0Kh9cvzmL+DCDSGR/jeLoyGNJ0n8P8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iZXEAAAA3QAAAA8AAAAAAAAAAAAAAAAAmAIAAGRycy9k&#10;b3ducmV2LnhtbFBLBQYAAAAABAAEAPUAAACJAwAAAAA=&#10;" path="m3978,l,9986r27895,l3978,xe" fillcolor="black" stroked="f">
                  <v:path arrowok="t" textboxrect="0,0,27895,9986"/>
                </v:shape>
                <v:shape id="Shape 4463" o:spid="_x0000_s2400" style="position:absolute;left:101970;top:7988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2s8YA&#10;AADdAAAADwAAAGRycy9kb3ducmV2LnhtbESPQWvCQBSE70L/w/IK3nRTDVKjqxRBsNiD2kB7fGSf&#10;2WD2bchuNP77bkHwOMzMN8xy3dtaXKn1lWMFb+MEBHHhdMWlgvx7O3oH4QOyxtoxKbiTh/XqZbDE&#10;TLsbH+l6CqWIEPYZKjAhNJmUvjBk0Y9dQxy9s2sthijbUuoWbxFuazlJkpm0WHFcMNjQxlBxOXVW&#10;AZl8f7yk2H39bA6f++53nu/uc6WGr/3HAkSgPjzDj/ZOK0jT2RT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2s8YAAADdAAAADwAAAAAAAAAAAAAAAACYAgAAZHJz&#10;L2Rvd25yZXYueG1sUEsFBgAAAAAEAAQA9QAAAIsDAAAAAA==&#10;" path="m,l23917,9986,19939,,,xe" fillcolor="black" stroked="f">
                  <v:path arrowok="t" textboxrect="0,0,23917,9986"/>
                </v:shape>
                <v:shape id="Shape 4464" o:spid="_x0000_s2401" style="position:absolute;left:101970;top:8187;width:199;height:40;visibility:visible;mso-wrap-style:square;v-text-anchor:top" coordsize="19939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ysMUA&#10;AADdAAAADwAAAGRycy9kb3ducmV2LnhtbESPQWvCQBSE7wX/w/IEb3VjG0Wiq4hQ6EELxl68PbPP&#10;JLj7Ns1uY/z3XUHocZiZb5jlurdGdNT62rGCyTgBQVw4XXOp4Pv48ToH4QOyRuOYFNzJw3o1eFli&#10;pt2ND9TloRQRwj5DBVUITSalLyqy6MeuIY7exbUWQ5RtKXWLtwi3Rr4lyUxarDkuVNjQtqLimv9a&#10;BX13Dl/pbvvzPk2Ops738mS0VGo07DcLEIH68B9+tj+1gjSdpf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XKwxQAAAN0AAAAPAAAAAAAAAAAAAAAAAJgCAABkcnMv&#10;ZG93bnJldi54bWxQSwUGAAAAAAQABAD1AAAAigMAAAAA&#10;" path="m,l9983,3976,19939,,,xe" fillcolor="black" stroked="f">
                  <v:path arrowok="t" textboxrect="0,0,19939,3976"/>
                </v:shape>
                <v:shape id="Shape 4465" o:spid="_x0000_s2402" style="position:absolute;left:101930;top:8088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feMQA&#10;AADdAAAADwAAAGRycy9kb3ducmV2LnhtbESPS2vCQBSF9wX/w3CF7nSiaJDUUVSwFB8LrdDtJXOb&#10;CWbuhMzUxH/vCEKXh/P4OPNlZytxo8aXjhWMhgkI4tzpkgsFl+/tYAbCB2SNlWNScCcPy0XvbY6Z&#10;di2f6HYOhYgj7DNUYEKoMyl9bsiiH7qaOHq/rrEYomwKqRts47it5DhJUmmx5EgwWNPGUH49/9kI&#10;uWx+5GGX7It2TCZdc/hcTY9Kvfe71QeIQF34D7/aX1rBZJJO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aX3jEAAAA3QAAAA8AAAAAAAAAAAAAAAAAmAIAAGRycy9k&#10;b3ducmV2LnhtbFBLBQYAAAAABAAEAPUAAACJAwAAAAA=&#10;" path="m,l3978,9954r19939,l,xe" fillcolor="black" stroked="f">
                  <v:path arrowok="t" textboxrect="0,0,23917,9954"/>
                </v:shape>
                <v:shape id="Shape 4466" o:spid="_x0000_s2403" style="position:absolute;left:101930;top:8088;width:279;height:99;visibility:visible;mso-wrap-style:square;v-text-anchor:top" coordsize="27895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2fsgA&#10;AADdAAAADwAAAGRycy9kb3ducmV2LnhtbESPQUvDQBSE74X+h+UVvDWblhIldluktFBUFGMFvT2y&#10;z2xo9m2aXZv4712h0OMwM98wy/VgG3GmzteOFcySFARx6XTNlYLD+256B8IHZI2NY1LwSx7Wq/Fo&#10;ibl2Pb/RuQiViBD2OSowIbS5lL40ZNEnriWO3rfrLIYou0rqDvsIt42cp2kmLdYcFwy2tDFUHosf&#10;q+D09fh6+njqnw+fkordi93emv1WqZvJ8HAPItAQruFLe68VLBZZBv9v4hO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W3Z+yAAAAN0AAAAPAAAAAAAAAAAAAAAAAJgCAABk&#10;cnMvZG93bnJldi54bWxQSwUGAAAAAAQABAD1AAAAjQMAAAAA&#10;" path="m,l23917,9954,27895,,,xe" fillcolor="black" stroked="f">
                  <v:path arrowok="t" textboxrect="0,0,27895,9954"/>
                </v:shape>
                <v:shape id="Shape 4467" o:spid="_x0000_s2404" style="position:absolute;left:104421;top:8107;width:200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PGsQA&#10;AADdAAAADwAAAGRycy9kb3ducmV2LnhtbESPQWvCQBSE7wX/w/IEb3WjBFtiVhFB8JjaXnp7Zp/Z&#10;kOzbkN2Y6K/vFgo9DjPzDZPvJ9uKO/W+dqxgtUxAEJdO11wp+Po8vb6D8AFZY+uYFDzIw343e8kx&#10;027kD7pfQiUihH2GCkwIXSalLw1Z9EvXEUfv5nqLIcq+krrHMcJtK9dJspEWa44LBjs6Giqby2AV&#10;0Mno7/ZprmbVDFjJYTyvi0KpxXw6bEEEmsJ/+K991grSdPMG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jxrEAAAA3QAAAA8AAAAAAAAAAAAAAAAAmAIAAGRycy9k&#10;b3ducmV2LnhtbFBLBQYAAAAABAAEAPUAAACJAwAAAAA=&#10;" path="m9984,l,4007r19941,l9984,xe" fillcolor="black" stroked="f">
                  <v:path arrowok="t" textboxrect="0,0,19941,4007"/>
                </v:shape>
                <v:shape id="Shape 4468" o:spid="_x0000_s2405" style="position:absolute;left:104381;top:8147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M+sIA&#10;AADdAAAADwAAAGRycy9kb3ducmV2LnhtbERPy4rCMBTdC/5DuII7TUekaDWVQRAUZsDHjOs7ze2D&#10;aW5qE7X+vVkILg/nvVx1phY3al1lWcHHOAJBnFldcaHg57QZzUA4j6yxtkwKHuRglfZ7S0y0vfOB&#10;bkdfiBDCLkEFpfdNIqXLSjLoxrYhDlxuW4M+wLaQusV7CDe1nERRLA1WHBpKbGhdUvZ/vBoF8WQj&#10;55dzvtvvH79Rh3/fXzb2Sg0H3ecChKfOv8Uv91YrmE7jMDe8CU9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gz6wgAAAN0AAAAPAAAAAAAAAAAAAAAAAJgCAABkcnMvZG93&#10;bnJldi54bWxQSwUGAAAAAAQABAD1AAAAhwMAAAAA&#10;" path="m3976,l,9954r27894,l3976,xe" fillcolor="black" stroked="f">
                  <v:path arrowok="t" textboxrect="0,0,27894,9954"/>
                </v:shape>
                <v:shape id="Shape 4469" o:spid="_x0000_s2406" style="position:absolute;left:104421;top:8147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VfcUA&#10;AADdAAAADwAAAGRycy9kb3ducmV2LnhtbESPX2vCMBTF34V9h3AHvs104orrTIsKikx9mBP2emnu&#10;mrLmpjTRdt9+EQY+Hs6fH2dRDLYRV+p87VjB8yQBQVw6XXOl4Py5eZqD8AFZY+OYFPyShyJ/GC0w&#10;067nD7qeQiXiCPsMFZgQ2kxKXxqy6CeuJY7et+sshii7SuoO+zhuGzlNklRarDkSDLa0NlT+nC42&#10;Qs7rL3l4T/ZVPyWTrjhsly9HpcaPw/INRKAh3MP/7Z1WMJulr3B7E5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1V9xQAAAN0AAAAPAAAAAAAAAAAAAAAAAJgCAABkcnMv&#10;ZG93bnJldi54bWxQSwUGAAAAAAQABAD1AAAAigMAAAAA&#10;" path="m,l23917,9954,19941,,,xe" fillcolor="black" stroked="f">
                  <v:path arrowok="t" textboxrect="0,0,23917,9954"/>
                </v:shape>
                <v:shape id="Shape 4470" o:spid="_x0000_s2407" style="position:absolute;left:104421;top:8346;width:200;height:60;visibility:visible;mso-wrap-style:square;v-text-anchor:top" coordsize="1994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y9MAA&#10;AADdAAAADwAAAGRycy9kb3ducmV2LnhtbERPTWsCMRC9F/wPYQrealKRqlujLNKCeNNt78Nm3Czd&#10;TNYk6vrvm4Pg8fG+V5vBdeJKIbaeNbxPFAji2puWGw0/1ffbAkRMyAY7z6ThThE269HLCgvjb3yg&#10;6zE1IodwLFCDTakvpIy1JYdx4nvizJ18cJgyDI00AW853HVyqtSHdNhybrDY09ZS/Xe8OA3nxeB+&#10;95VV/Vfp4nJXnlUMe63Hr0P5CSLRkJ7ih3tnNMxm87w/v8lP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0y9MAAAADdAAAADwAAAAAAAAAAAAAAAACYAgAAZHJzL2Rvd25y&#10;ZXYueG1sUEsFBgAAAAAEAAQA9QAAAIUDAAAAAA==&#10;" path="m,l9984,5979,19941,,,xe" fillcolor="black" stroked="f">
                  <v:path arrowok="t" textboxrect="0,0,19941,5979"/>
                </v:shape>
                <v:shape id="Shape 4471" o:spid="_x0000_s2408" style="position:absolute;left:104381;top:8247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238cA&#10;AADdAAAADwAAAGRycy9kb3ducmV2LnhtbESPT2vCQBTE7wW/w/IK3urGEmubuooIBf/gQSvS3h7Z&#10;101I9m3IriZ+e7dQ6HGYmd8ws0Vva3Gl1peOFYxHCQji3OmSjYLT58fTKwgfkDXWjknBjTws5oOH&#10;GWbadXyg6zEYESHsM1RQhNBkUvq8IIt+5Bri6P241mKIsjVSt9hFuK3lc5K8SIslx4UCG1oVlFfH&#10;i1Vg3vYunL+7NNmY244mXxWttpVSw8d++Q4iUB/+w3/ttVaQptMx/L6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ktt/HAAAA3QAAAA8AAAAAAAAAAAAAAAAAmAIAAGRy&#10;cy9kb3ducmV2LnhtbFBLBQYAAAAABAAEAPUAAACMAwAAAAA=&#10;" path="m,l3976,9955r19941,l,xe" fillcolor="black" stroked="f">
                  <v:path arrowok="t" textboxrect="0,0,23917,9955"/>
                </v:shape>
                <v:shape id="Shape 4472" o:spid="_x0000_s2409" style="position:absolute;left:104381;top:8247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sXMQA&#10;AADdAAAADwAAAGRycy9kb3ducmV2LnhtbESPQWuDQBSE74X8h+UVemvWSojBZBOiIO21JiTXh/uq&#10;UvetuBs1/z5bKOQ4zMw3zO4wm06MNLjWsoKPZQSCuLK65VrB+VS8b0A4j6yxs0wK7uTgsF+87DDV&#10;duJvGktfiwBhl6KCxvs+ldJVDRl0S9sTB+/HDgZ9kEMt9YBTgJtOxlG0lgZbDgsN9pQ3VP2WN6Og&#10;j01ii/LyqZN1nplNNtXX8qjU2+t83ILwNPtn+L/9pRWsVkkMf2/CE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zbFzEAAAA3QAAAA8AAAAAAAAAAAAAAAAAmAIAAGRycy9k&#10;b3ducmV2LnhtbFBLBQYAAAAABAAEAPUAAACJAwAAAAA=&#10;" path="m,l23917,9955,27894,,,xe" fillcolor="black" stroked="f">
                  <v:path arrowok="t" textboxrect="0,0,27894,9955"/>
                </v:shape>
                <v:shape id="Shape 4473" o:spid="_x0000_s2410" style="position:absolute;left:105597;top:3503;width:199;height:40;visibility:visible;mso-wrap-style:square;v-text-anchor:top" coordsize="19912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0I8gA&#10;AADdAAAADwAAAGRycy9kb3ducmV2LnhtbESPX2vCQBDE3wv9DscWfCl68Q+2pp4iglAwD9bq+5Lb&#10;JrG5vZjbauyn7xUKfRxm5jfMfNm5Wl2oDZVnA8NBAoo497biwsDhfdN/BhUE2WLtmQzcKMBycX83&#10;x9T6K7/RZS+FihAOKRooRZpU65CX5DAMfEMcvQ/fOpQo20LbFq8R7mo9SpKpdlhxXCixoXVJ+ef+&#10;yxnIprPxOXs8HfVxl31LsZ1Vp40Y03voVi+ghDr5D/+1X62ByeRpDL9v4hP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IvQjyAAAAN0AAAAPAAAAAAAAAAAAAAAAAJgCAABk&#10;cnMvZG93bnJldi54bWxQSwUGAAAAAAQABAD1AAAAjQMAAAAA&#10;" path="m9955,l,4007r19912,l9955,xe" fillcolor="black" stroked="f">
                  <v:path arrowok="t" textboxrect="0,0,19912,4007"/>
                </v:shape>
                <v:shape id="Shape 4474" o:spid="_x0000_s2411" style="position:absolute;left:105557;top:3543;width:280;height:100;visibility:visible;mso-wrap-style:square;v-text-anchor:top" coordsize="27923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vVMgA&#10;AADdAAAADwAAAGRycy9kb3ducmV2LnhtbESPQWvCQBSE70L/w/IKXqRulKAluooUBT0oaAult2f2&#10;maRm34bsRqO/3hUKPQ4z8w0znbemFBeqXWFZwaAfgSBOrS44U/D1uXp7B+E8ssbSMim4kYP57KUz&#10;xUTbK+/pcvCZCBB2CSrIva8SKV2ak0HXtxVx8E62NuiDrDOpa7wGuCnlMIpG0mDBYSHHij5ySs+H&#10;xig4DW/L4+pe7Ra/mdysv7fN+PzTU6r72i4mIDy1/j/8115rBXE8juH5JjwB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5S9UyAAAAN0AAAAPAAAAAAAAAAAAAAAAAJgCAABk&#10;cnMvZG93bnJldi54bWxQSwUGAAAAAAQABAD1AAAAjQMAAAAA&#10;" path="m4005,l,9954r27923,l4005,xe" fillcolor="black" stroked="f">
                  <v:path arrowok="t" textboxrect="0,0,27923,9954"/>
                </v:shape>
                <v:shape id="Shape 4475" o:spid="_x0000_s2412" style="position:absolute;left:105597;top:3543;width:240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JpcUA&#10;AADdAAAADwAAAGRycy9kb3ducmV2LnhtbESPX2vCMBTF34V9h3AHe9N0ok5qU3HCZMztYSr4emmu&#10;TbG5KU203bdfBMHHw/nz42TL3tbiSq2vHCt4HSUgiAunKy4VHPYfwzkIH5A11o5JwR95WOZPgwxT&#10;7Tr+pesulCKOsE9RgQmhSaX0hSGLfuQa4uidXGsxRNmWUrfYxXFby3GSzKTFiiPBYENrQ8V5d7ER&#10;clgf5fdXsi27MZnZO4fNavqj1Mtzv1qACNSHR/je/tQKJpO3Kdze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8mlxQAAAN0AAAAPAAAAAAAAAAAAAAAAAJgCAABkcnMv&#10;ZG93bnJldi54bWxQSwUGAAAAAAQABAD1AAAAigMAAAAA&#10;" path="m,l23917,9954,19912,,,xe" fillcolor="black" stroked="f">
                  <v:path arrowok="t" textboxrect="0,0,23917,9954"/>
                </v:shape>
                <v:shape id="Shape 4476" o:spid="_x0000_s2413" style="position:absolute;left:105597;top:3742;width:199;height:40;visibility:visible;mso-wrap-style:square;v-text-anchor:top" coordsize="19912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Xu8cA&#10;AADdAAAADwAAAGRycy9kb3ducmV2LnhtbESPX0vDQBDE34V+h2MLvoi9VEtsY69FhILQPNh/70tu&#10;TdLm9mJubVM/vScIPg4z8xtmvuxdo87UhdqzgfEoAUVceFtzaWC/W91PQQVBtth4JgNXCrBcDG7m&#10;mFl/4Q2dt1KqCOGQoYFKpM20DkVFDsPIt8TR+/CdQ4myK7Xt8BLhrtEPSZJqhzXHhQpbeq2oOG2/&#10;nIE8nT1+5nfHgz68599Srmf1cSXG3A77l2dQQr38h//ab9bAZPKUwu+b+AT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VV7vHAAAA3QAAAA8AAAAAAAAAAAAAAAAAmAIAAGRy&#10;cy9kb3ducmV2LnhtbFBLBQYAAAAABAAEAPUAAACMAwAAAAA=&#10;" path="m,l9955,4007,19912,,,xe" fillcolor="black" stroked="f">
                  <v:path arrowok="t" textboxrect="0,0,19912,4007"/>
                </v:shape>
                <v:shape id="Shape 4477" o:spid="_x0000_s2414" style="position:absolute;left:105557;top:3643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GLMMYA&#10;AADdAAAADwAAAGRycy9kb3ducmV2LnhtbESPQWvCQBSE7wX/w/KE3uqmktY2dRURClbxoBVpb4/s&#10;6yYk+zZkVxP/vSsUPA4z8w0znfe2FmdqfelYwfMoAUGcO12yUXD4/nx6A+EDssbaMSm4kIf5bPAw&#10;xUy7jnd03gcjIoR9hgqKEJpMSp8XZNGPXEMcvT/XWgxRtkbqFrsIt7UcJ8mrtFhyXCiwoWVBebU/&#10;WQXmfevC8bdLky9z2dDLT0XLdaXU47BffIAI1Id7+L+90grSdDKB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GLMMYAAADdAAAADwAAAAAAAAAAAAAAAACYAgAAZHJz&#10;L2Rvd25yZXYueG1sUEsFBgAAAAAEAAQA9QAAAIsDAAAAAA==&#10;" path="m,l4005,9955r19912,l,xe" fillcolor="black" stroked="f">
                  <v:path arrowok="t" textboxrect="0,0,23917,9955"/>
                </v:shape>
                <v:shape id="Shape 4478" o:spid="_x0000_s2415" style="position:absolute;left:105557;top:3643;width:280;height:99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CJcEA&#10;AADdAAAADwAAAGRycy9kb3ducmV2LnhtbERPTYvCMBC9L/gfwgjetqkiu0s1FREUxVPb9eBtaMa2&#10;tJmUJmr99+awsMfH+15vRtOJBw2usaxgHsUgiEurG64U/Bb7zx8QziNr7CyTghc52KSTjzUm2j45&#10;o0fuKxFC2CWooPa+T6R0ZU0GXWR74sDd7GDQBzhUUg/4DOGmk4s4/pIGGw4NNfa0q6ls87tRkB0u&#10;1OdFZc5nVzTtLbuOe3NSajYdtysQnkb/L/5zH7WC5fI7zA1vwhOQ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dQiXBAAAA3QAAAA8AAAAAAAAAAAAAAAAAmAIAAGRycy9kb3du&#10;cmV2LnhtbFBLBQYAAAAABAAEAPUAAACGAwAAAAA=&#10;" path="m,l23917,9955,27923,,,xe" fillcolor="black" stroked="f">
                  <v:path arrowok="t" textboxrect="0,0,27923,9955"/>
                </v:shape>
                <v:shape id="Shape 4479" o:spid="_x0000_s2416" style="position:absolute;left:108408;top:3543;width:199;height:40;visibility:visible;mso-wrap-style:square;v-text-anchor:top" coordsize="19912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2CscA&#10;AADdAAAADwAAAGRycy9kb3ducmV2LnhtbESPT2vCQBTE7wW/w/IEb3WjpLZGV5FSofRgqS3i8ZF9&#10;JsHs2yS7+eO37wqFHoeZ+Q2z3g6mFB01rrCsYDaNQBCnVhecKfj53j++gHAeWWNpmRTcyMF2M3pY&#10;Y6Jtz1/UHX0mAoRdggpy76tESpfmZNBNbUUcvIttDPogm0zqBvsAN6WcR9FCGiw4LORY0WtO6fXY&#10;GgW1bs9DjemtOshuZ09PH+Xn20KpyXjYrUB4Gvx/+K/9rhXE8fMS7m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ZNgrHAAAA3QAAAA8AAAAAAAAAAAAAAAAAmAIAAGRy&#10;cy9kb3ducmV2LnhtbFBLBQYAAAAABAAEAPUAAACMAwAAAAA=&#10;" path="m9956,l,3974r19912,l9956,xe" fillcolor="black" stroked="f">
                  <v:path arrowok="t" textboxrect="0,0,19912,3974"/>
                </v:shape>
                <v:shape id="Shape 4480" o:spid="_x0000_s2417" style="position:absolute;left:108368;top:3583;width:279;height:99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+BL4A&#10;AADdAAAADwAAAGRycy9kb3ducmV2LnhtbERPvQrCMBDeBd8hnOCmqSIi1SgiKIpTWx3cjuZsi82l&#10;NFHr25tBcPz4/lebztTiRa2rLCuYjCMQxLnVFRcKLtl+tADhPLLG2jIp+JCDzbrfW2Gs7ZsTeqW+&#10;ECGEXYwKSu+bWEqXl2TQjW1DHLi7bQ36ANtC6hbfIdzUchpFc2mw4tBQYkO7kvJH+jQKksOVmjQr&#10;zPnssupxT27d3pyUGg667RKEp87/xT/3USuYzRZhf3gTnoB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++PgS+AAAA3QAAAA8AAAAAAAAAAAAAAAAAmAIAAGRycy9kb3ducmV2&#10;LnhtbFBLBQYAAAAABAAEAPUAAACDAwAAAAA=&#10;" path="m4005,l,9955r27923,l4005,xe" fillcolor="black" stroked="f">
                  <v:path arrowok="t" textboxrect="0,0,27923,9955"/>
                </v:shape>
                <v:shape id="Shape 4481" o:spid="_x0000_s2418" style="position:absolute;left:108408;top:3583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G+MYA&#10;AADdAAAADwAAAGRycy9kb3ducmV2LnhtbESPQWvCQBSE74X+h+UJvdWNJRaNrlKEQqt4qBXR2yP7&#10;3IRk34bs1sR/7woFj8PMfMPMl72txYVaXzpWMBomIIhzp0s2Cva/n68TED4ga6wdk4IreVgunp/m&#10;mGnX8Q9ddsGICGGfoYIihCaT0ucFWfRD1xBH7+xaiyHK1kjdYhfhtpZvSfIuLZYcFwpsaFVQXu3+&#10;rAIz3bpwOHVp8m2uGxofK1qtK6VeBv3HDESgPjzC/+0vrSBNJy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HG+MYAAADdAAAADwAAAAAAAAAAAAAAAACYAgAAZHJz&#10;L2Rvd25yZXYueG1sUEsFBgAAAAAEAAQA9QAAAIsDAAAAAA==&#10;" path="m,l23917,9955,19912,,,xe" fillcolor="black" stroked="f">
                  <v:path arrowok="t" textboxrect="0,0,23917,9955"/>
                </v:shape>
                <v:shape id="Shape 4482" o:spid="_x0000_s2419" style="position:absolute;left:108408;top:3782;width:199;height:40;visibility:visible;mso-wrap-style:square;v-text-anchor:top" coordsize="19912,3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UXMUA&#10;AADdAAAADwAAAGRycy9kb3ducmV2LnhtbESPQYvCMBSE74L/ITxhb5oqrkg1liK7sHhQVkU8Pppn&#10;W2xeahNr/fcbYcHjMDPfMMukM5VoqXGlZQXjUQSCOLO65FzB8fA9nINwHlljZZkUPMlBsur3lhhr&#10;++Bfavc+FwHCLkYFhfd1LKXLCjLoRrYmDt7FNgZ9kE0udYOPADeVnETRTBosOSwUWNO6oOy6vxsF&#10;N30/dzfMnvVWtqk9fW6q3ddMqY9Bly5AeOr8O/zf/tEKptP5BF5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NRcxQAAAN0AAAAPAAAAAAAAAAAAAAAAAJgCAABkcnMv&#10;ZG93bnJldi54bWxQSwUGAAAAAAQABAD1AAAAigMAAAAA&#10;" path="m,l9956,3974,19912,,,xe" fillcolor="black" stroked="f">
                  <v:path arrowok="t" textboxrect="0,0,19912,3974"/>
                </v:shape>
                <v:shape id="Shape 4483" o:spid="_x0000_s2420" style="position:absolute;left:108368;top:3682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QScYA&#10;AADdAAAADwAAAGRycy9kb3ducmV2LnhtbESPT2vCQBTE70K/w/IKvenGNohGVylCwWIP/gno8ZF9&#10;ZoPZtyG70fjtu4WCx2FmfsMsVr2txY1aXzlWMB4lIIgLpysuFeTHr+EUhA/IGmvHpOBBHlbLl8EC&#10;M+3uvKfbIZQiQthnqMCE0GRS+sKQRT9yDXH0Lq61GKJsS6lbvEe4reV7kkykxYrjgsGG1oaK66Gz&#10;Csjk2/01xe7ntN59b7vzLN88Zkq9vfafcxCB+vAM/7c3WkGaTj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VQScYAAADdAAAADwAAAAAAAAAAAAAAAACYAgAAZHJz&#10;L2Rvd25yZXYueG1sUEsFBgAAAAAEAAQA9QAAAIsDAAAAAA==&#10;" path="m,l4005,9986r19912,l,xe" fillcolor="black" stroked="f">
                  <v:path arrowok="t" textboxrect="0,0,23917,9986"/>
                </v:shape>
                <v:shape id="Shape 4484" o:spid="_x0000_s2421" style="position:absolute;left:108368;top:3682;width:279;height:100;visibility:visible;mso-wrap-style:square;v-text-anchor:top" coordsize="2792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gk8UA&#10;AADdAAAADwAAAGRycy9kb3ducmV2LnhtbESPwWrDMBBE74H+g9hCb4mc1mmMEyWYQqE91JCkH7BY&#10;G0vEWhlLjZ2/rwqFHIeZecNs95PrxJWGYD0rWC4yEMSN15ZbBd+n93kBIkRkjZ1nUnCjAPvdw2yL&#10;pfYjH+h6jK1IEA4lKjAx9qWUoTHkMCx8T5y8sx8cxiSHVuoBxwR3nXzOslfp0HJaMNjTm6Hmcvxx&#10;Cr5eVqdqvZStMSPV9efNFlVtlXp6nKoNiEhTvIf/2x9aQZ4XOfy9S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6CTxQAAAN0AAAAPAAAAAAAAAAAAAAAAAJgCAABkcnMv&#10;ZG93bnJldi54bWxQSwUGAAAAAAQABAD1AAAAigMAAAAA&#10;" path="m,l23917,9986,27923,,,xe" fillcolor="black" stroked="f">
                  <v:path arrowok="t" textboxrect="0,0,27923,9986"/>
                </v:shape>
                <v:shape id="Shape 4485" o:spid="_x0000_s2422" style="position:absolute;left:110540;top:3643;width:200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OlMUA&#10;AADdAAAADwAAAGRycy9kb3ducmV2LnhtbESPQWvCQBSE7wX/w/IEb83GYkTSrCKCpQhCs/bS2yP7&#10;TEKzb0N2a+K/dwuFHoeZ+YYpdpPtxI0G3zpWsExSEMSVMy3XCj4vx+cNCB+QDXaOScGdPOy2s6cC&#10;c+NGLummQy0ihH2OCpoQ+lxKXzVk0SeuJ47e1Q0WQ5RDLc2AY4TbTr6k6VpabDkuNNjToaHqW/9Y&#10;BaO+j4jXj0wHXU7+dO7fzPpLqcV82r+CCDSF//Bf+90oWK02Gfy+i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06UxQAAAN0AAAAPAAAAAAAAAAAAAAAAAJgCAABkcnMv&#10;ZG93bnJldi54bWxQSwUGAAAAAAQABAD1AAAAigMAAAAA&#10;" path="m9957,l,3976r19942,l9957,xe" fillcolor="black" stroked="f">
                  <v:path arrowok="t" textboxrect="0,0,19942,3976"/>
                </v:shape>
                <v:shape id="Shape 4486" o:spid="_x0000_s2423" style="position:absolute;left:110501;top:3682;width:278;height:100;visibility:visible;mso-wrap-style:square;v-text-anchor:top" coordsize="2789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i5MUA&#10;AADdAAAADwAAAGRycy9kb3ducmV2LnhtbESPUWvCQBCE3wv9D8cWfKt3GhFJPUUKgogIVREfl9w2&#10;Ceb20tyq6b/vFQp9HGbmG2a+7H2j7tTFOrCF0dCAIi6Cq7m0cDquX2egoiA7bAKThW+KsFw8P80x&#10;d+HBH3Q/SKkShGOOFiqRNtc6FhV5jMPQEifvM3QeJcmu1K7DR4L7Ro+NmWqPNaeFClt6r6i4Hm7e&#10;gj5n2702IdufLqts/WWk3DmxdvDSr95ACfXyH/5rb5yFyWQ2hd836Qn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6LkxQAAAN0AAAAPAAAAAAAAAAAAAAAAAJgCAABkcnMv&#10;ZG93bnJldi54bWxQSwUGAAAAAAQABAD1AAAAigMAAAAA&#10;" path="m3975,l,9986r27893,l3975,xe" fillcolor="black" stroked="f">
                  <v:path arrowok="t" textboxrect="0,0,27893,9986"/>
                </v:shape>
                <v:shape id="Shape 4487" o:spid="_x0000_s2424" style="position:absolute;left:110540;top:3682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WSsYA&#10;AADdAAAADwAAAGRycy9kb3ducmV2LnhtbESPQWvCQBSE70L/w/IKvenGElqNrlKEgkUP1Qbq8ZF9&#10;ZoPZtyG70fjvXUHwOMzMN8x82dtanKn1lWMF41ECgrhwuuJSQf73PZyA8AFZY+2YFFzJw3LxMphj&#10;pt2Fd3Teh1JECPsMFZgQmkxKXxiy6EeuIY7e0bUWQ5RtKXWLlwi3tXxPkg9pseK4YLChlaHitO+s&#10;AjL5ZndKsdv+r35/Nt1hmq+vU6XeXvuvGYhAfXiGH+21VpCmk0+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5WSsYAAADdAAAADwAAAAAAAAAAAAAAAACYAgAAZHJz&#10;L2Rvd25yZXYueG1sUEsFBgAAAAAEAAQA9QAAAIsDAAAAAA==&#10;" path="m,l23917,9986,19942,,,xe" fillcolor="black" stroked="f">
                  <v:path arrowok="t" textboxrect="0,0,23917,9986"/>
                </v:shape>
                <v:shape id="Shape 4488" o:spid="_x0000_s2425" style="position:absolute;left:110540;top:3882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hCsAA&#10;AADdAAAADwAAAGRycy9kb3ducmV2LnhtbERPTYvCMBC9C/6HMII3TV1UpBpFBEWEBY1evA3N2Bab&#10;SWmytv77zUHw+Hjfq01nK/GixpeOFUzGCQjizJmScwW36360AOEDssHKMSl4k4fNut9bYWpcyxd6&#10;6ZCLGMI+RQVFCHUqpc8KsujHriaO3MM1FkOETS5Ng20Mt5X8SZK5tFhybCiwpl1B2VP/WQWtfreI&#10;j/NMB33p/Om3Ppj5XanhoNsuQQTqwlf8cR+Ngul0EefGN/EJ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bhCsAAAADdAAAADwAAAAAAAAAAAAAAAACYAgAAZHJzL2Rvd25y&#10;ZXYueG1sUEsFBgAAAAAEAAQA9QAAAIUDAAAAAA==&#10;" path="m,l9957,3976,19942,,,xe" fillcolor="black" stroked="f">
                  <v:path arrowok="t" textboxrect="0,0,19942,3976"/>
                </v:shape>
                <v:shape id="Shape 4489" o:spid="_x0000_s2426" style="position:absolute;left:110501;top:3782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zh8UA&#10;AADdAAAADwAAAGRycy9kb3ducmV2LnhtbESPS2vCQBSF9wX/w3AFd3XSYCWmjhIFS2l14QPcXjK3&#10;mdDMnZAZTfrvO4VCl4fz+DjL9WAbcafO144VPE0TEMSl0zVXCi7n3WMGwgdkjY1jUvBNHtar0cMS&#10;c+16PtL9FCoRR9jnqMCE0OZS+tKQRT91LXH0Pl1nMUTZVVJ32Mdx28g0SebSYs2RYLClraHy63Sz&#10;EXLZXuX+Pfmo+pTMfMPhtXg+KDUZD8ULiEBD+A//td+0gtksW8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7OHxQAAAN0AAAAPAAAAAAAAAAAAAAAAAJgCAABkcnMv&#10;ZG93bnJldi54bWxQSwUGAAAAAAQABAD1AAAAigMAAAAA&#10;" path="m,l3975,9954r19942,l,xe" fillcolor="black" stroked="f">
                  <v:path arrowok="t" textboxrect="0,0,23917,9954"/>
                </v:shape>
                <v:shape id="Shape 4490" o:spid="_x0000_s2427" style="position:absolute;left:110501;top:3782;width:278;height:100;visibility:visible;mso-wrap-style:square;v-text-anchor:top" coordsize="27893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67tcMA&#10;AADdAAAADwAAAGRycy9kb3ducmV2LnhtbERPz2vCMBS+D/wfwht4GTatdJt2jaKCIDsMdHp/NG9t&#10;WfNSklTrf28Ogx0/vt/lejSduJLzrWUFWZKCIK6sbrlWcP7ezxYgfEDW2FkmBXfysF5NnkostL3x&#10;ka6nUIsYwr5ABU0IfSGlrxoy6BPbE0fuxzqDIUJXS+3wFsNNJ+dp+iYNthwbGuxp11D1exqMgkv2&#10;PuSfrtouvlrust1LfxwOr0pNn8fNB4hAY/gX/7kPWkGeL+P++C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67tcMAAADdAAAADwAAAAAAAAAAAAAAAACYAgAAZHJzL2Rv&#10;d25yZXYueG1sUEsFBgAAAAAEAAQA9QAAAIgDAAAAAA==&#10;" path="m,l23917,9954,27893,,,xe" fillcolor="black" stroked="f">
                  <v:path arrowok="t" textboxrect="0,0,27893,9954"/>
                </v:shape>
                <v:shape id="Shape 4491" o:spid="_x0000_s2428" style="position:absolute;left:110939;top:2626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CusUA&#10;AADdAAAADwAAAGRycy9kb3ducmV2LnhtbESP0YrCMBRE3wX/IVzBN00V6WrXKK4gWh8EdT/gbnO3&#10;LTY33SZq/XsjLPg4zMwZZr5sTSVu1LjSsoLRMAJBnFldcq7g+7wZTEE4j6yxskwKHuRgueh25pho&#10;e+cj3U4+FwHCLkEFhfd1IqXLCjLohrYmDt6vbQz6IJtc6gbvAW4qOY6iWBosOSwUWNO6oOxyuhoF&#10;f+l2t8bH4Wt/+DnHH/F426YpK9XvtatPEJ5a/w7/t3dawWQyG8H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cK6xQAAAN0AAAAPAAAAAAAAAAAAAAAAAJgCAABkcnMv&#10;ZG93bnJldi54bWxQSwUGAAAAAAQABAD1AAAAigMAAAAA&#10;" path="m9984,l,3976r19941,l9984,xe" fillcolor="black" stroked="f">
                  <v:path arrowok="t" textboxrect="0,0,19941,3976"/>
                </v:shape>
                <v:shape id="Shape 4492" o:spid="_x0000_s2429" style="position:absolute;left:110899;top:2666;width:279;height:100;visibility:visible;mso-wrap-style:square;v-text-anchor:top" coordsize="27894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ZAcYA&#10;AADdAAAADwAAAGRycy9kb3ducmV2LnhtbESPQWvCQBSE74X+h+UVvDWbpiIaXUMpLWjBQ1PB6yP7&#10;TGKzb0N2u8Z/7xYEj8PMfMOsitF0ItDgWssKXpIUBHFldcu1gv3P5/MchPPIGjvLpOBCDor148MK&#10;c23P/E2h9LWIEHY5Kmi873MpXdWQQZfYnjh6RzsY9FEOtdQDniPcdDJL05k02HJcaLCn94aq3/LP&#10;KHg9bcIutKU51OkizLfkP74OO6UmT+PbEoSn0d/Dt/ZGK5hOFxn8v4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FZAcYAAADdAAAADwAAAAAAAAAAAAAAAACYAgAAZHJz&#10;L2Rvd25yZXYueG1sUEsFBgAAAAAEAAQA9QAAAIsDAAAAAA==&#10;" path="m3976,l,9985r27894,l3976,xe" fillcolor="black" stroked="f">
                  <v:path arrowok="t" textboxrect="0,0,27894,9985"/>
                </v:shape>
                <v:shape id="Shape 4493" o:spid="_x0000_s2430" style="position:absolute;left:110939;top:2666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l3cMA&#10;AADdAAAADwAAAGRycy9kb3ducmV2LnhtbESP3WoCMRSE7wu+QziCN6VmrT+tq1FEKnir7QOcbo6b&#10;xc3JkqQa374RBC+HmfmGWa6TbcWFfGgcKxgNCxDEldMN1wp+vndvnyBCRNbYOiYFNwqwXvVellhq&#10;d+UDXY6xFhnCoUQFJsaulDJUhiyGoeuIs3dy3mLM0tdSe7xmuG3le1HMpMWG84LBjraGqvPxzyp4&#10;bVnP7FfamaT9x3i0OWx/p0apQT9tFiAipfgMP9p7rWAymY/h/iY/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2l3cMAAADdAAAADwAAAAAAAAAAAAAAAACYAgAAZHJzL2Rv&#10;d25yZXYueG1sUEsFBgAAAAAEAAQA9QAAAIgDAAAAAA==&#10;" path="m,l23917,9985,19941,,,xe" fillcolor="black" stroked="f">
                  <v:path arrowok="t" textboxrect="0,0,23917,9985"/>
                </v:shape>
                <v:shape id="Shape 4494" o:spid="_x0000_s2431" style="position:absolute;left:110939;top:2865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hIsYA&#10;AADdAAAADwAAAGRycy9kb3ducmV2LnhtbESP0WrCQBRE3wX/YblC33SjhNhGV7FC0fggVPsB1+xt&#10;Epq9m2ZXjX/vCoKPw8ycYebLztTiQq2rLCsYjyIQxLnVFRcKfo5fw3cQziNrrC2Tghs5WC76vTmm&#10;2l75my4HX4gAYZeigtL7JpXS5SUZdCPbEAfv17YGfZBtIXWL1wA3tZxEUSINVhwWSmxoXVL+dzgb&#10;Bf/ZZrvG2/5ztz8dk2ky2XRZxkq9DbrVDISnzr/Cz/ZWK4jjjxg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ZhIsYAAADdAAAADwAAAAAAAAAAAAAAAACYAgAAZHJz&#10;L2Rvd25yZXYueG1sUEsFBgAAAAAEAAQA9QAAAIsDAAAAAA==&#10;" path="m,l9984,3976,19941,,,xe" fillcolor="black" stroked="f">
                  <v:path arrowok="t" textboxrect="0,0,19941,3976"/>
                </v:shape>
                <v:shape id="Shape 4495" o:spid="_x0000_s2432" style="position:absolute;left:110899;top:2766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WJsYA&#10;AADdAAAADwAAAGRycy9kb3ducmV2LnhtbESPQWvCQBSE7wX/w/IK3uqmJRaNriJCQSs9qKXo7ZF9&#10;bkKyb0N2NfHfd4VCj8PMfMPMl72txY1aXzpW8DpKQBDnTpdsFHwfP14mIHxA1lg7JgV38rBcDJ7m&#10;mGnX8Z5uh2BEhLDPUEERQpNJ6fOCLPqRa4ijd3GtxRBla6RusYtwW8u3JHmXFkuOCwU2tC4orw5X&#10;q8BMv1z4OXdpsjX3HY1PFa0/K6WGz/1qBiJQH/7Df+2NVpCm0zE8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NWJs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4496" o:spid="_x0000_s2433" style="position:absolute;left:110899;top:2766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pcQA&#10;AADdAAAADwAAAGRycy9kb3ducmV2LnhtbESPQWuDQBSE74H+h+UVekvWipjUZJUkIM21prTXh/ui&#10;UvetuFu1/z5bKPQ4zMw3zKFYTC8mGl1nWcHzJgJBXFvdcaPg/VqudyCcR9bYWyYFP+SgyB9WB8y0&#10;nfmNpso3IkDYZaig9X7IpHR1Swbdxg7EwbvZ0aAPcmykHnEOcNPLOIpSabDjsNDiQOeW6q/q2ygY&#10;YrO1ZfXxqrfp+WR2p7n5rI5KPT0uxz0IT4v/D/+1L1pBkryk8PsmP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EjKXEAAAA3QAAAA8AAAAAAAAAAAAAAAAAmAIAAGRycy9k&#10;b3ducmV2LnhtbFBLBQYAAAAABAAEAPUAAACJAwAAAAA=&#10;" path="m,l23917,9955,27894,,,xe" fillcolor="black" stroked="f">
                  <v:path arrowok="t" textboxrect="0,0,27894,9955"/>
                </v:shape>
                <v:shape id="Shape 4497" o:spid="_x0000_s2434" style="position:absolute;left:111577;top:2726;width:199;height:40;visibility:visible;mso-wrap-style:square;v-text-anchor:top" coordsize="1991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WyscA&#10;AADdAAAADwAAAGRycy9kb3ducmV2LnhtbESPT2vCQBTE70K/w/IKvemmIv5JXUUEoRR7MA09v2Rf&#10;k2D2bbq7xvTbdwXB4zAzv2HW28G0oifnG8sKXicJCOLS6oYrBfnXYbwE4QOyxtYyKfgjD9vN02iN&#10;qbZXPlGfhUpECPsUFdQhdKmUvqzJoJ/Yjjh6P9YZDFG6SmqH1wg3rZwmyVwabDgu1NjRvqbynF2M&#10;gpXf/bpjXxSX5flj+n0osvwz3yv18jzs3kAEGsIjfG+/awWz2WoBtzfx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R1srHAAAA3QAAAA8AAAAAAAAAAAAAAAAAmAIAAGRy&#10;cy9kb3ducmV2LnhtbFBLBQYAAAAABAAEAPUAAACMAwAAAAA=&#10;" path="m9955,l,4005r19911,l9955,xe" fillcolor="black" stroked="f">
                  <v:path arrowok="t" textboxrect="0,0,19911,4005"/>
                </v:shape>
                <v:shape id="Shape 4498" o:spid="_x0000_s2435" style="position:absolute;left:111537;top:2766;width:279;height:99;visibility:visible;mso-wrap-style:square;v-text-anchor:top" coordsize="2792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17dMQA&#10;AADdAAAADwAAAGRycy9kb3ducmV2LnhtbERPyW7CMBC9V+IfrEHqrTiklCVgEKq6igMCcsltFA9J&#10;RDyObBfSfn19qNTj09tXm9604krON5YVjEcJCOLS6oYrBfnp9WEOwgdkja1lUvBNHjbrwd0KM21v&#10;fKDrMVQihrDPUEEdQpdJ6cuaDPqR7Ygjd7bOYIjQVVI7vMVw08o0SabSYMOxocaOnmsqL8cvo2Dm&#10;XR7eivTyUqTvxePTLvn82edK3Q/77RJEoD78i//cH1rBZLKIc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e3TEAAAA3QAAAA8AAAAAAAAAAAAAAAAAmAIAAGRycy9k&#10;b3ducmV2LnhtbFBLBQYAAAAABAAEAPUAAACJAwAAAAA=&#10;" path="m4006,l,9955r27924,l4006,xe" fillcolor="black" stroked="f">
                  <v:path arrowok="t" textboxrect="0,0,27924,9955"/>
                </v:shape>
                <v:shape id="Shape 4499" o:spid="_x0000_s2436" style="position:absolute;left:111577;top:2766;width:239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cI8YA&#10;AADdAAAADwAAAGRycy9kb3ducmV2LnhtbESPT2vCQBTE7wW/w/KE3nRTSaWJriJCoX/wUBXR2yP7&#10;ugnJvg3ZrYnfvlsQehxm5jfMcj3YRlyp85VjBU/TBARx4XTFRsHx8Dp5AeEDssbGMSm4kYf1avSw&#10;xFy7nr/oug9GRAj7HBWUIbS5lL4oyaKfupY4et+usxii7IzUHfYRbhs5S5K5tFhxXCixpW1JRb3/&#10;sQpMtnPhdOnT5N3cPun5XNP2o1bqcTxsFiACDeE/fG+/aQVpmmX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cI8YAAADdAAAADwAAAAAAAAAAAAAAAACYAgAAZHJz&#10;L2Rvd25yZXYueG1sUEsFBgAAAAAEAAQA9QAAAIsDAAAAAA==&#10;" path="m,l23917,9955,19911,,,xe" fillcolor="black" stroked="f">
                  <v:path arrowok="t" textboxrect="0,0,23917,9955"/>
                </v:shape>
                <v:shape id="Shape 4500" o:spid="_x0000_s2437" style="position:absolute;left:111577;top:2965;width:199;height:40;visibility:visible;mso-wrap-style:square;v-text-anchor:top" coordsize="19911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UpMMA&#10;AADdAAAADwAAAGRycy9kb3ducmV2LnhtbERPz2vCMBS+D/wfwhO8zXTihuuMIoIgMg+rxfNr89YW&#10;m5eaxFr/e3MY7Pjx/V6uB9OKnpxvLCt4myYgiEurG64U5Kfd6wKED8gaW8uk4EEe1qvRyxJTbe/8&#10;Q30WKhFD2KeooA6hS6X0ZU0G/dR2xJH7tc5giNBVUju8x3DTylmSfEiDDceGGjva1lResptR8Ok3&#10;V/fdF8VtcTnMzrsiy4/5VqnJeNh8gQg0hH/xn3uvFczfk7g/vo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UpMMAAADdAAAADwAAAAAAAAAAAAAAAACYAgAAZHJzL2Rv&#10;d25yZXYueG1sUEsFBgAAAAAEAAQA9QAAAIgDAAAAAA==&#10;" path="m,l9955,4005,19911,,,xe" fillcolor="black" stroked="f">
                  <v:path arrowok="t" textboxrect="0,0,19911,4005"/>
                </v:shape>
                <v:shape id="Shape 4501" o:spid="_x0000_s2438" style="position:absolute;left:111537;top:2865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KP8YA&#10;AADdAAAADwAAAGRycy9kb3ducmV2LnhtbESPQWsCMRSE74X+h/AKvWliUbGrUYpQaCse1CJ6e2xe&#10;s8tuXpZN6q7/vhGEHoeZ+YZZrHpXiwu1ofSsYTRUIIhzb0q2Gr4P74MZiBCRDdaeScOVAqyWjw8L&#10;zIzveEeXfbQiQThkqKGIscmkDHlBDsPQN8TJ+/Gtw5hka6VpsUtwV8sXpabSYclpocCG1gXl1f7X&#10;abCvWx+P526sPu11Q5NTReuvSuvnp/5tDiJSH//D9/aH0TCeqBH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PKP8YAAADdAAAADwAAAAAAAAAAAAAAAACYAgAAZHJz&#10;L2Rvd25yZXYueG1sUEsFBgAAAAAEAAQA9QAAAIsDAAAAAA==&#10;" path="m,l4006,9955r19911,l,xe" fillcolor="black" stroked="f">
                  <v:path arrowok="t" textboxrect="0,0,23917,9955"/>
                </v:shape>
                <v:shape id="Shape 4502" o:spid="_x0000_s2439" style="position:absolute;left:111537;top:2865;width:279;height:100;visibility:visible;mso-wrap-style:square;v-text-anchor:top" coordsize="2792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WhMgA&#10;AADdAAAADwAAAGRycy9kb3ducmV2LnhtbESPQUsDMRSE74L/ITzBm01crZa1aZHSqqUHsd3L3h6b&#10;5+7SzcuSpO3aX98IgsdhZr5hpvPBduJIPrSONdyPFAjiypmWaw3FbnU3AREissHOMWn4oQDz2fXV&#10;FHPjTvxFx22sRYJwyFFDE2OfSxmqhiyGkeuJk/ftvMWYpK+l8XhKcNvJTKknabHltNBgT4uGqv32&#10;YDU8B1/EtzLbL8vsvXwYb9T6/FlofXszvL6AiDTE//Bf+8NoeByrDH7fpCc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3taEyAAAAN0AAAAPAAAAAAAAAAAAAAAAAJgCAABk&#10;cnMvZG93bnJldi54bWxQSwUGAAAAAAQABAD1AAAAjQMAAAAA&#10;" path="m,l23917,9955,27924,,,xe" fillcolor="black" stroked="f">
                  <v:path arrowok="t" textboxrect="0,0,27924,9955"/>
                </v:shape>
                <v:shape id="Shape 4503" o:spid="_x0000_s2440" style="position:absolute;left:111218;top:3962;width:199;height:59;visibility:visible;mso-wrap-style:square;v-text-anchor:top" coordsize="1991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wTscA&#10;AADdAAAADwAAAGRycy9kb3ducmV2LnhtbESPQWvCQBSE7wX/w/IKXoputK1KdBURhB4UNOrB2yP7&#10;TEKzb0N2NdFf7wqFHoeZ+YaZLVpTihvVrrCsYNCPQBCnVhecKTge1r0JCOeRNZaWScGdHCzmnbcZ&#10;xto2vKdb4jMRIOxiVJB7X8VSujQng65vK+LgXWxt0AdZZ1LX2AS4KeUwikbSYMFhIceKVjmlv8nV&#10;KBg/NpPsY79rmvOGHtvr8DRI1ieluu/tcgrCU+v/w3/tH63g6zv6hNeb8ATk/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5ME7HAAAA3QAAAA8AAAAAAAAAAAAAAAAAmAIAAGRy&#10;cy9kb3ducmV2LnhtbFBLBQYAAAAABAAEAPUAAACMAwAAAAA=&#10;" path="m9956,l,5979r19911,l9956,xe" fillcolor="black" stroked="f">
                  <v:path arrowok="t" textboxrect="0,0,19911,5979"/>
                </v:shape>
                <v:shape id="Shape 4504" o:spid="_x0000_s2441" style="position:absolute;left:111178;top:4022;width:279;height:99;visibility:visible;mso-wrap-style:square;v-text-anchor:top" coordsize="27923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TtMgA&#10;AADdAAAADwAAAGRycy9kb3ducmV2LnhtbESPT2vCQBTE7wW/w/IEL0U3Ff+RuoqIgh4qaAXx9pp9&#10;JqnZtyG7avTTuwWhx2FmfsOMp7UpxJUql1tW8NGJQBAnVuecKth/L9sjEM4jaywsk4I7OZhOGm9j&#10;jLW98ZauO5+KAGEXo4LM+zKW0iUZGXQdWxIH72Qrgz7IKpW6wluAm0J2o2ggDeYcFjIsaZ5Rct5d&#10;jIJT9774WT7Kzew3levV4esyPB/flWo169knCE+1/w+/2iutoNePevD3JjwBOX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AlO0yAAAAN0AAAAPAAAAAAAAAAAAAAAAAJgCAABk&#10;cnMvZG93bnJldi54bWxQSwUGAAAAAAQABAD1AAAAjQMAAAAA&#10;" path="m4005,l,9954r27923,l4005,xe" fillcolor="black" stroked="f">
                  <v:path arrowok="t" textboxrect="0,0,27923,9954"/>
                </v:shape>
                <v:shape id="Shape 4505" o:spid="_x0000_s2442" style="position:absolute;left:111218;top:4022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1RcQA&#10;AADdAAAADwAAAGRycy9kb3ducmV2LnhtbESPX2vCMBTF3wd+h3CFvc1EWWV0RlHBMXR7mBP2emmu&#10;TbG5KU209dsbQdjj4fz5cWaL3tXiQm2oPGsYjxQI4sKbiksNh9/NyxuIEJEN1p5Jw5UCLOaDpxnm&#10;xnf8Q5d9LEUa4ZCjBhtjk0sZCksOw8g3xMk7+tZhTLItpWmxS+OulhOlptJhxYlgsaG1peK0P7sE&#10;Oaz/5NdW7cpuQna64vixzL61fh72y3cQkfr4H360P42G10xlcH+Tn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tUXEAAAA3QAAAA8AAAAAAAAAAAAAAAAAmAIAAGRycy9k&#10;b3ducmV2LnhtbFBLBQYAAAAABAAEAPUAAACJAwAAAAA=&#10;" path="m,l23917,9954,19911,,,xe" fillcolor="black" stroked="f">
                  <v:path arrowok="t" textboxrect="0,0,23917,9954"/>
                </v:shape>
                <v:shape id="Shape 4506" o:spid="_x0000_s2443" style="position:absolute;left:111218;top:4221;width:199;height:40;visibility:visible;mso-wrap-style:square;v-text-anchor:top" coordsize="1991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X7sUA&#10;AADdAAAADwAAAGRycy9kb3ducmV2LnhtbESPQWvCQBSE7wX/w/KE3pqNoYqkrhIUqRcRjYceH9nX&#10;bGj2bciuMe2v7wqFHoeZ+YZZbUbbioF63zhWMEtSEMSV0w3XCq7l/mUJwgdkja1jUvBNHjbrydMK&#10;c+3ufKbhEmoRIexzVGBC6HIpfWXIok9cRxy9T9dbDFH2tdQ93iPctjJL04W02HBcMNjR1lD1dblZ&#10;BTr488Eei9NHN+5m5r34yVpfKvU8HYs3EIHG8B/+ax+0gtd5uoDH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1fuxQAAAN0AAAAPAAAAAAAAAAAAAAAAAJgCAABkcnMv&#10;ZG93bnJldi54bWxQSwUGAAAAAAQABAD1AAAAigMAAAAA&#10;" path="m,l9956,4007,19911,,,xe" fillcolor="black" stroked="f">
                  <v:path arrowok="t" textboxrect="0,0,19911,4007"/>
                </v:shape>
                <v:shape id="Shape 4507" o:spid="_x0000_s2444" style="position:absolute;left:111178;top:4121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30MYA&#10;AADdAAAADwAAAGRycy9kb3ducmV2LnhtbESPQWsCMRSE7wX/Q3iCt5q0aGtXoxRBsC0eqiL19ti8&#10;ZpfdvCyb6K7/vikUehxm5htmsepdLa7UhtKzhoexAkGce1Oy1XA8bO5nIEJENlh7Jg03CrBaDu4W&#10;mBnf8Sdd99GKBOGQoYYixiaTMuQFOQxj3xAn79u3DmOSrZWmxS7BXS0flXqSDktOCwU2tC4or/YX&#10;p8G+7Hw8nbuJerO3D5p+VbR+r7QeDfvXOYhIffwP/7W3RsNkqp7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b30MYAAADdAAAADwAAAAAAAAAAAAAAAACYAgAAZHJz&#10;L2Rvd25yZXYueG1sUEsFBgAAAAAEAAQA9QAAAIsDAAAAAA==&#10;" path="m,l4005,9955r19912,l,xe" fillcolor="black" stroked="f">
                  <v:path arrowok="t" textboxrect="0,0,23917,9955"/>
                </v:shape>
                <v:shape id="Shape 4508" o:spid="_x0000_s2445" style="position:absolute;left:111178;top:4121;width:279;height:100;visibility:visible;mso-wrap-style:square;v-text-anchor:top" coordsize="2792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+xcIA&#10;AADdAAAADwAAAGRycy9kb3ducmV2LnhtbERPy2qDQBTdB/IPww10F8eUthTjKKFgaclKTRfZXZzr&#10;A5074kwT+/edRaHLw3mn+WomcaPFDZYVHKIYBHFj9cCdgktd7F9BOI+scbJMCn7IQZ5tNykm2t65&#10;pFvlOxFC2CWooPd+TqR0TU8GXWRn4sC1djHoA1w6qRe8h3Azycc4fpEGBw4NPc701lMzVt9GQfn+&#10;RXNVd+Z8dvUwtuV1LcynUg+79XQE4Wn1/+I/94dW8PQch7n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j7FwgAAAN0AAAAPAAAAAAAAAAAAAAAAAJgCAABkcnMvZG93&#10;bnJldi54bWxQSwUGAAAAAAQABAD1AAAAhwMAAAAA&#10;" path="m,l23917,9955,27923,,,xe" fillcolor="black" stroked="f">
                  <v:path arrowok="t" textboxrect="0,0,27923,9955"/>
                </v:shape>
                <v:shape id="Shape 4509" o:spid="_x0000_s2446" style="position:absolute;left:112753;top:4181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UpsYA&#10;AADdAAAADwAAAGRycy9kb3ducmV2LnhtbESP3WrCQBSE7wu+w3IE75qNYqOmrqJC0Xgh+PMAp9nT&#10;JDR7Nma3Gt++Wyh4OczMN8x82Zla3Kh1lWUFwygGQZxbXXGh4HL+eJ2CcB5ZY22ZFDzIwXLRe5lj&#10;qu2dj3Q7+UIECLsUFZTeN6mULi/JoItsQxy8L9sa9EG2hdQt3gPc1HIUx4k0WHFYKLGhTUn59+nH&#10;KLhm290GH4f1/vB5TibJaNtlGSs16HerdxCeOv8M/7d3WsH4LZ7B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xUpsYAAADdAAAADwAAAAAAAAAAAAAAAACYAgAAZHJz&#10;L2Rvd25yZXYueG1sUEsFBgAAAAAEAAQA9QAAAIsDAAAAAA==&#10;" path="m9956,l,3976r19941,l9956,xe" fillcolor="black" stroked="f">
                  <v:path arrowok="t" textboxrect="0,0,19941,3976"/>
                </v:shape>
                <v:shape id="Shape 4510" o:spid="_x0000_s2447" style="position:absolute;left:112693;top:4221;width:299;height:99;visibility:visible;mso-wrap-style:square;v-text-anchor:top" coordsize="2989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UKMMA&#10;AADdAAAADwAAAGRycy9kb3ducmV2LnhtbERPz2vCMBS+C/sfwhN2s6lj01KNsgkdnobWHXZ8NM+m&#10;2LyUJrbd/vrlMNjx4/u93U+2FQP1vnGsYJmkIIgrpxuuFXxeikUGwgdkja1jUvBNHva7h9kWc+1G&#10;PtNQhlrEEPY5KjAhdLmUvjJk0SeuI47c1fUWQ4R9LXWPYwy3rXxK05W02HBsMNjRwVB1K+9WQSa/&#10;DsXR8E/5sab3YX1/Myd9VupxPr1uQASawr/4z33UCp5flnF/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wUKMMAAADdAAAADwAAAAAAAAAAAAAAAACYAgAAZHJzL2Rv&#10;d25yZXYueG1sUEsFBgAAAAAEAAQA9QAAAIgDAAAAAA==&#10;" path="m5979,l,9986r29897,l5979,xe" fillcolor="black" stroked="f">
                  <v:path arrowok="t" textboxrect="0,0,29897,9986"/>
                </v:shape>
                <v:shape id="Shape 4511" o:spid="_x0000_s2448" style="position:absolute;left:112753;top:4221;width:239;height:99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xv8YA&#10;AADdAAAADwAAAGRycy9kb3ducmV2LnhtbESPQWvCQBSE70L/w/IKvekmRUuNrlKEgqKHagPt8ZF9&#10;ZoPZtyG70fjvXUHwOMzMN8x82dtanKn1lWMF6SgBQVw4XXGpIP/9Hn6C8AFZY+2YFFzJw3LxMphj&#10;pt2F93Q+hFJECPsMFZgQmkxKXxiy6EeuIY7e0bUWQ5RtKXWLlwi3tXxPkg9pseK4YLChlaHidOis&#10;AjL5dn8aY7f7W/1stt3/NF9fp0q9vfZfMxCB+vAMP9prrWA8SV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Dxv8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4512" o:spid="_x0000_s2449" style="position:absolute;left:112753;top:4420;width:199;height:40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QCsYA&#10;AADdAAAADwAAAGRycy9kb3ducmV2LnhtbESP0WrCQBRE34X+w3ILvunGYGOJrtIKJaYPgtoPuGav&#10;STB7N81uNf69KxR8HGbmDLNY9aYRF+pcbVnBZByBIC6srrlU8HP4Gr2DcB5ZY2OZFNzIwWr5Mlhg&#10;qu2Vd3TZ+1IECLsUFVTet6mUrqjIoBvbljh4J9sZ9EF2pdQdXgPcNDKOokQarDksVNjSuqLivP8z&#10;Cn7zbLPG2/bze3s8JLMkzvo8Z6WGr/3HHISn3j/D/+2NVjB9m8T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FQCsYAAADdAAAADwAAAAAAAAAAAAAAAACYAgAAZHJz&#10;L2Rvd25yZXYueG1sUEsFBgAAAAAEAAQA9QAAAIsDAAAAAA==&#10;" path="m,l9956,3976,19941,,,xe" fillcolor="black" stroked="f">
                  <v:path arrowok="t" textboxrect="0,0,19941,3976"/>
                </v:shape>
                <v:shape id="Shape 4513" o:spid="_x0000_s2450" style="position:absolute;left:112693;top:4320;width:259;height:100;visibility:visible;mso-wrap-style:square;v-text-anchor:top" coordsize="25920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ku8cA&#10;AADdAAAADwAAAGRycy9kb3ducmV2LnhtbESPQWvCQBSE70L/w/IKXkQ3GisldRUVBCleGovY22v2&#10;NQnNvg27q4n/vlso9DjMzDfMct2bRtzI+dqygukkAUFcWF1zqeD9tB8/g/ABWWNjmRTcycN69TBY&#10;YqZtx290y0MpIoR9hgqqENpMSl9UZNBPbEscvS/rDIYoXSm1wy7CTSNnSbKQBmuOCxW2tKuo+M6v&#10;RsFsc5lvd2fbjE4fLi2Po9f6M0elho/95gVEoD78h//aB61g/jRN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MZLvHAAAA3QAAAA8AAAAAAAAAAAAAAAAAmAIAAGRy&#10;cy9kb3ducmV2LnhtbFBLBQYAAAAABAAEAPUAAACMAwAAAAA=&#10;" path="m,l5979,9954r19941,l,xe" fillcolor="black" stroked="f">
                  <v:path arrowok="t" textboxrect="0,0,25920,9954"/>
                </v:shape>
                <v:shape id="Shape 4514" o:spid="_x0000_s2451" style="position:absolute;left:112693;top:4320;width:299;height:100;visibility:visible;mso-wrap-style:square;v-text-anchor:top" coordsize="2989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SaMQA&#10;AADdAAAADwAAAGRycy9kb3ducmV2LnhtbESPQWvCQBSE74X+h+UVems2WisSXaUIgXrUCl6fu88k&#10;mH2bZrdJ9Ne7guBxmJlvmMVqsLXoqPWVYwWjJAVBrJ2puFCw/80/ZiB8QDZYOyYFF/KwWr6+LDAz&#10;ructdbtQiAhhn6GCMoQmk9Lrkiz6xDXE0Tu51mKIsi2kabGPcFvLcZpOpcWK40KJDa1L0ufdv1Xw&#10;d81lWvX553DomuKizabWx41S72/D9xxEoCE8w4/2j1Ew+RpN4P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UmjEAAAA3QAAAA8AAAAAAAAAAAAAAAAAmAIAAGRycy9k&#10;b3ducmV2LnhtbFBLBQYAAAAABAAEAPUAAACJAwAAAAA=&#10;" path="m,l25920,9954,29897,,,xe" fillcolor="black" stroked="f">
                  <v:path arrowok="t" textboxrect="0,0,29897,9954"/>
                </v:shape>
                <v:shape id="Shape 4515" o:spid="_x0000_s2452" style="position:absolute;left:115124;top:3942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IfsYA&#10;AADdAAAADwAAAGRycy9kb3ducmV2LnhtbESP3YrCMBSE7wXfIZyFvdNUWbtLNYoKi9YLwZ8HODbH&#10;tmxzUpus1rc3guDlMDPfMJNZaypxpcaVlhUM+hEI4szqknMFx8Nv7weE88gaK8uk4E4OZtNuZ4KJ&#10;tjfe0XXvcxEg7BJUUHhfJ1K6rCCDrm9r4uCdbWPQB9nkUjd4C3BTyWEUxdJgyWGhwJqWBWV/+3+j&#10;4JKu1ku8bxeb7ekQf8fDVZumrNTnRzsfg/DU+nf41V5rBV+jwQ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jIfsYAAADdAAAADwAAAAAAAAAAAAAAAACYAgAAZHJz&#10;L2Rvd25yZXYueG1sUEsFBgAAAAAEAAQA9QAAAIsDAAAAAA==&#10;" path="m9985,l,3976r19941,l9985,xe" fillcolor="black" stroked="f">
                  <v:path arrowok="t" textboxrect="0,0,19941,3976"/>
                </v:shape>
                <v:shape id="Shape 4516" o:spid="_x0000_s2453" style="position:absolute;left:115085;top:3981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6qcQA&#10;AADdAAAADwAAAGRycy9kb3ducmV2LnhtbESPQWsCMRSE74L/ITyht5pVrMhqFBEES2tLV8HrY/Pc&#10;LG5eliTq9t+bQsHjMDPfMItVZxtxIx9qxwpGwwwEcel0zZWC42H7OgMRIrLGxjEp+KUAq2W/t8Bc&#10;uzv/0K2IlUgQDjkqMDG2uZShNGQxDF1LnLyz8xZjkr6S2uM9wW0jx1k2lRZrTgsGW9oYKi/F1So4&#10;Xc7ar/dhUmzev74/zeEjBvRKvQy69RxEpC4+w//tnVYweRtN4e9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OqnEAAAA3QAAAA8AAAAAAAAAAAAAAAAAmAIAAGRycy9k&#10;b3ducmV2LnhtbFBLBQYAAAAABAAEAPUAAACJAwAAAAA=&#10;" path="m3976,l,9986r27894,l3976,xe" fillcolor="black" stroked="f">
                  <v:path arrowok="t" textboxrect="0,0,27894,9986"/>
                </v:shape>
                <v:shape id="Shape 4517" o:spid="_x0000_s2454" style="position:absolute;left:115124;top:3981;width:240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MUMYA&#10;AADdAAAADwAAAGRycy9kb3ducmV2LnhtbESPW2vCQBSE3wv+h+UIfasbxWvqKiIUFH3wEmgfD9nT&#10;bDB7NmQ3Gv99t1Do4zAz3zDLdWcrcafGl44VDAcJCOLc6ZILBdn1420OwgdkjZVjUvAkD+tV72WJ&#10;qXYPPtP9EgoRIexTVGBCqFMpfW7Ioh+4mjh6366xGKJsCqkbfES4reQoSabSYslxwWBNW0P57dJa&#10;BWSyw/k2xvb4uT3tD+3XIts9F0q99rvNO4hAXfgP/7V3WsF4Mpz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XMUM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4518" o:spid="_x0000_s2455" style="position:absolute;left:115124;top:4181;width:200;height:60;visibility:visible;mso-wrap-style:square;v-text-anchor:top" coordsize="1994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Uz8AA&#10;AADdAAAADwAAAGRycy9kb3ducmV2LnhtbERPz2vCMBS+D/Y/hDfwNhNFh3ZNpcgE8Tbd7o/m2ZQ1&#10;LzXJtP735jDY8eP7XW5G14srhdh51jCbKhDEjTcdtxq+TrvXFYiYkA32nknDnSJsquenEgvjb/xJ&#10;12NqRQ7hWKAGm9JQSBkbSw7j1A/EmTv74DBlGFppAt5yuOvlXKk36bDj3GBxoK2l5uf46zRcVqP7&#10;PpysGj5qF9f7+qJiOGg9eRnrdxCJxvQv/nPvjYbFcpbn5jf5Ccj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XUz8AAAADdAAAADwAAAAAAAAAAAAAAAACYAgAAZHJzL2Rvd25y&#10;ZXYueG1sUEsFBgAAAAAEAAQA9QAAAIUDAAAAAA==&#10;" path="m,l9985,5979,19941,,,xe" fillcolor="black" stroked="f">
                  <v:path arrowok="t" textboxrect="0,0,19941,5979"/>
                </v:shape>
                <v:shape id="Shape 4519" o:spid="_x0000_s2456" style="position:absolute;left:115085;top:4081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pncUA&#10;AADdAAAADwAAAGRycy9kb3ducmV2LnhtbESPS2vCQBSF90L/w3AL3TUTpUqNjmKFFvGxqApuL5lr&#10;Jpi5EzJTE/+9IxRcHs7j40znna3ElRpfOlbQT1IQxLnTJRcKjofv908QPiBrrByTght5mM9eelPM&#10;tGv5l677UIg4wj5DBSaEOpPS54Ys+sTVxNE7u8ZiiLIppG6wjeO2koM0HUmLJUeCwZqWhvLL/s9G&#10;yHF5ktt1uinaAZnRF4efxXCn1Ntrt5iACNSFZ/i/vdIKPob9MT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Cmd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4520" o:spid="_x0000_s2457" style="position:absolute;left:115085;top:4081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2ocMA&#10;AADdAAAADwAAAGRycy9kb3ducmV2LnhtbERPy2rCQBTdC/7DcIXudNJQQ5tmFBECFSyofaxvMzcP&#10;mrmTZsYY/76zEFwezjtbj6YVA/WusazgcRGBIC6sbrhS8PmRz59BOI+ssbVMCq7kYL2aTjJMtb3w&#10;kYaTr0QIYZeigtr7LpXSFTUZdAvbEQeutL1BH2BfSd3jJYSbVsZRlEiDDYeGGjva1lT8ns5GQRLn&#10;8uXvu9wdDtevaMSf971NvFIPs3HzCsLT6O/im/tNK3haxmF/e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2ocMAAADdAAAADwAAAAAAAAAAAAAAAACYAgAAZHJzL2Rv&#10;d25yZXYueG1sUEsFBgAAAAAEAAQA9QAAAIgDAAAAAA==&#10;" path="m,l23917,9954,27894,,,xe" fillcolor="black" stroked="f">
                  <v:path arrowok="t" textboxrect="0,0,27894,9954"/>
                </v:shape>
                <v:shape id="Shape 4521" o:spid="_x0000_s2458" style="position:absolute;left:115663;top:4520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EqMQA&#10;AADdAAAADwAAAGRycy9kb3ducmV2LnhtbESPwWrDMBBE74X8g9hAb7Vs05bgWAklEMjRdXvJbWNt&#10;LRNrZSw5dvr1VaHQ4zAzb5hyv9he3Gj0nWMFWZKCIG6c7rhV8PlxfNqA8AFZY++YFNzJw363eiix&#10;0G7md7rVoRURwr5ABSaEoZDSN4Ys+sQNxNH7cqPFEOXYSj3iHOG2l3mavkqLHccFgwMdDDXXerIK&#10;6Gj0uf82F5NdJ2zlNJ/yqlLqcb28bUEEWsJ/+K990gqeX/IM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BKjEAAAA3QAAAA8AAAAAAAAAAAAAAAAAmAIAAGRycy9k&#10;b3ducmV2LnhtbFBLBQYAAAAABAAEAPUAAACJAwAAAAA=&#10;" path="m9986,l,4007r19941,l9986,xe" fillcolor="black" stroked="f">
                  <v:path arrowok="t" textboxrect="0,0,19941,4007"/>
                </v:shape>
                <v:shape id="Shape 4522" o:spid="_x0000_s2459" style="position:absolute;left:115623;top:4560;width:279;height:99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NTcYA&#10;AADdAAAADwAAAGRycy9kb3ducmV2LnhtbESP3WrCQBSE7wu+w3KE3jUbQxtsdBURAi204E/b62P2&#10;mASzZ9PsNsa3dwuCl8PMfMPMl4NpRE+dqy0rmEQxCOLC6ppLBV/7/GkKwnlkjY1lUnAhB8vF6GGO&#10;mbZn3lK/86UIEHYZKqi8bzMpXVGRQRfZljh4R9sZ9EF2pdQdngPcNDKJ41QarDksVNjSuqLitPsz&#10;CtIkl6+/P8f3zebyHQ94+PywqVfqcTysZiA8Df4evrXftILnlySB/zfh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WNTcYAAADdAAAADwAAAAAAAAAAAAAAAACYAgAAZHJz&#10;L2Rvd25yZXYueG1sUEsFBgAAAAAEAAQA9QAAAIsDAAAAAA==&#10;" path="m3976,l,9954r27894,l3976,xe" fillcolor="black" stroked="f">
                  <v:path arrowok="t" textboxrect="0,0,27894,9954"/>
                </v:shape>
                <v:shape id="Shape 4523" o:spid="_x0000_s2460" style="position:absolute;left:115663;top:4560;width:239;height:99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UysQA&#10;AADdAAAADwAAAGRycy9kb3ducmV2LnhtbESPX2vCMBTF3wW/Q7iCbzO1ThmdUVRwDKcPOmGvl+ba&#10;FJub0kTbfXszGPh4OH9+nPmys5W4U+NLxwrGowQEce50yYWC8/f25Q2ED8gaK8ek4Jc8LBf93hwz&#10;7Vo+0v0UChFH2GeowIRQZ1L63JBFP3I1cfQurrEYomwKqRts47itZJokM2mx5EgwWNPGUH493WyE&#10;nDc/cr9Lvoo2JTNbc/hYTQ9KDQfd6h1EoC48w//tT63gdZpO4O9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01MrEAAAA3QAAAA8AAAAAAAAAAAAAAAAAmAIAAGRycy9k&#10;b3ducmV2LnhtbFBLBQYAAAAABAAEAPUAAACJAwAAAAA=&#10;" path="m,l23917,9954,19941,,,xe" fillcolor="black" stroked="f">
                  <v:path arrowok="t" textboxrect="0,0,23917,9954"/>
                </v:shape>
                <v:shape id="Shape 4524" o:spid="_x0000_s2461" style="position:absolute;left:115663;top:4759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nMMMA&#10;AADdAAAADwAAAGRycy9kb3ducmV2LnhtbESPzYvCMBTE78L+D+EJ3jS1uLJUo8iC4NGvi7e3zbMp&#10;Ni+lST/cv34jLHgcZuY3zHo72Ep01PjSsYL5LAFBnDtdcqHgetlPv0D4gKyxckwKnuRhu/kYrTHT&#10;rucTdedQiAhhn6ECE0KdSelzQxb9zNXE0bu7xmKIsimkbrCPcFvJNEmW0mLJccFgTd+G8se5tQpo&#10;b/St+jU/Zv5osZBtf0iPR6Um42G3AhFoCO/wf/ugFSw+0wW83s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+nMMMAAADdAAAADwAAAAAAAAAAAAAAAACYAgAAZHJzL2Rv&#10;d25yZXYueG1sUEsFBgAAAAAEAAQA9QAAAIgDAAAAAA==&#10;" path="m,l9986,4007,19941,,,xe" fillcolor="black" stroked="f">
                  <v:path arrowok="t" textboxrect="0,0,19941,4007"/>
                </v:shape>
                <v:shape id="Shape 4525" o:spid="_x0000_s2462" style="position:absolute;left:115623;top:4659;width:239;height:100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QXMYA&#10;AADdAAAADwAAAGRycy9kb3ducmV2LnhtbESPQWvCQBSE7wX/w/IEb7pRTGlTVylCQSs9aIvY2yP7&#10;3IRk34bsauK/7wpCj8PMfMMsVr2txZVaXzpWMJ0kIIhzp0s2Cn6+P8YvIHxA1lg7JgU38rBaDp4W&#10;mGnX8Z6uh2BEhLDPUEERQpNJ6fOCLPqJa4ijd3atxRBla6RusYtwW8tZkjxLiyXHhQIbWheUV4eL&#10;VWBev1w4/nbzZGtuO0pPFa0/K6VGw/79DUSgPvyHH+2NVjBPZync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2QXMYAAADdAAAADwAAAAAAAAAAAAAAAACYAgAAZHJz&#10;L2Rvd25yZXYueG1sUEsFBgAAAAAEAAQA9QAAAIsDAAAAAA==&#10;" path="m,l3976,9955r19941,l,xe" fillcolor="black" stroked="f">
                  <v:path arrowok="t" textboxrect="0,0,23917,9955"/>
                </v:shape>
                <v:shape id="Shape 4526" o:spid="_x0000_s2463" style="position:absolute;left:115623;top:4659;width:279;height:100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K38IA&#10;AADdAAAADwAAAGRycy9kb3ducmV2LnhtbESPQYvCMBSE7wv+h/AEb2tqcatUo6gg7nWr6PXRPNti&#10;81KaaOu/N4Kwx2FmvmGW697U4kGtqywrmIwjEMS51RUXCk7H/fcchPPIGmvLpOBJDtarwdcSU207&#10;/qNH5gsRIOxSVFB636RSurwkg25sG+LgXW1r0AfZFlK32AW4qWUcRYk0WHFYKLGhXUn5LbsbBU1s&#10;ZnafnQ96luy2Zr7tiku2UWo07DcLEJ56/x/+tH+1gulPnMD7TX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krfwgAAAN0AAAAPAAAAAAAAAAAAAAAAAJgCAABkcnMvZG93&#10;bnJldi54bWxQSwUGAAAAAAQABAD1AAAAhwMAAAAA&#10;" path="m,l23917,9955,27894,,,xe" fillcolor="black" stroked="f">
                  <v:path arrowok="t" textboxrect="0,0,27894,9955"/>
                </v:shape>
                <v:shape id="Shape 4527" o:spid="_x0000_s2464" style="position:absolute;left:115145;top:5138;width:199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4l38QA&#10;AADdAAAADwAAAGRycy9kb3ducmV2LnhtbESPT4vCMBTE7wt+h/AEb2uq+I9qFFlYkQVhjV68PZpn&#10;W2xeShNt/fZmQdjjMDO/YVabzlbiQY0vHSsYDRMQxJkzJecKzqfvzwUIH5ANVo5JwZM8bNa9jxWm&#10;xrV8pIcOuYgQ9ikqKEKoUyl9VpBFP3Q1cfSurrEYomxyaRpsI9xWcpwkM2mx5LhQYE1fBWU3fbcK&#10;Wv1sEa+/Ux30sfM/h3pnZhelBv1uuwQRqAv/4Xd7bxRMpuM5/L2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OJd/EAAAA3QAAAA8AAAAAAAAAAAAAAAAAmAIAAGRycy9k&#10;b3ducmV2LnhtbFBLBQYAAAAABAAEAPUAAACJAwAAAAA=&#10;" path="m9956,l,3976r19942,l9956,xe" fillcolor="black" stroked="f">
                  <v:path arrowok="t" textboxrect="0,0,19942,3976"/>
                </v:shape>
                <v:shape id="Shape 4528" o:spid="_x0000_s2465" style="position:absolute;left:115105;top:5177;width:279;height:100;visibility:visible;mso-wrap-style:square;v-text-anchor:top" coordsize="27893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DqsIA&#10;AADdAAAADwAAAGRycy9kb3ducmV2LnhtbERPS2vCQBC+F/oflin0Vndrqkh0FRGEUorgA/E4ZMck&#10;NDsbs1NN/333IHj8+N6zRe8bdaUu1oEtvA8MKOIiuJpLC4f9+m0CKgqywyYwWfijCIv589MMcxdu&#10;vKXrTkqVQjjmaKESaXOtY1GRxzgILXHizqHzKAl2pXYd3lK4b/TQmLH2WHNqqLClVUXFz+7XW9DH&#10;7GujTcg2h9MyW1+MlN9OrH196ZdTUEK9PMR396ez8DEaprnpTXoCe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8OqwgAAAN0AAAAPAAAAAAAAAAAAAAAAAJgCAABkcnMvZG93&#10;bnJldi54bWxQSwUGAAAAAAQABAD1AAAAhwMAAAAA&#10;" path="m3975,l,9986r27893,l3975,xe" fillcolor="black" stroked="f">
                  <v:path arrowok="t" textboxrect="0,0,27893,9986"/>
                </v:shape>
                <v:shape id="Shape 4529" o:spid="_x0000_s2466" style="position:absolute;left:115145;top:5177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3BMYA&#10;AADdAAAADwAAAGRycy9kb3ducmV2LnhtbESPQWvCQBSE74X+h+UVvNVNRaWJrlIEQbEHtYH2+Mg+&#10;s8Hs25DdaPz3XUHwOMzMN8x82dtaXKj1lWMFH8MEBHHhdMWlgvxn/f4JwgdkjbVjUnAjD8vF68sc&#10;M+2ufKDLMZQiQthnqMCE0GRS+sKQRT90DXH0Tq61GKJsS6lbvEa4reUoSabSYsVxwWBDK0PF+dhZ&#10;BWTy3eE8xu77d7Xf7rq/NN/cUqUGb/3XDESgPjzDj/ZGKxhPRi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o3BMYAAADdAAAADwAAAAAAAAAAAAAAAACYAgAAZHJz&#10;L2Rvd25yZXYueG1sUEsFBgAAAAAEAAQA9QAAAIsDAAAAAA==&#10;" path="m,l23917,9986,19942,,,xe" fillcolor="black" stroked="f">
                  <v:path arrowok="t" textboxrect="0,0,23917,9986"/>
                </v:shape>
                <v:shape id="Shape 4530" o:spid="_x0000_s2467" style="position:absolute;left:115145;top:5377;width:199;height:39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rdsAA&#10;AADdAAAADwAAAGRycy9kb3ducmV2LnhtbERPTYvCMBC9L/gfwgje1lRdRapRRFBkQVijF29DM7bF&#10;ZlKaaOu/Nwdhj4/3vVx3thJPanzpWMFomIAgzpwpOVdwOe++5yB8QDZYOSYFL/KwXvW+lpga1/KJ&#10;njrkIoawT1FBEUKdSumzgiz6oauJI3dzjcUQYZNL02Abw20lx0kykxZLjg0F1rQtKLvrh1XQ6leL&#10;ePub6qBPnf891nszuyo16HebBYhAXfgXf9wHo+BnOon745v4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4rdsAAAADdAAAADwAAAAAAAAAAAAAAAACYAgAAZHJzL2Rvd25y&#10;ZXYueG1sUEsFBgAAAAAEAAQA9QAAAIUDAAAAAA==&#10;" path="m,l9956,3976,19942,,,xe" fillcolor="black" stroked="f">
                  <v:path arrowok="t" textboxrect="0,0,19942,3976"/>
                </v:shape>
                <v:shape id="Shape 4531" o:spid="_x0000_s2468" style="position:absolute;left:115105;top:5277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5+8QA&#10;AADdAAAADwAAAGRycy9kb3ducmV2LnhtbESPS2sCMRSF94L/IVzBXc2oVWQ0igqWYtuFD3B7mVwn&#10;g5ObYRKd6b83hYLLw3l8nMWqtaV4UO0LxwqGgwQEceZ0wbmC82n3NgPhA7LG0jEp+CUPq2W3s8BU&#10;u4YP9DiGXMQR9ikqMCFUqZQ+M2TRD1xFHL2rqy2GKOtc6hqbOG5LOUqSqbRYcCQYrGhrKLsd7zZC&#10;ztuL/N4nX3kzIjPdcPhYT36U6vfa9RxEoDa8wv/tT63gfTIewt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zefvEAAAA3QAAAA8AAAAAAAAAAAAAAAAAmAIAAGRycy9k&#10;b3ducmV2LnhtbFBLBQYAAAAABAAEAPUAAACJAwAAAAA=&#10;" path="m,l3975,9954r19942,l,xe" fillcolor="black" stroked="f">
                  <v:path arrowok="t" textboxrect="0,0,23917,9954"/>
                </v:shape>
                <v:shape id="Shape 4532" o:spid="_x0000_s2469" style="position:absolute;left:115105;top:5277;width:279;height:100;visibility:visible;mso-wrap-style:square;v-text-anchor:top" coordsize="27893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Q/sYA&#10;AADdAAAADwAAAGRycy9kb3ducmV2LnhtbESPQWvCQBSE7wX/w/KEXkrdxGoboquoUJAeClq9P7Kv&#10;STD7NuxuYvrvXaHgcZiZb5jlejCN6Mn52rKCdJKAIC6srrlUcPr5fM1A+ICssbFMCv7Iw3o1elpi&#10;ru2VD9QfQykihH2OCqoQ2lxKX1Rk0E9sSxy9X+sMhihdKbXDa4SbRk6T5F0arDkuVNjSrqLicuyM&#10;gnP60c2+XLHNvmtu0t1Le+j2c6Wex8NmASLQEB7h//ZeK5jN36Z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fQ/sYAAADdAAAADwAAAAAAAAAAAAAAAACYAgAAZHJz&#10;L2Rvd25yZXYueG1sUEsFBgAAAAAEAAQA9QAAAIsDAAAAAA==&#10;" path="m,l23917,9954,27893,,,xe" fillcolor="black" stroked="f">
                  <v:path arrowok="t" textboxrect="0,0,27893,9954"/>
                </v:shape>
                <v:shape id="Shape 4533" o:spid="_x0000_s2470" style="position:absolute;left:114945;top:6114;width:199;height:60;visibility:visible;mso-wrap-style:square;v-text-anchor:top" coordsize="19941,5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a3sMA&#10;AADdAAAADwAAAGRycy9kb3ducmV2LnhtbESPQWsCMRSE7wX/Q3iCt5q0WrFboyylgnjrau+Pzetm&#10;6eZlTVLd/vtGEDwOM/MNs9oMrhNnCrH1rOFpqkAQ19603Gg4HraPSxAxIRvsPJOGP4qwWY8eVlgY&#10;f+FPOlepERnCsUANNqW+kDLWlhzGqe+Js/ftg8OUZWikCXjJcNfJZ6UW0mHLecFiT++W6p/q12k4&#10;LQf3tT9Y1X+ULr7uypOKYa/1ZDyUbyASDekevrV3RsP8ZTaD65v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Qa3sMAAADdAAAADwAAAAAAAAAAAAAAAACYAgAAZHJzL2Rv&#10;d25yZXYueG1sUEsFBgAAAAAEAAQA9QAAAIgDAAAAAA==&#10;" path="m9986,l,5979r19941,l9986,xe" fillcolor="black" stroked="f">
                  <v:path arrowok="t" textboxrect="0,0,19941,5979"/>
                </v:shape>
                <v:shape id="Shape 4534" o:spid="_x0000_s2471" style="position:absolute;left:114885;top:6174;width:299;height:100;visibility:visible;mso-wrap-style:square;v-text-anchor:top" coordsize="29896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cDcUA&#10;AADdAAAADwAAAGRycy9kb3ducmV2LnhtbESP3WrCQBSE7wu+w3IE7+qmmohEVxFRSC/aUvUBDtlj&#10;Epo9G7Jrft7eLRR6OczMN8x2P5hadNS6yrKCt3kEgji3uuJCwe16fl2DcB5ZY22ZFIzkYL+bvGwx&#10;1bbnb+ouvhABwi5FBaX3TSqly0sy6Oa2IQ7e3bYGfZBtIXWLfYCbWi6iaCUNVhwWSmzoWFL+c3kY&#10;BV+m8J8f1+S9z0+jPJ7YLm5jptRsOhw2IDwN/j/81860gjhZxvD7JjwBu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twNxQAAAN0AAAAPAAAAAAAAAAAAAAAAAJgCAABkcnMv&#10;ZG93bnJldi54bWxQSwUGAAAAAAQABAD1AAAAigMAAAAA&#10;" path="m5978,l,9954r29896,l5978,xe" fillcolor="black" stroked="f">
                  <v:path arrowok="t" textboxrect="0,0,29896,9954"/>
                </v:shape>
                <v:shape id="Shape 4535" o:spid="_x0000_s2472" style="position:absolute;left:114945;top:6174;width:239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/+MUA&#10;AADdAAAADwAAAGRycy9kb3ducmV2LnhtbESPS2vCQBSF9wX/w3CF7urER6SkjqKCImoXtUK3l8w1&#10;E8zcCZmpif/eEQpdHs7j48wWna3EjRpfOlYwHCQgiHOnSy4UnL83b+8gfEDWWDkmBXfysJj3XmaY&#10;adfyF91OoRBxhH2GCkwIdSalzw1Z9ANXE0fv4hqLIcqmkLrBNo7bSo6SZCotlhwJBmtaG8qvp18b&#10;Ief1jzzuk0PRjshMVxy2y/RTqdd+t/wAEagL/+G/9k4rmKTjF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H/4xQAAAN0AAAAPAAAAAAAAAAAAAAAAAJgCAABkcnMv&#10;ZG93bnJldi54bWxQSwUGAAAAAAQABAD1AAAAigMAAAAA&#10;" path="m,l23917,9954,19941,,,xe" fillcolor="black" stroked="f">
                  <v:path arrowok="t" textboxrect="0,0,23917,9954"/>
                </v:shape>
                <v:shape id="Shape 4536" o:spid="_x0000_s2473" style="position:absolute;left:114945;top:6373;width:199;height:40;visibility:visible;mso-wrap-style:square;v-text-anchor:top" coordsize="19941,4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gKAcQA&#10;AADdAAAADwAAAGRycy9kb3ducmV2LnhtbESPT2vCQBTE7wW/w/IEb3WTaKWkrkEEwaO1vfT2mn3N&#10;BrNvQ3bzRz99Vyj0OMzMb5htMdlGDNT52rGCdJmAIC6drrlS8PlxfH4F4QOyxsYxKbiRh2I3e9pi&#10;rt3I7zRcQiUihH2OCkwIbS6lLw1Z9EvXEkfvx3UWQ5RdJXWHY4TbRmZJspEWa44LBls6GCqvl94q&#10;oKPRX83dfJv02mMl+/GUnc9KLebT/g1EoCn8h//aJ61g/bLawONNf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YCgHEAAAA3QAAAA8AAAAAAAAAAAAAAAAAmAIAAGRycy9k&#10;b3ducmV2LnhtbFBLBQYAAAAABAAEAPUAAACJAwAAAAA=&#10;" path="m,l9986,4007,19941,,,xe" fillcolor="black" stroked="f">
                  <v:path arrowok="t" textboxrect="0,0,19941,4007"/>
                </v:shape>
                <v:shape id="Shape 4537" o:spid="_x0000_s2474" style="position:absolute;left:114885;top:6274;width:259;height:99;visibility:visible;mso-wrap-style:square;v-text-anchor:top" coordsize="25920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KLMUA&#10;AADdAAAADwAAAGRycy9kb3ducmV2LnhtbESPT2sCMRTE70K/Q3iCN81aa5XVKKViWw8e/H99bJ67&#10;i8nLsom6/faNIPQ4zMxvmOm8sUbcqPalYwX9XgKCOHO65FzBfrfsjkH4gKzROCYFv+RhPntpTTHV&#10;7s4bum1DLiKEfYoKihCqVEqfFWTR91xFHL2zqy2GKOtc6hrvEW6NfE2Sd2mx5LhQYEWfBWWX7dUq&#10;OJlsdfDafF1Wi+Pg2+P6eCjXSnXazccERKAm/Ief7R+t4G04GMHj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8osxQAAAN0AAAAPAAAAAAAAAAAAAAAAAJgCAABkcnMv&#10;ZG93bnJldi54bWxQSwUGAAAAAAQABAD1AAAAigMAAAAA&#10;" path="m,l5978,9955r19942,l,xe" fillcolor="black" stroked="f">
                  <v:path arrowok="t" textboxrect="0,0,25920,9955"/>
                </v:shape>
                <v:shape id="Shape 4538" o:spid="_x0000_s2475" style="position:absolute;left:114885;top:6274;width:299;height:99;visibility:visible;mso-wrap-style:square;v-text-anchor:top" coordsize="29896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H4MMA&#10;AADdAAAADwAAAGRycy9kb3ducmV2LnhtbERPTYvCMBC9L/gfwizsbU3X6qLVKLogCnqpqwdvQzO2&#10;1WZSmqj135uD4PHxviez1lTiRo0rLSv46UYgiDOrS84V7P+X30MQziNrrCyTggc5mE07HxNMtL1z&#10;Sredz0UIYZeggsL7OpHSZQUZdF1bEwfuZBuDPsAml7rBewg3lexF0a80WHJoKLCmv4Kyy+5qFKzi&#10;w2lvNgM8b9vRsbeNF3plU6W+Ptv5GISn1r/FL/daK+gP4jA3vA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iH4MMAAADdAAAADwAAAAAAAAAAAAAAAACYAgAAZHJzL2Rv&#10;d25yZXYueG1sUEsFBgAAAAAEAAQA9QAAAIgDAAAAAA==&#10;" path="m,l25920,9955,29896,,,xe" fillcolor="black" stroked="f">
                  <v:path arrowok="t" textboxrect="0,0,29896,9955"/>
                </v:shape>
                <v:shape id="Shape 4539" o:spid="_x0000_s2476" style="position:absolute;left:117815;top:5736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eG8cA&#10;AADdAAAADwAAAGRycy9kb3ducmV2LnhtbESP3WrCQBSE7wXfYTlC73RTa6NGV2mFovFC8OcBjtnT&#10;JDR7Ns1uNb69KxS8HGbmG2a+bE0lLtS40rKC10EEgjizuuRcwen41Z+AcB5ZY2WZFNzIwXLR7cwx&#10;0fbKe7ocfC4ChF2CCgrv60RKlxVk0A1sTRy8b9sY9EE2udQNXgPcVHIYRbE0WHJYKLCmVUHZz+HP&#10;KPhN15sV3naf2935GI/j4bpNU1bqpdd+zEB4av0z/N/eaAWj97cpPN6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wnhvHAAAA3QAAAA8AAAAAAAAAAAAAAAAAmAIAAGRy&#10;cy9kb3ducmV2LnhtbFBLBQYAAAAABAAEAPUAAACMAwAAAAA=&#10;" path="m9984,l,3976r19941,l9984,xe" fillcolor="black" stroked="f">
                  <v:path arrowok="t" textboxrect="0,0,19941,3976"/>
                </v:shape>
                <v:shape id="Shape 4540" o:spid="_x0000_s2477" style="position:absolute;left:117775;top:5775;width:279;height:100;visibility:visible;mso-wrap-style:square;v-text-anchor:top" coordsize="27894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oW8EA&#10;AADdAAAADwAAAGRycy9kb3ducmV2LnhtbERPy4rCMBTdD/gP4QruxlTpDFKNIoKgzEOsgttLc22K&#10;zU1Jonb+frIYmOXhvBer3rbiQT40jhVMxhkI4srphmsF59P2dQYiRGSNrWNS8EMBVsvBywIL7Z58&#10;pEcZa5FCOBSowMTYFVKGypDFMHYdceKuzluMCfpaao/PFG5bOc2yd2mx4dRgsKONoepW3q2Cy+2q&#10;/for5OVm/334NKePGNArNRr26zmISH38F/+5d1pB/pan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wKFvBAAAA3QAAAA8AAAAAAAAAAAAAAAAAmAIAAGRycy9kb3du&#10;cmV2LnhtbFBLBQYAAAAABAAEAPUAAACGAwAAAAA=&#10;" path="m3976,l,9986r27894,l3976,xe" fillcolor="black" stroked="f">
                  <v:path arrowok="t" textboxrect="0,0,27894,9986"/>
                </v:shape>
                <v:shape id="Shape 4541" o:spid="_x0000_s2478" style="position:absolute;left:117815;top:5775;width:239;height:100;visibility:visible;mso-wrap-style:square;v-text-anchor:top" coordsize="23917,9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eosYA&#10;AADdAAAADwAAAGRycy9kb3ducmV2LnhtbESPQWvCQBSE74L/YXlCb7qxpKVGVylCwaKHagN6fGSf&#10;2WD2bchuNP57t1DwOMzMN8xi1dtaXKn1lWMF00kCgrhwuuJSQf77Nf4A4QOyxtoxKbiTh9VyOFhg&#10;pt2N93Q9hFJECPsMFZgQmkxKXxiy6CeuIY7e2bUWQ5RtKXWLtwi3tXxNkndpseK4YLChtaHicuis&#10;AjL5dn9Jsdsd1z/f2+40yzf3mVIvo/5zDiJQH57h//ZGK0jf0in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PeosYAAADdAAAADwAAAAAAAAAAAAAAAACYAgAAZHJz&#10;L2Rvd25yZXYueG1sUEsFBgAAAAAEAAQA9QAAAIsDAAAAAA==&#10;" path="m,l23917,9986,19941,,,xe" fillcolor="black" stroked="f">
                  <v:path arrowok="t" textboxrect="0,0,23917,9986"/>
                </v:shape>
                <v:shape id="Shape 4542" o:spid="_x0000_s2479" style="position:absolute;left:117815;top:5975;width:200;height:39;visibility:visible;mso-wrap-style:square;v-text-anchor:top" coordsize="19941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/F8YA&#10;AADdAAAADwAAAGRycy9kb3ducmV2LnhtbESP0WrCQBRE34X+w3IF33Rj0LREV2kF0fRBqPYDrtlr&#10;EszeTbOrxr93hYKPw8ycYebLztTiSq2rLCsYjyIQxLnVFRcKfg/r4QcI55E11pZJwZ0cLBdvvTmm&#10;2t74h657X4gAYZeigtL7JpXS5SUZdCPbEAfvZFuDPsi2kLrFW4CbWsZRlEiDFYeFEhtalZSf9xej&#10;4C/bbFd43319746H5D2JN12WsVKDfvc5A+Gp86/wf3urFUymkxi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J/F8YAAADdAAAADwAAAAAAAAAAAAAAAACYAgAAZHJz&#10;L2Rvd25yZXYueG1sUEsFBgAAAAAEAAQA9QAAAIsDAAAAAA==&#10;" path="m,l9984,3976,19941,,,xe" fillcolor="black" stroked="f">
                  <v:path arrowok="t" textboxrect="0,0,19941,3976"/>
                </v:shape>
                <v:shape id="Shape 4543" o:spid="_x0000_s2480" style="position:absolute;left:117775;top:5875;width:240;height:100;visibility:visible;mso-wrap-style:square;v-text-anchor:top" coordsize="23917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xasUA&#10;AADdAAAADwAAAGRycy9kb3ducmV2LnhtbESPS2vCQBSF90L/w3AL3dWJVkOJjmKFFvGxqApuL5lr&#10;Jpi5EzJTE/+9IxRcHs7j40znna3ElRpfOlYw6CcgiHOnSy4UHA/f758gfEDWWDkmBTfyMJ+99KaY&#10;adfyL133oRBxhH2GCkwIdSalzw1Z9H1XE0fv7BqLIcqmkLrBNo7bSg6TJJUWS44EgzUtDeWX/Z+N&#10;kOPyJLfrZFO0QzLpF4efxXin1Ntrt5iACNSFZ/i/vdIKRuPRBz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6zFqxQAAAN0AAAAPAAAAAAAAAAAAAAAAAJgCAABkcnMv&#10;ZG93bnJldi54bWxQSwUGAAAAAAQABAD1AAAAigMAAAAA&#10;" path="m,l3976,9954r19941,l,xe" fillcolor="black" stroked="f">
                  <v:path arrowok="t" textboxrect="0,0,23917,9954"/>
                </v:shape>
                <v:shape id="Shape 4544" o:spid="_x0000_s2481" style="position:absolute;left:117775;top:5875;width:279;height:100;visibility:visible;mso-wrap-style:square;v-text-anchor:top" coordsize="27894,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9VAsUA&#10;AADdAAAADwAAAGRycy9kb3ducmV2LnhtbESP3WrCQBSE7wu+w3IE7+pGSYOmriIFQaEF/6+P2WMS&#10;mj2bZleNb+8WBC+HmfmGmcxaU4krNa60rGDQj0AQZ1aXnCvY7xbvIxDOI2usLJOCOzmYTTtvE0y1&#10;vfGGrlufiwBhl6KCwvs6ldJlBRl0fVsTB+9sG4M+yCaXusFbgJtKDqMokQZLDgsF1vRVUPa7vRgF&#10;yXAhx3/H82q9vh+iFk8/3zbxSvW67fwThKfWv8LP9lIriD/iGP7fh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1UCxQAAAN0AAAAPAAAAAAAAAAAAAAAAAJgCAABkcnMv&#10;ZG93bnJldi54bWxQSwUGAAAAAAQABAD1AAAAigMAAAAA&#10;" path="m,l23917,9954,27894,,,xe" fillcolor="black" stroked="f">
                  <v:path arrowok="t" textboxrect="0,0,27894,9954"/>
                </v:shape>
                <v:shape id="Shape 4545" o:spid="_x0000_s2482" style="position:absolute;left:121044;top:2626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7k8MA&#10;AADdAAAADwAAAGRycy9kb3ducmV2LnhtbESPQYvCMBSE7wv+h/AEb2uqWFmqUURQRFhYs168PZpn&#10;W2xeShNt/fcbQdjjMDPfMMt1b2vxoNZXjhVMxgkI4tyZigsF59/d5xcIH5AN1o5JwZM8rFeDjyVm&#10;xnV8oocOhYgQ9hkqKENoMil9XpJFP3YNcfSurrUYomwLaVrsItzWcpokc2mx4rhQYkPbkvKbvlsF&#10;nX52iNefVAd96v3xu9mb+UWp0bDfLEAE6sN/+N0+GAWzdJbC6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/7k8MAAADdAAAADwAAAAAAAAAAAAAAAACYAgAAZHJzL2Rv&#10;d25yZXYueG1sUEsFBgAAAAAEAAQA9QAAAIgDAAAAAA==&#10;" path="m9985,l,3976r19942,l9985,xe" fillcolor="black" stroked="f">
                  <v:path arrowok="t" textboxrect="0,0,19942,3976"/>
                </v:shape>
                <v:shape id="Shape 4546" o:spid="_x0000_s2483" style="position:absolute;left:121004;top:2666;width:279;height:100;visibility:visible;mso-wrap-style:square;v-text-anchor:top" coordsize="27893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b9ccA&#10;AADdAAAADwAAAGRycy9kb3ducmV2LnhtbESPX2vCQBDE3wW/w7GCb3qx/qlNPcUK1valULXQxyW3&#10;JsHcXsitmn77XkHo4zAzv2EWq9ZV6kpNKD0bGA0TUMSZtyXnBo6H7WAOKgiyxcozGfihAKtlt7PA&#10;1Pobf9J1L7mKEA4pGihE6lTrkBXkMAx9TRy9k28cSpRNrm2Dtwh3lX5Ikpl2WHJcKLCmTUHZeX9x&#10;Bt615Cxfh9Pj5WP8sm6/7fR192RMv9eun0EJtfIfvrffrIHJdDKDvzfx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5W/XHAAAA3QAAAA8AAAAAAAAAAAAAAAAAmAIAAGRy&#10;cy9kb3ducmV2LnhtbFBLBQYAAAAABAAEAPUAAACMAwAAAAA=&#10;" path="m3975,l,9985r27893,l3975,xe" fillcolor="black" stroked="f">
                  <v:path arrowok="t" textboxrect="0,0,27893,9985"/>
                </v:shape>
                <v:shape id="Shape 4547" o:spid="_x0000_s2484" style="position:absolute;left:121044;top:2666;width:239;height:100;visibility:visible;mso-wrap-style:square;v-text-anchor:top" coordsize="23917,9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ABMIA&#10;AADdAAAADwAAAGRycy9kb3ducmV2LnhtbESP3WoCMRSE7wt9h3AEb0rN+l+2RhFR8Na1D3C6Od0s&#10;bk6WJNX49qZQ8HKYmW+Y1SbZTlzJh9axgvGoAEFcO91yo+DrfHj/ABEissbOMSm4U4DN+vVlhaV2&#10;Nz7RtYqNyBAOJSowMfallKE2ZDGMXE+cvR/nLcYsfSO1x1uG205OimIhLbacFwz2tDNUX6pfq+Ct&#10;Y72w+3QwSfvldLw97b7nRqnhIG0/QURK8Rn+bx+1gtl8toS/N/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4AEwgAAAN0AAAAPAAAAAAAAAAAAAAAAAJgCAABkcnMvZG93&#10;bnJldi54bWxQSwUGAAAAAAQABAD1AAAAhwMAAAAA&#10;" path="m,l23917,9985,19942,,,xe" fillcolor="black" stroked="f">
                  <v:path arrowok="t" textboxrect="0,0,23917,9985"/>
                </v:shape>
                <v:shape id="Shape 4548" o:spid="_x0000_s2485" style="position:absolute;left:121044;top:2865;width:200;height:40;visibility:visible;mso-wrap-style:square;v-text-anchor:top" coordsize="19942,3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UDcEA&#10;AADdAAAADwAAAGRycy9kb3ducmV2LnhtbERPy4rCMBTdD/gP4QruxtRBRaqpiDCDDAga3bi7NLcP&#10;bG5Kk7H17ycLweXhvDfbwTbiQZ2vHSuYTRMQxLkzNZcKrpfvzxUIH5ANNo5JwZM8bLPRxwZT43o+&#10;00OHUsQQ9ikqqEJoUyl9XpFFP3UtceQK11kMEXalNB32Mdw28itJltJizbGhwpb2FeV3/WcV9PrZ&#10;IxanhQ76PPjfY/tjljelJuNhtwYRaAhv8ct9MArmi3mcG9/EJ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OVA3BAAAA3QAAAA8AAAAAAAAAAAAAAAAAmAIAAGRycy9kb3du&#10;cmV2LnhtbFBLBQYAAAAABAAEAPUAAACGAwAAAAA=&#10;" path="m,l9985,3976,19942,,,xe" fillcolor="black" stroked="f">
                  <v:path arrowok="t" textboxrect="0,0,19942,3976"/>
                </v:shape>
                <v:shape id="Shape 4549" o:spid="_x0000_s2486" style="position:absolute;left:121004;top:2766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/+cYA&#10;AADdAAAADwAAAGRycy9kb3ducmV2LnhtbESPQWvCQBSE7wX/w/IK3uqmJRaNriJCQSs9qKXo7ZF9&#10;bkKyb0N2NfHfd4VCj8PMfMPMl72txY1aXzpW8DpKQBDnTpdsFHwfP14mIHxA1lg7JgV38rBcDJ7m&#10;mGnX8Z5uh2BEhLDPUEERQpNJ6fOCLPqRa4ijd3GtxRBla6RusYtwW8u3JHmXFkuOCwU2tC4orw5X&#10;q8BMv1z4OXdpsjX3HY1PFa0/K6WGz/1qBiJQH/7Df+2NVpCO0yk8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9/+cYAAADdAAAADwAAAAAAAAAAAAAAAACYAgAAZHJz&#10;L2Rvd25yZXYueG1sUEsFBgAAAAAEAAQA9QAAAIsDAAAAAA==&#10;" path="m,l3975,9955r19942,l,xe" fillcolor="black" stroked="f">
                  <v:path arrowok="t" textboxrect="0,0,23917,9955"/>
                </v:shape>
                <v:shape id="Shape 4550" o:spid="_x0000_s2487" style="position:absolute;left:121004;top:2766;width:279;height:99;visibility:visible;mso-wrap-style:square;v-text-anchor:top" coordsize="27893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DScMA&#10;AADdAAAADwAAAGRycy9kb3ducmV2LnhtbERPS27CMBDdI/UO1lTqrnH6oaUhBiEEFRLqosABpvEk&#10;DsTjKDYh3B4vKrF8ev98PthG9NT52rGClyQFQVw4XXOl4LBfP09A+ICssXFMCq7kYT57GOWYaXfh&#10;X+p3oRIxhH2GCkwIbSalLwxZ9IlriSNXus5iiLCrpO7wEsNtI1/T9ENarDk2GGxpaag47c5WQfn3&#10;OWwNcTj6tr9+vZ1WP/vvlVJPj8NiCiLQEO7if/dGK3gfj+P++CY+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0DScMAAADdAAAADwAAAAAAAAAAAAAAAACYAgAAZHJzL2Rv&#10;d25yZXYueG1sUEsFBgAAAAAEAAQA9QAAAIgDAAAAAA==&#10;" path="m,l23917,9955,27893,,,xe" fillcolor="black" stroked="f">
                  <v:path arrowok="t" textboxrect="0,0,27893,9955"/>
                </v:shape>
                <v:shape id="Shape 4551" o:spid="_x0000_s2488" style="position:absolute;left:125489;top:5775;width:279;height:280;visibility:visible;mso-wrap-style:square;v-text-anchor:top" coordsize="2789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f7sYA&#10;AADdAAAADwAAAGRycy9kb3ducmV2LnhtbESPQWvCQBSE70L/w/IEL1I3iik2dZXWoNhjreT8yL5m&#10;g9m3IbvV6K/vFgSPw8x8wyzXvW3EmTpfO1YwnSQgiEuna64UHL+3zwsQPiBrbByTgit5WK+eBkvM&#10;tLvwF50PoRIRwj5DBSaENpPSl4Ys+olriaP34zqLIcqukrrDS4TbRs6S5EVarDkuGGxpY6g8HX6t&#10;gqK4mXw3/siPaT5eOFPMXj/DTqnRsH9/AxGoD4/wvb3XCuZpOoX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ef7sYAAADdAAAADwAAAAAAAAAAAAAAAACYAgAAZHJz&#10;L2Rvd25yZXYueG1sUEsFBgAAAAAEAAQA9QAAAIsDAAAAAA==&#10;" path="m27894,13961l23917,4007,13961,,3976,4007,,13961r3976,9956l13961,27925r9956,-4008l27894,13961r,xe" filled="f" strokeweight=".16608mm">
                  <v:stroke endcap="round"/>
                  <v:path arrowok="t" textboxrect="0,0,27894,27925"/>
                </v:shape>
                <v:shape id="Shape 4552" o:spid="_x0000_s2489" style="position:absolute;left:119669;top:13589;width:279;height:279;visibility:visible;mso-wrap-style:square;v-text-anchor:top" coordsize="27923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k1sgA&#10;AADdAAAADwAAAGRycy9kb3ducmV2LnhtbESPUUvDQBCE3wX/w7GCL2IvLalo7LUUQVSEirXY+rbk&#10;tklobi/crWn67z1B8HGYmW+Y2WJwreopxMazgfEoA0VcettwZWDz8Xh9CyoKssXWMxk4UYTF/Pxs&#10;hoX1R36nfi2VShCOBRqoRbpC61jW5DCOfEecvL0PDiXJUGkb8JjgrtWTLLvRDhtOCzV29FBTeVh/&#10;OwNvsl3dhfGm/3q9yvf5i+yeTp+5MZcXw/IelNAg/+G/9rM1kE+nE/h9k56An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6OTWyAAAAN0AAAAPAAAAAAAAAAAAAAAAAJgCAABk&#10;cnMvZG93bnJldi54bWxQSwUGAAAAAAQABAD1AAAAjQMAAAAA&#10;" path="m27923,13932l23917,3976,13961,,4005,3976,,13932r4005,9985l13961,27894r9956,-3977l27923,13932r,xe" filled="f" strokeweight=".16608mm">
                  <v:stroke endcap="round"/>
                  <v:path arrowok="t" textboxrect="0,0,27923,27894"/>
                </v:shape>
                <v:shape id="Shape 4553" o:spid="_x0000_s2490" style="position:absolute;left:120347;top:13529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+e2MYA&#10;AADdAAAADwAAAGRycy9kb3ducmV2LnhtbESPW2vCQBSE3wv9D8sp+KabWm+kriKpgn0RvGEfD9lj&#10;kpo9G7JrjP/eLQh9HGbmG2Y6b00pGqpdYVnBey8CQZxaXXCm4LBfdScgnEfWWFomBXdyMJ+9vkwx&#10;1vbGW2p2PhMBwi5GBbn3VSylS3My6Hq2Ig7e2dYGfZB1JnWNtwA3pexH0UgaLDgs5FhRklN62V2N&#10;AvlTNPvN0Ywv31fOzr+nZJl83ZXqvLWLTxCeWv8ffrbXWsFgOPyAv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+e2MYAAADdAAAADwAAAAAAAAAAAAAAAACYAgAAZHJz&#10;L2Rvd25yZXYueG1sUEsFBgAAAAAEAAQA9QAAAIsDAAAAAA==&#10;" path="m,7953l5979,,19941,r5979,7953l25920,17938r-5979,9956l5979,27894,,37850,,55788r25920,e" filled="f" strokeweight=".22144mm">
                  <v:stroke endcap="round"/>
                  <v:path arrowok="t" textboxrect="0,0,25920,55788"/>
                </v:shape>
                <v:shape id="Shape 4554" o:spid="_x0000_s2491" style="position:absolute;left:117536;top:17196;width:279;height:279;visibility:visible;mso-wrap-style:square;v-text-anchor:top" coordsize="27895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K+8MA&#10;AADdAAAADwAAAGRycy9kb3ducmV2LnhtbESP3YrCMBSE7wXfIRzBO00VK1KNooIirBb8eYBDc2yL&#10;zUlpota3NwsLeznMzDfMYtWaSryocaVlBaNhBII4s7rkXMHtuhvMQDiPrLGyTAo+5GC17HYWmGj7&#10;5jO9Lj4XAcIuQQWF93UipcsKMuiGtiYO3t02Bn2QTS51g+8AN5UcR9FUGiw5LBRY07ag7HF5GgU/&#10;x50zpzQ97p9RXeaxO195vVGq32vXcxCeWv8f/msftIJJHE/g9014An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RK+8MAAADdAAAADwAAAAAAAAAAAAAAAACYAgAAZHJzL2Rv&#10;d25yZXYueG1sUEsFBgAAAAAEAAQA9QAAAIgDAAAAAA==&#10;" path="m27895,13961l23918,4007,13961,,3977,4007,,13961r3977,9956l13961,27925r9957,-4008l27895,13961r,xe" filled="f" strokeweight=".16608mm">
                  <v:stroke endcap="round"/>
                  <v:path arrowok="t" textboxrect="0,0,27895,27925"/>
                </v:shape>
                <v:shape id="Picture 4555" o:spid="_x0000_s2492" type="#_x0000_t75" style="position:absolute;left:118234;top:15821;width:957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538XGAAAA3QAAAA8AAABkcnMvZG93bnJldi54bWxEj09rAjEUxO+C3yE8obea1bpSVqOIYv+g&#10;l9ri+bF5blY3L0uS6vbbN4WCx2FmfsPMl51txJV8qB0rGA0zEMSl0zVXCr4+t4/PIEJE1tg4JgU/&#10;FGC56PfmWGh34w+6HmIlEoRDgQpMjG0hZSgNWQxD1xIn7+S8xZikr6T2eEtw28hxlk2lxZrTgsGW&#10;1obKy+HbKjjvN6+rtZPN+eW4dRPT+vfL006ph0G3moGI1MV7+L/9phVM8jyHvzfpCc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nfxcYAAADdAAAADwAAAAAAAAAAAAAA&#10;AACfAgAAZHJzL2Rvd25yZXYueG1sUEsFBgAAAAAEAAQA9wAAAJIDAAAAAA==&#10;">
                  <v:imagedata r:id="rId570" o:title=""/>
                </v:shape>
                <v:shape id="Shape 4556" o:spid="_x0000_s2493" style="position:absolute;left:119310;top:18771;width:279;height:279;visibility:visible;mso-wrap-style:square;v-text-anchor:top" coordsize="27923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i1cgA&#10;AADdAAAADwAAAGRycy9kb3ducmV2LnhtbESPUUvDQBCE3wX/w7GCL2IvlbRo7LUUQVSEirXY+rbk&#10;tklobi/crWn67z1B8HGYmW+Y2WJwreopxMazgfEoA0VcettwZWDz8Xh9CyoKssXWMxk4UYTF/Pxs&#10;hoX1R36nfi2VShCOBRqoRbpC61jW5DCOfEecvL0PDiXJUGkb8JjgrtU3WTbVDhtOCzV29FBTeVh/&#10;OwNvsl3dhfGm/3q9yvf5i+yeTp+5MZcXw/IelNAg/+G/9rM1kE8mU/h9k56An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0+LVyAAAAN0AAAAPAAAAAAAAAAAAAAAAAJgCAABk&#10;cnMvZG93bnJldi54bWxQSwUGAAAAAAQABAD1AAAAjQMAAAAA&#10;" path="m27923,13963l23917,3976,13961,,4005,3976,,13963r4005,9954l13961,27894r9956,-3977l27923,13963r,xe" filled="f" strokeweight=".16608mm">
                  <v:stroke endcap="round"/>
                  <v:path arrowok="t" textboxrect="0,0,27923,27894"/>
                </v:shape>
                <v:shape id="Shape 4557" o:spid="_x0000_s2494" style="position:absolute;left:119848;top:18591;width:280;height:578;visibility:visible;mso-wrap-style:square;v-text-anchor:top" coordsize="27923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hucYA&#10;AADdAAAADwAAAGRycy9kb3ducmV2LnhtbESP3WrCQBSE7wu+w3IKvSm6qTQq0VWkKEgpBH8e4CR7&#10;mqTNng272xjfvlsoeDnMfDPMajOYVvTkfGNZwcskAUFcWt1wpeBy3o8XIHxA1thaJgU38rBZjx5W&#10;mGl75SP1p1CJWMI+QwV1CF0mpS9rMugntiOO3qd1BkOUrpLa4TWWm1ZOk2QmDTYcF2rs6K2m8vv0&#10;YxS87oo8/+rz9+7ZhXNTLNzHLS2UenoctksQgYZwD//TBx25NJ3D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ShucYAAADdAAAADwAAAAAAAAAAAAAAAACYAgAAZHJz&#10;L2Rvd25yZXYueG1sUEsFBgAAAAAEAAQA9QAAAIsDAAAAAA==&#10;" path="m,27894r19941,l27923,37881r,9954l19941,57791r-11959,l,47835,,19942,13961,r5980,e" filled="f" strokeweight=".22144mm">
                  <v:stroke endcap="round"/>
                  <v:path arrowok="t" textboxrect="0,0,27923,57791"/>
                </v:shape>
                <v:shape id="Shape 4558" o:spid="_x0000_s2495" style="position:absolute;left:117636;top:22438;width:279;height:279;visibility:visible;mso-wrap-style:square;v-text-anchor:top" coordsize="27923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BNcUA&#10;AADdAAAADwAAAGRycy9kb3ducmV2LnhtbERPy2rCQBTdF/yH4QrdNRNtfBAdRUpbSlHwkeD2krkm&#10;wcydNDPV9O87i0KXh/NernvTiBt1rrasYBTFIIgLq2suFWSnt6c5COeRNTaWScEPOVivBg9LTLW9&#10;84FuR1+KEMIuRQWV920qpSsqMugi2xIH7mI7gz7ArpS6w3sIN40cx/FUGqw5NFTY0ktFxfX4bRTs&#10;kq/nbL+NP183s+T9cB7llvpcqcdhv1mA8NT7f/Gf+0MrSCaTMDe8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4E1xQAAAN0AAAAPAAAAAAAAAAAAAAAAAJgCAABkcnMv&#10;ZG93bnJldi54bWxQSwUGAAAAAAQABAD1AAAAigMAAAAA&#10;" path="m27923,13930l23917,3974,13961,,4005,3974,,13930r4005,9987l13961,27892r9956,-3975l27923,13930r,xe" filled="f" strokeweight=".16608mm">
                  <v:stroke endcap="round"/>
                  <v:path arrowok="t" textboxrect="0,0,27923,27892"/>
                </v:shape>
                <v:shape id="Shape 4559" o:spid="_x0000_s2496" style="position:absolute;left:118134;top:22279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1C8gA&#10;AADdAAAADwAAAGRycy9kb3ducmV2LnhtbESPQWvCQBSE7wX/w/KE3urGUMWmriKi1ZYerC20vT2z&#10;zySYfRt2VxP/fbdQ6HGYmW+Y6bwztbiQ85VlBcNBAoI4t7riQsHH+/puAsIHZI21ZVJwJQ/zWe9m&#10;ipm2Lb/RZR8KESHsM1RQhtBkUvq8JIN+YBvi6B2tMxiidIXUDtsIN7VMk2QsDVYcF0psaFlSftqf&#10;jYLN7rn9xuN1HNLD1r2+rNKvz9WTUrf9bvEIIlAX/sN/7a1WcD8aPcDvm/g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X3ULyAAAAN0AAAAPAAAAAAAAAAAAAAAAAJgCAABk&#10;cnMvZG93bnJldi54bWxQSwUGAAAAAAQABAD1AAAAjQMAAAAA&#10;" path="m,l25920,,5979,55818e" filled="f" strokeweight=".22144mm">
                  <v:stroke endcap="round"/>
                  <v:path arrowok="t" textboxrect="0,0,25920,55818"/>
                </v:shape>
                <v:shape id="Picture 4560" o:spid="_x0000_s2497" type="#_x0000_t75" style="position:absolute;left:116081;top:24232;width:1236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gdP3DAAAA3QAAAA8AAABkcnMvZG93bnJldi54bWxET89rwjAUvg/2P4Q38DbT6SbSGUXcBp6E&#10;VQ/u9ta8JWXNS2lS2/735iB4/Ph+rzaDq8WF2lB5VvAyzUAQl15XbBScjl/PSxAhImusPZOCkQJs&#10;1o8PK8y17/mbLkU0IoVwyFGBjbHJpQylJYdh6hvixP351mFMsDVSt9incFfLWZYtpMOKU4PFhnaW&#10;yv+icwrMj55v3TD246ftqPvIzr8Hs1dq8jRs30FEGuJdfHPvtYLXt0Xan96kJ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B0/cMAAADdAAAADwAAAAAAAAAAAAAAAACf&#10;AgAAZHJzL2Rvd25yZXYueG1sUEsFBgAAAAAEAAQA9wAAAI8DAAAAAA==&#10;">
                  <v:imagedata r:id="rId571" o:title=""/>
                </v:shape>
                <v:shape id="Shape 4561" o:spid="_x0000_s2498" style="position:absolute;left:114327;top:23973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Bf8YA&#10;AADdAAAADwAAAGRycy9kb3ducmV2LnhtbESPQWsCMRSE7wX/Q3gFbzVra23ZGqUUKlUQ2614ft08&#10;d9cmL0uS6vrvjSD0OMzMN8xk1lkjDuRD41jBcJCBIC6dbrhSsPl+v3sGESKyRuOYFJwowGzau5lg&#10;rt2Rv+hQxEokCIccFdQxtrmUoazJYhi4ljh5O+ctxiR9JbXHY4JbI++zbCwtNpwWamzprabyt/iz&#10;Cpb8uds+LYpg+Gf+sF0bvd/4lVL92+71BUSkLv6Hr+0PrWD0OB7C5U16AnJ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/Bf8YAAADdAAAADwAAAAAAAAAAAAAAAACYAgAAZHJz&#10;L2Rvd25yZXYueG1sUEsFBgAAAAAEAAQA9QAAAIsDAAAAAA==&#10;" path="m27894,15935l23917,5979,13932,,3976,5979,,15935r3976,9985l13932,29897r9985,-3977l27894,15935r,xe" filled="f" strokeweight=".16608mm">
                  <v:stroke endcap="round"/>
                  <v:path arrowok="t" textboxrect="0,0,27894,29897"/>
                </v:shape>
                <v:shape id="Shape 4562" o:spid="_x0000_s2499" style="position:absolute;left:114507;top:24431;width:60;height:558;visibility:visible;mso-wrap-style:square;v-text-anchor:top" coordsize="5979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yNsYA&#10;AADdAAAADwAAAGRycy9kb3ducmV2LnhtbESPT2vCQBTE7wW/w/KEXkrd+C8JqauU0ooXD2rB6yP7&#10;TEJ338bsVuO3d4VCj8PM/IZZrHprxIU63zhWMB4lIIhLpxuuFHwfvl5zED4gazSOScGNPKyWg6cF&#10;FtpdeUeXfahEhLAvUEEdQltI6cuaLPqRa4mjd3KdxRBlV0nd4TXCrZGTJEmlxYbjQo0tfdRU/ux/&#10;rYJspz+z9dG4adngdGvylF7MWannYf/+BiJQH/7Df+2NVjCbpxN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9yNsYAAADdAAAADwAAAAAAAAAAAAAAAACYAgAAZHJz&#10;L2Rvd25yZXYueG1sUEsFBgAAAAAEAAQA9QAAAIsDAAAAAA==&#10;" path="m,9985l5979,r,55817e" filled="f" strokeweight=".22144mm">
                  <v:stroke endcap="round"/>
                  <v:path arrowok="t" textboxrect="0,0,5979,55817"/>
                </v:shape>
                <v:shape id="Shape 4563" o:spid="_x0000_s2500" style="position:absolute;left:114507;top:24989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evcYA&#10;AADdAAAADwAAAGRycy9kb3ducmV2LnhtbESPT2sCMRTE7wW/Q3iCt5r13yKrUUSoeCm2tiDeHpvX&#10;ZOnmZdmk7vrtG6HQ4zAzv2HW297V4kZtqDwrmIwzEMSl1xUbBZ8fL89LECEia6w9k4I7BdhuBk9r&#10;LLTv+J1u52hEgnAoUIGNsSmkDKUlh2HsG+LkffnWYUyyNVK32CW4q+U0y3LpsOK0YLGhvaXy+/zj&#10;FOSXw/Uwzy73ye7Uvc5MZxb2+qbUaNjvViAi9fE//Nc+agXzRT6Dx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devcYAAADdAAAADwAAAAAAAAAAAAAAAACYAgAAZHJz&#10;L2Rvd25yZXYueG1sUEsFBgAAAAAEAAQA9QAAAIsDAAAAAA==&#10;" path="m,l11958,e" filled="f" strokeweight=".22144mm">
                  <v:stroke endcap="round"/>
                  <v:path arrowok="t" textboxrect="0,0,11958,0"/>
                </v:shape>
                <v:shape id="Shape 4564" o:spid="_x0000_s2501" style="position:absolute;left:114766;top:24431;width:199;height:558;visibility:visible;mso-wrap-style:square;v-text-anchor:top" coordsize="19941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NDccA&#10;AADdAAAADwAAAGRycy9kb3ducmV2LnhtbESPQWvCQBSE74L/YXlCb7qxWNHoKrZQqBQE04Aen9ln&#10;Esy+TbOrbv99tyD0OMzMN8xyHUwjbtS52rKC8SgBQVxYXXOpIP96H85AOI+ssbFMCn7IwXrV7y0x&#10;1fbOe7plvhQRwi5FBZX3bSqlKyoy6Ea2JY7e2XYGfZRdKXWH9wg3jXxOkqk0WHNcqLClt4qKS3Y1&#10;Cr63ZX09hJCfPrPt67Gd5bt5clHqaRA2CxCegv8PP9ofWsHkZTq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+jQ3HAAAA3QAAAA8AAAAAAAAAAAAAAAAAmAIAAGRy&#10;cy9kb3ducmV2LnhtbFBLBQYAAAAABAAEAPUAAACMAwAAAAA=&#10;" path="m5979,55817l,47835,,9985,5979,r7982,l19941,9985r,37850l13961,55817r-7982,xe" filled="f" strokeweight=".22144mm">
                  <v:stroke endcap="round"/>
                  <v:path arrowok="t" textboxrect="0,0,19941,55817"/>
                </v:shape>
                <v:shape id="Shape 4565" o:spid="_x0000_s2502" style="position:absolute;left:113132;top:27800;width:278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+kMQA&#10;AADdAAAADwAAAGRycy9kb3ducmV2LnhtbESP3WoCMRSE7wXfIRyhN1KzSpWyGqUUBEEo1J/7Q3Lc&#10;LG5OliRq2qdvCoVeDjPzDbPaZNeJO4XYelYwnVQgiLU3LTcKTsft8yuImJANdp5JwRdF2KyHgxXW&#10;xj/4k+6H1IgC4VijAptSX0sZtSWHceJ74uJdfHCYigyNNAEfBe46OauqhXTYclmw2NO7JX093JyC&#10;i3bn87bSYSpv1u+b73HO+w+lnkb5bQkiUU7/4b/2zih4mS/m8Pu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6/pDEAAAA3QAAAA8AAAAAAAAAAAAAAAAAmAIAAGRycy9k&#10;b3ducmV2LnhtbFBLBQYAAAAABAAEAPUAAACJAwAAAAA=&#10;" path="m27894,13963l23917,3976,13932,,3976,3976,,13963r3976,9954l13932,27894r9985,-3977l27894,13963r,xe" filled="f" strokeweight=".16608mm">
                  <v:stroke endcap="round"/>
                  <v:path arrowok="t" textboxrect="0,0,27894,27894"/>
                </v:shape>
                <v:shape id="Shape 4566" o:spid="_x0000_s2503" style="position:absolute;left:113610;top:27720;width:79;height:558;visibility:visible;mso-wrap-style:square;v-text-anchor:top" coordsize="795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BmsQA&#10;AADdAAAADwAAAGRycy9kb3ducmV2LnhtbESP3YrCMBSE7wXfIRxh7zStuEWqUfxB1yvB7j7AoTm2&#10;xeakNLGtb79ZWPBymJlvmPV2MLXoqHWVZQXxLAJBnFtdcaHg5/s0XYJwHlljbZkUvMjBdjMerTHV&#10;tucbdZkvRICwS1FB6X2TSunykgy6mW2Ig3e3rUEfZFtI3WIf4KaW8yhKpMGKw0KJDR1Kyh/Z0yjI&#10;o/P+/MRuH19fh7hvvi7V8bhQ6mMy7FYgPA3+Hf5vX7SCxWeSwN+b8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SgZrEAAAA3QAAAA8AAAAAAAAAAAAAAAAAmAIAAGRycy9k&#10;b3ducmV2LnhtbFBLBQYAAAAABAAEAPUAAACJAwAAAAA=&#10;" path="m,9986l7953,r,55818e" filled="f" strokeweight=".22144mm">
                  <v:stroke endcap="round"/>
                  <v:path arrowok="t" textboxrect="0,0,7953,55818"/>
                </v:shape>
                <v:shape id="Shape 4567" o:spid="_x0000_s2504" style="position:absolute;left:113610;top:28278;width:139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1U98cA&#10;AADdAAAADwAAAGRycy9kb3ducmV2LnhtbESPW2vCQBSE3wv+h+UIvtWNxXpJXUUEwVJfvELfDtnT&#10;JDV7Ns1uTfTXu4Lg4zAz3zCTWWMKcabK5ZYV9LoRCOLE6pxTBfvd8nUEwnlkjYVlUnAhB7Np62WC&#10;sbY1b+i89akIEHYxKsi8L2MpXZKRQde1JXHwfmxl0AdZpVJXWAe4KeRbFA2kwZzDQoYlLTJKTtt/&#10;oyAZjtfH0aJeH351+s2f/dP16y9SqtNu5h8gPDX+GX60V1pB/30whP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dVPfHAAAA3QAAAA8AAAAAAAAAAAAAAAAAmAIAAGRy&#10;cy9kb3ducmV2LnhtbFBLBQYAAAAABAAEAPUAAACMAwAAAAA=&#10;" path="m,l13932,e" filled="f" strokeweight=".22144mm">
                  <v:stroke endcap="round"/>
                  <v:path arrowok="t" textboxrect="0,0,13932,0"/>
                </v:shape>
                <v:shape id="Shape 4568" o:spid="_x0000_s2505" style="position:absolute;left:113889;top:27720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+ucQA&#10;AADdAAAADwAAAGRycy9kb3ducmV2LnhtbERPzWqDQBC+F/oOywR6KXFNMSZYN6ERCu1BgkkeYHCn&#10;KnFnjbuN9u27h0KPH99/vp9NL+40us6yglUUgyCure64UXA5vy+3IJxH1thbJgU/5GC/e3zIMdN2&#10;4oruJ9+IEMIuQwWt90MmpatbMugiOxAH7suOBn2AYyP1iFMIN718ieNUGuw4NLQ4UNFSfT19GwXn&#10;5vDZ08bXx9utSDBdl5V5LpV6WsxvryA8zf5f/Of+0AqSdRrmhjfh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2/rnEAAAA3QAAAA8AAAAAAAAAAAAAAAAAmAIAAGRycy9k&#10;b3ducmV2LnhtbFBLBQYAAAAABAAEAPUAAACJAwAAAAA=&#10;" path="m,9986l5979,r,55818e" filled="f" strokeweight=".22144mm">
                  <v:stroke endcap="round"/>
                  <v:path arrowok="t" textboxrect="0,0,5979,55818"/>
                </v:shape>
                <v:shape id="Shape 4569" o:spid="_x0000_s2506" style="position:absolute;left:113889;top:28278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pV8cA&#10;AADdAAAADwAAAGRycy9kb3ducmV2LnhtbESPQWsCMRSE74X+h/AEb5q16lK3RpFCpZdStYJ4e2xe&#10;k8XNy7JJ3fXfNwWhx2FmvmGW697V4kptqDwrmIwzEMSl1xUbBcevt9EziBCRNdaeScGNAqxXjw9L&#10;LLTveE/XQzQiQTgUqMDG2BRShtKSwzD2DXHyvn3rMCbZGqlb7BLc1fIpy3LpsOK0YLGhV0vl5fDj&#10;FOSn7Xk7y063yeaz+5iazszteafUcNBvXkBE6uN/+N5+1wpm83wB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faVf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570" o:spid="_x0000_s2507" style="position:absolute;left:112773;top:28836;width:279;height:279;visibility:visible;mso-wrap-style:square;v-text-anchor:top" coordsize="27895,27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mDsIA&#10;AADdAAAADwAAAGRycy9kb3ducmV2LnhtbERPyW7CMBC9V+IfrEHiVhwQLShgEFRE4liWC7dRPFkg&#10;HluxGwJfXx8q9fj09tWmN43oqPW1ZQWTcQKCOLe65lLB5Zy9L0D4gKyxsUwKnuRhsx68rTDV9sFH&#10;6k6hFDGEfYoKqhBcKqXPKzLox9YRR66wrcEQYVtK3eIjhptGTpPkUxqsOTZU6Oirovx++jEKCnd9&#10;zYps933f76dJdjt2buc7pUbDfrsEEagP/+I/90ErmH3M4/7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uYOwgAAAN0AAAAPAAAAAAAAAAAAAAAAAJgCAABkcnMvZG93&#10;bnJldi54bWxQSwUGAAAAAAQABAD1AAAAhwMAAAAA&#10;" path="m27895,13931l23917,3974,13933,,3977,3974,,13931r3977,9986l13933,27893r9984,-3976l27895,13931r,xe" filled="f" strokeweight=".16608mm">
                  <v:stroke endcap="round"/>
                  <v:path arrowok="t" textboxrect="0,0,27895,27893"/>
                </v:shape>
                <v:shape id="Shape 4571" o:spid="_x0000_s2508" style="position:absolute;left:113311;top:28737;width:79;height:558;visibility:visible;mso-wrap-style:square;v-text-anchor:top" coordsize="795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PM8QA&#10;AADdAAAADwAAAGRycy9kb3ducmV2LnhtbESP3YrCMBSE74V9h3AWvNO04h/VKKuyrleC1Qc4NMe2&#10;bHNSmtjWt98IC14OM/MNs972phItNa60rCAeRyCIM6tLzhXcrt+jJQjnkTVWlknBkxxsNx+DNSba&#10;dnyhNvW5CBB2CSoovK8TKV1WkEE3tjVx8O62MeiDbHKpG+wC3FRyEkVzabDksFBgTfuCst/0YRRk&#10;0XF3fGC7i8/PfdzVP6fycJgqNfzsv1YgPPX+Hf5vn7SC6WwRw+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ijzPEAAAA3QAAAA8AAAAAAAAAAAAAAAAAmAIAAGRycy9k&#10;b3ducmV2LnhtbFBLBQYAAAAABAAEAPUAAACJAwAAAAA=&#10;" path="m,9986l7953,r,55818e" filled="f" strokeweight=".22144mm">
                  <v:stroke endcap="round"/>
                  <v:path arrowok="t" textboxrect="0,0,7953,55818"/>
                </v:shape>
                <v:shape id="Shape 4572" o:spid="_x0000_s2509" style="position:absolute;left:113311;top:29295;width:139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hssgA&#10;AADdAAAADwAAAGRycy9kb3ducmV2LnhtbESPT2vCQBTE74V+h+UVequbiv8a3UgRChW9aLXg7ZF9&#10;JjHZt2l2NdFP7xYKPQ4z8xtmNu9MJS7UuMKygtdeBII4tbrgTMHu6+NlAsJ5ZI2VZVJwJQfz5PFh&#10;hrG2LW/osvWZCBB2MSrIva9jKV2ak0HXszVx8I62MeiDbDKpG2wD3FSyH0UjabDgsJBjTYuc0nJ7&#10;NgrS8dv6e7Jo1/uTzg68HJS31U+k1PNT9z4F4anz/+G/9qdWMBiO+/D7JjwBmd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82GyyAAAAN0AAAAPAAAAAAAAAAAAAAAAAJgCAABk&#10;cnMvZG93bnJldi54bWxQSwUGAAAAAAQABAD1AAAAjQMAAAAA&#10;" path="m,l13932,e" filled="f" strokeweight=".22144mm">
                  <v:stroke endcap="round"/>
                  <v:path arrowok="t" textboxrect="0,0,13932,0"/>
                </v:shape>
                <v:shape id="Shape 4573" o:spid="_x0000_s2510" style="position:absolute;left:113570;top:28737;width:279;height:558;visibility:visible;mso-wrap-style:square;v-text-anchor:top" coordsize="27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We8gA&#10;AADdAAAADwAAAGRycy9kb3ducmV2LnhtbESPQWvCQBSE74L/YXmCN91YWyPRVcS20B4iVttDb8/s&#10;Mwlm34bsNqb/3i0UPA4z8w2zXHemEi01rrSsYDKOQBBnVpecK/g8vo7mIJxH1lhZJgW/5GC96veW&#10;mGh75Q9qDz4XAcIuQQWF93UipcsKMujGtiYO3tk2Bn2QTS51g9cAN5V8iKKZNFhyWCiwpm1B2eXw&#10;YxSk7XMapzUe9+nX+3znvk/blyxWajjoNgsQnjp/D/+337SCx6d4Cn9vwhO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BZ7yAAAAN0AAAAPAAAAAAAAAAAAAAAAAJgCAABk&#10;cnMvZG93bnJldi54bWxQSwUGAAAAAAQABAD1AAAAjQMAAAAA&#10;" path="m,9986l7982,,19941,r7982,9986l27923,17938r-7982,9986l7982,27924,,37879,,55818r27923,e" filled="f" strokeweight=".22144mm">
                  <v:stroke endcap="round"/>
                  <v:path arrowok="t" textboxrect="0,0,27923,55818"/>
                </v:shape>
                <v:shape id="Shape 4574" o:spid="_x0000_s2511" style="position:absolute;left:112613;top:29653;width:60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2/rcYA&#10;AADdAAAADwAAAGRycy9kb3ducmV2LnhtbESPQWvCQBSE74L/YXlCb3WjqNWYjYhQ8NAi2vbg7Zl9&#10;TUKzb5fsGuO/7xYKHoeZ+YbJNr1pREetry0rmIwTEMSF1TWXCj4/Xp+XIHxA1thYJgV38rDJh4MM&#10;U21vfKTuFEoRIexTVFCF4FIpfVGRQT+2jjh637Y1GKJsS6lbvEW4aeQ0SRbSYM1xoUJHu4qKn9PV&#10;KOi72n656W6+6hL3fr43/nJYvin1NOq3axCB+vAI/7f3WsFs/jKDv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2/rcYAAADdAAAADwAAAAAAAAAAAAAAAACYAgAAZHJz&#10;L2Rvd25yZXYueG1sUEsFBgAAAAAEAAQA9QAAAIsDAAAAAA==&#10;" path="m,9955l5979,r,57791e" filled="f" strokeweight=".22144mm">
                  <v:stroke endcap="round"/>
                  <v:path arrowok="t" textboxrect="0,0,5979,57791"/>
                </v:shape>
                <v:shape id="Shape 4575" o:spid="_x0000_s2512" style="position:absolute;left:112613;top:30231;width:140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dI0cMA&#10;AADdAAAADwAAAGRycy9kb3ducmV2LnhtbESPzarCMBSE94LvEI7gTlNFq1ajiCDKxY0/iMtDc2yL&#10;zUlpova+/c0FweUwM98wi1VjSvGi2hWWFQz6EQji1OqCMwWX87Y3BeE8ssbSMin4JQerZbu1wETb&#10;Nx/pdfKZCBB2CSrIva8SKV2ak0HXtxVx8O62NuiDrDOpa3wHuCnlMIpiabDgsJBjRZuc0sfpaRRQ&#10;eY7t/sDbG17dJZ7sNBY/M6W6nWY9B+Gp8d/wp73XCkbjyRj+34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dI0cMAAADdAAAADwAAAAAAAAAAAAAAAACYAgAAZHJzL2Rv&#10;d25yZXYueG1sUEsFBgAAAAAEAAQA9QAAAIgDAAAAAA==&#10;" path="m,l13961,e" filled="f" strokeweight=".22144mm">
                  <v:stroke endcap="round"/>
                  <v:path arrowok="t" textboxrect="0,0,13961,0"/>
                </v:shape>
                <v:shape id="Shape 4576" o:spid="_x0000_s2513" style="position:absolute;left:112872;top:29653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lgccA&#10;AADdAAAADwAAAGRycy9kb3ducmV2LnhtbESPzWrCQBSF94W+w3AL3YhOKoktqZMgRUFcFGoVXV4y&#10;1ySYuRMy0yS+vVModHk4Px9nmY+mET11rras4GUWgSAurK65VHD43kzfQDiPrLGxTApu5CDPHh+W&#10;mGo78Bf1e1+KMMIuRQWV920qpSsqMuhmtiUO3sV2Bn2QXSl1h0MYN42cR9FCGqw5ECps6aOi4rr/&#10;MYHbnM+n4ydO4n6zSo6T3XpM9EGp56dx9Q7C0+j/w3/trVYQJ68L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u5YHHAAAA3QAAAA8AAAAAAAAAAAAAAAAAmAIAAGRy&#10;cy9kb3ducmV2LnhtbFBLBQYAAAAABAAEAPUAAACMAwAAAAA=&#10;" path="m,9955l7981,,19941,r7953,9955l27894,19942r-7953,7952l13961,27894e" filled="f" strokeweight=".22144mm">
                  <v:stroke endcap="round"/>
                  <v:path arrowok="t" textboxrect="0,0,27894,27894"/>
                </v:shape>
                <v:shape id="Shape 4577" o:spid="_x0000_s2514" style="position:absolute;left:112872;top:29932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HnsYA&#10;AADdAAAADwAAAGRycy9kb3ducmV2LnhtbESPT2vCQBTE70K/w/IEL6KbSlpLdJUiCvbgwT/0/Mw+&#10;k2j2bZpdTeqnd4VCj8PM/IaZzltTihvVrrCs4HUYgSBOrS44U3DYrwYfIJxH1lhaJgW/5GA+e+lM&#10;MdG24S3ddj4TAcIuQQW591UipUtzMuiGtiIO3snWBn2QdSZ1jU2Am1KOouhdGiw4LORY0SKn9LK7&#10;GgV8jFOnz/Hhe7FZ/vivEvvNHZXqddvPCQhPrf8P/7XXWkH8Nh7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mHnsYAAADdAAAADwAAAAAAAAAAAAAAAACYAgAAZHJz&#10;L2Rvd25yZXYueG1sUEsFBgAAAAAEAAQA9QAAAIsDAAAAAA==&#10;" path="m19941,r7953,9986l27894,19941r-7953,9956l7981,29897,,19941e" filled="f" strokeweight=".22144mm">
                  <v:stroke endcap="round"/>
                  <v:path arrowok="t" textboxrect="0,0,27894,29897"/>
                </v:shape>
                <v:shape id="Picture 4578" o:spid="_x0000_s2515" type="#_x0000_t75" style="position:absolute;left:108507;top:30072;width:2293;height: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+O9HEAAAA3QAAAA8AAABkcnMvZG93bnJldi54bWxET91qwjAUvh/sHcIZ7GbMVJldqUYR2dgU&#10;vLD2AQ7NsSk2J6XJ2u7tl4uBlx/f/3o72VYM1PvGsYL5LAFBXDndcK2gvHy+ZiB8QNbYOiYFv+Rh&#10;u3l8WGOu3chnGopQixjCPkcFJoQul9JXhiz6meuII3d1vcUQYV9L3eMYw20rF0mSSosNxwaDHe0N&#10;VbfixypIzWLaZx94NMNpzJKXZXn4Skulnp+m3QpEoCncxf/ub63gbfke58Y38Qn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+O9HEAAAA3QAAAA8AAAAAAAAAAAAAAAAA&#10;nwIAAGRycy9kb3ducmV2LnhtbFBLBQYAAAAABAAEAPcAAACQAwAAAAA=&#10;">
                  <v:imagedata r:id="rId572" o:title=""/>
                </v:shape>
                <v:shape id="Shape 4579" o:spid="_x0000_s2516" style="position:absolute;left:111457;top:33142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iSMUA&#10;AADdAAAADwAAAGRycy9kb3ducmV2LnhtbESPQWsCMRSE74X+h/AKXopmlbbqapRSEApCobbeH8lz&#10;s7h5WZKo0V/fFAo9DjPzDbNcZ9eJM4XYelYwHlUgiLU3LTcKvr82wxmImJANdp5JwZUirFf3d0us&#10;jb/wJ513qREFwrFGBTalvpYyaksO48j3xMU7+OAwFRkaaQJeCtx1clJVL9Jhy2XBYk9vlvRxd3IK&#10;Dtrt95tKh7E8Wb9tbo85bz+UGjzk1wWIRDn9h//a70bB0/N0Dr9vy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mJIxQAAAN0AAAAPAAAAAAAAAAAAAAAAAJgCAABkcnMv&#10;ZG93bnJldi54bWxQSwUGAAAAAAQABAD1AAAAigMAAAAA&#10;" path="m27894,13932l23917,3976,13932,,3976,3976,,13932r3976,9985l13932,27894r9985,-3977l27894,13932r,xe" filled="f" strokeweight=".16608mm">
                  <v:stroke endcap="round"/>
                  <v:path arrowok="t" textboxrect="0,0,27894,27894"/>
                </v:shape>
                <v:shape id="Shape 4580" o:spid="_x0000_s2517" style="position:absolute;left:112035;top:32763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w0cUA&#10;AADdAAAADwAAAGRycy9kb3ducmV2LnhtbERPy2rCQBTdF/oPwy24q5OGViQ6ihRbbenCF6i7a+aa&#10;hGbuhJnRxL93FoUuD+c9nnamFldyvrKs4KWfgCDOra64ULDbfjwPQfiArLG2TApu5GE6eXwYY6Zt&#10;y2u6bkIhYgj7DBWUITSZlD4vyaDv24Y4cmfrDIYIXSG1wzaGm1qmSTKQBiuODSU29F5S/ru5GAWL&#10;1Vd7xPNtENLT0v18z9PDfv6pVO+pm41ABOrCv/jPvdQKXt+GcX98E5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fDRxQAAAN0AAAAPAAAAAAAAAAAAAAAAAJgCAABkcnMv&#10;ZG93bnJldi54bWxQSwUGAAAAAAQABAD1AAAAigMAAAAA&#10;" path="m,7982l5979,,17938,r7982,7982l25920,17938r-7982,9956l5979,27894,,37879,,55818r25920,e" filled="f" strokeweight=".22144mm">
                  <v:stroke endcap="round"/>
                  <v:path arrowok="t" textboxrect="0,0,25920,55818"/>
                </v:shape>
                <v:shape id="Shape 4581" o:spid="_x0000_s2518" style="position:absolute;left:112414;top:32763;width:279;height:558;visibility:visible;mso-wrap-style:square;v-text-anchor:top" coordsize="2789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rhcMA&#10;AADdAAAADwAAAGRycy9kb3ducmV2LnhtbESPQYvCMBSE74L/ITxhb5pUVKTbVEQQvOxBdwWPj+bZ&#10;dm1eSpNq/fdmYcHjMDPfMNlmsI24U+drxxqSmQJBXDhTc6nh53s/XYPwAdlg45g0PMnDJh+PMkyN&#10;e/CR7qdQighhn6KGKoQ2ldIXFVn0M9cSR+/qOoshyq6UpsNHhNtGzpVaSYs1x4UKW9pVVNxOvdWw&#10;9GFuL1/Xc7Po6blFdVb9b6L1x2TYfoIINIR3+L99MBoWy3UCf2/iE5D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rhcMAAADdAAAADwAAAAAAAAAAAAAAAACYAgAAZHJzL2Rv&#10;d25yZXYueG1sUEsFBgAAAAAEAAQA9QAAAIgDAAAAAA==&#10;" path="m,45832r7953,9986l19912,55818r7983,-9986l27895,27894,19912,17938,,17938,,,27895,e" filled="f" strokeweight=".22144mm">
                  <v:stroke endcap="round"/>
                  <v:path arrowok="t" textboxrect="0,0,27895,55818"/>
                </v:shape>
                <v:shape id="Shape 4582" o:spid="_x0000_s2519" style="position:absolute;left:110879;top:34636;width:279;height:279;visibility:visible;mso-wrap-style:square;v-text-anchor:top" coordsize="27923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LFcQA&#10;AADdAAAADwAAAGRycy9kb3ducmV2LnhtbESP0WoCMRRE34X+Q7hCX6RmK1p0NUoRpPZFWNsPuGyu&#10;m8XNTUjS3e3fN4VCH4eZOcPsDqPtRE8hto4VPM8LEMS10y03Cj4/Tk9rEDEha+wck4JvinDYP0x2&#10;WGo3cEX9NTUiQziWqMCk5EspY23IYpw7T5y9mwsWU5ahkTrgkOG2k4uieJEWW84LBj0dDdX365dV&#10;oDfev7l+mMXCX9C8swlhUyn1OB1ftyASjek//Nc+awXL1XoBv2/y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SxXEAAAA3QAAAA8AAAAAAAAAAAAAAAAAmAIAAGRycy9k&#10;b3ducmV2LnhtbFBLBQYAAAAABAAEAPUAAACJAwAAAAA=&#10;" path="m27923,13933l23917,3977,13961,,4005,3977,,13933r4005,9984l13961,27895r9956,-3978l27923,13933r,xe" filled="f" strokeweight=".16608mm">
                  <v:stroke endcap="round"/>
                  <v:path arrowok="t" textboxrect="0,0,27923,27895"/>
                </v:shape>
                <v:shape id="Shape 4583" o:spid="_x0000_s2520" style="position:absolute;left:109883;top:34417;width:259;height:578;visibility:visible;mso-wrap-style:square;v-text-anchor:top" coordsize="25920,5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xacYA&#10;AADdAAAADwAAAGRycy9kb3ducmV2LnhtbESPT2sCMRTE74V+h/AK3mq2/imyGkUFUTy1tod6e2ye&#10;m9DNy7qJ7raf3hSEHoeZ+Q0zW3SuEldqgvWs4KWfgSAuvLZcKvj82DxPQISIrLHyTAp+KMBi/vgw&#10;w1z7lt/peoilSBAOOSowMda5lKEw5DD0fU2cvJNvHMYkm1LqBtsEd5UcZNmrdGg5LRisaW2o+D5c&#10;nIJT+Tvcfg2M9vvR0q7Ivh31uVWq99QtpyAidfE/fG/vtILReDKEv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xacYAAADdAAAADwAAAAAAAAAAAAAAAACYAgAAZHJz&#10;L2Rvd25yZXYueG1sUEsFBgAAAAAEAAQA9QAAAIsDAAAAAA==&#10;" path="m,9984l5979,,19941,r5979,9984l25920,19941r-5979,9956l5979,29897,,37879,,57820r25920,e" filled="f" strokeweight=".22144mm">
                  <v:stroke endcap="round"/>
                  <v:path arrowok="t" textboxrect="0,0,25920,57820"/>
                </v:shape>
                <v:shape id="Shape 4584" o:spid="_x0000_s2521" style="position:absolute;left:110281;top:34417;width:259;height:578;visibility:visible;mso-wrap-style:square;v-text-anchor:top" coordsize="25920,5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pHcYA&#10;AADdAAAADwAAAGRycy9kb3ducmV2LnhtbESPQWsCMRSE74X+h/AEbzWrbotsjWIFafGktof29tg8&#10;N6Gbl3UT3W1/vREKPQ4z8w0zX/auFhdqg/WsYDzKQBCXXluuFHy8bx5mIEJE1lh7JgU/FGC5uL+b&#10;Y6F9x3u6HGIlEoRDgQpMjE0hZSgNOQwj3xAn7+hbhzHJtpK6xS7BXS0nWfYkHVpOCwYbWhsqvw9n&#10;p+BY/U5fPydG+22+si9kd1/61Ck1HPSrZxCR+vgf/mu/aQX54yyH2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xpHcYAAADdAAAADwAAAAAAAAAAAAAAAACYAgAAZHJz&#10;L2Rvd25yZXYueG1sUEsFBgAAAAAEAAQA9QAAAIsDAAAAAA==&#10;" path="m,29897r19941,l25920,37879r,9956l19941,57820r-13962,l,47835,,19941,11958,r7983,e" filled="f" strokeweight=".22144mm">
                  <v:stroke endcap="round"/>
                  <v:path arrowok="t" textboxrect="0,0,25920,57820"/>
                </v:shape>
                <v:shape id="Shape 4585" o:spid="_x0000_s2522" style="position:absolute;left:110241;top:37925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SsMIA&#10;AADdAAAADwAAAGRycy9kb3ducmV2LnhtbESPzWrDMBCE74W+g9hCb43U0rTBiRLqQiFX5+e+WFvL&#10;xFoZa5M4ffooEOhxmJlvmMVqDJ060ZDayBZeJwYUcR1dy42F3fbnZQYqCbLDLjJZuFCC1fLxYYGF&#10;i2eu6LSRRmUIpwIteJG+0DrVngKmSeyJs/cbh4CS5dBoN+A5w0On34z50AFbzgsee/r2VB82x2Dh&#10;b4vHDo1UPhqqyn1ZXj6lsvb5afyagxIa5T98b6+dhffpbAq3N/kJ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NKwwgAAAN0AAAAPAAAAAAAAAAAAAAAAAJgCAABkcnMvZG93&#10;bnJldi54bWxQSwUGAAAAAAQABAD1AAAAhwMAAAAA&#10;" path="m29897,13932l23917,3976,13961,,3976,3976,,13932r3976,9985l13961,27894r9956,-3977l29897,13932r,xe" filled="f" strokeweight=".16608mm">
                  <v:stroke endcap="round"/>
                  <v:path arrowok="t" textboxrect="0,0,29897,27894"/>
                </v:shape>
                <v:shape id="Shape 4586" o:spid="_x0000_s2523" style="position:absolute;left:111936;top:34616;width:259;height:559;visibility:visible;mso-wrap-style:square;v-text-anchor:top" coordsize="2589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FhcYA&#10;AADdAAAADwAAAGRycy9kb3ducmV2LnhtbESPT2vCQBTE74LfYXlCb7qxWNHoKrEg7cFC/XOIt0f2&#10;mQ1m34bsVuO37wqFHoeZ+Q2zXHe2FjdqfeVYwXiUgCAunK64VHA6boczED4ga6wdk4IHeViv+r0l&#10;ptrdeU+3QyhFhLBPUYEJoUml9IUhi37kGuLoXVxrMUTZllK3eI9wW8vXJJlKixXHBYMNvRsqrocf&#10;q8Bv5uY7nPJ59thlOV9y3p+/PpR6GXTZAkSgLvyH/9qfWsHkbTaF5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1FhcYAAADdAAAADwAAAAAAAAAAAAAAAACYAgAAZHJz&#10;L2Rvd25yZXYueG1sUEsFBgAAAAAEAAQA9QAAAIsDAAAAAA==&#10;" path="m,7981l5979,,17938,r7954,7981l25892,17938r-7954,9956l5979,27894,,37879,,55818r25892,e" filled="f" strokeweight=".22144mm">
                  <v:stroke endcap="round"/>
                  <v:path arrowok="t" textboxrect="0,0,25892,55818"/>
                </v:shape>
                <v:shape id="Shape 4587" o:spid="_x0000_s2524" style="position:absolute;left:112314;top:34616;width:279;height:559;visibility:visible;mso-wrap-style:square;v-text-anchor:top" coordsize="27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gX8cA&#10;AADdAAAADwAAAGRycy9kb3ducmV2LnhtbESPT2vCQBTE74V+h+UJ3upG0SZEVxHbgj2k+Pfg7Zl9&#10;JqHZtyG7jem37xYKPQ4z8xtmsepNLTpqXWVZwXgUgSDOra64UHA6vj0lIJxH1lhbJgXf5GC1fHxY&#10;YKrtnffUHXwhAoRdigpK75tUSpeXZNCNbEMcvJttDfog20LqFu8Bbmo5iaJnabDisFBiQ5uS8s/D&#10;l1GQdS9ZnDV43GXn9+TDXa6b1zxWajjo13MQnnr/H/5rb7WC6SyJ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eYF/HAAAA3QAAAA8AAAAAAAAAAAAAAAAAmAIAAGRy&#10;cy9kb3ducmV2LnhtbFBLBQYAAAAABAAEAPUAAACMAwAAAAA=&#10;" path="m,l27923,,7981,55818e" filled="f" strokeweight=".22144mm">
                  <v:stroke endcap="round"/>
                  <v:path arrowok="t" textboxrect="0,0,27923,55818"/>
                </v:shape>
                <v:shape id="Shape 4588" o:spid="_x0000_s2525" style="position:absolute;left:110740;top:37845;width:279;height:578;visibility:visible;mso-wrap-style:square;v-text-anchor:top" coordsize="27894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9CsMA&#10;AADdAAAADwAAAGRycy9kb3ducmV2LnhtbERPy2rCQBTdC/7DcAvu6qRWi0ZHkQZFcFUf2OVt5poE&#10;M3dCZkzi3zuLgsvDeS9WnSlFQ7UrLCv4GEYgiFOrC84UnI6b9ykI55E1lpZJwYMcrJb93gJjbVv+&#10;oebgMxFC2MWoIPe+iqV0aU4G3dBWxIG72tqgD7DOpK6xDeGmlKMo+pIGCw4NOVb0nVN6O9yNguTy&#10;edrS7+ZvdKezmSX7KGmbm1KDt249B+Gp8y/xv3unFYwn0zA3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n9CsMAAADdAAAADwAAAAAAAAAAAAAAAACYAgAAZHJzL2Rv&#10;d25yZXYueG1sUEsFBgAAAAAEAAQA9QAAAIgDAAAAAA==&#10;" path="m,9955l7953,,19911,r7983,9955l27894,19941r-7983,7953l7953,27894,,37879,,57791r27894,e" filled="f" strokeweight=".22144mm">
                  <v:stroke endcap="round"/>
                  <v:path arrowok="t" textboxrect="0,0,27894,57791"/>
                </v:shape>
                <v:shape id="Shape 4589" o:spid="_x0000_s2526" style="position:absolute;left:111138;top:37845;width:259;height:578;visibility:visible;mso-wrap-style:square;v-text-anchor:top" coordsize="2592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Qxy8cA&#10;AADdAAAADwAAAGRycy9kb3ducmV2LnhtbESPQWvCQBSE70L/w/IK3nTTokWjq7SFglJBjbbi7ZF9&#10;TUKzb2N2G+O/d4WCx2FmvmGm89aUoqHaFZYVPPUjEMSp1QVnCva7j94IhPPIGkvLpOBCDuazh84U&#10;Y23PvKUm8ZkIEHYxKsi9r2IpXZqTQde3FXHwfmxt0AdZZ1LXeA5wU8rnKHqRBgsOCzlW9J5T+pv8&#10;GQWnz/SYHRZfDb1Vy+PmG9er5apRqvvYvk5AeGr9PfzfXmgFg+FoDLc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McvHAAAA3QAAAA8AAAAAAAAAAAAAAAAAmAIAAGRy&#10;cy9kb3ducmV2LnhtbFBLBQYAAAAABAAEAPUAAACMAwAAAAA=&#10;" path="m5979,57791l,47835,,37879,5979,27894r13962,l25920,19941r,-9986l19941,,5979,,,9955r,9986l5979,27894e" filled="f" strokeweight=".22144mm">
                  <v:stroke endcap="round"/>
                  <v:path arrowok="t" textboxrect="0,0,25920,57791"/>
                </v:shape>
                <v:shape id="Shape 4590" o:spid="_x0000_s2527" style="position:absolute;left:111198;top:38124;width:199;height:299;visibility:visible;mso-wrap-style:square;v-text-anchor:top" coordsize="19941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sasIA&#10;AADdAAAADwAAAGRycy9kb3ducmV2LnhtbERPz2vCMBS+D/wfwhO8iCaKG1qN0g0GA092Hjw+mmdb&#10;bV5KErX+98th4PHj+73Z9bYVd/KhcaxhNlUgiEtnGq40HH+/J0sQISIbbB2ThicF2G0HbxvMjHvw&#10;ge5FrEQK4ZChhjrGLpMylDVZDFPXESfu7LzFmKCvpPH4SOG2lXOlPqTFhlNDjR191VRei5vV8DnG&#10;/e2g8ujHp+qpLsXimPuT1qNhn69BROrjS/zv/jEaFu+rtD+9S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uxqwgAAAN0AAAAPAAAAAAAAAAAAAAAAAJgCAABkcnMvZG93&#10;bnJldi54bWxQSwUGAAAAAAQABAD1AAAAhwMAAAAA&#10;" path="m13961,r5980,9985l19941,19941r-5980,9956l,29897e" filled="f" strokeweight=".22144mm">
                  <v:stroke endcap="round"/>
                  <v:path arrowok="t" textboxrect="0,0,19941,29897"/>
                </v:shape>
                <v:shape id="Shape 4591" o:spid="_x0000_s2528" style="position:absolute;left:108507;top:43625;width:259;height:280;visibility:visible;mso-wrap-style:square;v-text-anchor:top" coordsize="2592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uW8YA&#10;AADdAAAADwAAAGRycy9kb3ducmV2LnhtbESPT2vCQBTE74V+h+UVeqsbRUWjq4goSKEHox68PbLP&#10;JG32bciu+fPtu4LgcZiZ3zDLdWdK0VDtCssKhoMIBHFqdcGZgvNp/zUD4TyyxtIyKejJwXr1/rbE&#10;WNuWj9QkPhMBwi5GBbn3VSylS3My6Aa2Ig7ezdYGfZB1JnWNbYCbUo6iaCoNFhwWcqxom1P6l9yN&#10;gp/d7/gwvSRN21b95Pjd0XXb35X6/Og2CxCeOv8KP9sHrWA8mQ/h8SY8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2uW8YAAADdAAAADwAAAAAAAAAAAAAAAACYAgAAZHJz&#10;L2Rvd25yZXYueG1sUEsFBgAAAAAEAAQA9QAAAIsDAAAAAA==&#10;" path="m,7982l5979,,19941,r5979,7982l25920,17938r-5979,9985l11958,27923e" filled="f" strokeweight=".22144mm">
                  <v:stroke endcap="round"/>
                  <v:path arrowok="t" textboxrect="0,0,25920,27923"/>
                </v:shape>
                <v:shape id="Shape 4592" o:spid="_x0000_s2529" style="position:absolute;left:108507;top:43905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4AsQA&#10;AADdAAAADwAAAGRycy9kb3ducmV2LnhtbESPS4vCQBCE7wv+h6GFvelE12d0FA0seFjEJ3hsMm0S&#10;zPSEzKjZf78jCHssquorar5sTCkeVLvCsoJeNwJBnFpdcKbgdPzuTEA4j6yxtEwKfsnBctH6mGOs&#10;7ZP39Dj4TAQIuxgV5N5XsZQuzcmg69qKOHhXWxv0QdaZ1DU+A9yUsh9FI2mw4LCQY0VJTuntcDcK&#10;aGfWX1s/KO/nSzLGJnFmtflR6rPdrGYgPDX+P/xub7SCwXDah9e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uALEAAAA3QAAAA8AAAAAAAAAAAAAAAAAmAIAAGRycy9k&#10;b3ducmV2LnhtbFBLBQYAAAAABAAEAPUAAACJAwAAAAA=&#10;" path="m19941,r5979,7953l25920,17938r-5979,9956l5979,27894,,17938e" filled="f" strokeweight=".22144mm">
                  <v:stroke endcap="round"/>
                  <v:path arrowok="t" textboxrect="0,0,25920,27894"/>
                </v:shape>
                <v:shape id="Shape 4593" o:spid="_x0000_s2530" style="position:absolute;left:108886;top:43625;width:80;height:559;visibility:visible;mso-wrap-style:square;v-text-anchor:top" coordsize="795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SJcYA&#10;AADdAAAADwAAAGRycy9kb3ducmV2LnhtbESP3WrCQBSE7wu+w3KE3tVNWis1ukpNqPVKqO0DHLLH&#10;JJg9G7Kbv7fvFgpeDjPzDbPdj6YWPbWusqwgXkQgiHOrKy4U/Hx/PL2BcB5ZY22ZFEzkYL+bPWwx&#10;0XbgL+ovvhABwi5BBaX3TSKly0sy6Ba2IQ7e1bYGfZBtIXWLQ4CbWj5H0UoarDgslNhQWlJ+u3RG&#10;QR4dD8cO+0N8ntJ4aD5PVZYtlXqcj+8bEJ5Gfw//t09awfJ1/QJ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SJcYAAADdAAAADwAAAAAAAAAAAAAAAACYAgAAZHJz&#10;L2Rvd25yZXYueG1sUEsFBgAAAAAEAAQA9QAAAIsDAAAAAA==&#10;" path="m,7982l7953,r,55818e" filled="f" strokeweight=".22144mm">
                  <v:stroke endcap="round"/>
                  <v:path arrowok="t" textboxrect="0,0,7953,55818"/>
                </v:shape>
                <v:shape id="Shape 4594" o:spid="_x0000_s2531" style="position:absolute;left:108886;top:44184;width:139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6p8gA&#10;AADdAAAADwAAAGRycy9kb3ducmV2LnhtbESPQWvCQBSE74X+h+UJvdWNJdaYukoRChW9aKvQ2yP7&#10;TKLZt2l2a2J/vSsIHoeZ+YaZzDpTiRM1rrSsYNCPQBBnVpecK/j++nhOQDiPrLGyTArO5GA2fXyY&#10;YKpty2s6bXwuAoRdigoK7+tUSpcVZND1bU0cvL1tDPogm1zqBtsAN5V8iaJXabDksFBgTfOCsuPm&#10;zyjIRuPVLpm3q+1B5z+8iI//y99Iqade9/4GwlPn7+Fb+1MriIfjGK5vw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WrqnyAAAAN0AAAAPAAAAAAAAAAAAAAAAAJgCAABk&#10;cnMvZG93bnJldi54bWxQSwUGAAAAAAQABAD1AAAAjQMAAAAA&#10;" path="m,l13932,e" filled="f" strokeweight=".22144mm">
                  <v:stroke endcap="round"/>
                  <v:path arrowok="t" textboxrect="0,0,13932,0"/>
                </v:shape>
                <v:shape id="Shape 4595" o:spid="_x0000_s2532" style="position:absolute;left:109364;top:44263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19MYA&#10;AADdAAAADwAAAGRycy9kb3ducmV2LnhtbESPT2sCMRTE74LfITyhN81aulK3mxURCoqH+qeHHh/J&#10;62bp5mXZRF2/vSkUehxm5jdMuRpcK67Uh8azgvksA0GsvWm4VvB5fp++gggR2WDrmRTcKcCqGo9K&#10;LIy/8ZGup1iLBOFQoAIbY1dIGbQlh2HmO+LkffveYUyyr6Xp8ZbgrpXPWbaQDhtOCxY72ljSP6eL&#10;U3D40rvswx7PG3vYL/Lgotf1UqmnybB+AxFpiP/hv/bWKHjJlzn8vklPQF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s19MYAAADdAAAADwAAAAAAAAAAAAAAAACYAgAAZHJz&#10;L2Rvd25yZXYueG1sUEsFBgAAAAAEAAQA9QAAAIsDAAAAAA==&#10;" path="m,7953l5979,,19911,r5980,7953l25891,17938r-5980,9956l13932,27894e" filled="f" strokeweight=".22144mm">
                  <v:stroke endcap="round"/>
                  <v:path arrowok="t" textboxrect="0,0,25891,27894"/>
                </v:shape>
                <v:shape id="Shape 4596" o:spid="_x0000_s2533" style="position:absolute;left:109364;top:44542;width:259;height:279;visibility:visible;mso-wrap-style:square;v-text-anchor:top" coordsize="25891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f7/sYA&#10;AADdAAAADwAAAGRycy9kb3ducmV2LnhtbESPQUsDMRSE70L/Q3gFbzap6KJr01IqQqlIafXi7bF5&#10;7q7dvCzJc7v+eyMIHoeZ+YZZrEbfqYFiagNbmM8MKOIquJZrC2+vT1d3oJIgO+wCk4VvSrBaTi4W&#10;WLpw5gMNR6lVhnAq0UIj0pdap6ohj2kWeuLsfYToUbKMtXYRzxnuO31tTKE9tpwXGuxp01B1On55&#10;C6Z4ERkOuBseT9vnuPncmfc9Wns5HdcPoIRG+Q//tbfOws3tfQG/b/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f7/sYAAADdAAAADwAAAAAAAAAAAAAAAACYAgAAZHJz&#10;L2Rvd25yZXYueG1sUEsFBgAAAAAEAAQA9QAAAIsDAAAAAA==&#10;" path="m19911,r5980,9956l25891,17938r-5980,9957l5979,27895,,17938e" filled="f" strokeweight=".22144mm">
                  <v:stroke endcap="round"/>
                  <v:path arrowok="t" textboxrect="0,0,25891,27895"/>
                </v:shape>
                <v:shape id="Shape 4597" o:spid="_x0000_s2534" style="position:absolute;left:109763;top:44263;width:259;height:558;visibility:visible;mso-wrap-style:square;v-text-anchor:top" coordsize="25920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T2lMQA&#10;AADdAAAADwAAAGRycy9kb3ducmV2LnhtbESPQWsCMRSE7wX/Q3iCt5q12K7dGsWKggUvavH82Lxu&#10;FjcvSxLX9d83QqHHYWa+YebL3jaiIx9qxwom4wwEcel0zZWC79P2eQYiRGSNjWNScKcAy8XgaY6F&#10;djc+UHeMlUgQDgUqMDG2hZShNGQxjF1LnLwf5y3GJH0ltcdbgttGvmTZm7RYc1ow2NLaUHk5Xq2C&#10;zpw3errP/cTkpb+fv+rPE6+VGg371QeISH38D/+1d1rB9PU9h8eb9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E9pTEAAAA3QAAAA8AAAAAAAAAAAAAAAAAmAIAAGRycy9k&#10;b3ducmV2LnhtbFBLBQYAAAAABAAEAPUAAACJAwAAAAA=&#10;" path="m,7953l5979,,19941,r5979,7953l25920,17938r-5979,9956l5979,27894,,37851,,55789r25920,e" filled="f" strokeweight=".22144mm">
                  <v:stroke endcap="round"/>
                  <v:path arrowok="t" textboxrect="0,0,25920,55789"/>
                </v:shape>
                <v:shape id="Shape 4598" o:spid="_x0000_s2535" style="position:absolute;left:108169;top:46874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r88AA&#10;AADdAAAADwAAAGRycy9kb3ducmV2LnhtbERPTWsCMRC9F/ofwhS81aRFbd0apVsQel1t78Nm3Czd&#10;TJbNqKu/vjkIHh/ve7UZQ6dONKQ2soWXqQFFXEfXcmPhZ799fgeVBNlhF5ksXCjBZv34sMLCxTNX&#10;dNpJo3IIpwIteJG+0DrVngKmaeyJM3eIQ0DJcGi0G/Ccw0OnX41Z6IAt5waPPX15qv92x2Dhusdj&#10;h0YqHw1V5W9ZXt6ksnbyNH5+gBIa5S6+ub+dhdl8mefmN/kJ6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Dr88AAAADdAAAADwAAAAAAAAAAAAAAAACYAgAAZHJzL2Rvd25y&#10;ZXYueG1sUEsFBgAAAAAEAAQA9QAAAIUDAAAAAA==&#10;" path="m29897,13961l23917,3976,13932,,3976,3976,,13961r3976,9956l13932,27894r9985,-3977l29897,13961r,xe" filled="f" strokeweight=".16608mm">
                  <v:stroke endcap="round"/>
                  <v:path arrowok="t" textboxrect="0,0,29897,27894"/>
                </v:shape>
                <v:shape id="Picture 4599" o:spid="_x0000_s2536" type="#_x0000_t75" style="position:absolute;left:106773;top:43645;width:3070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kXlvDAAAA3QAAAA8AAABkcnMvZG93bnJldi54bWxEj82KwjAUhfcDvkO4grsxVaei1SgyUHBW&#10;ojPg9ra5tsXmpjQZbd/eCILLw/n5OOttZ2pxo9ZVlhVMxhEI4tzqigsFf7/p5wKE88gaa8ukoCcH&#10;283gY42Jtnc+0u3kCxFG2CWooPS+SaR0eUkG3dg2xMG72NagD7ItpG7xHsZNLadRNJcGKw6EEhv6&#10;Lim/nv5NgJj0mB24P8/77Gc6iWdpZuJUqdGw261AeOr8O/xq77WCr3i5hOeb8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ReW8MAAADdAAAADwAAAAAAAAAAAAAAAACf&#10;AgAAZHJzL2Rvd25yZXYueG1sUEsFBgAAAAAEAAQA9wAAAI8DAAAAAA==&#10;">
                  <v:imagedata r:id="rId573" o:title=""/>
                </v:shape>
                <v:shape id="Shape 4600" o:spid="_x0000_s2537" style="position:absolute;left:107391;top:48509;width:279;height:279;visibility:visible;mso-wrap-style:square;v-text-anchor:top" coordsize="27895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sbMIA&#10;AADdAAAADwAAAGRycy9kb3ducmV2LnhtbERPTWsCMRC9F/ofwhR6q9kWlbI1ShFaPQm6Uupt2Eyz&#10;SzeTJUnX7b93DoLHx/terEbfqYFiagMbeJ4UoIjrYFt2Bo7Vx9MrqJSRLXaBycA/JVgt7+8WWNpw&#10;5j0Nh+yUhHAq0UCTc19qneqGPKZJ6ImF+wnRYxYYnbYRzxLuO/1SFHPtsWVpaLCndUP17+HPS292&#10;3zvcDFpX6+r0dfoMs+i2xjw+jO9voDKN+Sa+urfWwHReyH55I09A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axswgAAAN0AAAAPAAAAAAAAAAAAAAAAAJgCAABkcnMvZG93&#10;bnJldi54bWxQSwUGAAAAAAQABAD1AAAAhwMAAAAA&#10;" path="m27895,13932l23917,3976,13933,,3977,3976,,13932r3977,9985l13933,27894r9984,-3977l27895,13932r,xe" filled="f" strokeweight=".16608mm">
                  <v:stroke endcap="round"/>
                  <v:path arrowok="t" textboxrect="0,0,27895,27894"/>
                </v:shape>
                <v:shape id="Shape 4601" o:spid="_x0000_s2538" style="position:absolute;left:107830;top:48768;width:259;height:279;visibility:visible;mso-wrap-style:square;v-text-anchor:top" coordsize="2592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aoMYA&#10;AADdAAAADwAAAGRycy9kb3ducmV2LnhtbESPT2vCQBTE7wW/w/IEb3VjsUGiq4hYEKEHox68PbLP&#10;JJp9G7Jr/nz7bqHQ4zAzv2FWm95UoqXGlZYVzKYRCOLM6pJzBZfz1/sChPPIGivLpGAgB5v16G2F&#10;ibYdn6hNfS4ChF2CCgrv60RKlxVk0E1tTRy8u20M+iCbXOoGuwA3lfyIolgaLDksFFjTrqDsmb6M&#10;gu/9Y36Ir2nbdfXweTr2dNsNL6Um4367BOGp9//hv/ZBK5jH0Qx+34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JaoMYAAADdAAAADwAAAAAAAAAAAAAAAACYAgAAZHJz&#10;L2Rvd25yZXYueG1sUEsFBgAAAAAEAAQA9QAAAIsDAAAAAA==&#10;" path="m,9985l5979,,17938,r7982,9985l25920,17938r-7982,9985l11958,27923e" filled="f" strokeweight=".22144mm">
                  <v:stroke endcap="round"/>
                  <v:path arrowok="t" textboxrect="0,0,25920,27923"/>
                </v:shape>
                <v:shape id="Shape 4602" o:spid="_x0000_s2539" style="position:absolute;left:107830;top:49047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M+cYA&#10;AADdAAAADwAAAGRycy9kb3ducmV2LnhtbESPQWvCQBSE70L/w/IKvenGNNiSZiNpoJBDEbUVPD6y&#10;r0kw+zZkV03/vVsoeBxm5hsmW0+mFxcaXWdZwXIRgSCure64UfD99TF/BeE8ssbeMin4JQfr/GGW&#10;YartlXd02ftGBAi7FBW03g+plK5uyaBb2IE4eD92NOiDHBupR7wGuOllHEUrabDjsNDiQGVL9Wl/&#10;Ngpoa96fNz7pz4dj+YJT6UxRfSr19DgVbyA8Tf4e/m9XWkGyim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VM+cYAAADdAAAADwAAAAAAAAAAAAAAAACYAgAAZHJz&#10;L2Rvd25yZXYueG1sUEsFBgAAAAAEAAQA9QAAAIsDAAAAAA==&#10;" path="m17938,r7982,9955l25920,19911r-7982,7983l5979,27894,,19911e" filled="f" strokeweight=".22144mm">
                  <v:stroke endcap="round"/>
                  <v:path arrowok="t" textboxrect="0,0,25920,27894"/>
                </v:shape>
                <v:shape id="Shape 4603" o:spid="_x0000_s2540" style="position:absolute;left:108208;top:48768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7tMYA&#10;AADdAAAADwAAAGRycy9kb3ducmV2LnhtbESPQWvCQBSE7wX/w/KEXkrdqFVC6ipREDzYg9FCj4/s&#10;M4lm34bsNsZ/7wqFHoeZ+YZZrHpTi45aV1lWMB5FIIhzqysuFJyO2/cYhPPIGmvLpOBODlbLwcsC&#10;E21vfKAu84UIEHYJKii9bxIpXV6SQTeyDXHwzrY16INsC6lbvAW4qeUkiubSYMVhocSGNiXl1+zX&#10;KNjXbz+MF93N0jSOd2s5PmZf30q9Dvv0E4Sn3v+H/9o7reBjHk3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l7tMYAAADdAAAADwAAAAAAAAAAAAAAAACYAgAAZHJz&#10;L2Rvd25yZXYueG1sUEsFBgAAAAAEAAQA9QAAAIsDAAAAAA==&#10;" path="m,47835r7982,7983l19941,55818r7953,-7983l27894,27923,19941,17938,,17938,,,27894,e" filled="f" strokeweight=".22144mm">
                  <v:stroke endcap="round"/>
                  <v:path arrowok="t" textboxrect="0,0,27894,55818"/>
                </v:shape>
                <v:shape id="Shape 4604" o:spid="_x0000_s2541" style="position:absolute;left:104461;top:52017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VDcIA&#10;AADdAAAADwAAAGRycy9kb3ducmV2LnhtbESPzWrDMBCE74G+g9hCb4nUEpLiRgl1IdCr83NfrK1l&#10;aq2MtUmcPH0UKPQ4zMw3zGozhk6daUhtZAuvMwOKuI6u5cbCYb+dvoNKguywi0wWrpRgs36arLBw&#10;8cIVnXfSqAzhVKAFL9IXWqfaU8A0iz1x9n7iEFCyHBrtBrxkeOj0mzELHbDlvOCxpy9P9e/uFCzc&#10;9njq0Ejlo6GqPJbldSmVtS/P4+cHKKFR/sN/7W9nYb4wc3i8yU9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hUNwgAAAN0AAAAPAAAAAAAAAAAAAAAAAJgCAABkcnMvZG93&#10;bnJldi54bWxQSwUGAAAAAAQABAD1AAAAhwMAAAAA&#10;" path="m29897,13961l23917,3976,13932,,3976,3976,,13961r3976,9956l13932,27894r9985,-3977l29897,13961r,xe" filled="f" strokeweight=".16608mm">
                  <v:stroke endcap="round"/>
                  <v:path arrowok="t" textboxrect="0,0,29897,27894"/>
                </v:shape>
                <v:shape id="Shape 4605" o:spid="_x0000_s2542" style="position:absolute;left:103644;top:51877;width:259;height:279;visibility:visible;mso-wrap-style:square;v-text-anchor:top" coordsize="2592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co8YA&#10;AADdAAAADwAAAGRycy9kb3ducmV2LnhtbESPT2vCQBTE74LfYXmCN91UNJToKkUUROjB2B56e2Sf&#10;Sdrs25Bd8+fbuwXB4zAzv2E2u95UoqXGlZYVvM0jEMSZ1SXnCr6ux9k7COeRNVaWScFADnbb8WiD&#10;ibYdX6hNfS4ChF2CCgrv60RKlxVk0M1tTRy8m20M+iCbXOoGuwA3lVxEUSwNlhwWCqxpX1D2l96N&#10;gs/D7/IUf6dt19XD6nLu6Wc/3JWaTvqPNQhPvX+Fn+2TVrCMoxX8vwlP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lco8YAAADdAAAADwAAAAAAAAAAAAAAAACYAgAAZHJz&#10;L2Rvd25yZXYueG1sUEsFBgAAAAAEAAQA9QAAAIsDAAAAAA==&#10;" path="m,9985l5979,,19941,r5979,9985l25920,17938r-5979,9985l13961,27923e" filled="f" strokeweight=".22144mm">
                  <v:stroke endcap="round"/>
                  <v:path arrowok="t" textboxrect="0,0,25920,27923"/>
                </v:shape>
                <v:shape id="Shape 4606" o:spid="_x0000_s2543" style="position:absolute;left:103644;top:52156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K+sQA&#10;AADdAAAADwAAAGRycy9kb3ducmV2LnhtbESPS4vCQBCE7wv+h6EFbzrxQVaio2hA8LCI6wM8Npk2&#10;CWZ6QmbU7L93BGGPRVV9Rc2XranEgxpXWlYwHEQgiDOrS84VnI6b/hSE88gaK8uk4I8cLBedrzkm&#10;2j75lx4Hn4sAYZeggsL7OpHSZQUZdANbEwfvahuDPsgml7rBZ4CbSo6iKJYGSw4LBdaUFpTdDnej&#10;gPZmPd75SXU/X9JvbFNnVtsfpXrddjUD4an1/+FPe6sVTOIohve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SvrEAAAA3QAAAA8AAAAAAAAAAAAAAAAAmAIAAGRycy9k&#10;b3ducmV2LnhtbFBLBQYAAAAABAAEAPUAAACJAwAAAAA=&#10;" path="m19941,r5979,9955l25920,17938r-5979,9956l5979,27894,,17938e" filled="f" strokeweight=".22144mm">
                  <v:stroke endcap="round"/>
                  <v:path arrowok="t" textboxrect="0,0,25920,27894"/>
                </v:shape>
                <v:shape id="Shape 4607" o:spid="_x0000_s2544" style="position:absolute;left:104043;top:51877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PGMYA&#10;AADdAAAADwAAAGRycy9kb3ducmV2LnhtbESPX0sDMRDE3wW/Q1jBl2ITrZzlbFqKKJSCD/2Dz8tl&#10;vRxeNudlba/fvikIfRxm5jfMbDGEVh2oT01kC49jA4q4iq7h2sJ+9/EwBZUE2WEbmSycKMFifnsz&#10;w9LFI2/osJVaZQinEi14ka7UOlWeAqZx7Iiz9x37gJJlX2vX4zHDQ6ufjCl0wIbzgseO3jxVP9u/&#10;YMGs95PwVXyOzLsfpV9pprLcVNbe3w3LV1BCg1zD/+2Vs/BcmBe4vMlPQM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jPGMYAAADdAAAADwAAAAAAAAAAAAAAAACYAgAAZHJz&#10;L2Rvd25yZXYueG1sUEsFBgAAAAAEAAQA9QAAAIsDAAAAAA==&#10;" path="m,27923r19911,l25891,37879r,7983l19911,55818r-13932,l,45862,,17938,13932,r5979,e" filled="f" strokeweight=".22144mm">
                  <v:stroke endcap="round"/>
                  <v:path arrowok="t" textboxrect="0,0,25891,55818"/>
                </v:shape>
                <v:shape id="Shape 4608" o:spid="_x0000_s2545" style="position:absolute;left:105059;top:52654;width:279;height:280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1J8b4A&#10;AADdAAAADwAAAGRycy9kb3ducmV2LnhtbERPzQ4BMRC+S7xDMxIXoSUispQIkTi4WB5gbMfusp1u&#10;tsV6ez1IHL98/8t1ayvxosaXjjWMRwoEceZMybmGy3k/nIPwAdlg5Zg0fMjDetXtLDEx7s0neqUh&#10;FzGEfYIaihDqREqfFWTRj1xNHLmbayyGCJtcmgbfMdxWcqLUTFosOTYUWNO2oOyRPq2GXMrt+bY7&#10;qrS9zqvrYzIw93qgdb/XbhYgArXhL/65D0bDdKbi3PgmPg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EdSfG+AAAA3QAAAA8AAAAAAAAAAAAAAAAAmAIAAGRycy9kb3ducmV2&#10;LnhtbFBLBQYAAAAABAAEAPUAAACDAwAAAAA=&#10;" path="m27894,13961l23917,4005,13932,,3976,4005,,13961r3976,9956l13932,27923r9985,-4006l27894,13961r,xe" filled="f" strokeweight=".16608mm">
                  <v:stroke endcap="round"/>
                  <v:path arrowok="t" textboxrect="0,0,27894,27923"/>
                </v:shape>
                <v:shape id="Shape 4609" o:spid="_x0000_s2546" style="position:absolute;left:105538;top:52415;width:278;height:280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0csYA&#10;AADdAAAADwAAAGRycy9kb3ducmV2LnhtbESPT2vCQBTE7wW/w/IEb3VTkaCpq0hAyNE/FfT2yL4m&#10;odm3MbsxsZ++Kwg9DjPzG2a1GUwt7tS6yrKCj2kEgji3uuJCwddp974A4TyyxtoyKXiQg8169LbC&#10;RNueD3Q/+kIECLsEFZTeN4mULi/JoJvahjh437Y16INsC6lb7APc1HIWRbE0WHFYKLGhtKT859gZ&#10;BdtlvO9+b+n1fCp2cp91lz5dZEpNxsP2E4Snwf+HX+1MK5jH0RKe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j0csYAAADdAAAADwAAAAAAAAAAAAAAAACYAgAAZHJz&#10;L2Rvd25yZXYueG1sUEsFBgAAAAAEAAQA9QAAAIsDAAAAAA==&#10;" path="m,9985l7953,,19911,r7983,9985l27894,17938r-7983,9985l13932,27923e" filled="f" strokeweight=".22144mm">
                  <v:stroke endcap="round"/>
                  <v:path arrowok="t" textboxrect="0,0,27894,27923"/>
                </v:shape>
                <v:shape id="Shape 4610" o:spid="_x0000_s2547" style="position:absolute;left:105538;top:52695;width:278;height:278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cssMA&#10;AADdAAAADwAAAGRycy9kb3ducmV2LnhtbERPS2vCQBC+F/wPywheRDcWFUldRURBPBTqg3ocstMk&#10;NDsbstsY/33nIHj8+N7Ldecq1VITSs8GJuMEFHHmbcm5gct5P1qAChHZYuWZDDwowHrVe1tiav2d&#10;v6g9xVxJCIcUDRQx1qnWISvIYRj7mli4H984jAKbXNsG7xLuKv2eJHPtsGRpKLCmbUHZ7+nPSW91&#10;u31fP3E4bfeb2XV43HUzezFm0O82H6AidfElfroP1sB0PpH98ka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cssMAAADdAAAADwAAAAAAAAAAAAAAAACYAgAAZHJzL2Rv&#10;d25yZXYueG1sUEsFBgAAAAAEAAQA9QAAAIgDAAAAAA==&#10;" path="m19911,r7983,9955l27894,19911r-7983,7983l7953,27894,,19911e" filled="f" strokeweight=".22144mm">
                  <v:stroke endcap="round"/>
                  <v:path arrowok="t" textboxrect="0,0,27894,27894"/>
                </v:shape>
                <v:shape id="Shape 4611" o:spid="_x0000_s2548" style="position:absolute;left:105936;top:52415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hscgA&#10;AADdAAAADwAAAGRycy9kb3ducmV2LnhtbESPQUvDQBSE74L/YXlCb3aTUIKk3ZZSalvFg9ZC6+2Z&#10;fU2C2bdhd23Sf+8KgsdhZr5hZovBtOJCzjeWFaTjBARxaXXDlYLD++P9AwgfkDW2lknBlTws5rc3&#10;Myy07fmNLvtQiQhhX6CCOoSukNKXNRn0Y9sRR+9sncEQpaukdthHuGllliS5NNhwXKixo1VN5df+&#10;2yjYvj71H3i+5iH73LmX53V2Oq43So3uhuUURKAh/If/2jutYJKnKfy+i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qGxyAAAAN0AAAAPAAAAAAAAAAAAAAAAAJgCAABk&#10;cnMvZG93bnJldi54bWxQSwUGAAAAAAQABAD1AAAAjQMAAAAA&#10;" path="m,l25920,,7982,55818e" filled="f" strokeweight=".22144mm">
                  <v:stroke endcap="round"/>
                  <v:path arrowok="t" textboxrect="0,0,25920,55818"/>
                </v:shape>
                <v:shape id="Shape 4612" o:spid="_x0000_s2549" style="position:absolute;left:104441;top:53272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NCcYA&#10;AADdAAAADwAAAGRycy9kb3ducmV2LnhtbESPQWsCMRSE7wX/Q3iF3mpWLSpboxRBaQtF3Yrn181z&#10;d23ysiSprv/eFAo9DjPzDTNbdNaIM/nQOFYw6GcgiEunG64U7D9Xj1MQISJrNI5JwZUCLOa9uxnm&#10;2l14R+ciViJBOOSooI6xzaUMZU0WQ9+1xMk7Om8xJukrqT1eEtwaOcyysbTYcFqosaVlTeV38WMV&#10;vPP2eJi8FcHw13p02Bh92vsPpR7uu5dnEJG6+B/+a79qBU/jwRB+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5NCcYAAADdAAAADwAAAAAAAAAAAAAAAACYAgAAZHJz&#10;L2Rvd25yZXYueG1sUEsFBgAAAAAEAAQA9QAAAIsDAAAAAA==&#10;" path="m27894,15935l23917,5979,13961,,3976,5979,,15935r3976,9985l13961,29897r9956,-3977l27894,15935r,xe" filled="f" strokeweight=".16608mm">
                  <v:stroke endcap="round"/>
                  <v:path arrowok="t" textboxrect="0,0,27894,29897"/>
                </v:shape>
                <v:shape id="Shape 4613" o:spid="_x0000_s2550" style="position:absolute;left:103604;top:53193;width:259;height:279;visibility:visible;mso-wrap-style:square;v-text-anchor:top" coordsize="2592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3kcYA&#10;AADdAAAADwAAAGRycy9kb3ducmV2LnhtbESPT2vCQBTE74LfYXlCb7qx1SCpqxRpQQoejO3B2yP7&#10;mkSzb0N2zZ9v3xUEj8PM/IZZb3tTiZYaV1pWMJ9FIIgzq0vOFfycvqYrEM4ja6wsk4KBHGw349Ea&#10;E207PlKb+lwECLsEFRTe14mULivIoJvZmjh4f7Yx6INscqkb7ALcVPI1imJpsOSwUGBNu4Kya3oz&#10;Cg6fl8U+/k3brquH5fG7p/NuuCn1Muk/3kF46v0z/GjvtYJFPH+D+5v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X3kcYAAADdAAAADwAAAAAAAAAAAAAAAACYAgAAZHJz&#10;L2Rvd25yZXYueG1sUEsFBgAAAAAEAAQA9QAAAIsDAAAAAA==&#10;" path="m,9985l5979,,19941,r5979,9985l25920,19941r-5979,7982l11958,27923e" filled="f" strokeweight=".22144mm">
                  <v:stroke endcap="round"/>
                  <v:path arrowok="t" textboxrect="0,0,25920,27923"/>
                </v:shape>
                <v:shape id="Shape 4614" o:spid="_x0000_s2551" style="position:absolute;left:103604;top:53472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ny8YA&#10;AADdAAAADwAAAGRycy9kb3ducmV2LnhtbESPQWvCQBSE7wX/w/IKvTUb26AlZhUNFHIoUmMFj4/s&#10;MwnNvg3Z1aT/3i0Uehxm5hsm20ymEzcaXGtZwTyKQRBXVrdcK/g6vj+/gXAeWWNnmRT8kIPNevaQ&#10;YartyAe6lb4WAcIuRQWN930qpasaMugi2xMH72IHgz7IoZZ6wDHATSdf4nghDbYcFhrsKW+o+i6v&#10;RgF9mt3r3ifd9XTOlzjlzmyLD6WeHqftCoSnyf+H/9qFVpAs5gn8vg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ny8YAAADdAAAADwAAAAAAAAAAAAAAAACYAgAAZHJz&#10;L2Rvd25yZXYueG1sUEsFBgAAAAAEAAQA9QAAAIsDAAAAAA==&#10;" path="m19941,r5979,9955l25920,19911r-5979,7983l5979,27894,,19911e" filled="f" strokeweight=".22144mm">
                  <v:stroke endcap="round"/>
                  <v:path arrowok="t" textboxrect="0,0,25920,27894"/>
                </v:shape>
                <v:shape id="Shape 4615" o:spid="_x0000_s2552" style="position:absolute;left:104003;top:53193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2nssgA&#10;AADdAAAADwAAAGRycy9kb3ducmV2LnhtbESPQWvCQBSE7wX/w/KE3urG0AZJXUWKbW3xYFWo3p7Z&#10;ZxKafRt2tyb++26h0OMwM98w03lvGnEh52vLCsajBARxYXXNpYL97vluAsIHZI2NZVJwJQ/z2eBm&#10;irm2HX/QZRtKESHsc1RQhdDmUvqiIoN+ZFvi6J2tMxiidKXUDrsIN41MkySTBmuOCxW29FRR8bX9&#10;NgpeN2/dEc/XLKSnlVu/L9PD5/JFqdthv3gEEagP/+G/9koruM/GD/D7Jj4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XaeyyAAAAN0AAAAPAAAAAAAAAAAAAAAAAJgCAABk&#10;cnMvZG93bnJldi54bWxQSwUGAAAAAAQABAD1AAAAjQMAAAAA&#10;" path="m5979,55818l,47835,,37879,5979,27923r13962,l25920,19941r,-9956l19941,,5979,,,9985r,9956l5979,27923e" filled="f" strokeweight=".22144mm">
                  <v:stroke endcap="round"/>
                  <v:path arrowok="t" textboxrect="0,0,25920,55818"/>
                </v:shape>
                <v:shape id="Shape 4616" o:spid="_x0000_s2553" style="position:absolute;left:104062;top:53472;width:200;height:279;visibility:visible;mso-wrap-style:square;v-text-anchor:top" coordsize="1994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AP8cA&#10;AADdAAAADwAAAGRycy9kb3ducmV2LnhtbESP3WrCQBSE7wu+w3IKvasbRVJJXaUUakUQ/1L08pA9&#10;JsHdsyG7avr2XUHo5TAz3zCTWWeNuFLra8cKBv0EBHHhdM2lgnz/9ToG4QOyRuOYFPySh9m09zTB&#10;TLsbb+m6C6WIEPYZKqhCaDIpfVGRRd93DXH0Tq61GKJsS6lbvEW4NXKYJKm0WHNcqLChz4qK8+5i&#10;FcyPtll9b5br/GhWy83byBzy+kepl+fu4x1EoC78hx/thVYwSgcp3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WgD/HAAAA3QAAAA8AAAAAAAAAAAAAAAAAmAIAAGRy&#10;cy9kb3ducmV2LnhtbFBLBQYAAAAABAAEAPUAAACMAwAAAAA=&#10;" path="m13961,r5980,9955l19941,19911r-5980,7983l,27894e" filled="f" strokeweight=".22144mm">
                  <v:stroke endcap="round"/>
                  <v:path arrowok="t" textboxrect="0,0,19941,27894"/>
                </v:shape>
                <v:shape id="Picture 4617" o:spid="_x0000_s2554" type="#_x0000_t75" style="position:absolute;left:104302;top:53551;width:2013;height:2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mJTGAAAA3QAAAA8AAABkcnMvZG93bnJldi54bWxEj0uLAjEQhO8L/ofQghfRjCLuMhpFxMfi&#10;RXyA12bSOzPupDMkUcd/vxGEPRZV9RU1nTemEndyvrSsYNBPQBBnVpecKzif1r0vED4ga6wsk4In&#10;eZjPWh9TTLV98IHux5CLCGGfooIihDqV0mcFGfR9WxNH78c6gyFKl0vt8BHhppLDJBlLgyXHhQJr&#10;WhaU/R5vRsH+6q/1auSfW7cLZXfR3exOF6NUp90sJiACNeE//G5/awWj8eATXm/iE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2YlMYAAADdAAAADwAAAAAAAAAAAAAA&#10;AACfAgAAZHJzL2Rvd25yZXYueG1sUEsFBgAAAAAEAAQA9wAAAJIDAAAAAA==&#10;">
                  <v:imagedata r:id="rId574" o:title=""/>
                </v:shape>
                <v:shape id="Shape 4618" o:spid="_x0000_s2555" style="position:absolute;left:104102;top:56422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fLL8A&#10;AADdAAAADwAAAGRycy9kb3ducmV2LnhtbERPSwrCMBDdC94hjOBGNFVEpDYVUQQXbqweYGzGttpM&#10;ShO13t4sBJeP90/WnanFi1pXWVYwnUQgiHOrKy4UXM778RKE88gaa8uk4EMO1mm/l2Cs7ZtP9Mp8&#10;IUIIuxgVlN43sZQuL8mgm9iGOHA32xr0AbaF1C2+Q7ip5SyKFtJgxaGhxIa2JeWP7GkUFFJuz7fd&#10;Mcq667K+PmYjfW9GSg0H3WYFwlPn/+Kf+6AVzBfTMDe8CU9Ap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xN8svwAAAN0AAAAPAAAAAAAAAAAAAAAAAJgCAABkcnMvZG93bnJl&#10;di54bWxQSwUGAAAAAAQABAD1AAAAhAMAAAAA&#10;" path="m27894,13961l23917,4005,13932,,3976,4005,,13961r3976,9956l13932,27923r9985,-4006l27894,13961r,xe" filled="f" strokeweight=".16608mm">
                  <v:stroke endcap="round"/>
                  <v:path arrowok="t" textboxrect="0,0,27894,27923"/>
                </v:shape>
                <v:shape id="Shape 4619" o:spid="_x0000_s2556" style="position:absolute;left:104262;top:56820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xjsYA&#10;AADdAAAADwAAAGRycy9kb3ducmV2LnhtbESPQWvCQBSE74L/YXlCb7pRim2jq0haQS+C2qLHR/aZ&#10;RLNvQ3aN8d+7QsHjMDPfMNN5a0rRUO0KywqGgwgEcWp1wZmC3/2y/wnCeWSNpWVScCcH81m3M8VY&#10;2xtvqdn5TAQIuxgV5N5XsZQuzcmgG9iKOHgnWxv0QdaZ1DXeAtyUchRFY2mw4LCQY0VJTulldzUK&#10;5LFo9ps/83FZXzk7nQ/JT/J9V+qt1y4mIDy1/hX+b6+0gvfx8Au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xjsYAAADdAAAADwAAAAAAAAAAAAAAAACYAgAAZHJz&#10;L2Rvd25yZXYueG1sUEsFBgAAAAAEAAQA9QAAAIsDAAAAAA==&#10;" path="m25920,35876l,35876,19941,r,55788e" filled="f" strokeweight=".22144mm">
                  <v:stroke endcap="round"/>
                  <v:path arrowok="t" textboxrect="0,0,25920,55788"/>
                </v:shape>
                <v:shape id="Shape 4620" o:spid="_x0000_s2557" style="position:absolute;left:104660;top:56820;width:260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SrsIA&#10;AADdAAAADwAAAGRycy9kb3ducmV2LnhtbERPTYvCMBC9C/6HMII3TVcWlWqUpbrgXgTtLnocmrGt&#10;NpPSxFr//eYgeHy87+W6M5VoqXGlZQUf4wgEcWZ1ybmC3/R7NAfhPLLGyjIpeJKD9arfW2Ks7YMP&#10;1B59LkIIuxgVFN7XsZQuK8igG9uaOHAX2xj0ATa51A0+Qrip5CSKptJgyaGhwJqSgrLb8W4UyHPZ&#10;pvs/M7v93Dm/XE/JNtk8lRoOuq8FCE+df4tf7p1W8DmdhP3hTX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hKuwgAAAN0AAAAPAAAAAAAAAAAAAAAAAJgCAABkcnMvZG93&#10;bnJldi54bWxQSwUGAAAAAAQABAD1AAAAhwMAAAAA&#10;" path="m5979,55788l,45832,,35876,5979,27894r13962,l25920,17938r,-9985l19941,,5979,,,7953r,9985l5979,27894e" filled="f" strokeweight=".22144mm">
                  <v:stroke endcap="round"/>
                  <v:path arrowok="t" textboxrect="0,0,25920,55788"/>
                </v:shape>
                <v:shape id="Shape 4621" o:spid="_x0000_s2558" style="position:absolute;left:104720;top:57099;width:200;height:279;visibility:visible;mso-wrap-style:square;v-text-anchor:top" coordsize="1994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S9scA&#10;AADdAAAADwAAAGRycy9kb3ducmV2LnhtbESP3WoCMRSE7wu+QziCd5pVRGU1Sim0FkH8W9HLw+Z0&#10;d2lysmxS3b59Iwi9HGbmG2axaq0RN2p85VjBcJCAIM6drrhQkJ3e+zMQPiBrNI5JwS95WC07LwtM&#10;tbvzgW7HUIgIYZ+igjKEOpXS5yVZ9ANXE0fvyzUWQ5RNIXWD9wi3Ro6SZCItVhwXSqzpraT8+/hj&#10;FXxcbb1d7ze77Gq2m/10bC5ZdVaq121f5yACteE//Gx/agXjyWgIj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0vbHAAAA3QAAAA8AAAAAAAAAAAAAAAAAmAIAAGRy&#10;cy9kb3ducmV2LnhtbFBLBQYAAAAABAAEAPUAAACMAwAAAAA=&#10;" path="m13961,r5980,7982l19941,17938r-5980,9956l,27894e" filled="f" strokeweight=".22144mm">
                  <v:stroke endcap="round"/>
                  <v:path arrowok="t" textboxrect="0,0,19941,27894"/>
                </v:shape>
                <v:shape id="Shape 4622" o:spid="_x0000_s2559" style="position:absolute;left:102448;top:57398;width:299;height:299;visibility:visible;mso-wrap-style:square;v-text-anchor:top" coordsize="29897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2r8YA&#10;AADdAAAADwAAAGRycy9kb3ducmV2LnhtbESPUWvCMBSF3wf7D+EO9jZTy5RZjbI5BoMVZNUfcGmu&#10;bTW5KUms3b83g8EeD+ec73BWm9EaMZAPnWMF00kGgrh2uuNGwWH/8fQCIkRkjcYxKfihAJv1/d0K&#10;C+2u/E1DFRuRIBwKVNDG2BdShroli2HieuLkHZ23GJP0jdQerwlujcyzbC4tdpwWWuxp21J9ri5W&#10;wez0Vn9V8jiaqXn35WJXdkNWKvX4ML4uQUQa43/4r/2pFTzP8xx+36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Q2r8YAAADdAAAADwAAAAAAAAAAAAAAAACYAgAAZHJz&#10;L2Rvd25yZXYueG1sUEsFBgAAAAAEAAQA9QAAAIsDAAAAAA==&#10;" path="m29897,13961l25920,3976,15964,,5979,3976,,13961,5979,25920r9985,3977l25920,25920,29897,13961r,xe" filled="f" strokeweight=".16608mm">
                  <v:stroke endcap="round"/>
                  <v:path arrowok="t" textboxrect="0,0,29897,29897"/>
                </v:shape>
                <v:shape id="Shape 4623" o:spid="_x0000_s2560" style="position:absolute;left:102727;top:57697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n1McA&#10;AADdAAAADwAAAGRycy9kb3ducmV2LnhtbESPQWvCQBSE70L/w/IKvZS6UauE1E2IguDBHowt9PjI&#10;vibR7NuQ3cb033eFgsdhZr5h1tloWjFQ7xrLCmbTCARxaXXDlYKP0+4lBuE8ssbWMin4JQdZ+jBZ&#10;Y6LtlY80FL4SAcIuQQW1910ipStrMuimtiMO3rftDfog+0rqHq8Bblo5j6KVNNhwWKixo21N5aX4&#10;MQoO7fMX41kPyzyP4/1Gzk7F+6dST49j/gbC0+jv4f/2Xit4Xc0XcHs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cJ9THAAAA3QAAAA8AAAAAAAAAAAAAAAAAmAIAAGRy&#10;cy9kb3ducmV2LnhtbFBLBQYAAAAABAAEAPUAAACMAwAAAAA=&#10;" path="m27894,37879l,37879,19911,r,55818e" filled="f" strokeweight=".22144mm">
                  <v:stroke endcap="round"/>
                  <v:path arrowok="t" textboxrect="0,0,27894,55818"/>
                </v:shape>
                <v:shape id="Shape 4624" o:spid="_x0000_s2561" style="position:absolute;left:103126;top:57697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/oMYA&#10;AADdAAAADwAAAGRycy9kb3ducmV2LnhtbESPQWvCQBSE70L/w/IKXqRuFBtCdJVUEDzYQ2MLHh/Z&#10;ZxKbfRuya4z/visIPQ4z8w2z2gymET11rrasYDaNQBAXVtdcKvg+7t4SEM4ja2wsk4I7OdisX0Yr&#10;TLW98Rf1uS9FgLBLUUHlfZtK6YqKDLqpbYmDd7adQR9kV0rd4S3ATSPnURRLgzWHhQpb2lZU/OZX&#10;o+DQTE6MF92/Z1mS7D/k7Jh//ig1fh2yJQhPg/8PP9t7rWARzxfweB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/oMYAAADdAAAADwAAAAAAAAAAAAAAAACYAgAAZHJz&#10;L2Rvd25yZXYueG1sUEsFBgAAAAAEAAQA9QAAAIsDAAAAAA==&#10;" path="m7982,55818r5979,l27894,37879r,-29897l19941,,7982,,,7982r,9956l7982,27894r19912,e" filled="f" strokeweight=".22144mm">
                  <v:stroke endcap="round"/>
                  <v:path arrowok="t" textboxrect="0,0,27894,55818"/>
                </v:shape>
                <v:shape id="Shape 4625" o:spid="_x0000_s2562" style="position:absolute;left:101611;top:57857;width:279;height:279;visibility:visible;mso-wrap-style:square;v-text-anchor:top" coordsize="27923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U/8cA&#10;AADdAAAADwAAAGRycy9kb3ducmV2LnhtbESPQWvCQBSE7wX/w/KE3uqmoRVJXaVWBPEgaErOz+zr&#10;JjT7Nma3JvbXdwuCx2FmvmHmy8E24kKdrx0reJ4kIIhLp2s2Cj7zzdMMhA/IGhvHpOBKHpaL0cMc&#10;M+16PtDlGIyIEPYZKqhCaDMpfVmRRT9xLXH0vlxnMUTZGak77CPcNjJNkqm0WHNcqLClj4rK7+OP&#10;VZCv8t3J7+U1PZ96Y9b74ne9KZR6HA/vbyACDeEevrW3WsHLNH2F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pVP/HAAAA3QAAAA8AAAAAAAAAAAAAAAAAmAIAAGRy&#10;cy9kb3ducmV2LnhtbFBLBQYAAAAABAAEAPUAAACMAwAAAAA=&#10;" path="m27923,13961l23917,4005,13961,,4005,4005,,13961r4005,9956l13961,27923r9956,-4006l27923,13961r,xe" filled="f" strokeweight=".16608mm">
                  <v:stroke endcap="round"/>
                  <v:path arrowok="t" textboxrect="0,0,27923,27923"/>
                </v:shape>
                <v:shape id="Shape 4626" o:spid="_x0000_s2563" style="position:absolute;left:101770;top:58255;width:279;height:578;visibility:visible;mso-wrap-style:square;v-text-anchor:top" coordsize="2789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DR8QA&#10;AADdAAAADwAAAGRycy9kb3ducmV2LnhtbESPQWvCQBSE74X+h+UVvOmmYtMaXaUolhy8aIvnR/aZ&#10;xGTfxuwa4793BaHHYeabYebL3tSio9aVlhW8jyIQxJnVJecK/n43wy8QziNrrC2Tghs5WC5eX+aY&#10;aHvlHXV7n4tQwi5BBYX3TSKlywoy6Ea2IQ7e0bYGfZBtLnWL11BuajmOolgaLDksFNjQqqCs2l+M&#10;gqr6DNwhnU7Nx/ZsfDdZ/5xSpQZv/fcMhKfe/4efdKoVTOJxDI834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g0fEAAAA3QAAAA8AAAAAAAAAAAAAAAAAmAIAAGRycy9k&#10;b3ducmV2LnhtbFBLBQYAAAAABAAEAPUAAACJAwAAAAA=&#10;" path="m,47835r7953,9956l19912,57791r7983,-9956l27895,27894,19912,19911,,19911,,,27895,e" filled="f" strokeweight=".22144mm">
                  <v:stroke endcap="round"/>
                  <v:path arrowok="t" textboxrect="0,0,27895,57791"/>
                </v:shape>
                <v:shape id="Shape 4627" o:spid="_x0000_s2564" style="position:absolute;left:102169;top:58255;width:199;height:578;visibility:visible;mso-wrap-style:square;v-text-anchor:top" coordsize="1994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Sa8cA&#10;AADdAAAADwAAAGRycy9kb3ducmV2LnhtbESPQWvCQBSE7wX/w/KEXqRuFLEldRXRCtWbSWmvj+xr&#10;Esy+DbvbJPbXdwWhx2FmvmFWm8E0oiPna8sKZtMEBHFhdc2lgo/88PQCwgdkjY1lUnAlD5v16GGF&#10;qbY9n6nLQikihH2KCqoQ2lRKX1Rk0E9tSxy9b+sMhihdKbXDPsJNI+dJspQGa44LFba0q6i4ZD9G&#10;QXa4fr11zfGz35e7Uz1xvws/yZV6HA/bVxCBhvAfvrfftYLFcv4Mt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uEmvHAAAA3QAAAA8AAAAAAAAAAAAAAAAAmAIAAGRy&#10;cy9kb3ducmV2LnhtbFBLBQYAAAAABAAEAPUAAACMAwAAAAA=&#10;" path="m7981,57791l,47835,,9955,7981,r5980,l19940,9955r,37880l13961,57791r-5980,xe" filled="f" strokeweight=".22144mm">
                  <v:stroke endcap="round"/>
                  <v:path arrowok="t" textboxrect="0,0,19940,57791"/>
                </v:shape>
                <v:shape id="Shape 4628" o:spid="_x0000_s2565" style="position:absolute;left:100874;top:58495;width:278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JssAA&#10;AADdAAAADwAAAGRycy9kb3ducmV2LnhtbERPTWsCMRC9F/wPYQQvRbNKkbIaRQRBEAq19T4k42Zx&#10;M1mSqNFfbw6FHh/ve7nOrhM3CrH1rGA6qUAQa29abhT8/uzGnyBiQjbYeSYFD4qwXg3ellgbf+dv&#10;uh1TI0oIxxoV2JT6WsqoLTmME98TF+7sg8NUYGikCXgv4a6Ts6qaS4ctlwaLPW0t6cvx6hSctTud&#10;dpUOU3m1/tA833M+fCk1GubNAkSinP7Ff+69UfAxn5W55U15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SJssAAAADdAAAADwAAAAAAAAAAAAAAAACYAgAAZHJzL2Rvd25y&#10;ZXYueG1sUEsFBgAAAAAEAAQA9QAAAIUDAAAAAA==&#10;" path="m27894,13932l23917,3976,13932,,3976,3976,,13932r3976,9985l13932,27894r9985,-3977l27894,13932r,xe" filled="f" strokeweight=".16608mm">
                  <v:stroke endcap="round"/>
                  <v:path arrowok="t" textboxrect="0,0,27894,27894"/>
                </v:shape>
                <v:shape id="Shape 4629" o:spid="_x0000_s2566" style="position:absolute;left:100016;top:58255;width:260;height:578;visibility:visible;mso-wrap-style:square;v-text-anchor:top" coordsize="2592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PjccA&#10;AADdAAAADwAAAGRycy9kb3ducmV2LnhtbESP3WrCQBSE7wXfYTmF3ummUqRGN9IWCopC/W3J3SF7&#10;mgSzZ9PsGuPbu4WCl8PMfMPM5p2pREuNKy0reBpGIIgzq0vOFRz2H4MXEM4ja6wsk4IrOZgn/d4M&#10;Y20vvKV253MRIOxiVFB4X8dSuqwgg25oa+Lg/djGoA+yyaVu8BLgppKjKBpLgyWHhQJrei8oO+3O&#10;RsHvKkvz78Wxpbd6mW6+8HO9XLdKPT50r1MQnjp/D/+3F1rB83g0gb8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nD43HAAAA3QAAAA8AAAAAAAAAAAAAAAAAmAIAAGRy&#10;cy9kb3ducmV2LnhtbFBLBQYAAAAABAAEAPUAAACMAwAAAAA=&#10;" path="m,47835r5979,9956l19941,57791r5979,-9956l25920,27894,19941,19911,,19911,,,25920,e" filled="f" strokeweight=".22144mm">
                  <v:stroke endcap="round"/>
                  <v:path arrowok="t" textboxrect="0,0,25920,57791"/>
                </v:shape>
                <v:shape id="Shape 4630" o:spid="_x0000_s2567" style="position:absolute;left:100415;top:58255;width:60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hEsQA&#10;AADdAAAADwAAAGRycy9kb3ducmV2LnhtbERPTWvCMBi+C/sP4RV209T6geuMMgrCDhOZ2w67vWve&#10;tWXNm5Bktf57cxA8Pjzfm91gOtGTD61lBbNpBoK4srrlWsHnx36yBhEissbOMim4UIDd9mG0wULb&#10;M79Tf4q1SCEcClTQxOgKKUPVkMEwtY44cb/WG4wJ+lpqj+cUbjqZZ9lKGmw5NTToqGyo+jv9GwVD&#10;39ovl5fLpz5zh+9LF36O6zelHsfDyzOISEO8i2/uV61gsZqn/elNeg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YRLEAAAA3QAAAA8AAAAAAAAAAAAAAAAAmAIAAGRycy9k&#10;b3ducmV2LnhtbFBLBQYAAAAABAAEAPUAAACJAwAAAAA=&#10;" path="m,9955l5979,r,57791e" filled="f" strokeweight=".22144mm">
                  <v:stroke endcap="round"/>
                  <v:path arrowok="t" textboxrect="0,0,5979,57791"/>
                </v:shape>
                <v:shape id="Shape 4631" o:spid="_x0000_s2568" style="position:absolute;left:100415;top:58833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rMMcA&#10;AADdAAAADwAAAGRycy9kb3ducmV2LnhtbESPQWsCMRSE74X+h/AK3mp21S5laxQpKF7E1hbE22Pz&#10;mizdvCyb6K7/3hQKHoeZ+YaZLwfXiAt1ofasIB9nIIgrr2s2Cr6/1s+vIEJE1th4JgVXCrBcPD7M&#10;sdS+50+6HKIRCcKhRAU2xraUMlSWHIaxb4mT9+M7hzHJzkjdYZ/grpGTLCukw5rTgsWW3i1Vv4ez&#10;U1AcN6fNLDte89W+301Nb17s6UOp0dOwegMRaYj38H97qxXMimkOf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/KzD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632" o:spid="_x0000_s2569" style="position:absolute;left:101292;top:59670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ohcQA&#10;AADdAAAADwAAAGRycy9kb3ducmV2LnhtbESPQWsCMRSE70L/Q3gFL1KzapGyGqUUBEEoaOv9kTw3&#10;i5uXJYma9tc3gtDjMDPfMMt1dp24UoitZwWTcQWCWHvTcqPg+2vz8gYiJmSDnWdS8EMR1qunwRJr&#10;42+8p+shNaJAONaowKbU11JGbclhHPueuHgnHxymIkMjTcBbgbtOTqtqLh22XBYs9vRhSZ8PF6fg&#10;pN3xuKl0mMiL9bvmd5Tz7lOp4XN+X4BIlNN/+NHeGgWv89kU7m/K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KIXEAAAA3QAAAA8AAAAAAAAAAAAAAAAAmAIAAGRycy9k&#10;b3ducmV2LnhtbFBLBQYAAAAABAAEAPUAAACJAwAAAAA=&#10;" path="m27894,13961l23917,3976,13933,,3976,3976,,13961r3976,9956l13933,27894r9984,-3977l27894,13961r,xe" filled="f" strokeweight=".16608mm">
                  <v:stroke endcap="round"/>
                  <v:path arrowok="t" textboxrect="0,0,27894,27894"/>
                </v:shape>
                <v:shape id="Shape 4633" o:spid="_x0000_s2570" style="position:absolute;left:101790;top:59232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GPcgA&#10;AADdAAAADwAAAGRycy9kb3ducmV2LnhtbESPQWvCQBSE70L/w/KE3nRjLKGkriLFtrZ4aFWo3p7Z&#10;ZxKafRt2tyb++26h0OMwM98ws0VvGnEh52vLCibjBARxYXXNpYL97ml0D8IHZI2NZVJwJQ+L+c1g&#10;hrm2HX/QZRtKESHsc1RQhdDmUvqiIoN+bFvi6J2tMxiidKXUDrsIN41MkySTBmuOCxW29FhR8bX9&#10;Ngpe3l+7I56vWUhPa7d5W6WHz9WzUrfDfvkAIlAf/sN/7bVWcJdNp/D7Jj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cY9yAAAAN0AAAAPAAAAAAAAAAAAAAAAAJgCAABk&#10;cnMvZG93bnJldi54bWxQSwUGAAAAAAQABAD1AAAAjQMAAAAA&#10;" path="m,47835r5979,7983l19941,55818r5979,-7983l25920,27923,19941,17938,,17938,,,25920,e" filled="f" strokeweight=".22144mm">
                  <v:stroke endcap="round"/>
                  <v:path arrowok="t" textboxrect="0,0,25920,55818"/>
                </v:shape>
                <v:shape id="Shape 4634" o:spid="_x0000_s2571" style="position:absolute;left:102189;top:59232;width:259;height:558;visibility:visible;mso-wrap-style:square;v-text-anchor:top" coordsize="2589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W8sYA&#10;AADdAAAADwAAAGRycy9kb3ducmV2LnhtbESPT2vCQBTE7wW/w/KE3nRjFanRVWJB2kOF+ucQb4/s&#10;MxvMvg3ZrcZv3xWEHoeZ+Q2zWHW2FldqfeVYwWiYgCAunK64VHA8bAbvIHxA1lg7JgV38rBa9l4W&#10;mGp34x1d96EUEcI+RQUmhCaV0heGLPqha4ijd3atxRBlW0rd4i3CbS3fkmQqLVYcFww29GGouOx/&#10;rQK/npmfcMxn2f07y/mc8+60/VTqtd9lcxCBuvAffra/tILJdDyB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nW8sYAAADdAAAADwAAAAAAAAAAAAAAAACYAgAAZHJz&#10;L2Rvd25yZXYueG1sUEsFBgAAAAAEAAQA9QAAAIsDAAAAAA==&#10;" path="m,9985l5979,,17938,r7954,9985l25892,17938r-7954,9985l5979,27923,,37879,,55818r25892,e" filled="f" strokeweight=".22144mm">
                  <v:stroke endcap="round"/>
                  <v:path arrowok="t" textboxrect="0,0,25892,55818"/>
                </v:shape>
                <v:shape id="Shape 4635" o:spid="_x0000_s2572" style="position:absolute;left:102468;top:60587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6K8MA&#10;AADdAAAADwAAAGRycy9kb3ducmV2LnhtbESPQWsCMRSE70L/Q3gFb5rUVlu2RnELhV5X2/tj87pZ&#10;unlZNk9d/fVNoeBxmJlvmPV2DJ060ZDayBYe5gYUcR1dy42Fz8P77AVUEmSHXWSycKEE283dZI2F&#10;i2eu6LSXRmUIpwIteJG+0DrVngKmeeyJs/cdh4CS5dBoN+A5w0OnF8asdMCW84LHnt481T/7Y7Bw&#10;PeCxQyOVj4aq8qssL89SWTu9H3evoIRGuYX/2x/OwtPqcQl/b/IT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J6K8MAAADdAAAADwAAAAAAAAAAAAAAAACYAgAAZHJzL2Rv&#10;d25yZXYueG1sUEsFBgAAAAAEAAQA9QAAAIgDAAAAAA==&#10;" path="m29897,13933l25920,3976,13961,,3976,3976,,13933r3976,9984l13961,27894,25920,23917r3977,-9984l29897,13933xe" filled="f" strokeweight=".16608mm">
                  <v:stroke endcap="round"/>
                  <v:path arrowok="t" textboxrect="0,0,29897,27894"/>
                </v:shape>
                <v:shape id="Shape 4636" o:spid="_x0000_s2573" style="position:absolute;left:103006;top:60348;width:259;height:558;visibility:visible;mso-wrap-style:square;v-text-anchor:top" coordsize="25920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tScUA&#10;AADdAAAADwAAAGRycy9kb3ducmV2LnhtbESPzWrDMBCE74G8g9hCb4mcNjjBtRLS0EILueQHnxdr&#10;a5laKyOpjvP2VaGQ4zAz3zDldrSdGMiH1rGCxTwDQVw73XKj4HJ+n61BhIissXNMCm4UYLuZTkos&#10;tLvykYZTbESCcChQgYmxL6QMtSGLYe564uR9OW8xJukbqT1eE9x28inLcmmx5bRgsKe9ofr79GMV&#10;DKZ608vDyi/Mqva36rN9PfNeqceHcfcCItIY7+H/9odWsMyfc/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21JxQAAAN0AAAAPAAAAAAAAAAAAAAAAAJgCAABkcnMv&#10;ZG93bnJldi54bWxQSwUGAAAAAAQABAD1AAAAigMAAAAA&#10;" path="m,45832r5979,9957l19941,55789r5979,-9957l25920,27894,19941,17938,,17938,,,25920,e" filled="f" strokeweight=".22144mm">
                  <v:stroke endcap="round"/>
                  <v:path arrowok="t" textboxrect="0,0,25920,55789"/>
                </v:shape>
                <v:shape id="Shape 4637" o:spid="_x0000_s2574" style="position:absolute;left:103405;top:60348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l3MYA&#10;AADdAAAADwAAAGRycy9kb3ducmV2LnhtbESPT2vCQBTE7wW/w/IEb3VjIyrRNcRAwUMprX/A4yP7&#10;TILZtyG70fjtu4VCj8PM/IbZpINpxJ06V1tWMJtGIIgLq2suFZyO768rEM4ja2wsk4InOUi3o5cN&#10;Jto++JvuB1+KAGGXoILK+zaR0hUVGXRT2xIH72o7gz7IrpS6w0eAm0a+RdFCGqw5LFTYUl5RcTv0&#10;RgF9mV386edNf77kSxxyZ7L9h1KT8ZCtQXga/H/4r73XCuaLeAm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4l3MYAAADdAAAADwAAAAAAAAAAAAAAAACYAgAAZHJz&#10;L2Rvd25yZXYueG1sUEsFBgAAAAAEAAQA9QAAAIsDAAAAAA==&#10;" path="m,7953l5979,,19941,r5979,7953l25920,17938r-5979,9956l13961,27894e" filled="f" strokeweight=".22144mm">
                  <v:stroke endcap="round"/>
                  <v:path arrowok="t" textboxrect="0,0,25920,27894"/>
                </v:shape>
                <v:shape id="Shape 4638" o:spid="_x0000_s2575" style="position:absolute;left:103405;top:60627;width:259;height:279;visibility:visible;mso-wrap-style:square;v-text-anchor:top" coordsize="2592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8tZ8MA&#10;AADdAAAADwAAAGRycy9kb3ducmV2LnhtbERPz2vCMBS+D/Y/hDfwNlOnFqlNZQw2NmGHdXp/NM+0&#10;2LzUJrPVv94cBh4/vt/5ZrStOFPvG8cKZtMEBHHldMNGwe73/XkFwgdkja1jUnAhD5vi8SHHTLuB&#10;f+hcBiNiCPsMFdQhdJmUvqrJop+6jjhyB9dbDBH2RuoehxhuW/mSJKm02HBsqLGjt5qqY/lnFSxP&#10;H4d04K282pNJ/f6yNPz9pdTkaXxdgwg0hrv43/2pFSzSeZwb38Qn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8tZ8MAAADdAAAADwAAAAAAAAAAAAAAAACYAgAAZHJzL2Rv&#10;d25yZXYueG1sUEsFBgAAAAAEAAQA9QAAAIgDAAAAAA==&#10;" path="m19941,r5979,7982l25920,17938r-5979,9957l5979,27895,,17938e" filled="f" strokeweight=".22144mm">
                  <v:stroke endcap="round"/>
                  <v:path arrowok="t" textboxrect="0,0,25920,27895"/>
                </v:shape>
                <v:shape id="Shape 4639" o:spid="_x0000_s2576" style="position:absolute;left:102428;top:61405;width:279;height:278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69MQA&#10;AADdAAAADwAAAGRycy9kb3ducmV2LnhtbESPQWsCMRSE74X+h/CEXkrNWovU1SilIAiCUFvvj+S5&#10;Wdy8LEnU1F9vhEKPw8x8w8yX2XXiTCG2nhWMhhUIYu1Ny42Cn+/VyzuImJANdp5JwS9FWC4eH+ZY&#10;G3/hLzrvUiMKhGONCmxKfS1l1JYcxqHviYt38MFhKjI00gS8FLjr5GtVTaTDlsuCxZ4+Lenj7uQU&#10;HLTb71eVDiN5sn7TXJ9z3myVehrkjxmIRDn9h//aa6PgbTKewv1NeQ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huvTEAAAA3QAAAA8AAAAAAAAAAAAAAAAAmAIAAGRycy9k&#10;b3ducmV2LnhtbFBLBQYAAAAABAAEAPUAAACJAwAAAAA=&#10;" path="m27894,13961l23917,3976,13932,,3976,3976,,13961r3976,9956l13932,27894r9985,-3977l27894,13961r,xe" filled="f" strokeweight=".16608mm">
                  <v:stroke endcap="round"/>
                  <v:path arrowok="t" textboxrect="0,0,27894,27894"/>
                </v:shape>
                <v:shape id="Shape 4640" o:spid="_x0000_s2577" style="position:absolute;left:102887;top:61484;width:259;height:578;visibility:visible;mso-wrap-style:square;v-text-anchor:top" coordsize="25920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0c/MMA&#10;AADdAAAADwAAAGRycy9kb3ducmV2LnhtbERPy2oCMRTdF/oP4Ra600zLdCqjUUppoRVF6mN/mVwn&#10;wcnNkEQd/75ZFLo8nPdsMbhOXChE61nB07gAQdx4bblVsN99jiYgYkLW2HkmBTeKsJjf382w1v7K&#10;P3TZplbkEI41KjAp9bWUsTHkMI59T5y5ow8OU4ahlTrgNYe7Tj4XRSUdWs4NBnt6N9SctmenQNr9&#10;4cWcPza30i7X38sqmJV7VerxYXibgkg0pH/xn/tLKyirMu/Pb/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0c/MMAAADdAAAADwAAAAAAAAAAAAAAAACYAgAAZHJzL2Rv&#10;d25yZXYueG1sUEsFBgAAAAAEAAQA9QAAAIgDAAAAAA==&#10;" path="m,47836r5979,9956l19941,57792r5979,-9956l25920,29898,19941,19912,,19912,,,25920,e" filled="f" strokeweight=".22144mm">
                  <v:stroke endcap="round"/>
                  <v:path arrowok="t" textboxrect="0,0,25920,57792"/>
                </v:shape>
                <v:shape id="Shape 4641" o:spid="_x0000_s2578" style="position:absolute;left:103285;top:61484;width:259;height:578;visibility:visible;mso-wrap-style:square;v-text-anchor:top" coordsize="25920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5Z8UA&#10;AADdAAAADwAAAGRycy9kb3ducmV2LnhtbESPQUsDMRSE70L/Q3iF3my2ZV1lbVpEWmiLItZ6f2ye&#10;m+DmZUnSdvvvjSB4HGbmG2axGlwnzhSi9axgNi1AEDdeW24VHD82tw8gYkLW2HkmBVeKsFqObhZY&#10;a3/hdzofUisyhGONCkxKfS1lbAw5jFPfE2fvyweHKcvQSh3wkuGuk/OiqKRDy3nBYE/Phprvw8kp&#10;kPb4eWdO67drafevu30VzIu7V2oyHp4eQSQa0n/4r73VCsqqnMH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blnxQAAAN0AAAAPAAAAAAAAAAAAAAAAAJgCAABkcnMv&#10;ZG93bnJldi54bWxQSwUGAAAAAAQABAD1AAAAigMAAAAA&#10;" path="m25920,37851l,37851,19941,r,57792e" filled="f" strokeweight=".22144mm">
                  <v:stroke endcap="round"/>
                  <v:path arrowok="t" textboxrect="0,0,25920,57792"/>
                </v:shape>
                <v:shape id="Shape 4642" o:spid="_x0000_s2579" style="position:absolute;left:102069;top:62023;width:279;height:278;visibility:visible;mso-wrap-style:square;v-text-anchor:top" coordsize="27895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uQMMA&#10;AADdAAAADwAAAGRycy9kb3ducmV2LnhtbESPX2vCMBTF3wd+h3AF32aqOBnVKCI4fRrMDtG3S3NN&#10;i81NSbJav70ZDPZ4OH9+nOW6t43oyIfasYLJOANBXDpds1HwXexe30GEiKyxcUwKHhRgvRq8LDHX&#10;7s5f1B2jEWmEQ44KqhjbXMpQVmQxjF1LnLyr8xZjkt5I7fGexm0jp1k2lxZrToQKW9pWVN6OPzZx&#10;ozl/4r6TstgWl9Plw715c1BqNOw3CxCR+vgf/msftILZfDaF3zfp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EuQMMAAADdAAAADwAAAAAAAAAAAAAAAACYAgAAZHJzL2Rv&#10;d25yZXYueG1sUEsFBgAAAAAEAAQA9QAAAIgDAAAAAA==&#10;" path="m27895,13932l23917,3976,13933,,3977,3976,,13932r3977,9985l13933,27894r9984,-3977l27895,13932r,xe" filled="f" strokeweight=".16608mm">
                  <v:stroke endcap="round"/>
                  <v:path arrowok="t" textboxrect="0,0,27895,27894"/>
                </v:shape>
                <v:shape id="Shape 4643" o:spid="_x0000_s2580" style="position:absolute;left:102348;top:62521;width:260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1QMgA&#10;AADdAAAADwAAAGRycy9kb3ducmV2LnhtbESPT0vDQBTE70K/w/IEb3ZjLKGk3RYpVav00H9QvT2z&#10;r0kw+zbsrk367V1B6HGYmd8w03lvGnEm52vLCh6GCQjiwuqaSwWH/fP9GIQPyBoby6TgQh7ms8HN&#10;FHNtO97SeRdKESHsc1RQhdDmUvqiIoN+aFvi6J2sMxiidKXUDrsIN41MkySTBmuOCxW2tKio+N79&#10;GAWvm7fuE0+XLKRfK7d+X6Yfx+WLUne3/dMERKA+XMP/7ZVWMMpGj/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S7VAyAAAAN0AAAAPAAAAAAAAAAAAAAAAAJgCAABk&#10;cnMvZG93bnJldi54bWxQSwUGAAAAAAQABAD1AAAAjQMAAAAA&#10;" path="m,45862r5979,9956l19941,55818r5979,-9956l25920,27923,19941,17938,,17938,,,25920,e" filled="f" strokeweight=".22144mm">
                  <v:stroke endcap="round"/>
                  <v:path arrowok="t" textboxrect="0,0,25920,55818"/>
                </v:shape>
                <v:shape id="Shape 4644" o:spid="_x0000_s2581" style="position:absolute;left:102747;top:62521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tNMgA&#10;AADdAAAADwAAAGRycy9kb3ducmV2LnhtbESPQUvDQBSE74L/YXlCb3ZjCEHSbksp1bbiQWuh9fbM&#10;vibB7Nuwu23Sf+8KgsdhZr5hpvPBtOJCzjeWFTyMExDEpdUNVwr2H0/3jyB8QNbYWiYFV/Iwn93e&#10;TLHQtud3uuxCJSKEfYEK6hC6Qkpf1mTQj21HHL2TdQZDlK6S2mEf4aaVaZLk0mDDcaHGjpY1ld+7&#10;s1Gwftv2n3i65iH92rjXl1V6PKyelRrdDYsJiEBD+A//tTdaQZZnGfy+i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oi00yAAAAN0AAAAPAAAAAAAAAAAAAAAAAJgCAABk&#10;cnMvZG93bnJldi54bWxQSwUGAAAAAAQABAD1AAAAjQMAAAAA&#10;" path="m,45862r5979,9956l19941,55818r5979,-9956l25920,27923,19941,17938,,17938,,,25920,e" filled="f" strokeweight=".22144mm">
                  <v:stroke endcap="round"/>
                  <v:path arrowok="t" textboxrect="0,0,25920,55818"/>
                </v:shape>
                <v:shape id="Shape 4645" o:spid="_x0000_s2582" style="position:absolute;left:100953;top:63198;width:259;height:559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6Ir8gA&#10;AADdAAAADwAAAGRycy9kb3ducmV2LnhtbESPQWvCQBSE70L/w/KE3nRjsKGkriLFtrZ4aFWo3p7Z&#10;ZxKafRt2tyb++26h0OMwM98ws0VvGnEh52vLCibjBARxYXXNpYL97ml0D8IHZI2NZVJwJQ+L+c1g&#10;hrm2HX/QZRtKESHsc1RQhdDmUvqiIoN+bFvi6J2tMxiidKXUDrsIN41MkySTBmuOCxW29FhR8bX9&#10;Ngpe3l+7I56vWUhPa7d5W6WHz9WzUrfDfvkAIlAf/sN/7bVWMM2md/D7Jj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7oivyAAAAN0AAAAPAAAAAAAAAAAAAAAAAJgCAABk&#10;cnMvZG93bnJldi54bWxQSwUGAAAAAAQABAD1AAAAjQMAAAAA&#10;" path="m,45832r5979,9986l19941,55818r5979,-9986l25920,27894,19941,17938,,17938,,,25920,e" filled="f" strokeweight=".22144mm">
                  <v:stroke endcap="round"/>
                  <v:path arrowok="t" textboxrect="0,0,25920,55818"/>
                </v:shape>
                <v:shape id="Shape 4646" o:spid="_x0000_s2583" style="position:absolute;left:101352;top:63198;width:259;height:559;visibility:visible;mso-wrap-style:square;v-text-anchor:top" coordsize="2589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eY8cA&#10;AADdAAAADwAAAGRycy9kb3ducmV2LnhtbESPzWrDMBCE74W8g9hCb43cEkzjWglOITSHFJqfg3Nb&#10;rLVlaq2MpSTO21eFQo7DzHzD5MvRduJCg28dK3iZJiCIK6dbbhQcD+vnNxA+IGvsHJOCG3lYLiYP&#10;OWbaXXlHl31oRISwz1CBCaHPpPSVIYt+6nri6NVusBiiHBqpB7xGuO3ka5Kk0mLLccFgTx+Gqp/9&#10;2Srwq7n5DsdyXty2Rcl1ybvT16dST49j8Q4i0Bju4f/2RiuYpbMU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nmPHAAAA3QAAAA8AAAAAAAAAAAAAAAAAmAIAAGRy&#10;cy9kb3ducmV2LnhtbFBLBQYAAAAABAAEAPUAAACMAwAAAAA=&#10;" path="m,27894r19912,l25892,37879r,7953l19912,55818r-13933,l,45832,,17938,11958,r7954,e" filled="f" strokeweight=".22144mm">
                  <v:stroke endcap="round"/>
                  <v:path arrowok="t" textboxrect="0,0,25892,55818"/>
                </v:shape>
                <v:shape id="Picture 4647" o:spid="_x0000_s2584" type="#_x0000_t75" style="position:absolute;left:100016;top:63139;width:678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l9LEAAAA3QAAAA8AAABkcnMvZG93bnJldi54bWxEj0GLwjAUhO+C/yE8YW+aupQq1ShSEARP&#10;Vvewt0fzbEubl9pktf33G2Fhj8PMfMNs94NpxZN6V1tWsFxEIIgLq2suFdyux/kahPPIGlvLpGAk&#10;B/vddLLFVNsXX+iZ+1IECLsUFVTed6mUrqjIoFvYjjh4d9sb9EH2pdQ9vgLctPIzihJpsOawUGFH&#10;WUVFk/8YBcn9+tUMpV9lcfYd540Zz4/bqNTHbDhsQHga/H/4r33SCuIkXsH7TXgC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Kl9LEAAAA3QAAAA8AAAAAAAAAAAAAAAAA&#10;nwIAAGRycy9kb3ducmV2LnhtbFBLBQYAAAAABAAEAPcAAACQAwAAAAA=&#10;">
                  <v:imagedata r:id="rId575" o:title=""/>
                </v:shape>
                <v:shape id="Picture 4648" o:spid="_x0000_s2585" type="#_x0000_t75" style="position:absolute;left:96548;top:60587;width:1754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W7KDDAAAA3QAAAA8AAABkcnMvZG93bnJldi54bWxET8lqwzAQvRfyD2IKuTVySzCJG8WYlIAP&#10;oW0WyHWwpraJNDKWHDt/Xx0KPT7evskna8Sdet86VvC6SEAQV063XCu4nPcvKxA+IGs0jknBgzzk&#10;29nTBjPtRj7S/RRqEUPYZ6igCaHLpPRVQxb9wnXEkftxvcUQYV9L3eMYw62Rb0mSSostx4YGO9o1&#10;VN1Og1VQDNePi0k/y+Mg63Ulzerr+3ZQav48Fe8gAk3hX/znLrWCZbqMc+Ob+AT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bsoMMAAADdAAAADwAAAAAAAAAAAAAAAACf&#10;AgAAZHJzL2Rvd25yZXYueG1sUEsFBgAAAAAEAAQA9wAAAI8DAAAAAA==&#10;">
                  <v:imagedata r:id="rId576" o:title=""/>
                </v:shape>
                <v:shape id="Shape 4649" o:spid="_x0000_s2586" style="position:absolute;left:96389;top:60528;width:279;height:299;visibility:visible;mso-wrap-style:square;v-text-anchor:top" coordsize="27895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jqscA&#10;AADdAAAADwAAAGRycy9kb3ducmV2LnhtbESPT2vCQBTE7wW/w/KEXopu/EsbXUUUoYeCmlrw+Mg+&#10;k5Ds27C71fjtu4VCj8PM/IZZrjvTiBs5X1lWMBomIIhzqysuFJw/94NXED4ga2wsk4IHeVivek9L&#10;TLW984luWShEhLBPUUEZQptK6fOSDPqhbYmjd7XOYIjSFVI7vEe4aeQ4SebSYMVxocSWtiXldfZt&#10;FLwk3TGffWUfB7y4Ux0u54nf1Uo997vNAkSgLvyH/9rvWsF0Pn2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VI6rHAAAA3QAAAA8AAAAAAAAAAAAAAAAAmAIAAGRy&#10;cy9kb3ducmV2LnhtbFBLBQYAAAAABAAEAPUAAACMAwAAAAA=&#10;" path="m27895,13933l23917,3976,13933,,3976,3976,,13933r3976,9984l13933,29897r9984,-5980l27895,13933r,xe" filled="f" strokeweight=".16608mm">
                  <v:stroke endcap="round"/>
                  <v:path arrowok="t" textboxrect="0,0,27895,29897"/>
                </v:shape>
                <v:shape id="Shape 4650" o:spid="_x0000_s2587" style="position:absolute;left:96090;top:59830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K3sQA&#10;AADdAAAADwAAAGRycy9kb3ducmV2LnhtbERPTWuDQBC9F/Iflgn0UprVUoOYbIIJBDykh5oWehzc&#10;idq6s+Ju1Pz77qHQ4+N9b/ez6cRIg2stK4hXEQjiyuqWawUfl9NzCsJ5ZI2dZVJwJwf73eJhi5m2&#10;E7/TWPpahBB2GSpovO8zKV3VkEG3sj1x4K52MOgDHGqpB5xCuOnkSxStpcGWQ0ODPR0bqn7Km1Fw&#10;7p6+GL/1mOR5mhYHGV/Kt0+lHpdzvgHhafb/4j93oRW8rpOwP7w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yt7EAAAA3QAAAA8AAAAAAAAAAAAAAAAAmAIAAGRycy9k&#10;b3ducmV2LnhtbFBLBQYAAAAABAAEAPUAAACJAwAAAAA=&#10;" path="m,27923r19912,l27894,37879r,9956l19912,55818r-11959,l,47835,,17938,13933,r5979,e" filled="f" strokeweight=".22144mm">
                  <v:stroke endcap="round"/>
                  <v:path arrowok="t" textboxrect="0,0,27894,55818"/>
                </v:shape>
                <v:shape id="Shape 4651" o:spid="_x0000_s2588" style="position:absolute;left:96489;top:59830;width:199;height:558;visibility:visible;mso-wrap-style:square;v-text-anchor:top" coordsize="1994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YRjMQA&#10;AADdAAAADwAAAGRycy9kb3ducmV2LnhtbESPT4vCMBTE7wt+h/AWvK2p4lbtGkUE0at/9v62ebbF&#10;5iU0sa1++o2wsMdhZn7DLNe9qUVLja8sKxiPEhDEudUVFwou593HHIQPyBpry6TgQR7Wq8HbEjNt&#10;Oz5SewqFiBD2GSooQ3CZlD4vyaAfWUccvattDIYom0LqBrsIN7WcJEkqDVYcF0p0tC0pv53uRsFP&#10;m24X8+S7XzzdbOquj25/O3RKDd/7zReIQH34D/+1D1rBNP0cw+t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GEYzEAAAA3QAAAA8AAAAAAAAAAAAAAAAAmAIAAGRycy9k&#10;b3ducmV2LnhtbFBLBQYAAAAABAAEAPUAAACJAwAAAAA=&#10;" path="m5979,55818l,47835,,9985,5979,r7982,l19940,9985r,37850l13961,55818r-7982,xe" filled="f" strokeweight=".22144mm">
                  <v:stroke endcap="round"/>
                  <v:path arrowok="t" textboxrect="0,0,19940,55818"/>
                </v:shape>
                <v:shape id="Shape 4652" o:spid="_x0000_s2589" style="position:absolute;left:91785;top:64434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RBsYA&#10;AADdAAAADwAAAGRycy9kb3ducmV2LnhtbESPQWuDQBSE74H+h+UVeglxrSQSjBsphkAPudTkBzzd&#10;F7Vx34q7Tey/7xYKPQ4z8w2TF7MZxJ0m11tW8BrFIIgbq3tuFVzOx9UWhPPIGgfLpOCbHBT7p0WO&#10;mbYP/qB75VsRIOwyVNB5P2ZSuqYjgy6yI3HwrnYy6IOcWqknfAS4GWQSx6k02HNY6HCksqPmVn0Z&#10;Ba2U5fl6OMXVXG+H+pYs9ee4VOrleX7bgfA0+//wX/tdK1inmwR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ZRBsYAAADdAAAADwAAAAAAAAAAAAAAAACYAgAAZHJz&#10;L2Rvd25yZXYueG1sUEsFBgAAAAAEAAQA9QAAAIsDAAAAAA==&#10;" path="m27894,13961l23917,4005,13932,,3976,4005,,13961r3976,9956l13932,27923r9985,-4006l27894,13961r,xe" filled="f" strokeweight=".16608mm">
                  <v:stroke endcap="round"/>
                  <v:path arrowok="t" textboxrect="0,0,27894,27923"/>
                </v:shape>
                <v:shape id="Shape 4653" o:spid="_x0000_s2590" style="position:absolute;left:92243;top:64494;width:259;height:578;visibility:visible;mso-wrap-style:square;v-text-anchor:top" coordsize="25920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rN8UA&#10;AADdAAAADwAAAGRycy9kb3ducmV2LnhtbESPT2vCQBTE7wW/w/KE3uomtYpGV5FiQW/+Sen1kX1N&#10;UrNvw+7WpN++Kwgeh5n5DbNc96YRV3K+tqwgHSUgiAuray4V5OePlxkIH5A1NpZJwR95WK8GT0vM&#10;tO34SNdTKEWEsM9QQRVCm0npi4oM+pFtiaP3bZ3BEKUrpXbYRbhp5GuSTKXBmuNChS29V1RcTr9G&#10;Aeap2Z+/ivzz2O1SF7bdj58flHoe9psFiEB9eITv7Z1W8DadjOH2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es3xQAAAN0AAAAPAAAAAAAAAAAAAAAAAJgCAABkcnMv&#10;ZG93bnJldi54bWxQSwUGAAAAAAQABAD1AAAAigMAAAAA&#10;" path="m,27923r17938,l25920,37879r,9956l17938,57821r-11959,l,47835,,19941,11958,r5980,e" filled="f" strokeweight=".22144mm">
                  <v:stroke endcap="round"/>
                  <v:path arrowok="t" textboxrect="0,0,25920,57821"/>
                </v:shape>
                <v:shape id="Shape 4654" o:spid="_x0000_s2591" style="position:absolute;left:92622;top:64494;width:79;height:578;visibility:visible;mso-wrap-style:square;v-text-anchor:top" coordsize="7953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y8MUA&#10;AADdAAAADwAAAGRycy9kb3ducmV2LnhtbESPQWsCMRSE7wX/Q3hCbzVrWaVsjVLEWk+CVoTeHpu3&#10;u6Gbl7CJuv57Iwgeh5n5hpktetuKM3XBOFYwHmUgiEunDdcKDr/fbx8gQkTW2DomBVcKsJgPXmZY&#10;aHfhHZ33sRYJwqFABU2MvpAylA1ZDCPniZNXuc5iTLKrpe7wkuC2le9ZNpUWDaeFBj0tGyr/9yer&#10;4KfcbM2uMn+5P1Z6dTj6tR9PlHod9l+fICL18Rl+tDdaQT6d5H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bLwxQAAAN0AAAAPAAAAAAAAAAAAAAAAAJgCAABkcnMv&#10;ZG93bnJldi54bWxQSwUGAAAAAAQABAD1AAAAigMAAAAA&#10;" path="m,9985l7953,r,57821e" filled="f" strokeweight=".22144mm">
                  <v:stroke endcap="round"/>
                  <v:path arrowok="t" textboxrect="0,0,7953,57821"/>
                </v:shape>
                <v:shape id="Shape 4655" o:spid="_x0000_s2592" style="position:absolute;left:92622;top:65072;width:139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E2sgA&#10;AADdAAAADwAAAGRycy9kb3ducmV2LnhtbESPT2vCQBTE7wW/w/KE3urG4r9GVxGhUKkXUy14e2Sf&#10;STT7Ns2uSdpP3y0IPQ4z8xtmsepMKRqqXWFZwXAQgSBOrS44U3D4eH2agXAeWWNpmRR8k4PVsvew&#10;wFjblvfUJD4TAcIuRgW591UspUtzMugGtiIO3tnWBn2QdSZ1jW2Am1I+R9FEGiw4LORY0San9Jrc&#10;jIJ0+rL7nG3a3fGisxNvR9ef969Iqcd+t56D8NT5//C9/aYVjCbjM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isTayAAAAN0AAAAPAAAAAAAAAAAAAAAAAJgCAABk&#10;cnMvZG93bnJldi54bWxQSwUGAAAAAAQABAD1AAAAjQMAAAAA&#10;" path="m,l13932,e" filled="f" strokeweight=".22144mm">
                  <v:stroke endcap="round"/>
                  <v:path arrowok="t" textboxrect="0,0,13932,0"/>
                </v:shape>
                <v:shape id="Shape 4656" o:spid="_x0000_s2593" style="position:absolute;left:90987;top:65610;width:279;height:279;visibility:visible;mso-wrap-style:square;v-text-anchor:top" coordsize="27895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+nsQA&#10;AADdAAAADwAAAGRycy9kb3ducmV2LnhtbESPXWvCMBSG7wf+h3CE3c1U0SKdUUTw42owKzLvDs1Z&#10;WtaclCTW7t8vg8EuX96Ph3e1GWwrevKhcaxgOslAEFdON2wUXMr9yxJEiMgaW8ek4JsCbNajpxUW&#10;2j34nfpzNCKNcChQQR1jV0gZqposhonriJP36bzFmKQ3Unt8pHHbylmW5dJiw4lQY0e7mqqv890m&#10;bjQfb3jspSx35e16O7iFNyelnsfD9hVEpCH+h//aJ61gni9y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jvp7EAAAA3QAAAA8AAAAAAAAAAAAAAAAAmAIAAGRycy9k&#10;b3ducmV2LnhtbFBLBQYAAAAABAAEAPUAAACJAwAAAAA=&#10;" path="m27895,13932l23918,3976,13961,,3977,3976,,13932r3977,9985l13961,27894r9957,-3977l27895,13932r,xe" filled="f" strokeweight=".16608mm">
                  <v:stroke endcap="round"/>
                  <v:path arrowok="t" textboxrect="0,0,27895,27894"/>
                </v:shape>
                <v:shape id="Shape 4657" o:spid="_x0000_s2594" style="position:absolute;left:91605;top:65331;width:259;height:578;visibility:visible;mso-wrap-style:square;v-text-anchor:top" coordsize="25892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PqcUA&#10;AADdAAAADwAAAGRycy9kb3ducmV2LnhtbESP3WrCQBSE7wu+w3IK3tVNi40hdRUrCPXKGvMAh+zJ&#10;T82eDburpm/vFoReDjPzDbNcj6YXV3K+s6zgdZaAIK6s7rhRUJ52LxkIH5A19pZJwS95WK8mT0vM&#10;tb3xka5FaESEsM9RQRvCkEvpq5YM+pkdiKNXW2cwROkaqR3eItz08i1JUmmw47jQ4kDblqpzcTEK&#10;skMov7P657z7TNHsx7ooe9cpNX0eNx8gAo3hP/xof2kF8/R9AX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s+pxQAAAN0AAAAPAAAAAAAAAAAAAAAAAJgCAABkcnMv&#10;ZG93bnJldi54bWxQSwUGAAAAAAQABAD1AAAAigMAAAAA&#10;" path="m,27923r19912,l25892,37879r,9956l19912,57821r-13933,l,47835,,19941,11958,r7954,e" filled="f" strokeweight=".22144mm">
                  <v:stroke endcap="round"/>
                  <v:path arrowok="t" textboxrect="0,0,25892,57821"/>
                </v:shape>
                <v:shape id="Shape 4658" o:spid="_x0000_s2595" style="position:absolute;left:92004;top:65331;width:259;height:578;visibility:visible;mso-wrap-style:square;v-text-anchor:top" coordsize="25920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5RsEA&#10;AADdAAAADwAAAGRycy9kb3ducmV2LnhtbERPz2vCMBS+C/4P4Qm7aVpxop1RRCa426yVXR/NW9vZ&#10;vJQks91/vxwEjx/f781uMK24k/ONZQXpLAFBXFrdcKWguBynKxA+IGtsLZOCP/Kw245HG8y07flM&#10;9zxUIoawz1BBHUKXSenLmgz6me2II/dtncEQoaukdtjHcNPKeZIspcGGY0ONHR1qKm/5r1GARWo+&#10;Ll9lcT33p9SF9/7Hrz+VepkM+zcQgYbwFD/cJ61gsXyNc+Ob+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5eUbBAAAA3QAAAA8AAAAAAAAAAAAAAAAAmAIAAGRycy9kb3du&#10;cmV2LnhtbFBLBQYAAAAABAAEAPUAAACGAwAAAAA=&#10;" path="m,9985l5979,,19941,r5979,9985l25920,19941r-5979,7982l5979,27923,,37879,,57821r25920,e" filled="f" strokeweight=".22144mm">
                  <v:stroke endcap="round"/>
                  <v:path arrowok="t" textboxrect="0,0,25920,57821"/>
                </v:shape>
                <v:shape id="Shape 4659" o:spid="_x0000_s2596" style="position:absolute;left:92183;top:66687;width:279;height:298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muMcA&#10;AADdAAAADwAAAGRycy9kb3ducmV2LnhtbESPQU8CMRSE7yb8h+aRcIOuKCgrhRATjJAYdSWcH9vH&#10;7mr7umkrrP/empB4nMzMN5n5srNGnMiHxrGC61EGgrh0uuFKwe5jPbwHESKyRuOYFPxQgOWidzXH&#10;XLszv9OpiJVIEA45KqhjbHMpQ1mTxTByLXHyjs5bjEn6SmqP5wS3Ro6zbCotNpwWamzpsabyq/i2&#10;Crb8dtzfbYpg+PB0s381+nPnX5Qa9LvVA4hIXfwPX9rPWsHtdDKD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QZrjHAAAA3QAAAA8AAAAAAAAAAAAAAAAAmAIAAGRy&#10;cy9kb3ducmV2LnhtbFBLBQYAAAAABAAEAPUAAACMAwAAAAA=&#10;" path="m27894,13933l23917,3977,13961,,3976,3977,,13933r3976,9984l13961,29897r9956,-5980l27894,13933r,xe" filled="f" strokeweight=".16608mm">
                  <v:stroke endcap="round"/>
                  <v:path arrowok="t" textboxrect="0,0,27894,29897"/>
                </v:shape>
                <v:shape id="Shape 4660" o:spid="_x0000_s2597" style="position:absolute;left:92662;top:66607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AY8QA&#10;AADdAAAADwAAAGRycy9kb3ducmV2LnhtbERPTWvCQBC9F/wPywi9FN0oNYTUTYiC4KE9GBV6HLLT&#10;JDU7G7JrTP9991Do8fG+t/lkOjHS4FrLClbLCARxZXXLtYLL+bBIQDiPrLGzTAp+yEGezZ62mGr7&#10;4BONpa9FCGGXooLG+z6V0lUNGXRL2xMH7ssOBn2AQy31gI8Qbjq5jqJYGmw5NDTY076h6lbejYL3&#10;7uWT8VuPm6JIkuNOrs7lx1Wp5/lUvIHwNPl/8Z/7qBW8xnHYH96EJ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kAGPEAAAA3QAAAA8AAAAAAAAAAAAAAAAAmAIAAGRycy9k&#10;b3ducmV2LnhtbFBLBQYAAAAABAAEAPUAAACJAwAAAAA=&#10;" path="m,27894r19941,l27894,35876r,9956l19941,55818r-11959,l,45832,,17938,13961,r5980,e" filled="f" strokeweight=".22144mm">
                  <v:stroke endcap="round"/>
                  <v:path arrowok="t" textboxrect="0,0,27894,55818"/>
                </v:shape>
                <v:shape id="Shape 4661" o:spid="_x0000_s2598" style="position:absolute;left:93060;top:66607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3LsUA&#10;AADdAAAADwAAAGRycy9kb3ducmV2LnhtbESPT4vCMBTE74LfITzB25r6hypdo2hB8CCyVhf2+Gje&#10;tsXmpTRR67c3Cwseh5n5DbNcd6YWd2pdZVnBeBSBIM6trrhQcDnvPhYgnEfWWFsmBU9ysF71e0tM&#10;tH3wie6ZL0SAsEtQQel9k0jp8pIMupFtiIP3a1uDPsi2kLrFR4CbWk6iKJYGKw4LJTaUlpRfs5tR&#10;QF9mOz36WX37/knn2KXObPYHpYaDbvMJwlPn3+H/9l4rmMXxGP7e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DcuxQAAAN0AAAAPAAAAAAAAAAAAAAAAAJgCAABkcnMv&#10;ZG93bnJldi54bWxQSwUGAAAAAAQABAD1AAAAigMAAAAA&#10;" path="m,7981l5979,,19941,r5979,7981l25920,17938r-5979,9956l13961,27894e" filled="f" strokeweight=".22144mm">
                  <v:stroke endcap="round"/>
                  <v:path arrowok="t" textboxrect="0,0,25920,27894"/>
                </v:shape>
                <v:shape id="Shape 4662" o:spid="_x0000_s2599" style="position:absolute;left:93060;top:66886;width:259;height:279;visibility:visible;mso-wrap-style:square;v-text-anchor:top" coordsize="2592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hd8YA&#10;AADdAAAADwAAAGRycy9kb3ducmV2LnhtbESPT2vCQBTE74LfYXlCb2ZTsUGiqxRpQQoejPbQ2yP7&#10;TKLZtyG75s+3dwuFHoeZ+Q2z2Q2mFh21rrKs4DWKQRDnVldcKLicP+crEM4ja6wtk4KRHOy208kG&#10;U217PlGX+UIECLsUFZTeN6mULi/JoItsQxy8q20N+iDbQuoW+wA3tVzEcSINVhwWSmxoX1J+zx5G&#10;wfHjtjwk31nX9834dvoa6Gc/PpR6mQ3vaxCeBv8f/msftIJlkizg9014AnL7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8hd8YAAADdAAAADwAAAAAAAAAAAAAAAACYAgAAZHJz&#10;L2Rvd25yZXYueG1sUEsFBgAAAAAEAAQA9QAAAIsDAAAAAA==&#10;" path="m19941,r5979,7982l25920,17938r-5979,9985l5979,27923,,17938e" filled="f" strokeweight=".22144mm">
                  <v:stroke endcap="round"/>
                  <v:path arrowok="t" textboxrect="0,0,25920,27923"/>
                </v:shape>
                <v:shape id="Shape 4663" o:spid="_x0000_s2600" style="position:absolute;left:89472;top:69318;width:299;height:278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o2cIA&#10;AADdAAAADwAAAGRycy9kb3ducmV2LnhtbESPzWrDMBCE74W+g9hCb43UpjjFiRLqQqBX5+e+WFvL&#10;xFoZa5M4ffqqUOhxmJlvmNVmCr260Ji6yBaeZwYUcRNdx62Fw3779AYqCbLDPjJZuFGCzfr+boWl&#10;i1eu6bKTVmUIpxIteJGh1Do1ngKmWRyIs/cVx4CS5dhqN+I1w0OvX4wpdMCO84LHgT48NafdOVj4&#10;3uO5RyO1j4bq6lhVt4XU1j4+TO9LUEKT/If/2p/OwmtRzOH3TX4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GjZwgAAAN0AAAAPAAAAAAAAAAAAAAAAAJgCAABkcnMvZG93&#10;bnJldi54bWxQSwUGAAAAAAQABAD1AAAAhwMAAAAA&#10;" path="m29897,13932l23917,3976,13961,,4005,3976,,13932r4005,9985l13961,27894r9956,-3977l29897,13932r,xe" filled="f" strokeweight=".16608mm">
                  <v:stroke endcap="round"/>
                  <v:path arrowok="t" textboxrect="0,0,29897,27894"/>
                </v:shape>
                <v:shape id="Shape 4664" o:spid="_x0000_s2601" style="position:absolute;left:89732;top:69716;width:259;height:578;visibility:visible;mso-wrap-style:square;v-text-anchor:top" coordsize="2592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Z08YA&#10;AADdAAAADwAAAGRycy9kb3ducmV2LnhtbESP3WrCQBSE7wu+w3IE7+qmRYJEV2mFgqLgv+LdIXua&#10;BLNnY3aN8e27hUIvh5n5hhlPW1OKhmpXWFbw1o9AEKdWF5wpOOy/XocgnEfWWFomBU9yMJ10XsaY&#10;aPvgLTU7n4kAYZeggtz7KpHSpTkZdH1bEQfv29YGfZB1JnWNjwA3pXyPolgaLDgs5FjRLKf0ursb&#10;BbdlesnO82NDn9XisjnherVYNUr1uu3HCISn1v+H/9pzrWAQxwP4fROegJ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wZ08YAAADdAAAADwAAAAAAAAAAAAAAAACYAgAAZHJz&#10;L2Rvd25yZXYueG1sUEsFBgAAAAAEAAQA9QAAAIsDAAAAAA==&#10;" path="m,27894r19941,l25920,37879r,9956l19941,57791r-13962,l,47835,,19941,11958,r7983,e" filled="f" strokeweight=".22144mm">
                  <v:stroke endcap="round"/>
                  <v:path arrowok="t" textboxrect="0,0,25920,57791"/>
                </v:shape>
                <v:shape id="Shape 4665" o:spid="_x0000_s2602" style="position:absolute;left:90110;top:69716;width:279;height:578;visibility:visible;mso-wrap-style:square;v-text-anchor:top" coordsize="27894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VEsYA&#10;AADdAAAADwAAAGRycy9kb3ducmV2LnhtbESPQWvCQBSE70L/w/KE3nSjbYNGVykNFqEnraLHZ/aZ&#10;BLNvQ3ZN0n/vFgo9DjPzDbNc96YSLTWutKxgMo5AEGdWl5wrOHxvRjMQziNrrCyTgh9ysF49DZaY&#10;aNvxjtq9z0WAsEtQQeF9nUjpsoIMurGtiYN3tY1BH2STS91gF+CmktMoiqXBksNCgTV9FJTd9nej&#10;ID29HD7pvLlM73Q08/QrSrv2ptTzsH9fgPDU+//wX3urFbzG8Rv8vg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HVEsYAAADdAAAADwAAAAAAAAAAAAAAAACYAgAAZHJz&#10;L2Rvd25yZXYueG1sUEsFBgAAAAAEAAQA9QAAAIsDAAAAAA==&#10;" path="m27894,37879l,37879,19911,r,57791e" filled="f" strokeweight=".22144mm">
                  <v:stroke endcap="round"/>
                  <v:path arrowok="t" textboxrect="0,0,27894,57791"/>
                </v:shape>
                <v:shape id="Shape 4666" o:spid="_x0000_s2603" style="position:absolute;left:88157;top:68102;width:279;height:279;visibility:visible;mso-wrap-style:square;v-text-anchor:top" coordsize="27923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JFMcA&#10;AADdAAAADwAAAGRycy9kb3ducmV2LnhtbESPUUvDQBCE3wX/w7GCL2IvlRA07bUUQVQEi7WofVty&#10;2yQ0txfu1jT9954g+DjMzDfMfDm6Tg0UYuvZwHSSgSKuvG25NrB9f7i+BRUF2WLnmQycKMJycX42&#10;x9L6I7/RsJFaJQjHEg00In2pdawachgnvidO3t4Hh5JkqLUNeExw1+mbLCu0w5bTQoM93TdUHTbf&#10;zsBaPl/vwnQ77F6u8n3+LF+Pp4/cmMuLcTUDJTTKf/iv/WQN5EVRwO+b9AT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aSRTHAAAA3QAAAA8AAAAAAAAAAAAAAAAAmAIAAGRy&#10;cy9kb3ducmV2LnhtbFBLBQYAAAAABAAEAPUAAACMAwAAAAA=&#10;" path="m27923,13961l23917,3976,13961,,4005,3976,,13961r4005,9956l13961,27894r9956,-3977l27923,13961r,xe" filled="f" strokeweight=".16608mm">
                  <v:stroke endcap="round"/>
                  <v:path arrowok="t" textboxrect="0,0,27923,27894"/>
                </v:shape>
                <v:shape id="Shape 4667" o:spid="_x0000_s2604" style="position:absolute;left:88077;top:68700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quMYA&#10;AADdAAAADwAAAGRycy9kb3ducmV2LnhtbESPQUsDMRSE74L/ITzBS7GJVtaybVqKKBTBQ2vp+bF5&#10;3SzdvKybZ7v9940geBxm5htmvhxCq07UpyayhcexAUVcRddwbWH39f4wBZUE2WEbmSxcKMFycXsz&#10;x9LFM2/otJVaZQinEi14ka7UOlWeAqZx7Iizd4h9QMmyr7Xr8ZzhodVPxhQ6YMN5wWNHr56q4/Yn&#10;WDAfu0nYF58j8+ZH6Vuaqaw2lbX3d8NqBkpokP/wX3vtLDwXxQv8vslP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quMYAAADdAAAADwAAAAAAAAAAAAAAAACYAgAAZHJz&#10;L2Rvd25yZXYueG1sUEsFBgAAAAAEAAQA9QAAAIsDAAAAAA==&#10;" path="m,27894r19911,l25891,37879r,9956l19911,55818r-13932,l,47835,,17938,11958,r7953,e" filled="f" strokeweight=".22144mm">
                  <v:stroke endcap="round"/>
                  <v:path arrowok="t" textboxrect="0,0,25891,55818"/>
                </v:shape>
                <v:shape id="Shape 4668" o:spid="_x0000_s2605" style="position:absolute;left:88476;top:68700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7UcUA&#10;AADdAAAADwAAAGRycy9kb3ducmV2LnhtbERPy2rCQBTdF/oPwy10VycNEkp0FBFbH3RRH6Durplr&#10;Epq5E2amJv59Z1Ho8nDe42lvGnEj52vLCl4HCQjiwuqaSwWH/fvLGwgfkDU2lknBnTxMJ48PY8y1&#10;7XhLt10oRQxhn6OCKoQ2l9IXFRn0A9sSR+5qncEQoSuldtjFcNPINEkyabDm2FBhS/OKiu/dj1Gw&#10;/Fp3Z7zes5BeVu5zs0hPx8WHUs9P/WwEIlAf/sV/7pVWMMyyODe+iU9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ntRxQAAAN0AAAAPAAAAAAAAAAAAAAAAAJgCAABkcnMv&#10;ZG93bnJldi54bWxQSwUGAAAAAAQABAD1AAAAigMAAAAA&#10;" path="m,47835r5979,7983l17938,55818r7982,-7983l25920,27894,17938,17938,,17938,,,25920,e" filled="f" strokeweight=".22144mm">
                  <v:stroke endcap="round"/>
                  <v:path arrowok="t" textboxrect="0,0,25920,55818"/>
                </v:shape>
                <v:shape id="Shape 4669" o:spid="_x0000_s2606" style="position:absolute;left:86443;top:70593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sBcYA&#10;AADdAAAADwAAAGRycy9kb3ducmV2LnhtbESPQUsDMRSE70L/Q3hCb21WLauuTYsIFlsQdS09Pzev&#10;u1uTlyWJ7fbfN4WCx2FmvmGm894asScfWscKbsYZCOLK6ZZrBevv19EDiBCRNRrHpOBIAeazwdUU&#10;C+0O/EX7MtYiQTgUqKCJsSukDFVDFsPYdcTJ2zpvMSbpa6k9HhLcGnmbZbm02HJaaLCjl4aq3/LP&#10;Kljx53ZzvyyD4Z/F3ebD6N3avys1vO6fn0BE6uN/+NJ+0womef4I5zfpCcjZ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ysBcYAAADdAAAADwAAAAAAAAAAAAAAAACYAgAAZHJz&#10;L2Rvd25yZXYueG1sUEsFBgAAAAAEAAQA9QAAAIsDAAAAAA==&#10;" path="m27894,15964l23917,5979,13961,,3976,5979,,15964r3976,9956l13961,29897r9956,-3977l27894,15964r,xe" filled="f" strokeweight=".16608mm">
                  <v:stroke endcap="round"/>
                  <v:path arrowok="t" textboxrect="0,0,27894,29897"/>
                </v:shape>
                <v:shape id="Shape 4670" o:spid="_x0000_s2607" style="position:absolute;left:86822;top:70792;width:259;height:578;visibility:visible;mso-wrap-style:square;v-text-anchor:top" coordsize="25891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tMcIA&#10;AADdAAAADwAAAGRycy9kb3ducmV2LnhtbERPTWvCQBC9C/6HZYTedFMV26auIoLQ2l5iC70O2TEb&#10;mp0N2dGk/949CD0+3vd6O/hGXamLdWADj7MMFHEZbM2Vge+vw/QZVBRki01gMvBHEbab8WiNuQ09&#10;F3Q9SaVSCMccDTiRNtc6lo48xlloiRN3Dp1HSbCrtO2wT+G+0fMsW2mPNacGhy3tHZW/p4s3sCg/&#10;pTgWjbwUzr8Pl4/d+Sf0xjxMht0rKKFB/sV395s1sFw9pf3pTXoCe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e0xwgAAAN0AAAAPAAAAAAAAAAAAAAAAAJgCAABkcnMvZG93&#10;bnJldi54bWxQSwUGAAAAAAQABAD1AAAAhwMAAAAA&#10;" path="m,27894r19911,l25891,37879r,9956l19911,57792r-13932,l,47835,,19941,11958,r7953,e" filled="f" strokeweight=".22144mm">
                  <v:stroke endcap="round"/>
                  <v:path arrowok="t" textboxrect="0,0,25891,57792"/>
                </v:shape>
                <v:shape id="Shape 4671" o:spid="_x0000_s2608" style="position:absolute;left:87220;top:70792;width:260;height:578;visibility:visible;mso-wrap-style:square;v-text-anchor:top" coordsize="25920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z2sUA&#10;AADdAAAADwAAAGRycy9kb3ducmV2LnhtbESPQWsCMRSE7wX/Q3iCt5pV7Fq2RilFQaVSau39sXnd&#10;hG5eliTq+u+bQqHHYWa+YRar3rXiQiFazwom4wIEce215UbB6WNz/wgiJmSNrWdScKMIq+XgboGV&#10;9ld+p8sxNSJDOFaowKTUVVLG2pDDOPYdcfa+fHCYsgyN1AGvGe5aOS2KUjq0nBcMdvRiqP4+np0C&#10;aU+fD+a8frvN7P6w25fBvLq5UqNh//wEIlGf/sN/7a1WMCvnE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XPaxQAAAN0AAAAPAAAAAAAAAAAAAAAAAJgCAABkcnMv&#10;ZG93bnJldi54bWxQSwUGAAAAAAQABAD1AAAAigMAAAAA&#10;" path="m,27894r17938,l25920,37879r,9956l17938,57792r-11959,l,47835,,19941,11958,r5980,e" filled="f" strokeweight=".22144mm">
                  <v:stroke endcap="round"/>
                  <v:path arrowok="t" textboxrect="0,0,25920,57792"/>
                </v:shape>
                <v:shape id="Shape 4672" o:spid="_x0000_s2609" style="position:absolute;left:85486;top:71789;width:279;height:279;visibility:visible;mso-wrap-style:square;v-text-anchor:top" coordsize="27895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svMQA&#10;AADdAAAADwAAAGRycy9kb3ducmV2LnhtbESP3YrCMBSE7xd8h3AE79ZUWbpajSIFlwUvxJ8HODTH&#10;tticlCTa9u3NgrCXw8x8w6y3vWnEk5yvLSuYTRMQxIXVNZcKrpf95wKED8gaG8ukYCAP283oY42Z&#10;th2f6HkOpYgQ9hkqqEJoMyl9UZFBP7UtcfRu1hkMUbpSaoddhJtGzpMklQZrjgsVtpRXVNzPD6Pg&#10;+LO8mS7Pm9YPyezw2A+culypybjfrUAE6sN/+N3+1Qq+0u85/L2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4LLzEAAAA3QAAAA8AAAAAAAAAAAAAAAAAmAIAAGRycy9k&#10;b3ducmV2LnhtbFBLBQYAAAAABAAEAPUAAACJAwAAAAA=&#10;" path="m27895,13961l23917,4005,13961,,3977,4005,,13961r3977,9956l13961,27923r9956,-4006l27895,13961r,xe" filled="f" strokeweight=".16608mm">
                  <v:stroke endcap="round"/>
                  <v:path arrowok="t" textboxrect="0,0,27895,27923"/>
                </v:shape>
                <v:shape id="Shape 4673" o:spid="_x0000_s2610" style="position:absolute;left:86024;top:71749;width:260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//cgA&#10;AADdAAAADwAAAGRycy9kb3ducmV2LnhtbESPT0vDQBTE74LfYXmCt3ZjLLHEbotI1Vo89B9Ub8/s&#10;axLMvg272yb99q5Q8DjMzG+Yyaw3jTiR87VlBXfDBARxYXXNpYLd9mUwBuEDssbGMik4k4fZ9Ppq&#10;grm2Ha/ptAmliBD2OSqoQmhzKX1RkUE/tC1x9A7WGQxRulJqh12Em0amSZJJgzXHhQpbeq6o+Nkc&#10;jYK31Xv3hYdzFtLvhftYztPP/fxVqdub/ukRRKA+/Icv7YVWMMoe7uHvTX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J3/9yAAAAN0AAAAPAAAAAAAAAAAAAAAAAJgCAABk&#10;cnMvZG93bnJldi54bWxQSwUGAAAAAAQABAD1AAAAjQMAAAAA&#10;" path="m,27895r19940,l25920,37879r,9957l19940,55818r-13961,l,47836,,19941,13961,r5979,e" filled="f" strokeweight=".22144mm">
                  <v:stroke endcap="round"/>
                  <v:path arrowok="t" textboxrect="0,0,25920,55818"/>
                </v:shape>
                <v:shape id="Shape 4674" o:spid="_x0000_s2611" style="position:absolute;left:86423;top:71749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7nicgA&#10;AADdAAAADwAAAGRycy9kb3ducmV2LnhtbESPT0vDQBTE74LfYXlCb3ZjKLGk3RaRWqv00H9QvT2z&#10;r0kw+zbsrk367V1B6HGYmd8w03lvGnEm52vLCh6GCQjiwuqaSwWH/cv9GIQPyBoby6TgQh7ms9ub&#10;Kebadryl8y6UIkLY56igCqHNpfRFRQb90LbE0TtZZzBE6UqpHXYRbhqZJkkmDdYcFyps6bmi4nv3&#10;YxS8bt66TzxdspB+rdz6fZF+HBdLpQZ3/dMERKA+XMP/7ZVWMMoeR/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zueJyAAAAN0AAAAPAAAAAAAAAAAAAAAAAJgCAABk&#10;cnMvZG93bnJldi54bWxQSwUGAAAAAAQABAD1AAAAjQMAAAAA&#10;" path="m,l25920,,5979,55818e" filled="f" strokeweight=".22144mm">
                  <v:stroke endcap="round"/>
                  <v:path arrowok="t" textboxrect="0,0,25920,55818"/>
                </v:shape>
                <v:shape id="Shape 4675" o:spid="_x0000_s2612" style="position:absolute;left:85028;top:73902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w3cYA&#10;AADdAAAADwAAAGRycy9kb3ducmV2LnhtbESPQWsCMRSE7wX/Q3hCbzXb1mrZGqUIlloQ2614ft08&#10;d1eTlyVJdf33jSD0OMzMN8xk1lkjjuRD41jB/SADQVw63XClYPO9uHsGESKyRuOYFJwpwGzau5lg&#10;rt2Jv+hYxEokCIccFdQxtrmUoazJYhi4ljh5O+ctxiR9JbXHU4JbIx+ybCQtNpwWamxpXlN5KH6t&#10;gg/+3G3HyyIY/nl73K6N3m/8Sqnbfvf6AiJSF//D1/a7VjAcjZ/g8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gw3cYAAADdAAAADwAAAAAAAAAAAAAAAACYAgAAZHJz&#10;L2Rvd25yZXYueG1sUEsFBgAAAAAEAAQA9QAAAIsDAAAAAA==&#10;" path="m27894,15935l23917,3976,13932,,3976,3976,,15935r3976,9985l13932,29897r9985,-3977l27894,15935r,xe" filled="f" strokeweight=".16608mm">
                  <v:stroke endcap="round"/>
                  <v:path arrowok="t" textboxrect="0,0,27894,29897"/>
                </v:shape>
                <v:shape id="Picture 4676" o:spid="_x0000_s2613" type="#_x0000_t75" style="position:absolute;left:83373;top:71769;width:2751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C/DBAAAA3QAAAA8AAABkcnMvZG93bnJldi54bWxEj0uLwjAUhffC/IdwB9xpqgzVqUYRQZjd&#10;4GPj7k5zTYrNTW2i1n8/EQSXh/P4OPNl52pxozZUnhWMhhkI4tLrio2Cw34zmIIIEVlj7ZkUPCjA&#10;cvHRm2Oh/Z23dNtFI9IIhwIV2BibQspQWnIYhr4hTt7Jtw5jkq2RusV7Gne1HGdZLh1WnAgWG1pb&#10;Ks+7q0vc8QV9+LNlVR8NUfyWV/Mrlep/dqsZiEhdfIdf7R+t4Cuf5PB8k5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HC/DBAAAA3QAAAA8AAAAAAAAAAAAAAAAAnwIA&#10;AGRycy9kb3ducmV2LnhtbFBLBQYAAAAABAAEAPcAAACNAwAAAAA=&#10;">
                  <v:imagedata r:id="rId577" o:title=""/>
                </v:shape>
                <v:shape id="Shape 4677" o:spid="_x0000_s2614" style="position:absolute;left:86543;top:75038;width:298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4B8IA&#10;AADdAAAADwAAAGRycy9kb3ducmV2LnhtbESPwWrDMBBE74X8g9hAb43UEuLgRgl1oZCrk+a+WBvL&#10;1FoZa5M4/fqqUOhxmJk3zGY3hV5daUxdZAvPCwOKuImu49bC5/HjaQ0qCbLDPjJZuFOC3Xb2sMHS&#10;xRvXdD1IqzKEU4kWvMhQap0aTwHTIg7E2TvHMaBkObbajXjL8NDrF2NWOmDHecHjQO+emq/DJVj4&#10;PuKlRyO1j4bq6lRV90Jqax/n09srKKFJ/sN/7b2zsFwVBfy+yU9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vgHwgAAAN0AAAAPAAAAAAAAAAAAAAAAAJgCAABkcnMvZG93&#10;bnJldi54bWxQSwUGAAAAAAQABAD1AAAAhwMAAAAA&#10;" path="m29897,13961l23917,3976,13961,,4005,3976,,13961r4005,9956l13961,27894r9956,-3977l29897,13961r,xe" filled="f" strokeweight=".16608mm">
                  <v:stroke endcap="round"/>
                  <v:path arrowok="t" textboxrect="0,0,29897,27894"/>
                </v:shape>
                <v:shape id="Shape 4678" o:spid="_x0000_s2615" style="position:absolute;left:87041;top:74858;width:259;height:559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tjMUA&#10;AADdAAAADwAAAGRycy9kb3ducmV2LnhtbERPz2vCMBS+D/wfwhO8aWqRbnRGkaFOh4fNDbbd3ppn&#10;W9a8lCSz9b83B2HHj+/3fNmbRpzJ+dqygukkAUFcWF1zqeDjfTN+AOEDssbGMim4kIflYnA3x1zb&#10;jt/ofAyliCHsc1RQhdDmUvqiIoN+YlviyJ2sMxgidKXUDrsYbhqZJkkmDdYcGyps6ami4vf4ZxQ8&#10;v+67bzxdspD+7NzhZZ1+fa63So2G/eoRRKA+/Itv7p1WMMvu49z4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+2MxQAAAN0AAAAPAAAAAAAAAAAAAAAAAJgCAABkcnMv&#10;ZG93bnJldi54bWxQSwUGAAAAAAQABAD1AAAAigMAAAAA&#10;" path="m,l25920,,5979,55818e" filled="f" strokeweight=".22144mm">
                  <v:stroke endcap="round"/>
                  <v:path arrowok="t" textboxrect="0,0,25920,55818"/>
                </v:shape>
                <v:shape id="Shape 4679" o:spid="_x0000_s2616" style="position:absolute;left:87420;top:74858;width:279;height:559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/I8gA&#10;AADdAAAADwAAAGRycy9kb3ducmV2LnhtbESPT2vCQBTE7wW/w/IEL6VuFP+kqavEguChHkxa6PGR&#10;fU1Ss29DdhvTb98tCB6HmfkNs9kNphE9da62rGA2jUAQF1bXXCp4zw9PMQjnkTU2lknBLznYbUcP&#10;G0y0vfKZ+syXIkDYJaig8r5NpHRFRQbd1LbEwfuynUEfZFdK3eE1wE0j51G0kgZrDgsVtvRaUXHJ&#10;foyCt+bxk/Fb98s0jePjXs7y7PSh1GQ8pC8gPA3+Hr61j1rBYrV+hv834Qn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hz8jyAAAAN0AAAAPAAAAAAAAAAAAAAAAAJgCAABk&#10;cnMvZG93bnJldi54bWxQSwUGAAAAAAQABAD1AAAAjQMAAAAA&#10;" path="m,9955l7953,,19911,r7983,9955l27894,19941r-7983,7953l7953,27894,,37879,,55818r27894,e" filled="f" strokeweight=".22144mm">
                  <v:stroke endcap="round"/>
                  <v:path arrowok="t" textboxrect="0,0,27894,55818"/>
                </v:shape>
                <v:shape id="Picture 4680" o:spid="_x0000_s2617" type="#_x0000_t75" style="position:absolute;left:83393;top:76094;width:2930;height:1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oA3BAAAA3QAAAA8AAABkcnMvZG93bnJldi54bWxET89rwjAUvg/2P4Q32E3TbkOkayoyKHhS&#10;ph52fCTPJti8lCar3X9vDsKOH9/vejP7Xkw0RhdYQbksQBDrYBx3Cs6ndrEGEROywT4wKfijCJvm&#10;+anGyoQbf9N0TJ3IIRwrVGBTGiopo7bkMS7DQJy5Sxg9pgzHTpoRbznc9/KtKFbSo+PcYHGgL0v6&#10;evz1Cg567y6xDdNBu937T2nLWe5bpV5f5u0niERz+hc/3Duj4GO1zvvzm/wEZH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VoA3BAAAA3QAAAA8AAAAAAAAAAAAAAAAAnwIA&#10;AGRycy9kb3ducmV2LnhtbFBLBQYAAAAABAAEAPcAAACNAwAAAAA=&#10;">
                  <v:imagedata r:id="rId578" o:title=""/>
                </v:shape>
                <v:shape id="Picture 4681" o:spid="_x0000_s2618" type="#_x0000_t75" style="position:absolute;left:81799;top:74838;width:1495;height:1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0wULHAAAA3QAAAA8AAABkcnMvZG93bnJldi54bWxEj09rwkAUxO8Fv8PyBG9145+KRFcRoVA8&#10;tJh68PjIPrPB7NuYXZPop+8WCj0OM/MbZr3tbSVaanzpWMFknIAgzp0uuVBw+n5/XYLwAVlj5ZgU&#10;PMjDdjN4WWOqXcdHarNQiAhhn6ICE0KdSulzQxb92NXE0bu4xmKIsimkbrCLcFvJaZIspMWS44LB&#10;mvaG8mt2twra++6azT/r26w4nt/M8+tQds+bUqNhv1uBCNSH//Bf+0MrmC+WE/h9E5+A3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0wULHAAAA3QAAAA8AAAAAAAAAAAAA&#10;AAAAnwIAAGRycy9kb3ducmV2LnhtbFBLBQYAAAAABAAEAPcAAACTAwAAAAA=&#10;">
                  <v:imagedata r:id="rId579" o:title=""/>
                </v:shape>
                <v:shape id="Shape 4682" o:spid="_x0000_s2619" style="position:absolute;left:81580;top:74141;width:279;height:279;visibility:visible;mso-wrap-style:square;v-text-anchor:top" coordsize="27923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p7cgA&#10;AADdAAAADwAAAGRycy9kb3ducmV2LnhtbESPUUvDQBCE3wX/w7GCL2IvLaHUtNdSBFERLNai9m3J&#10;bZPQ3F64W9P033uC4OMwM98wi9XgWtVTiI1nA+NRBoq49LbhysDu/eF2BioKssXWMxk4U4TV8vJi&#10;gYX1J36jfiuVShCOBRqoRbpC61jW5DCOfEecvIMPDiXJUGkb8JTgrtWTLJtqhw2nhRo7uq+pPG6/&#10;nYGNfL7ehfGu37/c5If8Wb4ezx+5MddXw3oOSmiQ//Bf+8kayKezCfy+SU9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rantyAAAAN0AAAAPAAAAAAAAAAAAAAAAAJgCAABk&#10;cnMvZG93bnJldi54bWxQSwUGAAAAAAQABAD1AAAAjQMAAAAA&#10;" path="m27923,13961l23917,3976,13961,,4005,3976,,13961r4005,9956l13961,27894r9956,-3977l27923,13961r,xe" filled="f" strokeweight=".16608mm">
                  <v:stroke endcap="round"/>
                  <v:path arrowok="t" textboxrect="0,0,27923,27894"/>
                </v:shape>
                <v:shape id="Shape 4683" o:spid="_x0000_s2620" style="position:absolute;left:81241;top:73343;width:259;height:559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P2sgA&#10;AADdAAAADwAAAGRycy9kb3ducmV2LnhtbESPT0vDQBTE70K/w/IEb3ZjlFDSbouUqlV66D+o3p7Z&#10;1ySYfRt21yb99q5Q6HGYmd8wk1lvGnEi52vLCh6GCQjiwuqaSwX73cv9CIQPyBoby6TgTB5m08HN&#10;BHNtO97QaRtKESHsc1RQhdDmUvqiIoN+aFvi6B2tMxiidKXUDrsIN41MkySTBmuOCxW2NK+o+Nn+&#10;GgVv6/fuC4/nLKTfS7f6WKSfh8WrUne3/fMYRKA+XMOX9lIreMpGj/D/Jj4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8g/ayAAAAN0AAAAPAAAAAAAAAAAAAAAAAJgCAABk&#10;cnMvZG93bnJldi54bWxQSwUGAAAAAAQABAD1AAAAjQMAAAAA&#10;" path="m,l25920,,7982,55818e" filled="f" strokeweight=".22144mm">
                  <v:stroke endcap="round"/>
                  <v:path arrowok="t" textboxrect="0,0,25920,55818"/>
                </v:shape>
                <v:shape id="Shape 4684" o:spid="_x0000_s2621" style="position:absolute;left:81639;top:73343;width:260;height:559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XrsgA&#10;AADdAAAADwAAAGRycy9kb3ducmV2LnhtbESPQUvDQBSE7wX/w/IEb+3GUEJJuy0iVat4qGmh7e2Z&#10;fU2C2bdhd23Sf+8KgsdhZr5hFqvBtOJCzjeWFdxPEhDEpdUNVwr2u6fxDIQPyBpby6TgSh5Wy5vR&#10;AnNte/6gSxEqESHsc1RQh9DlUvqyJoN+Yjvi6J2tMxiidJXUDvsIN61MkySTBhuOCzV29FhT+VV8&#10;GwUv29f+hOdrFtLPjXt/W6fHw/pZqbvb4WEOItAQ/sN/7Y1WMM1mU/h9E5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5euyAAAAN0AAAAPAAAAAAAAAAAAAAAAAJgCAABk&#10;cnMvZG93bnJldi54bWxQSwUGAAAAAAQABAD1AAAAjQMAAAAA&#10;" path="m5979,55818l,45862,,37879,5979,27923r13962,l25920,17938r,-9956l19941,,5979,,,7982r,9956l5979,27923e" filled="f" strokeweight=".22144mm">
                  <v:stroke endcap="round"/>
                  <v:path arrowok="t" textboxrect="0,0,25920,55818"/>
                </v:shape>
                <v:shape id="Shape 4685" o:spid="_x0000_s2622" style="position:absolute;left:81699;top:73623;width:200;height:279;visibility:visible;mso-wrap-style:square;v-text-anchor:top" coordsize="1994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Lz8cA&#10;AADdAAAADwAAAGRycy9kb3ducmV2LnhtbESPQWsCMRSE70L/Q3gFb5ptUSurUUqhVgTR2hU9PjbP&#10;3aXJy7JJdf33RhB6HGbmG2Y6b60RZ2p85VjBSz8BQZw7XXGhIPv57I1B+ICs0TgmBVfyMJ89daaY&#10;anfhbzrvQiEihH2KCsoQ6lRKn5dk0fddTRy9k2sshiibQuoGLxFujXxNkpG0WHFcKLGmj5Ly392f&#10;VbA42nr9tV1tsqNZr7ZvA3PIqr1S3ef2fQIiUBv+w4/2UisYjMZD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Oi8/HAAAA3QAAAA8AAAAAAAAAAAAAAAAAmAIAAGRy&#10;cy9kb3ducmV2LnhtbFBLBQYAAAAABAAEAPUAAACMAwAAAAA=&#10;" path="m13961,r5980,9955l19941,17938r-5980,9956l,27894e" filled="f" strokeweight=".22144mm">
                  <v:stroke endcap="round"/>
                  <v:path arrowok="t" textboxrect="0,0,19941,27894"/>
                </v:shape>
                <v:shape id="Shape 4686" o:spid="_x0000_s2623" style="position:absolute;left:80404;top:75875;width:279;height:279;visibility:visible;mso-wrap-style:square;v-text-anchor:top" coordsize="27895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S2cQA&#10;AADdAAAADwAAAGRycy9kb3ducmV2LnhtbESPX2vCMBTF3wf7DuEKe5upY5ZSjSLCNp+EWRF9uzTX&#10;tNjclCSr3bdfBoM9Hs6fH2e5Hm0nBvKhdaxgNs1AENdOt2wUHKu35wJEiMgaO8ek4JsCrFePD0ss&#10;tbvzJw2HaEQa4VCigibGvpQy1A1ZDFPXEyfv6rzFmKQ3Unu8p3HbyZcsy6XFlhOhwZ62DdW3w5dN&#10;3GjOe/wYpKy21eV0eXdzb3ZKPU3GzQJEpDH+h//aO63gNS9y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DktnEAAAA3QAAAA8AAAAAAAAAAAAAAAAAmAIAAGRycy9k&#10;b3ducmV2LnhtbFBLBQYAAAAABAAEAPUAAACJAwAAAAA=&#10;" path="m27895,13961l23918,3976,13961,,3977,3976,,13961r3977,9956l13961,27894r9957,-3977l27895,13961r,xe" filled="f" strokeweight=".16608mm">
                  <v:stroke endcap="round"/>
                  <v:path arrowok="t" textboxrect="0,0,27895,27894"/>
                </v:shape>
                <v:shape id="Shape 4687" o:spid="_x0000_s2624" style="position:absolute;left:80703;top:76254;width:259;height:558;visibility:visible;mso-wrap-style:square;v-text-anchor:top" coordsize="25920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BNcMA&#10;AADdAAAADwAAAGRycy9kb3ducmV2LnhtbESPQWsCMRSE74X+h/AK3mpWEVdWo1RRUOilKp4fm+dm&#10;6eZlSeK6/nsjFHocZuYbZrHqbSM68qF2rGA0zEAQl07XXCk4n3afMxAhImtsHJOCBwVYLd/fFlho&#10;d+cf6o6xEgnCoUAFJsa2kDKUhiyGoWuJk3d13mJM0ldSe7wnuG3kOMum0mLNacFgSxtD5e/xZhV0&#10;5rLVk+/cj0xe+sflUK9PvFFq8NF/zUFE6uN/+K+91wom01kOr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gBNcMAAADdAAAADwAAAAAAAAAAAAAAAACYAgAAZHJzL2Rv&#10;d25yZXYueG1sUEsFBgAAAAAEAAQA9QAAAIgDAAAAAA==&#10;" path="m,l25920,,5979,55789e" filled="f" strokeweight=".22144mm">
                  <v:stroke endcap="round"/>
                  <v:path arrowok="t" textboxrect="0,0,25920,55789"/>
                </v:shape>
                <v:shape id="Shape 4688" o:spid="_x0000_s2625" style="position:absolute;left:81101;top:76254;width:259;height:558;visibility:visible;mso-wrap-style:square;v-text-anchor:top" coordsize="25920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VR8AA&#10;AADdAAAADwAAAGRycy9kb3ducmV2LnhtbERPTYvCMBC9C/sfwgjeNHURlWoUV3ZBwYtVPA/N2BSb&#10;SUmytf57c1jY4+N9r7e9bURHPtSOFUwnGQji0umaKwXXy894CSJEZI2NY1LwogDbzcdgjbl2Tz5T&#10;V8RKpBAOOSowMba5lKE0ZDFMXEucuLvzFmOCvpLa4zOF20Z+ZtlcWqw5NRhsaW+ofBS/VkFnbt96&#10;dlr4qVmU/nU71l8X3is1Gva7FYhIffwX/7kPWsFsvkxz05v0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eVR8AAAADdAAAADwAAAAAAAAAAAAAAAACYAgAAZHJzL2Rvd25y&#10;ZXYueG1sUEsFBgAAAAAEAAQA9QAAAIUDAAAAAA==&#10;" path="m5979,55789r5979,l25920,37851r,-27896l17938,,5979,,,9955r,7983l5979,27894r19941,e" filled="f" strokeweight=".22144mm">
                  <v:stroke endcap="round"/>
                  <v:path arrowok="t" textboxrect="0,0,25920,55789"/>
                </v:shape>
                <v:shape id="Picture 4689" o:spid="_x0000_s2626" type="#_x0000_t75" style="position:absolute;left:78570;top:76991;width:1834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aRbFAAAA3QAAAA8AAABkcnMvZG93bnJldi54bWxEj0FrwkAUhO+F/oflFbzVTYsEm7qKCJVe&#10;RLS99PaafSbB7NuQfZq1v74rCB6HmfmGmS2ia9WZ+tB4NvAyzkARl942XBn4/vp4noIKgmyx9UwG&#10;LhRgMX98mGFh/cA7Ou+lUgnCoUADtUhXaB3KmhyGse+Ik3fwvUNJsq+07XFIcNfq1yzLtcOG00KN&#10;Ha1qKo/7kzMQxa6HbLvyf8f8J55+B/Hb9caY0VNcvoMSinIP39qf1sAkn77B9U16Anr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lmkWxQAAAN0AAAAPAAAAAAAAAAAAAAAA&#10;AJ8CAABkcnMvZG93bnJldi54bWxQSwUGAAAAAAQABAD3AAAAkQMAAAAA&#10;">
                  <v:imagedata r:id="rId580" o:title=""/>
                </v:shape>
                <v:shape id="Picture 4690" o:spid="_x0000_s2627" type="#_x0000_t75" style="position:absolute;left:80503;top:79642;width:2990;height:2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LldTEAAAA3QAAAA8AAABkcnMvZG93bnJldi54bWxET0trwkAQvhf6H5YpeKsbpYiNrmILhUJb&#10;sMYH3obsmIRmZ8PuqvHfdw6FHj++93zZu1ZdKMTGs4HRMANFXHrbcGVgW7w9TkHFhGyx9UwGbhRh&#10;ubi/m2Nu/ZW/6bJJlZIQjjkaqFPqcq1jWZPDOPQdsXAnHxwmgaHSNuBVwl2rx1k20Q4bloYaO3qt&#10;qfzZnJ2UhPX+8EX+4zYujquipzZ7+dwZM3joVzNQifr0L/5zv1sDT5Nn2S9v5Ano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LldTEAAAA3QAAAA8AAAAAAAAAAAAAAAAA&#10;nwIAAGRycy9kb3ducmV2LnhtbFBLBQYAAAAABAAEAPcAAACQAwAAAAA=&#10;">
                  <v:imagedata r:id="rId581" o:title=""/>
                </v:shape>
                <v:shape id="Shape 4691" o:spid="_x0000_s2628" style="position:absolute;left:80404;top:82452;width:279;height:279;visibility:visible;mso-wrap-style:square;v-text-anchor:top" coordsize="27895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RAcQA&#10;AADdAAAADwAAAGRycy9kb3ducmV2LnhtbESPQYvCMBSE74L/ITxhL6Kpi4jtmhYRBNGT2ou3R/O2&#10;LTYvpUlt999vhIU9DjPfDLPLRtOIF3WutqxgtYxAEBdW11wqyO/HxRaE88gaG8uk4IccZOl0ssNE&#10;24Gv9Lr5UoQSdgkqqLxvEyldUZFBt7QtcfC+bWfQB9mVUnc4hHLTyM8o2kiDNYeFCls6VFQ8b71R&#10;sD6vdRxd3HEo+KHzPO8v13mv1Mds3H+B8DT6//AffdKB28QreL8JT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0QHEAAAA3QAAAA8AAAAAAAAAAAAAAAAAmAIAAGRycy9k&#10;b3ducmV2LnhtbFBLBQYAAAAABAAEAPUAAACJAwAAAAA=&#10;" path="m27895,13961l23918,3977,13961,,3977,3977,,13961r3977,9957l13961,27895r9957,-3977l27895,13961r,xe" filled="f" strokeweight=".16608mm">
                  <v:stroke endcap="round"/>
                  <v:path arrowok="t" textboxrect="0,0,27895,27895"/>
                </v:shape>
                <v:shape id="Shape 4692" o:spid="_x0000_s2629" style="position:absolute;left:80683;top:82851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8nMgA&#10;AADdAAAADwAAAGRycy9kb3ducmV2LnhtbESPQWvCQBSE7wX/w/IEb3XTIEFTVylFrZUeWltoe3vN&#10;PpPQ7NuwuzXx33cFweMwM98w82VvGnEk52vLCu7GCQjiwuqaSwUf7+vbKQgfkDU2lknBiTwsF4Ob&#10;OebadvxGx30oRYSwz1FBFUKbS+mLigz6sW2Jo3ewzmCI0pVSO+wi3DQyTZJMGqw5LlTY0mNFxe/+&#10;zyh4en3uvvFwykL6s3Uvu1X69bnaKDUa9g/3IAL14Rq+tLdawSSbpXB+E5+AX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ZzycyAAAAN0AAAAPAAAAAAAAAAAAAAAAAJgCAABk&#10;cnMvZG93bnJldi54bWxQSwUGAAAAAAQABAD1AAAAjQMAAAAA&#10;" path="m7982,55818l,45862,,37879,7982,27923r11959,l25920,17938r,-9956l19941,,7982,,,7982r,9956l7982,27923e" filled="f" strokeweight=".22144mm">
                  <v:stroke endcap="round"/>
                  <v:path arrowok="t" textboxrect="0,0,25920,55818"/>
                </v:shape>
                <v:shape id="Shape 4693" o:spid="_x0000_s2630" style="position:absolute;left:80762;top:83130;width:180;height:279;visibility:visible;mso-wrap-style:square;v-text-anchor:top" coordsize="17938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fDMUA&#10;AADdAAAADwAAAGRycy9kb3ducmV2LnhtbESPQWvCQBSE7wX/w/KE3upGW0SjqwRRsLc2CuLtkX1u&#10;gtm3Ibsm8d93C4Ueh5n5hllvB1uLjlpfOVYwnSQgiAunKzYKzqfD2wKED8gaa8ek4EketpvRyxpT&#10;7Xr+pi4PRkQI+xQVlCE0qZS+KMmin7iGOHo311oMUbZG6hb7CLe1nCXJXFqsOC6U2NCupOKeP6yC&#10;WZJlhvPDZffZLb56fJj9Nc+Ueh0P2QpEoCH8h//aR63gY758h9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F8MxQAAAN0AAAAPAAAAAAAAAAAAAAAAAJgCAABkcnMv&#10;ZG93bnJldi54bWxQSwUGAAAAAAQABAD1AAAAigMAAAAA&#10;" path="m11958,r5980,9955l17938,17938r-5980,9956l,27894e" filled="f" strokeweight=".22144mm">
                  <v:stroke endcap="round"/>
                  <v:path arrowok="t" textboxrect="0,0,17938,27894"/>
                </v:shape>
                <v:shape id="Shape 4694" o:spid="_x0000_s2631" style="position:absolute;left:81081;top:82851;width:259;height:558;visibility:visible;mso-wrap-style:square;v-text-anchor:top" coordsize="2589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JyMcA&#10;AADdAAAADwAAAGRycy9kb3ducmV2LnhtbESPzWrDMBCE74W8g9hCb43cEkLtWglOITSHFJqfg3Nb&#10;rLVlaq2MpSTO21eFQo7DzHzD5MvRduJCg28dK3iZJiCIK6dbbhQcD+vnNxA+IGvsHJOCG3lYLiYP&#10;OWbaXXlHl31oRISwz1CBCaHPpPSVIYt+6nri6NVusBiiHBqpB7xGuO3ka5LMpcWW44LBnj4MVT/7&#10;s1XgV6n5DscyLW7bouS65N3p61Opp8exeAcRaAz38H97oxXM5ukM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/icjHAAAA3QAAAA8AAAAAAAAAAAAAAAAAmAIAAGRy&#10;cy9kb3ducmV2LnhtbFBLBQYAAAAABAAEAPUAAACMAwAAAAA=&#10;" path="m,l25892,,5980,55818e" filled="f" strokeweight=".22144mm">
                  <v:stroke endcap="round"/>
                  <v:path arrowok="t" textboxrect="0,0,25892,55818"/>
                </v:shape>
                <v:shape id="Picture 4695" o:spid="_x0000_s2632" type="#_x0000_t75" style="position:absolute;left:77534;top:85701;width:797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T6q/HAAAA3QAAAA8AAABkcnMvZG93bnJldi54bWxEj0FrAjEUhO+C/yE8oTfNVlqxq1GspSqC&#10;B60evD02r7tLNy9LEnXrrzeC4HGYmW+Y8bQxlTiT86VlBa+9BARxZnXJuYL9z3d3CMIHZI2VZVLw&#10;Tx6mk3ZrjKm2F97SeRdyESHsU1RQhFCnUvqsIIO+Z2vi6P1aZzBE6XKpHV4i3FSynyQDabDkuFBg&#10;TfOCsr/dySj4/FrOSjtcN8vNdX08LQ4m926h1EunmY1ABGrCM/xor7SCt8HHO9zfxCcgJ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8T6q/HAAAA3QAAAA8AAAAAAAAAAAAA&#10;AAAAnwIAAGRycy9kb3ducmV2LnhtbFBLBQYAAAAABAAEAPcAAACTAwAAAAA=&#10;">
                  <v:imagedata r:id="rId582" o:title=""/>
                </v:shape>
                <v:shape id="Shape 4696" o:spid="_x0000_s2633" style="position:absolute;left:75042;top:84386;width:259;height:558;visibility:visible;mso-wrap-style:square;v-text-anchor:top" coordsize="25892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M58UA&#10;AADdAAAADwAAAGRycy9kb3ducmV2LnhtbESPQWsCMRSE70L/Q3gFb5q1yKKrUaSl2otCrdXrY/Pc&#10;LG5eliTq+u+bQqHHYWa+YebLzjbiRj7UjhWMhhkI4tLpmisFh6/3wQREiMgaG8ek4EEBloun3hwL&#10;7e78Sbd9rESCcChQgYmxLaQMpSGLYeha4uSdnbcYk/SV1B7vCW4b+ZJlubRYc1ow2NKrofKyv1oF&#10;2+N0XU3Mdnfx36dxfNvUh515KNV/7lYzEJG6+B/+a39oBeN8msP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IznxQAAAN0AAAAPAAAAAAAAAAAAAAAAAJgCAABkcnMv&#10;ZG93bnJldi54bWxQSwUGAAAAAAQABAD1AAAAigMAAAAA&#10;" path="m7953,55788l,45832,,37850,7953,27894r11959,l25892,17938r,-7983l19912,,7953,,,9955r,7983l7953,27894e" filled="f" strokeweight=".22144mm">
                  <v:stroke endcap="round"/>
                  <v:path arrowok="t" textboxrect="0,0,25892,55788"/>
                </v:shape>
                <v:shape id="Shape 4697" o:spid="_x0000_s2634" style="position:absolute;left:75122;top:84665;width:179;height:279;visibility:visible;mso-wrap-style:square;v-text-anchor:top" coordsize="17938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ZD8UA&#10;AADdAAAADwAAAGRycy9kb3ducmV2LnhtbESPQWvCQBSE7wX/w/KE3upGKVajqwRRsLc2CuLtkX1u&#10;gtm3Ibsm8d93C4Ueh5n5hllvB1uLjlpfOVYwnSQgiAunKzYKzqfD2wKED8gaa8ek4EketpvRyxpT&#10;7Xr+pi4PRkQI+xQVlCE0qZS+KMmin7iGOHo311oMUbZG6hb7CLe1nCXJXFqsOC6U2NCupOKeP6yC&#10;WZJlhvPDZffZLb56fJj9Nc+Ueh0P2QpEoCH8h//aR63gfb78gN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1kPxQAAAN0AAAAPAAAAAAAAAAAAAAAAAJgCAABkcnMv&#10;ZG93bnJldi54bWxQSwUGAAAAAAQABAD1AAAAigMAAAAA&#10;" path="m11958,r5980,9955l17938,17938r-5980,9956l,27894e" filled="f" strokeweight=".22144mm">
                  <v:stroke endcap="round"/>
                  <v:path arrowok="t" textboxrect="0,0,17938,27894"/>
                </v:shape>
                <v:shape id="Shape 4698" o:spid="_x0000_s2635" style="position:absolute;left:75441;top:84386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XT8QA&#10;AADdAAAADwAAAGRycy9kb3ducmV2LnhtbERPy2rCQBTdC/7DcIXu6qRSbJs6BokKuilUW9rlJXNN&#10;0mTuhMzk4d87i4LLw3mvktHUoqfWlZYVPM0jEMSZ1SXnCr7O+8dXEM4ja6wtk4IrOUjW08kKY20H&#10;/qT+5HMRQtjFqKDwvomldFlBBt3cNsSBu9jWoA+wzaVucQjhppaLKFpKgyWHhgIbSgvKqlNnFMjf&#10;sj9/fJuX6thxfvn7SXfp9qrUw2zcvIPwNPq7+N990Aqel29hbng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10/EAAAA3QAAAA8AAAAAAAAAAAAAAAAAmAIAAGRycy9k&#10;b3ducmV2LnhtbFBLBQYAAAAABAAEAPUAAACJAwAAAAA=&#10;" path="m5979,55788r7982,l25920,37850r,-27895l19940,,5979,,,9955r,7983l5979,27894r19941,e" filled="f" strokeweight=".22144mm">
                  <v:stroke endcap="round"/>
                  <v:path arrowok="t" textboxrect="0,0,25920,55788"/>
                </v:shape>
                <v:shape id="Picture 4699" o:spid="_x0000_s2636" type="#_x0000_t75" style="position:absolute;left:74723;top:82632;width:1475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d1HEAAAA3QAAAA8AAABkcnMvZG93bnJldi54bWxEj91qwkAUhO8F32E5Qu/MJlKkSbOKFAot&#10;COLPAxyyJz80ezZm1xh9elcQejnMzDdMvh5NKwbqXWNZQRLFIIgLqxuuFJyO3/MPEM4ja2wtk4Ib&#10;OVivppMcM22vvKfh4CsRIOwyVFB732VSuqImgy6yHXHwStsb9EH2ldQ9XgPctHIRx0tpsOGwUGNH&#10;XzUVf4eLUbDfno/I0tx/y51h3Mo2LW2i1Nts3HyC8DT6//Cr/aMVvC/TFJ5vwhO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Jd1HEAAAA3QAAAA8AAAAAAAAAAAAAAAAA&#10;nwIAAGRycy9kb3ducmV2LnhtbFBLBQYAAAAABAAEAPcAAACQAwAAAAA=&#10;">
                  <v:imagedata r:id="rId583" o:title=""/>
                </v:shape>
                <v:shape id="Shape 4700" o:spid="_x0000_s2637" style="position:absolute;left:71674;top:89648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WScEA&#10;AADdAAAADwAAAGRycy9kb3ducmV2LnhtbERPTWsCMRC9F/wPYQQvpSaW0pbVKKUgFIRCtd6HZNws&#10;biZLEjX21zcHwePjfS9WxffiTDF1gTXMpgoEsQm241bD72799A4iZWSLfWDScKUEq+XoYYGNDRf+&#10;ofM2t6KGcGpQg8t5aKRMxpHHNA0DceUOIXrMFcZW2oiXGu57+azUq/TYcW1wONCnI3PcnryGg/H7&#10;/VqZOJMnFzbt32Mpm2+tJ+PyMQeRqeS7+Ob+shpe3lTdX9/U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1knBAAAA3QAAAA8AAAAAAAAAAAAAAAAAmAIAAGRycy9kb3du&#10;cmV2LnhtbFBLBQYAAAAABAAEAPUAAACGAwAAAAA=&#10;" path="m27894,13932l23917,3976,13961,,3976,3976,,13932r3976,9985l13961,27894r9956,-3977l27894,13932r,xe" filled="f" strokeweight=".16608mm">
                  <v:stroke endcap="round"/>
                  <v:path arrowok="t" textboxrect="0,0,27894,27894"/>
                </v:shape>
                <v:shape id="Shape 4701" o:spid="_x0000_s2638" style="position:absolute;left:71614;top:90106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48cgA&#10;AADdAAAADwAAAGRycy9kb3ducmV2LnhtbESPQWvCQBSE7wX/w/IEb3VjEC2pq5RiWxUPrS1Ub6/Z&#10;ZxKafRt2VxP/fVcQehxm5htmtuhMLc7kfGVZwWiYgCDOra64UPD1+XL/AMIHZI21ZVJwIQ+Lee9u&#10;hpm2LX/QeRcKESHsM1RQhtBkUvq8JIN+aBvi6B2tMxiidIXUDtsIN7VMk2QiDVYcF0ps6Lmk/Hd3&#10;Mgre3tftAY+XSUh/Vm67Wab77+WrUoN+9/QIIlAX/sO39korGE+TE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XjjxyAAAAN0AAAAPAAAAAAAAAAAAAAAAAJgCAABk&#10;cnMvZG93bnJldi54bWxQSwUGAAAAAAQABAD1AAAAjQMAAAAA&#10;" path="m7982,55818r5979,l25920,37879r,-27923l19941,,7982,,,9956r,7982l7982,27894r17938,e" filled="f" strokeweight=".22144mm">
                  <v:stroke endcap="round"/>
                  <v:path arrowok="t" textboxrect="0,0,25920,55818"/>
                </v:shape>
                <v:shape id="Shape 4702" o:spid="_x0000_s2639" style="position:absolute;left:72012;top:90106;width:260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mhsgA&#10;AADdAAAADwAAAGRycy9kb3ducmV2LnhtbESPT2vCQBTE74V+h+UVeqsbQ7ESXUXEtrb0UP+Aentm&#10;n0kw+zbsbk389t1CweMwM79hxtPO1OJCzleWFfR7CQji3OqKCwXbzevTEIQPyBpry6TgSh6mk/u7&#10;MWbatryiyzoUIkLYZ6igDKHJpPR5SQZ9zzbE0TtZZzBE6QqpHbYRbmqZJslAGqw4LpTY0Lyk/Lz+&#10;MQrevz/aA56ug5Ael+7rc5Hud4s3pR4futkIRKAu3ML/7aVW8PySpPD3Jj4BO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jKaGyAAAAN0AAAAPAAAAAAAAAAAAAAAAAJgCAABk&#10;cnMvZG93bnJldi54bWxQSwUGAAAAAAQABAD1AAAAjQMAAAAA&#10;" path="m,9956l5979,,19941,r5979,9956l25920,17938r-5979,9956l5979,27894,,37879,,55818r25920,e" filled="f" strokeweight=".22144mm">
                  <v:stroke endcap="round"/>
                  <v:path arrowok="t" textboxrect="0,0,25920,55818"/>
                </v:shape>
                <v:shape id="Shape 4703" o:spid="_x0000_s2640" style="position:absolute;left:71195;top:89090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IPsQA&#10;AADdAAAADwAAAGRycy9kb3ducmV2LnhtbESP3UoDMRSE7wXfIRzBG2mTqrRl27SIUBAKgv25PySn&#10;m8XNyZKkbfTpjSB4OczMN8xyXXwvLhRTF1jDZKxAEJtgO241HPab0RxEysgW+8Ck4YsSrFe3N0ts&#10;bLjyB112uRUVwqlBDS7noZEyGUce0zgMxNU7hegxVxlbaSNeK9z38lGpqfTYcV1wONCrI/O5O3sN&#10;J+OPx40ycSLPLmzb74dStu9a39+VlwWITCX/h//ab1bD80w9we+b+g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SD7EAAAA3QAAAA8AAAAAAAAAAAAAAAAAmAIAAGRycy9k&#10;b3ducmV2LnhtbFBLBQYAAAAABAAEAPUAAACJAwAAAAA=&#10;" path="m27894,13961l23917,3976,13961,,3976,3976,,13961r3976,9956l13961,27894r9956,-3977l27894,13961r,xe" filled="f" strokeweight=".16608mm">
                  <v:stroke endcap="round"/>
                  <v:path arrowok="t" textboxrect="0,0,27894,27894"/>
                </v:shape>
                <v:shape id="Shape 4704" o:spid="_x0000_s2641" style="position:absolute;left:70677;top:89548;width:259;height:558;visibility:visible;mso-wrap-style:square;v-text-anchor:top" coordsize="25891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l6MUA&#10;AADdAAAADwAAAGRycy9kb3ducmV2LnhtbESPT2sCMRTE74LfITyhN836By2rUWpL6UpPXdv76+a5&#10;Wdy8LJtU02/fFASPw8z8htnsom3FhXrfOFYwnWQgiCunG64VfB5fx48gfEDW2DomBb/kYbcdDjaY&#10;a3flD7qUoRYJwj5HBSaELpfSV4Ys+onriJN3cr3FkGRfS93jNcFtK2dZtpQWG04LBjt6NlSdyx+r&#10;YD+fF+4wayqM5m1fcHx/Kb6+lXoYxac1iEAx3MO3dqEVLFbZAv7fp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CXoxQAAAN0AAAAPAAAAAAAAAAAAAAAAAJgCAABkcnMv&#10;ZG93bnJldi54bWxQSwUGAAAAAAQABAD1AAAAigMAAAAA&#10;" path="m5979,55817r5979,l25891,37879r,-29897l19911,,5979,,,7982r,9956l5979,27923r19912,e" filled="f" strokeweight=".22144mm">
                  <v:stroke endcap="round"/>
                  <v:path arrowok="t" textboxrect="0,0,25891,55817"/>
                </v:shape>
                <v:shape id="Shape 4705" o:spid="_x0000_s2642" style="position:absolute;left:71076;top:89548;width:259;height:279;visibility:visible;mso-wrap-style:square;v-text-anchor:top" coordsize="2592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TPsYA&#10;AADdAAAADwAAAGRycy9kb3ducmV2LnhtbESPT2vCQBTE7wW/w/IEb3XTolaiqxRREMGDsR68PbKv&#10;Sdrs25Bd8+fbu4LgcZiZ3zDLdWdK0VDtCssKPsYRCOLU6oIzBT/n3fschPPIGkvLpKAnB+vV4G2J&#10;sbYtn6hJfCYChF2MCnLvq1hKl+Zk0I1tRRy8X1sb9EHWmdQ1tgFuSvkZRTNpsOCwkGNFm5zS/+Rm&#10;FBy3f5P97JI0bVv109Oho+umvyk1GnbfCxCeOv8KP9t7rWDyFU3h8SY8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hTPsYAAADdAAAADwAAAAAAAAAAAAAAAACYAgAAZHJz&#10;L2Rvd25yZXYueG1sUEsFBgAAAAAEAAQA9QAAAIsDAAAAAA==&#10;" path="m,7982l5979,,19941,r5979,7982l25920,17938r-5979,9985l11958,27923e" filled="f" strokeweight=".22144mm">
                  <v:stroke endcap="round"/>
                  <v:path arrowok="t" textboxrect="0,0,25920,27923"/>
                </v:shape>
                <v:shape id="Shape 4706" o:spid="_x0000_s2643" style="position:absolute;left:71076;top:89827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FZ8MA&#10;AADdAAAADwAAAGRycy9kb3ducmV2LnhtbESPzarCMBSE94LvEI7gTlO9olKNooULLuTiL7g8NMe2&#10;2JyUJmp9e3NBcDnMzDfMfNmYUjyodoVlBYN+BII4tbrgTMHp+NubgnAeWWNpmRS8yMFy0W7NMdb2&#10;yXt6HHwmAoRdjApy76tYSpfmZND1bUUcvKutDfog60zqGp8Bbko5jKKxNFhwWMixoiSn9Ha4GwW0&#10;M+ufPz8q7+dLMsEmcWa12SrV7TSrGQhPjf+GP+2NVjCaRGP4fxOe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9FZ8MAAADdAAAADwAAAAAAAAAAAAAAAACYAgAAZHJzL2Rv&#10;d25yZXYueG1sUEsFBgAAAAAEAAQA9QAAAIgDAAAAAA==&#10;" path="m19941,r5979,9955l25920,17938r-5979,9956l5979,27894,,17938e" filled="f" strokeweight=".22144mm">
                  <v:stroke endcap="round"/>
                  <v:path arrowok="t" textboxrect="0,0,25920,27894"/>
                </v:shape>
                <v:shape id="Shape 4707" o:spid="_x0000_s2644" style="position:absolute;left:68704;top:86199;width:279;height:280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SHsUA&#10;AADdAAAADwAAAGRycy9kb3ducmV2LnhtbESPQWvCQBSE7wX/w/IEL6K7lVJDdBWJCD300ugPeMk+&#10;k2j2bchuY/z33UKhx2FmvmG2+9G2YqDeN441vC4VCOLSmYYrDZfzaZGA8AHZYOuYNDzJw343edli&#10;atyDv2jIQyUihH2KGuoQulRKX9Zk0S9dRxy9q+sthij7SpoeHxFuW7lS6l1abDgu1NhRVlN5z7+t&#10;hkrK7Hw9fqp8LJK2uK/m5tbNtZ5Nx8MGRKAx/If/2h9Gw9tare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9IexQAAAN0AAAAPAAAAAAAAAAAAAAAAAJgCAABkcnMv&#10;ZG93bnJldi54bWxQSwUGAAAAAAQABAD1AAAAigMAAAAA&#10;" path="m27894,13961l23917,4005,13932,,3976,4005,,13961r3976,9956l13932,27923r9985,-4006l27894,13961r,xe" filled="f" strokeweight=".16608mm">
                  <v:stroke endcap="round"/>
                  <v:path arrowok="t" textboxrect="0,0,27894,27923"/>
                </v:shape>
                <v:shape id="Shape 4708" o:spid="_x0000_s2645" style="position:absolute;left:68504;top:86877;width:260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RbMUA&#10;AADdAAAADwAAAGRycy9kb3ducmV2LnhtbERPz2vCMBS+D/wfwhO8zXRFVKpRxlDnxINzgu721jzb&#10;sualJJmt//1yGOz48f2eLztTixs5X1lW8DRMQBDnVldcKDh9rB+nIHxA1lhbJgV38rBc9B7mmGnb&#10;8jvdjqEQMYR9hgrKEJpMSp+XZNAPbUMcuat1BkOErpDaYRvDTS3TJBlLgxXHhhIbeikp/z7+GAWv&#10;h7f2E6/3cUi/tm6/W6WX82qj1KDfPc9ABOrCv/jPvdUKRpMkzo1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JFsxQAAAN0AAAAPAAAAAAAAAAAAAAAAAJgCAABkcnMv&#10;ZG93bnJldi54bWxQSwUGAAAAAAQABAD1AAAAigMAAAAA&#10;" path="m7982,55818r5979,l25920,37879r,-27924l19941,,7982,,,9955r,7983l7982,27894r17938,e" filled="f" strokeweight=".22144mm">
                  <v:stroke endcap="round"/>
                  <v:path arrowok="t" textboxrect="0,0,25920,55818"/>
                </v:shape>
                <v:shape id="Shape 4709" o:spid="_x0000_s2646" style="position:absolute;left:68903;top:86877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098gA&#10;AADdAAAADwAAAGRycy9kb3ducmV2LnhtbESPQWvCQBSE74L/YXmF3uqmoVgbXUWKba14UFuo3p7Z&#10;ZxKafRt2tyb++26h4HGYmW+YyawztTiT85VlBfeDBARxbnXFhYLPj5e7EQgfkDXWlknBhTzMpv3e&#10;BDNtW97SeRcKESHsM1RQhtBkUvq8JIN+YBvi6J2sMxiidIXUDtsIN7VMk2QoDVYcF0ps6Lmk/Hv3&#10;YxS8bd7bA54uw5Ael269WqT7r8WrUrc33XwMIlAXruH/9lIreHhMnuDvTX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DT3yAAAAN0AAAAPAAAAAAAAAAAAAAAAAJgCAABk&#10;cnMvZG93bnJldi54bWxQSwUGAAAAAAQABAD1AAAAjQMAAAAA&#10;" path="m25920,37879l,37879,19941,r,55818e" filled="f" strokeweight=".22144mm">
                  <v:stroke endcap="round"/>
                  <v:path arrowok="t" textboxrect="0,0,25920,55818"/>
                </v:shape>
                <v:shape id="Picture 4710" o:spid="_x0000_s2647" type="#_x0000_t75" style="position:absolute;left:62106;top:92358;width:1376;height: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KHrAAAAA3QAAAA8AAABkcnMvZG93bnJldi54bWxET01rwkAQvRf8D8sI3urGWqpGV5FiQHqr&#10;tfcxO2aD2dmQXTX+e+dQ6PHxvleb3jfqRl2sAxuYjDNQxGWwNVcGjj/F6xxUTMgWm8Bk4EERNuvB&#10;ywpzG+78TbdDqpSEcMzRgEupzbWOpSOPcRxaYuHOofOYBHaVth3eJdw3+i3LPrTHmqXBYUufjsrL&#10;4eoNvB+LIlbXU3Qh+7K/u9liai/JmNGw3y5BJerTv/jPvbfim01kv7yRJ6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KIoesAAAADdAAAADwAAAAAAAAAAAAAAAACfAgAA&#10;ZHJzL2Rvd25yZXYueG1sUEsFBgAAAAAEAAQA9wAAAIwDAAAAAA==&#10;">
                  <v:imagedata r:id="rId584" o:title=""/>
                </v:shape>
                <v:shape id="Shape 4711" o:spid="_x0000_s2648" style="position:absolute;left:61210;top:93156;width:278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lD8QA&#10;AADdAAAADwAAAGRycy9kb3ducmV2LnhtbESPQWsCMRSE74X+h/AKvRTNbpG2rEYpgiAIBW29P5Ln&#10;ZunmZUmiRn99Iwg9DjPzDTNbZNeLE4XYeVZQjysQxNqbjlsFP9+r0QeImJAN9p5JwYUiLOaPDzNs&#10;jD/zlk671IoC4digApvS0EgZtSWHcewH4uIdfHCYigytNAHPBe56+VpVb9Jhx2XB4kBLS/p3d3QK&#10;Dtrt96tKh1oerd+015ecN19KPT/lzymIRDn9h+/ttVEwea9ruL0p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D5Q/EAAAA3QAAAA8AAAAAAAAAAAAAAAAAmAIAAGRycy9k&#10;b3ducmV2LnhtbFBLBQYAAAAABAAEAPUAAACJAwAAAAA=&#10;" path="m27894,13961l23917,3976,13961,,3976,3976,,13961r3976,9956l13961,27894r9956,-3977l27894,13961r,xe" filled="f" strokeweight=".16608mm">
                  <v:stroke endcap="round"/>
                  <v:path arrowok="t" textboxrect="0,0,27894,27894"/>
                </v:shape>
                <v:shape id="Shape 4712" o:spid="_x0000_s2649" style="position:absolute;left:61269;top:93654;width:260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sYscA&#10;AADdAAAADwAAAGRycy9kb3ducmV2LnhtbESPzWrDMBCE74W8g9hCbo1sE5riRgnFaaG9BJofkuNi&#10;bWzX1spYsuO8fRUo9DjMzDfMcj2aRgzUucqygngWgSDOra64UHDYfzy9gHAeWWNjmRTcyMF6NXlY&#10;Yqrtlb9p2PlCBAi7FBWU3replC4vyaCb2ZY4eBfbGfRBdoXUHV4D3DQyiaJnabDisFBiS1lJeb3r&#10;jQJ5rob99mgW9VfPxeXnlL1nm5tS08fx7RWEp9H/h//an1rBfBEncH8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N7GLHAAAA3QAAAA8AAAAAAAAAAAAAAAAAmAIAAGRy&#10;cy9kb3ducmV2LnhtbFBLBQYAAAAABAAEAPUAAACMAwAAAAA=&#10;" path="m5979,55788r5979,l25920,37850r,-29897l17938,,5979,,,7953r,9985l5979,27894r19941,e" filled="f" strokeweight=".22144mm">
                  <v:stroke endcap="round"/>
                  <v:path arrowok="t" textboxrect="0,0,25920,55788"/>
                </v:shape>
                <v:shape id="Shape 4713" o:spid="_x0000_s2650" style="position:absolute;left:61648;top:93654;width:279;height:558;visibility:visible;mso-wrap-style:square;v-text-anchor:top" coordsize="27894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PKcUA&#10;AADdAAAADwAAAGRycy9kb3ducmV2LnhtbESPQU8CMRSE7yb+h+aZeJPuAlFYKIRINN6IwIHjy/ax&#10;rW5fN9snrP/emph4nMzMN5nlegitulCffGQD5agARVxH67kxcDy8PMxAJUG22EYmA9+UYL26vVli&#10;ZeOV3+myl0ZlCKcKDTiRrtI61Y4CplHsiLN3jn1AybJvtO3xmuGh1eOieNQBPecFhx09O6o/91/B&#10;AMvs2LyG09RR6+XD73bzbXk25v5u2CxACQ3yH/5rv1kD06dyAr9v8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o8pxQAAAN0AAAAPAAAAAAAAAAAAAAAAAJgCAABkcnMv&#10;ZG93bnJldi54bWxQSwUGAAAAAAQABAD1AAAAigMAAAAA&#10;" path="m,l27894,,7953,55788e" filled="f" strokeweight=".22144mm">
                  <v:stroke endcap="round"/>
                  <v:path arrowok="t" textboxrect="0,0,27894,55788"/>
                </v:shape>
                <v:shape id="Shape 4714" o:spid="_x0000_s2651" style="position:absolute;left:56346;top:97760;width:279;height:279;visibility:visible;mso-wrap-style:square;v-text-anchor:top" coordsize="27923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OGMgA&#10;AADdAAAADwAAAGRycy9kb3ducmV2LnhtbESPW0vEMBSE3wX/QziCL+KmleClbnYRQVSEFdfFy9uh&#10;OdsWm5OSHLvdf28EwcdhZr5h5svJ92qkmLrAFspZAYq4Dq7jxsLm9e70ElQSZId9YLKwpwTLxeHB&#10;HCsXdvxC41oalSGcKrTQigyV1qluyWOahYE4e9sQPUqWsdEu4i7Dfa/PiuJce+w4L7Q40G1L9df6&#10;21t4lvfVVSw34+fTidmaR/m4378Za4+PpptrUEKT/If/2g/OgrkoDfy+yU9AL3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4w4YyAAAAN0AAAAPAAAAAAAAAAAAAAAAAJgCAABk&#10;cnMvZG93bnJldi54bWxQSwUGAAAAAAQABAD1AAAAjQMAAAAA&#10;" path="m27923,13961l23918,3976,13961,,4006,3976,,13961r4006,9956l13961,27894r9957,-3977l27923,13961r,xe" filled="f" strokeweight=".16608mm">
                  <v:stroke endcap="round"/>
                  <v:path arrowok="t" textboxrect="0,0,27923,27894"/>
                </v:shape>
                <v:shape id="Shape 4715" o:spid="_x0000_s2652" style="position:absolute;left:56805;top:97820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ttMYA&#10;AADdAAAADwAAAGRycy9kb3ducmV2LnhtbESPQWsCMRSE74X+h/AKXqQmamtlaxQRhVLoQSs9Pzav&#10;m6Wbl+3mqeu/bwqFHoeZ+YZZrPrQqDN1qY5sYTwyoIjL6GquLBzfd/dzUEmQHTaRycKVEqyWtzcL&#10;LFy88J7OB6lUhnAq0IIXaQutU+kpYBrFljh7n7ELKFl2lXYdXjI8NHpizEwHrDkveGxp46n8OpyC&#10;BfN6nIaP2dvQbP0wfUs9l/W+tHZw16+fQQn18h/+a784Cw9P40f4fZOf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5ttMYAAADdAAAADwAAAAAAAAAAAAAAAACYAgAAZHJz&#10;L2Rvd25yZXYueG1sUEsFBgAAAAAEAAQA9QAAAIsDAAAAAA==&#10;" path="m5979,55818r7953,l25891,37879r,-27924l19912,,5979,,,9955r,7983l5979,27894r19912,e" filled="f" strokeweight=".22144mm">
                  <v:stroke endcap="round"/>
                  <v:path arrowok="t" textboxrect="0,0,25891,55818"/>
                </v:shape>
                <v:shape id="Shape 4716" o:spid="_x0000_s2653" style="position:absolute;left:57203;top:97820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42WMgA&#10;AADdAAAADwAAAGRycy9kb3ducmV2LnhtbESPQWvCQBSE74X+h+UVvNWNQWJJXaWIbbV4aFVoe3vN&#10;PpNg9m3YXU38992C0OMwM98w03lvGnEm52vLCkbDBARxYXXNpYL97vn+AYQPyBoby6TgQh7ms9ub&#10;KebadvxB520oRYSwz1FBFUKbS+mLigz6oW2Jo3ewzmCI0pVSO+wi3DQyTZJMGqw5LlTY0qKi4rg9&#10;GQWv7+vuGw+XLKQ/K7d5W6Zfn8sXpQZ3/dMjiEB9+A9f2yutYDwZZf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bjZYyAAAAN0AAAAPAAAAAAAAAAAAAAAAAJgCAABk&#10;cnMvZG93bnJldi54bWxQSwUGAAAAAAQABAD1AAAAjQMAAAAA&#10;" path="m5979,55818l,45832,,37879,5979,27894r13962,l25920,17938r,-7983l19941,,5979,,,9955r,7983l5979,27894e" filled="f" strokeweight=".22144mm">
                  <v:stroke endcap="round"/>
                  <v:path arrowok="t" textboxrect="0,0,25920,55818"/>
                </v:shape>
                <v:shape id="Shape 4717" o:spid="_x0000_s2654" style="position:absolute;left:57263;top:98099;width:199;height:279;visibility:visible;mso-wrap-style:square;v-text-anchor:top" coordsize="1994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p2scA&#10;AADdAAAADwAAAGRycy9kb3ducmV2LnhtbESPQWvCQBSE70L/w/IKvelGKVqim5AKFRWFxnrp7ZF9&#10;TUKzb9PsauK/7xaEHoeZ+YZZpYNpxJU6V1tWMJ1EIIgLq2suFZw/3sYvIJxH1thYJgU3cpAmD6MV&#10;xtr2nNP15EsRIOxiVFB538ZSuqIig25iW+LgfdnOoA+yK6XusA9w08hZFM2lwZrDQoUtrSsqvk8X&#10;o8BYfN9lx8/XPGt3NO/3xeZnc1Dq6XHIliA8Df4/fG9vtYLnxXQB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IqdrHAAAA3QAAAA8AAAAAAAAAAAAAAAAAmAIAAGRy&#10;cy9kb3ducmV2LnhtbFBLBQYAAAAABAAEAPUAAACMAwAAAAA=&#10;" path="m13961,r5980,9985l19941,17938r-5980,9985l,27923e" filled="f" strokeweight=".22144mm">
                  <v:stroke endcap="round"/>
                  <v:path arrowok="t" textboxrect="0,0,19941,27923"/>
                </v:shape>
                <v:shape id="Picture 4718" o:spid="_x0000_s2655" type="#_x0000_t75" style="position:absolute;left:55150;top:97680;width:1575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GzFjDAAAA3QAAAA8AAABkcnMvZG93bnJldi54bWxET89rwjAUvg/8H8ITdpupQ61Uo8ik225j&#10;Kqi3Z/Nsi81LaFLt/vvlMNjx4/u9XPemEXdqfW1ZwXiUgCAurK65VHDY5y9zED4ga2wsk4If8rBe&#10;DZ6WmGn74G+670IpYgj7DBVUIbhMSl9UZNCPrCOO3NW2BkOEbSl1i48Ybhr5miQzabDm2FCho7eK&#10;ituuMwo+3Ht9Orp9OqXQbZP8Mk2/Zmelnof9ZgEiUB/+xX/uT61gko7j3PgmPg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bMWMMAAADdAAAADwAAAAAAAAAAAAAAAACf&#10;AgAAZHJzL2Rvd25yZXYueG1sUEsFBgAAAAAEAAQA9wAAAI8DAAAAAA==&#10;">
                  <v:imagedata r:id="rId585" o:title=""/>
                </v:shape>
                <v:shape id="Picture 4719" o:spid="_x0000_s2656" type="#_x0000_t75" style="position:absolute;left:49091;top:102543;width:2890;height:2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/z/EAAAA3QAAAA8AAABkcnMvZG93bnJldi54bWxEj91qwkAUhO8LvsNyBO/qRpFWo6tIRVAo&#10;1L8HOGSPSTB7Ns0eY3z7bqHQy2FmvmEWq85VqqUmlJ4NjIYJKOLM25JzA5fz9nUKKgiyxcozGXhS&#10;gNWy97LA1PoHH6k9Sa4ihEOKBgqROtU6ZAU5DENfE0fv6huHEmWTa9vgI8JdpcdJ8qYdlhwXCqzp&#10;o6Dsdro7A7vvQ6vlS+i82Ty3SPfM+/2nMYN+t56DEurkP/zX3lkDk/fRDH7fxCe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i/z/EAAAA3QAAAA8AAAAAAAAAAAAAAAAA&#10;nwIAAGRycy9kb3ducmV2LnhtbFBLBQYAAAAABAAEAPcAAACQAwAAAAA=&#10;">
                  <v:imagedata r:id="rId586" o:title=""/>
                </v:shape>
                <v:shape id="Shape 4720" o:spid="_x0000_s2657" style="position:absolute;left:48932;top:102185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qi8EA&#10;AADdAAAADwAAAGRycy9kb3ducmV2LnhtbERPTYvCMBC9L/gfwgje1lTRVbpGUUEte7OKex2a2bZs&#10;MylNbOu/NwfB4+N9rza9qURLjSstK5iMIxDEmdUl5wqul8PnEoTzyBory6TgQQ4268HHCmNtOz5T&#10;m/pchBB2MSoovK9jKV1WkEE3tjVx4P5sY9AH2ORSN9iFcFPJaRR9SYMlh4YCa9oXlP2nd6Ng95tE&#10;N5+W9pTMqwP+dLdWZ0elRsN++w3CU+/f4pc70Qpmi2nYH96E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8aovBAAAA3QAAAA8AAAAAAAAAAAAAAAAAmAIAAGRycy9kb3du&#10;cmV2LnhtbFBLBQYAAAAABAAEAPUAAACGAwAAAAA=&#10;" path="m27924,13961l23917,3976,13962,,4006,3976,,13961r4006,9956l13962,27894r9955,-3977l27924,13961r,xe" filled="f" strokeweight=".16608mm">
                  <v:stroke endcap="round"/>
                  <v:path arrowok="t" textboxrect="0,0,27924,27894"/>
                </v:shape>
                <v:shape id="Shape 4721" o:spid="_x0000_s2658" style="position:absolute;left:48015;top:102623;width:60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dycYA&#10;AADdAAAADwAAAGRycy9kb3ducmV2LnhtbESPQWvCQBSE74L/YXmCt7oxtNVGVxGh4EEp2nrw9pp9&#10;JsHs2yW7xvjvu0LB4zAz3zDzZWdq0VLjK8sKxqMEBHFudcWFgp/vz5cpCB+QNdaWScGdPCwX/d4c&#10;M21vvKf2EAoRIewzVFCG4DIpfV6SQT+yjjh6Z9sYDFE2hdQN3iLc1DJNkndpsOK4UKKjdUn55XA1&#10;Crq2skeXrt8+2sTtTvfa/35Nt0oNB91qBiJQF57h//ZGK3idpG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1dycYAAADdAAAADwAAAAAAAAAAAAAAAACYAgAAZHJz&#10;L2Rvd25yZXYueG1sUEsFBgAAAAAEAAQA9QAAAIsDAAAAAA==&#10;" path="m,9955l5979,r,57791e" filled="f" strokeweight=".22144mm">
                  <v:stroke endcap="round"/>
                  <v:path arrowok="t" textboxrect="0,0,5979,57791"/>
                </v:shape>
                <v:shape id="Shape 4722" o:spid="_x0000_s2659" style="position:absolute;left:48015;top:103201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sB8cA&#10;AADdAAAADwAAAGRycy9kb3ducmV2LnhtbESPT2sCMRTE74V+h/AK3mrWrVrZGkUKlV7EPxXE22Pz&#10;mizdvCyb6K7fvhEKPQ4z8xtmvuxdLa7UhsqzgtEwA0Fcel2xUXD8+niegQgRWWPtmRTcKMBy8fgw&#10;x0L7jvd0PUQjEoRDgQpsjE0hZSgtOQxD3xAn79u3DmOSrZG6xS7BXS3zLJtKhxWnBYsNvVsqfw4X&#10;p2B6Wp/X4+x0G6223ebFdGZizzulBk/96g1EpD7+h//an1rB+DXP4f4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VLAf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723" o:spid="_x0000_s2660" style="position:absolute;left:48274;top:102623;width:199;height:578;visibility:visible;mso-wrap-style:square;v-text-anchor:top" coordsize="1994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kQcYA&#10;AADdAAAADwAAAGRycy9kb3ducmV2LnhtbESPQWvCQBSE70L/w/IKXoJuTEUlukopCFI8VFsP3h7Z&#10;12xq9m3Irhr/vSsUPA4z8w2zWHW2FhdqfeVYwWiYgiAunK64VPDzvR7MQPiArLF2TApu5GG1fOkt&#10;MNfuyju67EMpIoR9jgpMCE0upS8MWfRD1xBH79e1FkOUbSl1i9cIt7XM0nQiLVYcFww29GGoOO3P&#10;VsHJJX9cTahMDp/Jl5HbTB9HVqn+a/c+BxGoC8/wf3ujFYyn2Rs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bkQcYAAADdAAAADwAAAAAAAAAAAAAAAACYAgAAZHJz&#10;L2Rvd25yZXYueG1sUEsFBgAAAAAEAAQA9QAAAIsDAAAAAA==&#10;" path="m5979,57791l,47835,,9955,5979,r7982,l19941,9955r,37880l13961,57791r-7982,xe" filled="f" strokeweight=".22144mm">
                  <v:stroke endcap="round"/>
                  <v:path arrowok="t" textboxrect="0,0,19941,57791"/>
                </v:shape>
                <v:shape id="Shape 4724" o:spid="_x0000_s2661" style="position:absolute;left:48613;top:102623;width:259;height:578;visibility:visible;mso-wrap-style:square;v-text-anchor:top" coordsize="2589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YIMgA&#10;AADdAAAADwAAAGRycy9kb3ducmV2LnhtbESPQWvCQBSE7wX/w/IEL0U3BltLdJVSCHipoqal3h7Z&#10;ZxKafZtmtyb+e1co9DjMzDfMct2bWlyodZVlBdNJBII4t7riQkF2TMcvIJxH1lhbJgVXcrBeDR6W&#10;mGjb8Z4uB1+IAGGXoILS+yaR0uUlGXQT2xAH72xbgz7ItpC6xS7ATS3jKHqWBisOCyU29FZS/n34&#10;NQoep9m7P32ennZfHz/pNt13xywulBoN+9cFCE+9/w//tTdawWwez+D+JjwB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FFggyAAAAN0AAAAPAAAAAAAAAAAAAAAAAJgCAABk&#10;cnMvZG93bnJldi54bWxQSwUGAAAAAAQABAD1AAAAjQMAAAAA&#10;" path="m,47835r5979,9956l19911,57791r5980,-9956l25891,27894,19911,19911,,19911,,,25891,e" filled="f" strokeweight=".22144mm">
                  <v:stroke endcap="round"/>
                  <v:path arrowok="t" textboxrect="0,0,25891,57791"/>
                </v:shape>
                <v:shape id="Shape 4725" o:spid="_x0000_s2662" style="position:absolute;left:48413;top:101527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pscQA&#10;AADdAAAADwAAAGRycy9kb3ducmV2LnhtbESPQWsCMRSE74X+h/AKvRTNKtbK1iilIBQEoVrvj+S5&#10;Wbp5WZKoaX+9EQSPw8x8w8yX2XXiRCG2nhWMhhUIYu1Ny42Cn91qMAMRE7LBzjMp+KMIy8Xjwxxr&#10;48/8TadtakSBcKxRgU2pr6WM2pLDOPQ9cfEOPjhMRYZGmoDnAnedHFfVVDpsuSxY7OnTkv7dHp2C&#10;g3b7/arSYSSP1q+b/5ec1xulnp/yxzuIRDndw7f2l1EweRu/wvVNeQ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KbHEAAAA3QAAAA8AAAAAAAAAAAAAAAAAmAIAAGRycy9k&#10;b3ducmV2LnhtbFBLBQYAAAAABAAEAPUAAACJAwAAAAA=&#10;" path="m27894,13961l23918,3976,13962,,3976,3976,,13961r3976,9956l13962,27894r9956,-3977l27894,13961r,xe" filled="f" strokeweight=".16608mm">
                  <v:stroke endcap="round"/>
                  <v:path arrowok="t" textboxrect="0,0,27894,27894"/>
                </v:shape>
                <v:shape id="Shape 4726" o:spid="_x0000_s2663" style="position:absolute;left:47397;top:101527;width:80;height:558;visibility:visible;mso-wrap-style:square;v-text-anchor:top" coordsize="798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qo8YA&#10;AADdAAAADwAAAGRycy9kb3ducmV2LnhtbESPS2sCQRCE7wH/w9BCbnFWIz5WR1GJwZPiRnJudnof&#10;uNOz7Ex0za93BMFjUVVfUfNlaypxocaVlhX0exEI4tTqknMFp5/txwSE88gaK8uk4EYOlovO2xxj&#10;ba98pEvicxEg7GJUUHhfx1K6tCCDrmdr4uBltjHog2xyqRu8Brip5CCKRtJgyWGhwJo2BaXn5M8o&#10;2I9/P0//X8l2fVzp6eR7uskOWanUe7ddzUB4av0r/GzvtILheDCC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zqo8YAAADdAAAADwAAAAAAAAAAAAAAAACYAgAAZHJz&#10;L2Rvd25yZXYueG1sUEsFBgAAAAAEAAQA9QAAAIsDAAAAAA==&#10;" path="m,9955l7982,r,55818e" filled="f" strokeweight=".22144mm">
                  <v:stroke endcap="round"/>
                  <v:path arrowok="t" textboxrect="0,0,7982,55818"/>
                </v:shape>
                <v:shape id="Shape 4727" o:spid="_x0000_s2664" style="position:absolute;left:47397;top:102085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SP8UA&#10;AADdAAAADwAAAGRycy9kb3ducmV2LnhtbESPT2sCMRTE74V+h/AKvdVsl6KyNUqxiL304J+Dx8fm&#10;dbO4eUk3T91++0YQPA4z8xtmthh8p87UpzawgddRAYq4DrblxsB+t3qZgkqCbLELTAb+KMFi/vgw&#10;w8qGC2/ovJVGZQinCg04kVhpnWpHHtMoROLs/YTeo2TZN9r2eMlw3+myKMbaY8t5wWGkpaP6uD15&#10;A/H4vYw0Db8in2U67dC5w3pjzPPT8PEOSmiQe/jW/rIG3iblBK5v8hP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BI/xQAAAN0AAAAPAAAAAAAAAAAAAAAAAJgCAABkcnMv&#10;ZG93bnJldi54bWxQSwUGAAAAAAQABAD1AAAAigMAAAAA&#10;" path="m,l13962,e" filled="f" strokeweight=".22144mm">
                  <v:stroke endcap="round"/>
                  <v:path arrowok="t" textboxrect="0,0,13962,0"/>
                </v:shape>
                <v:shape id="Shape 4728" o:spid="_x0000_s2665" style="position:absolute;left:47676;top:101527;width:199;height:558;visibility:visible;mso-wrap-style:square;v-text-anchor:top" coordsize="1994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0mcIA&#10;AADdAAAADwAAAGRycy9kb3ducmV2LnhtbERPy4rCMBTdD/gP4QruxtTHaKlGEUGcjQxawe2lubbF&#10;5qY00db5erMQXB7Oe7nuTCUe1LjSsoLRMAJBnFldcq7gnO6+YxDOI2usLJOCJzlYr3pfS0y0bflI&#10;j5PPRQhhl6CCwvs6kdJlBRl0Q1sTB+5qG4M+wCaXusE2hJtKjqNoJg2WHBoKrGlbUHY73Y2ClNrR&#10;/ecwif+Pf/nepJtDfDFaqUG/2yxAeOr8R/x2/2oF0/k4zA1vwhO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TSZwgAAAN0AAAAPAAAAAAAAAAAAAAAAAJgCAABkcnMvZG93&#10;bnJldi54bWxQSwUGAAAAAAQABAD1AAAAhwMAAAAA&#10;" path="m5979,55818l,47835,,9955,5979,r5979,l19941,9955r,37880l11958,55818r-5979,xe" filled="f" strokeweight=".22144mm">
                  <v:stroke endcap="round"/>
                  <v:path arrowok="t" textboxrect="0,0,19941,55818"/>
                </v:shape>
                <v:shape id="Shape 4729" o:spid="_x0000_s2666" style="position:absolute;left:47995;top:101527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HxscA&#10;AADdAAAADwAAAGRycy9kb3ducmV2LnhtbESPQWvCQBSE74X+h+UVehHdNJjWpq4ioYKCFKpCr4/s&#10;axKSfRuy2yT+e1cQehxm5htmuR5NI3rqXGVZwcssAkGcW11xoeB82k4XIJxH1thYJgUXcrBePT4s&#10;MdV24G/qj74QAcIuRQWl920qpctLMuhmtiUO3q/tDPogu0LqDocAN42Mo+hVGqw4LJTYUlZSXh//&#10;jALZu/rMffZZJ5Ofgz3t95vkq1Xq+WncfIDwNPr/8L290wrmb/E7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Gh8bHAAAA3QAAAA8AAAAAAAAAAAAAAAAAmAIAAGRy&#10;cy9kb3ducmV2LnhtbFBLBQYAAAAABAAEAPUAAACMAwAAAAA=&#10;" path="m,27894r19941,l25921,37879r,9956l19941,55818r-13962,l,47835,,19941,13962,r5979,e" filled="f" strokeweight=".22144mm">
                  <v:stroke endcap="round"/>
                  <v:path arrowok="t" textboxrect="0,0,25921,55818"/>
                </v:shape>
                <v:shape id="Picture 4730" o:spid="_x0000_s2667" type="#_x0000_t75" style="position:absolute;left:48692;top:99075;width:2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4E8S+AAAA3QAAAA8AAABkcnMvZG93bnJldi54bWxET8kKwjAQvQv+QxjBm6buUo3iCh48uH3A&#10;0IxtsZmUJmr9e3MQPD7ePl/WphAvqlxuWUGvG4EgTqzOOVVwu+47UxDOI2ssLJOCDzlYLpqNOcba&#10;vvlMr4tPRQhhF6OCzPsyltIlGRl0XVsSB+5uK4M+wCqVusJ3CDeF7EfRWBrMOTRkWNImo+RxeRoF&#10;6Mbp+rQt8ttpchyMdodzst+slWq36tUMhKfa/8U/90ErGE4GYX94E56AXH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d4E8S+AAAA3QAAAA8AAAAAAAAAAAAAAAAAnwIAAGRy&#10;cy9kb3ducmV2LnhtbFBLBQYAAAAABAAEAPcAAACKAwAAAAA=&#10;">
                  <v:imagedata r:id="rId587" o:title=""/>
                </v:shape>
                <v:shape id="Picture 4731" o:spid="_x0000_s2668" type="#_x0000_t75" style="position:absolute;left:48134;top:97580;width:1475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PsfFAAAA3QAAAA8AAABkcnMvZG93bnJldi54bWxEj0FrwkAUhO9C/8PyCr1Is7GVVtKsogVF&#10;b2oFr4/sazZt9m3Ibk3qr3cFweMwM98w+ay3tThR6yvHCkZJCoK4cLriUsHha/k8AeEDssbaMSn4&#10;Jw+z6cMgx0y7jnd02odSRAj7DBWYEJpMSl8YsugT1xBH79u1FkOUbSl1i12E21q+pOmbtFhxXDDY&#10;0Keh4nf/ZxUQHsqqP5ptV/PC8mZof/R5pdTTYz//ABGoD/fwrb3WCsbvryO4volPQE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Tz7HxQAAAN0AAAAPAAAAAAAAAAAAAAAA&#10;AJ8CAABkcnMvZG93bnJldi54bWxQSwUGAAAAAAQABAD3AAAAkQMAAAAA&#10;">
                  <v:imagedata r:id="rId588" o:title=""/>
                </v:shape>
                <v:shape id="Shape 4732" o:spid="_x0000_s2669" style="position:absolute;left:47596;top:99036;width:60;height:577;visibility:visible;mso-wrap-style:square;v-text-anchor:top" coordsize="5979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DHcoA&#10;AADdAAAADwAAAGRycy9kb3ducmV2LnhtbESP3WrCQBSE74W+w3IKvRGzqVorqav0R9uCttC0hV4e&#10;ssckbfZsyG40fXtXELwcZuYbZrboTCV21LjSsoLrKAZBnFldcq7g63M1mIJwHlljZZkU/JODxfyi&#10;N8NE2z1/0C71uQgQdgkqKLyvEyldVpBBF9maOHhb2xj0QTa51A3uA9xUchjHE2mw5LBQYE2PBWV/&#10;aWsUPDxPf97W201bv6TLvP/0/d7e/LZKXV1293cgPHX+HD61X7WC8e1oCMc34QnI+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65gx3KAAAA3QAAAA8AAAAAAAAAAAAAAAAAmAIA&#10;AGRycy9kb3ducmV2LnhtbFBLBQYAAAAABAAEAPUAAACPAwAAAAA=&#10;" path="m,9956l5979,r,57792e" filled="f" strokeweight=".22144mm">
                  <v:stroke endcap="round"/>
                  <v:path arrowok="t" textboxrect="0,0,5979,57792"/>
                </v:shape>
                <v:shape id="Shape 4733" o:spid="_x0000_s2670" style="position:absolute;left:47596;top:99613;width:140;height:0;visibility:visible;mso-wrap-style:square;v-text-anchor:top" coordsize="139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3BMcA&#10;AADdAAAADwAAAGRycy9kb3ducmV2LnhtbESPQWsCMRSE74X+h/AKvRTNWkuV1ShVWGgpKFXx/Nw8&#10;N0s3L0sS3e2/bwpCj8PMfMPMl71txJV8qB0rGA0zEMSl0zVXCg77YjAFESKyxsYxKfihAMvF/d0c&#10;c+06/qLrLlYiQTjkqMDE2OZShtKQxTB0LXHyzs5bjEn6SmqPXYLbRj5n2au0WHNaMNjS2lD5vbtY&#10;BcX20K2eLvXpWJw+G/+x2uDebJR6fOjfZiAi9fE/fGu/awUvk/EY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DtwTHAAAA3QAAAA8AAAAAAAAAAAAAAAAAmAIAAGRy&#10;cy9kb3ducmV2LnhtbFBLBQYAAAAABAAEAPUAAACMAwAAAAA=&#10;" path="m,l13931,e" filled="f" strokeweight=".22144mm">
                  <v:stroke endcap="round"/>
                  <v:path arrowok="t" textboxrect="0,0,13931,0"/>
                </v:shape>
                <v:shape id="Shape 4734" o:spid="_x0000_s2671" style="position:absolute;left:47855;top:99036;width:80;height:577;visibility:visible;mso-wrap-style:square;v-text-anchor:top" coordsize="7982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+XccA&#10;AADdAAAADwAAAGRycy9kb3ducmV2LnhtbESPQWvCQBSE70L/w/IKvUjdRG1s06wigih40hZLbo/s&#10;axKafRuyW5P++64geBxm5hsmWw2mERfqXG1ZQTyJQBAXVtdcKvj82D6/gnAeWWNjmRT8kYPV8mGU&#10;Yaptz0e6nHwpAoRdigoq79tUSldUZNBNbEscvG/bGfRBdqXUHfYBbho5jaJEGqw5LFTY0qai4uf0&#10;axQkL7s8fivGfTLbufxgG86H85dST4/D+h2Ep8Hfw7f2XiuYL2ZzuL4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Zfl3HAAAA3QAAAA8AAAAAAAAAAAAAAAAAmAIAAGRy&#10;cy9kb3ducmV2LnhtbFBLBQYAAAAABAAEAPUAAACMAwAAAAA=&#10;" path="m,9956l7982,r,57792e" filled="f" strokeweight=".22144mm">
                  <v:stroke endcap="round"/>
                  <v:path arrowok="t" textboxrect="0,0,7982,57792"/>
                </v:shape>
                <v:shape id="Shape 4735" o:spid="_x0000_s2672" style="position:absolute;left:47855;top:99613;width:140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f8MUA&#10;AADdAAAADwAAAGRycy9kb3ducmV2LnhtbESPT2vCQBTE7wW/w/KE3uqmf4w1dQ2lIBXxYpTi8ZF9&#10;TUKzb8PuNsZv7wqCx2FmfsMs8sG0oifnG8sKnicJCOLS6oYrBYf96ukdhA/IGlvLpOBMHvLl6GGB&#10;mbYn3lFfhEpECPsMFdQhdJmUvqzJoJ/Yjjh6v9YZDFG6SmqHpwg3rXxJklQabDgu1NjRV03lX/Fv&#10;FFC7T+16y6sj/vhDOvvW2GzmSj2Oh88PEIGGcA/f2mut4G32OoXrm/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Z/wxQAAAN0AAAAPAAAAAAAAAAAAAAAAAJgCAABkcnMv&#10;ZG93bnJldi54bWxQSwUGAAAAAAQABAD1AAAAigMAAAAA&#10;" path="m,l13961,e" filled="f" strokeweight=".22144mm">
                  <v:stroke endcap="round"/>
                  <v:path arrowok="t" textboxrect="0,0,13961,0"/>
                </v:shape>
                <v:shape id="Shape 4736" o:spid="_x0000_s2673" style="position:absolute;left:48134;top:99036;width:200;height:577;visibility:visible;mso-wrap-style:square;v-text-anchor:top" coordsize="19911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AkcgA&#10;AADdAAAADwAAAGRycy9kb3ducmV2LnhtbESPW2vCQBSE3wX/w3KEvummF7ykriKFQluKoI34epo9&#10;TaLZs2F3q0l+fbdQ6OMwM98wy3VranEh5yvLCm4nCQji3OqKCwXZx/N4DsIHZI21ZVLQkYf1ajhY&#10;YqrtlXd02YdCRAj7FBWUITSplD4vyaCf2IY4el/WGQxRukJqh9cIN7W8S5KpNFhxXCixoaeS8vP+&#10;2ygo+sXWfXZZ/m4z7javp/7wduyVuhm1m0cQgdrwH/5rv2gFD7P7K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cACRyAAAAN0AAAAPAAAAAAAAAAAAAAAAAJgCAABk&#10;cnMvZG93bnJldi54bWxQSwUGAAAAAAQABAD1AAAAjQMAAAAA&#10;" path="m5979,57792l,47836,,9956,5979,r5979,l19911,9956r,37880l11958,57792r-5979,xe" filled="f" strokeweight=".22144mm">
                  <v:stroke endcap="round"/>
                  <v:path arrowok="t" textboxrect="0,0,19911,57792"/>
                </v:shape>
                <v:shape id="Picture 4737" o:spid="_x0000_s2674" type="#_x0000_t75" style="position:absolute;left:41079;top:93774;width:6298;height: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oQsbGAAAA3QAAAA8AAABkcnMvZG93bnJldi54bWxEj0FrAjEUhO+C/yE8oTfN1hYtW6Oo2BLp&#10;QWoFr4/N6+7WzcuSpLr215tCocdhZr5hZovONuJMPtSOFdyPMhDEhTM1lwoOHy/DJxAhIhtsHJOC&#10;KwVYzPu9GebGXfidzvtYigThkKOCKsY2lzIUFVkMI9cSJ+/TeYsxSV9K4/GS4LaR4yybSIs1p4UK&#10;W1pXVJz231aB5qvG10078W8rXW/Lr93PUe+Uuht0y2cQkbr4H/5ra6Pgcfowhd836Qn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hCxsYAAADdAAAADwAAAAAAAAAAAAAA&#10;AACfAgAAZHJzL2Rvd25yZXYueG1sUEsFBgAAAAAEAAQA9wAAAJIDAAAAAA==&#10;">
                  <v:imagedata r:id="rId589" o:title=""/>
                </v:shape>
                <v:shape id="Shape 4738" o:spid="_x0000_s2675" style="position:absolute;left:40301;top:94750;width:279;height:279;visibility:visible;mso-wrap-style:square;v-text-anchor:top" coordsize="27894,27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8mcUA&#10;AADdAAAADwAAAGRycy9kb3ducmV2LnhtbERPz2vCMBS+C/4P4Qm7yEx1bo5qFHETt8PGdBWvj+bZ&#10;FpuXkkTt/vvlIHj8+H7PFq2pxYWcrywrGA4SEMS51RUXCrLf9eMrCB+QNdaWScEfeVjMu50Zptpe&#10;eUuXXShEDGGfooIyhCaV0uclGfQD2xBH7midwRChK6R2eI3hppajJHmRBiuODSU2tCopP+3ORoHL&#10;1jl/Zm8/X/vDaNPfPJ9W3+27Ug+9djkFEagNd/HN/aEVjCdPcW58E5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fyZxQAAAN0AAAAPAAAAAAAAAAAAAAAAAJgCAABkcnMv&#10;ZG93bnJldi54bWxQSwUGAAAAAAQABAD1AAAAigMAAAAA&#10;" path="m27894,13962l23917,4006,13932,,3976,4006,,13962r3976,9955l13932,27924r9985,-4007l27894,13962r,xe" filled="f" strokeweight=".16608mm">
                  <v:stroke endcap="round"/>
                  <v:path arrowok="t" textboxrect="0,0,27894,27924"/>
                </v:shape>
                <v:shape id="Shape 4739" o:spid="_x0000_s2676" style="position:absolute;left:39245;top:94750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a3sUA&#10;AADdAAAADwAAAGRycy9kb3ducmV2LnhtbESP0YrCMBRE3wX/IVxhX2RNdd2q1SiuIOiDLOp+wKW5&#10;tsXmpjZZrX9vBMHHYWbOMLNFY0pxpdoVlhX0exEI4tTqgjMFf8f15xiE88gaS8uk4E4OFvN2a4aJ&#10;tjfe0/XgMxEg7BJUkHtfJVK6NCeDrmcr4uCdbG3QB1lnUtd4C3BTykEUxdJgwWEhx4pWOaXnw79R&#10;cMx+tiWNfPp7uayGGH/v9qa7U+qj0yynIDw1/h1+tTdawXD0NY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RrexQAAAN0AAAAPAAAAAAAAAAAAAAAAAJgCAABkcnMv&#10;ZG93bnJldi54bWxQSwUGAAAAAAQABAD1AAAAigMAAAAA&#10;" path="m,9985l5979,r,55818e" filled="f" strokeweight=".22144mm">
                  <v:stroke endcap="round"/>
                  <v:path arrowok="t" textboxrect="0,0,5979,55818"/>
                </v:shape>
                <v:shape id="Shape 4740" o:spid="_x0000_s2677" style="position:absolute;left:39245;top:95308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yS8QA&#10;AADdAAAADwAAAGRycy9kb3ducmV2LnhtbERPz2vCMBS+C/4P4Qm7aaqrOjqjyGCyy3DTgXh7NG9J&#10;sXkpTWbrf78cBI8f3+/Vpne1uFIbKs8KppMMBHHpdcVGwc/xffwCIkRkjbVnUnCjAJv1cLDCQvuO&#10;v+l6iEakEA4FKrAxNoWUobTkMEx8Q5y4X986jAm2RuoWuxTuajnLsoV0WHFqsNjQm6XycvhzChan&#10;3XmXZ6fbdLvvPp9NZ+b2/KXU06jfvoKI1MeH+O7+0AryZZ72p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U8kvEAAAA3QAAAA8AAAAAAAAAAAAAAAAAmAIAAGRycy9k&#10;b3ducmV2LnhtbFBLBQYAAAAABAAEAPUAAACJAwAAAAA=&#10;" path="m,l11958,e" filled="f" strokeweight=".22144mm">
                  <v:stroke endcap="round"/>
                  <v:path arrowok="t" textboxrect="0,0,11958,0"/>
                </v:shape>
                <v:shape id="Shape 4741" o:spid="_x0000_s2678" style="position:absolute;left:39504;top:94750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uYMUA&#10;AADdAAAADwAAAGRycy9kb3ducmV2LnhtbESPQYvCMBSE74L/ITzBi2iq6Cpdo4isoCDCVsHro3nb&#10;ljYvpcnW+u/NwoLHYWa+YdbbzlSipcYVlhVMJxEI4tTqgjMFt+thvALhPLLGyjIpeJKD7abfW2Os&#10;7YO/qU18JgKEXYwKcu/rWEqX5mTQTWxNHLwf2xj0QTaZ1A0+AtxUchZFH9JgwWEhx5r2OaVl8msU&#10;yNaVN273X+VidD/b6+m0W1xqpYaDbvcJwlPn3+H/9lErmC/nU/h7E56A3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25gxQAAAN0AAAAPAAAAAAAAAAAAAAAAAJgCAABkcnMv&#10;ZG93bnJldi54bWxQSwUGAAAAAAQABAD1AAAAigMAAAAA&#10;" path="m,9985l5979,,19941,r5980,9985l25921,17938r-5980,9986l5979,27924,,37880,,55818r25921,e" filled="f" strokeweight=".22144mm">
                  <v:stroke endcap="round"/>
                  <v:path arrowok="t" textboxrect="0,0,25921,55818"/>
                </v:shape>
                <v:shape id="Shape 4742" o:spid="_x0000_s2679" style="position:absolute;left:39903;top:94750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fRsgA&#10;AADdAAAADwAAAGRycy9kb3ducmV2LnhtbESPT2vCQBTE7wW/w/KE3urGILakrlLEtlY81D9Qvb1m&#10;n0lo9m3Y3Zr47btCweMwM79hJrPO1OJMzleWFQwHCQji3OqKCwX73evDEwgfkDXWlknBhTzMpr27&#10;CWbatryh8zYUIkLYZ6igDKHJpPR5SQb9wDbE0TtZZzBE6QqpHbYRbmqZJslYGqw4LpTY0Lyk/Gf7&#10;axS8f360RzxdxiH9Xrr1apEevhZvSt33u5dnEIG6cAv/t5dawehxlML1TX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5h9GyAAAAN0AAAAPAAAAAAAAAAAAAAAAAJgCAABk&#10;cnMvZG93bnJldi54bWxQSwUGAAAAAAQABAD1AAAAjQMAAAAA&#10;" path="m,27924r19941,l25920,37880r,7982l19941,55818r-13962,l,45862,,17938,11958,r7983,e" filled="f" strokeweight=".22144mm">
                  <v:stroke endcap="round"/>
                  <v:path arrowok="t" textboxrect="0,0,25920,55818"/>
                </v:shape>
                <v:shape id="Shape 4743" o:spid="_x0000_s2680" style="position:absolute;left:40700;top:93235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x/sUA&#10;AADdAAAADwAAAGRycy9kb3ducmV2LnhtbESP3WoCMRSE7wt9h3AK3hTN+kMrq1FKQSgIQm29PyTH&#10;zeLmZEmipn36RhB6OczMN8xynV0nLhRi61nBeFSBINbetNwo+P7aDOcgYkI22HkmBT8UYb16fFhi&#10;bfyVP+myT40oEI41KrAp9bWUUVtyGEe+Jy7e0QeHqcjQSBPwWuCuk5OqepEOWy4LFnt6t6RP+7NT&#10;cNTucNhUOozl2fpt8/uc83an1OApvy1AJMrpP3xvfxgFs9fZFG5vy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vH+xQAAAN0AAAAPAAAAAAAAAAAAAAAAAJgCAABkcnMv&#10;ZG93bnJldi54bWxQSwUGAAAAAAQABAD1AAAAigMAAAAA&#10;" path="m27894,13932l23917,3976,13961,,3976,3976,,13932r3976,9985l13961,27894r9956,-3977l27894,13932r,xe" filled="f" strokeweight=".16608mm">
                  <v:stroke endcap="round"/>
                  <v:path arrowok="t" textboxrect="0,0,27894,27894"/>
                </v:shape>
                <v:shape id="Shape 4744" o:spid="_x0000_s2681" style="position:absolute;left:39604;top:93116;width:59;height:558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30MgA&#10;AADdAAAADwAAAGRycy9kb3ducmV2LnhtbESPQWvCQBSE7wX/w/KE3upGSatGVylCQSwUGwX19sg+&#10;k9Ds25hdTdpf3y0UPA4z8w0zX3amEjdqXGlZwXAQgSDOrC45V7DfvT1NQDiPrLGyTAq+ycFy0XuY&#10;Y6Jty590S30uAoRdggoK7+tESpcVZNANbE0cvLNtDPogm1zqBtsAN5UcRdGLNFhyWCiwplVB2Vd6&#10;NQryw3Y6fi7by+E0/bi8nzbxT3o9KvXY715nIDx1/h7+b6+1gngcx/D3Jj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8rfQyAAAAN0AAAAPAAAAAAAAAAAAAAAAAJgCAABk&#10;cnMvZG93bnJldi54bWxQSwUGAAAAAAQABAD1AAAAjQMAAAAA&#10;" path="m,7953l5979,r,55788e" filled="f" strokeweight=".22144mm">
                  <v:stroke endcap="round"/>
                  <v:path arrowok="t" textboxrect="0,0,5979,55788"/>
                </v:shape>
                <v:shape id="Shape 4745" o:spid="_x0000_s2682" style="position:absolute;left:39604;top:93674;width:139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Mc8QA&#10;AADdAAAADwAAAGRycy9kb3ducmV2LnhtbESPQWsCMRSE74X+h/CE3mpW0SqrUYqltBcPag89PjbP&#10;zeLmJd08dfvvG0HocZiZb5jluvetulCXmsAGRsMCFHEVbMO1ga/D+/McVBJki21gMvBLCdarx4cl&#10;ljZceUeXvdQqQziVaMCJxFLrVDnymIYhEmfvGDqPkmVXa9vhNcN9q8dF8aI9NpwXHEbaOKpO+7M3&#10;EE/bTaR5+BF5G6fzAZ37/tgZ8zToXxeghHr5D9/bn9bAZDaZwu1Nf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zHP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4746" o:spid="_x0000_s2683" style="position:absolute;left:39863;top:93116;width:259;height:558;visibility:visible;mso-wrap-style:square;v-text-anchor:top" coordsize="2592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lUsgA&#10;AADdAAAADwAAAGRycy9kb3ducmV2LnhtbESPQWvCQBSE74L/YXlCb7pRREvqJoiQYosgahF7e2af&#10;Sdrs2zS71fjvu4VCj8PMfMMs0s7U4kqtqywrGI8iEMS51RUXCt4O2fARhPPIGmvLpOBODtKk31tg&#10;rO2Nd3Td+0IECLsYFZTeN7GULi/JoBvZhjh4F9sa9EG2hdQt3gLc1HISRTNpsOKwUGJDq5Lyz/23&#10;UXC6f2xevl7l2uXzY6S3z9n7+ZAp9TDolk8gPHX+P/zXXmsF0/l0Br9vwhOQy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NmVSyAAAAN0AAAAPAAAAAAAAAAAAAAAAAJgCAABk&#10;cnMvZG93bnJldi54bWxQSwUGAAAAAAQABAD1AAAAjQMAAAAA&#10;" path="m,7953l7982,,19941,r5980,7953l25921,17938r-5980,9956l7982,27894,,37850,,55788r25921,e" filled="f" strokeweight=".22144mm">
                  <v:stroke endcap="round"/>
                  <v:path arrowok="t" textboxrect="0,0,25921,55788"/>
                </v:shape>
                <v:shape id="Shape 4747" o:spid="_x0000_s2684" style="position:absolute;left:40261;top:93116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g58cA&#10;AADdAAAADwAAAGRycy9kb3ducmV2LnhtbESPW2vCQBSE3wv+h+UIfasbizSSuhGJLbQvgpfSPh6y&#10;JxfNng3ZNcZ/3xUEH4eZ+YZZLAfTiJ46V1tWMJ1EIIhzq2suFRz2ny9zEM4ja2wsk4IrOVimo6cF&#10;JtpeeEv9zpciQNglqKDyvk2kdHlFBt3EtsTBK2xn0AfZlVJ3eAlw08jXKHqTBmsOCxW2lFWUn3Zn&#10;o0D+1f1+82Pi0/eZy+L4m31k66tSz+Nh9Q7C0+Af4Xv7SyuYxbMYb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JYOfHAAAA3QAAAA8AAAAAAAAAAAAAAAAAmAIAAGRy&#10;cy9kb3ducmV2LnhtbFBLBQYAAAAABAAEAPUAAACMAwAAAAA=&#10;" path="m,l25920,,5979,55788e" filled="f" strokeweight=".22144mm">
                  <v:stroke endcap="round"/>
                  <v:path arrowok="t" textboxrect="0,0,25920,55788"/>
                </v:shape>
                <v:shape id="Shape 4748" o:spid="_x0000_s2685" style="position:absolute;left:41238;top:91840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jj8EA&#10;AADdAAAADwAAAGRycy9kb3ducmV2LnhtbERPy2oCMRTdF/yHcAtuSs0oojI1ihSEglDwtb8k18nQ&#10;yc2QRE379c1CcHk47+U6u07cKMTWs4LxqAJBrL1puVFwOm7fFyBiQjbYeSYFvxRhvRq8LLE2/s57&#10;uh1SI0oIxxoV2JT6WsqoLTmMI98TF+7ig8NUYGikCXgv4a6Tk6qaSYctlwaLPX1a0j+Hq1Nw0e58&#10;3lY6jOXV+l3z95bz7lup4WvefIBIlNNT/HB/GQXT+bTMLW/K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KY4/BAAAA3QAAAA8AAAAAAAAAAAAAAAAAmAIAAGRycy9kb3du&#10;cmV2LnhtbFBLBQYAAAAABAAEAPUAAACGAwAAAAA=&#10;" path="m27894,13961l23917,3976,13962,,3976,3976,,13961r3976,9956l13962,27894r9955,-3977l27894,13961r,xe" filled="f" strokeweight=".16608mm">
                  <v:stroke endcap="round"/>
                  <v:path arrowok="t" textboxrect="0,0,27894,27894"/>
                </v:shape>
                <v:shape id="Shape 4749" o:spid="_x0000_s2686" style="position:absolute;left:40142;top:91601;width:80;height:578;visibility:visible;mso-wrap-style:square;v-text-anchor:top" coordsize="7982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xkMYA&#10;AADdAAAADwAAAGRycy9kb3ducmV2LnhtbESPQUvDQBSE74L/YXmCN7uxlBrTbosULR4qaCKeH9nX&#10;JJp9u2bXZPvvu4LgcZiZb5j1NppejDT4zrKC21kGgri2uuNGwXv1dJOD8AFZY2+ZFJzIw3ZzebHG&#10;QtuJ32gsQyMShH2BCtoQXCGlr1sy6GfWESfvaAeDIcmhkXrAKcFNL+dZtpQGO04LLTratVR/lT9G&#10;gXMfZf6ZP37LeKimV9nsx/iyV+r6Kj6sQASK4T/8137WChZ3i3v4fZOegN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KxkMYAAADdAAAADwAAAAAAAAAAAAAAAACYAgAAZHJz&#10;L2Rvd25yZXYueG1sUEsFBgAAAAAEAAQA9QAAAIsDAAAAAA==&#10;" path="m,9955l7982,r,57791e" filled="f" strokeweight=".22144mm">
                  <v:stroke endcap="round"/>
                  <v:path arrowok="t" textboxrect="0,0,7982,57791"/>
                </v:shape>
                <v:shape id="Shape 4750" o:spid="_x0000_s2687" style="position:absolute;left:40142;top:92179;width:139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ZyMEA&#10;AADdAAAADwAAAGRycy9kb3ducmV2LnhtbERPy4rCMBTdC/MP4Q7MTlNlbMfaVEQQZXDjg8Hlpbm2&#10;xeamNFHr35vFgMvDeWeL3jTiTp2rLSsYjyIQxIXVNZcKTsf18AeE88gaG8uk4EkOFvnHIMNU2wfv&#10;6X7wpQgh7FJUUHnfplK6oiKDbmRb4sBdbGfQB9iVUnf4COGmkZMoiqXBmkNDhS2tKiquh5tRQM0x&#10;ttsdr8/4505xstFY/86U+vrsl3MQnnr/Fv+7t1rBdzIN+8Ob8AR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R2cjBAAAA3QAAAA8AAAAAAAAAAAAAAAAAmAIAAGRycy9kb3du&#10;cmV2LnhtbFBLBQYAAAAABAAEAPUAAACGAwAAAAA=&#10;" path="m,l13961,e" filled="f" strokeweight=".22144mm">
                  <v:stroke endcap="round"/>
                  <v:path arrowok="t" textboxrect="0,0,13961,0"/>
                </v:shape>
                <v:shape id="Shape 4751" o:spid="_x0000_s2688" style="position:absolute;left:40421;top:91601;width:259;height:578;visibility:visible;mso-wrap-style:square;v-text-anchor:top" coordsize="2589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IxcgA&#10;AADdAAAADwAAAGRycy9kb3ducmV2LnhtbESPQWvCQBSE74L/YXmCF6mbSG1LdJVSCHhpRU1LvT2y&#10;zyQ0+zbNbk38964g9DjMzDfMct2bWpypdZVlBfE0AkGcW11xoSA7pA8vIJxH1lhbJgUXcrBeDQdL&#10;TLTteEfnvS9EgLBLUEHpfZNI6fKSDLqpbYiDd7KtQR9kW0jdYhfgppazKHqSBisOCyU29FZS/rP/&#10;Mwomcfbuj1/H+fb78zf9SHfdIZsVSo1H/esChKfe/4fv7Y1W8Pg8j+H2JjwB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ZYjFyAAAAN0AAAAPAAAAAAAAAAAAAAAAAJgCAABk&#10;cnMvZG93bnJldi54bWxQSwUGAAAAAAQABAD1AAAAjQMAAAAA&#10;" path="m,9955l5979,,17938,r7953,9955l25891,19941r-7953,7953l5979,27894,,37879,,57791r25891,e" filled="f" strokeweight=".22144mm">
                  <v:stroke endcap="round"/>
                  <v:path arrowok="t" textboxrect="0,0,25891,57791"/>
                </v:shape>
                <v:shape id="Shape 4752" o:spid="_x0000_s2689" style="position:absolute;left:40799;top:91601;width:280;height:578;visibility:visible;mso-wrap-style:square;v-text-anchor:top" coordsize="27924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bcMA&#10;AADdAAAADwAAAGRycy9kb3ducmV2LnhtbESPQWsCMRSE74L/ITzBi2hWqVW2RhGh4tWtCN5eN6/J&#10;0s3Lskl1/femIHgcZuYbZrXpXC2u1IbKs4LpJANBXHpdsVFw+vocL0GEiKyx9kwK7hRgs+73Vphr&#10;f+MjXYtoRIJwyFGBjbHJpQylJYdh4hvi5P341mFMsjVSt3hLcFfLWZa9S4cVpwWLDe0slb/Fn1Nw&#10;DkVhTMN2vzidR99LvEt32Sk1HHTbDxCRuvgKP9sHreBtMZ/B/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/bcMAAADdAAAADwAAAAAAAAAAAAAAAACYAgAAZHJzL2Rv&#10;d25yZXYueG1sUEsFBgAAAAAEAAQA9QAAAIgDAAAAAA==&#10;" path="m7982,57791l,47835,,37879,7982,27894r11959,l27924,19941r,-9986l19941,,7982,,,9955r,9986l7982,27894e" filled="f" strokeweight=".22144mm">
                  <v:stroke endcap="round"/>
                  <v:path arrowok="t" textboxrect="0,0,27924,57791"/>
                </v:shape>
                <v:shape id="Shape 4753" o:spid="_x0000_s2690" style="position:absolute;left:40879;top:91880;width:200;height:299;visibility:visible;mso-wrap-style:square;v-text-anchor:top" coordsize="19941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mZsYA&#10;AADdAAAADwAAAGRycy9kb3ducmV2LnhtbESPQWsCMRSE74X+h/CEXkSTqq1lNcpaEISe3Hrw+Ni8&#10;7q5uXpYk6vrvTaHQ4zAz3zDLdW9bcSUfGscaXscKBHHpTMOVhsP3dvQBIkRkg61j0nCnAOvV89MS&#10;M+NuvKdrESuRIBwy1FDH2GVShrImi2HsOuLk/ThvMSbpK2k83hLctnKi1Lu02HBaqLGjz5rKc3Gx&#10;GjZD/LrsVR798Fjd1amYHXJ/1Ppl0OcLEJH6+B/+a++Mhtn8bQq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2mZsYAAADdAAAADwAAAAAAAAAAAAAAAACYAgAAZHJz&#10;L2Rvd25yZXYueG1sUEsFBgAAAAAEAAQA9QAAAIsDAAAAAA==&#10;" path="m11958,r7983,9985l19941,19941r-7983,9956l,29897e" filled="f" strokeweight=".22144mm">
                  <v:stroke endcap="round"/>
                  <v:path arrowok="t" textboxrect="0,0,19941,29897"/>
                </v:shape>
                <v:shape id="Shape 4754" o:spid="_x0000_s2691" style="position:absolute;left:41298;top:89110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/V8QA&#10;AADdAAAADwAAAGRycy9kb3ducmV2LnhtbESPQWsCMRSE7wX/Q3iCl6JZxbayNUopCAVBqK33R/Lc&#10;LN28LEnUtL++EQSPw8x8wyzX2XXiTCG2nhVMJxUIYu1Ny42C76/NeAEiJmSDnWdS8EsR1qvBwxJr&#10;4y/8Sed9akSBcKxRgU2pr6WM2pLDOPE9cfGOPjhMRYZGmoCXAnednFXVs3TYclmw2NO7Jf2zPzkF&#10;R+0Oh02lw1SerN82f485b3dKjYb57RVEopzu4Vv7wyiYvzzN4fq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/1fEAAAA3QAAAA8AAAAAAAAAAAAAAAAAmAIAAGRycy9k&#10;b3ducmV2LnhtbFBLBQYAAAAABAAEAPUAAACJAwAAAAA=&#10;" path="m27894,13932l23917,3976,13962,,3976,3976,,13932r3976,9985l13962,27894r9955,-3977l27894,13932r,xe" filled="f" strokeweight=".16608mm">
                  <v:stroke endcap="round"/>
                  <v:path arrowok="t" textboxrect="0,0,27894,27894"/>
                </v:shape>
                <v:shape id="Shape 4755" o:spid="_x0000_s2692" style="position:absolute;left:40182;top:89209;width:60;height:558;visibility:visible;mso-wrap-style:square;v-text-anchor:top" coordsize="5979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OHsYA&#10;AADdAAAADwAAAGRycy9kb3ducmV2LnhtbESPQWvCQBSE74X+h+UVvJRmU60mpK4iUqUXD9GC10f2&#10;mYTuvk2zW43/3i0UPA4z8w0zXw7WiDP1vnWs4DVJQRBXTrdcK/g6bF5yED4gazSOScGVPCwXjw9z&#10;LLS7cEnnfahFhLAvUEETQldI6auGLPrEdcTRO7neYoiyr6Xu8RLh1shxms6kxZbjQoMdrRuqvve/&#10;VkFW6o9sezRuUrU42Zl8Rs/mR6nR07B6BxFoCPfwf/tTK3jLpl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5OHsYAAADdAAAADwAAAAAAAAAAAAAAAACYAgAAZHJz&#10;L2Rvd25yZXYueG1sUEsFBgAAAAAEAAQA9QAAAIsDAAAAAA==&#10;" path="m,9955l5979,r,55817e" filled="f" strokeweight=".22144mm">
                  <v:stroke endcap="round"/>
                  <v:path arrowok="t" textboxrect="0,0,5979,55817"/>
                </v:shape>
                <v:shape id="Shape 4756" o:spid="_x0000_s2693" style="position:absolute;left:40182;top:89767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ZeccA&#10;AADdAAAADwAAAGRycy9kb3ducmV2LnhtbESPQWsCMRSE74X+h/AEb5q16la2RpFCpZdStYJ4e2xe&#10;k8XNy7JJ3fXfNwWhx2FmvmGW697V4kptqDwrmIwzEMSl1xUbBcevt9ECRIjIGmvPpOBGAdarx4cl&#10;Ftp3vKfrIRqRIBwKVGBjbAopQ2nJYRj7hjh53751GJNsjdQtdgnuavmUZbl0WHFasNjQq6Xycvhx&#10;CvLT9rydZafbZPPZfUxNZ+b2vFNqOOg3LyAi9fE/fG+/awWz53k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oWXn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757" o:spid="_x0000_s2694" style="position:absolute;left:40441;top:89209;width:259;height:558;visibility:visible;mso-wrap-style:square;v-text-anchor:top" coordsize="25921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hyMYA&#10;AADdAAAADwAAAGRycy9kb3ducmV2LnhtbESPQWvCQBSE74X+h+UVvNWNYmpJXUXESk+C0R5ye2Rf&#10;k7TZt2F3q2l+vSsUPA4z8w2zWPWmFWdyvrGsYDJOQBCXVjdcKTgd359fQfiArLG1TAr+yMNq+fiw&#10;wEzbCx/onIdKRAj7DBXUIXSZlL6syaAf2444el/WGQxRukpqh5cIN62cJsmLNNhwXKixo01N5U/+&#10;ayJF7os8LYrvXUqffje4YTJsB6VGT/36DUSgPtzD/+0PrWA2T+d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RhyMYAAADdAAAADwAAAAAAAAAAAAAAAACYAgAAZHJz&#10;L2Rvd25yZXYueG1sUEsFBgAAAAAEAAQA9QAAAIsDAAAAAA==&#10;" path="m,9955l5979,,19941,r5980,9955l25921,17938r-5980,9956l5979,27894,,37879,,55817r25921,e" filled="f" strokeweight=".22144mm">
                  <v:stroke endcap="round"/>
                  <v:path arrowok="t" textboxrect="0,0,25921,55817"/>
                </v:shape>
                <v:shape id="Shape 4758" o:spid="_x0000_s2695" style="position:absolute;left:40839;top:89209;width:259;height:558;visibility:visible;mso-wrap-style:square;v-text-anchor:top" coordsize="25891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A8MIA&#10;AADdAAAADwAAAGRycy9kb3ducmV2LnhtbERPyW7CMBC9I/UfrKnErTgsbVHAIKBCBPVUWu5DPMQR&#10;8TiKXTB/Xx8qcXx6+3wZbSOu1PnasYLhIANBXDpdc6Xg53v7MgXhA7LGxjEpuJOH5eKpN8dcuxt/&#10;0fUQKpFC2OeowITQ5lL60pBFP3AtceLOrrMYEuwqqTu8pXDbyFGWvUmLNacGgy1tDJWXw69VsB6P&#10;C7cf1SVGs1sXHD8/iuNJqf5zXM1ABIrhIf53F1rB5P01zU1v0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gDwwgAAAN0AAAAPAAAAAAAAAAAAAAAAAJgCAABkcnMvZG93&#10;bnJldi54bWxQSwUGAAAAAAQABAD1AAAAhwMAAAAA&#10;" path="m5979,55817r5979,l25891,37879r,-27924l19911,,5979,,,9955r,7983l5979,27894r19912,e" filled="f" strokeweight=".22144mm">
                  <v:stroke endcap="round"/>
                  <v:path arrowok="t" textboxrect="0,0,25891,55817"/>
                </v:shape>
                <v:shape id="Shape 4759" o:spid="_x0000_s2696" style="position:absolute;left:41198;top:88053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PM6sQA&#10;AADdAAAADwAAAGRycy9kb3ducmV2LnhtbESPzarCMBSE94LvEI7gRjRV7vWnGkWUCy7uxuoDHJtj&#10;W21OShO1vr0RBJfDzHzDLFaNKcWdaldYVjAcRCCIU6sLzhQcD3/9KQjnkTWWlknBkxyslu3WAmNt&#10;H7yne+IzESDsYlSQe1/FUro0J4NuYCvi4J1tbdAHWWdS1/gIcFPKURSNpcGCw0KOFW1ySq/JzSjI&#10;pNwcztv/KGlO0/J0HfX0peop1e006zkIT43/hj/tnVbwM/mdwft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DzOrEAAAA3QAAAA8AAAAAAAAAAAAAAAAAmAIAAGRycy9k&#10;b3ducmV2LnhtbFBLBQYAAAAABAAEAPUAAACJAwAAAAA=&#10;" path="m27894,13961l23918,4005,13932,,3976,4005,,13961r3976,9956l13932,27923r9986,-4006l27894,13961r,xe" filled="f" strokeweight=".16608mm">
                  <v:stroke endcap="round"/>
                  <v:path arrowok="t" textboxrect="0,0,27894,27923"/>
                </v:shape>
                <v:shape id="Shape 4760" o:spid="_x0000_s2697" style="position:absolute;left:40082;top:88213;width:80;height:558;visibility:visible;mso-wrap-style:square;v-text-anchor:top" coordsize="7982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lxcQA&#10;AADdAAAADwAAAGRycy9kb3ducmV2LnhtbERPXWvCMBR9F/Yfwh34IpoqrpPOKKIogjKYyp4vzV3a&#10;2dzUJmr99+ZhsMfD+Z7OW1uJGzW+dKxgOEhAEOdOl2wUnI7r/gSED8gaK8ek4EEe5rOXzhQz7e78&#10;RbdDMCKGsM9QQRFCnUnp84Is+oGriSP34xqLIcLGSN3gPYbbSo6SJJUWS44NBda0LCg/H65WwXKd&#10;rj73ere4XN/ybf343Zie+Vaq+9ouPkAEasO/+M+91QrG72ncH9/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JcXEAAAA3QAAAA8AAAAAAAAAAAAAAAAAmAIAAGRycy9k&#10;b3ducmV2LnhtbFBLBQYAAAAABAAEAPUAAACJAwAAAAA=&#10;" path="m,7953l7982,r,55789e" filled="f" strokeweight=".22144mm">
                  <v:stroke endcap="round"/>
                  <v:path arrowok="t" textboxrect="0,0,7982,55789"/>
                </v:shape>
                <v:shape id="Shape 4761" o:spid="_x0000_s2698" style="position:absolute;left:40082;top:88771;width:140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27sMA&#10;AADdAAAADwAAAGRycy9kb3ducmV2LnhtbESPT4vCMBTE74LfITzBm6YVqW7XVEQQZfHiH2SPj+Zt&#10;W2xeShO1fnuzIHgcZuY3zGLZmVrcqXWVZQXxOAJBnFtdcaHgfNqM5iCcR9ZYWyYFT3KwzPq9Baba&#10;PvhA96MvRICwS1FB6X2TSunykgy6sW2Ig/dnW4M+yLaQusVHgJtaTqIokQYrDgslNrQuKb8eb0YB&#10;1afE7va8+cWLOyezrcbq50up4aBbfYPw1PlP+N3eaQXTWRLD/5vwBG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G27sMAAADdAAAADwAAAAAAAAAAAAAAAACYAgAAZHJzL2Rv&#10;d25yZXYueG1sUEsFBgAAAAAEAAQA9QAAAIgDAAAAAA==&#10;" path="m,l13961,e" filled="f" strokeweight=".22144mm">
                  <v:stroke endcap="round"/>
                  <v:path arrowok="t" textboxrect="0,0,13961,0"/>
                </v:shape>
                <v:shape id="Shape 4762" o:spid="_x0000_s2699" style="position:absolute;left:40361;top:88213;width:259;height:279;visibility:visible;mso-wrap-style:square;v-text-anchor:top" coordsize="25891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jO8YA&#10;AADdAAAADwAAAGRycy9kb3ducmV2LnhtbESPQUsDMRSE70L/Q3iCN5tYZC1r0yItQqmItPXi7bF5&#10;7q7dvCzJc7v+eyMIPQ4z8w2zWI2+UwPF1Aa2cDc1oIir4FquLbwfn2/noJIgO+wCk4UfSrBaTq4W&#10;WLpw5j0NB6lVhnAq0UIj0pdap6ohj2kaeuLsfYboUbKMtXYRzxnuOz0zptAeW84LDfa0bqg6Hb69&#10;BVO8igx73A2b0/Ylrr925uMNrb25Hp8eQQmNcgn/t7fOwv1DMYO/N/k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3jO8YAAADdAAAADwAAAAAAAAAAAAAAAACYAgAAZHJz&#10;L2Rvd25yZXYueG1sUEsFBgAAAAAEAAQA9QAAAIsDAAAAAA==&#10;" path="m,7953l5979,,17938,r7953,7953l25891,17938r-7953,9957l11958,27895e" filled="f" strokeweight=".22144mm">
                  <v:stroke endcap="round"/>
                  <v:path arrowok="t" textboxrect="0,0,25891,27895"/>
                </v:shape>
                <v:shape id="Shape 4763" o:spid="_x0000_s2700" style="position:absolute;left:40361;top:88492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W3cYA&#10;AADdAAAADwAAAGRycy9kb3ducmV2LnhtbESPT2sCMRTE70K/Q3iF3jTbP27tapQiCBYPrtqDx0fy&#10;ulncvCybVLffvhEEj8PM/IaZLXrXiDN1ofas4HmUgSDW3tRcKfg+rIYTECEiG2w8k4I/CrCYPwxm&#10;WBh/4R2d97ESCcKhQAU2xraQMmhLDsPIt8TJ+/Gdw5hkV0nT4SXBXSNfsiyXDmtOCxZbWlrSp/2v&#10;U1Ae9Ve2tbvD0pabfBxc9Lr6UOrpsf+cgojUx3v41l4bBW/v+Stc36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8W3cYAAADdAAAADwAAAAAAAAAAAAAAAACYAgAAZHJz&#10;L2Rvd25yZXYueG1sUEsFBgAAAAAEAAQA9QAAAIsDAAAAAA==&#10;" path="m17938,r7953,9955l25891,17938r-7953,9956l5979,27894,,17938e" filled="f" strokeweight=".22144mm">
                  <v:stroke endcap="round"/>
                  <v:path arrowok="t" textboxrect="0,0,25891,27894"/>
                </v:shape>
                <v:shape id="Shape 4764" o:spid="_x0000_s2701" style="position:absolute;left:40740;top:88213;width:199;height:558;visibility:visible;mso-wrap-style:square;v-text-anchor:top" coordsize="19941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pCccA&#10;AADdAAAADwAAAGRycy9kb3ducmV2LnhtbESPQWvCQBSE74X+h+UVvEjdaG2U1FViS8VDL43i+TX7&#10;TKLZtyG70fTfdwWhx2FmvmEWq97U4kKtqywrGI8iEMS51RUXCva7z+c5COeRNdaWScEvOVgtHx8W&#10;mGh75W+6ZL4QAcIuQQWl900ipctLMuhGtiEO3tG2Bn2QbSF1i9cAN7WcRFEsDVYcFkps6L2k/Jx1&#10;RoEedvYrzdINHbqXU/1z/Fi/yp1Sg6c+fQPhqff/4Xt7qxVMZ/EUb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VKQnHAAAA3QAAAA8AAAAAAAAAAAAAAAAAmAIAAGRy&#10;cy9kb3ducmV2LnhtbFBLBQYAAAAABAAEAPUAAACMAwAAAAA=&#10;" path="m7982,55789l,45833,,7953,7982,r5980,l19941,7953r,37880l13962,55789r-5980,xe" filled="f" strokeweight=".22144mm">
                  <v:stroke endcap="round"/>
                  <v:path arrowok="t" textboxrect="0,0,19941,55789"/>
                </v:shape>
                <v:shape id="Shape 4765" o:spid="_x0000_s2702" style="position:absolute;left:39345;top:86219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QccQA&#10;AADdAAAADwAAAGRycy9kb3ducmV2LnhtbESPQWsCMRSE74X+h/CEXkrNWqyV1SilIAiCUFvvj+S5&#10;Wdy8LEnU1F9vhEKPw8x8w8yX2XXiTCG2nhWMhhUIYu1Ny42Cn+/VyxRETMgGO8+k4JciLBePD3Os&#10;jb/wF513qREFwrFGBTalvpYyaksO49D3xMU7+OAwFRkaaQJeCtx18rWqJtJhy2XBYk+flvRxd3IK&#10;Dtrt96tKh5E8Wb9prs85b7ZKPQ3yxwxEopz+w3/ttVEwfp+8wf1NeQ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+kHHEAAAA3QAAAA8AAAAAAAAAAAAAAAAAmAIAAGRycy9k&#10;b3ducmV2LnhtbFBLBQYAAAAABAAEAPUAAACJAwAAAAA=&#10;" path="m27894,13961l23917,3976,13931,,3976,3976,,13961r3976,9956l13931,27894r9986,-3977l27894,13961r,xe" filled="f" strokeweight=".16608mm">
                  <v:stroke endcap="round"/>
                  <v:path arrowok="t" textboxrect="0,0,27894,27894"/>
                </v:shape>
                <v:shape id="Shape 4766" o:spid="_x0000_s2703" style="position:absolute;left:38248;top:86558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hscYA&#10;AADdAAAADwAAAGRycy9kb3ducmV2LnhtbESP0WrCQBRE3wv+w3KFvpRm02KjpFmlBoT6IEXtB1yy&#10;1yQ0ezfJrkn8+65Q6OMwM2eYbDOZRgzUu9qygpcoBkFcWF1zqeD7vHtegXAeWWNjmRTcyMFmPXvI&#10;MNV25CMNJ1+KAGGXooLK+zaV0hUVGXSRbYmDd7G9QR9kX0rd4xjgppGvcZxIgzWHhQpbyisqfk5X&#10;o+BcbvcNLX3x1XX5ApO3w9E8HZR6nE8f7yA8Tf4//Nf+1AoWyySB+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GhscYAAADdAAAADwAAAAAAAAAAAAAAAACYAgAAZHJz&#10;L2Rvd25yZXYueG1sUEsFBgAAAAAEAAQA9QAAAIsDAAAAAA==&#10;" path="m,9985l5979,r,55818e" filled="f" strokeweight=".22144mm">
                  <v:stroke endcap="round"/>
                  <v:path arrowok="t" textboxrect="0,0,5979,55818"/>
                </v:shape>
                <v:shape id="Shape 4767" o:spid="_x0000_s2704" style="position:absolute;left:38248;top:87116;width:140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LAcIA&#10;AADdAAAADwAAAGRycy9kb3ducmV2LnhtbESPQYvCMBSE7wv+h/AEb2uqSKvVKCKIIl5WRTw+mmdb&#10;bF5KE7X+eyMIexxm5htmtmhNJR7UuNKygkE/AkGcWV1yruB0XP+OQTiPrLGyTApe5GAx7/zMMNX2&#10;yX/0OPhcBAi7FBUU3teplC4ryKDr25o4eFfbGPRBNrnUDT4D3FRyGEWxNFhyWCiwplVB2e1wNwqo&#10;OsZ2u+f1Bc/uFCcbjeVuolSv2y6nIDy1/j/8bW+1glESJ/B5E5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IsBwgAAAN0AAAAPAAAAAAAAAAAAAAAAAJgCAABkcnMvZG93&#10;bnJldi54bWxQSwUGAAAAAAQABAD1AAAAhwMAAAAA&#10;" path="m,l13961,e" filled="f" strokeweight=".22144mm">
                  <v:stroke endcap="round"/>
                  <v:path arrowok="t" textboxrect="0,0,13961,0"/>
                </v:shape>
                <v:shape id="Shape 4768" o:spid="_x0000_s2705" style="position:absolute;left:38507;top:86558;width:259;height:279;visibility:visible;mso-wrap-style:square;v-text-anchor:top" coordsize="2589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iOcEA&#10;AADdAAAADwAAAGRycy9kb3ducmV2LnhtbERPy4rCMBTdC/5DuMJsRNMR0aEaRQZkBje+BteX5toU&#10;m5uSRNv5e7MQXB7Oe7nubC0e5EPlWMHnOANBXDhdcang77wdfYEIEVlj7ZgU/FOA9arfW2KuXctH&#10;epxiKVIIhxwVmBibXMpQGLIYxq4hTtzVeYsxQV9K7bFN4baWkyybSYsVpwaDDX0bKm6nu1WA13LT&#10;STNp2v0uDv2x4v3h8qPUx6DbLEBE6uJb/HL/agXT+SzNTW/S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44jnBAAAA3QAAAA8AAAAAAAAAAAAAAAAAmAIAAGRycy9kb3du&#10;cmV2LnhtbFBLBQYAAAAABAAEAPUAAACGAwAAAAA=&#10;" path="m,9985l7952,,19911,r5980,9985l25891,17938r-5980,9985l13932,27923e" filled="f" strokeweight=".22144mm">
                  <v:stroke endcap="round"/>
                  <v:path arrowok="t" textboxrect="0,0,25891,27923"/>
                </v:shape>
                <v:shape id="Shape 4769" o:spid="_x0000_s2706" style="position:absolute;left:38507;top:86837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hN8UA&#10;AADdAAAADwAAAGRycy9kb3ducmV2LnhtbESPT2sCMRTE74V+h/AK3mq2Yte6GqUIguKh/unB4yN5&#10;bhY3L8sm6vrtG6HgcZiZ3zDTeedqcaU2VJ4VfPQzEMTam4pLBb+H5fsXiBCRDdaeScGdAsxnry9T&#10;LIy/8Y6u+1iKBOFQoAIbY1NIGbQlh6HvG+LknXzrMCbZltK0eEtwV8tBluXSYcVpwWJDC0v6vL84&#10;BdujXmc/dndY2O0m/wwuel2Oleq9dd8TEJG6+Az/t1dGwXCUj+Hx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yE3xQAAAN0AAAAPAAAAAAAAAAAAAAAAAJgCAABkcnMv&#10;ZG93bnJldi54bWxQSwUGAAAAAAQABAD1AAAAigMAAAAA&#10;" path="m19911,r5980,9955l25891,19911r-5980,7983l7952,27894,,19911e" filled="f" strokeweight=".22144mm">
                  <v:stroke endcap="round"/>
                  <v:path arrowok="t" textboxrect="0,0,25891,27894"/>
                </v:shape>
                <v:shape id="Shape 4770" o:spid="_x0000_s2707" style="position:absolute;left:38906;top:86558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Kg8QA&#10;AADdAAAADwAAAGRycy9kb3ducmV2LnhtbERP3WrCMBS+H+wdwhnsZmjqcK10TcUJA3ch0uoDHJpj&#10;W9ac1CTT7u3NxWCXH99/sZ7MIK7kfG9ZwWKegCBurO65VXA6fs5WIHxA1jhYJgW/5GFdPj4UmGt7&#10;44qudWhFDGGfo4IuhDGX0jcdGfRzOxJH7mydwRCha6V2eIvhZpCvSZJKgz3Hhg5H2nbUfNc/RsGx&#10;/fgaKAvN4XLZLjF921fmZa/U89O0eQcRaAr/4j/3TitYZlncH9/E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CoPEAAAA3QAAAA8AAAAAAAAAAAAAAAAAmAIAAGRycy9k&#10;b3ducmV2LnhtbFBLBQYAAAAABAAEAPUAAACJAwAAAAA=&#10;" path="m,9985l5979,r,55818e" filled="f" strokeweight=".22144mm">
                  <v:stroke endcap="round"/>
                  <v:path arrowok="t" textboxrect="0,0,5979,55818"/>
                </v:shape>
                <v:shape id="Shape 4771" o:spid="_x0000_s2708" style="position:absolute;left:38906;top:87116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YAzcQA&#10;AADdAAAADwAAAGRycy9kb3ducmV2LnhtbESPT2sCMRTE74V+h/AKvdWsUlS2RikWsRcP/jn0+Ni8&#10;bhY3L+nmqdtvbwTB4zAzv2Fmi9636kxdagIbGA4KUMRVsA3XBg771dsUVBJki21gMvBPCRbz56cZ&#10;ljZceEvnndQqQziVaMCJxFLrVDnymAYhEmfvN3QeJcuu1rbDS4b7Vo+KYqw9NpwXHEZaOqqOu5M3&#10;EI+bZaRp+BP5GqXTHp37WW+NeX3pPz9ACfXyCN/b39bA+2QyhNub/AT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AM3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4772" o:spid="_x0000_s2709" style="position:absolute;left:37690;top:84326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UAsIA&#10;AADdAAAADwAAAGRycy9kb3ducmV2LnhtbESPwWrDMBBE74X+g9hCb43UUOrgRAl1INCrk+a+WBvL&#10;xFoZa5M4/fqqUOhxmJk3zGozhV5daUxdZAuvMwOKuImu49bC12H3sgCVBNlhH5ks3CnBZv34sMLS&#10;xRvXdN1LqzKEU4kWvMhQap0aTwHTLA7E2TvFMaBkObbajXjL8NDruTHvOmDHecHjQFtPzXl/CRa+&#10;D3jp0Ujto6G6OlbVvZDa2uen6WMJSmiS//Bf+9NZeCuKOfy+yU9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FQCwgAAAN0AAAAPAAAAAAAAAAAAAAAAAJgCAABkcnMvZG93&#10;bnJldi54bWxQSwUGAAAAAAQABAD1AAAAhwMAAAAA&#10;" path="m29897,13932l25921,3976,15965,,5979,3976,,13932r5979,9985l15965,27894r9956,-3977l29897,13932r,xe" filled="f" strokeweight=".16608mm">
                  <v:stroke endcap="round"/>
                  <v:path arrowok="t" textboxrect="0,0,29897,27894"/>
                </v:shape>
                <v:shape id="Shape 4773" o:spid="_x0000_s2710" style="position:absolute;left:36654;top:84266;width:60;height:558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lGckA&#10;AADdAAAADwAAAGRycy9kb3ducmV2LnhtbESPQWvCQBSE7wX/w/IK3uqmrRpNXaUUCqVCqVFQb4/s&#10;axLMvo3Z1aT++m5B8DjMzDfMbNGZSpypcaVlBY+DCARxZnXJuYLN+v1hAsJ5ZI2VZVLwSw4W897d&#10;DBNtW17ROfW5CBB2CSoovK8TKV1WkEE3sDVx8H5sY9AH2eRSN9gGuKnkUxSNpcGSw0KBNb0VlB3S&#10;k1GQb7+n8ahsj9v99Ou43H8OL+lpp1T/vnt9AeGp87fwtf2hFQzj+Bn+34Qn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XflGckAAADdAAAADwAAAAAAAAAAAAAAAACYAgAA&#10;ZHJzL2Rvd25yZXYueG1sUEsFBgAAAAAEAAQA9QAAAI4DAAAAAA==&#10;" path="m,7953l5979,r,55788e" filled="f" strokeweight=".22144mm">
                  <v:stroke endcap="round"/>
                  <v:path arrowok="t" textboxrect="0,0,5979,55788"/>
                </v:shape>
                <v:shape id="Shape 4774" o:spid="_x0000_s2711" style="position:absolute;left:36654;top:84824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M+9ccA&#10;AADdAAAADwAAAGRycy9kb3ducmV2LnhtbESPS2vDMBCE74X+B7GF3ho5jfPAiRJCISGXkkcLIbfF&#10;2kqm1spYauz8+6hQ6HGYmW+Yxap3tbhSGyrPCoaDDARx6XXFRsHnx+ZlBiJEZI21Z1JwowCr5ePD&#10;AgvtOz7S9RSNSBAOBSqwMTaFlKG05DAMfEOcvC/fOoxJtkbqFrsEd7V8zbKJdFhxWrDY0Jul8vv0&#10;4xRMztvLNs/Ot+F6372PTGfG9nJQ6vmpX89BROrjf/ivvdMK8uk0h9836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DPvX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775" o:spid="_x0000_s2712" style="position:absolute;left:36913;top:84266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Ll8YA&#10;AADdAAAADwAAAGRycy9kb3ducmV2LnhtbESPQWvCQBSE7wX/w/IEL6KbWttI6ioitCgeSqOQ6zP7&#10;moTuvg3Zrab/visIPQ4z8w2zXPfWiAt1vnGs4HGagCAunW64UnA6vk0WIHxA1mgck4Jf8rBeDR6W&#10;mGl35U+65KESEcI+QwV1CG0mpS9rsuinriWO3pfrLIYou0rqDq8Rbo2cJcmLtNhwXKixpW1N5Xf+&#10;YxW4sT9WJt0dQrH/eG8K83TGfaHUaNhvXkEE6sN/+N7eaQXzNH2G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2Ll8YAAADdAAAADwAAAAAAAAAAAAAAAACYAgAAZHJz&#10;L2Rvd25yZXYueG1sUEsFBgAAAAAEAAQA9QAAAIsDAAAAAA==&#10;" path="m,7953l5979,,19941,r5980,7953l25921,17938r-5980,9956l11958,27894e" filled="f" strokeweight=".22144mm">
                  <v:stroke endcap="round"/>
                  <v:path arrowok="t" textboxrect="0,0,25921,27894"/>
                </v:shape>
                <v:shape id="Shape 4776" o:spid="_x0000_s2713" style="position:absolute;left:36913;top:84545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V4MYA&#10;AADdAAAADwAAAGRycy9kb3ducmV2LnhtbESPQWvCQBSE74L/YXlCL6IbazEldRUpVJQeRC3k+pp9&#10;JsHdtyG7avz33YLgcZiZb5j5srNGXKn1tWMFk3ECgrhwuuZSwc/xa/QOwgdkjcYxKbiTh+Wi35tj&#10;pt2N93Q9hFJECPsMFVQhNJmUvqjIoh+7hjh6J9daDFG2pdQt3iLcGvmaJDNpsea4UGFDnxUV58PF&#10;KnBDfyxNuvkO+Xa3rnMz/cVtrtTLoFt9gAjUhWf40d5oBW9pOoP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8V4MYAAADdAAAADwAAAAAAAAAAAAAAAACYAgAAZHJz&#10;L2Rvd25yZXYueG1sUEsFBgAAAAAEAAQA9QAAAIsDAAAAAA==&#10;" path="m19941,r5980,9955l25921,17938r-5980,9956l5979,27894,,17938e" filled="f" strokeweight=".22144mm">
                  <v:stroke endcap="round"/>
                  <v:path arrowok="t" textboxrect="0,0,25921,27894"/>
                </v:shape>
                <v:shape id="Shape 4777" o:spid="_x0000_s2714" style="position:absolute;left:37312;top:84266;width:259;height:558;visibility:visible;mso-wrap-style:square;v-text-anchor:top" coordsize="2589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FYAMcA&#10;AADdAAAADwAAAGRycy9kb3ducmV2LnhtbESPT2vCQBTE74V+h+UVequbWjEldSNWLOhRDS29PbIv&#10;f2j2bciuSeqndwXB4zAzv2EWy9E0oqfO1ZYVvE4iEMS51TWXCrLj18s7COeRNTaWScE/OVimjw8L&#10;TLQdeE/9wZciQNglqKDyvk2kdHlFBt3EtsTBK2xn0AfZlVJ3OAS4aeQ0iubSYM1hocKW1hXlf4eT&#10;UbDdTbWLVj/97+f37m0/FBt5zjZKPT+Nqw8QnkZ/D9/aW61gFscx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RWADHAAAA3QAAAA8AAAAAAAAAAAAAAAAAmAIAAGRy&#10;cy9kb3ducmV2LnhtbFBLBQYAAAAABAAEAPUAAACMAwAAAAA=&#10;" path="m,7953l5979,,19911,r5980,7953l25891,17938r-5980,9956l5979,27894,,37850,,55788r25891,e" filled="f" strokeweight=".22144mm">
                  <v:stroke endcap="round"/>
                  <v:path arrowok="t" textboxrect="0,0,25891,55788"/>
                </v:shape>
                <v:shape id="Shape 4778" o:spid="_x0000_s2715" style="position:absolute;left:39145;top:83011;width:279;height:278;visibility:visible;mso-wrap-style:square;v-text-anchor:top" coordsize="2789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odl8IA&#10;AADdAAAADwAAAGRycy9kb3ducmV2LnhtbERPTWvCQBC9F/wPywje6kYtVaKrqLRQ8FCMHjwO2TEJ&#10;Zmdjdqvx33cOgsfH+16sOlerG7Wh8mxgNExAEefeVlwYOB6+32egQkS2WHsmAw8KsFr23haYWn/n&#10;Pd2yWCgJ4ZCigTLGJtU65CU5DEPfEAt39q3DKLAttG3xLuGu1uMk+dQOK5aGEhvalpRfsj8nvVe7&#10;/919TXb5Y3Pk0ynTBx3Pxgz63XoOKlIXX+Kn+8ca+JhOZa6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h2XwgAAAN0AAAAPAAAAAAAAAAAAAAAAAJgCAABkcnMvZG93&#10;bnJldi54bWxQSwUGAAAAAAQABAD1AAAAhwMAAAAA&#10;" path="m27894,13933l23917,3977,13962,,3976,3977,,13933r3976,9985l13962,27895r9955,-3977l27894,13933r,xe" filled="f" strokeweight=".16608mm">
                  <v:stroke endcap="round"/>
                  <v:path arrowok="t" textboxrect="0,0,27894,27895"/>
                </v:shape>
                <v:shape id="Shape 4779" o:spid="_x0000_s2716" style="position:absolute;left:38049;top:82712;width:60;height:577;visibility:visible;mso-wrap-style:square;v-text-anchor:top" coordsize="5979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orMoA&#10;AADdAAAADwAAAGRycy9kb3ducmV2LnhtbESPQWvCQBSE74X+h+UVepG6aanVRldptWqhVWhU6PGR&#10;fSZps29DdqPx37tCocdhZr5hRpPWlOJAtSssK7jvRiCIU6sLzhRsN/O7AQjnkTWWlknBiRxMxtdX&#10;I4y1PfIXHRKfiQBhF6OC3PsqltKlORl0XVsRB29va4M+yDqTusZjgJtSPkTRkzRYcFjIsaJpTulv&#10;0hgFr4vB9+pj/9lUy+Qt68x266b30yh1e9O+DEF4av1/+K/9rhU89vvPcHkTnoAcn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Z3qKzKAAAA3QAAAA8AAAAAAAAAAAAAAAAAmAIA&#10;AGRycy9kb3ducmV2LnhtbFBLBQYAAAAABAAEAPUAAACPAwAAAAA=&#10;" path="m,9956l5979,r,57792e" filled="f" strokeweight=".22144mm">
                  <v:stroke endcap="round"/>
                  <v:path arrowok="t" textboxrect="0,0,5979,57792"/>
                </v:shape>
                <v:shape id="Shape 4780" o:spid="_x0000_s2717" style="position:absolute;left:38049;top:83289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I0cMA&#10;AADdAAAADwAAAGRycy9kb3ducmV2LnhtbERPy2oCMRTdF/yHcAV3NeOjVqZGEUHppvgqiLvL5DYZ&#10;nNwMk9QZ/75ZCF0eznux6lwl7tSE0rOC0TADQVx4XbJR8H3evs5BhIissfJMCh4UYLXsvSww177l&#10;I91P0YgUwiFHBTbGOpcyFJYchqGviRP34xuHMcHGSN1gm8JdJcdZNpMOS04NFmvaWCpup1+nYHbZ&#10;XXfT7PIYrfft18S05s1eD0oN+t36A0SkLv6Ln+5PrWD6Pk/70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1I0cMAAADdAAAADwAAAAAAAAAAAAAAAACYAgAAZHJzL2Rv&#10;d25yZXYueG1sUEsFBgAAAAAEAAQA9QAAAIgDAAAAAA==&#10;" path="m,l11958,e" filled="f" strokeweight=".22144mm">
                  <v:stroke endcap="round"/>
                  <v:path arrowok="t" textboxrect="0,0,11958,0"/>
                </v:shape>
                <v:shape id="Shape 4781" o:spid="_x0000_s2718" style="position:absolute;left:38308;top:82712;width:259;height:279;visibility:visible;mso-wrap-style:square;v-text-anchor:top" coordsize="2592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CgMUA&#10;AADdAAAADwAAAGRycy9kb3ducmV2LnhtbESPQWvCQBSE70L/w/IK3nSj1CipqxShRQUP2vb+yD43&#10;odm3Mbs10V/vCoLHYWa+YebLzlbiTI0vHSsYDRMQxLnTJRsFP9+fgxkIH5A1Vo5JwYU8LBcvvTlm&#10;2rW8p/MhGBEh7DNUUIRQZ1L6vCCLfuhq4ugdXWMxRNkYqRtsI9xWcpwkqbRYclwosKZVQfnf4d8q&#10;mJy+jmnLW3m1J5P638vE8G6jVP+1+3gHEagLz/CjvdYK3qazE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0KAxQAAAN0AAAAPAAAAAAAAAAAAAAAAAJgCAABkcnMv&#10;ZG93bnJldi54bWxQSwUGAAAAAAQABAD1AAAAigMAAAAA&#10;" path="m,9956l5979,,19941,r5979,9956l25920,19912r-5979,7983l11958,27895e" filled="f" strokeweight=".22144mm">
                  <v:stroke endcap="round"/>
                  <v:path arrowok="t" textboxrect="0,0,25920,27895"/>
                </v:shape>
                <v:shape id="Shape 4782" o:spid="_x0000_s2719" style="position:absolute;left:38308;top:82991;width:259;height:298;visibility:visible;mso-wrap-style:square;v-text-anchor:top" coordsize="2592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tecYA&#10;AADdAAAADwAAAGRycy9kb3ducmV2LnhtbESPQWvCQBSE7wX/w/IEb7oxFpXoGrRQKJQeakXw9sy+&#10;Jmmyb2N21e2/7xYKPQ4z8w2zzoNpxY16V1tWMJ0kIIgLq2suFRw+nsdLEM4ja2wtk4JvcpBvBg9r&#10;zLS98zvd9r4UEcIuQwWV910mpSsqMugmtiOO3qftDfoo+1LqHu8RblqZJslcGqw5LlTY0VNFRbO/&#10;GgWny8yHlo/Y7LbTkL5d06/zq1FqNAzbFQhPwf+H/9ovWsHjYpn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NtecYAAADdAAAADwAAAAAAAAAAAAAAAACYAgAAZHJz&#10;L2Rvd25yZXYueG1sUEsFBgAAAAAEAAQA9QAAAIsDAAAAAA==&#10;" path="m19941,r5979,9955l25920,19941r-5979,9956l5979,29897,,19941e" filled="f" strokeweight=".22144mm">
                  <v:stroke endcap="round"/>
                  <v:path arrowok="t" textboxrect="0,0,25920,29897"/>
                </v:shape>
                <v:shape id="Shape 4783" o:spid="_x0000_s2720" style="position:absolute;left:38707;top:82712;width:259;height:279;visibility:visible;mso-wrap-style:square;v-text-anchor:top" coordsize="25921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K8McA&#10;AADdAAAADwAAAGRycy9kb3ducmV2LnhtbESPT2sCMRTE7wW/Q3gFbzVbLVa2RhH/QO2tVrDeHpvX&#10;zdLNy5Jk3W0/vSkIPQ4z8xtmvuxtLS7kQ+VYweMoA0FcOF1xqeD4sXuYgQgRWWPtmBT8UIDlYnA3&#10;x1y7jt/pcoilSBAOOSowMTa5lKEwZDGMXEOcvC/nLcYkfSm1xy7BbS3HWTaVFitOCwYbWhsqvg+t&#10;VcDHT9929eakf+XGnLbt+fyW7ZUa3verFxCR+vgfvrVftYKn59kE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QCvDHAAAA3QAAAA8AAAAAAAAAAAAAAAAAmAIAAGRy&#10;cy9kb3ducmV2LnhtbFBLBQYAAAAABAAEAPUAAACMAwAAAAA=&#10;" path="m,9956l5979,,19941,r5980,9956l25921,19912r-5980,7983l11958,27895e" filled="f" strokeweight=".22144mm">
                  <v:stroke endcap="round"/>
                  <v:path arrowok="t" textboxrect="0,0,25921,27895"/>
                </v:shape>
                <v:shape id="Shape 4784" o:spid="_x0000_s2721" style="position:absolute;left:38707;top:82991;width:259;height:298;visibility:visible;mso-wrap-style:square;v-text-anchor:top" coordsize="25921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ubccA&#10;AADdAAAADwAAAGRycy9kb3ducmV2LnhtbESPQWvCQBSE74X+h+UVvNWN1VpJXaWIQrEebPSgt9fs&#10;axKa9zZktyb++26h0OMwM98w82XPtbpQ6ysnBkbDBBRJ7mwlhYHjYXM/A+UDisXaCRm4kofl4vZm&#10;jql1nbzTJQuFihDxKRooQ2hSrX1eEqMfuoYkep+uZQxRtoW2LXYRzrV+SJKpZqwkLpTY0Kqk/Cv7&#10;ZgP7D86Oq9Mj16OtO72N17tzx96YwV3/8gwqUB/+w3/tV2tg8jSbwO+b+AT0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Ubm3HAAAA3QAAAA8AAAAAAAAAAAAAAAAAmAIAAGRy&#10;cy9kb3ducmV2LnhtbFBLBQYAAAAABAAEAPUAAACMAwAAAAA=&#10;" path="m19941,r5980,9955l25921,19941r-5980,9956l5979,29897,,19941e" filled="f" strokeweight=".22144mm">
                  <v:stroke endcap="round"/>
                  <v:path arrowok="t" textboxrect="0,0,25921,29897"/>
                </v:shape>
                <v:shape id="Shape 4785" o:spid="_x0000_s2722" style="position:absolute;left:40361;top:81695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2i8QA&#10;AADdAAAADwAAAGRycy9kb3ducmV2LnhtbESPQWsCMRSE74X+h/CEXopmLbaV1SilIAiCUFvvj+S5&#10;Wdy8LEnU1F9vhEKPw8x8w8yX2XXiTCG2nhWMRxUIYu1Ny42Cn+/VcAoiJmSDnWdS8EsRlovHhznW&#10;xl/4i8671IgC4VijAptSX0sZtSWHceR74uIdfHCYigyNNAEvBe46+VJVb9Jhy2XBYk+flvRxd3IK&#10;Dtrt96tKh7E8Wb9prs85b7ZKPQ3yxwxEopz+w3/ttVEweZ++wv1NeQ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dovEAAAA3QAAAA8AAAAAAAAAAAAAAAAAmAIAAGRycy9k&#10;b3ducmV2LnhtbFBLBQYAAAAABAAEAPUAAACJAwAAAAA=&#10;" path="m27894,13932l23917,3976,13932,,3976,3976,,13932r3976,9985l13932,27894r9985,-3977l27894,13932r,xe" filled="f" strokeweight=".16608mm">
                  <v:stroke endcap="round"/>
                  <v:path arrowok="t" textboxrect="0,0,27894,27894"/>
                </v:shape>
                <v:shape id="Shape 4786" o:spid="_x0000_s2723" style="position:absolute;left:39026;top:81595;width:59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HS8UA&#10;AADdAAAADwAAAGRycy9kb3ducmV2LnhtbESP0YrCMBRE3xf8h3AFXxabKlpL1yiuIOiDiLofcGnu&#10;tmWbm9pktf69EQQfh5k5w8yXnanFlVpXWVYwimIQxLnVFRcKfs6bYQrCeWSNtWVScCcHy0XvY46Z&#10;tjc+0vXkCxEg7DJUUHrfZFK6vCSDLrINcfB+bWvQB9kWUrd4C3BTy3EcJ9JgxWGhxIbWJeV/p3+j&#10;4Fx872qa+fxwuawnmEz3R/O5V2rQ71ZfIDx1/h1+tbdawWSWJv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UdLxQAAAN0AAAAPAAAAAAAAAAAAAAAAAJgCAABkcnMv&#10;ZG93bnJldi54bWxQSwUGAAAAAAQABAD1AAAAigMAAAAA&#10;" path="m,9985l5979,r,55818e" filled="f" strokeweight=".22144mm">
                  <v:stroke endcap="round"/>
                  <v:path arrowok="t" textboxrect="0,0,5979,55818"/>
                </v:shape>
                <v:shape id="Shape 4787" o:spid="_x0000_s2724" style="position:absolute;left:39026;top:82153;width:139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NBcUA&#10;AADdAAAADwAAAGRycy9kb3ducmV2LnhtbESPT2sCMRTE74V+h/AK3mq2IrpsjVIspb304J+Dx8fm&#10;dbO4eUk3T91++0YQPA4z8xtmsRp8p87UpzawgZdxAYq4DrblxsB+9/FcgkqCbLELTAb+KMFq+fiw&#10;wMqGC2/ovJVGZQinCg04kVhpnWpHHtM4ROLs/YTeo2TZN9r2eMlw3+lJUcy0x5bzgsNIa0f1cXvy&#10;BuLxex2pDL8i75N02qFzh8+NMaOn4e0VlNAg9/Ct/WUNTOflHK5v8hP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k0FxQAAAN0AAAAPAAAAAAAAAAAAAAAAAJgCAABkcnMv&#10;ZG93bnJldi54bWxQSwUGAAAAAAQABAD1AAAAigMAAAAA&#10;" path="m,l13962,e" filled="f" strokeweight=".22144mm">
                  <v:stroke endcap="round"/>
                  <v:path arrowok="t" textboxrect="0,0,13962,0"/>
                </v:shape>
                <v:shape id="Shape 4788" o:spid="_x0000_s2725" style="position:absolute;left:39285;top:81595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dLsMA&#10;AADdAAAADwAAAGRycy9kb3ducmV2LnhtbERPTWvCQBC9F/wPywje6sZSNEZXkYCQo9UW9DZkxySY&#10;nY3ZjYn99d1DwePjfa+3g6nFg1pXWVYwm0YgiHOrKy4UfJ/27zEI55E11pZJwZMcbDejtzUm2vb8&#10;RY+jL0QIYZeggtL7JpHS5SUZdFPbEAfualuDPsC2kLrFPoSbWn5E0VwarDg0lNhQWlJ+O3ZGwW45&#10;P3S/9/Tycyr28pB15z6NM6Um42G3AuFp8C/xvzvTCj4XcZgb3o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ZdLsMAAADdAAAADwAAAAAAAAAAAAAAAACYAgAAZHJzL2Rv&#10;d25yZXYueG1sUEsFBgAAAAAEAAQA9QAAAIgDAAAAAA==&#10;" path="m,9985l7952,,19911,r7983,9985l27894,17938r-7983,9985l13931,27923e" filled="f" strokeweight=".22144mm">
                  <v:stroke endcap="round"/>
                  <v:path arrowok="t" textboxrect="0,0,27894,27923"/>
                </v:shape>
                <v:shape id="Shape 4789" o:spid="_x0000_s2726" style="position:absolute;left:39285;top:81874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vNccA&#10;AADdAAAADwAAAGRycy9kb3ducmV2LnhtbESPS2vCQBSF9wX/w3CFbkQnLVHT1FGkVChdCD6CLi+Z&#10;axLM3AmZaZL++06h0OXhPD7OajOYWnTUusqygqdZBII4t7riQsH5tJsmIJxH1lhbJgXf5GCzHj2s&#10;MNW25wN1R1+IMMIuRQWl900qpctLMuhmtiEO3s22Bn2QbSF1i30YN7V8jqKFNFhxIJTY0FtJ+f34&#10;ZQK3vl4v2R4ncbfbzrPJ5/sw12elHsfD9hWEp8H/h//aH1pBvExe4P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gbzXHAAAA3QAAAA8AAAAAAAAAAAAAAAAAmAIAAGRy&#10;cy9kb3ducmV2LnhtbFBLBQYAAAAABAAEAPUAAACMAwAAAAA=&#10;" path="m19911,r7983,9955l27894,19912r-7983,7982l7952,27894,,19912e" filled="f" strokeweight=".22144mm">
                  <v:stroke endcap="round"/>
                  <v:path arrowok="t" textboxrect="0,0,27894,27894"/>
                </v:shape>
                <v:shape id="Shape 4790" o:spid="_x0000_s2727" style="position:absolute;left:39683;top:81595;width:260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nvMQA&#10;AADdAAAADwAAAGRycy9kb3ducmV2LnhtbERPy2rCQBTdF/yH4QrdSJ0otY/UUUJQUJBCk0C3l8xt&#10;EpK5EzLTmP69sxC6PJz3dj+ZTow0uMaygtUyAkFcWt1wpaDIj09vIJxH1thZJgV/5GC/mz1sMdb2&#10;yl80Zr4SIYRdjApq7/tYSlfWZNAtbU8cuB87GPQBDpXUA15DuOnkOopepMGGQ0ONPaU1lW32axTI&#10;0bUFj+mh3Sy+LzY/n5PNZ6/U43xKPkB4mvy/+O4+aQXPr+9hf3gTno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57zEAAAA3QAAAA8AAAAAAAAAAAAAAAAAmAIAAGRycy9k&#10;b3ducmV2LnhtbFBLBQYAAAAABAAEAPUAAACJAwAAAAA=&#10;" path="m25921,37879l,37879,19941,r,55818e" filled="f" strokeweight=".22144mm">
                  <v:stroke endcap="round"/>
                  <v:path arrowok="t" textboxrect="0,0,25921,55818"/>
                </v:shape>
                <v:shape id="Shape 4791" o:spid="_x0000_s2728" style="position:absolute;left:39026;top:80360;width:279;height:278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mVcUA&#10;AADdAAAADwAAAGRycy9kb3ducmV2LnhtbESP3WoCMRSE7wt9h3AK3pSa3SL92RqlFISCIFTr/SE5&#10;bpZuTpYkauzTG0HwcpiZb5jpPLteHCjEzrOCelyBINbedNwq+N0snt5AxIRssPdMCk4UYT67v5ti&#10;Y/yRf+iwTq0oEI4NKrApDY2UUVtyGMd+IC7ezgeHqcjQShPwWOCul89V9SIddlwWLA70ZUn/rfdO&#10;wU677XZR6VDLvfXL9v8x5+VKqdFD/vwAkSinW/ja/jYKJq/vNVzelCc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OZVxQAAAN0AAAAPAAAAAAAAAAAAAAAAAJgCAABkcnMv&#10;ZG93bnJldi54bWxQSwUGAAAAAAQABAD1AAAAigMAAAAA&#10;" path="m27894,13961l23917,3976,13962,,3976,3976,,13961r3976,9956l13962,27894r9955,-3977l27894,13961r,xe" filled="f" strokeweight=".16608mm">
                  <v:stroke endcap="round"/>
                  <v:path arrowok="t" textboxrect="0,0,27894,27894"/>
                </v:shape>
                <v:shape id="Shape 4792" o:spid="_x0000_s2729" style="position:absolute;left:37650;top:80380;width:60;height:557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meMgA&#10;AADdAAAADwAAAGRycy9kb3ducmV2LnhtbESPQWvCQBSE7wX/w/IKvdVNxaqJrlIKhdKC2Ciot0f2&#10;mQSzb2N2Nam/visIPQ4z8w0zW3SmEhdqXGlZwUs/AkGcWV1yrmCz/niegHAeWWNlmRT8koPFvPcw&#10;w0Tbln/okvpcBAi7BBUU3teJlC4ryKDr25o4eAfbGPRBNrnUDbYBbio5iKKRNFhyWCiwpveCsmN6&#10;Ngry7Soev5btabuPl6fv/dfwmp53Sj09dm9TEJ46/x++tz+1guE4HsDtTX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N6Z4yAAAAN0AAAAPAAAAAAAAAAAAAAAAAJgCAABk&#10;cnMvZG93bnJldi54bWxQSwUGAAAAAAQABAD1AAAAjQMAAAAA&#10;" path="m,7953l5979,r,55788e" filled="f" strokeweight=".22144mm">
                  <v:stroke endcap="round"/>
                  <v:path arrowok="t" textboxrect="0,0,5979,55788"/>
                </v:shape>
                <v:shape id="Shape 4793" o:spid="_x0000_s2730" style="position:absolute;left:37650;top:80937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Ae8cA&#10;AADdAAAADwAAAGRycy9kb3ducmV2LnhtbESPS2vDMBCE74X+B7GF3ho5TZqHGyWEQkIvJU8IuS3W&#10;VjK1VsZSYuffV4VCjsPMfMPMFp2rxJWaUHpW0O9lIIgLr0s2Co6H1csERIjIGivPpOBGARbzx4cZ&#10;5tq3vKPrPhqRIBxyVGBjrHMpQ2HJYej5mjh5375xGJNsjNQNtgnuKvmaZSPpsOS0YLGmD0vFz/7i&#10;FIxO6/N6mJ1u/eWm/RqY1rzZ81ap56du+Q4iUhfv4f/2p1YwHE8H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QHv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794" o:spid="_x0000_s2731" style="position:absolute;left:37910;top:80380;width:258;height:278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+jsUA&#10;AADdAAAADwAAAGRycy9kb3ducmV2LnhtbESPQWsCMRSE70L/Q3iF3jRbUVtXo4hQaPGgqx48PpLn&#10;ZunmZdmkuv33RhA8DjPzDTNfdq4WF2pD5VnB+yADQay9qbhUcDx89T9BhIhssPZMCv4pwHLx0ptj&#10;bvyVC7rsYykShEOOCmyMTS5l0JYchoFviJN39q3DmGRbStPiNcFdLYdZNpEOK04LFhtaW9K/+z+n&#10;YHfSP9nWFoe13W0m4+Ci1+VUqbfXbjUDEamLz/Cj/W0UjD6mI7i/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/6OxQAAAN0AAAAPAAAAAAAAAAAAAAAAAJgCAABkcnMv&#10;ZG93bnJldi54bWxQSwUGAAAAAAQABAD1AAAAigMAAAAA&#10;" path="m,7953l5979,,19911,r5980,7953l25891,17938r-5980,9956l13932,27894e" filled="f" strokeweight=".22144mm">
                  <v:stroke endcap="round"/>
                  <v:path arrowok="t" textboxrect="0,0,25891,27894"/>
                </v:shape>
                <v:shape id="Shape 4795" o:spid="_x0000_s2732" style="position:absolute;left:37910;top:80658;width:258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bFcUA&#10;AADdAAAADwAAAGRycy9kb3ducmV2LnhtbESPT2sCMRTE74V+h/AKvdWsUm1djYsIhUoP/j14fCTP&#10;zeLmZdmk6/bbm4LgcZiZ3zDzone16KgNlWcFw0EGglh7U3Gp4Hj4evsEESKywdozKfijAMXi+WmO&#10;ufFX3lG3j6VIEA45KrAxNrmUQVtyGAa+IU7e2bcOY5JtKU2L1wR3tRxl2UQ6rDgtWGxoZUlf9r9O&#10;wfak19nG7g4ru/2ZjIOLXpdTpV5f+uUMRKQ+PsL39rdR8P4xHcP/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1sVxQAAAN0AAAAPAAAAAAAAAAAAAAAAAJgCAABkcnMv&#10;ZG93bnJldi54bWxQSwUGAAAAAAQABAD1AAAAigMAAAAA&#10;" path="m19911,r5980,9955l25891,17938r-5980,9956l5979,27894,,17938e" filled="f" strokeweight=".22144mm">
                  <v:stroke endcap="round"/>
                  <v:path arrowok="t" textboxrect="0,0,25891,27894"/>
                </v:shape>
                <v:shape id="Shape 4796" o:spid="_x0000_s2733" style="position:absolute;left:38308;top:80380;width:259;height:557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pO8YA&#10;AADdAAAADwAAAGRycy9kb3ducmV2LnhtbESPW2vCQBSE3wv+h+UIfasbi3iJriKphfZFqBf08ZA9&#10;JtHs2ZBdY/z3riD0cZiZb5jZojWlaKh2hWUF/V4Egji1uuBMwW77/TEG4TyyxtIyKbiTg8W88zbD&#10;WNsb/1Gz8ZkIEHYxKsi9r2IpXZqTQdezFXHwTrY26IOsM6lrvAW4KeVnFA2lwYLDQo4VJTmll83V&#10;KJDHotmu92Z0+b1ydjofklXydVfqvdsupyA8tf4//Gr/aAWD0WQIz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XpO8YAAADdAAAADwAAAAAAAAAAAAAAAACYAgAAZHJz&#10;L2Rvd25yZXYueG1sUEsFBgAAAAAEAAQA9QAAAIsDAAAAAA==&#10;" path="m,45832r5979,9956l19941,55788r5979,-9956l25920,27894,19941,17938,,17938,,,25920,e" filled="f" strokeweight=".22144mm">
                  <v:stroke endcap="round"/>
                  <v:path arrowok="t" textboxrect="0,0,25920,55788"/>
                </v:shape>
                <v:shape id="Shape 4797" o:spid="_x0000_s2734" style="position:absolute;left:40042;top:78526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busQA&#10;AADdAAAADwAAAGRycy9kb3ducmV2LnhtbESPQWsCMRSE74X+h/CEXkrNWqTW1SilIAiCUFvvj+S5&#10;Wdy8LEnU1F9vhEKPw8x8w8yX2XXiTCG2nhWMhhUIYu1Ny42Cn+/VyzuImJANdp5JwS9FWC4eH+ZY&#10;G3/hLzrvUiMKhGONCmxKfS1l1JYcxqHviYt38MFhKjI00gS8FLjr5GtVvUmHLZcFiz19WtLH3ckp&#10;OGi3368qHUbyZP2muT7nvNkq9TTIHzMQiXL6D/+110bBeDKdwP1NeQ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27rEAAAA3QAAAA8AAAAAAAAAAAAAAAAAmAIAAGRycy9k&#10;b3ducmV2LnhtbFBLBQYAAAAABAAEAPUAAACJAwAAAAA=&#10;" path="m27894,13932l23917,3976,13962,,3976,3976,,13932r3976,9985l13962,27894r9955,-3977l27894,13932r,xe" filled="f" strokeweight=".16608mm">
                  <v:stroke endcap="round"/>
                  <v:path arrowok="t" textboxrect="0,0,27894,27894"/>
                </v:shape>
                <v:shape id="Shape 4798" o:spid="_x0000_s2735" style="position:absolute;left:38766;top:78466;width:60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9s8IA&#10;AADdAAAADwAAAGRycy9kb3ducmV2LnhtbERPy4rCMBTdC/MP4Q6403TEZ8coIgizUMTXwt21udOW&#10;aW5Ck6n1781CcHk47/myNZVoqPalZQVf/QQEcWZ1ybmC82nTm4LwAVljZZkUPMjDcvHRmWOq7Z0P&#10;1BxDLmII+xQVFCG4VEqfFWTQ960jjtyvrQ2GCOtc6hrvMdxUcpAkY2mw5NhQoKN1Qdnf8d8oaJvS&#10;XtxgPZo1idtdH5W/7adbpbqf7eobRKA2vMUv949WMJzM4t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D2zwgAAAN0AAAAPAAAAAAAAAAAAAAAAAJgCAABkcnMvZG93&#10;bnJldi54bWxQSwUGAAAAAAQABAD1AAAAhwMAAAAA&#10;" path="m,9955l5979,r,57791e" filled="f" strokeweight=".22144mm">
                  <v:stroke endcap="round"/>
                  <v:path arrowok="t" textboxrect="0,0,5979,57791"/>
                </v:shape>
                <v:shape id="Shape 4799" o:spid="_x0000_s2736" style="position:absolute;left:38766;top:79044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3kccA&#10;AADdAAAADwAAAGRycy9kb3ducmV2LnhtbESPQWsCMRSE74L/IbyCN81ara1bo0ih0kvRqiDeHpvX&#10;ZHHzsmxSd/33TaHgcZiZb5jFqnOVuFITSs8KxqMMBHHhdclGwfHwPnwBESKyxsozKbhRgNWy31tg&#10;rn3LX3TdRyMShEOOCmyMdS5lKCw5DCNfEyfv2zcOY5KNkbrBNsFdJR+zbCYdlpwWLNb0Zqm47H+c&#10;gtlpc95Ms9NtvN62nxPTmid73ik1eOjWryAidfEe/m9/aAXT5/k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Od5H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800" o:spid="_x0000_s2737" style="position:absolute;left:39026;top:78466;width:259;height:299;visibility:visible;mso-wrap-style:square;v-text-anchor:top" coordsize="25921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/YsQA&#10;AADdAAAADwAAAGRycy9kb3ducmV2LnhtbERPTWvCQBC9F/wPywi91Y3aikRXEVEobQ9t9KC3MTsm&#10;wcxsyG5N+u+7h0KPj/e9XPdcqzu1vnJiYDxKQJHkzlZSGDge9k9zUD6gWKydkIEf8rBeDR6WmFrX&#10;yRfds1CoGCI+RQNlCE2qtc9LYvQj15BE7upaxhBhW2jbYhfDudaTJJlpxkpiQ4kNbUvKb9k3G/i8&#10;cHbcnl64Hr+50/t093Hu2BvzOOw3C1CB+vAv/nO/WgPP8yTuj2/i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/2LEAAAA3QAAAA8AAAAAAAAAAAAAAAAAmAIAAGRycy9k&#10;b3ducmV2LnhtbFBLBQYAAAAABAAEAPUAAACJAwAAAAA=&#10;" path="m,9955l5979,,19941,r5980,9955l25921,19911r-5980,9986l13962,29897e" filled="f" strokeweight=".22144mm">
                  <v:stroke endcap="round"/>
                  <v:path arrowok="t" textboxrect="0,0,25921,29897"/>
                </v:shape>
                <v:shape id="Shape 4801" o:spid="_x0000_s2738" style="position:absolute;left:39026;top:78765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qv8UA&#10;AADdAAAADwAAAGRycy9kb3ducmV2LnhtbESPQWsCMRSE70L/Q3hCL6JZW6myGqUIFsWDVIW9PjfP&#10;3cXkZdmkuv33RhA8DjPzDTNbtNaIKzW+cqxgOEhAEOdOV1woOB5W/QkIH5A1Gsek4J88LOZvnRmm&#10;2t34l677UIgIYZ+igjKEOpXS5yVZ9ANXE0fv7BqLIcqmkLrBW4RbIz+S5EtarDgulFjTsqT8sv+z&#10;ClzPHwozXm9Dttn9VJn5POEmU+q9235PQQRqwyv8bK+1gtEkGc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Gq/xQAAAN0AAAAPAAAAAAAAAAAAAAAAAJgCAABkcnMv&#10;ZG93bnJldi54bWxQSwUGAAAAAAQABAD1AAAAigMAAAAA&#10;" path="m19941,r5980,7953l25921,17938r-5980,9956l5979,27894,,17938e" filled="f" strokeweight=".22144mm">
                  <v:stroke endcap="round"/>
                  <v:path arrowok="t" textboxrect="0,0,25921,27894"/>
                </v:shape>
                <v:shape id="Shape 4802" o:spid="_x0000_s2739" style="position:absolute;left:39424;top:78466;width:259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eMMQA&#10;AADdAAAADwAAAGRycy9kb3ducmV2LnhtbESPQWsCMRSE7wX/Q3hCbzVxsUVXo4ggeBK0Inp7bJ6b&#10;xc3Lsonu9t+bQqHHYWa+YRar3tXiSW2oPGsYjxQI4sKbiksNp+/txxREiMgGa8+k4YcCrJaDtwXm&#10;xnd8oOcxliJBOOSowcbY5FKGwpLDMPINcfJuvnUYk2xLaVrsEtzVMlPqSzqsOC1YbGhjqbgfH07D&#10;bH+VB6e6cmvX5/5TuexS385avw/79RxEpD7+h//aO6NhMlUZ/L5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njDEAAAA3QAAAA8AAAAAAAAAAAAAAAAAmAIAAGRycy9k&#10;b3ducmV2LnhtbFBLBQYAAAAABAAEAPUAAACJAwAAAAA=&#10;" path="m,29897r19941,l25921,37850r,9985l19941,57791r-13962,l,47835,,19911,13962,r5979,e" filled="f" strokeweight=".22144mm">
                  <v:stroke endcap="round"/>
                  <v:path arrowok="t" textboxrect="0,0,25921,57791"/>
                </v:shape>
                <v:shape id="Shape 4803" o:spid="_x0000_s2740" style="position:absolute;left:40441;top:77509;width:279;height:279;visibility:visible;mso-wrap-style:square;v-text-anchor:top" coordsize="2792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c8sMA&#10;AADdAAAADwAAAGRycy9kb3ducmV2LnhtbESPwW7CMBBE70j9B2srcQO7LVQoYFBVCirH0nJf4iWO&#10;iNchNkn693UlJI6jmXmjWax6V4mWmlB61vA0ViCIc29KLjT8fG9GMxAhIhusPJOGXwqwWj4MFpgZ&#10;3/EXtftYiAThkKEGG2OdSRlySw7D2NfEyTv5xmFMsimkabBLcFfJZ6VepcOS04LFmt4t5ef91WnY&#10;Ho47RI95eemmh7DefATbKq2Hj/3bHESkPt7Dt/an0TCZqRf4f5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yc8sMAAADdAAAADwAAAAAAAAAAAAAAAACYAgAAZHJzL2Rv&#10;d25yZXYueG1sUEsFBgAAAAAEAAQA9QAAAIgDAAAAAA==&#10;" path="m27924,13933l23917,3977,13962,,4006,3977,,13933r4006,9984l13962,27895r9955,-3978l27924,13933r,xe" filled="f" strokeweight=".16608mm">
                  <v:stroke endcap="round"/>
                  <v:path arrowok="t" textboxrect="0,0,27924,27895"/>
                </v:shape>
                <v:shape id="Shape 4804" o:spid="_x0000_s2741" style="position:absolute;left:39165;top:77469;width:60;height:579;visibility:visible;mso-wrap-style:square;v-text-anchor:top" coordsize="5979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LjsQA&#10;AADdAAAADwAAAGRycy9kb3ducmV2LnhtbESPQWsCMRSE70L/Q3gFL6JJrdRlNUpRpF48aPX+2Dx3&#10;125etpuo6783guBxmJlvmOm8tZW4UONLxxo+BgoEceZMybmG/e+qn4DwAdlg5Zg03MjDfPbWmWJq&#10;3JW3dNmFXEQI+xQ1FCHUqZQ+K8iiH7iaOHpH11gMUTa5NA1eI9xWcqjUl7RYclwosKZFQdnf7mw1&#10;bHo/rhwnS7mS9Pmv6tA7nPZnrbvv7fcERKA2vMLP9tpoGCV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i47EAAAA3QAAAA8AAAAAAAAAAAAAAAAAmAIAAGRycy9k&#10;b3ducmV2LnhtbFBLBQYAAAAABAAEAPUAAACJAwAAAAA=&#10;" path="m,9984l5979,r,57821e" filled="f" strokeweight=".22144mm">
                  <v:stroke endcap="round"/>
                  <v:path arrowok="t" textboxrect="0,0,5979,57821"/>
                </v:shape>
                <v:shape id="Shape 4805" o:spid="_x0000_s2742" style="position:absolute;left:39165;top:78048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8RcYA&#10;AADdAAAADwAAAGRycy9kb3ducmV2LnhtbESPQWsCMRSE70L/Q3hCb5rYqshqFClUeimttiDeHptn&#10;srh5WTapu/77plDwOMzMN8xq0/taXKmNVWANk7ECQVwGU7HV8P31OlqAiAnZYB2YNNwowmb9MFhh&#10;YULHe7oekhUZwrFADS6lppAylo48xnFoiLN3Dq3HlGVrpWmxy3Bfyyel5tJjxXnBYUMvjsrL4cdr&#10;mB93p91UHW+T7Uf3/mw7O3OnT60fh/12CSJRn+7h//ab0TBdqBn8vc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18RcYAAADdAAAADwAAAAAAAAAAAAAAAACYAgAAZHJz&#10;L2Rvd25yZXYueG1sUEsFBgAAAAAEAAQA9QAAAIsDAAAAAA==&#10;" path="m,l11958,e" filled="f" strokeweight=".22144mm">
                  <v:stroke endcap="round"/>
                  <v:path arrowok="t" textboxrect="0,0,11958,0"/>
                </v:shape>
                <v:shape id="Shape 4806" o:spid="_x0000_s2743" style="position:absolute;left:39424;top:77469;width:259;height:280;visibility:visible;mso-wrap-style:square;v-text-anchor:top" coordsize="2592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qjMYA&#10;AADdAAAADwAAAGRycy9kb3ducmV2LnhtbESPQWvCQBSE74X+h+UVepG6aQkSoptQpFoRFLQBr4/s&#10;axLMvg3ZrUn+vVso9DjMzDfMKh9NK27Uu8aygtd5BIK4tLrhSkHxtXlJQDiPrLG1TAomcpBnjw8r&#10;TLUd+ES3s69EgLBLUUHtfZdK6cqaDLq57YiD9217gz7IvpK6xyHATSvfomghDTYcFmrsaF1TeT3/&#10;GAUfnzPebt1+cykOeD1O8brA/aTU89P4vgThafT/4b/2TiuIk2gBv2/C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qjMYAAADdAAAADwAAAAAAAAAAAAAAAACYAgAAZHJz&#10;L2Rvd25yZXYueG1sUEsFBgAAAAAEAAQA9QAAAIsDAAAAAA==&#10;" path="m,9984l5979,,19941,r5980,9984l25921,19941r-5980,7982l13962,27923e" filled="f" strokeweight=".22144mm">
                  <v:stroke endcap="round"/>
                  <v:path arrowok="t" textboxrect="0,0,25921,27923"/>
                </v:shape>
                <v:shape id="Shape 4807" o:spid="_x0000_s2744" style="position:absolute;left:39424;top:77749;width:259;height:299;visibility:visible;mso-wrap-style:square;v-text-anchor:top" coordsize="25921,29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Ni8UA&#10;AADdAAAADwAAAGRycy9kb3ducmV2LnhtbESPT2sCMRTE7wW/Q3iCt5ooUnVrFC0IluLB1d4fm9f9&#10;083LsknX9ds3guBxmJnfMKtNb2vRUetLxxomYwWCOHOm5FzD5bx/XYDwAdlg7Zg03MjDZj14WWFi&#10;3JVP1KUhFxHCPkENRQhNIqXPCrLox64hjt6Pay2GKNtcmhavEW5rOVXqTVosOS4U2NBHQdlv+mc1&#10;fN2q06Gqlt1RfS6/J+lsV6ttr/Vo2G/fQQTqwzP8aB+MhtlCzeH+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k2LxQAAAN0AAAAPAAAAAAAAAAAAAAAAAJgCAABkcnMv&#10;ZG93bnJldi54bWxQSwUGAAAAAAQABAD1AAAAigMAAAAA&#10;" path="m19941,r5980,9956l25921,19912r-5980,9986l5979,29898,,19912e" filled="f" strokeweight=".22144mm">
                  <v:stroke endcap="round"/>
                  <v:path arrowok="t" textboxrect="0,0,25921,29898"/>
                </v:shape>
                <v:shape id="Shape 4808" o:spid="_x0000_s2745" style="position:absolute;left:39823;top:77469;width:259;height:579;visibility:visible;mso-wrap-style:square;v-text-anchor:top" coordsize="2589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9C8UA&#10;AADdAAAADwAAAGRycy9kb3ducmV2LnhtbERPPW/CMBDdkfofrKvUBRWHClCUYhAgtTDAQNql2zU+&#10;nCjxObJdSP99PVRifHrfy/VgO3ElHxrHCqaTDARx5XTDRsHnx9tzDiJEZI2dY1LwSwHWq4fREgvt&#10;bnymaxmNSCEcClRQx9gXUoaqJoth4nrixF2ctxgT9EZqj7cUbjv5kmULabHh1FBjT7uaqrb8sQoO&#10;X8d8/z7ez/3s1H5fxmZbtWZQ6ulx2LyCiDTEu/jffdAKZnmW5qY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j0LxQAAAN0AAAAPAAAAAAAAAAAAAAAAAJgCAABkcnMv&#10;ZG93bnJldi54bWxQSwUGAAAAAAQABAD1AAAAigMAAAAA&#10;" path="m,l25891,,5979,57821e" filled="f" strokeweight=".22144mm">
                  <v:stroke endcap="round"/>
                  <v:path arrowok="t" textboxrect="0,0,25891,57821"/>
                </v:shape>
                <v:shape id="Shape 4809" o:spid="_x0000_s2746" style="position:absolute;left:40680;top:76792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LIMUA&#10;AADdAAAADwAAAGRycy9kb3ducmV2LnhtbESPQWvCQBSE74L/YXmCN7NracWmrqIFbfDWKPb6yL4m&#10;wezbkN0m6b/vFgo9DjPzDbPZjbYRPXW+dqxhmSgQxIUzNZcarpfjYg3CB2SDjWPS8E0edtvpZIOp&#10;cQO/U5+HUkQI+xQ1VCG0qZS+qMiiT1xLHL1P11kMUXalNB0OEW4b+aDUSlqsOS5U2NJrRcU9/7Ia&#10;Dh+ZuoW8dm/ZU3PE83DrTXHSej4b9y8gAo3hP/zXzoyGx7V6ht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wsgxQAAAN0AAAAPAAAAAAAAAAAAAAAAAJgCAABkcnMv&#10;ZG93bnJldi54bWxQSwUGAAAAAAQABAD1AAAAigMAAAAA&#10;" path="m27924,13933l23917,3976,13962,,4006,3976,,13933r4006,9984l13962,27894r9955,-3977l27924,13933r,xe" filled="f" strokeweight=".16608mm">
                  <v:stroke endcap="round"/>
                  <v:path arrowok="t" textboxrect="0,0,27924,27894"/>
                </v:shape>
                <v:shape id="Shape 4810" o:spid="_x0000_s2747" style="position:absolute;left:39564;top:76612;width:60;height:558;visibility:visible;mso-wrap-style:square;v-text-anchor:top" coordsize="5979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iAMMA&#10;AADdAAAADwAAAGRycy9kb3ducmV2LnhtbERPu07DMBTdkfoP1q3UjTpBFarSulEbiICxj6HjbXxJ&#10;QuLryDZN+Hs8IDEenfc2n0wv7uR8a1lBukxAEFdWt1wruJzLxzUIH5A19pZJwQ95yHezhy1m2o58&#10;pPsp1CKGsM9QQRPCkEnpq4YM+qUdiCP3aZ3BEKGrpXY4xnDTy6ckeZYGW44NDQ5UNFR1p2+j4Fx+&#10;3Nr+dbweXTkV7q17uY2HL6UW82m/ARFoCv/iP/e7VrBap3F/fBOf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AiAMMAAADdAAAADwAAAAAAAAAAAAAAAACYAgAAZHJzL2Rv&#10;d25yZXYueG1sUEsFBgAAAAAEAAQA9QAAAIgDAAAAAA==&#10;" path="m,7953l5979,r,55789e" filled="f" strokeweight=".22144mm">
                  <v:stroke endcap="round"/>
                  <v:path arrowok="t" textboxrect="0,0,5979,55789"/>
                </v:shape>
                <v:shape id="Shape 4811" o:spid="_x0000_s2748" style="position:absolute;left:39564;top:77170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sm8YA&#10;AADdAAAADwAAAGRycy9kb3ducmV2LnhtbESPQWsCMRSE70L/Q3iF3jS7rYqsRpFCpZdSawXx9tg8&#10;k8XNy7JJ3fXfN4LgcZiZb5jFqne1uFAbKs8K8lEGgrj0umKjYP/7MZyBCBFZY+2ZFFwpwGr5NFhg&#10;oX3HP3TZRSMShEOBCmyMTSFlKC05DCPfECfv5FuHMcnWSN1il+Culq9ZNpUOK04LFht6t1Sed39O&#10;wfSwOW7G2eGar7+7rzfTmYk9bpV6ee7XcxCR+vgI39ufWsF4ludwe5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/sm8YAAADdAAAADwAAAAAAAAAAAAAAAACYAgAAZHJz&#10;L2Rvd25yZXYueG1sUEsFBgAAAAAEAAQA9QAAAIsDAAAAAA==&#10;" path="m,l11958,e" filled="f" strokeweight=".22144mm">
                  <v:stroke endcap="round"/>
                  <v:path arrowok="t" textboxrect="0,0,11958,0"/>
                </v:shape>
                <v:shape id="Shape 4812" o:spid="_x0000_s2749" style="position:absolute;left:39823;top:76612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UbcQA&#10;AADdAAAADwAAAGRycy9kb3ducmV2LnhtbESPzYoCMRCE78K+Q2hhb5pRVnFHoyyCsIsHfw97bJJ2&#10;MjjpDJOo49sbQfBYVNVX1GzRukpcqQmlZwWDfgaCWHtTcqHgeFj1JiBCRDZYeSYFdwqwmH90Zpgb&#10;f+MdXfexEAnCIUcFNsY6lzJoSw5D39fEyTv5xmFMsimkafCW4K6SwywbS4clpwWLNS0t6fP+4hRs&#10;//VftrG7w9Ju1+NRcNHr4lupz277MwURqY3v8Kv9axR8TQZD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RVG3EAAAA3QAAAA8AAAAAAAAAAAAAAAAAmAIAAGRycy9k&#10;b3ducmV2LnhtbFBLBQYAAAAABAAEAPUAAACJAwAAAAA=&#10;" path="m,7953l5979,,19911,r5980,7953l25891,17938r-5980,9956l13932,27894e" filled="f" strokeweight=".22144mm">
                  <v:stroke endcap="round"/>
                  <v:path arrowok="t" textboxrect="0,0,25891,27894"/>
                </v:shape>
                <v:shape id="Shape 4813" o:spid="_x0000_s2750" style="position:absolute;left:39823;top:76891;width:259;height:279;visibility:visible;mso-wrap-style:square;v-text-anchor:top" coordsize="25891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Ohi8YA&#10;AADdAAAADwAAAGRycy9kb3ducmV2LnhtbESPQUsDMRSE70L/Q3gFbzZplVK2TYu0CKUi0urF22Pz&#10;urt287Ikz+36740geBxm5htmtRl8q3qKqQlsYToxoIjL4BquLLy/Pd0tQCVBdtgGJgvflGCzHt2s&#10;sHDhykfqT1KpDOFUoIVapCu0TmVNHtMkdMTZO4foUbKMlXYRrxnuWz0zZq49NpwXauxoW1N5OX15&#10;C2b+ItIf8dDvLvvnuP08mI9XtPZ2PDwuQQkN8h/+a++dhYfF9B5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Ohi8YAAADdAAAADwAAAAAAAAAAAAAAAACYAgAAZHJz&#10;L2Rvd25yZXYueG1sUEsFBgAAAAAEAAQA9QAAAIsDAAAAAA==&#10;" path="m19911,r5980,9956l25891,17938r-5980,9957l5979,27895,,17938e" filled="f" strokeweight=".22144mm">
                  <v:stroke endcap="round"/>
                  <v:path arrowok="t" textboxrect="0,0,25891,27895"/>
                </v:shape>
                <v:shape id="Shape 4814" o:spid="_x0000_s2751" style="position:absolute;left:40222;top:76612;width:259;height:558;visibility:visible;mso-wrap-style:square;v-text-anchor:top" coordsize="25921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hyccA&#10;AADdAAAADwAAAGRycy9kb3ducmV2LnhtbESPQWsCMRSE74L/ITyhF6lZi6hsjSKCWGgVXIu9PjbP&#10;zermZdmkuv77piB4HGbmG2a2aG0lrtT40rGC4SABQZw7XXKh4Puwfp2C8AFZY+WYFNzJw2Le7cww&#10;1e7Ge7pmoRARwj5FBSaEOpXS54Ys+oGriaN3co3FEGVTSN3gLcJtJd+SZCwtlhwXDNa0MpRfsl+r&#10;YN+vkq/J5nhZOZOfj+fP7c99t1Xqpdcu30EEasMz/Gh/aAWj6XAE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kIcnHAAAA3QAAAA8AAAAAAAAAAAAAAAAAmAIAAGRy&#10;cy9kb3ducmV2LnhtbFBLBQYAAAAABAAEAPUAAACMAwAAAAA=&#10;" path="m5979,55789l,45832,,37851,5979,27894r13962,l25921,17938r,-9985l19941,,5979,,,7953r,9985l5979,27894e" filled="f" strokeweight=".22144mm">
                  <v:stroke endcap="round"/>
                  <v:path arrowok="t" textboxrect="0,0,25921,55789"/>
                </v:shape>
                <v:shape id="Shape 4815" o:spid="_x0000_s2752" style="position:absolute;left:40281;top:76891;width:200;height:279;visibility:visible;mso-wrap-style:square;v-text-anchor:top" coordsize="19941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LtMcA&#10;AADdAAAADwAAAGRycy9kb3ducmV2LnhtbESPQWsCMRSE70L/Q3hCb5roVpHVKFoqSAVBW0Rvj81z&#10;d+nmZdmkuv33piB4HGbmG2a2aG0lrtT40rGGQV+BIM6cKTnX8P217k1A+IBssHJMGv7Iw2L+0plh&#10;atyN93Q9hFxECPsUNRQh1KmUPivIou+7mjh6F9dYDFE2uTQN3iLcVnKo1FhaLDkuFFjTe0HZz+HX&#10;ahgPd8dTclptR+a83SSf6mOdXJTWr912OQURqA3P8KO9MRreJoMR/L+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2i7THAAAA3QAAAA8AAAAAAAAAAAAAAAAAmAIAAGRy&#10;cy9kb3ducmV2LnhtbFBLBQYAAAAABAAEAPUAAACMAwAAAAA=&#10;" path="m13962,r5979,9956l19941,17938r-5979,9957l,27895e" filled="f" strokeweight=".22144mm">
                  <v:stroke endcap="round"/>
                  <v:path arrowok="t" textboxrect="0,0,19941,27895"/>
                </v:shape>
                <v:shape id="Shape 4816" o:spid="_x0000_s2753" style="position:absolute;left:40939;top:74659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1DsEA&#10;AADdAAAADwAAAGRycy9kb3ducmV2LnhtbESPwQrCMBBE74L/EFbwIpoqIqUaRRTBgxerH7A2a1tt&#10;NqWJWv/eCILHYWbeMItVayrxpMaVlhWMRxEI4szqknMF59NuGINwHlljZZkUvMnBatntLDDR9sVH&#10;eqY+FwHCLkEFhfd1IqXLCjLoRrYmDt7VNgZ9kE0udYOvADeVnETRTBosOSwUWNOmoOyePoyCXMrN&#10;6bo9RGl7iavLfTLQt3qgVL/XrucgPLX+H/6191rBNB7P4PsmPAG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CdQ7BAAAA3QAAAA8AAAAAAAAAAAAAAAAAmAIAAGRycy9kb3du&#10;cmV2LnhtbFBLBQYAAAAABAAEAPUAAACGAwAAAAA=&#10;" path="m27894,13961l23917,4005,13961,,3976,4005,,13961r3976,9956l13961,27923r9956,-4006l27894,13961r,xe" filled="f" strokeweight=".16608mm">
                  <v:stroke endcap="round"/>
                  <v:path arrowok="t" textboxrect="0,0,27894,27923"/>
                </v:shape>
                <v:shape id="Shape 4817" o:spid="_x0000_s2754" style="position:absolute;left:39803;top:74699;width:60;height:558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S7MgA&#10;AADdAAAADwAAAGRycy9kb3ducmV2LnhtbESP3WrCQBSE7wXfYTlC78zG4m/qKqVQKBXEpoJ6d8ie&#10;JqHZszG7mtindwuFXg4z8w2zXHemEldqXGlZwSiKQRBnVpecK9h/vg7nIJxH1lhZJgU3crBe9XtL&#10;TLRt+YOuqc9FgLBLUEHhfZ1I6bKCDLrI1sTB+7KNQR9kk0vdYBvgppKPcTyVBksOCwXW9FJQ9p1e&#10;jIL8sFvMJmV7PpwW2/Pm9D7+SS9HpR4G3fMTCE+d/w//td+0gvF8NIPfN+EJy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5LsyAAAAN0AAAAPAAAAAAAAAAAAAAAAAJgCAABk&#10;cnMvZG93bnJldi54bWxQSwUGAAAAAAQABAD1AAAAjQMAAAAA&#10;" path="m,7953l5979,r,55788e" filled="f" strokeweight=".22144mm">
                  <v:stroke endcap="round"/>
                  <v:path arrowok="t" textboxrect="0,0,5979,55788"/>
                </v:shape>
                <v:shape id="Shape 4818" o:spid="_x0000_s2755" style="position:absolute;left:39803;top:75257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FBsMA&#10;AADdAAAADwAAAGRycy9kb3ducmV2LnhtbERPz2vCMBS+D/wfwhN2m2mdE+mMIoKyy3DqQLw9mrek&#10;rHkpTbT1vzcHwePH93u+7F0trtSGyrOCfJSBIC69rtgo+D1u3mYgQkTWWHsmBTcKsFwMXuZYaN/x&#10;nq6HaEQK4VCgAhtjU0gZSksOw8g3xIn7863DmGBrpG6xS+GuluMsm0qHFacGiw2tLZX/h4tTMD1t&#10;z9tJdrrlq133/W4682HPP0q9DvvVJ4hIfXyKH+4vrWAyy9Pc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VFBsMAAADdAAAADwAAAAAAAAAAAAAAAACYAgAAZHJzL2Rv&#10;d25yZXYueG1sUEsFBgAAAAAEAAQA9QAAAIgDAAAAAA==&#10;" path="m,l11958,e" filled="f" strokeweight=".22144mm">
                  <v:stroke endcap="round"/>
                  <v:path arrowok="t" textboxrect="0,0,11958,0"/>
                </v:shape>
                <v:shape id="Shape 4819" o:spid="_x0000_s2756" style="position:absolute;left:40062;top:74699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GHMQA&#10;AADdAAAADwAAAGRycy9kb3ducmV2LnhtbESPzYoCMRCE74LvEFrYm2ZcVtFZoyyCsIsHfw97bJJ2&#10;MjjpDJOo49sbQfBYVNVX1GzRukpcqQmlZwXDQQaCWHtTcqHgeFj1JyBCRDZYeSYFdwqwmHc7M8yN&#10;v/GOrvtYiAThkKMCG2OdSxm0JYdh4Gvi5J184zAm2RTSNHhLcFfJzywbS4clpwWLNS0t6fP+4hRs&#10;//VftrG7w9Ju1+NRcNHrYqrUR6/9+QYRqY3v8Kv9axR8TYZT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1xhzEAAAA3QAAAA8AAAAAAAAAAAAAAAAAmAIAAGRycy9k&#10;b3ducmV2LnhtbFBLBQYAAAAABAAEAPUAAACJAwAAAAA=&#10;" path="m,7953l5979,,19911,r5980,7953l25891,17938r-5980,9956l11958,27894e" filled="f" strokeweight=".22144mm">
                  <v:stroke endcap="round"/>
                  <v:path arrowok="t" textboxrect="0,0,25891,27894"/>
                </v:shape>
                <v:shape id="Shape 4820" o:spid="_x0000_s2757" style="position:absolute;left:40062;top:74978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lPMAA&#10;AADdAAAADwAAAGRycy9kb3ducmV2LnhtbERPy4rCMBTdD/gP4QruxlRR0WoUEQSHWfhcuLwk16bY&#10;3JQmaufvJwvB5eG8F6vWVeJJTSg9Kxj0MxDE2puSCwWX8/Z7CiJEZIOVZ1LwRwFWy87XAnPjX3yk&#10;5ykWIoVwyFGBjbHOpQzaksPQ9zVx4m6+cRgTbAppGnylcFfJYZZNpMOSU4PFmjaW9P30cAoOV/2T&#10;7e3xvLGH38k4uOh1MVOq123XcxCR2vgRv907o2A0Hab96U16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OlPMAAAADdAAAADwAAAAAAAAAAAAAAAACYAgAAZHJzL2Rvd25y&#10;ZXYueG1sUEsFBgAAAAAEAAQA9QAAAIUDAAAAAA==&#10;" path="m19911,r5980,7982l25891,17938r-5980,9956l5979,27894,,17938e" filled="f" strokeweight=".22144mm">
                  <v:stroke endcap="round"/>
                  <v:path arrowok="t" textboxrect="0,0,25891,27894"/>
                </v:shape>
                <v:shape id="Shape 4821" o:spid="_x0000_s2758" style="position:absolute;left:40461;top:74699;width:259;height:558;visibility:visible;mso-wrap-style:square;v-text-anchor:top" coordsize="2592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M0McA&#10;AADdAAAADwAAAGRycy9kb3ducmV2LnhtbESP3WrCQBSE74W+w3IKvdONUlSiq5RCioog/iB6d8we&#10;k7TZs2l21fj2bqHg5TAz3zDjaWNKcaXaFZYVdDsRCOLU6oIzBbtt0h6CcB5ZY2mZFNzJwXTy0hpj&#10;rO2N13Td+EwECLsYFeTeV7GULs3JoOvYijh4Z1sb9EHWmdQ13gLclLIXRX1psOCwkGNFnzmlP5uL&#10;UXC4fy/nvws5c+lgH+nVV3I8bROl3l6bjxEIT41/hv/bM63gfdjrwt+b8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0jNDHAAAA3QAAAA8AAAAAAAAAAAAAAAAAmAIAAGRy&#10;cy9kb3ducmV2LnhtbFBLBQYAAAAABAAEAPUAAACMAwAAAAA=&#10;" path="m5979,55788r5980,l25921,35876r,-27923l19941,,5979,,,7953r,9985l5979,27894r19942,e" filled="f" strokeweight=".22144mm">
                  <v:stroke endcap="round"/>
                  <v:path arrowok="t" textboxrect="0,0,25921,55788"/>
                </v:shape>
                <v:shape id="Shape 4822" o:spid="_x0000_s2759" style="position:absolute;left:40740;top:73543;width:279;height:299;visibility:visible;mso-wrap-style:square;v-text-anchor:top" coordsize="2792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QxMYA&#10;AADdAAAADwAAAGRycy9kb3ducmV2LnhtbESPQWvCQBSE7wX/w/KEXopuugQJ0VVESSv0pBaqt0f2&#10;NQnNvg3ZbUz/fbdQ8DjMzDfMajPaVgzU+8axhud5AoK4dKbhSsP7uZhlIHxANtg6Jg0/5GGznjys&#10;MDfuxkcaTqESEcI+Rw11CF0upS9rsujnriOO3qfrLYYo+0qaHm8RblupkmQhLTYcF2rsaFdT+XX6&#10;thpYqfBkX/cvh+1wzT4wvRRvRar143TcLkEEGsM9/N8+GA1pphT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7QxMYAAADdAAAADwAAAAAAAAAAAAAAAACYAgAAZHJz&#10;L2Rvd25yZXYueG1sUEsFBgAAAAAEAAQA9QAAAIsDAAAAAA==&#10;" path="m27924,13961l23917,3976,13962,,4006,3976,,13961,4006,25920r9956,3977l23917,25920,27924,13961r,xe" filled="f" strokeweight=".16608mm">
                  <v:stroke endcap="round"/>
                  <v:path arrowok="t" textboxrect="0,0,27924,29897"/>
                </v:shape>
                <v:shape id="Shape 4823" o:spid="_x0000_s2760" style="position:absolute;left:39564;top:73563;width:60;height:558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eUskA&#10;AADdAAAADwAAAGRycy9kb3ducmV2LnhtbESP3WrCQBSE7wt9h+UI3tWNP62aukopFIqC1Ciod4fs&#10;aRKaPRuzq4l9+q5Q8HKYmW+Y2aI1pbhQ7QrLCvq9CARxanXBmYLd9uNpAsJ5ZI2lZVJwJQeL+ePD&#10;DGNtG97QJfGZCBB2MSrIva9iKV2ak0HXsxVx8L5tbdAHWWdS19gEuCnlIIpepMGCw0KOFb3nlP4k&#10;Z6Mg239Nx89Fc9ofp+vT6rgc/Sbng1LdTvv2CsJT6+/h//anVjCaDIZwexOegJ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HBeUskAAADdAAAADwAAAAAAAAAAAAAAAACYAgAA&#10;ZHJzL2Rvd25yZXYueG1sUEsFBgAAAAAEAAQA9QAAAI4DAAAAAA==&#10;" path="m,7953l5979,r,55788e" filled="f" strokeweight=".22144mm">
                  <v:stroke endcap="round"/>
                  <v:path arrowok="t" textboxrect="0,0,5979,55788"/>
                </v:shape>
                <v:shape id="Shape 4824" o:spid="_x0000_s2761" style="position:absolute;left:39564;top:74121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FvscA&#10;AADdAAAADwAAAGRycy9kb3ducmV2LnhtbESPT2sCMRTE74V+h/CE3mpWuxVZjSIFpZfS+gfE22Pz&#10;TBY3L8smuuu3bwoFj8PM/IaZL3tXixu1ofKsYDTMQBCXXldsFBz269cpiBCRNdaeScGdAiwXz09z&#10;LLTveEu3XTQiQTgUqMDG2BRShtKSwzD0DXHyzr51GJNsjdQtdgnuajnOsol0WHFasNjQh6Xysrs6&#10;BZPj5rTJs+N9tPruvt5MZ97t6Uepl0G/moGI1MdH+L/9qRXk03EO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Ehb7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825" o:spid="_x0000_s2762" style="position:absolute;left:39823;top:73563;width:259;height:558;visibility:visible;mso-wrap-style:square;v-text-anchor:top" coordsize="2589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Yp8UA&#10;AADdAAAADwAAAGRycy9kb3ducmV2LnhtbESPQWvCQBSE70L/w/IKvemmqRaJrmJFQY9aqXh7ZJ9J&#10;MPs2ZNck+utdQehxmJlvmOm8M6VoqHaFZQWfgwgEcWp1wZmCw++6PwbhPLLG0jIpuJGD+eytN8VE&#10;25Z31Ox9JgKEXYIKcu+rREqX5mTQDWxFHLyzrQ36IOtM6hrbADeljKPoWxosOCzkWNEyp/SyvxoF&#10;m22sXbQ4Nqefv+3Xrj2v5P2wUurjvVtMQHjq/H/41d5oBcNxPIL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NinxQAAAN0AAAAPAAAAAAAAAAAAAAAAAJgCAABkcnMv&#10;ZG93bnJldi54bWxQSwUGAAAAAAQABAD1AAAAigMAAAAA&#10;" path="m25891,37850l,37850,19911,r,55788e" filled="f" strokeweight=".22144mm">
                  <v:stroke endcap="round"/>
                  <v:path arrowok="t" textboxrect="0,0,25891,55788"/>
                </v:shape>
                <v:shape id="Shape 4826" o:spid="_x0000_s2763" style="position:absolute;left:40222;top:73563;width:199;height:558;visibility:visible;mso-wrap-style:square;v-text-anchor:top" coordsize="1994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3a8AA&#10;AADdAAAADwAAAGRycy9kb3ducmV2LnhtbESPwQrCMBBE74L/EFbwIpoqIlKNIqLoxYNWPS/N2hab&#10;TWmi1r83guBxmJk3zHzZmFI8qXaFZQXDQQSCOLW64EzBOdn2pyCcR9ZYWiYFb3KwXLRbc4y1ffGR&#10;niefiQBhF6OC3PsqltKlORl0A1sRB+9ma4M+yDqTusZXgJtSjqJoIg0WHBZyrGidU3o/PYyCHsnD&#10;AXfnzdYlzZXK6PKmYqhUt9OsZiA8Nf4f/rX3WsF4OprA901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l3a8AAAADdAAAADwAAAAAAAAAAAAAAAACYAgAAZHJzL2Rvd25y&#10;ZXYueG1sUEsFBgAAAAAEAAQA9QAAAIUDAAAAAA==&#10;" path="m5979,55788l,45832,,7953,5979,r5979,l19941,7953r,37879l11958,55788r-5979,xe" filled="f" strokeweight=".22144mm">
                  <v:stroke endcap="round"/>
                  <v:path arrowok="t" textboxrect="0,0,19941,55788"/>
                </v:shape>
                <v:shape id="Shape 4827" o:spid="_x0000_s2764" style="position:absolute;left:40780;top:72766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6GC8QA&#10;AADdAAAADwAAAGRycy9kb3ducmV2LnhtbESPQWsCMRSE70L/Q3gFL1KzirSyGqUUBEEoaOv9kTw3&#10;i5uXJYma9tc3gtDjMDPfMMt1dp24UoitZwWTcQWCWHvTcqPg+2vzMgcRE7LBzjMp+KEI69XTYIm1&#10;8Tfe0/WQGlEgHGtUYFPqaymjtuQwjn1PXLyTDw5TkaGRJuCtwF0np1X1Kh22XBYs9vRhSZ8PF6fg&#10;pN3xuKl0mMiL9bvmd5Tz7lOp4XN+X4BIlNN/+NHeGgWz+fQN7m/K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+hgvEAAAA3QAAAA8AAAAAAAAAAAAAAAAAmAIAAGRycy9k&#10;b3ducmV2LnhtbFBLBQYAAAAABAAEAPUAAACJAwAAAAA=&#10;" path="m27894,13961l23917,3976,13932,,3976,3976,,13961r3976,9956l13932,27894r9985,-3977l27894,13961r,xe" filled="f" strokeweight=".16608mm">
                  <v:stroke endcap="round"/>
                  <v:path arrowok="t" textboxrect="0,0,27894,27894"/>
                </v:shape>
                <v:shape id="Shape 4828" o:spid="_x0000_s2765" style="position:absolute;left:39524;top:72666;width:80;height:558;visibility:visible;mso-wrap-style:square;v-text-anchor:top" coordsize="7952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jL8EA&#10;AADdAAAADwAAAGRycy9kb3ducmV2LnhtbERPTYvCMBC9C/6HMII3TVtEpGsUFRRxT9aFvc42Y1ts&#10;JqVJbf335rDg8fG+19vB1OJJrassK4jnEQji3OqKCwU/t+NsBcJ5ZI21ZVLwIgfbzXi0xlTbnq/0&#10;zHwhQgi7FBWU3jeplC4vyaCb24Y4cHfbGvQBtoXULfYh3NQyiaKlNFhxaCixoUNJ+SPrjII+HrpF&#10;dzpW++/4L748suXvKbkoNZ0Muy8Qngb/Ef+7z1rBYpWEueFNe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gYy/BAAAA3QAAAA8AAAAAAAAAAAAAAAAAmAIAAGRycy9kb3du&#10;cmV2LnhtbFBLBQYAAAAABAAEAPUAAACGAwAAAAA=&#10;" path="m,7953l7952,r,55788e" filled="f" strokeweight=".22144mm">
                  <v:stroke endcap="round"/>
                  <v:path arrowok="t" textboxrect="0,0,7952,55788"/>
                </v:shape>
                <v:shape id="Shape 4829" o:spid="_x0000_s2766" style="position:absolute;left:39524;top:73224;width:139;height:0;visibility:visible;mso-wrap-style:square;v-text-anchor:top" coordsize="139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CZccA&#10;AADdAAAADwAAAGRycy9kb3ducmV2LnhtbESP3WoCMRSE74W+QziF3hTNVkrR1Si1sNBSUPzB6+Pm&#10;uFncnCxJdLdv3xQKXg4z8w0zX/a2ETfyoXas4GWUgSAuna65UnDYF8MJiBCRNTaOScEPBVguHgZz&#10;zLXreEu3XaxEgnDIUYGJsc2lDKUhi2HkWuLknZ23GJP0ldQeuwS3jRxn2Zu0WHNaMNjSh6Hysrta&#10;BcXm0K2er/XpWJy+G/+1WuPerJV6euzfZyAi9fEe/m9/agWvk/EU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GgmXHAAAA3QAAAA8AAAAAAAAAAAAAAAAAmAIAAGRy&#10;cy9kb3ducmV2LnhtbFBLBQYAAAAABAAEAPUAAACMAwAAAAA=&#10;" path="m,l13931,e" filled="f" strokeweight=".22144mm">
                  <v:stroke endcap="round"/>
                  <v:path arrowok="t" textboxrect="0,0,13931,0"/>
                </v:shape>
                <v:shape id="Shape 4830" o:spid="_x0000_s2767" style="position:absolute;left:39783;top:72666;width:279;height:558;visibility:visible;mso-wrap-style:square;v-text-anchor:top" coordsize="27924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abcMA&#10;AADdAAAADwAAAGRycy9kb3ducmV2LnhtbERPTWvCQBC9F/wPywi91U20VYmuIoIgGGiNgtcxOybR&#10;7GzIbk3677uHQo+P971c96YWT2pdZVlBPIpAEOdWV1woOJ92b3MQziNrrC2Tgh9ysF4NXpaYaNvx&#10;kZ6ZL0QIYZeggtL7JpHS5SUZdCPbEAfuZluDPsC2kLrFLoSbWo6jaCoNVhwaSmxoW1L+yL6Ngs8r&#10;ftnjOL138dReDh+bNJ5lqVKvw36zAOGp9//iP/deK3ifT8L+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wabcMAAADdAAAADwAAAAAAAAAAAAAAAACYAgAAZHJzL2Rv&#10;d25yZXYueG1sUEsFBgAAAAAEAAQA9QAAAIgDAAAAAA==&#10;" path="m27924,37850l,37850,19941,r,55788e" filled="f" strokeweight=".22144mm">
                  <v:stroke endcap="round"/>
                  <v:path arrowok="t" textboxrect="0,0,27924,55788"/>
                </v:shape>
                <v:shape id="Shape 4831" o:spid="_x0000_s2768" style="position:absolute;left:40182;top:72666;width:79;height:558;visibility:visible;mso-wrap-style:square;v-text-anchor:top" coordsize="7952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cb8UA&#10;AADdAAAADwAAAGRycy9kb3ducmV2LnhtbESPQWvCQBSE70L/w/IK3nSzKiKpq9iCInpqLPT6mn0m&#10;wezbkN2Y+O+7BaHHYWa+YdbbwdbiTq2vHGtQ0wQEce5MxYWGr8t+sgLhA7LB2jFpeJCH7eZltMbU&#10;uJ4/6Z6FQkQI+xQ1lCE0qZQ+L8min7qGOHpX11oMUbaFNC32EW5rOUuSpbRYcVwosaGPkvJb1lkN&#10;vRq6RXfYV+9n9aNOt2z5fZidtB6/Drs3EIGG8B9+to9Gw2I1V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1xvxQAAAN0AAAAPAAAAAAAAAAAAAAAAAJgCAABkcnMv&#10;ZG93bnJldi54bWxQSwUGAAAAAAQABAD1AAAAigMAAAAA&#10;" path="m,7953l7952,r,55788e" filled="f" strokeweight=".22144mm">
                  <v:stroke endcap="round"/>
                  <v:path arrowok="t" textboxrect="0,0,7952,55788"/>
                </v:shape>
                <v:shape id="Shape 4832" o:spid="_x0000_s2769" style="position:absolute;left:40182;top:73224;width:139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ixcgA&#10;AADdAAAADwAAAGRycy9kb3ducmV2LnhtbESPQWvCQBSE7wX/w/KE3uqmKjWNWaUIQkUv2ir09sg+&#10;k9Ts2zS7mrS/3i0IHoeZ+YZJ552pxIUaV1pW8DyIQBBnVpecK/j8WD7FIJxH1lhZJgW/5GA+6z2k&#10;mGjb8pYuO5+LAGGXoILC+zqR0mUFGXQDWxMH72gbgz7IJpe6wTbATSWHUfQiDZYcFgqsaVFQdtqd&#10;jYJs8ro5xIt2s//W+Revxqe/9U+k1GO/e5uC8NT5e/jWftcKxvFoCP9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6SLFyAAAAN0AAAAPAAAAAAAAAAAAAAAAAJgCAABk&#10;cnMvZG93bnJldi54bWxQSwUGAAAAAAQABAD1AAAAjQMAAAAA&#10;" path="m,l13932,e" filled="f" strokeweight=".22144mm">
                  <v:stroke endcap="round"/>
                  <v:path arrowok="t" textboxrect="0,0,13932,0"/>
                </v:shape>
                <v:shape id="Shape 4833" o:spid="_x0000_s2770" style="position:absolute;left:40939;top:71968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K9sYA&#10;AADdAAAADwAAAGRycy9kb3ducmV2LnhtbESPQWvCQBSE7wX/w/IEL6KbapEQ3YSSIvTgpYk/4Jl9&#10;JjHZtyG71fTfu4VCj8PMfMMcssn04k6jay0reF1HIIgrq1uuFZzL4yoG4Tyyxt4yKfghB1k6ezlg&#10;ou2Dv+he+FoECLsEFTTeD4mUrmrIoFvbgTh4Vzsa9EGOtdQjPgLc9HITRTtpsOWw0OBAeUNVV3wb&#10;BbWUeXn9OEXFdIn7S7dZ6tuwVGoxn973IDxN/j/81/7UCt7i7RZ+34QnI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CK9sYAAADdAAAADwAAAAAAAAAAAAAAAACYAgAAZHJz&#10;L2Rvd25yZXYueG1sUEsFBgAAAAAEAAQA9QAAAIsDAAAAAA==&#10;" path="m27894,13961l23917,4005,13961,,3976,4005,,13961r3976,9956l13961,27923r9956,-4006l27894,13961r,xe" filled="f" strokeweight=".16608mm">
                  <v:stroke endcap="round"/>
                  <v:path arrowok="t" textboxrect="0,0,27894,27923"/>
                </v:shape>
                <v:shape id="Shape 4834" o:spid="_x0000_s2771" style="position:absolute;left:39763;top:71769;width:60;height:578;visibility:visible;mso-wrap-style:square;v-text-anchor:top" coordsize="5979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qpMkA&#10;AADdAAAADwAAAGRycy9kb3ducmV2LnhtbESP3WrCQBSE7wu+w3KE3hTd2KqE1FXsr0KrYKzg5SF7&#10;TNJmz4bsRtO37xYKvRxm5htmtuhMJc7UuNKygtEwAkGcWV1yruBj/zKIQTiPrLGyTAq+ycFi3rua&#10;YaLthXd0Tn0uAoRdggoK7+tESpcVZNANbU0cvJNtDPogm1zqBi8Bbip5G0VTabDksFBgTY8FZV9p&#10;axQ8vMbHzdvpva1X6XN+83TYtpPPVqnrfre8B+Gp8//hv/ZaKxjHd2P4fROe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KgqpMkAAADdAAAADwAAAAAAAAAAAAAAAACYAgAA&#10;ZHJzL2Rvd25yZXYueG1sUEsFBgAAAAAEAAQA9QAAAI4DAAAAAA==&#10;" path="m,9956l5979,r,57792e" filled="f" strokeweight=".22144mm">
                  <v:stroke endcap="round"/>
                  <v:path arrowok="t" textboxrect="0,0,5979,57792"/>
                </v:shape>
                <v:shape id="Shape 4835" o:spid="_x0000_s2772" style="position:absolute;left:39763;top:72347;width:140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6scgA&#10;AADdAAAADwAAAGRycy9kb3ducmV2LnhtbESPT2vCQBTE7wW/w/IEb3Vj/dMYXaUIQku9aLXQ2yP7&#10;TFKzb9Ps1qR+ercgeBxm5jfMfNmaUpypdoVlBYN+BII4tbrgTMH+Y/0Yg3AeWWNpmRT8kYPlovMw&#10;x0Tbhrd03vlMBAi7BBXk3leJlC7NyaDr24o4eEdbG/RB1pnUNTYBbkr5FEUTabDgsJBjRauc0tPu&#10;1yhIn6ebz3jVbA7fOvvit9Hp8v4TKdXrti8zEJ5afw/f2q9awSgejuH/TX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ALqxyAAAAN0AAAAPAAAAAAAAAAAAAAAAAJgCAABk&#10;cnMvZG93bnJldi54bWxQSwUGAAAAAAQABAD1AAAAjQMAAAAA&#10;" path="m,l13932,e" filled="f" strokeweight=".22144mm">
                  <v:stroke endcap="round"/>
                  <v:path arrowok="t" textboxrect="0,0,13932,0"/>
                </v:shape>
                <v:shape id="Shape 4836" o:spid="_x0000_s2773" style="position:absolute;left:40022;top:71769;width:279;height:578;visibility:visible;mso-wrap-style:square;v-text-anchor:top" coordsize="27924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qc8UA&#10;AADdAAAADwAAAGRycy9kb3ducmV2LnhtbESPQWvCQBSE74L/YXlCb7qpSgjRVYogbS8B05bi7ZF9&#10;TUKzb0N2m2z/vSsUehxm5htmfwymEyMNrrWs4HGVgCCurG65VvD+dl5mIJxH1thZJgW/5OB4mM/2&#10;mGs78YXG0tciQtjlqKDxvs+ldFVDBt3K9sTR+7KDQR/lUEs94BThppPrJEmlwZbjQoM9nRqqvssf&#10;o+A6hrr4KD43oX/2SOFkX0djlXpYhKcdCE/B/4f/2i9awTbbpHB/E5+AP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qpzxQAAAN0AAAAPAAAAAAAAAAAAAAAAAJgCAABkcnMv&#10;ZG93bnJldi54bWxQSwUGAAAAAAQABAD1AAAAigMAAAAA&#10;" path="m27924,37851l,37851,19941,r,57792e" filled="f" strokeweight=".22144mm">
                  <v:stroke endcap="round"/>
                  <v:path arrowok="t" textboxrect="0,0,27924,57792"/>
                </v:shape>
                <v:shape id="Shape 4837" o:spid="_x0000_s2774" style="position:absolute;left:40421;top:71769;width:259;height:578;visibility:visible;mso-wrap-style:square;v-text-anchor:top" coordsize="25891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XTsUA&#10;AADdAAAADwAAAGRycy9kb3ducmV2LnhtbESPzWrDMBCE74W8g9hAb42cpLSJayWEQqF/F6eFXBdr&#10;bZlaK2NtYvftq0Khx2FmvmGK/eQ7daEhtoENLBcZKOIq2JYbA58fTzcbUFGQLXaBycA3RdjvZlcF&#10;5jaMXNLlKI1KEI45GnAifa51rBx5jIvQEyevDoNHSXJotB1wTHDf6VWW3WmPLacFhz09Oqq+jmdv&#10;YF29S/ladrItnX+Zzm+H+hRGY67n0+EBlNAk/+G/9rM1cLtZ38Pvm/QE9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1dOxQAAAN0AAAAPAAAAAAAAAAAAAAAAAJgCAABkcnMv&#10;ZG93bnJldi54bWxQSwUGAAAAAAQABAD1AAAAigMAAAAA&#10;" path="m,9956l5979,,19911,r5980,9956l25891,19912r-5980,7983l5979,27895,,37851,,57792r25891,e" filled="f" strokeweight=".22144mm">
                  <v:stroke endcap="round"/>
                  <v:path arrowok="t" textboxrect="0,0,25891,57792"/>
                </v:shape>
                <v:shape id="Shape 4838" o:spid="_x0000_s2775" style="position:absolute;left:41338;top:70892;width:279;height:279;visibility:visible;mso-wrap-style:square;v-text-anchor:top" coordsize="2792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XGsIA&#10;AADdAAAADwAAAGRycy9kb3ducmV2LnhtbERPy4rCMBTdC/MP4Q7MTlNfQ6mNIjMIIoj4GHB5aa5t&#10;sbkpSUbr35uF4PJw3vmiM424kfO1ZQXDQQKCuLC65lLB6bjqpyB8QNbYWCYFD/KwmH/0csy0vfOe&#10;bodQihjCPkMFVQhtJqUvKjLoB7YljtzFOoMhQldK7fAew00jR0nyLQ3WHBsqbOmnouJ6+DcKlqej&#10;3U2bsTO7of5dbeR69Lc9K/X12S1nIAJ14S1+uddawSQdx7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JcawgAAAN0AAAAPAAAAAAAAAAAAAAAAAJgCAABkcnMvZG93&#10;bnJldi54bWxQSwUGAAAAAAQABAD1AAAAhwMAAAAA&#10;" path="m27924,13961l23917,4005,13962,,4006,4005,,13961r4006,9956l13962,27923r9955,-4006l27924,13961r,xe" filled="f" strokeweight=".16608mm">
                  <v:stroke endcap="round"/>
                  <v:path arrowok="t" textboxrect="0,0,27924,27923"/>
                </v:shape>
                <v:shape id="Shape 4839" o:spid="_x0000_s2776" style="position:absolute;left:40182;top:70753;width:79;height:557;visibility:visible;mso-wrap-style:square;v-text-anchor:top" coordsize="7952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Eb8UA&#10;AADdAAAADwAAAGRycy9kb3ducmV2LnhtbESPT2sCMRTE74V+h/AEbzWrlrJujdIWxfZU6r/zY/O6&#10;WUxeliTq+u2bQqHHYWZ+w8yXvbPiQiG2nhWMRwUI4trrlhsF+936oQQRE7JG65kU3CjCcnF/N8dK&#10;+yt/0WWbGpEhHCtUYFLqKiljbchhHPmOOHvfPjhMWYZG6oDXDHdWToriSTpsOS8Y7OjNUH3anp2C&#10;9ccquNMulBNz2Hwere35Nn1VajjoX55BJOrTf/iv/a4VPJbTGfy+y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QRvxQAAAN0AAAAPAAAAAAAAAAAAAAAAAJgCAABkcnMv&#10;ZG93bnJldi54bWxQSwUGAAAAAAQABAD1AAAAigMAAAAA&#10;" path="m,7953l7952,r,55789e" filled="f" strokeweight=".22144mm">
                  <v:stroke endcap="round"/>
                  <v:path arrowok="t" textboxrect="0,0,7952,55789"/>
                </v:shape>
                <v:shape id="Shape 4840" o:spid="_x0000_s2777" style="position:absolute;left:40182;top:71310;width:139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qVMUA&#10;AADdAAAADwAAAGRycy9kb3ducmV2LnhtbERPTWvCQBC9C/6HZYTedKOENkY3QYRCS73UquBtyE6T&#10;1OxszG5N2l/fPQg9Pt73Oh9MI27UudqygvksAkFcWF1zqeDw8TxNQDiPrLGxTAp+yEGejUdrTLXt&#10;+Z1ue1+KEMIuRQWV920qpSsqMuhmtiUO3KftDPoAu1LqDvsQbhq5iKJHabDm0FBhS9uKisv+2ygo&#10;npa7U7Ltd8cvXZ75Nb78vl0jpR4mw2YFwtPg/8V394tWECdx2B/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WpUxQAAAN0AAAAPAAAAAAAAAAAAAAAAAJgCAABkcnMv&#10;ZG93bnJldi54bWxQSwUGAAAAAAQABAD1AAAAigMAAAAA&#10;" path="m,l13932,e" filled="f" strokeweight=".22144mm">
                  <v:stroke endcap="round"/>
                  <v:path arrowok="t" textboxrect="0,0,13932,0"/>
                </v:shape>
                <v:shape id="Shape 4841" o:spid="_x0000_s2778" style="position:absolute;left:40461;top:70753;width:259;height:557;visibility:visible;mso-wrap-style:square;v-text-anchor:top" coordsize="25921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tTMcA&#10;AADdAAAADwAAAGRycy9kb3ducmV2LnhtbESPQWsCMRSE74L/ITyhF6lZi6hsjSKCWGgVXIu9PjbP&#10;zermZdmkuv77piB4HGbmG2a2aG0lrtT40rGC4SABQZw7XXKh4Puwfp2C8AFZY+WYFNzJw2Le7cww&#10;1e7Ge7pmoRARwj5FBSaEOpXS54Ys+oGriaN3co3FEGVTSN3gLcJtJd+SZCwtlhwXDNa0MpRfsl+r&#10;YN+vkq/J5nhZOZOfj+fP7c99t1Xqpdcu30EEasMz/Gh/aAWj6WgI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grUzHAAAA3QAAAA8AAAAAAAAAAAAAAAAAmAIAAGRy&#10;cy9kb3ducmV2LnhtbFBLBQYAAAAABAAEAPUAAACMAwAAAAA=&#10;" path="m25921,37850l,37850,19941,r,55789e" filled="f" strokeweight=".22144mm">
                  <v:stroke endcap="round"/>
                  <v:path arrowok="t" textboxrect="0,0,25921,55789"/>
                </v:shape>
                <v:shape id="Shape 4842" o:spid="_x0000_s2779" style="position:absolute;left:40859;top:70753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NCMYA&#10;AADdAAAADwAAAGRycy9kb3ducmV2LnhtbESPT4vCMBTE74LfITxhL6LpuqJSjbIILsoexD/Q67N5&#10;tsXkpTRZ7X77zYLgcZiZ3zCLVWuNuFPjK8cK3ocJCOLc6YoLBefTZjAD4QOyRuOYFPySh9Wy21lg&#10;qt2DD3Q/hkJECPsUFZQh1KmUPi/Joh+6mjh6V9dYDFE2hdQNPiLcGjlKkom0WHFcKLGmdUn57fhj&#10;Fbi+PxVmuv0O2W7/VWXm44K7TKm3Xvs5BxGoDa/ws73VCsaz8Qj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xNCMYAAADdAAAADwAAAAAAAAAAAAAAAACYAgAAZHJz&#10;L2Rvd25yZXYueG1sUEsFBgAAAAAEAAQA9QAAAIsDAAAAAA==&#10;" path="m,7953l5979,,17938,r7983,7953l25921,17938r-7983,9956l11958,27894e" filled="f" strokeweight=".22144mm">
                  <v:stroke endcap="round"/>
                  <v:path arrowok="t" textboxrect="0,0,25921,27894"/>
                </v:shape>
                <v:shape id="Shape 4843" o:spid="_x0000_s2780" style="position:absolute;left:40859;top:71032;width:259;height:278;visibility:visible;mso-wrap-style:square;v-text-anchor:top" coordsize="25921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kPMYA&#10;AADdAAAADwAAAGRycy9kb3ducmV2LnhtbESPQWsCMRSE7wX/Q3iCt5q1lSJbo4i2oN5qBevtsXnd&#10;LG5eliTrrv31jVDocZiZb5j5sre1uJIPlWMFk3EGgrhwuuJSwfHz/XEGIkRkjbVjUnCjAMvF4GGO&#10;uXYdf9D1EEuRIBxyVGBibHIpQ2HIYhi7hjh5385bjEn6UmqPXYLbWj5l2Yu0WHFaMNjQ2lBxObRW&#10;AR+/fNvVm5P+kRtzemvP5322U2o07FevICL18T/8195qBdPZ9Bn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0kPMYAAADdAAAADwAAAAAAAAAAAAAAAACYAgAAZHJz&#10;L2Rvd25yZXYueG1sUEsFBgAAAAAEAAQA9QAAAIsDAAAAAA==&#10;" path="m17938,r7983,9955l25921,17938r-7983,9957l5979,27895,,17938e" filled="f" strokeweight=".22144mm">
                  <v:stroke endcap="round"/>
                  <v:path arrowok="t" textboxrect="0,0,25921,27895"/>
                </v:shape>
                <v:shape id="Shape 4844" o:spid="_x0000_s2781" style="position:absolute;left:41936;top:70214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dfsQA&#10;AADdAAAADwAAAGRycy9kb3ducmV2LnhtbESPQWvCQBSE70L/w/IK3nRTiSKpq7QFNXgzLfb6yD6T&#10;YPZtyK5J/PeuIHgcZuYbZrUZTC06al1lWcHHNAJBnFtdcaHg73c7WYJwHlljbZkU3MjBZv02WmGi&#10;bc9H6jJfiABhl6CC0vsmkdLlJRl0U9sQB+9sW4M+yLaQusU+wE0tZ1G0kAYrDgslNvRTUn7JrkbB&#10;938anXxW2X06r7d46E+dzndKjd+Hr08Qngb/Cj/bqVYQL+MYHm/CE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sHX7EAAAA3QAAAA8AAAAAAAAAAAAAAAAAmAIAAGRycy9k&#10;b3ducmV2LnhtbFBLBQYAAAAABAAEAPUAAACJAwAAAAA=&#10;" path="m27924,13932l23917,3976,13962,,4006,3976,,13932r4006,9985l13962,27894r9955,-3977l27924,13932r,xe" filled="f" strokeweight=".16608mm">
                  <v:stroke endcap="round"/>
                  <v:path arrowok="t" textboxrect="0,0,27924,27894"/>
                </v:shape>
                <v:shape id="Shape 4845" o:spid="_x0000_s2782" style="position:absolute;left:40859;top:69756;width:60;height:578;visibility:visible;mso-wrap-style:square;v-text-anchor:top" coordsize="5979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X1cYA&#10;AADdAAAADwAAAGRycy9kb3ducmV2LnhtbESPQWvCQBSE7wX/w/KEXkLd2MYaUlcRi7SXHhrj/ZF9&#10;TaLZtzG7avrvXaHQ4zAz3zCL1WBacaHeNZYVTCcxCOLS6oYrBcVu+5SCcB5ZY2uZFPySg9Vy9LDA&#10;TNsrf9Ml95UIEHYZKqi97zIpXVmTQTexHXHwfmxv0AfZV1L3eA1w08rnOH6VBhsOCzV2tKmpPOZn&#10;o+Ar+rDNPH2XW0kvp7jz0f5QnJV6HA/rNxCeBv8f/mt/agVJmszg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CX1cYAAADdAAAADwAAAAAAAAAAAAAAAACYAgAAZHJz&#10;L2Rvd25yZXYueG1sUEsFBgAAAAAEAAQA9QAAAIsDAAAAAA==&#10;" path="m,9985l5979,r,57821e" filled="f" strokeweight=".22144mm">
                  <v:stroke endcap="round"/>
                  <v:path arrowok="t" textboxrect="0,0,5979,57821"/>
                </v:shape>
                <v:shape id="Shape 4846" o:spid="_x0000_s2783" style="position:absolute;left:40859;top:70334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b8scA&#10;AADdAAAADwAAAGRycy9kb3ducmV2LnhtbESPQWsCMRSE74X+h/AKvdWs7XaRrVGkoHgRW1sQb4/N&#10;a7J087Jsorv+eyMIHoeZ+YaZzgfXiBN1ofasYDzKQBBXXtdsFPz+LF8mIEJE1th4JgVnCjCfPT5M&#10;sdS+52867aIRCcKhRAU2xraUMlSWHIaRb4mT9+c7hzHJzkjdYZ/grpGvWVZIhzWnBYstfVqq/ndH&#10;p6DYrw6rPNufx4ttv3kzvXm3hy+lnp+GxQeISEO8h2/ttVaQT/ICrm/S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FW/L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847" o:spid="_x0000_s2784" style="position:absolute;left:41118;top:69756;width:260;height:578;visibility:visible;mso-wrap-style:square;v-text-anchor:top" coordsize="2592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rtMgA&#10;AADdAAAADwAAAGRycy9kb3ducmV2LnhtbESPS2/CMBCE70j9D9Yi9QYOLY80xSBAqtRjebRqb6t4&#10;SdLG68g2JPx7jFSJ42hmvtHMl52pxZmcrywrGA0TEMS51RUXCg77t0EKwgdkjbVlUnAhD8vFQ2+O&#10;mbYtb+m8C4WIEPYZKihDaDIpfV6SQT+0DXH0jtYZDFG6QmqHbYSbWj4lyVQarDgulNjQpqT8b3cy&#10;CtaX0dfh+1Q3s/TXvTy3H5PPn81Eqcd+t3oFEagL9/B/+10rGKfjG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W2u0yAAAAN0AAAAPAAAAAAAAAAAAAAAAAJgCAABk&#10;cnMvZG93bnJldi54bWxQSwUGAAAAAAQABAD1AAAAjQMAAAAA&#10;" path="m25921,37879l,37879,19941,r,57821e" filled="f" strokeweight=".22144mm">
                  <v:stroke endcap="round"/>
                  <v:path arrowok="t" textboxrect="0,0,25921,57821"/>
                </v:shape>
                <v:shape id="Shape 4848" o:spid="_x0000_s2785" style="position:absolute;left:41517;top:69756;width:259;height:578;visibility:visible;mso-wrap-style:square;v-text-anchor:top" coordsize="2592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/xsQA&#10;AADdAAAADwAAAGRycy9kb3ducmV2LnhtbERPyW7CMBC9I/UfrKnEDRxalhAwqEVC6rFlE9xG8ZCk&#10;jceRbUj4+/pQqcenty/XnanFnZyvLCsYDRMQxLnVFRcKDvvtIAXhA7LG2jIpeJCH9eqpt8RM25a/&#10;6L4LhYgh7DNUUIbQZFL6vCSDfmgb4shdrTMYInSF1A7bGG5q+ZIkU2mw4thQYkObkvKf3c0oeH+M&#10;TofzrW5m6bebv7afk+NlM1Gq/9y9LUAE6sK/+M/9oRWM03GcG9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E/8bEAAAA3QAAAA8AAAAAAAAAAAAAAAAAmAIAAGRycy9k&#10;b3ducmV2LnhtbFBLBQYAAAAABAAEAPUAAACJAwAAAAA=&#10;" path="m25921,37879l,37879,19941,r,57821e" filled="f" strokeweight=".22144mm">
                  <v:stroke endcap="round"/>
                  <v:path arrowok="t" textboxrect="0,0,25921,57821"/>
                </v:shape>
                <v:shape id="Shape 4849" o:spid="_x0000_s2786" style="position:absolute;left:42873;top:69776;width:278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SQsQA&#10;AADdAAAADwAAAGRycy9kb3ducmV2LnhtbESP3WoCMRSE7wXfIRyhN1KzihS7GqUUBEEo1J/7Q3Lc&#10;LG5OliRq2qdvCoVeDjPzDbPaZNeJO4XYelYwnVQgiLU3LTcKTsft8wJETMgGO8+k4IsibNbDwQpr&#10;4x/8SfdDakSBcKxRgU2pr6WM2pLDOPE9cfEuPjhMRYZGmoCPAnednFXVi3TYclmw2NO7JX093JyC&#10;i3bn87bSYSpv1u+b73HO+w+lnkb5bQkiUU7/4b/2ziiYL+av8Pu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yUkLEAAAA3QAAAA8AAAAAAAAAAAAAAAAAmAIAAGRycy9k&#10;b3ducmV2LnhtbFBLBQYAAAAABAAEAPUAAACJAwAAAAA=&#10;" path="m27894,13961l23917,3976,13932,,3976,3976,,13961r3976,9956l13932,27894r9985,-3977l27894,13961r,xe" filled="f" strokeweight=".16608mm">
                  <v:stroke endcap="round"/>
                  <v:path arrowok="t" textboxrect="0,0,27894,27894"/>
                </v:shape>
                <v:shape id="Shape 4850" o:spid="_x0000_s2787" style="position:absolute;left:42334;top:69058;width:80;height:578;visibility:visible;mso-wrap-style:square;v-text-anchor:top" coordsize="7952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PDsQA&#10;AADdAAAADwAAAGRycy9kb3ducmV2LnhtbERPz2vCMBS+C/4P4Qm7yEwVN1xnFBGEDg9DNzZ2ezRv&#10;TbF5KUms9b83B8Hjx/d7ue5tIzryoXasYDrJQBCXTtdcKfj+2j0vQISIrLFxTAquFGC9Gg6WmGt3&#10;4QN1x1iJFMIhRwUmxjaXMpSGLIaJa4kT9++8xZigr6T2eEnhtpGzLHuVFmtODQZb2hoqT8ezVfBm&#10;9r+fOvvo/Hj2507nwv8U471ST6N+8w4iUh8f4ru70Armi5e0P71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3Tw7EAAAA3QAAAA8AAAAAAAAAAAAAAAAAmAIAAGRycy9k&#10;b3ducmV2LnhtbFBLBQYAAAAABAAEAPUAAACJAwAAAAA=&#10;" path="m,9955l7952,r,57791e" filled="f" strokeweight=".22144mm">
                  <v:stroke endcap="round"/>
                  <v:path arrowok="t" textboxrect="0,0,7952,57791"/>
                </v:shape>
                <v:shape id="Shape 4851" o:spid="_x0000_s2788" style="position:absolute;left:42334;top:69636;width:140;height:0;visibility:visible;mso-wrap-style:square;v-text-anchor:top" coordsize="139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9HscA&#10;AADdAAAADwAAAGRycy9kb3ducmV2LnhtbESP3WoCMRSE74W+QziF3pSatbRFtkaphQVFUPyh18fN&#10;cbO4OVmS6G7f3hQKXg4z8w0zmfW2EVfyoXasYDTMQBCXTtdcKTjsi5cxiBCRNTaOScEvBZhNHwYT&#10;zLXreEvXXaxEgnDIUYGJsc2lDKUhi2HoWuLknZy3GJP0ldQeuwS3jXzNsg9psea0YLClb0PleXex&#10;CorNoZs/X+rjT3FcNX45X+PerJV6euy/PkFE6uM9/N9eaAVv4/cR/L1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2/R7HAAAA3QAAAA8AAAAAAAAAAAAAAAAAmAIAAGRy&#10;cy9kb3ducmV2LnhtbFBLBQYAAAAABAAEAPUAAACMAwAAAAA=&#10;" path="m,l13931,e" filled="f" strokeweight=".22144mm">
                  <v:stroke endcap="round"/>
                  <v:path arrowok="t" textboxrect="0,0,13931,0"/>
                </v:shape>
                <v:shape id="Shape 4852" o:spid="_x0000_s2789" style="position:absolute;left:42613;top:69058;width:260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xLcUA&#10;AADdAAAADwAAAGRycy9kb3ducmV2LnhtbESPzWrDMBCE74W8g9hCbo1Uk4TEjWxCINBTIT+E5LZY&#10;G8vUWhlLjd23rwqFHoeZ+YbZlKNrxYP60HjW8DpTIIgrbxquNZxP+5cViBCRDbaeScM3BSiLydMG&#10;c+MHPtDjGGuRIBxy1GBj7HIpQ2XJYZj5jjh5d987jEn2tTQ9DgnuWpkptZQOG04LFjvaWao+j19O&#10;w/rjJg9ODfXebi/jQrns2t4vWk+fx+0biEhj/A//td+NhvlqkcHvm/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LEtxQAAAN0AAAAPAAAAAAAAAAAAAAAAAJgCAABkcnMv&#10;ZG93bnJldi54bWxQSwUGAAAAAAQABAD1AAAAigMAAAAA&#10;" path="m25921,37879l,37879,17938,r,57791e" filled="f" strokeweight=".22144mm">
                  <v:stroke endcap="round"/>
                  <v:path arrowok="t" textboxrect="0,0,25921,57791"/>
                </v:shape>
                <v:shape id="Shape 4853" o:spid="_x0000_s2790" style="position:absolute;left:42992;top:69058;width:279;height:578;visibility:visible;mso-wrap-style:square;v-text-anchor:top" coordsize="27894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5i8cA&#10;AADdAAAADwAAAGRycy9kb3ducmV2LnhtbESPT2vCQBTE70K/w/IK3nTjnxabupHSoAg9aS3t8TX7&#10;TEKyb0N2TeK3dwsFj8PM/IZZbwZTi45aV1pWMJtGIIgzq0vOFZw+t5MVCOeRNdaWScGVHGySh9Ea&#10;Y217PlB39LkIEHYxKii8b2IpXVaQQTe1DXHwzrY16INsc6lb7APc1HIeRc/SYMlhocCG3gvKquPF&#10;KEi/F6cd/Wx/5xf6Mi/pR5T2XaXU+HF4ewXhafD38H97rxUsV08L+HsTn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tuYvHAAAA3QAAAA8AAAAAAAAAAAAAAAAAmAIAAGRy&#10;cy9kb3ducmV2LnhtbFBLBQYAAAAABAAEAPUAAACMAwAAAAA=&#10;" path="m,47835r7952,9956l19911,57791r7983,-9956l27894,29897,19911,19941,,19941,,,27894,e" filled="f" strokeweight=".22144mm">
                  <v:stroke endcap="round"/>
                  <v:path arrowok="t" textboxrect="0,0,27894,57791"/>
                </v:shape>
                <v:shape id="Shape 4854" o:spid="_x0000_s2791" style="position:absolute;left:44168;top:69696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3IsYA&#10;AADdAAAADwAAAGRycy9kb3ducmV2LnhtbESPQWvCQBSE7wX/w/IEL6KbipUQ3YSSIvTgpYk/4Jl9&#10;JjHZtyG71fTfu4VCj8PMfMMcssn04k6jay0reF1HIIgrq1uuFZzL4yoG4Tyyxt4yKfghB1k6ezlg&#10;ou2Dv+he+FoECLsEFTTeD4mUrmrIoFvbgTh4Vzsa9EGOtdQjPgLc9HITRTtpsOWw0OBAeUNVV3wb&#10;BbWUeXn9OEXFdIn7S7dZ6tuwVGoxn973IDxN/j/81/7UCrbx2xZ+34QnI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b3IsYAAADdAAAADwAAAAAAAAAAAAAAAACYAgAAZHJz&#10;L2Rvd25yZXYueG1sUEsFBgAAAAAEAAQA9QAAAIsDAAAAAA==&#10;" path="m27894,13961l23917,4005,13962,,3976,4005,,13961r3976,9956l13962,27923r9955,-4006l27894,13961r,xe" filled="f" strokeweight=".16608mm">
                  <v:stroke endcap="round"/>
                  <v:path arrowok="t" textboxrect="0,0,27894,27923"/>
                </v:shape>
                <v:shape id="Shape 4855" o:spid="_x0000_s2792" style="position:absolute;left:43809;top:68939;width:60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84ccA&#10;AADdAAAADwAAAGRycy9kb3ducmV2LnhtbESPzWrDMBCE74W+g9hCb43cUAfXiWxKoJBDS8lPD7lt&#10;rI1taq2EpTjO21eBQI7DzHzDLMrRdGKg3reWFbxOEhDEldUt1wp228+XDIQPyBo7y6TgQh7K4vFh&#10;gbm2Z17TsAm1iBD2OSpoQnC5lL5qyKCfWEccvaPtDYYo+1rqHs8Rbjo5TZKZNNhyXGjQ0bKh6m9z&#10;MgrGobW/brpM34fEfe8vnT/8ZF9KPT+NH3MQgcZwD9/aK63gLUtTuL6JT0AW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0vOHHAAAA3QAAAA8AAAAAAAAAAAAAAAAAmAIAAGRy&#10;cy9kb3ducmV2LnhtbFBLBQYAAAAABAAEAPUAAACMAwAAAAA=&#10;" path="m,9955l5979,r,57791e" filled="f" strokeweight=".22144mm">
                  <v:stroke endcap="round"/>
                  <v:path arrowok="t" textboxrect="0,0,5979,57791"/>
                </v:shape>
                <v:shape id="Shape 4856" o:spid="_x0000_s2793" style="position:absolute;left:43809;top:69517;width:140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wccUA&#10;AADdAAAADwAAAGRycy9kb3ducmV2LnhtbESPT2vCQBTE74LfYXmCN90oNrXRNUghVKQX/1B6fGSf&#10;STD7NmS3Sfrtu0LB4zAzv2G26WBq0VHrKssKFvMIBHFudcWFguslm61BOI+ssbZMCn7JQbobj7aY&#10;aNvzibqzL0SAsEtQQel9k0jp8pIMurltiIN3s61BH2RbSN1iH+CmlssoiqXBisNCiQ29l5Tfzz9G&#10;AdWX2B4+OfvGL3eNXz80Vsc3paaTYb8B4Wnwz/B/+6AVrNYvMTzeh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HBxxQAAAN0AAAAPAAAAAAAAAAAAAAAAAJgCAABkcnMv&#10;ZG93bnJldi54bWxQSwUGAAAAAAQABAD1AAAAigMAAAAA&#10;" path="m,l13961,e" filled="f" strokeweight=".22144mm">
                  <v:stroke endcap="round"/>
                  <v:path arrowok="t" textboxrect="0,0,13961,0"/>
                </v:shape>
                <v:shape id="Shape 4857" o:spid="_x0000_s2794" style="position:absolute;left:44068;top:68939;width:279;height:578;visibility:visible;mso-wrap-style:square;v-text-anchor:top" coordsize="27894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/iMYA&#10;AADdAAAADwAAAGRycy9kb3ducmV2LnhtbESPQWvCQBSE74X+h+UJ3upGa6uNrlIaLIInU0WPr9ln&#10;Esy+Ddk1Sf+9Wyj0OMzMN8xy3ZtKtNS40rKC8SgCQZxZXXKu4PC1eZqDcB5ZY2WZFPyQg/Xq8WGJ&#10;sbYd76lNfS4ChF2MCgrv61hKlxVk0I1sTRy8i20M+iCbXOoGuwA3lZxE0as0WHJYKLCmj4Kya3oz&#10;CpLT8+GTzpvvyY2O5i3ZRUnXXpUaDvr3BQhPvf8P/7W3WsF0/jKD3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a/iMYAAADdAAAADwAAAAAAAAAAAAAAAACYAgAAZHJz&#10;L2Rvd25yZXYueG1sUEsFBgAAAAAEAAQA9QAAAIsDAAAAAA==&#10;" path="m27894,37879l,37879,19911,r,57791e" filled="f" strokeweight=".22144mm">
                  <v:stroke endcap="round"/>
                  <v:path arrowok="t" textboxrect="0,0,27894,57791"/>
                </v:shape>
                <v:shape id="Shape 4858" o:spid="_x0000_s2795" style="position:absolute;left:44467;top:68939;width:259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Gx8AA&#10;AADdAAAADwAAAGRycy9kb3ducmV2LnhtbERPTYvCMBC9L/gfwgje1kTRRatRRBA8CboiehuasSk2&#10;k9JEW/+9OSzs8fG+l+vOVeJFTSg9axgNFQji3JuSCw3n3933DESIyAYrz6ThTQHWq97XEjPjWz7S&#10;6xQLkUI4ZKjBxlhnUobcksMw9DVx4u6+cRgTbAppGmxTuKvkWKkf6bDk1GCxpq2l/HF6Og3zw00e&#10;nWqLnd1cuqly42t1v2g96HebBYhIXfwX/7n3RsNkNk1z05v0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yGx8AAAADdAAAADwAAAAAAAAAAAAAAAACYAgAAZHJzL2Rvd25y&#10;ZXYueG1sUEsFBgAAAAAEAAQA9QAAAIUDAAAAAA==&#10;" path="m,29897r19941,l25921,37879r,9956l19941,57791r-13962,l,47835,,19941,13962,r5979,e" filled="f" strokeweight=".22144mm">
                  <v:stroke endcap="round"/>
                  <v:path arrowok="t" textboxrect="0,0,25921,57791"/>
                </v:shape>
                <v:shape id="Shape 4859" o:spid="_x0000_s2796" style="position:absolute;left:45344;top:69915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kPcQA&#10;AADdAAAADwAAAGRycy9kb3ducmV2LnhtbESPQWvCQBSE7wX/w/KE3pqNpRaNrmIFNfTWVPT6yD6T&#10;YPZtyK5J/PduoeBxmJlvmOV6MLXoqHWVZQWTKAZBnFtdcaHg+Lt7m4FwHlljbZkU3MnBejV6WWKi&#10;bc8/1GW+EAHCLkEFpfdNIqXLSzLoItsQB+9iW4M+yLaQusU+wE0t3+P4UxqsOCyU2NC2pPya3YyC&#10;r3Man3xW2UM6rXf43Z86ne+Veh0PmwUIT4N/hv/bqVbwMZvO4e9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0JD3EAAAA3QAAAA8AAAAAAAAAAAAAAAAAmAIAAGRycy9k&#10;b3ducmV2LnhtbFBLBQYAAAAABAAEAPUAAACJAwAAAAA=&#10;" path="m27924,13932l23917,3976,13961,,4006,3976,,13932r4006,9985l13961,27894r9956,-3977l27924,13932r,xe" filled="f" strokeweight=".16608mm">
                  <v:stroke endcap="round"/>
                  <v:path arrowok="t" textboxrect="0,0,27924,27894"/>
                </v:shape>
                <v:shape id="Shape 4860" o:spid="_x0000_s2797" style="position:absolute;left:45304;top:69118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ICMMA&#10;AADdAAAADwAAAGRycy9kb3ducmV2LnhtbERPy2rCQBTdC/2H4RbciE6UGCXNRFQotIsgPj7gkrkm&#10;oZk7MTNq+vedRcHl4byzzWBa8aDeNZYVzGcRCOLS6oYrBZfz53QNwnlkja1lUvBLDjb52yjDVNsn&#10;H+lx8pUIIexSVFB736VSurImg25mO+LAXW1v0AfYV1L3+AzhppWLKEqkwYZDQ40d7Wsqf053o+Bc&#10;7b5bWvnycLvtY0yWxdFMCqXG78P2A4Snwb/E/+4vrSBeJ2F/eBOe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AICMMAAADdAAAADwAAAAAAAAAAAAAAAACYAgAAZHJzL2Rv&#10;d25yZXYueG1sUEsFBgAAAAAEAAQA9QAAAIgDAAAAAA==&#10;" path="m,7982l5979,r,55818e" filled="f" strokeweight=".22144mm">
                  <v:stroke endcap="round"/>
                  <v:path arrowok="t" textboxrect="0,0,5979,55818"/>
                </v:shape>
                <v:shape id="Shape 4861" o:spid="_x0000_s2798" style="position:absolute;left:45304;top:69676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f5scA&#10;AADdAAAADwAAAGRycy9kb3ducmV2LnhtbESPQWsCMRSE74X+h/AKvdXstnaRrVGkoHgRW1sQb4/N&#10;a7J087Jsorv+eyMIHoeZ+YaZzgfXiBN1ofasIB9lIIgrr2s2Cn5/li8TECEia2w8k4IzBZjPHh+m&#10;WGrf8zeddtGIBOFQogIbY1tKGSpLDsPIt8TJ+/Odw5hkZ6TusE9w18jXLCukw5rTgsWWPi1V/7uj&#10;U1DsV4fVONuf88W237yZ3rzbw5dSz0/D4gNEpCHew7f2WisYT4ocrm/S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n+b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862" o:spid="_x0000_s2799" style="position:absolute;left:45563;top:69118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S68YA&#10;AADdAAAADwAAAGRycy9kb3ducmV2LnhtbESPQUsDMRSE70L/Q3gFL8UmVlmWtWkpRUEED63F82Pz&#10;ulm6edlunu36740geBxm5htmuR5Dpy40pDayhfu5AUVcR9dyY+Hw8XJXgkqC7LCLTBa+KcF6NblZ&#10;YuXilXd02UujMoRThRa8SF9pnWpPAdM89sTZO8YhoGQ5NNoNeM3w0OmFMYUO2HJe8NjT1lN92n8F&#10;C+bt8BA+i/eZefazdJa2lM2utvZ2Om6eQAmN8h/+a786C49lsYDfN/kJ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S68YAAADdAAAADwAAAAAAAAAAAAAAAACYAgAAZHJz&#10;L2Rvd25yZXYueG1sUEsFBgAAAAAEAAQA9QAAAIsDAAAAAA==&#10;" path="m25891,35876l,35876,19911,r,55818e" filled="f" strokeweight=".22144mm">
                  <v:stroke endcap="round"/>
                  <v:path arrowok="t" textboxrect="0,0,25891,55818"/>
                </v:shape>
                <v:shape id="Shape 4863" o:spid="_x0000_s2800" style="position:absolute;left:45962;top:69118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y68gA&#10;AADdAAAADwAAAGRycy9kb3ducmV2LnhtbESPT0vDQBTE70K/w/IEb3ZjlFDSbouUqlV66D+o3p7Z&#10;1ySYfRt21yb99q5Q6HGYmd8wk1lvGnEi52vLCh6GCQjiwuqaSwX73cv9CIQPyBoby6TgTB5m08HN&#10;BHNtO97QaRtKESHsc1RQhdDmUvqiIoN+aFvi6B2tMxiidKXUDrsIN41MkySTBmuOCxW2NK+o+Nn+&#10;GgVv6/fuC4/nLKTfS7f6WKSfh8WrUne3/fMYRKA+XMOX9lIreBplj/D/Jj4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q3LryAAAAN0AAAAPAAAAAAAAAAAAAAAAAJgCAABk&#10;cnMvZG93bnJldi54bWxQSwUGAAAAAAQABAD1AAAAjQMAAAAA&#10;" path="m,l25920,,5979,55818e" filled="f" strokeweight=".22144mm">
                  <v:stroke endcap="round"/>
                  <v:path arrowok="t" textboxrect="0,0,25920,55818"/>
                </v:shape>
                <v:shape id="Shape 4864" o:spid="_x0000_s2801" style="position:absolute;left:47138;top:70713;width:279;height:279;visibility:visible;mso-wrap-style:square;v-text-anchor:top" coordsize="2792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AsYA&#10;AADdAAAADwAAAGRycy9kb3ducmV2LnhtbESP3WrCQBSE7wt9h+UUvKsbNRVJXUVaAqFQgn/Qy0P2&#10;mASzZ8PuqvHtu4WCl8PMfMMs14PpxJWcby0rmIwTEMSV1S3XCg77/HUBwgdkjZ1lUnAnD+vV89MS&#10;M21vvKXrLtQiQthnqKAJoc+k9FVDBv3Y9sTRO1lnMETpaqkd3iLcdHKaJHNpsOW40GBPHw1V593F&#10;KNgc9rZ862bOlBP9mX/JYnr8/lFq9DJs3kEEGsIj/N8utIJ0MU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yAsYAAADdAAAADwAAAAAAAAAAAAAAAACYAgAAZHJz&#10;L2Rvd25yZXYueG1sUEsFBgAAAAAEAAQA9QAAAIsDAAAAAA==&#10;" path="m27924,13961l23917,4005,13962,,4006,4005,,13961r4006,9956l13962,27923r9955,-4006l27924,13961r,xe" filled="f" strokeweight=".16608mm">
                  <v:stroke endcap="round"/>
                  <v:path arrowok="t" textboxrect="0,0,27924,27923"/>
                </v:shape>
                <v:shape id="Shape 4865" o:spid="_x0000_s2802" style="position:absolute;left:47317;top:69856;width:60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2XMcA&#10;AADdAAAADwAAAGRycy9kb3ducmV2LnhtbESPQWvCQBSE70L/w/IK3symUiWm2UgRhB6Uom0P3l6z&#10;r0lo9u2SXWP8925B6HGYmW+YYj2aTgzU+9aygqckBUFcWd1yreDzYzvLQPiArLGzTAqu5GFdPkwK&#10;zLW98IGGY6hFhLDPUUETgsul9FVDBn1iHXH0fmxvMETZ11L3eIlw08l5mi6lwZbjQoOONg1Vv8ez&#10;UTAOrf1y881iNaRuf7p2/vs92yk1fRxfX0AEGsN/+N5+0wqes+UC/t7EJy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YdlzHAAAA3QAAAA8AAAAAAAAAAAAAAAAAmAIAAGRy&#10;cy9kb3ducmV2LnhtbFBLBQYAAAAABAAEAPUAAACMAwAAAAA=&#10;" path="m,9955l5979,r,57791e" filled="f" strokeweight=".22144mm">
                  <v:stroke endcap="round"/>
                  <v:path arrowok="t" textboxrect="0,0,5979,57791"/>
                </v:shape>
                <v:shape id="Shape 4866" o:spid="_x0000_s2803" style="position:absolute;left:47317;top:70434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aMsQA&#10;AADdAAAADwAAAGRycy9kb3ducmV2LnhtbESPzWrDMBCE74W8g9hAb42cUIxxo4SSUtpLD/k59LhY&#10;W8vEWinWJnHePioUehxm5htmuR59ry40pC6wgfmsAEXcBNtxa+Cwf3+qQCVBttgHJgM3SrBeTR6W&#10;WNtw5S1ddtKqDOFUowEnEmutU+PIY5qFSJy9nzB4lCyHVtsBrxnue70oilJ77DgvOIy0cdQcd2dv&#10;IB6/NpGqcBJ5W6TzHp37/tga8zgdX19ACY3yH/5rf1oDz1VZwu+b/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mjL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4867" o:spid="_x0000_s2804" style="position:absolute;left:47576;top:69856;width:259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YCMYA&#10;AADdAAAADwAAAGRycy9kb3ducmV2LnhtbESPS2vDMBCE74X8B7GB3hqpoc3DiWxCIdBTIA9Me1us&#10;jWVqrYylxu6/jwqFHoeZ+YbZFqNrxY360HjW8DxTIIgrbxquNVzO+6cViBCRDbaeScMPBSjyycMW&#10;M+MHPtLtFGuRIBwy1GBj7DIpQ2XJYZj5jjh5V987jEn2tTQ9DgnuWjlXaiEdNpwWLHb0Zqn6On07&#10;DevDpzw6NdR7uyvHV+XmH+211PpxOu42ICKN8T/81343Gl5WiyX8vk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/YCMYAAADdAAAADwAAAAAAAAAAAAAAAACYAgAAZHJz&#10;L2Rvd25yZXYueG1sUEsFBgAAAAAEAAQA9QAAAIsDAAAAAA==&#10;" path="m25921,37850l,37850,19941,r,57791e" filled="f" strokeweight=".22144mm">
                  <v:stroke endcap="round"/>
                  <v:path arrowok="t" textboxrect="0,0,25921,57791"/>
                </v:shape>
                <v:shape id="Shape 4868" o:spid="_x0000_s2805" style="position:absolute;left:47975;top:69856;width:259;height:578;visibility:visible;mso-wrap-style:square;v-text-anchor:top" coordsize="2592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IHcIA&#10;AADdAAAADwAAAGRycy9kb3ducmV2LnhtbERPy4rCMBTdD/gP4QqzG1MHEalGUWFAGcHxjbtLc22L&#10;zU1tYq1/bxYDLg/nPZo0phA1VS63rKDbiUAQJ1bnnCrY736+BiCcR9ZYWCYFT3IwGbc+Rhhr++AN&#10;1VufihDCLkYFmfdlLKVLMjLoOrYkDtzFVgZ9gFUqdYWPEG4K+R1FfWkw59CQYUnzjJLr9m4U3H6T&#10;c3paHGqalcvz3xHXq+WqVuqz3UyHIDw1/i3+dy+0gt6gH+aGN+EJy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IgdwgAAAN0AAAAPAAAAAAAAAAAAAAAAAJgCAABkcnMvZG93&#10;bnJldi54bWxQSwUGAAAAAAQABAD1AAAAhwMAAAAA&#10;" path="m5979,57791l,47835,,37850,5979,29897r13962,l25920,19911r,-9956l19941,,5979,,,9955r,9956l5979,29897e" filled="f" strokeweight=".22144mm">
                  <v:stroke endcap="round"/>
                  <v:path arrowok="t" textboxrect="0,0,25920,57791"/>
                </v:shape>
                <v:shape id="Shape 4869" o:spid="_x0000_s2806" style="position:absolute;left:48035;top:70155;width:199;height:279;visibility:visible;mso-wrap-style:square;v-text-anchor:top" coordsize="1994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8+8cA&#10;AADdAAAADwAAAGRycy9kb3ducmV2LnhtbESPQWsCMRSE7wX/Q3hCbzVbEbVboxRBWwTR6ko9Pjav&#10;u0uTl2WT6vrvjSB4HGbmG2Yya60RJ2p85VjBay8BQZw7XXGhINsvXsYgfEDWaByTggt5mE07TxNM&#10;tTvzN512oRARwj5FBWUIdSqlz0uy6HuuJo7er2sshiibQuoGzxFujewnyVBarDgulFjTvKT8b/dv&#10;FSyPtl5/bleb7GjWq+1oYH6y6qDUc7f9eAcRqA2P8L39pRUMxsM3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a/PvHAAAA3QAAAA8AAAAAAAAAAAAAAAAAmAIAAGRy&#10;cy9kb3ducmV2LnhtbFBLBQYAAAAABAAEAPUAAACMAwAAAAA=&#10;" path="m13961,r5980,7953l19941,17938r-5980,9956l,27894e" filled="f" strokeweight=".22144mm">
                  <v:stroke endcap="round"/>
                  <v:path arrowok="t" textboxrect="0,0,19941,27894"/>
                </v:shape>
                <v:shape id="Shape 4870" o:spid="_x0000_s2807" style="position:absolute;left:49111;top:72048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RwMIA&#10;AADdAAAADwAAAGRycy9kb3ducmV2LnhtbERPTWuDQBC9B/oflin0lqwtbRKMqySFtJJbTDDXwZ2o&#10;1J0Vd6v233cPhR4f7zvJZtOJkQbXWlbwvIpAEFdWt1wruF6Oyy0I55E1dpZJwQ85yNKHRYKxthOf&#10;aSx8LUIIuxgVNN73sZSuasigW9meOHB3Oxj0AQ611ANOIdx08iWK1tJgy6GhwZ7eG6q+im+j4HDL&#10;o9IXrf3M37ojnqZy1NWHUk+P834HwtPs/8V/7lwreN1uwv7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9HAwgAAAN0AAAAPAAAAAAAAAAAAAAAAAJgCAABkcnMvZG93&#10;bnJldi54bWxQSwUGAAAAAAQABAD1AAAAhwMAAAAA&#10;" path="m27924,13961l23917,3976,13962,,4006,3976,,13961r4006,9956l13962,27894r9955,-3977l27924,13961r,xe" filled="f" strokeweight=".16608mm">
                  <v:stroke endcap="round"/>
                  <v:path arrowok="t" textboxrect="0,0,27924,27894"/>
                </v:shape>
                <v:shape id="Shape 4871" o:spid="_x0000_s2808" style="position:absolute;left:49191;top:71111;width:60;height:558;visibility:visible;mso-wrap-style:square;v-text-anchor:top" coordsize="5979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iO8UA&#10;AADdAAAADwAAAGRycy9kb3ducmV2LnhtbESPwW7CMBBE75X4B2uRuBWHqqIoxSCgjaBHoIcel3hJ&#10;AvE6sg0Jf4+RkHoczcwbzXTemVpcyfnKsoLRMAFBnFtdcaHgd5+9TkD4gKyxtkwKbuRhPuu9TDHV&#10;tuUtXXehEBHCPkUFZQhNKqXPSzLoh7Yhjt7ROoMhSldI7bCNcFPLtyQZS4MVx4USG1qVlJ93F6Ng&#10;n/0cqvq7/du6rFu59fnr0C5PSg363eITRKAu/Ief7Y1W8D75GMH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2I7xQAAAN0AAAAPAAAAAAAAAAAAAAAAAJgCAABkcnMv&#10;ZG93bnJldi54bWxQSwUGAAAAAAQABAD1AAAAigMAAAAA&#10;" path="m,9955l5979,r,55789e" filled="f" strokeweight=".22144mm">
                  <v:stroke endcap="round"/>
                  <v:path arrowok="t" textboxrect="0,0,5979,55789"/>
                </v:shape>
                <v:shape id="Shape 4872" o:spid="_x0000_s2809" style="position:absolute;left:49191;top:71669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XTMcA&#10;AADdAAAADwAAAGRycy9kb3ducmV2LnhtbESPQWsCMRSE70L/Q3iF3jSr1a2sRpFCpZeitQXx9tg8&#10;k6Wbl2WTuuu/bwqCx2FmvmGW697V4kJtqDwrGI8yEMSl1xUbBd9fb8M5iBCRNdaeScGVAqxXD4Ml&#10;Ftp3/EmXQzQiQTgUqMDG2BRShtKSwzDyDXHyzr51GJNsjdQtdgnuajnJslw6rDgtWGzo1VL5c/h1&#10;CvLj9rSdZsfreLPrPp5NZ2b2tFfq6bHfLEBE6uM9fGu/awXT+csE/t+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Sl0z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873" o:spid="_x0000_s2810" style="position:absolute;left:49450;top:71111;width:259;height:558;visibility:visible;mso-wrap-style:square;v-text-anchor:top" coordsize="25890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v6McA&#10;AADdAAAADwAAAGRycy9kb3ducmV2LnhtbESPQWvCQBSE74X+h+UVvJS60YpN02xEFMGDULWB9vjI&#10;viYh2bchu2r6711B6HGYmW+YdDGYVpypd7VlBZNxBIK4sLrmUkH+tXmJQTiPrLG1TAr+yMEie3xI&#10;MdH2wgc6H30pAoRdggoq77tESldUZNCNbUccvF/bG/RB9qXUPV4C3LRyGkVzabDmsFBhR6uKiuZ4&#10;MgreT83zLm6W3/g5W8t8r7e5m/8oNXoalh8gPA3+P3xvb7WCWfz2Crc34QnI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Gb+jHAAAA3QAAAA8AAAAAAAAAAAAAAAAAmAIAAGRy&#10;cy9kb3ducmV2LnhtbFBLBQYAAAAABAAEAPUAAACMAwAAAAA=&#10;" path="m25890,37851l,37851,19911,r,55789e" filled="f" strokeweight=".22144mm">
                  <v:stroke endcap="round"/>
                  <v:path arrowok="t" textboxrect="0,0,25890,55789"/>
                </v:shape>
                <v:shape id="Shape 4874" o:spid="_x0000_s2811" style="position:absolute;left:49848;top:71111;width:260;height:558;visibility:visible;mso-wrap-style:square;v-text-anchor:top" coordsize="25921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EacYA&#10;AADdAAAADwAAAGRycy9kb3ducmV2LnhtbESPQWsCMRSE70L/Q3iFXqRmLaKyGkWEUkEtaEWvj81z&#10;s7p5WTZR139vBKHHYWa+YcbTxpbiSrUvHCvodhIQxJnTBecKdn/fn0MQPiBrLB2Tgjt5mE7eWmNM&#10;tbvxhq7bkIsIYZ+iAhNClUrpM0MWfcdVxNE7utpiiLLOpa7xFuG2lF9J0pcWC44LBiuaG8rO24tV&#10;sGmXyWrwsz/PnclO+9Nyfbj/rpX6eG9mIxCBmvAffrUXWkFvOOjB8018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vEacYAAADdAAAADwAAAAAAAAAAAAAAAACYAgAAZHJz&#10;L2Rvd25yZXYueG1sUEsFBgAAAAAEAAQA9QAAAIsDAAAAAA==&#10;" path="m5979,55789r5979,l25921,37851r,-27896l19941,,5979,,,9955r,9957l5979,27894r19942,e" filled="f" strokeweight=".22144mm">
                  <v:stroke endcap="round"/>
                  <v:path arrowok="t" textboxrect="0,0,25921,55789"/>
                </v:shape>
                <v:shape id="Shape 4875" o:spid="_x0000_s2812" style="position:absolute;left:50108;top:72965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YIMIA&#10;AADdAAAADwAAAGRycy9kb3ducmV2LnhtbESPzWrDMBCE74G+g9hCb4nU0jTBjRLqQiFX5+e+WFvL&#10;1FoZa5M4ffoqEOhxmJlvmNVmDJ0605DayBaeZwYUcR1dy42Fw/5rugSVBNlhF5ksXCnBZv0wWWHh&#10;4oUrOu+kURnCqUALXqQvtE61p4BpFnvi7H3HIaBkOTTaDXjJ8NDpF2PedMCW84LHnj491T+7U7Dw&#10;u8dTh0YqHw1V5bEsrwuprH16HD/eQQmN8h++t7fOwutyMYfbm/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VggwgAAAN0AAAAPAAAAAAAAAAAAAAAAAJgCAABkcnMvZG93&#10;bnJldi54bWxQSwUGAAAAAAQABAD1AAAAhwMAAAAA&#10;" path="m29897,13932l25890,3976,15935,,5979,3976,,13932r5979,9985l15935,27894r9955,-3977l29897,13932r,xe" filled="f" strokeweight=".16608mm">
                  <v:stroke endcap="round"/>
                  <v:path arrowok="t" textboxrect="0,0,29897,27894"/>
                </v:shape>
                <v:shape id="Shape 4876" o:spid="_x0000_s2813" style="position:absolute;left:50207;top:72108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jOsUA&#10;AADdAAAADwAAAGRycy9kb3ducmV2LnhtbESP0YrCMBRE3xf8h3AFXxabKlpL1yiuIOiDiLofcGnu&#10;tmWbm9pktf69EQQfh5k5w8yXnanFlVpXWVYwimIQxLnVFRcKfs6bYQrCeWSNtWVScCcHy0XvY46Z&#10;tjc+0vXkCxEg7DJUUHrfZFK6vCSDLrINcfB+bWvQB9kWUrd4C3BTy3EcJ9JgxWGhxIbWJeV/p3+j&#10;4Fx872qa+fxwuawnmEz3R/O5V2rQ71ZfIDx1/h1+tbdawSSdJf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KM6xQAAAN0AAAAPAAAAAAAAAAAAAAAAAJgCAABkcnMv&#10;ZG93bnJldi54bWxQSwUGAAAAAAQABAD1AAAAigMAAAAA&#10;" path="m,7981l5979,r,55818e" filled="f" strokeweight=".22144mm">
                  <v:stroke endcap="round"/>
                  <v:path arrowok="t" textboxrect="0,0,5979,55818"/>
                </v:shape>
                <v:shape id="Shape 4877" o:spid="_x0000_s2814" style="position:absolute;left:50207;top:72666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01McA&#10;AADdAAAADwAAAGRycy9kb3ducmV2LnhtbESPT2sCMRTE74LfITyht5q19R+rUaRQ6aVorSDeHptn&#10;srh5WTapu377plDwOMzMb5jlunOVuFETSs8KRsMMBHHhdclGwfH7/XkOIkRkjZVnUnCnAOtVv7fE&#10;XPuWv+h2iEYkCIccFdgY61zKUFhyGIa+Jk7exTcOY5KNkbrBNsFdJV+ybCodlpwWLNb0Zqm4Hn6c&#10;gulpe96Os9N9tNm1n6+mNRN73iv1NOg2CxCRuvgI/7c/tILxfDa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lNNT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878" o:spid="_x0000_s2815" style="position:absolute;left:50466;top:72108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z3MMA&#10;AADdAAAADwAAAGRycy9kb3ducmV2LnhtbERPS0sDMRC+F/wPYQQvpU2qpV3WpqWIghQ89IHnYTNu&#10;FjeT7WZs139vDgWPH997tRlCqy7UpyayhdnUgCKuomu4tnA6vk0KUEmQHbaRycIvJdis70YrLF28&#10;8p4uB6lVDuFUogUv0pVap8pTwDSNHXHmvmIfUDLsa+16vObw0OpHYxY6YMO5wWNHL56q78NPsGB2&#10;p6fwufgYm1c/TmdpCtnuK2sf7oftMyihQf7FN/e7szAvlnlufpOf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Sz3MMAAADdAAAADwAAAAAAAAAAAAAAAACYAgAAZHJzL2Rv&#10;d25yZXYueG1sUEsFBgAAAAAEAAQA9QAAAIgDAAAAAA==&#10;" path="m,45832r5979,9986l19911,55818r5980,-9986l25891,27894,19911,17938,,17938,,,25891,e" filled="f" strokeweight=".22144mm">
                  <v:stroke endcap="round"/>
                  <v:path arrowok="t" textboxrect="0,0,25891,55818"/>
                </v:shape>
                <v:shape id="Shape 4879" o:spid="_x0000_s2816" style="position:absolute;left:50865;top:72108;width:199;height:558;visibility:visible;mso-wrap-style:square;v-text-anchor:top" coordsize="1994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qScYA&#10;AADdAAAADwAAAGRycy9kb3ducmV2LnhtbESPQWvCQBSE74X+h+UVvNVNWmtjmlWkIHoRiSl4fWRf&#10;k9Ds25BdTfTXu4VCj8PMfMNkq9G04kK9aywriKcRCOLS6oYrBV/F5jkB4TyyxtYyKbiSg9Xy8SHD&#10;VNuBc7ocfSUChF2KCmrvu1RKV9Zk0E1tRxy8b9sb9EH2ldQ9DgFuWvkSRXNpsOGwUGNHnzWVP8ez&#10;UVDQEJ/f9q/JLT9UW1Os98nJaKUmT+P6A4Sn0f+H/9o7rWCWvC/g9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4qScYAAADdAAAADwAAAAAAAAAAAAAAAACYAgAAZHJz&#10;L2Rvd25yZXYueG1sUEsFBgAAAAAEAAQA9QAAAIsDAAAAAA==&#10;" path="m5979,55818l,45832,,7981,5979,r5979,l19941,7981r,37851l11958,55818r-5979,xe" filled="f" strokeweight=".22144mm">
                  <v:stroke endcap="round"/>
                  <v:path arrowok="t" textboxrect="0,0,19941,55818"/>
                </v:shape>
                <v:shape id="Shape 4880" o:spid="_x0000_s2817" style="position:absolute;left:50706;top:73085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Ln78A&#10;AADdAAAADwAAAGRycy9kb3ducmV2LnhtbERPTWvCQBC9F/wPywi91V1LaUPqKkYoeI3W+5CdZoPZ&#10;2ZAdNfrru4dCj4/3vdpMoVdXGlMX2cJyYUARN9F13Fr4Pn69FKCSIDvsI5OFOyXYrGdPKyxdvHFN&#10;14O0KodwKtGCFxlKrVPjKWBaxIE4cz9xDCgZjq12I95yeOj1qzHvOmDHucHjQDtPzflwCRYeR7z0&#10;aKT20VBdnarq/iG1tc/zafsJSmiSf/Gfe+8svBVF3p/f5Ce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74ufvwAAAN0AAAAPAAAAAAAAAAAAAAAAAJgCAABkcnMvZG93bnJl&#10;di54bWxQSwUGAAAAAAQABAD1AAAAhAMAAAAA&#10;" path="m29897,13932l25891,3976,15935,,3976,3976,,13932r3976,9985l15935,27894r9956,-3977l29897,13932r,xe" filled="f" strokeweight=".16608mm">
                  <v:stroke endcap="round"/>
                  <v:path arrowok="t" textboxrect="0,0,29897,27894"/>
                </v:shape>
                <v:shape id="Shape 4881" o:spid="_x0000_s2818" style="position:absolute;left:51204;top:73005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EfMQA&#10;AADdAAAADwAAAGRycy9kb3ducmV2LnhtbESPQWvCQBSE7wX/w/IEb3VjsSVEN0ELauitadHrI/tM&#10;gtm3Ibsm8d93C4Ueh5n5htlmk2nFQL1rLCtYLSMQxKXVDVcKvr8OzzEI55E1tpZJwYMcZOnsaYuJ&#10;tiN/0lD4SgQIuwQV1N53iZSurMmgW9qOOHhX2xv0QfaV1D2OAW5a+RJFb9Jgw2Ghxo7eaypvxd0o&#10;2F/y6OyLxp7y1/aAH+N50OVRqcV82m1AeJr8f/ivnWsF6zhewe+b8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BHzEAAAA3QAAAA8AAAAAAAAAAAAAAAAAmAIAAGRycy9k&#10;b3ducmV2LnhtbFBLBQYAAAAABAAEAPUAAACJAwAAAAA=&#10;" path="m27924,13961l23917,3976,13962,,4006,3976,,13961r4006,9956l13962,27894r9955,-3977l27924,13961r,xe" filled="f" strokeweight=".16608mm">
                  <v:stroke endcap="round"/>
                  <v:path arrowok="t" textboxrect="0,0,27924,27894"/>
                </v:shape>
                <v:shape id="Shape 4882" o:spid="_x0000_s2819" style="position:absolute;left:50925;top:73623;width:60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I0sYA&#10;AADdAAAADwAAAGRycy9kb3ducmV2LnhtbESPQWvCQBSE7wX/w/IEb3Vj0BJTVxGh4EGRanvw9pp9&#10;JsHs2yW7jfHfu4WCx2FmvmEWq940oqPW15YVTMYJCOLC6ppLBV+nj9cMhA/IGhvLpOBOHlbLwcsC&#10;c21v/EndMZQiQtjnqKAKweVS+qIig35sHXH0LrY1GKJsS6lbvEW4aWSaJG/SYM1xoUJHm4qK6/HX&#10;KOi72n67dDObd4nbn++N/zlkO6VGw379DiJQH57h//ZWK5hmWQp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0I0sYAAADdAAAADwAAAAAAAAAAAAAAAACYAgAAZHJz&#10;L2Rvd25yZXYueG1sUEsFBgAAAAAEAAQA9QAAAIsDAAAAAA==&#10;" path="m,9955l5979,r,57791e" filled="f" strokeweight=".22144mm">
                  <v:stroke endcap="round"/>
                  <v:path arrowok="t" textboxrect="0,0,5979,57791"/>
                </v:shape>
                <v:shape id="Shape 4883" o:spid="_x0000_s2820" style="position:absolute;left:50925;top:74201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C8McA&#10;AADdAAAADwAAAGRycy9kb3ducmV2LnhtbESPzWrDMBCE74G+g9hCb4mc5gfjRAmh0NBLSeoWQm6L&#10;tZFMrZWx1Nh5+6hQ6HGYmW+Y9XZwjbhSF2rPCqaTDARx5XXNRsHX5+s4BxEissbGMym4UYDt5mG0&#10;xkL7nj/oWkYjEoRDgQpsjG0hZagsOQwT3xIn7+I7hzHJzkjdYZ/grpHPWbaUDmtOCxZberFUfZc/&#10;TsHytD/v59npNt0d+veZ6c3Cno9KPT0OuxWISEP8D/+137SCeZ7P4PdNeg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LQvD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884" o:spid="_x0000_s2821" style="position:absolute;left:51184;top:73623;width:259;height:578;visibility:visible;mso-wrap-style:square;v-text-anchor:top" coordsize="2589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TTMgA&#10;AADdAAAADwAAAGRycy9kb3ducmV2LnhtbESPQWvCQBSE7wX/w/IKvZS6UbSE6CoiBHppRU1Fb4/s&#10;MwnNvo3ZrUn/vSsIPQ4z8w0zX/amFldqXWVZwWgYgSDOra64UJDt07cYhPPIGmvLpOCPHCwXg6c5&#10;Jtp2vKXrzhciQNglqKD0vkmkdHlJBt3QNsTBO9vWoA+yLaRusQtwU8txFL1LgxWHhRIbWpeU/+x+&#10;jYLXUfbpT4fTdHP8vqRf6bbbZ+NCqZfnfjUD4an3/+FH+0MrmMTxBO5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xpNMyAAAAN0AAAAPAAAAAAAAAAAAAAAAAJgCAABk&#10;cnMvZG93bnJldi54bWxQSwUGAAAAAAQABAD1AAAAjQMAAAAA&#10;" path="m,47835r5979,9956l19911,57791r5980,-9956l25891,29897,19911,19911,,19911,,,25891,e" filled="f" strokeweight=".22144mm">
                  <v:stroke endcap="round"/>
                  <v:path arrowok="t" textboxrect="0,0,25891,57791"/>
                </v:shape>
                <v:shape id="Shape 4885" o:spid="_x0000_s2822" style="position:absolute;left:51583;top:73623;width:259;height:578;visibility:visible;mso-wrap-style:square;v-text-anchor:top" coordsize="2592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BecgA&#10;AADdAAAADwAAAGRycy9kb3ducmV2LnhtbESP3WrCQBSE7wXfYTmCd2bTYiWkrtIWCkoFf6ot3h2y&#10;p0lo9myaXWN8e1cQejnMzDfMdN6ZSrTUuNKygocoBkGcWV1yrmD/+T5KQDiPrLGyTAou5GA+6/em&#10;mGp75i21O5+LAGGXooLC+zqV0mUFGXSRrYmD92Mbgz7IJpe6wXOAm0o+xvFEGiw5LBRY01tB2e/u&#10;ZBT8fWTH/HtxaOm1Xh43X7heLVetUsNB9/IMwlPn/8P39kIrGCfJE9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mcF5yAAAAN0AAAAPAAAAAAAAAAAAAAAAAJgCAABk&#10;cnMvZG93bnJldi54bWxQSwUGAAAAAAQABAD1AAAAjQMAAAAA&#10;" path="m,9955l5979,,19941,r5979,9955l25920,19911r-5979,9986l5979,29897,,37850,,57791r25920,e" filled="f" strokeweight=".22144mm">
                  <v:stroke endcap="round"/>
                  <v:path arrowok="t" textboxrect="0,0,25920,57791"/>
                </v:shape>
                <v:shape id="Shape 4886" o:spid="_x0000_s2823" style="position:absolute;left:51722;top:72905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8qsQA&#10;AADdAAAADwAAAGRycy9kb3ducmV2LnhtbESPQWsCMRSE74X+h/AKXkrNKiLL1ihSEApCoVbvj+S5&#10;Wdy8LEnU6K9vCkKPw8x8wyxW2fXiQiF2nhVMxhUIYu1Nx62C/c/mrQYRE7LB3jMpuFGE1fL5aYGN&#10;8Vf+pssutaJAODaowKY0NFJGbclhHPuBuHhHHxymIkMrTcBrgbteTqtqLh12XBYsDvRhSZ92Z6fg&#10;qN3hsKl0mMiz9dv2/prz9kup0Utev4NIlNN/+NH+NApmdT2Hvzfl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fKrEAAAA3QAAAA8AAAAAAAAAAAAAAAAAmAIAAGRycy9k&#10;b3ducmV2LnhtbFBLBQYAAAAABAAEAPUAAACJAwAAAAA=&#10;" path="m27894,13932l23917,3976,13932,,3976,3976,,13932r3976,9985l13932,27894r9985,-3977l27894,13932r,xe" filled="f" strokeweight=".16608mm">
                  <v:stroke endcap="round"/>
                  <v:path arrowok="t" textboxrect="0,0,27894,27894"/>
                </v:shape>
                <v:shape id="Shape 4887" o:spid="_x0000_s2824" style="position:absolute;left:52300;top:72726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ZMcQA&#10;AADdAAAADwAAAGRycy9kb3ducmV2LnhtbESPQWsCMRSE74X+h/CEXopmLdIuq1FKQSgIBbXeH8lz&#10;s7h5WZKoaX99Iwg9DjPzDbNYZdeLC4XYeVYwnVQgiLU3HbcKvvfrcQ0iJmSDvWdS8EMRVsvHhwU2&#10;xl95S5ddakWBcGxQgU1paKSM2pLDOPEDcfGOPjhMRYZWmoDXAne9fKmqV+mw47JgcaAPS/q0OzsF&#10;R+0Oh3Wlw1Serd+0v885b76Uehrl9zmIRDn9h+/tT6NgVtdvcHt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2THEAAAA3QAAAA8AAAAAAAAAAAAAAAAAmAIAAGRycy9k&#10;b3ducmV2LnhtbFBLBQYAAAAABAAEAPUAAACJAwAAAAA=&#10;" path="m27894,13932l23917,3976,13962,,3976,3976,,13932r3976,9985l13962,27894r9955,-3977l27894,13932r,xe" filled="f" strokeweight=".16608mm">
                  <v:stroke endcap="round"/>
                  <v:path arrowok="t" textboxrect="0,0,27894,27894"/>
                </v:shape>
                <v:shape id="Shape 4888" o:spid="_x0000_s2825" style="position:absolute;left:51762;top:71928;width:60;height:559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i9MQA&#10;AADdAAAADwAAAGRycy9kb3ducmV2LnhtbERPzWqDQBC+F/oOyxR6KXFNsUasa0gDhfQgITEPMLgT&#10;lbqzxt0m9u2zh0KPH99/sZ7NIK40ud6ygmUUgyBurO65VXCqPxcZCOeRNQ6WScEvOViXjw8F5tre&#10;+EDXo29FCGGXo4LO+zGX0jUdGXSRHYkDd7aTQR/g1Eo94S2Em0G+xnEqDfYcGjocadtR8338MQrq&#10;9uNroJVv9pfLNsH0rTqYl0qp56d58w7C0+z/xX/unVaQZFmYG96E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4vTEAAAA3QAAAA8AAAAAAAAAAAAAAAAAmAIAAGRycy9k&#10;b3ducmV2LnhtbFBLBQYAAAAABAAEAPUAAACJAwAAAAA=&#10;" path="m,9955l5979,r,55818e" filled="f" strokeweight=".22144mm">
                  <v:stroke endcap="round"/>
                  <v:path arrowok="t" textboxrect="0,0,5979,55818"/>
                </v:shape>
                <v:shape id="Shape 4889" o:spid="_x0000_s2826" style="position:absolute;left:51762;top:72487;width:140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IRMUA&#10;AADdAAAADwAAAGRycy9kb3ducmV2LnhtbESPT2vCQBTE74V+h+UVvNVNS4kxuooIoUG8+IfS4yP7&#10;TEKzb0N2m8Rv7wqCx2FmfsMs16NpRE+dqy0r+JhGIIgLq2suFZxP2XsCwnlkjY1lUnAlB+vV68sS&#10;U20HPlB/9KUIEHYpKqi8b1MpXVGRQTe1LXHwLrYz6IPsSqk7HALcNPIzimJpsOawUGFL24qKv+O/&#10;UUDNKbb5nrNf/HHnePatsd7NlZq8jZsFCE+jf4Yf7Vwr+EqSOdzfh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8hExQAAAN0AAAAPAAAAAAAAAAAAAAAAAJgCAABkcnMv&#10;ZG93bnJldi54bWxQSwUGAAAAAAQABAD1AAAAigMAAAAA&#10;" path="m,l13961,e" filled="f" strokeweight=".22144mm">
                  <v:stroke endcap="round"/>
                  <v:path arrowok="t" textboxrect="0,0,13961,0"/>
                </v:shape>
                <v:shape id="Shape 4890" o:spid="_x0000_s2827" style="position:absolute;left:52021;top:71928;width:259;height:559;visibility:visible;mso-wrap-style:square;v-text-anchor:top" coordsize="2589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KjcIA&#10;AADdAAAADwAAAGRycy9kb3ducmV2LnhtbERPzWoCMRC+F3yHMEIvRZNKkXU1ShHEQk+1fYBxM24W&#10;N5M1ie7ap28OBY8f3/9qM7hW3CjExrOG16kCQVx503Ct4ed7NylAxIRssPVMGu4UYbMePa2wNL7n&#10;L7odUi1yCMcSNdiUulLKWFlyGKe+I87cyQeHKcNQSxOwz+GulTOl5tJhw7nBYkdbS9X5cHUa1Etx&#10;7D7vfaGCqS6/2yHsTzZo/Twe3pcgEg3pIf53fxgNb8Ui789v8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wqNwgAAAN0AAAAPAAAAAAAAAAAAAAAAAJgCAABkcnMvZG93&#10;bnJldi54bWxQSwUGAAAAAAQABAD1AAAAhwMAAAAA&#10;" path="m,45832r5979,9986l19911,55818r5979,-9986l25890,27894,19911,17938,,17938,,,25890,e" filled="f" strokeweight=".22144mm">
                  <v:stroke endcap="round"/>
                  <v:path arrowok="t" textboxrect="0,0,25890,55818"/>
                </v:shape>
                <v:shape id="Shape 4891" o:spid="_x0000_s2828" style="position:absolute;left:52420;top:71928;width:259;height:559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WcccA&#10;AADdAAAADwAAAGRycy9kb3ducmV2LnhtbESPQWvCQBSE70L/w/IKvUjdKLXE6CoiFhoQoYnQ6yP7&#10;moRk34bsNkn/fbdQ8DjMzDfM7jCZVgzUu9qyguUiAkFcWF1zqeCWvz3HIJxH1thaJgU/5OCwf5jt&#10;MNF25A8aMl+KAGGXoILK+y6R0hUVGXQL2xEH78v2Bn2QfSl1j2OAm1auouhVGqw5LFTY0amiosm+&#10;jQI5uObGw+ncrOefF5un6XF97ZR6epyOWxCeJn8P/7fftYKXeLOEvzfh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71nHHAAAA3QAAAA8AAAAAAAAAAAAAAAAAmAIAAGRy&#10;cy9kb3ducmV2LnhtbFBLBQYAAAAABAAEAPUAAACMAwAAAAA=&#10;" path="m25921,37879l,37879,19941,r,55818e" filled="f" strokeweight=".22144mm">
                  <v:stroke endcap="round"/>
                  <v:path arrowok="t" textboxrect="0,0,25921,55818"/>
                </v:shape>
                <v:shape id="Shape 4892" o:spid="_x0000_s2829" style="position:absolute;left:53197;top:72945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Dw8QA&#10;AADdAAAADwAAAGRycy9kb3ducmV2LnhtbESP3YrCMBSE7xd8h3AEbxZNFX+rUVQQ3AsRfx7g0Bzb&#10;YnNSm6j17c2C4OUwM98ws0VtCvGgyuWWFXQ7EQjixOqcUwXn06Y9BuE8ssbCMil4kYPFvPEzw1jb&#10;Jx/ocfSpCBB2MSrIvC9jKV2SkUHXsSVx8C62MuiDrFKpK3wGuClkL4qG0mDOYSHDktYZJdfj3Sg4&#10;pau/gkY+2d9u6z4OB7uD+d0p1WrWyykIT7X/hj/trVbQH0968P8mP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7Q8PEAAAA3QAAAA8AAAAAAAAAAAAAAAAAmAIAAGRycy9k&#10;b3ducmV2LnhtbFBLBQYAAAAABAAEAPUAAACJAwAAAAA=&#10;" path="m,7982l5979,r,55818e" filled="f" strokeweight=".22144mm">
                  <v:stroke endcap="round"/>
                  <v:path arrowok="t" textboxrect="0,0,5979,55818"/>
                </v:shape>
                <v:shape id="Shape 4893" o:spid="_x0000_s2830" style="position:absolute;left:53197;top:73503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ULccA&#10;AADdAAAADwAAAGRycy9kb3ducmV2LnhtbESPW2sCMRSE34X+h3AKvtWs9YJdjSKFSl+Kt4L4dtgc&#10;k6Wbk2UT3fXfN4WCj8PMfMMsVp2rxI2aUHpWMBxkIIgLr0s2Cr6PHy8zECEia6w8k4I7BVgtn3oL&#10;zLVveU+3QzQiQTjkqMDGWOdShsKSwzDwNXHyLr5xGJNsjNQNtgnuKvmaZVPpsOS0YLGmd0vFz+Hq&#10;FExPm/NmnJ3uw/W2/RqZ1kzseadU/7lbz0FE6uIj/N/+1ArGs7cR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S1C3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894" o:spid="_x0000_s2831" style="position:absolute;left:53456;top:72945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fI8YA&#10;AADdAAAADwAAAGRycy9kb3ducmV2LnhtbESPX0sDMRDE3wt+h7CCL6VN1FLOa9NSREGEPvQPPi+X&#10;7eXwsjkva3t+eyMIfRxm5jfMcj2EVp2pT01kC/dTA4q4iq7h2sLx8DopQCVBdthGJgs/lGC9uhkt&#10;sXTxwjs676VWGcKpRAtepCu1TpWngGkaO+LsnWIfULLsa+16vGR4aPWDMXMdsOG84LGjZ0/V5/47&#10;WDDvx8fwMd+OzYsfpy9pCtnsKmvvbofNApTQINfwf/vNWZgVTzP4e5Of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VfI8YAAADdAAAADwAAAAAAAAAAAAAAAACYAgAAZHJz&#10;L2Rvd25yZXYueG1sUEsFBgAAAAAEAAQA9QAAAIsDAAAAAA==&#10;" path="m,45832r5979,9986l19911,55818r5980,-9986l25891,27894,19911,17938,,17938,,,25891,e" filled="f" strokeweight=".22144mm">
                  <v:stroke endcap="round"/>
                  <v:path arrowok="t" textboxrect="0,0,25891,55818"/>
                </v:shape>
                <v:shape id="Shape 4895" o:spid="_x0000_s2832" style="position:absolute;left:53855;top:72945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QcsUA&#10;AADdAAAADwAAAGRycy9kb3ducmV2LnhtbESPQYvCMBSE7wv+h/AEL4umihWtRhFRUFgWVgWvj+bZ&#10;ljYvpYm1/nuzsLDHYWa+YVabzlSipcYVlhWMRxEI4tTqgjMF18thOAfhPLLGyjIpeJGDzbr3scJE&#10;2yf/UHv2mQgQdgkqyL2vEyldmpNBN7I1cfDutjHog2wyqRt8Brip5CSKZtJgwWEhx5p2OaXl+WEU&#10;yNaVV253+zL+vH3Zy+m0jb9rpQb9brsE4anz/+G/9lErmM4XMfy+CU9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NByxQAAAN0AAAAPAAAAAAAAAAAAAAAAAJgCAABkcnMv&#10;ZG93bnJldi54bWxQSwUGAAAAAAQABAD1AAAAigMAAAAA&#10;" path="m,45832r5979,9986l19941,55818r5980,-9986l25921,27894,19941,17938,,17938,,,25921,e" filled="f" strokeweight=".22144mm">
                  <v:stroke endcap="round"/>
                  <v:path arrowok="t" textboxrect="0,0,25921,55818"/>
                </v:shape>
                <v:shape id="Picture 4896" o:spid="_x0000_s2833" type="#_x0000_t75" style="position:absolute;left:53057;top:71849;width:1974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IbZXFAAAA3QAAAA8AAABkcnMvZG93bnJldi54bWxEj92KwjAUhO8F3yEcwTtN/UHdrlFEEBYW&#10;hK2Ct8fm2Fabk9rE2n37jbDg5TAz3zDLdWtK0VDtCssKRsMIBHFqdcGZguNhN1iAcB5ZY2mZFPyS&#10;g/Wq21lirO2Tf6hJfCYChF2MCnLvq1hKl+Zk0A1tRRy8i60N+iDrTOoanwFuSjmOopk0WHBYyLGi&#10;bU7pLXkYBU1rEjyZ63l/n16SU/PNj3kxUarfazefIDy1/h3+b39pBdPFxwxeb8IT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iG2VxQAAAN0AAAAPAAAAAAAAAAAAAAAA&#10;AJ8CAABkcnMvZG93bnJldi54bWxQSwUGAAAAAAQABAD3AAAAkQMAAAAA&#10;">
                  <v:imagedata r:id="rId590" o:title=""/>
                </v:shape>
                <v:shape id="Shape 4897" o:spid="_x0000_s2834" style="position:absolute;left:54014;top:71111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vTsUA&#10;AADdAAAADwAAAGRycy9kb3ducmV2LnhtbESPQWvCQBSE70L/w/IKvdWN0lqNboIt2AZvjaLXR/aZ&#10;BLNvQ3abpP++KxQ8DjPzDbNJR9OInjpXW1Ywm0YgiAuray4VHA+75yUI55E1NpZJwS85SJOHyQZj&#10;bQf+pj73pQgQdjEqqLxvYyldUZFBN7UtcfAutjPog+xKqTscAtw0ch5FC2mw5rBQYUsfFRXX/Mco&#10;eD9n0cnntf3KXpsd7odTr4tPpZ4ex+0ahKfR38P/7UwreFmu3uD2JjwB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q9OxQAAAN0AAAAPAAAAAAAAAAAAAAAAAJgCAABkcnMv&#10;ZG93bnJldi54bWxQSwUGAAAAAAQABAD1AAAAigMAAAAA&#10;" path="m27924,13933l23917,3976,13962,,4006,3976,,13933r4006,9984l13962,27894r9955,-3977l27924,13933r,xe" filled="f" strokeweight=".16608mm">
                  <v:stroke endcap="round"/>
                  <v:path arrowok="t" textboxrect="0,0,27924,27894"/>
                </v:shape>
                <v:shape id="Shape 4898" o:spid="_x0000_s2835" style="position:absolute;left:52758;top:70872;width:60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p5cIA&#10;AADdAAAADwAAAGRycy9kb3ducmV2LnhtbERPy4rCMBTdC/5DuAPuNB1RqR2jiCC4UMTHLGZ3p7nT&#10;lmluQhNr/XuzEFweznux6kwtWmp8ZVnB5ygBQZxbXXGh4HrZDlMQPiBrrC2Tggd5WC37vQVm2t75&#10;RO05FCKGsM9QQRmCy6T0eUkG/cg64sj92cZgiLAppG7wHsNNLcdJMpMGK44NJTralJT/n29GQddW&#10;9tuNN9N5m7jDz6P2v8d0r9Tgo1t/gQjUhbf45d5pBZN0HufG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KnlwgAAAN0AAAAPAAAAAAAAAAAAAAAAAJgCAABkcnMvZG93&#10;bnJldi54bWxQSwUGAAAAAAQABAD1AAAAhwMAAAAA&#10;" path="m,9955l5979,r,57791e" filled="f" strokeweight=".22144mm">
                  <v:stroke endcap="round"/>
                  <v:path arrowok="t" textboxrect="0,0,5979,57791"/>
                </v:shape>
                <v:shape id="Shape 4899" o:spid="_x0000_s2836" style="position:absolute;left:52758;top:71450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+Z8QA&#10;AADdAAAADwAAAGRycy9kb3ducmV2LnhtbESPQWsCMRSE74X+h/AKvdWsUsq6NYpYSr14UHvo8bF5&#10;3SxuXtLNU9d/bwqCx2FmvmFmi8F36kR9agMbGI8KUMR1sC03Br73ny8lqCTIFrvAZOBCCRbzx4cZ&#10;VjaceUunnTQqQzhVaMCJxErrVDvymEYhEmfvN/QeJcu+0bbHc4b7Tk+K4k17bDkvOIy0clQfdkdv&#10;IB42q0hl+BP5mKTjHp37+doa8/w0LN9BCQ1yD9/aa2vgtZxO4f9Nfg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4fmf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4900" o:spid="_x0000_s2837" style="position:absolute;left:53018;top:70872;width:279;height:578;visibility:visible;mso-wrap-style:square;v-text-anchor:top" coordsize="27894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HfMIA&#10;AADdAAAADwAAAGRycy9kb3ducmV2LnhtbERPz2vCMBS+C/4P4Q1202RuDK1GkRXHwNPUMY/P5tkW&#10;m5fSxLb+9+YgePz4fi9Wva1ES40vHWt4GysQxJkzJecaDvvNaArCB2SDlWPScCMPq+VwsMDEuI5/&#10;qd2FXMQQ9glqKEKoEyl9VpBFP3Y1ceTOrrEYImxyaRrsYrit5ESpT2mx5NhQYE1fBWWX3dVqSP/f&#10;D9903JwmV/qzs3Sr0q69aP360q/nIAL14Sl+uH+Mho+Zivvjm/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Qd8wgAAAN0AAAAPAAAAAAAAAAAAAAAAAJgCAABkcnMvZG93&#10;bnJldi54bWxQSwUGAAAAAAQABAD1AAAAhwMAAAAA&#10;" path="m,47835r7982,9956l19941,57791r7953,-9956l27894,27894,19941,19911,,19911,,,27894,e" filled="f" strokeweight=".22144mm">
                  <v:stroke endcap="round"/>
                  <v:path arrowok="t" textboxrect="0,0,27894,57791"/>
                </v:shape>
                <v:shape id="Shape 4901" o:spid="_x0000_s2838" style="position:absolute;left:53416;top:70872;width:259;height:578;visibility:visible;mso-wrap-style:square;v-text-anchor:top" coordsize="2592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LvccA&#10;AADdAAAADwAAAGRycy9kb3ducmV2LnhtbESPW2vCQBSE34X+h+UUfNONRaRGV6lCQangpV7w7ZA9&#10;JqHZszG7xvjvu0Khj8PMfMOMp40pRE2Vyy0r6HUjEMSJ1TmnCvbfn513EM4jaywsk4IHOZhOXlpj&#10;jLW985bqnU9FgLCLUUHmfRlL6ZKMDLquLYmDd7GVQR9klUpd4T3ATSHfomggDeYcFjIsaZ5R8rO7&#10;GQXXr+ScnhaHmmbl8rw54nq1XNVKtV+bjxEIT43/D/+1F1pBfxj14PkmPA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y73HAAAA3QAAAA8AAAAAAAAAAAAAAAAAmAIAAGRy&#10;cy9kb3ducmV2LnhtbFBLBQYAAAAABAAEAPUAAACMAwAAAAA=&#10;" path="m,l25920,,7982,57791e" filled="f" strokeweight=".22144mm">
                  <v:stroke endcap="round"/>
                  <v:path arrowok="t" textboxrect="0,0,25920,57791"/>
                </v:shape>
                <v:shape id="Shape 4902" o:spid="_x0000_s2839" style="position:absolute;left:54114;top:70234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PgsYA&#10;AADdAAAADwAAAGRycy9kb3ducmV2LnhtbESPQWsCMRSE74X+h/CE3jSrLbZujVIKlSqUtqt4ft08&#10;d7dNXpYk6vrvjSD0OMzMN8x03lkjDuRD41jBcJCBIC6dbrhSsFm/9Z9AhIis0TgmBScKMJ/d3kwx&#10;1+7I33QoYiUShEOOCuoY21zKUNZkMQxcS5y8nfMWY5K+ktrjMcGtkaMsG0uLDaeFGlt6ran8K/ZW&#10;wYq/dtvHZREM/yzut59G/278h1J3ve7lGUSkLv6Hr+13reBhko3g8iY9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NPgsYAAADdAAAADwAAAAAAAAAAAAAAAACYAgAAZHJz&#10;L2Rvd25yZXYueG1sUEsFBgAAAAAEAAQA9QAAAIsDAAAAAA==&#10;" path="m27894,13961l23917,4005,13932,,3976,4005,,13961r3976,9956l13932,29897r9985,-5980l27894,13961r,xe" filled="f" strokeweight=".16608mm">
                  <v:stroke endcap="round"/>
                  <v:path arrowok="t" textboxrect="0,0,27894,29897"/>
                </v:shape>
                <v:shape id="Shape 4903" o:spid="_x0000_s2840" style="position:absolute;left:52898;top:70075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8QsYA&#10;AADdAAAADwAAAGRycy9kb3ducmV2LnhtbESP0WrCQBRE34X+w3KFvkjdtFpto2uoQkEfpCT6AZfs&#10;NQlm78bs1qR/7wpCH4eZOcMsk97U4kqtqywreB1HIIhzqysuFBwP3y8fIJxH1lhbJgV/5CBZPQ2W&#10;GGvbcUrXzBciQNjFqKD0vomldHlJBt3YNsTBO9nWoA+yLaRusQtwU8u3KJpJgxWHhRIb2pSUn7Nf&#10;o+BQrHc1zX3+c7lspjh736dmtFfqedh/LUB46v1/+NHeagXTz2gC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x8QsYAAADdAAAADwAAAAAAAAAAAAAAAACYAgAAZHJz&#10;L2Rvd25yZXYueG1sUEsFBgAAAAAEAAQA9QAAAIsDAAAAAA==&#10;" path="m,7982l5979,r,55818e" filled="f" strokeweight=".22144mm">
                  <v:stroke endcap="round"/>
                  <v:path arrowok="t" textboxrect="0,0,5979,55818"/>
                </v:shape>
                <v:shape id="Shape 4904" o:spid="_x0000_s2841" style="position:absolute;left:52898;top:70633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WQ8cA&#10;AADdAAAADwAAAGRycy9kb3ducmV2LnhtbESPQUsDMRSE70L/Q3gFbzZpXYvdNi2lYPEi1iqU3h6b&#10;Z7K4eVk2sbv990YQPA4z8w2z2gy+ERfqYh1Yw3SiQBBXwdRsNXy8P909gogJ2WATmDRcKcJmPbpZ&#10;YWlCz290OSYrMoRjiRpcSm0pZawceYyT0BJn7zN0HlOWnZWmwz7DfSNnSs2lx5rzgsOWdo6qr+O3&#10;1zA/7c/7Qp2u0+1r/3Jve/vgzgetb8fDdgki0ZD+w3/tZ6OhWKgCft/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1kP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905" o:spid="_x0000_s2842" style="position:absolute;left:53157;top:70075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gosYA&#10;AADdAAAADwAAAGRycy9kb3ducmV2LnhtbESPQWsCMRSE74X+h/AKXqQmta3YrVFEFKTgQSs9Pzav&#10;m6Wbl+3mqdt/bwqFHoeZ+YaZLfrQqDN1qY5s4WFkQBGX0dVcWTi+b+6noJIgO2wik4UfSrCY397M&#10;sHDxwns6H6RSGcKpQAtepC20TqWngGkUW+LsfcYuoGTZVdp1eMnw0OixMRMdsOa84LGllafy63AK&#10;Fszb8TF8THZDs/bD9C31VJb70trBXb98BSXUy3/4r711Fp5ezDP8vslP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JgosYAAADdAAAADwAAAAAAAAAAAAAAAACYAgAAZHJz&#10;L2Rvd25yZXYueG1sUEsFBgAAAAAEAAQA9QAAAIsDAAAAAA==&#10;" path="m,45832r5979,9986l19911,55818r5980,-9986l25891,27894,19911,17938,,17938,,,25891,e" filled="f" strokeweight=".22144mm">
                  <v:stroke endcap="round"/>
                  <v:path arrowok="t" textboxrect="0,0,25891,55818"/>
                </v:shape>
                <v:shape id="Shape 4906" o:spid="_x0000_s2843" style="position:absolute;left:53556;top:70075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UH8UA&#10;AADdAAAADwAAAGRycy9kb3ducmV2LnhtbESP3YrCMBSE7wXfIRzBm0VTZRWtRhFRUFgEf8DbQ3Ns&#10;S5uT0sRa336zsODlMDPfMMt1a0rRUO1yywpGwwgEcWJ1zqmC23U/mIFwHlljaZkUvMnBetXtLDHW&#10;9sVnai4+FQHCLkYFmfdVLKVLMjLohrYiDt7D1gZ9kHUqdY2vADelHEfRVBrMOSxkWNE2o6S4PI0C&#10;2bjixs12V0y+7j/2ejxuJqdKqX6v3SxAeGr9J/zfPmgF3/NoCn9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dQfxQAAAN0AAAAPAAAAAAAAAAAAAAAAAJgCAABkcnMv&#10;ZG93bnJldi54bWxQSwUGAAAAAAQABAD1AAAAigMAAAAA&#10;" path="m5979,55818l,45832,,37879,5979,27894r13962,l25921,17938r,-9956l19941,,5979,,,7982r,9956l5979,27894e" filled="f" strokeweight=".22144mm">
                  <v:stroke endcap="round"/>
                  <v:path arrowok="t" textboxrect="0,0,25921,55818"/>
                </v:shape>
                <v:shape id="Shape 4907" o:spid="_x0000_s2844" style="position:absolute;left:53616;top:70354;width:199;height:279;visibility:visible;mso-wrap-style:square;v-text-anchor:top" coordsize="1994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kzMYA&#10;AADdAAAADwAAAGRycy9kb3ducmV2LnhtbESPQWvCQBSE74L/YXlCb7pRRG10lVhQqrSgtpfeHtln&#10;Esy+TbNbk/57VxA8DjPzDbNYtaYUV6pdYVnBcBCBIE6tLjhT8P216c9AOI+ssbRMCv7JwWrZ7Sww&#10;1rbhI11PPhMBwi5GBbn3VSylS3My6Aa2Ig7e2dYGfZB1JnWNTYCbUo6iaCINFhwWcqzoLaf0cvoz&#10;CozFwy75/Fkfk2pHk2afbn+3H0q99NpkDsJT65/hR/tdKxi/R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SkzMYAAADdAAAADwAAAAAAAAAAAAAAAACYAgAAZHJz&#10;L2Rvd25yZXYueG1sUEsFBgAAAAAEAAQA9QAAAIsDAAAAAA==&#10;" path="m13962,r5979,9985l19941,17938r-5979,9985l,27923e" filled="f" strokeweight=".22144mm">
                  <v:stroke endcap="round"/>
                  <v:path arrowok="t" textboxrect="0,0,19941,27923"/>
                </v:shape>
                <v:shape id="Shape 4908" o:spid="_x0000_s2845" style="position:absolute;left:54154;top:69397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ndp8MA&#10;AADdAAAADwAAAGRycy9kb3ducmV2LnhtbERPzWrCQBC+F/oOyxR6Ed1VpMTUTRCl0EMvJj7AJDsm&#10;qdnZkF01ffvuQfD48f1v88n24kaj7xxrWC4UCOLamY4bDafya56A8AHZYO+YNPyRhzx7fdliatyd&#10;j3QrQiNiCPsUNbQhDKmUvm7Jol+4gThyZzdaDBGOjTQj3mO47eVKqQ9psePY0OJA+5bqS3G1Ghop&#10;9+X58KOKqUr66rKamd9hpvX727T7BBFoCk/xw/1tNKw3Ks6Nb+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ndp8MAAADdAAAADwAAAAAAAAAAAAAAAACYAgAAZHJzL2Rv&#10;d25yZXYueG1sUEsFBgAAAAAEAAQA9QAAAIgDAAAAAA==&#10;" path="m27894,13961l23917,4005,13961,,3976,4005,,13961r3976,9956l13961,27923r9956,-4006l27894,13961r,xe" filled="f" strokeweight=".16608mm">
                  <v:stroke endcap="round"/>
                  <v:path arrowok="t" textboxrect="0,0,27894,27923"/>
                </v:shape>
                <v:shape id="Shape 4909" o:spid="_x0000_s2846" style="position:absolute;left:52998;top:69238;width:59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WZMYA&#10;AADdAAAADwAAAGRycy9kb3ducmV2LnhtbESPT2sCMRTE7wW/Q3hCbzVRbHFXo4hQ8NBS6p+Dt+fm&#10;ubu4eQmbdF2/fVMoeBxm5jfMYtXbRnTUhtqxhvFIgSAunKm51HDYv7/MQISIbLBxTBruFGC1HDwt&#10;MDfuxt/U7WIpEoRDjhqqGH0uZSgqshhGzhMn7+JaizHJtpSmxVuC20ZOlHqTFmtOCxV62lRUXHc/&#10;VkPf1e7oJ5vXrFP+83Rvwvlr9qH187Bfz0FE6uMj/N/eGg3TTGX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uWZMYAAADdAAAADwAAAAAAAAAAAAAAAACYAgAAZHJz&#10;L2Rvd25yZXYueG1sUEsFBgAAAAAEAAQA9QAAAIsDAAAAAA==&#10;" path="m,9955l5979,r,57791e" filled="f" strokeweight=".22144mm">
                  <v:stroke endcap="round"/>
                  <v:path arrowok="t" textboxrect="0,0,5979,57791"/>
                </v:shape>
                <v:shape id="Shape 4910" o:spid="_x0000_s2847" style="position:absolute;left:52998;top:69816;width:139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bPcEA&#10;AADdAAAADwAAAGRycy9kb3ducmV2LnhtbERPS2sCMRC+F/wPYQRvNauUoqtRxFLaSw8+Dh6HzbhZ&#10;3EziZtT13zeHQo8f33u57n2r7tSlJrCBybgARVwF23Bt4Hj4fJ2BSoJssQ1MBp6UYL0avCyxtOHB&#10;O7rvpVY5hFOJBpxILLVOlSOPaRwicebOofMoGXa1th0+crhv9bQo3rXHhnODw0hbR9Vlf/MG4uVn&#10;G2kWriIf03Q7oHOnr50xo2G/WYAS6uVf/Of+tgbe5pO8P7/JT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w2z3BAAAA3QAAAA8AAAAAAAAAAAAAAAAAmAIAAGRycy9kb3du&#10;cmV2LnhtbFBLBQYAAAAABAAEAPUAAACGAwAAAAA=&#10;" path="m,l13962,e" filled="f" strokeweight=".22144mm">
                  <v:stroke endcap="round"/>
                  <v:path arrowok="t" textboxrect="0,0,13962,0"/>
                </v:shape>
                <v:shape id="Shape 4911" o:spid="_x0000_s2848" style="position:absolute;left:53257;top:69238;width:259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ZB8UA&#10;AADdAAAADwAAAGRycy9kb3ducmV2LnhtbESPQWsCMRSE74X+h/AKvdVkpRZdjSKC0JOglaW9PTbP&#10;zeLmZdlEd/vvjSB4HGbmG2axGlwjrtSF2rOGbKRAEJfe1FxpOP5sP6YgQkQ22HgmDf8UYLV8fVlg&#10;bnzPe7oeYiUShEOOGmyMbS5lKC05DCPfEifv5DuHMcmukqbDPsFdI8dKfUmHNacFiy1tLJXnw8Vp&#10;mO3+5N6pvtradTFMlBv/NqdC6/e3YT0HEWmIz/Cj/W00fM6yDO5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ZkHxQAAAN0AAAAPAAAAAAAAAAAAAAAAAJgCAABkcnMv&#10;ZG93bnJldi54bWxQSwUGAAAAAAQABAD1AAAAigMAAAAA&#10;" path="m,47835r7982,9956l19941,57791r5980,-9956l25921,29897,19941,19941,,19941,,,25921,e" filled="f" strokeweight=".22144mm">
                  <v:stroke endcap="round"/>
                  <v:path arrowok="t" textboxrect="0,0,25921,57791"/>
                </v:shape>
                <v:shape id="Shape 4912" o:spid="_x0000_s2849" style="position:absolute;left:53655;top:69238;width:260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HcMUA&#10;AADdAAAADwAAAGRycy9kb3ducmV2LnhtbESPQWsCMRSE74X+h/AKvdXEpRZdjSKC0JOglaW9PTbP&#10;zeLmZdlEd/vvjSB4HGbmG2axGlwjrtSF2rOG8UiBIC69qbnScPzZfkxBhIhssPFMGv4pwGr5+rLA&#10;3Pie93Q9xEokCIccNdgY21zKUFpyGEa+JU7eyXcOY5JdJU2HfYK7RmZKfUmHNacFiy1tLJXnw8Vp&#10;mO3+5N6pvtradTFMlMt+m1Oh9fvbsJ6DiDTEZ/jR/jYaPmfjDO5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wdwxQAAAN0AAAAPAAAAAAAAAAAAAAAAAJgCAABkcnMv&#10;ZG93bnJldi54bWxQSwUGAAAAAAQABAD1AAAAigMAAAAA&#10;" path="m5979,57791r7982,l25921,37879r,-27924l19941,,5979,,,9955r,9986l5979,29897r19942,e" filled="f" strokeweight=".22144mm">
                  <v:stroke endcap="round"/>
                  <v:path arrowok="t" textboxrect="0,0,25921,57791"/>
                </v:shape>
                <v:shape id="Shape 4913" o:spid="_x0000_s2850" style="position:absolute;left:53576;top:67743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8xMYA&#10;AADdAAAADwAAAGRycy9kb3ducmV2LnhtbESPQWsCMRSE7wX/Q3iF3mrWKrXdGqUUKiqI7VY8v26e&#10;u2uTlyWJuv57Uyj0OMzMN8xk1lkjTuRD41jBoJ+BIC6dbrhSsP16v38CESKyRuOYFFwowGzau5lg&#10;rt2ZP+lUxEokCIccFdQxtrmUoazJYui7ljh5e+ctxiR9JbXHc4JbIx+y7FFabDgt1NjSW03lT3G0&#10;Clb8sd+Nl0Uw/D0f7jZGH7Z+rdTdbff6AiJSF//Df+2FVjB6Hgzh90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Z8xMYAAADdAAAADwAAAAAAAAAAAAAAAACYAgAAZHJz&#10;L2Rvd25yZXYueG1sUEsFBgAAAAAEAAQA9QAAAIsDAAAAAA==&#10;" path="m27894,13961l23917,3976,13932,,3976,3976,,13961r3976,9956l13932,29897r9985,-5980l27894,13961r,xe" filled="f" strokeweight=".16608mm">
                  <v:stroke endcap="round"/>
                  <v:path arrowok="t" textboxrect="0,0,27894,29897"/>
                </v:shape>
                <v:shape id="Shape 4914" o:spid="_x0000_s2851" style="position:absolute;left:52420;top:67862;width:59;height:559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y68YA&#10;AADdAAAADwAAAGRycy9kb3ducmV2LnhtbESP0WrCQBRE3wv+w3IFX0rdKKm20VVUKLQPIon9gEv2&#10;mgSzd2N2TdK/7xYKPg4zc4ZZbwdTi45aV1lWMJtGIIhzqysuFHyfP17eQDiPrLG2TAp+yMF2M3pa&#10;Y6Jtzyl1mS9EgLBLUEHpfZNI6fKSDLqpbYiDd7GtQR9kW0jdYh/gppbzKFpIgxWHhRIbOpSUX7O7&#10;UXAu9l81LX1+ut0OMS5ej6l5Pio1GQ+7FQhPg3+E/9ufWkH8Pov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xy68YAAADdAAAADwAAAAAAAAAAAAAAAACYAgAAZHJz&#10;L2Rvd25yZXYueG1sUEsFBgAAAAAEAAQA9QAAAIsDAAAAAA==&#10;" path="m,9955l5979,r,55818e" filled="f" strokeweight=".22144mm">
                  <v:stroke endcap="round"/>
                  <v:path arrowok="t" textboxrect="0,0,5979,55818"/>
                </v:shape>
                <v:shape id="Shape 4915" o:spid="_x0000_s2852" style="position:absolute;left:52420;top:68421;width:139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4pcUA&#10;AADdAAAADwAAAGRycy9kb3ducmV2LnhtbESPT2sCMRTE74LfITyhN80qbbGrUYqltBcP/jn0+Ng8&#10;N4ubl3Tz1O23bwpCj8PM/IZZrnvfqit1qQlsYDopQBFXwTZcGzge3sdzUEmQLbaBycAPJVivhoMl&#10;ljbceEfXvdQqQziVaMCJxFLrVDnymCYhEmfvFDqPkmVXa9vhLcN9q2dF8aw9NpwXHEbaOKrO+4s3&#10;EM/bTaR5+BZ5m6XLAZ37+tgZ8zDqXxeghHr5D9/bn9bA48v0Cf7e5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3ilxQAAAN0AAAAPAAAAAAAAAAAAAAAAAJgCAABkcnMv&#10;ZG93bnJldi54bWxQSwUGAAAAAAQABAD1AAAAigMAAAAA&#10;" path="m,l13962,e" filled="f" strokeweight=".22144mm">
                  <v:stroke endcap="round"/>
                  <v:path arrowok="t" textboxrect="0,0,13962,0"/>
                </v:shape>
                <v:shape id="Shape 4916" o:spid="_x0000_s2853" style="position:absolute;left:52679;top:67862;width:279;height:559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ap8YA&#10;AADdAAAADwAAAGRycy9kb3ducmV2LnhtbESPQWvCQBSE74L/YXlCL1I3Ka3E1FWiUPBQD0YLHh/Z&#10;1ySafRuy25j++65Q8DjMzDfMcj2YRvTUudqygngWgSAurK65VHA6fjwnIJxH1thYJgW/5GC9Go+W&#10;mGp74wP1uS9FgLBLUUHlfZtK6YqKDLqZbYmD9207gz7IrpS6w1uAm0a+RNFcGqw5LFTY0rai4pr/&#10;GAWfzfTMeNH9W5YlyW4j42O+/1LqaTJk7yA8Df4R/m/vtILXRTyH+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Pap8YAAADdAAAADwAAAAAAAAAAAAAAAACYAgAAZHJz&#10;L2Rvd25yZXYueG1sUEsFBgAAAAAEAAQA9QAAAIsDAAAAAA==&#10;" path="m,27894r19911,l27894,37879r,7953l19911,55818r-11959,l,45832,,17938,13931,r5980,e" filled="f" strokeweight=".22144mm">
                  <v:stroke endcap="round"/>
                  <v:path arrowok="t" textboxrect="0,0,27894,55818"/>
                </v:shape>
                <v:shape id="Shape 4917" o:spid="_x0000_s2854" style="position:absolute;left:53077;top:67862;width:200;height:559;visibility:visible;mso-wrap-style:square;v-text-anchor:top" coordsize="1994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xncYA&#10;AADdAAAADwAAAGRycy9kb3ducmV2LnhtbESPQWvCQBSE7wX/w/IEb3UTa9s0uglSEHuRoin0+sg+&#10;k2D2bciuJvrru4VCj8PMfMOs89G04kq9aywriOcRCOLS6oYrBV/F9jEB4TyyxtYyKbiRgzybPKwx&#10;1XbgA12PvhIBwi5FBbX3XSqlK2sy6Oa2Iw7eyfYGfZB9JXWPQ4CbVi6i6EUabDgs1NjRe03l+Xgx&#10;Cgoa4svz/im5Hz6rnSk2++TbaKVm03GzAuFp9P/hv/aHVrB8i1/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PxncYAAADdAAAADwAAAAAAAAAAAAAAAACYAgAAZHJz&#10;L2Rvd25yZXYueG1sUEsFBgAAAAAEAAQA9QAAAIsDAAAAAA==&#10;" path="m7982,55818l,45832,,9955,7982,r5980,l19941,9955r,35877l13962,55818r-5980,xe" filled="f" strokeweight=".22144mm">
                  <v:stroke endcap="round"/>
                  <v:path arrowok="t" textboxrect="0,0,19941,55818"/>
                </v:shape>
                <v:shape id="Shape 4918" o:spid="_x0000_s2855" style="position:absolute;left:52998;top:66388;width:279;height:278;visibility:visible;mso-wrap-style:square;v-text-anchor:top" coordsize="2792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Xw8AA&#10;AADdAAAADwAAAGRycy9kb3ducmV2LnhtbERPPW/CMBDdK/U/WFeJrTggqCBgUNWWCkYC7Ed8xBHx&#10;OcRuEv49HpA6Pr3v5bq3lWip8aVjBaNhAoI4d7rkQsHxsHmfgfABWWPlmBTcycN69fqyxFS7jvfU&#10;ZqEQMYR9igpMCHUqpc8NWfRDVxNH7uIaiyHCppC6wS6G20qOk+RDWiw5Nhis6ctQfs3+rILf03mH&#10;6DAvb9305L83P960iVKDt/5zASJQH/7FT/dWK5jMR3FufBOf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CXw8AAAADdAAAADwAAAAAAAAAAAAAAAACYAgAAZHJzL2Rvd25y&#10;ZXYueG1sUEsFBgAAAAAEAAQA9QAAAIUDAAAAAA==&#10;" path="m27924,13933l23918,3976,13962,,4006,3976,,13933r4006,9984l13962,27895r9956,-3978l27924,13933r,xe" filled="f" strokeweight=".16608mm">
                  <v:stroke endcap="round"/>
                  <v:path arrowok="t" textboxrect="0,0,27924,27895"/>
                </v:shape>
                <v:shape id="Shape 4919" o:spid="_x0000_s2856" style="position:absolute;left:53596;top:65909;width:79;height:558;visibility:visible;mso-wrap-style:square;v-text-anchor:top" coordsize="7982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k7sYA&#10;AADdAAAADwAAAGRycy9kb3ducmV2LnhtbESPQWsCMRSE74L/ITzBi9SsolK3RhFFESqF2tLzY/Oa&#10;3bp5WTdR139vCoLHYWa+YWaLxpbiQrUvHCsY9BMQxJnTBRsF31+bl1cQPiBrLB2Tght5WMzbrRmm&#10;2l35ky6HYESEsE9RQR5ClUrps5ws+r6riKP362qLIcraSF3jNcJtKYdJMpEWC44LOVa0yik7Hs5W&#10;wWozWX/s9fvydB5nu+r2tzU986NUt9Ms30AEasIz/GjvtILRdDCF/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Jk7sYAAADdAAAADwAAAAAAAAAAAAAAAACYAgAAZHJz&#10;L2Rvd25yZXYueG1sUEsFBgAAAAAEAAQA9QAAAIsDAAAAAA==&#10;" path="m,7953l7982,r,55789e" filled="f" strokeweight=".22144mm">
                  <v:stroke endcap="round"/>
                  <v:path arrowok="t" textboxrect="0,0,7982,55789"/>
                </v:shape>
                <v:shape id="Shape 4920" o:spid="_x0000_s2857" style="position:absolute;left:53596;top:66467;width:139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xfr4A&#10;AADdAAAADwAAAGRycy9kb3ducmV2LnhtbERPSwrCMBDdC94hjOBOU0WqVqOIIIq48YO4HJqxLTaT&#10;0kSttzcLweXj/efLxpTiRbUrLCsY9CMQxKnVBWcKLudNbwLCeWSNpWVS8CEHy0W7NcdE2zcf6XXy&#10;mQgh7BJUkHtfJVK6NCeDrm8r4sDdbW3QB1hnUtf4DuGmlMMoiqXBgkNDjhWtc0ofp6dRQOU5trsD&#10;b254dZd4vNVY7KdKdTvNagbCU+P/4p97pxWMpsOwP7wJT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CMX6+AAAA3QAAAA8AAAAAAAAAAAAAAAAAmAIAAGRycy9kb3ducmV2&#10;LnhtbFBLBQYAAAAABAAEAPUAAACDAwAAAAA=&#10;" path="m,l13961,e" filled="f" strokeweight=".22144mm">
                  <v:stroke endcap="round"/>
                  <v:path arrowok="t" textboxrect="0,0,13961,0"/>
                </v:shape>
                <v:shape id="Shape 4921" o:spid="_x0000_s2858" style="position:absolute;left:53875;top:65909;width:259;height:558;visibility:visible;mso-wrap-style:square;v-text-anchor:top" coordsize="25891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qfcYA&#10;AADdAAAADwAAAGRycy9kb3ducmV2LnhtbESPT2sCMRTE74V+h/AKvdWsUouuRinSll79A7K35+a5&#10;Wbt5WZN03X57IxQ8DjPzG2a+7G0jOvKhdqxgOMhAEJdO11wp2G0/XyYgQkTW2DgmBX8UYLl4fJhj&#10;rt2F19RtYiUShEOOCkyMbS5lKA1ZDAPXEifv6LzFmKSvpPZ4SXDbyFGWvUmLNacFgy2tDJU/m1+r&#10;YOw/isPhdO6K3brgPW8LU32NlXp+6t9nICL18R7+b39rBa/T0RB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qfcYAAADdAAAADwAAAAAAAAAAAAAAAACYAgAAZHJz&#10;L2Rvd25yZXYueG1sUEsFBgAAAAAEAAQA9QAAAIsDAAAAAA==&#10;" path="m,27894r17938,l25891,37851r,7981l17938,55789r-11959,l,45832,,17938,11958,r5980,e" filled="f" strokeweight=".22144mm">
                  <v:stroke endcap="round"/>
                  <v:path arrowok="t" textboxrect="0,0,25891,55789"/>
                </v:shape>
                <v:shape id="Shape 4922" o:spid="_x0000_s2859" style="position:absolute;left:54253;top:65909;width:80;height:558;visibility:visible;mso-wrap-style:square;v-text-anchor:top" coordsize="7982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8IscA&#10;AADdAAAADwAAAGRycy9kb3ducmV2LnhtbESP3WoCMRSE7wt9h3AK3hTNdqmiW6OIRRGUgj/0+rA5&#10;ZtduTrabqOvbN4LQy2FmvmHG09ZW4kKNLx0reOslIIhzp0s2Cg77RXcIwgdkjZVjUnAjD9PJ89MY&#10;M+2uvKXLLhgRIewzVFCEUGdS+rwgi77nauLoHV1jMUTZGKkbvEa4rWSaJANpseS4UGBN84Lyn93Z&#10;KpgvBp9fG72e/Z77+aq+nZbm1Xwr1XlpZx8gArXhP/xor7SC91Gawv1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PCLHAAAA3QAAAA8AAAAAAAAAAAAAAAAAmAIAAGRy&#10;cy9kb3ducmV2LnhtbFBLBQYAAAAABAAEAPUAAACMAwAAAAA=&#10;" path="m,7953l7982,r,55789e" filled="f" strokeweight=".22144mm">
                  <v:stroke endcap="round"/>
                  <v:path arrowok="t" textboxrect="0,0,7982,55789"/>
                </v:shape>
                <v:shape id="Shape 4923" o:spid="_x0000_s2860" style="position:absolute;left:54253;top:66467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6P98UA&#10;AADdAAAADwAAAGRycy9kb3ducmV2LnhtbESPQWsCMRSE74X+h/AKvdWsWym6GqUo0l56UHvo8bF5&#10;bhY3L+nmqdt/3wiFHoeZ+YZZrAbfqQv1qQ1sYDwqQBHXwbbcGPg8bJ+moJIgW+wCk4EfSrBa3t8t&#10;sLLhyju67KVRGcKpQgNOJFZap9qRxzQKkTh7x9B7lCz7RtserxnuO10WxYv22HJecBhp7ag+7c/e&#10;QDx9rCNNw7fIpkznAzr39bYz5vFheJ2DEhrkP/zXfrcGJrPyGW5v8hP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o/3xQAAAN0AAAAPAAAAAAAAAAAAAAAAAJgCAABkcnMv&#10;ZG93bnJldi54bWxQSwUGAAAAAAQABAD1AAAAigMAAAAA&#10;" path="m,l13962,e" filled="f" strokeweight=".22144mm">
                  <v:stroke endcap="round"/>
                  <v:path arrowok="t" textboxrect="0,0,13962,0"/>
                </v:shape>
                <v:shape id="Shape 4924" o:spid="_x0000_s2861" style="position:absolute;left:52021;top:66069;width:279;height:278;visibility:visible;mso-wrap-style:square;v-text-anchor:top" coordsize="2789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jRMQA&#10;AADdAAAADwAAAGRycy9kb3ducmV2LnhtbESPzYrCMBSF94LvEO6AO5uOyqAdoziiILgYrC66vDTX&#10;tkxz02mi1rc3guDycH4+znzZmVpcqXWVZQWfUQyCOLe64kLB6bgdTkE4j6yxtkwK7uRguej35pho&#10;e+MDXVNfiDDCLkEFpfdNIqXLSzLoItsQB+9sW4M+yLaQusVbGDe1HMXxlzRYcSCU2NC6pPwvvZjA&#10;/deH3/1mvM/vPyfOslQepT8rNfjoVt8gPHX+HX61d1rBZDaawP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o0TEAAAA3QAAAA8AAAAAAAAAAAAAAAAAmAIAAGRycy9k&#10;b3ducmV2LnhtbFBLBQYAAAAABAAEAPUAAACJAwAAAAA=&#10;" path="m27894,13961l23917,3977,13931,,3976,3977,,13961r3976,9956l13931,27895r9986,-3978l27894,13961r,xe" filled="f" strokeweight=".16608mm">
                  <v:stroke endcap="round"/>
                  <v:path arrowok="t" textboxrect="0,0,27894,27895"/>
                </v:shape>
                <v:shape id="Shape 4925" o:spid="_x0000_s2862" style="position:absolute;left:51981;top:65152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dzccA&#10;AADdAAAADwAAAGRycy9kb3ducmV2LnhtbESPzWrDMBCE74W8g9hALyWWa5yfulFCawg0h1Dy8wCL&#10;tbVNrZVjKbb79lUh0OMwM98w6+1oGtFT52rLCp6jGARxYXXNpYLLeTdbgXAeWWNjmRT8kIPtZvKw&#10;xkzbgY/Un3wpAoRdhgoq79tMSldUZNBFtiUO3pftDPogu1LqDocAN41M4nghDdYcFipsKa+o+D7d&#10;jIJz+b5vaOmLz+s1T3ExPxzN00Gpx+n49grC0+j/w/f2h1aQviRz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MHc3HAAAA3QAAAA8AAAAAAAAAAAAAAAAAmAIAAGRy&#10;cy9kb3ducmV2LnhtbFBLBQYAAAAABAAEAPUAAACMAwAAAAA=&#10;" path="m,9985l5979,r,55818e" filled="f" strokeweight=".22144mm">
                  <v:stroke endcap="round"/>
                  <v:path arrowok="t" textboxrect="0,0,5979,55818"/>
                </v:shape>
                <v:shape id="Shape 4926" o:spid="_x0000_s2863" style="position:absolute;left:51981;top:65710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sb8QA&#10;AADdAAAADwAAAGRycy9kb3ducmV2LnhtbESPQWsCMRSE70L/Q3iF3jTbpYjdGkUUaS8e1B56fGye&#10;m8XNS7p56vbfN0Khx2FmvmHmy8F36kp9agMbeJ4UoIjrYFtuDHwet+MZqCTIFrvAZOCHEiwXD6M5&#10;VjbceE/XgzQqQzhVaMCJxErrVDvymCYhEmfvFHqPkmXfaNvjLcN9p8uimGqPLecFh5HWjurz4eIN&#10;xPNuHWkWvkU2Zboc0bmv970xT4/D6g2U0CD/4b/2hzXw8lpO4f4mPw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5LG/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4927" o:spid="_x0000_s2864" style="position:absolute;left:52240;top:65152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1gccA&#10;AADdAAAADwAAAGRycy9kb3ducmV2LnhtbESPQWvCQBSE70L/w/IKvYhuFG1jdJW0UPDQHhoVPD6y&#10;zyQ2+zZktzH++64geBxm5htmtelNLTpqXWVZwWQcgSDOra64ULDffY5iEM4ja6wtk4IrOdisnwYr&#10;TLS98A91mS9EgLBLUEHpfZNI6fKSDLqxbYiDd7KtQR9kW0jd4iXATS2nUfQqDVYcFkps6KOk/Df7&#10;Mwq+6uGR8ay7eZrG8fZdTnbZ90Gpl+c+XYLw1PtH+N7eagWzxfQNb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TtYHHAAAA3QAAAA8AAAAAAAAAAAAAAAAAmAIAAGRy&#10;cy9kb3ducmV2LnhtbFBLBQYAAAAABAAEAPUAAACMAwAAAAA=&#10;" path="m,27923r19941,l27894,37879r,9956l19941,55818r-11959,l,47835,,17938,13962,r5979,e" filled="f" strokeweight=".22144mm">
                  <v:stroke endcap="round"/>
                  <v:path arrowok="t" textboxrect="0,0,27894,55818"/>
                </v:shape>
                <v:shape id="Shape 4928" o:spid="_x0000_s2865" style="position:absolute;left:52639;top:65152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5lsIA&#10;AADdAAAADwAAAGRycy9kb3ducmV2LnhtbERPTYvCMBC9C/6HMMJexKYrKto1isguKIigFrwOzWxb&#10;2kxKk63df28OgsfH+15ve1OLjlpXWlbwGcUgiDOrS84VpLefyRKE88gaa8uk4J8cbDfDwRoTbR98&#10;oe7qcxFC2CWooPC+SaR0WUEGXWQb4sD92tagD7DNpW7xEcJNLadxvJAGSw4NBTa0Lyirrn9Ggexc&#10;lXK3/67m4/vJ3o7H3fzcKPUx6ndfIDz1/i1+uQ9awWw1DXPDm/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7mWwgAAAN0AAAAPAAAAAAAAAAAAAAAAAJgCAABkcnMvZG93&#10;bnJldi54bWxQSwUGAAAAAAQABAD1AAAAhwMAAAAA&#10;" path="m,9985l5979,,19941,r5980,9985l25921,17938r-5980,9985l5979,27923,,37879,,55818r25921,e" filled="f" strokeweight=".22144mm">
                  <v:stroke endcap="round"/>
                  <v:path arrowok="t" textboxrect="0,0,25921,55818"/>
                </v:shape>
                <v:shape id="Shape 4929" o:spid="_x0000_s2866" style="position:absolute;left:49789;top:65570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kXMYA&#10;AADdAAAADwAAAGRycy9kb3ducmV2LnhtbESPQWuDQBSE74H+h+UVeglxrYRgjBsphkAPudTkBzzd&#10;F7Vx34q7Tey/7xYKPQ4z8w2TF7MZxJ0m11tW8BrFIIgbq3tuFVzOx1UKwnlkjYNlUvBNDor90yLH&#10;TNsHf9C98q0IEHYZKui8HzMpXdORQRfZkTh4VzsZ9EFOrdQTPgLcDDKJ44002HNY6HCksqPmVn0Z&#10;Ba2U5fl6OMXVXKdDfUuW+nNcKvXyPL/tQHia/X/4r/2uFay3yRZ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AkXMYAAADdAAAADwAAAAAAAAAAAAAAAACYAgAAZHJz&#10;L2Rvd25yZXYueG1sUEsFBgAAAAAEAAQA9QAAAIsDAAAAAA==&#10;" path="m27894,13961l23917,4005,13962,,3976,4005,,13961r3976,9956l13962,27923r9955,-4006l27894,13961r,xe" filled="f" strokeweight=".16608mm">
                  <v:stroke endcap="round"/>
                  <v:path arrowok="t" textboxrect="0,0,27894,27923"/>
                </v:shape>
                <v:shape id="Shape 4930" o:spid="_x0000_s2867" style="position:absolute;left:49809;top:64733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oiMMA&#10;AADdAAAADwAAAGRycy9kb3ducmV2LnhtbERPzWrCQBC+C32HZYReRDe1mrbRVaxQ0EMQtQ8wZMck&#10;mJ2N2W2Svr17EDx+fP/LdW8q0VLjSssK3iYRCOLM6pJzBb/nn/EnCOeRNVaWScE/OVivXgZLTLTt&#10;+EjtyecihLBLUEHhfZ1I6bKCDLqJrYkDd7GNQR9gk0vdYBfCTSWnURRLgyWHhgJr2haUXU9/RsE5&#10;/95X9OGzw+22nWE8T49mlCr1Ouw3CxCeev8UP9w7rWD29R72hzfh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IoiMMAAADdAAAADwAAAAAAAAAAAAAAAACYAgAAZHJzL2Rv&#10;d25yZXYueG1sUEsFBgAAAAAEAAQA9QAAAIgDAAAAAA==&#10;" path="m,7982l5979,r,55818e" filled="f" strokeweight=".22144mm">
                  <v:stroke endcap="round"/>
                  <v:path arrowok="t" textboxrect="0,0,5979,55818"/>
                </v:shape>
                <v:shape id="Shape 4931" o:spid="_x0000_s2868" style="position:absolute;left:49809;top:65291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/ZscA&#10;AADdAAAADwAAAGRycy9kb3ducmV2LnhtbESPT2sCMRTE74V+h/AKvdXs1j/oahQpVHoRWxXE22Pz&#10;TJZuXpZN6q7fvhEKPQ4z8xtmsepdLa7UhsqzgnyQgSAuva7YKDge3l+mIEJE1lh7JgU3CrBaPj4s&#10;sNC+4y+67qMRCcKhQAU2xqaQMpSWHIaBb4iTd/Gtw5hka6RusUtwV8vXLJtIhxWnBYsNvVkqv/c/&#10;TsHktDlvRtnplq933XZoOjO250+lnp/69RxEpD7+h//aH1rBaDbM4f4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Lv2b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932" o:spid="_x0000_s2869" style="position:absolute;left:50068;top:64733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YoccA&#10;AADdAAAADwAAAGRycy9kb3ducmV2LnhtbESPQWvCQBSE70L/w/IKXkrdNNZiUzdBpAUFKVQFr4/s&#10;axKSfRuyaxL/vVsoeBxm5htmlY2mET11rrKs4GUWgSDOra64UHA6fj0vQTiPrLGxTAqu5CBLHyYr&#10;TLQd+If6gy9EgLBLUEHpfZtI6fKSDLqZbYmD92s7gz7IrpC6wyHATSPjKHqTBisOCyW2tCkprw8X&#10;o0D2rj5xv/msF0/nvT3uduvFd6vU9HFcf4DwNPp7+L+91Qpe3+cx/L0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uGKHHAAAA3QAAAA8AAAAAAAAAAAAAAAAAmAIAAGRy&#10;cy9kb3ducmV2LnhtbFBLBQYAAAAABAAEAPUAAACMAwAAAAA=&#10;" path="m,27923r19941,l25921,35876r,9986l19941,55818r-13962,l,45862,,17938,13962,r5979,e" filled="f" strokeweight=".22144mm">
                  <v:stroke endcap="round"/>
                  <v:path arrowok="t" textboxrect="0,0,25921,55818"/>
                </v:shape>
                <v:shape id="Shape 4933" o:spid="_x0000_s2870" style="position:absolute;left:50466;top:64733;width:259;height:279;visibility:visible;mso-wrap-style:square;v-text-anchor:top" coordsize="2589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EnsUA&#10;AADdAAAADwAAAGRycy9kb3ducmV2LnhtbESPT2sCMRTE70K/Q3iFXkSzVZG6GkUKpeLFPxXPj81z&#10;s7h5WZLUXb+9KRQ8DjPzG2ax6mwtbuRD5VjB+zADQVw4XXGp4PTzNfgAESKyxtoxKbhTgNXypbfA&#10;XLuWD3Q7xlIkCIccFZgYm1zKUBiyGIauIU7exXmLMUlfSu2xTXBby1GWTaXFitOCwYY+DRXX469V&#10;gJdy3UkzatrdNvb9oeLd/vyt1Ntrt56DiNTFZ/i/vdEKJrPxGP7e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sSexQAAAN0AAAAPAAAAAAAAAAAAAAAAAJgCAABkcnMv&#10;ZG93bnJldi54bWxQSwUGAAAAAAQABAD1AAAAigMAAAAA&#10;" path="m,7982l5979,,19911,r5980,7982l25891,17938r-5980,9985l11958,27923e" filled="f" strokeweight=".22144mm">
                  <v:stroke endcap="round"/>
                  <v:path arrowok="t" textboxrect="0,0,25891,27923"/>
                </v:shape>
                <v:shape id="Shape 4934" o:spid="_x0000_s2871" style="position:absolute;left:50466;top:65012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6f8YA&#10;AADdAAAADwAAAGRycy9kb3ducmV2LnhtbESPzWrDMBCE74G8g9hCb4ncNDW1ayWEQKGhh+anhx4X&#10;aWuZWitjKYnz9lUgkOMwM98w1XJwrThRHxrPCp6mGQhi7U3DtYLvw/vkFUSIyAZbz6TgQgGWi/Go&#10;wtL4M+/otI+1SBAOJSqwMXallEFbchimviNO3q/vHcYk+1qaHs8J7lo5y7JcOmw4LVjsaG1J/+2P&#10;TsH2R2+yL7s7rO32M38JLnpdF0o9PgyrNxCRhngP39ofRsG8eJ7D9U1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A6f8YAAADdAAAADwAAAAAAAAAAAAAAAACYAgAAZHJz&#10;L2Rvd25yZXYueG1sUEsFBgAAAAAEAAQA9QAAAIsDAAAAAA==&#10;" path="m19911,r5980,7953l25891,17938r-5980,9956l5979,27894,,17938e" filled="f" strokeweight=".22144mm">
                  <v:stroke endcap="round"/>
                  <v:path arrowok="t" textboxrect="0,0,25891,27894"/>
                </v:shape>
                <v:shape id="Shape 4935" o:spid="_x0000_s2872" style="position:absolute;left:48294;top:65650;width:279;height:279;visibility:visible;mso-wrap-style:square;v-text-anchor:top" coordsize="2789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QAsQA&#10;AADdAAAADwAAAGRycy9kb3ducmV2LnhtbESPzYrCMBSF9wO+Q7iCuzFVR9FqFEccEFxIqwuXl+ba&#10;FpubThO1vr0RBmZ5OD8fZ7FqTSXu1LjSsoJBPwJBnFldcq7gdPz5nIJwHlljZZkUPMnBatn5WGCs&#10;7YMTuqc+F2GEXYwKCu/rWEqXFWTQ9W1NHLyLbQz6IJtc6gYfYdxUchhFE2mw5EAosKZNQdk1vZnA&#10;/dXJYb8d7bPn94nP51Qepb8o1eu26zkIT63/D/+1d1rB12w0hv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kALEAAAA3QAAAA8AAAAAAAAAAAAAAAAAmAIAAGRycy9k&#10;b3ducmV2LnhtbFBLBQYAAAAABAAEAPUAAACJAwAAAAA=&#10;" path="m27894,13961l23917,3976,13962,,3976,3976,,13961r3976,9956l13962,27895r9955,-3978l27894,13961r,xe" filled="f" strokeweight=".16608mm">
                  <v:stroke endcap="round"/>
                  <v:path arrowok="t" textboxrect="0,0,27894,27895"/>
                </v:shape>
                <v:shape id="Shape 4936" o:spid="_x0000_s2873" style="position:absolute;left:48214;top:64793;width:60;height:578;visibility:visible;mso-wrap-style:square;v-text-anchor:top" coordsize="5979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1QsUA&#10;AADdAAAADwAAAGRycy9kb3ducmV2LnhtbESPS4vCQBCE78L+h6EFL6KTVfERHWVRRC8efN2bTJtE&#10;Mz3ZzKjx3+8sCB6LqvqKmi1qU4gHVS63rOC7G4EgTqzOOVVwOq47YxDOI2ssLJOCFzlYzL8aM4y1&#10;ffKeHgefigBhF6OCzPsyltIlGRl0XVsSB+9iK4M+yCqVusJngJtC9qJoKA3mHBYyLGmZUXI73I2C&#10;XXtj89F4JdeS+r9R6dvn6+muVKtZ/0xBeKr9J/xub7WCwaQ/hP834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XVCxQAAAN0AAAAPAAAAAAAAAAAAAAAAAJgCAABkcnMv&#10;ZG93bnJldi54bWxQSwUGAAAAAAQABAD1AAAAigMAAAAA&#10;" path="m,9985l5979,r,57821e" filled="f" strokeweight=".22144mm">
                  <v:stroke endcap="round"/>
                  <v:path arrowok="t" textboxrect="0,0,5979,57821"/>
                </v:shape>
                <v:shape id="Shape 4937" o:spid="_x0000_s2874" style="position:absolute;left:48214;top:65371;width:140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/18IA&#10;AADdAAAADwAAAGRycy9kb3ducmV2LnhtbESPQYvCMBSE74L/ITzBm6auUtdqlEUQRbysinh8NM+2&#10;2LyUJmr990YQPA4z8w0zWzSmFHeqXWFZwaAfgSBOrS44U3A8rHq/IJxH1lhaJgVPcrCYt1szTLR9&#10;8D/d9z4TAcIuQQW591UipUtzMuj6tiIO3sXWBn2QdSZ1jY8AN6X8iaJYGiw4LORY0TKn9Lq/GQVU&#10;HmK72fHqjCd3jMdrjcV2olS30/xNQXhq/Df8aW+0gtFkOIb3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j/XwgAAAN0AAAAPAAAAAAAAAAAAAAAAAJgCAABkcnMvZG93&#10;bnJldi54bWxQSwUGAAAAAAQABAD1AAAAhwMAAAAA&#10;" path="m,l13961,e" filled="f" strokeweight=".22144mm">
                  <v:stroke endcap="round"/>
                  <v:path arrowok="t" textboxrect="0,0,13961,0"/>
                </v:shape>
                <v:shape id="Shape 4938" o:spid="_x0000_s2875" style="position:absolute;left:48473;top:64793;width:279;height:578;visibility:visible;mso-wrap-style:square;v-text-anchor:top" coordsize="27894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PDMQA&#10;AADdAAAADwAAAGRycy9kb3ducmV2LnhtbERPyW7CMBC9I/UfrEHiRhygojRgUKlUtdzYVDiO4iFJ&#10;G49T24XA19eHShyf3j5btKYWZ3K+sqxgkKQgiHOrKy4U7Hdv/QkIH5A11pZJwZU8LOYPnRlm2l54&#10;Q+dtKEQMYZ+hgjKEJpPS5yUZ9IltiCN3ss5giNAVUju8xHBTy2GajqXBimNDiQ29lpR/b3+NgtPB&#10;LQdPP9dPvfqy1fF9cyvW8qZUr9u+TEEEasNd/O/+0Aoen0dxbn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jwzEAAAA3QAAAA8AAAAAAAAAAAAAAAAAmAIAAGRycy9k&#10;b3ducmV2LnhtbFBLBQYAAAAABAAEAPUAAACJAwAAAAA=&#10;" path="m,27923r19941,l27894,37879r,9956l19941,57821r-11959,l,47835,,19941,13962,r5979,e" filled="f" strokeweight=".22144mm">
                  <v:stroke endcap="round"/>
                  <v:path arrowok="t" textboxrect="0,0,27894,57821"/>
                </v:shape>
                <v:shape id="Shape 4939" o:spid="_x0000_s2876" style="position:absolute;left:48872;top:64793;width:259;height:578;visibility:visible;mso-wrap-style:square;v-text-anchor:top" coordsize="2592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mvccA&#10;AADdAAAADwAAAGRycy9kb3ducmV2LnhtbESPT2vCQBTE70K/w/IK3nRjrdZEV1FB6LH+aam3R/Y1&#10;SZt9G3ZXE799t1DwOMzMb5jFqjO1uJLzlWUFo2ECgji3uuJCwem4G8xA+ICssbZMCm7kYbV86C0w&#10;07blPV0PoRARwj5DBWUITSalz0sy6Ie2IY7el3UGQ5SukNphG+Gmlk9JMpUGK44LJTa0LSn/OVyM&#10;gs1t9HH6vNTNy+zbpeP2bfJ+3k6U6j926zmIQF24h//br1rBczpO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Jr3HAAAA3QAAAA8AAAAAAAAAAAAAAAAAmAIAAGRy&#10;cy9kb3ducmV2LnhtbFBLBQYAAAAABAAEAPUAAACMAwAAAAA=&#10;" path="m25921,37879l,37879,19941,r,57821e" filled="f" strokeweight=".22144mm">
                  <v:stroke endcap="round"/>
                  <v:path arrowok="t" textboxrect="0,0,25921,57821"/>
                </v:shape>
                <v:shape id="Shape 4940" o:spid="_x0000_s2877" style="position:absolute;left:46520;top:65471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0QsEA&#10;AADdAAAADwAAAGRycy9kb3ducmV2LnhtbERPy2oCMRTdF/yHcAtuSs0oIjo1ihSEglDwtb8k18nQ&#10;yc2QRE379c1CcHk47+U6u07cKMTWs4LxqAJBrL1puVFwOm7f5yBiQjbYeSYFvxRhvRq8LLE2/s57&#10;uh1SI0oIxxoV2JT6WsqoLTmMI98TF+7ig8NUYGikCXgv4a6Tk6qaSYctlwaLPX1a0j+Hq1Nw0e58&#10;3lY6jOXV+l3z95bz7lup4WvefIBIlNNT/HB/GQXTxbTsL2/K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p9ELBAAAA3QAAAA8AAAAAAAAAAAAAAAAAmAIAAGRycy9kb3du&#10;cmV2LnhtbFBLBQYAAAAABAAEAPUAAACGAwAAAAA=&#10;" path="m27894,13961l23918,3976,13932,,3976,3976,,13961r3976,9956l13932,27894r9986,-3977l27894,13961r,xe" filled="f" strokeweight=".16608mm">
                  <v:stroke endcap="round"/>
                  <v:path arrowok="t" textboxrect="0,0,27894,27894"/>
                </v:shape>
                <v:shape id="Shape 4941" o:spid="_x0000_s2878" style="position:absolute;left:46659;top:64574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+bsYA&#10;AADdAAAADwAAAGRycy9kb3ducmV2LnhtbESP0WrCQBRE3wv+w3IFX0rdKKm20VVUKLQPIon9gEv2&#10;mgSzd2N2TdK/7xYKPg4zc4ZZbwdTi45aV1lWMJtGIIhzqysuFHyfP17eQDiPrLG2TAp+yMF2M3pa&#10;Y6Jtzyl1mS9EgLBLUEHpfZNI6fKSDLqpbYiDd7GtQR9kW0jdYh/gppbzKFpIgxWHhRIbOpSUX7O7&#10;UXAu9l81LX1+ut0OMS5ej6l5Pio1GQ+7FQhPg3+E/9ufWkH8Hs/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j+bsYAAADdAAAADwAAAAAAAAAAAAAAAACYAgAAZHJz&#10;L2Rvd25yZXYueG1sUEsFBgAAAAAEAAQA9QAAAIsDAAAAAA==&#10;" path="m,9955l5979,r,55818e" filled="f" strokeweight=".22144mm">
                  <v:stroke endcap="round"/>
                  <v:path arrowok="t" textboxrect="0,0,5979,55818"/>
                </v:shape>
                <v:shape id="Shape 4942" o:spid="_x0000_s2879" style="position:absolute;left:46659;top:65132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9SbMcA&#10;AADdAAAADwAAAGRycy9kb3ducmV2LnhtbESPT2sCMRTE74V+h/CE3mpWu0rdGkUKFS/FPxXE22Pz&#10;mixuXpZN6q7f3hQKPQ4z8xtmvuxdLa7UhsqzgtEwA0Fcel2xUXD8+nh+BREissbaMym4UYDl4vFh&#10;joX2He/peohGJAiHAhXYGJtCylBachiGviFO3rdvHcYkWyN1i12Cu1qOs2wqHVacFiw29G6pvBx+&#10;nILpaX1e59npNlptu88X05mJPe+Uehr0qzcQkfr4H/5rb7SCfJaP4fdNeg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fUmz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943" o:spid="_x0000_s2880" style="position:absolute;left:46919;top:64574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OR8YA&#10;AADdAAAADwAAAGRycy9kb3ducmV2LnhtbESP3YrCMBSE7xd8h3CEvRFN3VXRahQRFxRE8Ae8PTTH&#10;trQ5KU2s3bffCMJeDjPzDbNYtaYUDdUut6xgOIhAECdW55wquF5++lMQziNrLC2Tgl9ysFp2PhYY&#10;a/vkEzVnn4oAYRejgsz7KpbSJRkZdANbEQfvbmuDPsg6lbrGZ4CbUn5F0UQazDksZFjRJqOkOD+M&#10;Atm44srNZluMe7eDvez36/GxUuqz267nIDy1/j/8bu+0gtFs9A2v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TOR8YAAADdAAAADwAAAAAAAAAAAAAAAACYAgAAZHJz&#10;L2Rvd25yZXYueG1sUEsFBgAAAAAEAAQA9QAAAIsDAAAAAA==&#10;" path="m,27894r19941,l25921,37879r,9956l19941,55818r-13962,l,47835,,19941,13962,r5979,e" filled="f" strokeweight=".22144mm">
                  <v:stroke endcap="round"/>
                  <v:path arrowok="t" textboxrect="0,0,25921,55818"/>
                </v:shape>
                <v:shape id="Shape 4944" o:spid="_x0000_s2881" style="position:absolute;left:47317;top:64574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WM8UA&#10;AADdAAAADwAAAGRycy9kb3ducmV2LnhtbESP3YrCMBSE7xf2HcIR9kY03aUuazWKiIKCCP6At4fm&#10;2JY2J6WJtb69EYS9HGbmG2Y670wlWmpcYVnB9zACQZxaXXCm4HxaD/5AOI+ssbJMCh7kYD77/Jhi&#10;ou2dD9QefSYChF2CCnLv60RKl+Zk0A1tTRy8q20M+iCbTOoG7wFuKvkTRb/SYMFhIcealjml5fFm&#10;FMjWlWdul6ty1L/s7Gm7XYz2tVJfvW4xAeGp8//hd3ujFcT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VYzxQAAAN0AAAAPAAAAAAAAAAAAAAAAAJgCAABkcnMv&#10;ZG93bnJldi54bWxQSwUGAAAAAAQABAD1AAAAigMAAAAA&#10;" path="m,47835r5979,7983l19941,55818r5980,-7983l25921,27894,19941,19941,,19941,,,25921,e" filled="f" strokeweight=".22144mm">
                  <v:stroke endcap="round"/>
                  <v:path arrowok="t" textboxrect="0,0,25921,55818"/>
                </v:shape>
                <v:shape id="Shape 4945" o:spid="_x0000_s2882" style="position:absolute;left:45603;top:65112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X2sQA&#10;AADdAAAADwAAAGRycy9kb3ducmV2LnhtbESPQWsCMRSE7wX/Q3iCl6JZxZa6NUopCAVBqK33R/Lc&#10;LN28LEnUtL++EQSPw8x8wyzX2XXiTCG2nhVMJxUIYu1Ny42C76/N+AVETMgGO8+k4JcirFeDhyXW&#10;xl/4k8771IgC4VijAptSX0sZtSWHceJ74uIdfXCYigyNNAEvBe46OauqZ+mw5bJgsad3S/pnf3IK&#10;jtodDptKh6k8Wb9t/h5z3u6UGg3z2yuIRDndw7f2h1EwX8yf4Pq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eV9rEAAAA3QAAAA8AAAAAAAAAAAAAAAAAmAIAAGRycy9k&#10;b3ducmV2LnhtbFBLBQYAAAAABAAEAPUAAACJAwAAAAA=&#10;" path="m27894,13961l23917,3976,13962,,3976,3976,,13961r3976,9956l13962,27894r9955,-3977l27894,13961r,xe" filled="f" strokeweight=".16608mm">
                  <v:stroke endcap="round"/>
                  <v:path arrowok="t" textboxrect="0,0,27894,27894"/>
                </v:shape>
                <v:shape id="Shape 4946" o:spid="_x0000_s2883" style="position:absolute;left:44766;top:65570;width:60;height:578;visibility:visible;mso-wrap-style:square;v-text-anchor:top" coordsize="5979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GP8UA&#10;AADdAAAADwAAAGRycy9kb3ducmV2LnhtbESPS4vCQBCE7wv7H4YWvIhOVsVHdBRRxL14WB/3JtMm&#10;0UxPzIwa/70jCHssquorajqvTSHuVLncsoKfTgSCOLE651TBYb9uj0A4j6yxsEwKnuRgPvv+mmKs&#10;7YP/6L7zqQgQdjEqyLwvYyldkpFB17ElcfBOtjLog6xSqSt8BLgpZDeKBtJgzmEhw5KWGSWX3c0o&#10;2LY2Nh+OVnItqXeNSt86ng83pZqNejEB4an2/+FP+1cr6I/7A3i/C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wY/xQAAAN0AAAAPAAAAAAAAAAAAAAAAAJgCAABkcnMv&#10;ZG93bnJldi54bWxQSwUGAAAAAAQABAD1AAAAigMAAAAA&#10;" path="m,9985l5979,r,57821e" filled="f" strokeweight=".22144mm">
                  <v:stroke endcap="round"/>
                  <v:path arrowok="t" textboxrect="0,0,5979,57821"/>
                </v:shape>
                <v:shape id="Shape 4947" o:spid="_x0000_s2884" style="position:absolute;left:44766;top:66148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jx9MgA&#10;AADdAAAADwAAAGRycy9kb3ducmV2LnhtbESPQUsDMRSE74L/ITyhNzfbdq11bVpKocWLqLVQents&#10;nsni5mXZpN3tvzeC4HGYmW+YxWpwjbhQF2rPCsZZDoK48rpmo+Dwub2fgwgRWWPjmRRcKcBqeXuz&#10;wFL7nj/oso9GJAiHEhXYGNtSylBZchgy3xIn78t3DmOSnZG6wz7BXSMneT6TDmtOCxZb2liqvvdn&#10;p2B23J12RX68jtdv/evU9ObBnt6VGt0N62cQkYb4H/5rv2gFxVPxCL9v0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PH0yAAAAN0AAAAPAAAAAAAAAAAAAAAAAJgCAABk&#10;cnMvZG93bnJldi54bWxQSwUGAAAAAAQABAD1AAAAjQMAAAAA&#10;" path="m,l11958,e" filled="f" strokeweight=".22144mm">
                  <v:stroke endcap="round"/>
                  <v:path arrowok="t" textboxrect="0,0,11958,0"/>
                </v:shape>
                <v:shape id="Shape 4948" o:spid="_x0000_s2885" style="position:absolute;left:45025;top:65570;width:259;height:578;visibility:visible;mso-wrap-style:square;v-text-anchor:top" coordsize="2589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LVsUA&#10;AADdAAAADwAAAGRycy9kb3ducmV2LnhtbERPu27CMBTdK/UfrIvUBYHTKkUQMKit1MLQDjwWtkt8&#10;caLE15HtQvh7PFTqeHTei1VvW3EhH2rHCp7HGQji0umajYLD/nM0BREissbWMSm4UYDV8vFhgYV2&#10;V97SZReNSCEcClRQxdgVUoayIoth7DrixJ2dtxgT9EZqj9cUblv5kmUTabHm1FBhRx8Vlc3u1yrY&#10;HL+n66/h+tXnP83pPDTvZWN6pZ4G/dscRKQ+/ov/3ButIJ/laW56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YtWxQAAAN0AAAAPAAAAAAAAAAAAAAAAAJgCAABkcnMv&#10;ZG93bnJldi54bWxQSwUGAAAAAAQABAD1AAAAigMAAAAA&#10;" path="m,27923r19911,l25891,37879r,9957l19911,57821r-13932,l,47836,,19941,11958,r7953,e" filled="f" strokeweight=".22144mm">
                  <v:stroke endcap="round"/>
                  <v:path arrowok="t" textboxrect="0,0,25891,57821"/>
                </v:shape>
                <v:shape id="Shape 4949" o:spid="_x0000_s2886" style="position:absolute;left:45424;top:65570;width:259;height:578;visibility:visible;mso-wrap-style:square;v-text-anchor:top" coordsize="2592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VwMcA&#10;AADdAAAADwAAAGRycy9kb3ducmV2LnhtbESPT2vCQBTE70K/w/IKvenGVq2JrqJCocf6p6XeHtnX&#10;JG32bdhdTfz2rlDwOMzMb5j5sjO1OJPzlWUFw0ECgji3uuJCwWH/1p+C8AFZY22ZFFzIw3Lx0Jtj&#10;pm3LWzrvQiEihH2GCsoQmkxKn5dk0A9sQxy9H+sMhihdIbXDNsJNLZ+TZCINVhwXSmxoU1L+tzsZ&#10;BevL8Ovwfaqb1+mvS1/aj/HncTNW6umxW81ABOrCPfzfftcKRukohd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pVcDHAAAA3QAAAA8AAAAAAAAAAAAAAAAAmAIAAGRy&#10;cy9kb3ducmV2LnhtbFBLBQYAAAAABAAEAPUAAACMAwAAAAA=&#10;" path="m,27923r17938,l25921,37879r,9957l17938,57821r-11959,l,47836,,19941,11958,r5980,e" filled="f" strokeweight=".22144mm">
                  <v:stroke endcap="round"/>
                  <v:path arrowok="t" textboxrect="0,0,25921,57821"/>
                </v:shape>
                <v:shape id="Shape 4950" o:spid="_x0000_s2887" style="position:absolute;left:44965;top:64613;width:279;height:280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+vL4A&#10;AADdAAAADwAAAGRycy9kb3ducmV2LnhtbERPzQ7BQBC+S7zDZiQuwpYglCVCJA4uygOM7mhLd7bp&#10;Lurt7UHi+OX7X64bU4oX1a6wrGA4iEAQp1YXnCm4nPf9GQjnkTWWlknBhxysV+3WEmNt33yiV+Iz&#10;EULYxagg976KpXRpTgbdwFbEgbvZ2qAPsM6krvEdwk0pR1E0lQYLDg05VrTNKX0kT6Mgk3J7vu2O&#10;UdJcZ+X1Merpe9VTqttpNgsQnhr/F//cB61gPJ+E/eFNe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s/ry+AAAA3QAAAA8AAAAAAAAAAAAAAAAAmAIAAGRycy9kb3ducmV2&#10;LnhtbFBLBQYAAAAABAAEAPUAAACDAwAAAAA=&#10;" path="m27894,13961l23917,4005,13931,,3976,4005,,13961r3976,9956l13931,27923r9986,-4006l27894,13961r,xe" filled="f" strokeweight=".16608mm">
                  <v:stroke endcap="round"/>
                  <v:path arrowok="t" textboxrect="0,0,27894,27923"/>
                </v:shape>
                <v:shape id="Shape 4951" o:spid="_x0000_s2888" style="position:absolute;left:43769;top:64673;width:60;height:578;visibility:visible;mso-wrap-style:square;v-text-anchor:top" coordsize="5979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IlscA&#10;AADdAAAADwAAAGRycy9kb3ducmV2LnhtbESPS2/CMBCE75X4D9Yi9YLAoQ8eAYOqVgguPRDCfRUv&#10;SWi8TmMnpP++RqrU42hmvtGst72pREeNKy0rmE4iEMSZ1SXnCtLTbrwA4TyyxsoyKfghB9vN4GGN&#10;sbY3PlKX+FwECLsYFRTe17GULivIoJvYmjh4F9sY9EE2udQN3gLcVPIpimbSYMlhocCa3gvKvpLW&#10;KPgc7W05X3zInaTn76j2o/M1bZV6HPZvKxCeev8f/msftIKX5esU7m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CJbHAAAA3QAAAA8AAAAAAAAAAAAAAAAAmAIAAGRy&#10;cy9kb3ducmV2LnhtbFBLBQYAAAAABAAEAPUAAACMAwAAAAA=&#10;" path="m,9985l5979,r,57821e" filled="f" strokeweight=".22144mm">
                  <v:stroke endcap="round"/>
                  <v:path arrowok="t" textboxrect="0,0,5979,57821"/>
                </v:shape>
                <v:shape id="Shape 4952" o:spid="_x0000_s2889" style="position:absolute;left:43769;top:65251;width:140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I+McA&#10;AADdAAAADwAAAGRycy9kb3ducmV2LnhtbESPT2vCQBTE74V+h+UVvNWNYqumriKCYKkX/4K3R/Y1&#10;iWbfxuxqYj99VxA8DjPzG2Y0aUwhrlS53LKCTjsCQZxYnXOqYLuZvw9AOI+ssbBMCm7kYDJ+fRlh&#10;rG3NK7qufSoChF2MCjLvy1hKl2Rk0LVtSRy8X1sZ9EFWqdQV1gFuCtmNok9pMOewkGFJs4yS0/pi&#10;FCT94XI/mNXL3VGnB/7unf5+zpFSrbdm+gXCU+Of4Ud7oRX0hh9duL8JT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yPjHAAAA3QAAAA8AAAAAAAAAAAAAAAAAmAIAAGRy&#10;cy9kb3ducmV2LnhtbFBLBQYAAAAABAAEAPUAAACMAwAAAAA=&#10;" path="m,l13932,e" filled="f" strokeweight=".22144mm">
                  <v:stroke endcap="round"/>
                  <v:path arrowok="t" textboxrect="0,0,13932,0"/>
                </v:shape>
                <v:shape id="Shape 4953" o:spid="_x0000_s2890" style="position:absolute;left:44028;top:64673;width:260;height:578;visibility:visible;mso-wrap-style:square;v-text-anchor:top" coordsize="2592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098cA&#10;AADdAAAADwAAAGRycy9kb3ducmV2LnhtbESPQWvCQBSE70L/w/IK3nSjNlajq6gg9NiqLfX2yL4m&#10;qdm3YXc18d93C4Ueh5n5hlmuO1OLGzlfWVYwGiYgiHOrKy4UnI77wQyED8gaa8uk4E4e1quH3hIz&#10;bVt+o9shFCJC2GeooAyhyaT0eUkG/dA2xNH7ss5giNIVUjtsI9zUcpwkU2mw4rhQYkO7kvLL4WoU&#10;bO+jj9PntW6eZ99uPmlf0/fzLlWq/9htFiACdeE//Nd+0Qqe5ukE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Y9PfHAAAA3QAAAA8AAAAAAAAAAAAAAAAAmAIAAGRy&#10;cy9kb3ducmV2LnhtbFBLBQYAAAAABAAEAPUAAACMAwAAAAA=&#10;" path="m,27923r19941,l25921,37879r,9956l19941,57821r-11959,l,47835,,19941,13962,r5979,e" filled="f" strokeweight=".22144mm">
                  <v:stroke endcap="round"/>
                  <v:path arrowok="t" textboxrect="0,0,25921,57821"/>
                </v:shape>
                <v:shape id="Shape 4954" o:spid="_x0000_s2891" style="position:absolute;left:44427;top:64673;width:259;height:578;visibility:visible;mso-wrap-style:square;v-text-anchor:top" coordsize="25890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9ZMYA&#10;AADdAAAADwAAAGRycy9kb3ducmV2LnhtbESPQWvCQBSE74X+h+UVetNNxIpJXSURiiIe2ih4fWZf&#10;k2D2bchuNf77bkHocZiZb5jFajCtuFLvGssK4nEEgri0uuFKwfHwMZqDcB5ZY2uZFNzJwWr5/LTA&#10;VNsbf9G18JUIEHYpKqi971IpXVmTQTe2HXHwvm1v0AfZV1L3eAtw08pJFM2kwYbDQo0drWsqL8WP&#10;UXDeJfus/Ywv2emut/lmt8nRnZR6fRmydxCeBv8ffrS3WsE0eZvC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39ZMYAAADdAAAADwAAAAAAAAAAAAAAAACYAgAAZHJz&#10;L2Rvd25yZXYueG1sUEsFBgAAAAAEAAQA9QAAAIsDAAAAAA==&#10;" path="m,l25890,,5979,57821e" filled="f" strokeweight=".22144mm">
                  <v:stroke endcap="round"/>
                  <v:path arrowok="t" textboxrect="0,0,25890,57821"/>
                </v:shape>
                <v:shape id="Shape 4955" o:spid="_x0000_s2892" style="position:absolute;left:44766;top:63697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L3cMA&#10;AADdAAAADwAAAGRycy9kb3ducmV2LnhtbESPQWsCMRSE74X+h/AK3mpSUdtujdIVhF5X2/tj87pZ&#10;unlZNk9d/fVNoeBxmJlvmNVmDJ060ZDayBaepgYUcR1dy42Fz8Pu8QVUEmSHXWSycKEEm/X93QoL&#10;F89c0WkvjcoQTgVa8CJ9oXWqPQVM09gTZ+87DgEly6HRbsBzhodOz4xZ6oAt5wWPPW091T/7Y7Bw&#10;PeCxQyOVj4aq8qssL89SWTt5GN/fQAmNcgv/tz+chfnrYgF/b/IT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kL3cMAAADdAAAADwAAAAAAAAAAAAAAAACYAgAAZHJzL2Rv&#10;d25yZXYueG1sUEsFBgAAAAAEAAQA9QAAAIgDAAAAAA==&#10;" path="m29897,13932l25921,3976,15935,,5979,3976,,13932r5979,9985l15935,27894r9986,-3977l29897,13932r,xe" filled="f" strokeweight=".16608mm">
                  <v:stroke endcap="round"/>
                  <v:path arrowok="t" textboxrect="0,0,29897,27894"/>
                </v:shape>
                <v:shape id="Shape 4956" o:spid="_x0000_s2893" style="position:absolute;left:43690;top:63717;width:59;height:578;visibility:visible;mso-wrap-style:square;v-text-anchor:top" coordsize="5979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Q4sYA&#10;AADdAAAADwAAAGRycy9kb3ducmV2LnhtbESPQWvCQBSE70L/w/IKXqRuqq2m0VVEkXrpoZreH9ln&#10;kjb7Ns1uYvz3bqHgcZiZb5jlujeV6KhxpWUFz+MIBHFmdcm5gvS0f4pBOI+ssbJMCq7kYL16GCwx&#10;0fbCn9QdfS4ChF2CCgrv60RKlxVk0I1tTRy8s20M+iCbXOoGLwFuKjmJopk0WHJYKLCmbUHZz7E1&#10;Cj5G77acxzu5lzT9jWo/+vpOW6WGj/1mAcJT7+/h//ZBK3h5e53B3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qQ4sYAAADdAAAADwAAAAAAAAAAAAAAAACYAgAAZHJz&#10;L2Rvd25yZXYueG1sUEsFBgAAAAAEAAQA9QAAAIsDAAAAAA==&#10;" path="m,9985l5979,r,57821e" filled="f" strokeweight=".22144mm">
                  <v:stroke endcap="round"/>
                  <v:path arrowok="t" textboxrect="0,0,5979,57821"/>
                </v:shape>
                <v:shape id="Shape 4957" o:spid="_x0000_s2894" style="position:absolute;left:43690;top:64295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nKccA&#10;AADdAAAADwAAAGRycy9kb3ducmV2LnhtbESPS2vDMBCE74X+B7GF3Bo5bZ5ulBAKCbmUNA8IuS3W&#10;VjK1VsZSYuffV4VCj8PMfMPMl52rxI2aUHpWMOhnIIgLr0s2Ck7H9fMURIjIGivPpOBOAZaLx4c5&#10;5tq3vKfbIRqRIBxyVGBjrHMpQ2HJYej7mjh5X75xGJNsjNQNtgnuKvmSZWPpsOS0YLGmd0vF9+Hq&#10;FIzPm8tmmJ3vg9Wu/Xg1rRnZy6dSvadu9QYiUhf/w3/trVYwnI0m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xZyn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958" o:spid="_x0000_s2895" style="position:absolute;left:43949;top:63717;width:259;height:578;visibility:visible;mso-wrap-style:square;v-text-anchor:top" coordsize="2589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di8QA&#10;AADdAAAADwAAAGRycy9kb3ducmV2LnhtbERPPW/CMBDdK/EfrEPqgopDBYgGDAKkFgYYSrt0O+LD&#10;iRKfI9uF9N/jAanj0/terDrbiCv5UDlWMBpmIIgLpys2Cr6/3l9mIEJE1tg4JgV/FGC17D0tMNfu&#10;xp90PUUjUgiHHBWUMba5lKEoyWIYupY4cRfnLcYEvZHa4y2F20a+ZtlUWqw4NZTY0rakoj79WgX7&#10;n8Ns9zHYTfz4WJ8vA7MpatMp9dzv1nMQkbr4L36491rB+G2S5qY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HYvEAAAA3QAAAA8AAAAAAAAAAAAAAAAAmAIAAGRycy9k&#10;b3ducmV2LnhtbFBLBQYAAAAABAAEAPUAAACJAwAAAAA=&#10;" path="m,27923r19911,l25891,37879r,9956l19911,57821r-13932,l,47835,,19941,11959,r7952,e" filled="f" strokeweight=".22144mm">
                  <v:stroke endcap="round"/>
                  <v:path arrowok="t" textboxrect="0,0,25891,57821"/>
                </v:shape>
                <v:shape id="Shape 4959" o:spid="_x0000_s2896" style="position:absolute;left:44347;top:63717;width:260;height:578;visibility:visible;mso-wrap-style:square;v-text-anchor:top" coordsize="2592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DHccA&#10;AADdAAAADwAAAGRycy9kb3ducmV2LnhtbESPQWvCQBSE74X+h+UVeqsb26Y10VVaodCjWpX29sg+&#10;k2j2bdhdTfz3riD0OMzMN8xk1ptGnMj52rKC4SABQVxYXXOpYP3z9TQC4QOyxsYyKTiTh9n0/m6C&#10;ubYdL+m0CqWIEPY5KqhCaHMpfVGRQT+wLXH0dtYZDFG6UmqHXYSbRj4nyZs0WHNcqLCleUXFYXU0&#10;Cj7Pw+3699i076O9y166Rbr5m6dKPT70H2MQgfrwH761v7WC1yzN4PomPg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wwx3HAAAA3QAAAA8AAAAAAAAAAAAAAAAAmAIAAGRy&#10;cy9kb3ducmV2LnhtbFBLBQYAAAAABAAEAPUAAACMAwAAAAA=&#10;" path="m5979,57821l,47835,,37879,5979,27923r13962,l25921,19941r,-9956l19941,,5979,,,9985r,9956l5979,27923e" filled="f" strokeweight=".22144mm">
                  <v:stroke endcap="round"/>
                  <v:path arrowok="t" textboxrect="0,0,25921,57821"/>
                </v:shape>
                <v:shape id="Shape 4960" o:spid="_x0000_s2897" style="position:absolute;left:44407;top:63996;width:200;height:299;visibility:visible;mso-wrap-style:square;v-text-anchor:top" coordsize="19941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pZ8EA&#10;AADdAAAADwAAAGRycy9kb3ducmV2LnhtbERPTYvCMBC9L/gfwgh7EU12EdFqlO7CguDJ6sHj0Ixt&#10;tZmUJGr99+Yg7PHxvleb3rbiTj40jjV8TRQI4tKZhisNx8PfeA4iRGSDrWPS8KQAm/XgY4WZcQ/e&#10;072IlUghHDLUUMfYZVKGsiaLYeI64sSdnbcYE/SVNB4fKdy28lupmbTYcGqosaPfmsprcbMafka4&#10;u+1VHv3oVD3VpZgec3/S+nPY50sQkfr4L367t0bDdDFL+9Ob9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aWfBAAAA3QAAAA8AAAAAAAAAAAAAAAAAmAIAAGRycy9kb3du&#10;cmV2LnhtbFBLBQYAAAAABAAEAPUAAACGAwAAAAA=&#10;" path="m13962,r5979,9955l19941,19911r-5979,9986l,29897e" filled="f" strokeweight=".22144mm">
                  <v:stroke endcap="round"/>
                  <v:path arrowok="t" textboxrect="0,0,19941,29897"/>
                </v:shape>
                <v:shape id="Shape 4961" o:spid="_x0000_s2898" style="position:absolute;left:45244;top:62600;width:60;height:559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2iDsUA&#10;AADdAAAADwAAAGRycy9kb3ducmV2LnhtbESP0YrCMBRE34X9h3CFfRFNFe1q1yirIOiDLFU/4NLc&#10;bYvNTW2yWv/eCIKPw8ycYebL1lTiSo0rLSsYDiIQxJnVJecKTsdNfwrCeWSNlWVScCcHy8VHZ46J&#10;tjdO6XrwuQgQdgkqKLyvEyldVpBBN7A1cfD+bGPQB9nkUjd4C3BTyVEUxdJgyWGhwJrWBWXnw79R&#10;cMxXu4q+fPZ7uazHGE/2qentlfrstj/fIDy1/h1+tbdawXgWD+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aIOxQAAAN0AAAAPAAAAAAAAAAAAAAAAAJgCAABkcnMv&#10;ZG93bnJldi54bWxQSwUGAAAAAAQABAD1AAAAigMAAAAA&#10;" path="m,9955l5979,r,55818e" filled="f" strokeweight=".22144mm">
                  <v:stroke endcap="round"/>
                  <v:path arrowok="t" textboxrect="0,0,5979,55818"/>
                </v:shape>
                <v:shape id="Shape 4962" o:spid="_x0000_s2899" style="position:absolute;left:45244;top:63159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ODMcA&#10;AADdAAAADwAAAGRycy9kb3ducmV2LnhtbESPT2sCMRTE74V+h/AK3mpWaxddjSKFSi+l/gPx9tg8&#10;k6Wbl2UT3fXbN4VCj8PM/IZZrHpXixu1ofKsYDTMQBCXXldsFBwP789TECEia6w9k4I7BVgtHx8W&#10;WGjf8Y5u+2hEgnAoUIGNsSmkDKUlh2HoG+LkXXzrMCbZGqlb7BLc1XKcZbl0WHFasNjQm6Xye391&#10;CvLT5ryZZKf7aP3Vfb6Yzrza81apwVO/noOI1Mf/8F/7QyuYzPIx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qDgz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4963" o:spid="_x0000_s2900" style="position:absolute;left:45503;top:62600;width:259;height:559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47cYA&#10;AADdAAAADwAAAGRycy9kb3ducmV2LnhtbESPQUsDMRSE74L/IbyCl2ITrSzt2rQUUZCCh9bS82Pz&#10;3CzdvKybZ7v+e1MQehxm5htmsRpCq07UpyayhYeJAUVcRddwbWH/+XY/A5UE2WEbmSz8UoLV8vZm&#10;gaWLZ97SaSe1yhBOJVrwIl2pdao8BUyT2BFn7yv2ASXLvtaux3OGh1Y/GlPogA3nBY8dvXiqjruf&#10;YMFs9tNwKD7G5tWP07c0M1lvK2vvRsP6GZTQINfwf/vdWXiaF1O4vM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i47cYAAADdAAAADwAAAAAAAAAAAAAAAACYAgAAZHJz&#10;L2Rvd25yZXYueG1sUEsFBgAAAAAEAAQA9QAAAIsDAAAAAA==&#10;" path="m,27894r19911,l25891,37879r,9956l19911,55818r-13932,l,47835,,19941,13932,r5979,e" filled="f" strokeweight=".22144mm">
                  <v:stroke endcap="round"/>
                  <v:path arrowok="t" textboxrect="0,0,25891,55818"/>
                </v:shape>
                <v:shape id="Shape 4964" o:spid="_x0000_s2901" style="position:absolute;left:45902;top:62600;width:259;height:559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lAsgA&#10;AADdAAAADwAAAGRycy9kb3ducmV2LnhtbESPT0vDQBTE74LfYXlCb3ZjKMGm3RaRWqv00H9QvT2z&#10;r0kw+zbsrk367V1B6HGYmd8w03lvGnEm52vLCh6GCQjiwuqaSwWH/cv9IwgfkDU2lknBhTzMZ7c3&#10;U8y17XhL510oRYSwz1FBFUKbS+mLigz6oW2Jo3eyzmCI0pVSO+wi3DQyTZJMGqw5LlTY0nNFxffu&#10;xyh43bx1n3i6ZCH9Wrn1+yL9OC6WSg3u+qcJiEB9uIb/2yutYDTORv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o+UCyAAAAN0AAAAPAAAAAAAAAAAAAAAAAJgCAABk&#10;cnMvZG93bnJldi54bWxQSwUGAAAAAAQABAD1AAAAjQMAAAAA&#10;" path="m5979,55818r7982,l25920,37879r,-27924l19941,,5979,,,9955r,9986l5979,27894r19941,e" filled="f" strokeweight=".22144mm">
                  <v:stroke endcap="round"/>
                  <v:path arrowok="t" textboxrect="0,0,25920,55818"/>
                </v:shape>
                <v:shape id="Picture 4965" o:spid="_x0000_s2902" type="#_x0000_t75" style="position:absolute;left:44208;top:61464;width:1076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n7rEAAAA3QAAAA8AAABkcnMvZG93bnJldi54bWxEj0FrwkAUhO8F/8PyBG91Y7BBo6uoVei1&#10;xou3x+4zCcm+Ddmtxv76bqHQ4zAz3zDr7WBbcafe144VzKYJCGLtTM2lgktxel2A8AHZYOuYFDzJ&#10;w3YzelljbtyDP+l+DqWIEPY5KqhC6HIpva7Iop+6jjh6N9dbDFH2pTQ9PiLctjJNkkxarDkuVNjR&#10;oSLdnL+sghPSkbJU72267A7vxbX51kWj1GQ87FYgAg3hP/zX/jAK5svsDX7fxCc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in7rEAAAA3QAAAA8AAAAAAAAAAAAAAAAA&#10;nwIAAGRycy9kb3ducmV2LnhtbFBLBQYAAAAABAAEAPcAAACQAwAAAAA=&#10;">
                  <v:imagedata r:id="rId591" o:title=""/>
                </v:shape>
                <v:shape id="Shape 4966" o:spid="_x0000_s2903" style="position:absolute;left:42454;top:62023;width:279;height:278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VzcQA&#10;AADdAAAADwAAAGRycy9kb3ducmV2LnhtbESPQWsCMRSE74X+h/AKvZSaVWRpV6OUgiAIQrXeH8lz&#10;s7h5WZKoqb/eFAo9DjPzDTNfZteLC4XYeVYwHlUgiLU3HbcKvver1zcQMSEb7D2Tgh+KsFw8Psyx&#10;Mf7KX3TZpVYUCMcGFdiUhkbKqC05jCM/EBfv6IPDVGRopQl4LXDXy0lV1dJhx2XB4kCflvRpd3YK&#10;jtodDqtKh7E8W79pby85b7ZKPT/ljxmIRDn9h//aa6Ng+l7X8PumP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5lc3EAAAA3QAAAA8AAAAAAAAAAAAAAAAAmAIAAGRycy9k&#10;b3ducmV2LnhtbFBLBQYAAAAABAAEAPUAAACJAwAAAAA=&#10;" path="m27894,13932l23917,3976,13932,,3976,3976,,13932r3976,9985l13932,27894r9985,-3977l27894,13932r,xe" filled="f" strokeweight=".16608mm">
                  <v:stroke endcap="round"/>
                  <v:path arrowok="t" textboxrect="0,0,27894,27894"/>
                </v:shape>
                <v:shape id="Shape 4967" o:spid="_x0000_s2904" style="position:absolute;left:42414;top:61145;width:60;height:559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f4cUA&#10;AADdAAAADwAAAGRycy9kb3ducmV2LnhtbESP0YrCMBRE3xf8h3AFXxZNFa271SgqCOuDSHU/4NLc&#10;bYvNTW2i1r/fCIKPw8ycYebL1lTiRo0rLSsYDiIQxJnVJecKfk/b/hcI55E1VpZJwYMcLBedjzkm&#10;2t45pdvR5yJA2CWooPC+TqR0WUEG3cDWxMH7s41BH2STS93gPcBNJUdRFEuDJYeFAmvaFJSdj1ej&#10;4JSvdxVNfXa4XDZjjCf71Hzulep129UMhKfWv8Ov9o9WMP6Op/B8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J/hxQAAAN0AAAAPAAAAAAAAAAAAAAAAAJgCAABkcnMv&#10;ZG93bnJldi54bWxQSwUGAAAAAAQABAD1AAAAigMAAAAA&#10;" path="m,9984l5979,r,55818e" filled="f" strokeweight=".22144mm">
                  <v:stroke endcap="round"/>
                  <v:path arrowok="t" textboxrect="0,0,5979,55818"/>
                </v:shape>
                <v:shape id="Shape 4968" o:spid="_x0000_s2905" style="position:absolute;left:42414;top:61704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kRsEA&#10;AADdAAAADwAAAGRycy9kb3ducmV2LnhtbERPS2sCMRC+C/0PYQq9aVYpYlejiEX00oOPQ4/DZtws&#10;bibpZtT13zeHQo8f33ux6n2r7tSlJrCB8agARVwF23Bt4HzaDmegkiBbbAOTgSclWC1fBgssbXjw&#10;ge5HqVUO4VSiAScSS61T5chjGoVInLlL6DxKhl2tbYePHO5bPSmKqfbYcG5wGGnjqLoeb95AvH5t&#10;Is3Cj8jnJN1O6Nz37mDM22u/noMS6uVf/OfeWwPvH9M8N7/JT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ApEbBAAAA3QAAAA8AAAAAAAAAAAAAAAAAmAIAAGRycy9kb3du&#10;cmV2LnhtbFBLBQYAAAAABAAEAPUAAACGAwAAAAA=&#10;" path="m,l13962,e" filled="f" strokeweight=".22144mm">
                  <v:stroke endcap="round"/>
                  <v:path arrowok="t" textboxrect="0,0,13962,0"/>
                </v:shape>
                <v:shape id="Shape 4969" o:spid="_x0000_s2906" style="position:absolute;left:42673;top:61145;width:279;height:559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9qMYA&#10;AADdAAAADwAAAGRycy9kb3ducmV2LnhtbESPQWvCQBSE70L/w/IKXqRulCoxdZUoCB7swdhCj4/s&#10;axLNvg3ZNab/3i0IHoeZ+YZZrntTi45aV1lWMBlHIIhzqysuFHyddm8xCOeRNdaWScEfOVivXgZL&#10;TLS98ZG6zBciQNglqKD0vkmkdHlJBt3YNsTB+7WtQR9kW0jd4i3ATS2nUTSXBisOCyU2tC0pv2RX&#10;o+BQj34Yz7qbpWkc7zdycso+v5UavvbpBwhPvX+GH+29VvC+mC/g/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o9qMYAAADdAAAADwAAAAAAAAAAAAAAAACYAgAAZHJz&#10;L2Rvd25yZXYueG1sUEsFBgAAAAAEAAQA9QAAAIsDAAAAAA==&#10;" path="m,l27894,,7982,55818e" filled="f" strokeweight=".22144mm">
                  <v:stroke endcap="round"/>
                  <v:path arrowok="t" textboxrect="0,0,27894,55818"/>
                </v:shape>
                <v:shape id="Shape 4970" o:spid="_x0000_s2907" style="position:absolute;left:43072;top:61145;width:59;height:559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RSMIA&#10;AADdAAAADwAAAGRycy9kb3ducmV2LnhtbERPzYrCMBC+C75DGMGLaKq4VqtRdgXBPYhofYChGdti&#10;M6lN1O7bbw6Cx4/vf7VpTSWe1LjSsoLxKAJBnFldcq7gku6GcxDOI2usLJOCP3KwWXc7K0y0ffGJ&#10;nmefixDCLkEFhfd1IqXLCjLoRrYmDtzVNgZ9gE0udYOvEG4qOYmimTRYcmgosKZtQdnt/DAK0vzn&#10;t6LYZ8f7fTvF2dfhZAYHpfq99nsJwlPrP+K3e68VTBdx2B/eh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JFIwgAAAN0AAAAPAAAAAAAAAAAAAAAAAJgCAABkcnMvZG93&#10;bnJldi54bWxQSwUGAAAAAAQABAD1AAAAhwMAAAAA&#10;" path="m,9984l5979,r,55818e" filled="f" strokeweight=".22144mm">
                  <v:stroke endcap="round"/>
                  <v:path arrowok="t" textboxrect="0,0,5979,55818"/>
                </v:shape>
                <v:shape id="Shape 4971" o:spid="_x0000_s2908" style="position:absolute;left:43072;top:61704;width:139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7+MQA&#10;AADdAAAADwAAAGRycy9kb3ducmV2LnhtbESPQWvCQBSE74X+h+UVvNWNRaJGVykFMUgvTYJ4fGSf&#10;SWj2bciuJv57Vyj0OMzMN8xmN5pW3Kh3jWUFs2kEgri0uuFKQZHv35cgnEfW2FomBXdysNu+vmww&#10;0XbgH7plvhIBwi5BBbX3XSKlK2sy6Ka2Iw7exfYGfZB9JXWPQ4CbVn5EUSwNNhwWauzoq6byN7sa&#10;BdTmsU2/eX/GkyvixUFjc1wpNXkbP9cgPI3+P/zXTrWC+Woxg+eb8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u/jEAAAA3QAAAA8AAAAAAAAAAAAAAAAAmAIAAGRycy9k&#10;b3ducmV2LnhtbFBLBQYAAAAABAAEAPUAAACJAwAAAAA=&#10;" path="m,l13961,e" filled="f" strokeweight=".22144mm">
                  <v:stroke endcap="round"/>
                  <v:path arrowok="t" textboxrect="0,0,13961,0"/>
                </v:shape>
                <v:shape id="Shape 4972" o:spid="_x0000_s2909" style="position:absolute;left:41079;top:61504;width:299;height:279;visibility:visible;mso-wrap-style:square;v-text-anchor:top" coordsize="29897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Y3ccA&#10;AADdAAAADwAAAGRycy9kb3ducmV2LnhtbESP0UrDQBRE3wv9h+UKvojZWKzWNNtSLIGqLxr9gNvs&#10;NQnN3o272zT+vVsQ+jjMzBkmX4+mEwM531pWcJekIIgrq1uuFXx9FrcLED4ga+wsk4Jf8rBeTSc5&#10;Ztqe+IOGMtQiQthnqKAJoc+k9FVDBn1ie+LofVtnMETpaqkdniLcdHKWpg/SYMtxocGenhuqDuXR&#10;KCje987MN4vy7afYvta7UnYvN4NS11fjZgki0Bgu4f/2Tiu4f3qcwfl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CWN3HAAAA3QAAAA8AAAAAAAAAAAAAAAAAmAIAAGRy&#10;cy9kb3ducmV2LnhtbFBLBQYAAAAABAAEAPUAAACMAwAAAAA=&#10;" path="m29897,13961l23917,4005,13932,,3976,4005,,13961r3976,9956l13932,27923r9985,-4006l29897,13961r,xe" filled="f" strokeweight=".16608mm">
                  <v:stroke endcap="round"/>
                  <v:path arrowok="t" textboxrect="0,0,29897,27923"/>
                </v:shape>
                <v:shape id="Shape 4973" o:spid="_x0000_s2910" style="position:absolute;left:41019;top:60667;width:60;height:578;visibility:visible;mso-wrap-style:square;v-text-anchor:top" coordsize="5979,5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068MA&#10;AADdAAAADwAAAGRycy9kb3ducmV2LnhtbESPzW7CMBCE70i8g7VIvRUHym/AIKioVI5A1fMqXpKA&#10;vQ6xgfD2NVIljqOZ+UYzXzbWiBvVvnSsoNdNQBBnTpecK/g5fL1PQPiArNE4JgUP8rBctFtzTLW7&#10;845u+5CLCGGfooIihCqV0mcFWfRdVxFH7+hqiyHKOpe6xnuEWyP7STKSFkuOCwVW9FlQdt5frYLL&#10;ZrAeesPbjTxdTUKPnnS/Rqm3TrOagQjUhFf4v/2tFQym4w94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C068MAAADdAAAADwAAAAAAAAAAAAAAAACYAgAAZHJzL2Rv&#10;d25yZXYueG1sUEsFBgAAAAAEAAQA9QAAAIgDAAAAAA==&#10;" path="m,9984l5979,r,57820e" filled="f" strokeweight=".22144mm">
                  <v:stroke endcap="round"/>
                  <v:path arrowok="t" textboxrect="0,0,5979,57820"/>
                </v:shape>
                <v:shape id="Shape 4974" o:spid="_x0000_s2911" style="position:absolute;left:41019;top:61245;width:139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pd8cA&#10;AADdAAAADwAAAGRycy9kb3ducmV2LnhtbESPT2vCQBTE70K/w/IKvemmJVSN2UgRBEu9+Be8PbKv&#10;SWr2bZrdmrSfvisIHoeZ+Q2TzntTiwu1rrKs4HkUgSDOra64ULDfLYcTEM4ja6wtk4JfcjDPHgYp&#10;Jtp2vKHL1hciQNglqKD0vkmkdHlJBt3INsTB+7StQR9kW0jdYhfgppYvUfQqDVYcFkpsaFFSft7+&#10;GAX5eLo+Thbd+vClixO/x+e/j+9IqafH/m0GwlPv7+Fbe6UVxNNxDNc34QnI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HqXfHAAAA3QAAAA8AAAAAAAAAAAAAAAAAmAIAAGRy&#10;cy9kb3ducmV2LnhtbFBLBQYAAAAABAAEAPUAAACMAwAAAAA=&#10;" path="m,l13932,e" filled="f" strokeweight=".22144mm">
                  <v:stroke endcap="round"/>
                  <v:path arrowok="t" textboxrect="0,0,13932,0"/>
                </v:shape>
                <v:shape id="Shape 4975" o:spid="_x0000_s2912" style="position:absolute;left:41278;top:60667;width:259;height:578;visibility:visible;mso-wrap-style:square;v-text-anchor:top" coordsize="25921,5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ErMgA&#10;AADdAAAADwAAAGRycy9kb3ducmV2LnhtbESPT2sCMRTE74V+h/AKXkrNtvivW6OU0sqepFVBvD02&#10;z83i5mVJoq5++qYg9DjMzG+Y6byzjTiRD7VjBc/9DARx6XTNlYLN+utpAiJEZI2NY1JwoQDz2f3d&#10;FHPtzvxDp1WsRIJwyFGBibHNpQylIYuh71ri5O2dtxiT9JXUHs8Jbhv5kmUjabHmtGCwpQ9D5WF1&#10;tArKxfjwOFpu92ZzLYrPb78r1nGnVO+he38DEamL/+Fbu9AKBq/jIfy9S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N0SsyAAAAN0AAAAPAAAAAAAAAAAAAAAAAJgCAABk&#10;cnMvZG93bnJldi54bWxQSwUGAAAAAAQABAD1AAAAjQMAAAAA&#10;" path="m,l25921,,5979,57820e" filled="f" strokeweight=".22144mm">
                  <v:stroke endcap="round"/>
                  <v:path arrowok="t" textboxrect="0,0,25921,57820"/>
                </v:shape>
                <v:shape id="Shape 4976" o:spid="_x0000_s2913" style="position:absolute;left:41677;top:60667;width:259;height:578;visibility:visible;mso-wrap-style:square;v-text-anchor:top" coordsize="25890,5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LGMcA&#10;AADdAAAADwAAAGRycy9kb3ducmV2LnhtbESPT0sDMRTE74LfITzBm822lNVumxYrlBb00rV/rs/N&#10;283i5mVJYrt+eyMIHoeZ+Q2zWA22ExfyoXWsYDzKQBBXTrfcKDi8bx6eQISIrLFzTAq+KcBqeXuz&#10;wEK7K+/pUsZGJAiHAhWYGPtCylAZshhGridOXu28xZikb6T2eE1w28lJluXSYstpwWBPL4aqz/LL&#10;KvD7ep2f6W38eqyr2ce2NJPTea3U/d3wPAcRaYj/4b/2TiuYzh5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kyxjHAAAA3QAAAA8AAAAAAAAAAAAAAAAAmAIAAGRy&#10;cy9kb3ducmV2LnhtbFBLBQYAAAAABAAEAPUAAACMAwAAAAA=&#10;" path="m,9984l5979,,19911,r5979,9984l25890,19940r-5979,9957l5979,29897,,37879,,57820r25890,e" filled="f" strokeweight=".22144mm">
                  <v:stroke endcap="round"/>
                  <v:path arrowok="t" textboxrect="0,0,25890,57820"/>
                </v:shape>
                <v:shape id="Shape 4977" o:spid="_x0000_s2914" style="position:absolute;left:38228;top:61165;width:279;height:279;visibility:visible;mso-wrap-style:square;v-text-anchor:top" coordsize="2792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mEcQA&#10;AADdAAAADwAAAGRycy9kb3ducmV2LnhtbESPzW7CMBCE75X6DtYi9VYcqvIXMKhqSwXHBrgv8RJH&#10;xOs0dpPw9jUSUo+jmflGs1z3thItNb50rGA0TEAQ506XXCg47DfPMxA+IGusHJOCK3lYrx4flphq&#10;1/E3tVkoRISwT1GBCaFOpfS5IYt+6Gri6J1dYzFE2RRSN9hFuK3kS5JMpMWS44LBmt4N5Zfs1yr4&#10;Op52iA7z8qcbH/3H5tObNlHqadC/LUAE6sN/+N7eagWv8+kUb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5hHEAAAA3QAAAA8AAAAAAAAAAAAAAAAAmAIAAGRycy9k&#10;b3ducmV2LnhtbFBLBQYAAAAABAAEAPUAAACJAwAAAAA=&#10;" path="m27924,13961l23917,3977,13962,,4006,3977,,13961r4006,9957l13962,27895r9955,-3977l27924,13961r,xe" filled="f" strokeweight=".16608mm">
                  <v:stroke endcap="round"/>
                  <v:path arrowok="t" textboxrect="0,0,27924,27895"/>
                </v:shape>
                <v:shape id="Shape 4978" o:spid="_x0000_s2915" style="position:absolute;left:38507;top:60448;width:80;height:558;visibility:visible;mso-wrap-style:square;v-text-anchor:top" coordsize="795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zjcIA&#10;AADdAAAADwAAAGRycy9kb3ducmV2LnhtbERPz2vCMBS+D/Y/hDfwNlOH1K0aZSiCFw+6ITu+Nc+2&#10;2LyUJDb1vzcHwePH93uxGkwrenK+saxgMs5AEJdWN1wp+P3Zvn+C8AFZY2uZFNzIw2r5+rLAQtvI&#10;B+qPoRIphH2BCuoQukJKX9Zk0I9tR5y4s3UGQ4KuktphTOGmlR9ZlkuDDaeGGjta11RejlejgE+l&#10;jf/7c79ZBzeJVcxPh79cqdHb8D0HEWgIT/HDvdMKpl+zNDe9SU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vONwgAAAN0AAAAPAAAAAAAAAAAAAAAAAJgCAABkcnMvZG93&#10;bnJldi54bWxQSwUGAAAAAAQABAD1AAAAhwMAAAAA&#10;" path="m,7982l7952,r,55818e" filled="f" strokeweight=".22144mm">
                  <v:stroke endcap="round"/>
                  <v:path arrowok="t" textboxrect="0,0,7952,55818"/>
                </v:shape>
                <v:shape id="Shape 4979" o:spid="_x0000_s2916" style="position:absolute;left:38507;top:61006;width:140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G6ccA&#10;AADdAAAADwAAAGRycy9kb3ducmV2LnhtbESPT2vCQBTE70K/w/IKvemmRaqJbkIRBEu9+Be8PbKv&#10;SWr2bZrdmrSfvisIHoeZ+Q0zz3pTiwu1rrKs4HkUgSDOra64ULDfLYdTEM4ja6wtk4JfcpClD4M5&#10;Jtp2vKHL1hciQNglqKD0vkmkdHlJBt3INsTB+7StQR9kW0jdYhfgppYvUfQqDVYcFkpsaFFSft7+&#10;GAX5JF4fp4tuffjSxYnfx+e/j+9IqafH/m0GwlPv7+Fbe6UVjONJDNc34QnI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BunHAAAA3QAAAA8AAAAAAAAAAAAAAAAAmAIAAGRy&#10;cy9kb3ducmV2LnhtbFBLBQYAAAAABAAEAPUAAACMAwAAAAA=&#10;" path="m,l13932,e" filled="f" strokeweight=".22144mm">
                  <v:stroke endcap="round"/>
                  <v:path arrowok="t" textboxrect="0,0,13932,0"/>
                </v:shape>
                <v:shape id="Shape 4980" o:spid="_x0000_s2917" style="position:absolute;left:38786;top:60448;width:260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qqsMA&#10;AADdAAAADwAAAGRycy9kb3ducmV2LnhtbERPy4rCMBTdC/5DuIIbmaaKitNpFBEHFETwAbO9NNe2&#10;tLkpTaydv58sBlwezjvd9KYWHbWutKxgGsUgiDOrS84V3G/fHysQziNrrC2Tgl9ysFkPBykm2r74&#10;Qt3V5yKEsEtQQeF9k0jpsoIMusg2xIF72NagD7DNpW7xFcJNLWdxvJQGSw4NBTa0Kyirrk+jQHau&#10;unO321eLyc/J3o7H7eLcKDUe9dsvEJ56/xb/uw9awfxzFfaH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/qqsMAAADdAAAADwAAAAAAAAAAAAAAAACYAgAAZHJzL2Rv&#10;d25yZXYueG1sUEsFBgAAAAAEAAQA9QAAAIgDAAAAAA==&#10;" path="m,l25921,,5979,55818e" filled="f" strokeweight=".22144mm">
                  <v:stroke endcap="round"/>
                  <v:path arrowok="t" textboxrect="0,0,25921,55818"/>
                </v:shape>
                <v:shape id="Shape 4981" o:spid="_x0000_s2918" style="position:absolute;left:39165;top:60448;width:279;height:279;visibility:visible;mso-wrap-style:square;v-text-anchor:top" coordsize="2789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o1sUA&#10;AADdAAAADwAAAGRycy9kb3ducmV2LnhtbESPS4vCQBCE7wv+h6EFb+skIqLRUUQQRIR1fRy8NZnO&#10;AzM9ITPR+O+dBWGPRVV9RS1WnanEgxpXWlYQDyMQxKnVJecKLuft9xSE88gaK8uk4EUOVsve1wIT&#10;bZ/8S4+Tz0WAsEtQQeF9nUjp0oIMuqGtiYOX2cagD7LJpW7wGeCmkqMomkiDJYeFAmvaFJTeT61R&#10;4PXkluWvuG1/suuBjT6O97u1UoN+t56D8NT5//CnvdMKxrNpDH9vwhO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CjWxQAAAN0AAAAPAAAAAAAAAAAAAAAAAJgCAABkcnMv&#10;ZG93bnJldi54bWxQSwUGAAAAAAQABAD1AAAAigMAAAAA&#10;" path="m,7982l7952,,19911,r7983,7982l27894,17938r-7983,9957l13931,27895e" filled="f" strokeweight=".22144mm">
                  <v:stroke endcap="round"/>
                  <v:path arrowok="t" textboxrect="0,0,27894,27895"/>
                </v:shape>
                <v:shape id="Shape 4982" o:spid="_x0000_s2919" style="position:absolute;left:39165;top:60727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vxD8YA&#10;AADdAAAADwAAAGRycy9kb3ducmV2LnhtbESPT2vCQBTE74V+h+UVvNVNRSRJXUUCQo7+K7S3R/Y1&#10;Cc2+TbMbE/30riB4HGbmN8xyPZpGnKlztWUFH9MIBHFhdc2lgtNx+x6DcB5ZY2OZFFzIwXr1+rLE&#10;VNuB93Q++FIECLsUFVTet6mUrqjIoJvaljh4v7Yz6IPsSqk7HALcNHIWRQtpsOawUGFLWUXF36E3&#10;CjbJYtdf/7Ofr2O5lbu8/x6yOFdq8jZuPkF4Gv0z/GjnWsE8iWd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vxD8YAAADdAAAADwAAAAAAAAAAAAAAAACYAgAAZHJz&#10;L2Rvd25yZXYueG1sUEsFBgAAAAAEAAQA9QAAAIsDAAAAAA==&#10;" path="m19911,r7983,7981l27894,17938r-7983,9985l7952,27923,,17938e" filled="f" strokeweight=".22144mm">
                  <v:stroke endcap="round"/>
                  <v:path arrowok="t" textboxrect="0,0,27894,27923"/>
                </v:shape>
                <v:shape id="Shape 4983" o:spid="_x0000_s2920" style="position:absolute;left:37670;top:59969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Qr8QA&#10;AADdAAAADwAAAGRycy9kb3ducmV2LnhtbESPQWsCMRSE74X+h/CEXkrNWkvR1SilIAiCUFvvj+S5&#10;Wdy8LEnU1F9vhEKPw8x8w8yX2XXiTCG2nhWMhhUIYu1Ny42Cn+/VywRETMgGO8+k4JciLBePD3Os&#10;jb/wF513qREFwrFGBTalvpYyaksO49D3xMU7+OAwFRkaaQJeCtx18rWq3qXDlsuCxZ4+Lenj7uQU&#10;HLTb71eVDiN5sn7TXJ9z3myVehrkjxmIRDn9h//aa6PgbToZw/1NeQ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0K/EAAAA3QAAAA8AAAAAAAAAAAAAAAAAmAIAAGRycy9k&#10;b3ducmV2LnhtbFBLBQYAAAAABAAEAPUAAACJAwAAAAA=&#10;" path="m27894,13961l23917,3976,13932,,3976,3976,,13961r3976,9956l13932,27894r9985,-3977l27894,13961r,xe" filled="f" strokeweight=".16608mm">
                  <v:stroke endcap="round"/>
                  <v:path arrowok="t" textboxrect="0,0,27894,27894"/>
                </v:shape>
                <v:shape id="Shape 4984" o:spid="_x0000_s2921" style="position:absolute;left:38049;top:59192;width:80;height:578;visibility:visible;mso-wrap-style:square;v-text-anchor:top" coordsize="7982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/X8YA&#10;AADdAAAADwAAAGRycy9kb3ducmV2LnhtbESPQUvDQBSE74L/YXmCN7uxFEnTbotILR4s2LT0/Mi+&#10;JqnZt2t2TdZ/3xUEj8PMfMMs19F0YqDet5YVPE4yEMSV1S3XCo6H14cchA/IGjvLpOCHPKxXtzdL&#10;LLQdeU9DGWqRIOwLVNCE4AopfdWQQT+xjjh5Z9sbDEn2tdQ9jgluOjnNsidpsOW00KCjl4aqz/Lb&#10;KHDuVOaXfPMl4/th/JD1doi7rVL3d/F5ASJQDP/hv/abVjCb5zP4fZ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8/X8YAAADdAAAADwAAAAAAAAAAAAAAAACYAgAAZHJz&#10;L2Rvd25yZXYueG1sUEsFBgAAAAAEAAQA9QAAAIsDAAAAAA==&#10;" path="m,9955l7982,r,57791e" filled="f" strokeweight=".22144mm">
                  <v:stroke endcap="round"/>
                  <v:path arrowok="t" textboxrect="0,0,7982,57791"/>
                </v:shape>
                <v:shape id="Shape 4985" o:spid="_x0000_s2922" style="position:absolute;left:38049;top:59770;width:139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tIsQA&#10;AADdAAAADwAAAGRycy9kb3ducmV2LnhtbESPQUvDQBSE74L/YXmCN7uxqMTYTZCK6MVD0x56fGSf&#10;2dDs2zX72sZ/7wqCx2FmvmFWzexHdaIpDYEN3C4KUMRdsAP3Bnbb15sSVBJki2NgMvBNCZr68mKF&#10;lQ1n3tCplV5lCKcKDTiRWGmdOkce0yJE4ux9hsmjZDn12k54znA/6mVRPGiPA+cFh5HWjrpDe/QG&#10;4uFjHakMXyIvy3TconP7t40x11fz8xMooVn+w3/td2vg7rG8h983+Qno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7SL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4986" o:spid="_x0000_s2923" style="position:absolute;left:38328;top:59192;width:259;height:578;visibility:visible;mso-wrap-style:square;v-text-anchor:top" coordsize="2589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nPcgA&#10;AADdAAAADwAAAGRycy9kb3ducmV2LnhtbESPQWvCQBSE74X+h+UVeim6UaxodJUiBHqpRY2it0f2&#10;mYRm38bs1qT/visIHoeZ+YaZLztTiSs1rrSsYNCPQBBnVpecK0h3SW8CwnlkjZVlUvBHDpaL56c5&#10;xtq2vKHr1uciQNjFqKDwvo6ldFlBBl3f1sTBO9vGoA+yyaVusA1wU8lhFI2lwZLDQoE1rQrKfra/&#10;RsHbIP3yp8Pp/fu4vyTrZNPu0mGu1OtL9zED4anzj/C9/akVjKaTMdzeh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uac9yAAAAN0AAAAPAAAAAAAAAAAAAAAAAJgCAABk&#10;cnMvZG93bnJldi54bWxQSwUGAAAAAAQABAD1AAAAjQMAAAAA&#10;" path="m,l25891,,5979,57791e" filled="f" strokeweight=".22144mm">
                  <v:stroke endcap="round"/>
                  <v:path arrowok="t" textboxrect="0,0,25891,57791"/>
                </v:shape>
                <v:shape id="Shape 4987" o:spid="_x0000_s2924" style="position:absolute;left:38707;top:59192;width:279;height:578;visibility:visible;mso-wrap-style:square;v-text-anchor:top" coordsize="27924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recQA&#10;AADdAAAADwAAAGRycy9kb3ducmV2LnhtbESPQWsCMRSE7wX/Q3iFXopmLVLX1SgitHjtKoK35+aZ&#10;LN28LJuo6783QqHHYWa+YRar3jXiSl2oPSsYjzIQxJXXNRsF+93XMAcRIrLGxjMpuFOA1XLwssBC&#10;+xv/0LWMRiQIhwIV2BjbQspQWXIYRr4lTt7Zdw5jkp2RusNbgrtGfmTZp3RYc1qw2NLGUvVbXpyC&#10;QyhLY1q239P94f2U412640apt9d+PQcRqY//4b/2ViuYzPIp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GK3nEAAAA3QAAAA8AAAAAAAAAAAAAAAAAmAIAAGRycy9k&#10;b3ducmV2LnhtbFBLBQYAAAAABAAEAPUAAACJAwAAAAA=&#10;" path="m27924,37879l,37879,19941,r,57791e" filled="f" strokeweight=".22144mm">
                  <v:stroke endcap="round"/>
                  <v:path arrowok="t" textboxrect="0,0,27924,57791"/>
                </v:shape>
                <v:shape id="Shape 4988" o:spid="_x0000_s2925" style="position:absolute;left:36813;top:59551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C3sEA&#10;AADdAAAADwAAAGRycy9kb3ducmV2LnhtbERPy2oCMRTdC/2HcAtupGYUKXZqlFIQBEGoj/0luU6G&#10;Tm6GJGrs1zcLweXhvBer7DpxpRBbzwom4woEsfam5UbB8bB+m4OICdlg55kU3CnCavkyWGBt/I1/&#10;6LpPjSghHGtUYFPqaymjtuQwjn1PXLizDw5TgaGRJuCthLtOTqvqXTpsuTRY7Onbkv7dX5yCs3an&#10;07rSYSIv1m+bv1HO251Sw9f89QkiUU5P8cO9MQpmH/Myt7wp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mQt7BAAAA3QAAAA8AAAAAAAAAAAAAAAAAmAIAAGRycy9kb3du&#10;cmV2LnhtbFBLBQYAAAAABAAEAPUAAACGAwAAAAA=&#10;" path="m27894,13961l23917,3976,13962,,3976,3976,,13961r3976,9956l13962,27894r9955,-3977l27894,13961r,xe" filled="f" strokeweight=".16608mm">
                  <v:stroke endcap="round"/>
                  <v:path arrowok="t" textboxrect="0,0,27894,27894"/>
                </v:shape>
                <v:shape id="Shape 4989" o:spid="_x0000_s2926" style="position:absolute;left:36574;top:58674;width:60;height:558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5H8gA&#10;AADdAAAADwAAAGRycy9kb3ducmV2LnhtbESPQWvCQBSE70L/w/IKvemmxbYmukopFEoFsVFQb4/s&#10;MwnNvo3Z1UR/vSsUPA4z8w0zmXWmEidqXGlZwfMgAkGcWV1yrmC9+uqPQDiPrLGyTArO5GA2fehN&#10;MNG25V86pT4XAcIuQQWF93UipcsKMugGtiYO3t42Bn2QTS51g22Am0q+RNGbNFhyWCiwps+Csr/0&#10;aBTkm2X8/lq2h80uXhzmu5/hJT1ulXp67D7GIDx1/h7+b39rBcN4FMPtTXg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HzkfyAAAAN0AAAAPAAAAAAAAAAAAAAAAAJgCAABk&#10;cnMvZG93bnJldi54bWxQSwUGAAAAAAQABAD1AAAAjQMAAAAA&#10;" path="m,9955l5979,r,55788e" filled="f" strokeweight=".22144mm">
                  <v:stroke endcap="round"/>
                  <v:path arrowok="t" textboxrect="0,0,5979,55788"/>
                </v:shape>
                <v:shape id="Shape 4990" o:spid="_x0000_s2927" style="position:absolute;left:36574;top:59232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Fx8MA&#10;AADdAAAADwAAAGRycy9kb3ducmV2LnhtbERPy2oCMRTdF/yHcAV3NeOjUqdGEUHppvgqiLvL5DYZ&#10;nNwMk9QZ/75ZCF0eznux6lwl7tSE0rOC0TADQVx4XbJR8H3evr6DCBFZY+WZFDwowGrZe1lgrn3L&#10;R7qfohEphEOOCmyMdS5lKCw5DENfEyfuxzcOY4KNkbrBNoW7So6zbCYdlpwaLNa0sVTcTr9Oweyy&#10;u+6m2eUxWu/br4lpzZu9HpQa9Lv1B4hIXfwXP92fWsF0Pk/70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FFx8MAAADdAAAADwAAAAAAAAAAAAAAAACYAgAAZHJzL2Rv&#10;d25yZXYueG1sUEsFBgAAAAAEAAQA9QAAAIgDAAAAAA==&#10;" path="m,l11958,e" filled="f" strokeweight=".22144mm">
                  <v:stroke endcap="round"/>
                  <v:path arrowok="t" textboxrect="0,0,11958,0"/>
                </v:shape>
                <v:shape id="Shape 4991" o:spid="_x0000_s2928" style="position:absolute;left:36833;top:58674;width:259;height:558;visibility:visible;mso-wrap-style:square;v-text-anchor:top" coordsize="2589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nV8AA&#10;AADdAAAADwAAAGRycy9kb3ducmV2LnhtbESPzQrCMBCE74LvEFbwpqmi0lajiCB48OLPAyzN2hab&#10;TW1irW9vBMHjMDPfMKtNZyrRUuNKywom4wgEcWZ1ybmC62U/ikE4j6yxskwK3uRgs+73Vphq++IT&#10;tWefiwBhl6KCwvs6ldJlBRl0Y1sTB+9mG4M+yCaXusFXgJtKTqNoIQ2WHBYKrGlXUHY/P40CeZt3&#10;cWxm/u60OdanR5y0O6fUcNBtlyA8df4f/rUPWsEsSSbwfROe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bnV8AAAADdAAAADwAAAAAAAAAAAAAAAACYAgAAZHJzL2Rvd25y&#10;ZXYueG1sUEsFBgAAAAAEAAQA9QAAAIUDAAAAAA==&#10;" path="m,l25890,,5979,55788e" filled="f" strokeweight=".22144mm">
                  <v:stroke endcap="round"/>
                  <v:path arrowok="t" textboxrect="0,0,25890,55788"/>
                </v:shape>
                <v:shape id="Shape 4992" o:spid="_x0000_s2929" style="position:absolute;left:37232;top:58674;width:259;height:558;visibility:visible;mso-wrap-style:square;v-text-anchor:top" coordsize="2592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U3cgA&#10;AADdAAAADwAAAGRycy9kb3ducmV2LnhtbESP3WrCQBSE74W+w3IK3ummIlVTVymFiBVB/EH07jR7&#10;mqTNno3Zrca37wqCl8PMfMOMp40pxZlqV1hW8NKNQBCnVhecKdhtk84QhPPIGkvLpOBKDqaTp9YY&#10;Y20vvKbzxmciQNjFqCD3voqldGlOBl3XVsTB+7a1QR9knUld4yXATSl7UfQqDRYcFnKs6COn9Hfz&#10;ZxQcrj/Lz9NCzl062Ed6NUuOX9tEqfZz8/4GwlPjH+F7e64V9EejHtzehCc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ONTdyAAAAN0AAAAPAAAAAAAAAAAAAAAAAJgCAABk&#10;cnMvZG93bnJldi54bWxQSwUGAAAAAAQABAD1AAAAjQMAAAAA&#10;" path="m,47835r5979,7953l19941,55788r5980,-7953l25921,27894,19941,17938,,17938,,,25921,e" filled="f" strokeweight=".22144mm">
                  <v:stroke endcap="round"/>
                  <v:path arrowok="t" textboxrect="0,0,25921,55788"/>
                </v:shape>
                <v:shape id="Shape 4993" o:spid="_x0000_s2930" style="position:absolute;left:35856;top:60468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MqMMA&#10;AADdAAAADwAAAGRycy9kb3ducmV2LnhtbESPQWsCMRSE70L/Q3gFb5rUFlu3RnELhV5X2/tj87pZ&#10;unlZNk9d/fVNoeBxmJlvmPV2DJ060ZDayBYe5gYUcR1dy42Fz8P77AVUEmSHXWSycKEE283dZI2F&#10;i2eu6LSXRmUIpwIteJG+0DrVngKmeeyJs/cdh4CS5dBoN+A5w0OnF8YsdcCW84LHnt481T/7Y7Bw&#10;PeCxQyOVj4aq8qssL89SWTu9H3evoIRGuYX/2x/OwtNq9Qh/b/IT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WMqMMAAADdAAAADwAAAAAAAAAAAAAAAACYAgAAZHJzL2Rv&#10;d25yZXYueG1sUEsFBgAAAAAEAAQA9QAAAIgDAAAAAA==&#10;" path="m29897,13933l23917,3976,13961,,3976,3976,,13933r3976,9984l13961,27894r9956,-3977l29897,13933r,xe" filled="f" strokeweight=".16608mm">
                  <v:stroke endcap="round"/>
                  <v:path arrowok="t" textboxrect="0,0,29897,27894"/>
                </v:shape>
                <v:shape id="Shape 4994" o:spid="_x0000_s2931" style="position:absolute;left:35079;top:59511;width:60;height:558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AXMkA&#10;AADdAAAADwAAAGRycy9kb3ducmV2LnhtbESP3WrCQBSE74W+w3KE3unGkv4kdZUiCKWCtKmg3h2y&#10;p0lo9mzMrib69K5Q6OUwM98w03lvanGi1lWWFUzGEQji3OqKCwWb7+XoBYTzyBpry6TgTA7ms7vB&#10;FFNtO/6iU+YLESDsUlRQet+kUrq8JINubBvi4P3Y1qAPsi2kbrELcFPLhyh6kgYrDgslNrQoKf/N&#10;jkZBsf1Mnh+r7rDdJ+vDav8RX7LjTqn7Yf/2CsJT7//Df+13rSBOkhhub8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cAXMkAAADdAAAADwAAAAAAAAAAAAAAAACYAgAA&#10;ZHJzL2Rvd25yZXYueG1sUEsFBgAAAAAEAAQA9QAAAI4DAAAAAA==&#10;" path="m,9955l5979,r,55788e" filled="f" strokeweight=".22144mm">
                  <v:stroke endcap="round"/>
                  <v:path arrowok="t" textboxrect="0,0,5979,55788"/>
                </v:shape>
                <v:shape id="Shape 4995" o:spid="_x0000_s2932" style="position:absolute;left:35079;top:60069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7/8UA&#10;AADdAAAADwAAAGRycy9kb3ducmV2LnhtbESPT2sCMRTE7wW/Q3hCbzWrtKJboxRLqZce/HPo8bF5&#10;bhY3L+nmqdtvbwoFj8PM/IZZrHrfqgt1qQlsYDwqQBFXwTZcGzjsP55moJIgW2wDk4FfSrBaDh4W&#10;WNpw5S1ddlKrDOFUogEnEkutU+XIYxqFSJy9Y+g8SpZdrW2H1wz3rZ4UxVR7bDgvOIy0dlSddmdv&#10;IJ6+1pFm4UfkfZLOe3Tu+3NrzOOwf3sFJdTLPfzf3lgDz/P5C/y9yU9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Hv/xQAAAN0AAAAPAAAAAAAAAAAAAAAAAJgCAABkcnMv&#10;ZG93bnJldi54bWxQSwUGAAAAAAQABAD1AAAAigMAAAAA&#10;" path="m,l13962,e" filled="f" strokeweight=".22144mm">
                  <v:stroke endcap="round"/>
                  <v:path arrowok="t" textboxrect="0,0,13962,0"/>
                </v:shape>
                <v:shape id="Shape 4996" o:spid="_x0000_s2933" style="position:absolute;left:35338;top:59511;width:259;height:558;visibility:visible;mso-wrap-style:square;v-text-anchor:top" coordsize="2589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AqsUA&#10;AADdAAAADwAAAGRycy9kb3ducmV2LnhtbESPT4vCMBTE78J+h/AWvGm6KqLVKO6ioEf/sIu3R/Ns&#10;yzYvpYlt9dMbQfA4zMxvmPmyNYWoqXK5ZQVf/QgEcWJ1zqmC03HTm4BwHlljYZkU3MjBcvHRmWOs&#10;bcN7qg8+FQHCLkYFmfdlLKVLMjLo+rYkDt7FVgZ9kFUqdYVNgJtCDqJoLA3mHBYyLOkno+T/cDUK&#10;truBdtHqrz5//+6G++aylvfTWqnuZ7uagfDU+nf41d5qBaPpdA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ICqxQAAAN0AAAAPAAAAAAAAAAAAAAAAAJgCAABkcnMv&#10;ZG93bnJldi54bWxQSwUGAAAAAAQABAD1AAAAigMAAAAA&#10;" path="m,l25891,,7952,55788e" filled="f" strokeweight=".22144mm">
                  <v:stroke endcap="round"/>
                  <v:path arrowok="t" textboxrect="0,0,25891,55788"/>
                </v:shape>
                <v:shape id="Shape 4997" o:spid="_x0000_s2934" style="position:absolute;left:35737;top:59511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Xa8cA&#10;AADdAAAADwAAAGRycy9kb3ducmV2LnhtbESPT2vCQBTE7wW/w/KE3upGKbXGrCJpC+2loGmpx0f2&#10;5Y9m34bsGuO3d4WCx2FmfsMk68E0oqfO1ZYVTCcRCOLc6ppLBT/Zx9MrCOeRNTaWScGFHKxXo4cE&#10;Y23PvKV+50sRIOxiVFB538ZSurwig25iW+LgFbYz6IPsSqk7PAe4aeQsil6kwZrDQoUtpRXlx93J&#10;KJD7us++f838+HXisjj8pe/p20Wpx/GwWYLwNPh7+L/9qRU8LxZ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812vHAAAA3QAAAA8AAAAAAAAAAAAAAAAAmAIAAGRy&#10;cy9kb3ducmV2LnhtbFBLBQYAAAAABAAEAPUAAACMAwAAAAA=&#10;" path="m,27894r19941,l25920,37850r,9985l19941,55788r-13962,l,47835,,17938,13961,r5980,e" filled="f" strokeweight=".22144mm">
                  <v:stroke endcap="round"/>
                  <v:path arrowok="t" textboxrect="0,0,25920,55788"/>
                </v:shape>
                <v:shape id="Shape 4998" o:spid="_x0000_s2935" style="position:absolute;left:34800;top:60946;width:279;height:279;visibility:visible;mso-wrap-style:square;v-text-anchor:top" coordsize="2789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gpsIA&#10;AADdAAAADwAAAGRycy9kb3ducmV2LnhtbERPTWvCQBC9F/wPywje6kYtRaOrqLRQ8FCMHjwO2TEJ&#10;Zmdjdqvx33cOgsfH+16sOlerG7Wh8mxgNExAEefeVlwYOB6+36egQkS2WHsmAw8KsFr23haYWn/n&#10;Pd2yWCgJ4ZCigTLGJtU65CU5DEPfEAt39q3DKLAttG3xLuGu1uMk+dQOK5aGEhvalpRfsj8nvVe7&#10;/919TXb5Y3Pk0ynTBx3Pxgz63XoOKlIXX+Kn+8ca+JjNZK6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2CmwgAAAN0AAAAPAAAAAAAAAAAAAAAAAJgCAABkcnMvZG93&#10;bnJldi54bWxQSwUGAAAAAAQABAD1AAAAhwMAAAAA&#10;" path="m27894,13933l23917,3976,13932,,3976,3976,,13933r3976,9984l13932,27895r9985,-3978l27894,13933r,xe" filled="f" strokeweight=".16608mm">
                  <v:stroke endcap="round"/>
                  <v:path arrowok="t" textboxrect="0,0,27894,27895"/>
                </v:shape>
                <v:shape id="Shape 4999" o:spid="_x0000_s2936" style="position:absolute;left:33903;top:60129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eL8UA&#10;AADdAAAADwAAAGRycy9kb3ducmV2LnhtbESP3YrCMBSE74V9h3AW9kY0VbTarlFUWNALEX8e4NAc&#10;27LNSW2y2n17IwheDjPzDTNbtKYSN2pcaVnBoB+BIM6sLjlXcD799KYgnEfWWFkmBf/kYDH/6Mww&#10;1fbOB7odfS4ChF2KCgrv61RKlxVk0PVtTRy8i20M+iCbXOoG7wFuKjmMolgaLDksFFjTuqDs9/hn&#10;FJzy1baiic/21+t6hPF4dzDdnVJfn+3yG4Sn1r/Dr/ZGKxglSQL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t4vxQAAAN0AAAAPAAAAAAAAAAAAAAAAAJgCAABkcnMv&#10;ZG93bnJldi54bWxQSwUGAAAAAAQABAD1AAAAigMAAAAA&#10;" path="m,7982l5979,r,55818e" filled="f" strokeweight=".22144mm">
                  <v:stroke endcap="round"/>
                  <v:path arrowok="t" textboxrect="0,0,5979,55818"/>
                </v:shape>
                <v:shape id="Shape 5000" o:spid="_x0000_s2937" style="position:absolute;left:33903;top:60687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9V8MA&#10;AADdAAAADwAAAGRycy9kb3ducmV2LnhtbERPy2oCMRTdF/oP4Ra6q4ltFRmNIgWlm2J9gLi7TK7J&#10;4ORmmERn/PtmIXR5OO/Zove1uFEbq8AahgMFgrgMpmKr4bBfvU1AxIRssA5MGu4UYTF/fpphYULH&#10;W7rtkhU5hGOBGlxKTSFlLB15jIPQEGfuHFqPKcPWStNil8N9Ld+VGkuPFecGhw19OSovu6vXMD6u&#10;T+tPdbwPl5vu58N2duROv1q/vvTLKYhEffoXP9zfRsNIqbw/v8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99V8MAAADdAAAADwAAAAAAAAAAAAAAAACYAgAAZHJzL2Rv&#10;d25yZXYueG1sUEsFBgAAAAAEAAQA9QAAAIgDAAAAAA==&#10;" path="m,l11958,e" filled="f" strokeweight=".22144mm">
                  <v:stroke endcap="round"/>
                  <v:path arrowok="t" textboxrect="0,0,11958,0"/>
                </v:shape>
                <v:shape id="Shape 5001" o:spid="_x0000_s2938" style="position:absolute;left:34162;top:60129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ThfMQA&#10;AADdAAAADwAAAGRycy9kb3ducmV2LnhtbESPQYvCMBSE74L/ITzBi2ii0EWqUUQUFJaFVcHro3m2&#10;pc1LaWKt/36zsLDHYWa+Ydbb3taio9aXjjXMZwoEceZMybmG2/U4XYLwAdlg7Zg0vMnDdjMcrDE1&#10;7sXf1F1CLiKEfYoaihCaVEqfFWTRz1xDHL2Hay2GKNtcmhZfEW5ruVDqQ1osOS4U2NC+oKy6PK0G&#10;2fnqxt3+UCWT+6e7ns+75KvRejzqdysQgfrwH/5rn4yGRKk5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04XzEAAAA3QAAAA8AAAAAAAAAAAAAAAAAmAIAAGRycy9k&#10;b3ducmV2LnhtbFBLBQYAAAAABAAEAPUAAACJAwAAAAA=&#10;" path="m,l25921,,5979,55818e" filled="f" strokeweight=".22144mm">
                  <v:stroke endcap="round"/>
                  <v:path arrowok="t" textboxrect="0,0,25921,55818"/>
                </v:shape>
                <v:shape id="Shape 5002" o:spid="_x0000_s2939" style="position:absolute;left:34561;top:60129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VwcUA&#10;AADdAAAADwAAAGRycy9kb3ducmV2LnhtbESPQWsCMRSE74X+h/AKXkSTKhVZjSKlBRE8aKXnx+a5&#10;Wdy8bDevuv33jVDocZiZb5jlug+NulKX6sgWnscGFHEZXc2VhdPH+2gOKgmywyYyWfihBOvV48MS&#10;CxdvfKDrUSqVIZwKtOBF2kLrVHoKmMaxJc7eOXYBJcuu0q7DW4aHRk+MmemANecFjy29eiovx+9g&#10;wexO0/A52w/Nmx+mL6nnsjmU1g6e+s0ClFAv/+G/9tZZeDFmAvc3+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1XBxQAAAN0AAAAPAAAAAAAAAAAAAAAAAJgCAABkcnMv&#10;ZG93bnJldi54bWxQSwUGAAAAAAQABAD1AAAAigMAAAAA&#10;" path="m,l25891,,5979,55818e" filled="f" strokeweight=".22144mm">
                  <v:stroke endcap="round"/>
                  <v:path arrowok="t" textboxrect="0,0,25891,55818"/>
                </v:shape>
                <v:shape id="Shape 5003" o:spid="_x0000_s2940" style="position:absolute;left:34720;top:61066;width:279;height:279;visibility:visible;mso-wrap-style:square;v-text-anchor:top" coordsize="2789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KR8MA&#10;AADdAAAADwAAAGRycy9kb3ducmV2LnhtbESPzYrCMBSF98K8Q7gD7jRRUaRjFEdGEFyIrQuXl+ba&#10;lmluOk1G69sbQXB5OD8fZ7HqbC2u1PrKsYbRUIEgzp2puNBwyraDOQgfkA3WjknDnTyslh+9BSbG&#10;3fhI1zQUIo6wT1BDGUKTSOnzkiz6oWuIo3dxrcUQZVtI0+ItjttajpWaSYsVR0KJDW1Kyn/Tfxu5&#10;f+Z42P9M9vn9+8TncyozGS5a9z+79ReIQF14h1/tndEwVWo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nKR8MAAADdAAAADwAAAAAAAAAAAAAAAACYAgAAZHJzL2Rv&#10;d25yZXYueG1sUEsFBgAAAAAEAAQA9QAAAIgDAAAAAA==&#10;" path="m27894,13933l23917,3976,13962,,3976,3976,,13933r3976,9984l13962,27895r9955,-3978l27894,13933r,xe" filled="f" strokeweight=".16608mm">
                  <v:stroke endcap="round"/>
                  <v:path arrowok="t" textboxrect="0,0,27894,27895"/>
                </v:shape>
                <v:shape id="Shape 5004" o:spid="_x0000_s2941" style="position:absolute;left:33504;top:61126;width:60;height:557;visibility:visible;mso-wrap-style:square;v-text-anchor:top" coordsize="5979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QVMYA&#10;AADdAAAADwAAAGRycy9kb3ducmV2LnhtbESPS2vDMBCE74X8B7GB3BopIS3BjRLyMm2PeRx63Fhb&#10;2421MpIau/++KhRyHGbmG2ax6m0jbuRD7VjDZKxAEBfO1FxqOJ/yxzmIEJENNo5Jww8FWC0HDwvM&#10;jOv4QLdjLEWCcMhQQxVjm0kZiooshrFriZP36bzFmKQvpfHYJbht5FSpZ2mx5rRQYUvbiorr8dtq&#10;OOXvl7rZdx8Hn/db/3rdXbrNl9ajYb9+ARGpj/fwf/vNaHhSagZ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cQVMYAAADdAAAADwAAAAAAAAAAAAAAAACYAgAAZHJz&#10;L2Rvd25yZXYueG1sUEsFBgAAAAAEAAQA9QAAAIsDAAAAAA==&#10;" path="m,7953l5979,r,55789e" filled="f" strokeweight=".22144mm">
                  <v:stroke endcap="round"/>
                  <v:path arrowok="t" textboxrect="0,0,5979,55789"/>
                </v:shape>
                <v:shape id="Shape 5005" o:spid="_x0000_s2942" style="position:absolute;left:33504;top:61683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ez8YA&#10;AADdAAAADwAAAGRycy9kb3ducmV2LnhtbESPQUsDMRSE74L/ITzBm02q3SJr01IEixepXYXS22Pz&#10;TBY3L8smdrf/vikIPQ4z8w2zWI2+FUfqYxNYw3SiQBDXwTRsNXx/vT08g4gJ2WAbmDScKMJqeXuz&#10;wNKEgXd0rJIVGcKxRA0upa6UMtaOPMZJ6Iiz9xN6jynL3krT45DhvpWPSs2lx4bzgsOOXh3Vv9Wf&#10;1zDfbw6bmdqfpuvt8PFkB1u4w6fW93fj+gVEojFdw//td6OhUKqAy5v8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jez8YAAADdAAAADwAAAAAAAAAAAAAAAACYAgAAZHJz&#10;L2Rvd25yZXYueG1sUEsFBgAAAAAEAAQA9QAAAIsDAAAAAA==&#10;" path="m,l11958,e" filled="f" strokeweight=".22144mm">
                  <v:stroke endcap="round"/>
                  <v:path arrowok="t" textboxrect="0,0,11958,0"/>
                </v:shape>
                <v:shape id="Shape 5006" o:spid="_x0000_s2943" style="position:absolute;left:33764;top:61126;width:259;height:557;visibility:visible;mso-wrap-style:square;v-text-anchor:top" coordsize="25921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ucsYA&#10;AADdAAAADwAAAGRycy9kb3ducmV2LnhtbESP3WrCQBSE7wt9h+UUelN0o1ArMRspglhoFfxBbw/Z&#10;02w0ezZktxrf3hWEXg4z8w2TTTtbizO1vnKsYNBPQBAXTldcKtht570xCB+QNdaOScGVPEzz56cM&#10;U+0uvKbzJpQiQtinqMCE0KRS+sKQRd93DXH0fl1rMUTZllK3eIlwW8thkoykxYrjgsGGZoaK0+bP&#10;Kli/1cnPx2J/mjlTHPfH7+Xhuloq9frSfU5ABOrCf/jR/tIK3iMR7m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ucsYAAADdAAAADwAAAAAAAAAAAAAAAACYAgAAZHJz&#10;L2Rvd25yZXYueG1sUEsFBgAAAAAEAAQA9QAAAIsDAAAAAA==&#10;" path="m,l25921,,5979,55789e" filled="f" strokeweight=".22144mm">
                  <v:stroke endcap="round"/>
                  <v:path arrowok="t" textboxrect="0,0,25921,55789"/>
                </v:shape>
                <v:shape id="Shape 5007" o:spid="_x0000_s2944" style="position:absolute;left:34162;top:61126;width:259;height:557;visibility:visible;mso-wrap-style:square;v-text-anchor:top" coordsize="25921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L6cYA&#10;AADdAAAADwAAAGRycy9kb3ducmV2LnhtbESPQWsCMRSE74X+h/AEL0WTCtayNUoRioJa0Iq9PjbP&#10;zermZdlEXf+9EQo9DjPzDTOetq4SF2pC6VnDa1+BIM69KbnQsPv56r2DCBHZYOWZNNwowHTy/DTG&#10;zPgrb+iyjYVIEA4ZarAx1pmUIbfkMPR9TZy8g28cxiSbQpoGrwnuKjlQ6k06LDktWKxpZik/bc9O&#10;w+alUqvRfH+aeZsf98fl+vf2vda622k/P0BEauN/+K+9MBqGSo3g8SY9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qL6cYAAADdAAAADwAAAAAAAAAAAAAAAACYAgAAZHJz&#10;L2Rvd25yZXYueG1sUEsFBgAAAAAEAAQA9QAAAIsDAAAAAA==&#10;" path="m5979,55789l,45833,,35876,5979,27895r13962,l25921,17938r,-9985l19941,,5979,,,7953r,9985l5979,27895e" filled="f" strokeweight=".22144mm">
                  <v:stroke endcap="round"/>
                  <v:path arrowok="t" textboxrect="0,0,25921,55789"/>
                </v:shape>
                <v:shape id="Shape 5008" o:spid="_x0000_s2945" style="position:absolute;left:34222;top:61405;width:199;height:278;visibility:visible;mso-wrap-style:square;v-text-anchor:top" coordsize="1994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eSsQA&#10;AADdAAAADwAAAGRycy9kb3ducmV2LnhtbERPTWsCMRC9C/6HMII3TVpsLVujlIK2CKLVlXocNtPd&#10;pclk2aS6/ntzKHh8vO/ZonNWnKkNtWcND2MFgrjwpuZSQ35Yjl5AhIhs0HomDVcKsJj3ezPMjL/w&#10;F533sRQphEOGGqoYm0zKUFTkMIx9Q5y4H986jAm2pTQtXlK4s/JRqWfpsObUUGFD7xUVv/s/p2F1&#10;cs3mY7fe5ie7We+mE/ud10eth4Pu7RVEpC7exf/uT6PhSak0N71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MHkrEAAAA3QAAAA8AAAAAAAAAAAAAAAAAmAIAAGRycy9k&#10;b3ducmV2LnhtbFBLBQYAAAAABAAEAPUAAACJAwAAAAA=&#10;" path="m13962,r5979,7981l19941,17938r-5979,9956l,27894e" filled="f" strokeweight=".22144mm">
                  <v:stroke endcap="round"/>
                  <v:path arrowok="t" textboxrect="0,0,19941,27894"/>
                </v:shape>
                <v:shape id="Shape 5009" o:spid="_x0000_s2946" style="position:absolute;left:33445;top:63238;width:279;height:279;visibility:visible;mso-wrap-style:square;v-text-anchor:top" coordsize="2792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atsUA&#10;AADdAAAADwAAAGRycy9kb3ducmV2LnhtbESP3WoCMRSE7wt9h3AE7zRRUXQ1irQIUijiH3h52Bx3&#10;FzcnS5Lq9u0bQejlMDPfMItVa2txJx8qxxoGfQWCOHem4kLD6bjpTUGEiGywdkwafinAavn+tsDM&#10;uAfv6X6IhUgQDhlqKGNsMilDXpLF0HcNcfKuzluMSfpCGo+PBLe1HCo1kRYrTgslNvRRUn47/FgN&#10;69PR7cb1yNvdwHxuvuR2eP6+aN3ttOs5iEht/A+/2lujYazUDJ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Vq2xQAAAN0AAAAPAAAAAAAAAAAAAAAAAJgCAABkcnMv&#10;ZG93bnJldi54bWxQSwUGAAAAAAQABAD1AAAAigMAAAAA&#10;" path="m27924,13961l23917,4005,13962,,4006,4005,,13961r4006,9956l13962,27923r9955,-4006l27924,13961r,xe" filled="f" strokeweight=".16608mm">
                  <v:stroke endcap="round"/>
                  <v:path arrowok="t" textboxrect="0,0,27924,27923"/>
                </v:shape>
                <v:shape id="Shape 5010" o:spid="_x0000_s2947" style="position:absolute;left:32966;top:62062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Z/78A&#10;AADdAAAADwAAAGRycy9kb3ducmV2LnhtbERPSwrCMBDdC94hjOBGNFX8UY2igqALET8HGJqxLTaT&#10;2kSttzcLweXj/efL2hTiRZXLLSvo9yIQxInVOacKrpdtdwrCeWSNhWVS8CEHy0WzMcdY2zef6HX2&#10;qQgh7GJUkHlfxlK6JCODrmdL4sDdbGXQB1ilUlf4DuGmkIMoGkuDOYeGDEvaZJTcz0+j4JKu9wVN&#10;fHJ8PDZDHI8OJ9M5KNVu1asZCE+1/4t/7p1WMIr6YX94E56AXH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M9n/vwAAAN0AAAAPAAAAAAAAAAAAAAAAAJgCAABkcnMvZG93bnJl&#10;di54bWxQSwUGAAAAAAQABAD1AAAAhAMAAAAA&#10;" path="m,9955l5979,r,55818e" filled="f" strokeweight=".22144mm">
                  <v:stroke endcap="round"/>
                  <v:path arrowok="t" textboxrect="0,0,5979,55818"/>
                </v:shape>
                <v:shape id="Shape 5011" o:spid="_x0000_s2948" style="position:absolute;left:32966;top:62620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TscQA&#10;AADdAAAADwAAAGRycy9kb3ducmV2LnhtbESPT2sCMRTE74V+h/AK3mp2BUW2RimWUi89+OfQ42Pz&#10;ulncvKSbp67fvhEEj8PM/IZZrAbfqTP1qQ1soBwXoIjrYFtuDBz2n69zUEmQLXaBycCVEqyWz08L&#10;rGy48JbOO2lUhnCq0IATiZXWqXbkMY1DJM7eb+g9SpZ9o22Plwz3nZ4UxUx7bDkvOIy0dlQfdydv&#10;IB6/15Hm4U/kY5JOe3Tu52trzOhleH8DJTTII3xvb6yBaVGWcHuTn4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07H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5012" o:spid="_x0000_s2949" style="position:absolute;left:33226;top:62062;width:278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xs8YA&#10;AADdAAAADwAAAGRycy9kb3ducmV2LnhtbESPQWvCQBSE70L/w/IKvUjdRFBCdJW0UPBQDyYKPT6y&#10;zySafRuy25j++64geBxm5htmvR1NKwbqXWNZQTyLQBCXVjdcKTgWX+8JCOeRNbaWScEfOdhuXiZr&#10;TLW98YGG3FciQNilqKD2vkuldGVNBt3MdsTBO9veoA+yr6Tu8RbgppXzKFpKgw2HhRo7+qypvOa/&#10;RsF3O/1hvOhhkWVJsvuQcZHvT0q9vY7ZCoSn0T/Dj/ZOK1hE8Rzub8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xxs8YAAADdAAAADwAAAAAAAAAAAAAAAACYAgAAZHJz&#10;L2Rvd25yZXYueG1sUEsFBgAAAAAEAAQA9QAAAIsDAAAAAA==&#10;" path="m,l27894,,7982,55818e" filled="f" strokeweight=".22144mm">
                  <v:stroke endcap="round"/>
                  <v:path arrowok="t" textboxrect="0,0,27894,55818"/>
                </v:shape>
                <v:shape id="Shape 5013" o:spid="_x0000_s2950" style="position:absolute;left:33624;top:62062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MTcUA&#10;AADdAAAADwAAAGRycy9kb3ducmV2LnhtbESPQYvCMBSE78L+h/AWvMiaqlSkGkVEQWERrMJeH82z&#10;LW1eShNr999vhAWPw8x8w6w2valFR60rLSuYjCMQxJnVJecKbtfD1wKE88gaa8uk4JccbNYfgxUm&#10;2j75Ql3qcxEg7BJUUHjfJFK6rCCDbmwb4uDdbWvQB9nmUrf4DHBTy2kUzaXBksNCgQ3tCsqq9GEU&#10;yM5VN+52+yoe/Xzb6+m0jc+NUsPPfrsE4an37/B/+6gVxNFkBq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0xNxQAAAN0AAAAPAAAAAAAAAAAAAAAAAJgCAABkcnMv&#10;ZG93bnJldi54bWxQSwUGAAAAAAQABAD1AAAAigMAAAAA&#10;" path="m7982,55818r5980,l25921,37879r,-27924l19941,,7982,,,9955r,9986l7982,27894r17939,e" filled="f" strokeweight=".22144mm">
                  <v:stroke endcap="round"/>
                  <v:path arrowok="t" textboxrect="0,0,25921,55818"/>
                </v:shape>
                <v:shape id="Shape 5014" o:spid="_x0000_s2951" style="position:absolute;left:33265;top:63298;width:280;height:279;visibility:visible;mso-wrap-style:square;v-text-anchor:top" coordsize="2792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j9cUA&#10;AADdAAAADwAAAGRycy9kb3ducmV2LnhtbESP3YrCMBSE74V9h3AW9k7Turos1SiyIogg4h94eWiO&#10;bdnmpCRR69sbQfBymJlvmPG0NbW4kvOVZQVpLwFBnFtdcaHgsF90f0H4gKyxtkwK7uRhOvnojDHT&#10;9sZbuu5CISKEfYYKyhCaTEqfl2TQ92xDHL2zdQZDlK6Q2uEtwk0t+0nyIw1WHBdKbOivpPx/dzEK&#10;Zoe93Qzrb2c2qZ4vVnLZP65PSn19trMRiEBteIdf7aVWMEzSATzfx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WP1xQAAAN0AAAAPAAAAAAAAAAAAAAAAAJgCAABkcnMv&#10;ZG93bnJldi54bWxQSwUGAAAAAAQABAD1AAAAigMAAAAA&#10;" path="m27924,13961l23917,4005,13962,,4006,4005,,13961r4006,9956l13962,27923r9955,-4006l27924,13961r,xe" filled="f" strokeweight=".16608mm">
                  <v:stroke endcap="round"/>
                  <v:path arrowok="t" textboxrect="0,0,27924,27923"/>
                </v:shape>
                <v:shape id="Shape 5015" o:spid="_x0000_s2952" style="position:absolute;left:32966;top:63936;width:60;height:558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LiskA&#10;AADdAAAADwAAAGRycy9kb3ducmV2LnhtbESP3WrCQBSE7wt9h+UUvKsbxfiTuooIQmmhaCpY7w7Z&#10;0yQ0ezZmVxN9+m5B6OUwM98w82VnKnGhxpWWFQz6EQjizOqScwX7z83zFITzyBory6TgSg6Wi8eH&#10;OSbatryjS+pzESDsElRQeF8nUrqsIIOub2vi4H3bxqAPssmlbrANcFPJYRSNpcGSw0KBNa0Lyn7S&#10;s1GQH7azSVy2p8Nx9nF6P76Nbun5S6neU7d6AeGp8//he/tVK4ijQQx/b8IT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HwLiskAAADdAAAADwAAAAAAAAAAAAAAAACYAgAA&#10;ZHJzL2Rvd25yZXYueG1sUEsFBgAAAAAEAAQA9QAAAI4DAAAAAA==&#10;" path="m,9955l5979,r,55788e" filled="f" strokeweight=".22144mm">
                  <v:stroke endcap="round"/>
                  <v:path arrowok="t" textboxrect="0,0,5979,55788"/>
                </v:shape>
                <v:shape id="Shape 5016" o:spid="_x0000_s2953" style="position:absolute;left:32966;top:64494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LxcQA&#10;AADdAAAADwAAAGRycy9kb3ducmV2LnhtbESPQWsCMRSE70L/Q3iF3jSrUJGtWSmWopce1B56fGxe&#10;N8tuXtLNU9d/bwqFHoeZ+YZZb0bfqwsNqQ1sYD4rQBHXwbbcGPg8vU9XoJIgW+wDk4EbJdhUD5M1&#10;ljZc+UCXozQqQziVaMCJxFLrVDvymGYhEmfvOwweJcuh0XbAa4b7Xi+KYqk9tpwXHEbaOqq749kb&#10;iN3HNtIq/Ii8LdL5hM597Q7GPD2Ory+ghEb5D/+199bAczFfwu+b/AR0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S8X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5017" o:spid="_x0000_s2954" style="position:absolute;left:33226;top:63936;width:278;height:558;visibility:visible;mso-wrap-style:square;v-text-anchor:top" coordsize="27894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/9sUA&#10;AADdAAAADwAAAGRycy9kb3ducmV2LnhtbESPQU8CMRSE7yb+h+aZcJPuElRcKcRgMN4IyMHjy/ax&#10;rW5fN9snLP/ekpB4nMzMN5n5cgitOlKffGQD5bgARVxH67kxsP9c389AJUG22EYmA2dKsFzc3syx&#10;svHEWzrupFEZwqlCA06kq7ROtaOAaRw74uwdYh9QsuwbbXs8ZXho9aQoHnVAz3nBYUcrR/XP7jcY&#10;YJntm/fwNXXUevn2m83zW3kwZnQ3vL6AEhrkP3xtf1gDD0X5BJc3+Qn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L/2xQAAAN0AAAAPAAAAAAAAAAAAAAAAAJgCAABkcnMv&#10;ZG93bnJldi54bWxQSwUGAAAAAAQABAD1AAAAigMAAAAA&#10;" path="m7982,55788l,45832,,37850,7982,27894r11959,l27894,17938r,-7983l19941,,7982,,,9955r,7983l7982,27894e" filled="f" strokeweight=".22144mm">
                  <v:stroke endcap="round"/>
                  <v:path arrowok="t" textboxrect="0,0,27894,55788"/>
                </v:shape>
                <v:shape id="Shape 5018" o:spid="_x0000_s2955" style="position:absolute;left:33305;top:64215;width:199;height:279;visibility:visible;mso-wrap-style:square;v-text-anchor:top" coordsize="1991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+acAA&#10;AADdAAAADwAAAGRycy9kb3ducmV2LnhtbERPTYvCMBC9C/sfwix4kTVRUKQaZVkQ9CJqxfNsM7Zl&#10;m0k3iVr/vTkIHh/ve7HqbCNu5EPtWMNoqEAQF87UXGo45euvGYgQkQ02jknDgwKslh+9BWbG3flA&#10;t2MsRQrhkKGGKsY2kzIUFVkMQ9cSJ+7ivMWYoC+l8XhP4baRY6Wm0mLNqaHCln4qKv6OV6uBNup/&#10;T7/n9cQP+LTFMymZ77Tuf3bfcxCRuvgWv9wbo2GiRmluepOe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t+acAAAADdAAAADwAAAAAAAAAAAAAAAACYAgAAZHJzL2Rvd25y&#10;ZXYueG1sUEsFBgAAAAAEAAQA9QAAAIUDAAAAAA==&#10;" path="m11959,r7952,9955l19911,17938r-7952,9956l,27894e" filled="f" strokeweight=".22144mm">
                  <v:stroke endcap="round"/>
                  <v:path arrowok="t" textboxrect="0,0,19911,27894"/>
                </v:shape>
                <v:shape id="Shape 5019" o:spid="_x0000_s2956" style="position:absolute;left:33624;top:63936;width:199;height:558;visibility:visible;mso-wrap-style:square;v-text-anchor:top" coordsize="1994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LLsQA&#10;AADdAAAADwAAAGRycy9kb3ducmV2LnhtbESPT4vCMBTE78J+h/AWvIgmXVC0GmURRS8erH/Oj+bZ&#10;lm1eSpPV+u2NsLDHYWZ+wyxWna3FnVpfOdaQjBQI4tyZigsN59N2OAXhA7LB2jFpeJKH1fKjt8DU&#10;uAcf6Z6FQkQI+xQ1lCE0qZQ+L8miH7mGOHo311oMUbaFNC0+ItzW8kupibRYcVwosaF1SflP9ms1&#10;DEgeDrg7b7b+1F2pVpcnVYnW/c/uew4iUBf+w3/tvdEwVskM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/iy7EAAAA3QAAAA8AAAAAAAAAAAAAAAAAmAIAAGRycy9k&#10;b3ducmV2LnhtbFBLBQYAAAAABAAEAPUAAACJAwAAAAA=&#10;" path="m7982,55788l,45832,,9955,7982,r5980,l19941,9955r,35877l13962,55788r-5980,xe" filled="f" strokeweight=".22144mm">
                  <v:stroke endcap="round"/>
                  <v:path arrowok="t" textboxrect="0,0,19941,55788"/>
                </v:shape>
                <v:shape id="Shape 5020" o:spid="_x0000_s2957" style="position:absolute;left:32030;top:63577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K89cEA&#10;AADdAAAADwAAAGRycy9kb3ducmV2LnhtbERPTWsCMRC9F/ofwgheSk0UWsrWKFIQBKFQ696HZNws&#10;3UyWJGr01zeHQo+P971cFz+IC8XUB9YwnykQxCbYnjsNx+/t8xuIlJEtDoFJw40SrFePD0tsbLjy&#10;F10OuRM1hFODGlzOYyNlMo48plkYiSt3CtFjrjB20ka81nA/yIVSr9Jjz7XB4UgfjszP4ew1nIxv&#10;260ycS7PLuy7+1Mp+0+tp5OyeQeRqeR/8Z97ZzW8qEXdX9/UJ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SvPXBAAAA3QAAAA8AAAAAAAAAAAAAAAAAmAIAAGRycy9kb3du&#10;cmV2LnhtbFBLBQYAAAAABAAEAPUAAACGAwAAAAA=&#10;" path="m27894,13932l23917,3976,13962,,3976,3976,,13932r3976,9985l13962,27894r9955,-3977l27894,13932r,xe" filled="f" strokeweight=".16608mm">
                  <v:stroke endcap="round"/>
                  <v:path arrowok="t" textboxrect="0,0,27894,27894"/>
                </v:shape>
                <v:shape id="Shape 5021" o:spid="_x0000_s2958" style="position:absolute;left:31830;top:62700;width:80;height:558;visibility:visible;mso-wrap-style:square;v-text-anchor:top" coordsize="798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EC8cA&#10;AADdAAAADwAAAGRycy9kb3ducmV2LnhtbESPT2vCQBTE74LfYXlCb7pRadU0q6jU0lMlMXh+ZF/+&#10;0OzbkN1q2k/fLRR6HGbmN0yyG0wrbtS7xrKC+SwCQVxY3XClIL+cpmsQziNrbC2Tgi9ysNuORwnG&#10;2t45pVvmKxEg7GJUUHvfxVK6oiaDbmY74uCVtjfog+wrqXu8B7hp5SKKnqTBhsNCjR0dayo+sk+j&#10;4H11XebfL9npkO71Zv26OZbnslHqYTLsn0F4Gvx/+K/9phU8Ros5/L4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0RAvHAAAA3QAAAA8AAAAAAAAAAAAAAAAAmAIAAGRy&#10;cy9kb3ducmV2LnhtbFBLBQYAAAAABAAEAPUAAACMAwAAAAA=&#10;" path="m,9985l7982,r,55818e" filled="f" strokeweight=".22144mm">
                  <v:stroke endcap="round"/>
                  <v:path arrowok="t" textboxrect="0,0,7982,55818"/>
                </v:shape>
                <v:shape id="Shape 5022" o:spid="_x0000_s2959" style="position:absolute;left:31830;top:63258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He8MA&#10;AADdAAAADwAAAGRycy9kb3ducmV2LnhtbESPQWsCMRSE74X+h/AK3mrWBYusRhGL6KUHtYceH5vn&#10;ZnHzkm6euv77plDocZiZb5jFavCdulGf2sAGJuMCFHEdbMuNgc/T9nUGKgmyxS4wGXhQgtXy+WmB&#10;lQ13PtDtKI3KEE4VGnAisdI61Y48pnGIxNk7h96jZNk32vZ4z3Df6bIo3rTHlvOCw0gbR/XlePUG&#10;4uVjE2kWvkXey3Q9oXNfu4Mxo5dhPQclNMh/+K+9twamRVnC75v8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aHe8MAAADdAAAADwAAAAAAAAAAAAAAAACYAgAAZHJzL2Rv&#10;d25yZXYueG1sUEsFBgAAAAAEAAQA9QAAAIgDAAAAAA==&#10;" path="m,l13962,e" filled="f" strokeweight=".22144mm">
                  <v:stroke endcap="round"/>
                  <v:path arrowok="t" textboxrect="0,0,13962,0"/>
                </v:shape>
                <v:shape id="Shape 5023" o:spid="_x0000_s2960" style="position:absolute;left:32109;top:62700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sOsUA&#10;AADdAAAADwAAAGRycy9kb3ducmV2LnhtbESPX2sCMRDE34V+h7CFvkhNqihyNYqUFqTgg3/o83LZ&#10;Xo5eNtfLVs9v3wiCj8PM/IZZrPrQqBN1qY5s4WVkQBGX0dVcWTgePp7noJIgO2wik4ULJVgtHwYL&#10;LFw8845Oe6lUhnAq0IIXaQutU+kpYBrFljh737ELKFl2lXYdnjM8NHpszEwHrDkveGzpzVP5s/8L&#10;FszncRK+ZtuheffD9Cv1XNa70tqnx379Ckqol3v41t44C1MznsD1TX4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qw6xQAAAN0AAAAPAAAAAAAAAAAAAAAAAJgCAABkcnMv&#10;ZG93bnJldi54bWxQSwUGAAAAAAQABAD1AAAAigMAAAAA&#10;" path="m5979,55818l,47835,,37879,5979,27923r11959,l25891,19941r,-9956l17938,,5979,,,9985r,9956l5979,27923e" filled="f" strokeweight=".22144mm">
                  <v:stroke endcap="round"/>
                  <v:path arrowok="t" textboxrect="0,0,25891,55818"/>
                </v:shape>
                <v:shape id="Shape 5024" o:spid="_x0000_s2961" style="position:absolute;left:32169;top:62979;width:199;height:279;visibility:visible;mso-wrap-style:square;v-text-anchor:top" coordsize="1991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q+0cUA&#10;AADdAAAADwAAAGRycy9kb3ducmV2LnhtbESPQWsCMRSE70L/Q3gFL1ITpZayNbsUQdBLqa54ft28&#10;7i7dvKxJ1O2/bwqCx2FmvmGWxWA7cSEfWscaZlMFgrhypuVaw6FcP72CCBHZYOeYNPxSgCJ/GC0x&#10;M+7KO7rsYy0ShEOGGpoY+0zKUDVkMUxdT5y8b+ctxiR9LY3Ha4LbTs6VepEWW04LDfa0aqj62Z+t&#10;Btqo0yd9HdcLP+HDFo+kZPmh9fhxeH8DEWmI9/CtvTEaFmr+DP9v0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r7RxQAAAN0AAAAPAAAAAAAAAAAAAAAAAJgCAABkcnMv&#10;ZG93bnJldi54bWxQSwUGAAAAAAQABAD1AAAAigMAAAAA&#10;" path="m11958,r7953,9955l19911,19911r-7953,7983l,27894e" filled="f" strokeweight=".22144mm">
                  <v:stroke endcap="round"/>
                  <v:path arrowok="t" textboxrect="0,0,19911,27894"/>
                </v:shape>
                <v:shape id="Shape 5025" o:spid="_x0000_s2962" style="position:absolute;left:32488;top:62700;width:80;height:558;visibility:visible;mso-wrap-style:square;v-text-anchor:top" coordsize="798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CCMcA&#10;AADdAAAADwAAAGRycy9kb3ducmV2LnhtbESPT2vCQBTE70K/w/IKvemmllSTuooVlZ4qpqHnR/bl&#10;D82+DdlVo5/eLRR6HGbmN8xiNZhWnKl3jWUFz5MIBHFhdcOVgvxrN56DcB5ZY2uZFFzJwWr5MFpg&#10;qu2Fj3TOfCUChF2KCmrvu1RKV9Rk0E1sRxy80vYGfZB9JXWPlwA3rZxG0as02HBYqLGjTU3FT3Yy&#10;Cj5n3y/5bZvt3o9rncz3yaY8lI1ST4/D+g2Ep8H/h//aH1pBHE1j+H0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PQgjHAAAA3QAAAA8AAAAAAAAAAAAAAAAAmAIAAGRy&#10;cy9kb3ducmV2LnhtbFBLBQYAAAAABAAEAPUAAACMAwAAAAA=&#10;" path="m,9985l7982,r,55818e" filled="f" strokeweight=".22144mm">
                  <v:stroke endcap="round"/>
                  <v:path arrowok="t" textboxrect="0,0,7982,55818"/>
                </v:shape>
                <v:shape id="Shape 5026" o:spid="_x0000_s2963" style="position:absolute;left:32488;top:63258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2BeMQA&#10;AADdAAAADwAAAGRycy9kb3ducmV2LnhtbESPzWrDMBCE74W+g9hAb7UcQ0Nwo4SQENpLD/k59LhY&#10;G8vEWqnWJnHfvioUehxm5htmsRp9r240pC6wgWlRgiJugu24NXA67p7noJIgW+wDk4FvSrBaPj4s&#10;sLbhznu6HaRVGcKpRgNOJNZap8aRx1SESJy9cxg8SpZDq+2A9wz3va7KcqY9dpwXHEbaOGouh6s3&#10;EC8fm0jz8CWyrdL1iM59vu2NeZqM61dQQqP8h//a79bAS1nN4PdNf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gXj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5027" o:spid="_x0000_s2964" style="position:absolute;left:30335;top:63497;width:280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EI8QA&#10;AADdAAAADwAAAGRycy9kb3ducmV2LnhtbESPQWvCQBSE7wX/w/IEb3VXwbZEV1FBG7w1Fb0+ss8k&#10;mH0bsmuS/vuuUOhxmJlvmNVmsLXoqPWVYw2zqQJBnDtTcaHh/H14/QDhA7LB2jFp+CEPm/XoZYWJ&#10;cT1/UZeFQkQI+wQ1lCE0iZQ+L8min7qGOHo311oMUbaFNC32EW5rOVfqTVqsOC6U2NC+pPyePayG&#10;3TVVl5BV7jNd1Ac89ZfO5EetJ+NhuwQRaAj/4b92ajQs1Pwdnm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xCPEAAAA3QAAAA8AAAAAAAAAAAAAAAAAmAIAAGRycy9k&#10;b3ducmV2LnhtbFBLBQYAAAAABAAEAPUAAACJAwAAAAA=&#10;" path="m27924,13961l23917,3976,13962,,4006,3976,,13961r4006,9956l13962,27894r9955,-3977l27924,13961r,xe" filled="f" strokeweight=".16608mm">
                  <v:stroke endcap="round"/>
                  <v:path arrowok="t" textboxrect="0,0,27924,27894"/>
                </v:shape>
                <v:shape id="Shape 5028" o:spid="_x0000_s2965" style="position:absolute;left:30236;top:62660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fRL8A&#10;AADdAAAADwAAAGRycy9kb3ducmV2LnhtbERPSwrCMBDdC94hjOBGNFX8UY2igqALET8HGJqxLTaT&#10;2kSttzcLweXj/efL2hTiRZXLLSvo9yIQxInVOacKrpdtdwrCeWSNhWVS8CEHy0WzMcdY2zef6HX2&#10;qQgh7GJUkHlfxlK6JCODrmdL4sDdbGXQB1ilUlf4DuGmkIMoGkuDOYeGDEvaZJTcz0+j4JKu9wVN&#10;fHJ8PDZDHI8OJ9M5KNVu1asZCE+1/4t/7p1WMIoGYW54E56AXH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KR9EvwAAAN0AAAAPAAAAAAAAAAAAAAAAAJgCAABkcnMvZG93bnJl&#10;di54bWxQSwUGAAAAAAQABAD1AAAAhAMAAAAA&#10;" path="m,7982l5979,r,55818e" filled="f" strokeweight=".22144mm">
                  <v:stroke endcap="round"/>
                  <v:path arrowok="t" textboxrect="0,0,5979,55818"/>
                </v:shape>
                <v:shape id="Shape 5029" o:spid="_x0000_s2966" style="position:absolute;left:30236;top:63218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IqsYA&#10;AADdAAAADwAAAGRycy9kb3ducmV2LnhtbESPQWsCMRSE74X+h/AK3jTRqrRbo0ih4qVUbUG8PTav&#10;ydLNy7KJ7vrvm4LQ4zAz3zCLVe9rcaE2VoE1jEcKBHEZTMVWw9fn2/AJREzIBuvApOFKEVbL+7sF&#10;FiZ0vKfLIVmRIRwL1OBSagopY+nIYxyFhjh736H1mLJsrTQtdhnuazlRai49VpwXHDb06qj8OZy9&#10;hvlxc9pM1fE6Xn9074+2szN32mk9eOjXLyAS9ek/fGtvjYaZmjzD35v8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CIqsYAAADdAAAADwAAAAAAAAAAAAAAAACYAgAAZHJz&#10;L2Rvd25yZXYueG1sUEsFBgAAAAAEAAQA9QAAAIsDAAAAAA==&#10;" path="m,l11958,e" filled="f" strokeweight=".22144mm">
                  <v:stroke endcap="round"/>
                  <v:path arrowok="t" textboxrect="0,0,11958,0"/>
                </v:shape>
                <v:shape id="Shape 5030" o:spid="_x0000_s2967" style="position:absolute;left:30495;top:62660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2kkMIA&#10;AADdAAAADwAAAGRycy9kb3ducmV2LnhtbERPTWsCMRC9F/ofwhS8SE1UKrIaRaSCFHpwlZ6HzbhZ&#10;uplsN1Pd/vvmUOjx8b7X2yG06kZ9aiJbmE4MKOIquoZrC5fz4XkJKgmywzYyWfihBNvN48MaCxfv&#10;fKJbKbXKIZwKtOBFukLrVHkKmCaxI87cNfYBJcO+1q7Hew4PrZ4Zs9ABG84NHjvae6o+y+9gwbxd&#10;5uFj8T42r36cvqRZyu5UWTt6GnYrUEKD/Iv/3Edn4cXM8/78Jj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aSQwgAAAN0AAAAPAAAAAAAAAAAAAAAAAJgCAABkcnMvZG93&#10;bnJldi54bWxQSwUGAAAAAAQABAD1AAAAhwMAAAAA&#10;" path="m5979,55818l,45832,,37879,5979,27894r13932,l25891,17938r,-9956l19911,,5979,,,7982r,9956l5979,27894e" filled="f" strokeweight=".22144mm">
                  <v:stroke endcap="round"/>
                  <v:path arrowok="t" textboxrect="0,0,25891,55818"/>
                </v:shape>
                <v:shape id="Shape 5031" o:spid="_x0000_s2968" style="position:absolute;left:30555;top:62939;width:199;height:279;visibility:visible;mso-wrap-style:square;v-text-anchor:top" coordsize="1991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3oMgA&#10;AADdAAAADwAAAGRycy9kb3ducmV2LnhtbESPT2vCQBDF7wW/wzJCb3WThhYbsxFRpD14iH/oecyO&#10;STA7G7Krxn56t1Do8fHm/d68bD6YVlypd41lBfEkAkFcWt1wpeCwX79MQTiPrLG1TAru5GCej54y&#10;TLW98ZauO1+JAGGXooLa+y6V0pU1GXQT2xEH72R7gz7IvpK6x1uAm1a+RtG7NNhwaKixo2VN5Xl3&#10;MeGNeHkv1vtiOBebn8tH8v25Oq4SpZ7Hw2IGwtPg/4//0l9awVuUxPC7JiBA5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PegyAAAAN0AAAAPAAAAAAAAAAAAAAAAAJgCAABk&#10;cnMvZG93bnJldi54bWxQSwUGAAAAAAQABAD1AAAAjQMAAAAA&#10;" path="m13932,r5979,9985l19911,17938r-5979,9985l,27923e" filled="f" strokeweight=".22144mm">
                  <v:stroke endcap="round"/>
                  <v:path arrowok="t" textboxrect="0,0,19911,27923"/>
                </v:shape>
                <v:shape id="Shape 5032" o:spid="_x0000_s2969" style="position:absolute;left:30894;top:62660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1tsYA&#10;AADdAAAADwAAAGRycy9kb3ducmV2LnhtbESPQWvCQBSE74L/YXlCL1I3KiklukoIFiqUgibQ6yP7&#10;TEKyb0N2G9N/3xUKPQ4z8w2zP06mEyMNrrGsYL2KQBCXVjdcKSjyt+dXEM4ja+wsk4IfcnA8zGd7&#10;TLS984XGq69EgLBLUEHtfZ9I6cqaDLqV7YmDd7ODQR/kUEk94D3ATSc3UfQiDTYcFmrsKaupbK/f&#10;RoEcXVvwmJ3aePn1YfPzOY0/e6WeFlO6A+Fp8v/hv/a7VhBH2w083oQn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q1tsYAAADdAAAADwAAAAAAAAAAAAAAAACYAgAAZHJz&#10;L2Rvd25yZXYueG1sUEsFBgAAAAAEAAQA9QAAAIsDAAAAAA==&#10;" path="m,7982l5979,,19941,r5980,7982l25921,17938r-5980,9956l5979,27894,,37879,,55818r25921,e" filled="f" strokeweight=".22144mm">
                  <v:stroke endcap="round"/>
                  <v:path arrowok="t" textboxrect="0,0,25921,55818"/>
                </v:shape>
                <v:shape id="Shape 5033" o:spid="_x0000_s2970" style="position:absolute;left:28860;top:63298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ofMYA&#10;AADdAAAADwAAAGRycy9kb3ducmV2LnhtbESPwWrDMBBE74H8g9hAL6GWapMSXCuhpBR6yKV2PmBt&#10;bWw31spYauL+fVQo9DjMzBum2M92EFeafO9Yw1OiQBA3zvTcajhV749bED4gGxwck4Yf8rDfLRcF&#10;5sbd+JOuZWhFhLDPUUMXwphL6ZuOLPrEjcTRO7vJYohyaqWZ8BbhdpCpUs/SYs9xocORDh01l/Lb&#10;amilPFTnt6Mq53o71Jd0bb7GtdYPq/n1BUSgOfyH/9ofRsNGZR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UofMYAAADdAAAADwAAAAAAAAAAAAAAAACYAgAAZHJz&#10;L2Rvd25yZXYueG1sUEsFBgAAAAAEAAQA9QAAAIsDAAAAAA==&#10;" path="m27894,13961l23917,4005,13962,,3976,4005,,13961r3976,9956l13962,27923r9955,-4006l27894,13961r,xe" filled="f" strokeweight=".16608mm">
                  <v:stroke endcap="round"/>
                  <v:path arrowok="t" textboxrect="0,0,27894,27923"/>
                </v:shape>
                <v:shape id="Shape 5034" o:spid="_x0000_s2971" style="position:absolute;left:28801;top:62222;width:80;height:578;visibility:visible;mso-wrap-style:square;v-text-anchor:top" coordsize="7982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kQMYA&#10;AADdAAAADwAAAGRycy9kb3ducmV2LnhtbESPQWvCQBSE74L/YXmCF9FNrdaSukoRhYoXG0Wvj+wz&#10;SZt9G7KrSf99VxA8DjPzDTNftqYUN6pdYVnByygCQZxaXXCm4HjYDN9BOI+ssbRMCv7IwXLR7cwx&#10;1rbhb7olPhMBwi5GBbn3VSylS3My6Ea2Ig7exdYGfZB1JnWNTYCbUo6j6E0aLDgs5FjRKqf0N7ka&#10;Bafqp9lOEnPduNng7LNLslvvC6X6vfbzA4Sn1j/Dj/aXVjCNXid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AkQMYAAADdAAAADwAAAAAAAAAAAAAAAACYAgAAZHJz&#10;L2Rvd25yZXYueG1sUEsFBgAAAAAEAAQA9QAAAIsDAAAAAA==&#10;" path="m,9985l7982,r,57821e" filled="f" strokeweight=".22144mm">
                  <v:stroke endcap="round"/>
                  <v:path arrowok="t" textboxrect="0,0,7982,57821"/>
                </v:shape>
                <v:shape id="Shape 5035" o:spid="_x0000_s2972" style="position:absolute;left:28801;top:62800;width:139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J0sQA&#10;AADdAAAADwAAAGRycy9kb3ducmV2LnhtbESPQWsCMRSE70L/Q3iF3jSrxSJbo4iltBcPuh48Pjav&#10;m8XNS7p56vbfm0Khx2FmvmGW68F36kp9agMbmE4KUMR1sC03Bo7V+3gBKgmyxS4wGfihBOvVw2iJ&#10;pQ033tP1II3KEE4lGnAisdQ61Y48pkmIxNn7Cr1HybJvtO3xluG+07OieNEeW84LDiNtHdXnw8Ub&#10;iOfdNtIifIu8zdKlQudOH3tjnh6HzSsooUH+w3/tT2tgXjzP4fdNfg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idLEAAAA3QAAAA8AAAAAAAAAAAAAAAAAmAIAAGRycy9k&#10;b3ducmV2LnhtbFBLBQYAAAAABAAEAPUAAACJAwAAAAA=&#10;" path="m,l13962,e" filled="f" strokeweight=".22144mm">
                  <v:stroke endcap="round"/>
                  <v:path arrowok="t" textboxrect="0,0,13962,0"/>
                </v:shape>
                <v:shape id="Shape 5036" o:spid="_x0000_s2973" style="position:absolute;left:29080;top:62222;width:259;height:578;visibility:visible;mso-wrap-style:square;v-text-anchor:top" coordsize="2592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f2McA&#10;AADdAAAADwAAAGRycy9kb3ducmV2LnhtbESPQWvCQBSE74L/YXmCt7qxEmujq7SC0GNr01Jvj+xr&#10;kjb7NuyuJv57VxA8DjPzDbPa9KYRJ3K+tqxgOklAEBdW11wqyD93DwsQPiBrbCyTgjN52KyHgxVm&#10;2nb8Qad9KEWEsM9QQRVCm0npi4oM+oltiaP3a53BEKUrpXbYRbhp5GOSzKXBmuNChS1tKyr+90ej&#10;4PU8/c5/jk37tPhzz7PuPf06bFOlxqP+ZQkiUB/u4Vv7TStIk9kcrm/iE5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H9jHAAAA3QAAAA8AAAAAAAAAAAAAAAAAmAIAAGRy&#10;cy9kb3ducmV2LnhtbFBLBQYAAAAABAAEAPUAAACMAwAAAAA=&#10;" path="m5979,57821l,47835,,37879,5979,29897r13962,l25921,19941r,-9956l19941,,5979,,,9985r,9956l5979,29897e" filled="f" strokeweight=".22144mm">
                  <v:stroke endcap="round"/>
                  <v:path arrowok="t" textboxrect="0,0,25921,57821"/>
                </v:shape>
                <v:shape id="Shape 5037" o:spid="_x0000_s2974" style="position:absolute;left:29139;top:62521;width:200;height:279;visibility:visible;mso-wrap-style:square;v-text-anchor:top" coordsize="1994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DZsYA&#10;AADdAAAADwAAAGRycy9kb3ducmV2LnhtbESPQWvCQBSE74L/YXlCb7pRqZboKrGgVGlBbS+9PbLP&#10;JJh9m2a3Jv57VxA8DjPzDTNftqYUF6pdYVnBcBCBIE6tLjhT8PO97r+BcB5ZY2mZFFzJwXLR7cwx&#10;1rbhA12OPhMBwi5GBbn3VSylS3My6Aa2Ig7eydYGfZB1JnWNTYCbUo6iaCINFhwWcqzoPaf0fPw3&#10;CozF/Tb5+l0dkmpLk2aXbv42n0q99NpkBsJT65/hR/tDK3iNxlO4vw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zDZsYAAADdAAAADwAAAAAAAAAAAAAAAACYAgAAZHJz&#10;L2Rvd25yZXYueG1sUEsFBgAAAAAEAAQA9QAAAIsDAAAAAA==&#10;" path="m13962,r5979,7982l19941,17938r-5979,9985l,27923e" filled="f" strokeweight=".22144mm">
                  <v:stroke endcap="round"/>
                  <v:path arrowok="t" textboxrect="0,0,19941,27923"/>
                </v:shape>
                <v:shape id="Shape 5038" o:spid="_x0000_s2975" style="position:absolute;left:29458;top:62222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yEcQA&#10;AADdAAAADwAAAGRycy9kb3ducmV2LnhtbERPy2rCQBTdF/oPwy24KTrx0SJpJkFCBbtwoRXX18xt&#10;Es3cSTOjSfv1nYXQ5eG8k2wwjbhR52rLCqaTCARxYXXNpYLD53q8BOE8ssbGMin4IQdZ+viQYKxt&#10;zzu67X0pQgi7GBVU3rexlK6oyKCb2JY4cF+2M+gD7EqpO+xDuGnkLIpepcGaQ0OFLeUVFZf91Sjg&#10;06Jw+rw4HPPt+7f/aPC5/0WlRk/D6g2Ep8H/i+/ujVbwEs3D3PAmP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J8hHEAAAA3QAAAA8AAAAAAAAAAAAAAAAAmAIAAGRycy9k&#10;b3ducmV2LnhtbFBLBQYAAAAABAAEAPUAAACJAwAAAAA=&#10;" path="m,9985l7982,,19941,r7953,9985l27894,19941r-7953,9956l13962,29897e" filled="f" strokeweight=".22144mm">
                  <v:stroke endcap="round"/>
                  <v:path arrowok="t" textboxrect="0,0,27894,29897"/>
                </v:shape>
                <v:shape id="Shape 5039" o:spid="_x0000_s2976" style="position:absolute;left:29458;top:62521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HjsUA&#10;AADdAAAADwAAAGRycy9kb3ducmV2LnhtbESPQWvCQBSE7wX/w/KE3nSjpaLRVSQg5Gi1Bb09ss8k&#10;mH0bsxsT/fXdgtDjMDPfMKtNbypxp8aVlhVMxhEI4szqknMF38fdaA7CeWSNlWVS8CAHm/XgbYWx&#10;th1/0f3gcxEg7GJUUHhfx1K6rCCDbmxr4uBdbGPQB9nkUjfYBbip5DSKZtJgyWGhwJqSgrLroTUK&#10;tovZvn3ekvPPMd/JfdqeumSeKvU+7LdLEJ56/x9+tVOt4DP6WM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AeOxQAAAN0AAAAPAAAAAAAAAAAAAAAAAJgCAABkcnMv&#10;ZG93bnJldi54bWxQSwUGAAAAAAQABAD1AAAAigMAAAAA&#10;" path="m19941,r7953,7982l27894,17938r-7953,9985l7982,27923,,17938e" filled="f" strokeweight=".22144mm">
                  <v:stroke endcap="round"/>
                  <v:path arrowok="t" textboxrect="0,0,27894,27923"/>
                </v:shape>
                <v:shape id="Shape 5040" o:spid="_x0000_s2977" style="position:absolute;left:28243;top:62959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598EA&#10;AADdAAAADwAAAGRycy9kb3ducmV2LnhtbERPz2vCMBS+C/sfwhvspsnGlFFNixu4FW92otdH82yL&#10;zUtpsrb7781B8Pjx/d5kk23FQL1vHGt4XSgQxKUzDVcajr+7+QcIH5ANto5Jwz95yNKn2QYT40Y+&#10;0FCESsQQ9glqqEPoEil9WZNFv3AdceQurrcYIuwraXocY7ht5ZtSK2mx4dhQY0dfNZXX4s9q+Dzn&#10;6hSKxv3ky3aH+/E0mPJb65fnabsGEWgKD/HdnRsNS/Ue98c38QnI9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SuffBAAAA3QAAAA8AAAAAAAAAAAAAAAAAmAIAAGRycy9kb3du&#10;cmV2LnhtbFBLBQYAAAAABAAEAPUAAACGAwAAAAA=&#10;" path="m27924,13961l23917,3976,13962,,4006,3976,,13961r4006,9956l13962,27894r9955,-3977l27924,13961r,xe" filled="f" strokeweight=".16608mm">
                  <v:stroke endcap="round"/>
                  <v:path arrowok="t" textboxrect="0,0,27924,27894"/>
                </v:shape>
                <v:shape id="Shape 5041" o:spid="_x0000_s2978" style="position:absolute;left:27266;top:63318;width:80;height:558;visibility:visible;mso-wrap-style:square;v-text-anchor:top" coordsize="795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9usUA&#10;AADdAAAADwAAAGRycy9kb3ducmV2LnhtbESPQWvCQBSE7wX/w/KE3uompQ0luoooghcP2iIen9ln&#10;Esy+DbvbbPz33UKhx2FmvmEWq9F0YiDnW8sK8lkGgriyuuVawdfn7uUDhA/IGjvLpOBBHlbLydMC&#10;S20jH2k4hVokCPsSFTQh9KWUvmrIoJ/Znjh5N+sMhiRdLbXDmOCmk69ZVkiDLaeFBnvaNFTdT99G&#10;AZ8rG6+H27DdBJfHOhbn46VQ6nk6rucgAo3hP/zX3msF79lbD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D26xQAAAN0AAAAPAAAAAAAAAAAAAAAAAJgCAABkcnMv&#10;ZG93bnJldi54bWxQSwUGAAAAAAQABAD1AAAAigMAAAAA&#10;" path="m,9955l7952,r,55818e" filled="f" strokeweight=".22144mm">
                  <v:stroke endcap="round"/>
                  <v:path arrowok="t" textboxrect="0,0,7952,55818"/>
                </v:shape>
                <v:shape id="Shape 5042" o:spid="_x0000_s2979" style="position:absolute;left:27266;top:63876;width:139;height:0;visibility:visible;mso-wrap-style:square;v-text-anchor:top" coordsize="139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XPsYA&#10;AADdAAAADwAAAGRycy9kb3ducmV2LnhtbESPQWsCMRSE74L/ITyhl1KzSlvKahQtLLQISlU8Pzev&#10;m6WblyWJ7vbfm0LB4zAz3zDzZW8bcSUfascKJuMMBHHpdM2VguOheHoDESKyxsYxKfilAMvFcDDH&#10;XLuOv+i6j5VIEA45KjAxtrmUoTRkMYxdS5y8b+ctxiR9JbXHLsFtI6dZ9iot1pwWDLb0bqj82V+s&#10;gmJ37NaPl/p8Ks6bxn+ut3gwW6UeRv1qBiJSH+/h//aHVvCSPU/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hXPsYAAADdAAAADwAAAAAAAAAAAAAAAACYAgAAZHJz&#10;L2Rvd25yZXYueG1sUEsFBgAAAAAEAAQA9QAAAIsDAAAAAA==&#10;" path="m,l13931,e" filled="f" strokeweight=".22144mm">
                  <v:stroke endcap="round"/>
                  <v:path arrowok="t" textboxrect="0,0,13931,0"/>
                </v:shape>
                <v:shape id="Shape 5043" o:spid="_x0000_s2980" style="position:absolute;left:27545;top:63318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jUMUA&#10;AADdAAAADwAAAGRycy9kb3ducmV2LnhtbESPQYvCMBSE78L+h/AWvMiartpFqlFEFBREWBX2+mje&#10;tqXNS2lirf/eCILHYWa+YebLzlSipcYVlhV8DyMQxKnVBWcKLuft1xSE88gaK8uk4E4OlouP3hwT&#10;bW/8S+3JZyJA2CWoIPe+TqR0aU4G3dDWxMH7t41BH2STSd3gLcBNJUdR9CMNFhwWcqxpnVNanq5G&#10;gWxdeeF2vSnjwd/Bnvf7VXyslep/dqsZCE+df4df7Z1WEEeT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GNQxQAAAN0AAAAPAAAAAAAAAAAAAAAAAJgCAABkcnMv&#10;ZG93bnJldi54bWxQSwUGAAAAAAQABAD1AAAAigMAAAAA&#10;" path="m5979,55818l,47835,,37879,5979,27894r11959,l25921,17938r,-7983l17938,,5979,,,9955r,7983l5979,27894e" filled="f" strokeweight=".22144mm">
                  <v:stroke endcap="round"/>
                  <v:path arrowok="t" textboxrect="0,0,25921,55818"/>
                </v:shape>
                <v:shape id="Shape 5044" o:spid="_x0000_s2981" style="position:absolute;left:27605;top:63597;width:199;height:279;visibility:visible;mso-wrap-style:square;v-text-anchor:top" coordsize="1994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ubMYA&#10;AADdAAAADwAAAGRycy9kb3ducmV2LnhtbESPT2vCQBTE7wW/w/IEb3VjsSLRVWKhUqWC/y7eHtln&#10;Esy+TbOrid/eFQoeh5n5DTOdt6YUN6pdYVnBoB+BIE6tLjhTcDx8v49BOI+ssbRMCu7kYD7rvE0x&#10;1rbhHd32PhMBwi5GBbn3VSylS3My6Pq2Ig7e2dYGfZB1JnWNTYCbUn5E0UgaLDgs5FjRV07pZX81&#10;CozF7SrZnBa7pFrRqFmny7/lr1K9bptMQHhq/Sv83/7RCj6j4RC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gubMYAAADdAAAADwAAAAAAAAAAAAAAAACYAgAAZHJz&#10;L2Rvd25yZXYueG1sUEsFBgAAAAAEAAQA9QAAAIsDAAAAAA==&#10;" path="m11958,r7983,9985l19941,19941r-7983,7982l,27923e" filled="f" strokeweight=".22144mm">
                  <v:stroke endcap="round"/>
                  <v:path arrowok="t" textboxrect="0,0,19941,27923"/>
                </v:shape>
                <v:shape id="Shape 5045" o:spid="_x0000_s2982" style="position:absolute;left:27924;top:63318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G2scA&#10;AADdAAAADwAAAGRycy9kb3ducmV2LnhtbESPQWvCQBSE7wX/w/KEXopuLE0JMRuJQsFDe2hU8PjI&#10;PpNo9m3IbmP677uFQo/DzHzDZJvJdGKkwbWWFayWEQjiyuqWawXHw9siAeE8ssbOMin4JgebfPaQ&#10;YartnT9pLH0tAoRdigoa7/tUSlc1ZNAtbU8cvIsdDPogh1rqAe8Bbjr5HEWv0mDLYaHBnnYNVbfy&#10;yyh4757OjFc9xkWRJPutXB3Kj5NSj/OpWIPwNPn/8F97rxXE0Us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2xtrHAAAA3QAAAA8AAAAAAAAAAAAAAAAAmAIAAGRy&#10;cy9kb3ducmV2LnhtbFBLBQYAAAAABAAEAPUAAACMAwAAAAA=&#10;" path="m27894,37879l,37879,19911,r,55818e" filled="f" strokeweight=".22144mm">
                  <v:stroke endcap="round"/>
                  <v:path arrowok="t" textboxrect="0,0,27894,55818"/>
                </v:shape>
                <v:shape id="Picture 5046" o:spid="_x0000_s2983" type="#_x0000_t75" style="position:absolute;left:27266;top:61405;width:1455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qjNTFAAAA3QAAAA8AAABkcnMvZG93bnJldi54bWxEj19rwkAQxN8LfodjBV9KvShqS/QSRBD6&#10;aP0Dfdzmtkkwtxdyq6Z++l6h4OMwM79hVnnvGnWlLtSeDUzGCSjiwtuaSwPHw/blDVQQZIuNZzLw&#10;QwHybPC0wtT6G3/QdS+lihAOKRqoRNpU61BU5DCMfUscvW/fOZQou1LbDm8R7ho9TZKFdlhzXKiw&#10;pU1FxXl/cQba3fOX3O9zqXdy/HTl62SG9mTMaNivl6CEenmE/9vv1sA8mS3g7018Ajr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aozUxQAAAN0AAAAPAAAAAAAAAAAAAAAA&#10;AJ8CAABkcnMvZG93bnJldi54bWxQSwUGAAAAAAQABAD3AAAAkQMAAAAA&#10;">
                  <v:imagedata r:id="rId592" o:title=""/>
                </v:shape>
                <v:shape id="Shape 5047" o:spid="_x0000_s2984" style="position:absolute;left:26269;top:59930;width:280;height:299;visibility:visible;mso-wrap-style:square;v-text-anchor:top" coordsize="2792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0dsYA&#10;AADdAAAADwAAAGRycy9kb3ducmV2LnhtbESPQWvCQBSE74L/YXmCl1I3htRKdBVpSRV6qhaqt0f2&#10;mQSzb0N2jem/dwsFj8PMfMMs172pRUetqywrmE4iEMS51RUXCr4P2fMchPPIGmvLpOCXHKxXw8ES&#10;U21v/EXd3hciQNilqKD0vkmldHlJBt3ENsTBO9vWoA+yLaRu8RbgppZxFM2kwYrDQokNvZWUX/ZX&#10;o4Dj2D+Z7fvHbtOd5j+YHLPPLFFqPOo3CxCeev8I/7d3WsFLlLzC3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M0dsYAAADdAAAADwAAAAAAAAAAAAAAAACYAgAAZHJz&#10;L2Rvd25yZXYueG1sUEsFBgAAAAAEAAQA9QAAAIsDAAAAAA==&#10;" path="m27924,15935l23917,5979,13962,,4006,5979,,15935r4006,9956l13962,29897r9955,-4006l27924,15935r,xe" filled="f" strokeweight=".16608mm">
                  <v:stroke endcap="round"/>
                  <v:path arrowok="t" textboxrect="0,0,27924,29897"/>
                </v:shape>
                <v:shape id="Shape 5048" o:spid="_x0000_s2985" style="position:absolute;left:26887;top:59471;width:60;height:578;visibility:visible;mso-wrap-style:square;v-text-anchor:top" coordsize="5979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awcIA&#10;AADdAAAADwAAAGRycy9kb3ducmV2LnhtbERPyW7CMBC9V+IfrEHigsCGlkUBgxAVKhcObPdRPCSB&#10;eBxiA+nf40OlHp/ePl82thRPqn3hWMOgr0AQp84UnGk4HTe9KQgfkA2WjknDL3lYLlofc0yMe/Ge&#10;noeQiRjCPkENeQhVIqVPc7Lo+64ijtzF1RZDhHUmTY2vGG5LOVRqLC0WHBtyrGidU3o7PKyGXffH&#10;FZPpt9xI+ryrKnTP19ND6067Wc1ABGrCv/jPvTUaRuorzo1v4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JrBwgAAAN0AAAAPAAAAAAAAAAAAAAAAAJgCAABkcnMvZG93&#10;bnJldi54bWxQSwUGAAAAAAQABAD1AAAAhwMAAAAA&#10;" path="m,9985l5979,r,57821e" filled="f" strokeweight=".22144mm">
                  <v:stroke endcap="round"/>
                  <v:path arrowok="t" textboxrect="0,0,5979,57821"/>
                </v:shape>
                <v:shape id="Shape 5049" o:spid="_x0000_s2986" style="position:absolute;left:26887;top:60049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tCscA&#10;AADdAAAADwAAAGRycy9kb3ducmV2LnhtbESPQUsDMRSE74L/ITzBm02q7aJr01IKLV6KbRVKb4/N&#10;M1ncvCyb2N3++0YQPA4z8w0zWwy+EWfqYh1Yw3ikQBBXwdRsNXx+rB+eQcSEbLAJTBouFGExv72Z&#10;YWlCz3s6H5IVGcKxRA0upbaUMlaOPMZRaImz9xU6jynLzkrTYZ/hvpGPShXSY815wWFLK0fV9+HH&#10;ayiOm9Nmoo6X8fK93z7Z3k7daaf1/d2wfAWRaEj/4b/2m9EwVZMX+H2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fbQr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050" o:spid="_x0000_s2987" style="position:absolute;left:27146;top:59471;width:259;height:578;visibility:visible;mso-wrap-style:square;v-text-anchor:top" coordsize="25890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WcMIA&#10;AADdAAAADwAAAGRycy9kb3ducmV2LnhtbERPTYvCMBC9C/6HMII3TRUU7TaVKiyK7EHrgtfZZrYt&#10;NpPSZLX++81B8Ph438mmN424U+dqywpm0wgEcWF1zaWC78vnZAXCeWSNjWVS8CQHm3Q4SDDW9sFn&#10;uue+FCGEXYwKKu/bWEpXVGTQTW1LHLhf2xn0AXal1B0+Qrhp5DyKltJgzaGhwpZ2FRW3/M8o+Dmu&#10;v7LmNLtl16c+bPfH/RbdVanxqM8+QHjq/Vv8ch+0gkW0CPvDm/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lZwwgAAAN0AAAAPAAAAAAAAAAAAAAAAAJgCAABkcnMvZG93&#10;bnJldi54bWxQSwUGAAAAAAQABAD1AAAAhwMAAAAA&#10;" path="m5979,57821l,47835,,37879,5979,27923r13932,l25890,19941r,-9956l19911,,5979,,,9985r,9956l5979,27923e" filled="f" strokeweight=".22144mm">
                  <v:stroke endcap="round"/>
                  <v:path arrowok="t" textboxrect="0,0,25890,57821"/>
                </v:shape>
                <v:shape id="Shape 5051" o:spid="_x0000_s2988" style="position:absolute;left:27206;top:59750;width:199;height:299;visibility:visible;mso-wrap-style:square;v-text-anchor:top" coordsize="19911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0ycgA&#10;AADdAAAADwAAAGRycy9kb3ducmV2LnhtbESPQWvCQBSE70L/w/IK3swmFVNJXaUtCKJUqAri7TX7&#10;mgSzb9PsqrG/3i0UPA4z8w0zmXWmFmdqXWVZQRLFIIhzqysuFOy288EYhPPIGmvLpOBKDmbTh94E&#10;M20v/EnnjS9EgLDLUEHpfZNJ6fKSDLrINsTB+7atQR9kW0jd4iXATS2f4jiVBisOCyU29F5Sftyc&#10;jIL1vvmS6WH1fPjdJj/p8u1jNTxqpfqP3esLCE+dv4f/2wutYBSPEv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qXTJyAAAAN0AAAAPAAAAAAAAAAAAAAAAAJgCAABk&#10;cnMvZG93bnJldi54bWxQSwUGAAAAAAQABAD1AAAAjQMAAAAA&#10;" path="m13931,r5980,9955l19911,19911r-5980,9986l,29897e" filled="f" strokeweight=".22144mm">
                  <v:stroke endcap="round"/>
                  <v:path arrowok="t" textboxrect="0,0,19911,29897"/>
                </v:shape>
                <v:shape id="Shape 5052" o:spid="_x0000_s2989" style="position:absolute;left:27545;top:59471;width:259;height:578;visibility:visible;mso-wrap-style:square;v-text-anchor:top" coordsize="2592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8e8YA&#10;AADdAAAADwAAAGRycy9kb3ducmV2LnhtbESPQWvCQBSE74L/YXlCb3WjJVVTV2mFQo/WqujtkX1N&#10;otm3YXc18d+7hYLHYWa+YebLztTiSs5XlhWMhgkI4tzqigsF25/P5ykIH5A11pZJwY08LBf93hwz&#10;bVv+pusmFCJC2GeooAyhyaT0eUkG/dA2xNH7tc5giNIVUjtsI9zUcpwkr9JgxXGhxIZWJeXnzcUo&#10;+LiN9tvDpW4m05ObvbTrdHdcpUo9Dbr3NxCBuvAI/7e/tII0Scfw9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D8e8YAAADdAAAADwAAAAAAAAAAAAAAAACYAgAAZHJz&#10;L2Rvd25yZXYueG1sUEsFBgAAAAAEAAQA9QAAAIsDAAAAAA==&#10;" path="m,27923r19941,l25921,37879r,9956l19941,57821r-13962,l,47835,,19941,11958,r7983,e" filled="f" strokeweight=".22144mm">
                  <v:stroke endcap="round"/>
                  <v:path arrowok="t" textboxrect="0,0,25921,57821"/>
                </v:shape>
                <v:shape id="Shape 5053" o:spid="_x0000_s2990" style="position:absolute;left:24216;top:57737;width:299;height:279;visibility:visible;mso-wrap-style:square;v-text-anchor:top" coordsize="29897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MMcYA&#10;AADdAAAADwAAAGRycy9kb3ducmV2LnhtbESP0WrCQBRE3wv+w3KFvhTdtCUi0VWkJaD2pY1+wDV7&#10;TYLZu+nuGtO/dwuFPg4zc4ZZrgfTip6cbywreJ4mIIhLqxuuFBwP+WQOwgdkja1lUvBDHtar0cMS&#10;M21v/EV9ESoRIewzVFCH0GVS+rImg35qO+Lona0zGKJ0ldQObxFuWvmSJDNpsOG4UGNHbzWVl+Jq&#10;FOSfJ2fSzbz4+M7f99W2kO3uqVfqcTxsFiACDeE//NfeagVpkr7C7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8MMcYAAADdAAAADwAAAAAAAAAAAAAAAACYAgAAZHJz&#10;L2Rvd25yZXYueG1sUEsFBgAAAAAEAAQA9QAAAIsDAAAAAA==&#10;" path="m29897,13961l23917,4005,13943,,3982,4005,,13961r3982,9956l13943,27923r9974,-4006l29897,13961r,xe" filled="f" strokeweight=".16608mm">
                  <v:stroke endcap="round"/>
                  <v:path arrowok="t" textboxrect="0,0,29897,27923"/>
                </v:shape>
                <v:shape id="Shape 5054" o:spid="_x0000_s2991" style="position:absolute;left:24854;top:57139;width:80;height:558;visibility:visible;mso-wrap-style:square;v-text-anchor:top" coordsize="7976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c9ccA&#10;AADdAAAADwAAAGRycy9kb3ducmV2LnhtbESPQWvCQBSE74X+h+UVems2ERVJs4ZWkBaKB40gvT2y&#10;r0kw+zbNbmPsr3cFweMwM98wWT6aVgzUu8aygiSKQRCXVjdcKdgX65cFCOeRNbaWScGZHOTLx4cM&#10;U21PvKVh5ysRIOxSVFB736VSurImgy6yHXHwfmxv0AfZV1L3eApw08pJHM+lwYbDQo0drWoqj7s/&#10;o2B7lv9F+UWH7/V0vjnq3zH5KN6Ven4a315BeBr9PXxrf2oFs3g2heub8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Z3PXHAAAA3QAAAA8AAAAAAAAAAAAAAAAAmAIAAGRy&#10;cy9kb3ducmV2LnhtbFBLBQYAAAAABAAEAPUAAACMAwAAAAA=&#10;" path="m,7982l7976,r,55818e" filled="f" strokeweight=".22144mm">
                  <v:stroke endcap="round"/>
                  <v:path arrowok="t" textboxrect="0,0,7976,55818"/>
                </v:shape>
                <v:shape id="Shape 5055" o:spid="_x0000_s2992" style="position:absolute;left:24854;top:57697;width:140;height:0;visibility:visible;mso-wrap-style:square;v-text-anchor:top" coordsize="1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wMcA&#10;AADdAAAADwAAAGRycy9kb3ducmV2LnhtbESPQWvCQBSE74X+h+UVeim6qRCp0VWCWhCEglZEb4/s&#10;azYk+zZktyb9926h0OMwM98wi9VgG3GjzleOFbyOExDEhdMVlwpOn++jNxA+IGtsHJOCH/KwWj4+&#10;LDDTrucD3Y6hFBHCPkMFJoQ2k9IXhiz6sWuJo/flOoshyq6UusM+wm0jJ0kylRYrjgsGW1obKurj&#10;t1XwMqlDfjV1vr5u+9n+PFw2H9OdUs9PQz4HEWgI/+G/9k4rSJM0hd838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ijsDHAAAA3QAAAA8AAAAAAAAAAAAAAAAAmAIAAGRy&#10;cy9kb3ducmV2LnhtbFBLBQYAAAAABAAEAPUAAACMAwAAAAA=&#10;" path="m,l13956,e" filled="f" strokeweight=".22144mm">
                  <v:stroke endcap="round"/>
                  <v:path arrowok="t" textboxrect="0,0,13956,0"/>
                </v:shape>
                <v:shape id="Shape 5056" o:spid="_x0000_s2993" style="position:absolute;left:25133;top:57139;width:259;height:558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saMUA&#10;AADdAAAADwAAAGRycy9kb3ducmV2LnhtbESPQUsDMRSE70L/Q3gFbzap0EXWpsUKigcvrorXx+bt&#10;ZjF52SbpdvXXG0HwOMzMN8x2P3snJoppCKxhvVIgiNtgBu41vL0+XN2ASBnZoAtMGr4owX63uNhi&#10;bcKZX2hqci8KhFONGmzOYy1lai15TKswEhevC9FjLjL20kQ8F7h38lqpSnocuCxYHOneUvvZnLyG&#10;7+fH+K5s87FWp0PVdcfJuW7S+nI5392CyDTn//Bf+8lo2KhNBb9vy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qxoxQAAAN0AAAAPAAAAAAAAAAAAAAAAAJgCAABkcnMv&#10;ZG93bnJldi54bWxQSwUGAAAAAAQABAD1AAAAigMAAAAA&#10;" path="m5979,55818l,45862,,35876,5979,27923r13956,l25915,17938r,-9956l19935,,5979,,,7982r,9956l5979,27923e" filled="f" strokeweight=".22144mm">
                  <v:stroke endcap="round"/>
                  <v:path arrowok="t" textboxrect="0,0,25915,55818"/>
                </v:shape>
                <v:shape id="Shape 5057" o:spid="_x0000_s2994" style="position:absolute;left:25193;top:57418;width:199;height:279;visibility:visible;mso-wrap-style:square;v-text-anchor:top" coordsize="19935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708cA&#10;AADdAAAADwAAAGRycy9kb3ducmV2LnhtbESP3WoCMRSE7wu+QzhC72piYdu6GkWEQhcK9Q/Bu+Pm&#10;uBvcnGw3qW7fvikUejnMzDfMbNG7RlypC9azhvFIgSAuvbFcadjvXh9eQISIbLDxTBq+KcBiPrib&#10;YW78jTd03cZKJAiHHDXUMba5lKGsyWEY+ZY4eWffOYxJdpU0Hd4S3DXyUakn6dByWqixpVVN5WX7&#10;5TR82M81vh+dW60nh8LYIhurU6H1/bBfTkFE6uN/+K/9ZjRkKnuG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Ze9PHAAAA3QAAAA8AAAAAAAAAAAAAAAAAmAIAAGRy&#10;cy9kb3ducmV2LnhtbFBLBQYAAAAABAAEAPUAAACMAwAAAAA=&#10;" path="m13956,r5979,7953l19935,17938r-5979,9956l,27894e" filled="f" strokeweight=".22144mm">
                  <v:stroke endcap="round"/>
                  <v:path arrowok="t" textboxrect="0,0,19935,27894"/>
                </v:shape>
                <v:shape id="Shape 5058" o:spid="_x0000_s2995" style="position:absolute;left:25532;top:57139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NNsIA&#10;AADdAAAADwAAAGRycy9kb3ducmV2LnhtbERPTWsCMRC9C/0PYQpepCa1KLIaRUoFKfTgKj0Pm3Gz&#10;dDPZbqa6/ffNoeDx8b7X2yG06kp9aiJbeJ4aUMRVdA3XFs6n/dMSVBJkh21ksvBLCbabh9EaCxdv&#10;fKRrKbXKIZwKtOBFukLrVHkKmKaxI87cJfYBJcO+1q7HWw4PrZ4Zs9ABG84NHjt69VR9lT/Bgnk/&#10;v4TPxcfEvPlJ+pZmKbtjZe34cditQAkNchf/uw/OwtzM89z8Jj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E02wgAAAN0AAAAPAAAAAAAAAAAAAAAAAJgCAABkcnMvZG93&#10;bnJldi54bWxQSwUGAAAAAAQABAD1AAAAhwMAAAAA&#10;" path="m,l25891,,5979,55818e" filled="f" strokeweight=".22144mm">
                  <v:stroke endcap="round"/>
                  <v:path arrowok="t" textboxrect="0,0,25891,55818"/>
                </v:shape>
                <v:shape id="Shape 5059" o:spid="_x0000_s2996" style="position:absolute;left:23479;top:57060;width:279;height:278;visibility:visible;mso-wrap-style:square;v-text-anchor:top" coordsize="2790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rIcYA&#10;AADdAAAADwAAAGRycy9kb3ducmV2LnhtbESPQWsCMRSE7wX/Q3gFL0WzFZW6NUpRtlgQoVpKj4/N&#10;6+7i5iUkqa7/3ggFj8PMfMPMl51pxYl8aCwreB5mIIhLqxuuFHwdisELiBCRNbaWScGFAiwXvYc5&#10;5tqe+ZNO+1iJBOGQo4I6RpdLGcqaDIahdcTJ+7XeYEzSV1J7PCe4aeUoy6bSYMNpoUZHq5rK4/7P&#10;KNiNfWd3VfjeNOtZ8fG+dU/Fj1Oq/9i9vYKI1MV7+L+90Qom2WQG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+rIcYAAADdAAAADwAAAAAAAAAAAAAAAACYAgAAZHJz&#10;L2Rvd25yZXYueG1sUEsFBgAAAAAEAAQA9QAAAIsDAAAAAA==&#10;" path="m27900,13932l23917,3976,13956,,3982,3976,,13932r3982,9985l13956,27894r9961,-3977l27900,13932r,xe" filled="f" strokeweight=".16608mm">
                  <v:stroke endcap="round"/>
                  <v:path arrowok="t" textboxrect="0,0,27900,27894"/>
                </v:shape>
                <v:shape id="Shape 5060" o:spid="_x0000_s2997" style="position:absolute;left:23599;top:56182;width:79;height:559;visibility:visible;mso-wrap-style:square;v-text-anchor:top" coordsize="7976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QS8IA&#10;AADdAAAADwAAAGRycy9kb3ducmV2LnhtbERPTYvCMBC9C/6HMMLeNHXRItUouiAuiAetIN6GZmyL&#10;zaTbZLX6681B8Ph437NFaypxo8aVlhUMBxEI4szqknMFx3Tdn4BwHlljZZkUPMjBYt7tzDDR9s57&#10;uh18LkIIuwQVFN7XiZQuK8igG9iaOHAX2xj0ATa51A3eQ7ip5HcUxdJgyaGhwJp+Csquh3+jYP+Q&#10;zzTb0um8HsW7q/5rh5t0pdRXr11OQXhq/Uf8dv9qBeMo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hBLwgAAAN0AAAAPAAAAAAAAAAAAAAAAAJgCAABkcnMvZG93&#10;bnJldi54bWxQSwUGAAAAAAQABAD1AAAAhwMAAAAA&#10;" path="m,9984l7976,r,55818e" filled="f" strokeweight=".22144mm">
                  <v:stroke endcap="round"/>
                  <v:path arrowok="t" textboxrect="0,0,7976,55818"/>
                </v:shape>
                <v:shape id="Shape 5061" o:spid="_x0000_s2998" style="position:absolute;left:23599;top:56741;width:139;height:0;visibility:visible;mso-wrap-style:square;v-text-anchor:top" coordsize="1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CfscA&#10;AADdAAAADwAAAGRycy9kb3ducmV2LnhtbESPQWvCQBSE74X+h+UVehHdKDTU6CrBVhAKBa2I3h7Z&#10;12xI9m3Irib9992C0OMwM98wy/VgG3GjzleOFUwnCQjiwumKSwXHr+34FYQPyBobx6TghzysV48P&#10;S8y063lPt0MoRYSwz1CBCaHNpPSFIYt+4lri6H27zmKIsiul7rCPcNvIWZKk0mLFccFgSxtDRX24&#10;WgWjWR3yi6nzzeW9n3+chvPbZ7pT6vlpyBcgAg3hP3xv77SClySdwt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1Qn7HAAAA3QAAAA8AAAAAAAAAAAAAAAAAmAIAAGRy&#10;cy9kb3ducmV2LnhtbFBLBQYAAAAABAAEAPUAAACMAwAAAAA=&#10;" path="m,l13956,e" filled="f" strokeweight=".22144mm">
                  <v:stroke endcap="round"/>
                  <v:path arrowok="t" textboxrect="0,0,13956,0"/>
                </v:shape>
                <v:shape id="Shape 5062" o:spid="_x0000_s2999" style="position:absolute;left:23858;top:56182;width:279;height:559;visibility:visible;mso-wrap-style:square;v-text-anchor:top" coordsize="2790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tfcQA&#10;AADdAAAADwAAAGRycy9kb3ducmV2LnhtbESPQWvCQBSE74L/YXmCN7OpEJHoKlJbSMGLtnh+zT6T&#10;0OzbuLvG9N+7QqHHYWa+YdbbwbSiJ+cbywpekhQEcWl1w5WCr8/32RKED8gaW8uk4Jc8bDfj0Rpz&#10;be98pP4UKhEh7HNUUIfQ5VL6siaDPrEdcfQu1hkMUbpKaof3CDetnKfpQhpsOC7U2NFrTeXP6WYU&#10;OLc/LL+Lt91HZuT1jN3FFVmv1HQy7FYgAg3hP/zXLrSCLF3M4fkmP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7X3EAAAA3QAAAA8AAAAAAAAAAAAAAAAAmAIAAGRycy9k&#10;b3ducmV2LnhtbFBLBQYAAAAABAAEAPUAAACJAwAAAAA=&#10;" path="m7964,55818l,47835,,37879,7964,27923r11959,l27900,17938r,-7954l19923,,7964,,,9984r,7954l7964,27923e" filled="f" strokeweight=".22144mm">
                  <v:stroke endcap="round"/>
                  <v:path arrowok="t" textboxrect="0,0,27900,55818"/>
                </v:shape>
                <v:shape id="Shape 5063" o:spid="_x0000_s3000" style="position:absolute;left:23937;top:56462;width:200;height:279;visibility:visible;mso-wrap-style:square;v-text-anchor:top" coordsize="19935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3bcYA&#10;AADdAAAADwAAAGRycy9kb3ducmV2LnhtbESPQWsCMRSE74X+h/AK3mpii2K3RilCoQuCVovg7XXz&#10;3A1uXrabqOu/N4LQ4zAz3zCTWedqcaI2WM8aBn0FgrjwxnKp4Wfz+TwGESKywdozabhQgNn08WGC&#10;mfFn/qbTOpYiQThkqKGKscmkDEVFDkPfN8TJ2/vWYUyyLaVp8ZzgrpYvSo2kQ8tpocKG5hUVh/XR&#10;aVjavxUuds7NV2/b3Nh8OFC/uda9p+7jHUSkLv6H7+0vo2GoRq9we5Oe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63bcYAAADdAAAADwAAAAAAAAAAAAAAAACYAgAAZHJz&#10;L2Rvd25yZXYueG1sUEsFBgAAAAAEAAQA9QAAAIsDAAAAAA==&#10;" path="m11958,r7977,9955l19935,19911r-7977,7983l,27894e" filled="f" strokeweight=".22144mm">
                  <v:stroke endcap="round"/>
                  <v:path arrowok="t" textboxrect="0,0,19935,27894"/>
                </v:shape>
                <v:shape id="Shape 5064" o:spid="_x0000_s3001" style="position:absolute;left:24256;top:56182;width:279;height:559;visibility:visible;mso-wrap-style:square;v-text-anchor:top" coordsize="2790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QksQA&#10;AADdAAAADwAAAGRycy9kb3ducmV2LnhtbESPQWvCQBSE74L/YXmCN920GJHUVcQqpNCLVjy/Zp9J&#10;aPZt3F1j/PfdgtDjMDPfMMt1bxrRkfO1ZQUv0wQEcWF1zaWC09d+sgDhA7LGxjIpeJCH9Wo4WGKm&#10;7Z0P1B1DKSKEfYYKqhDaTEpfVGTQT21LHL2LdQZDlK6U2uE9wk0jX5NkLg3WHBcqbGlbUfFzvBkF&#10;zr1/Lr7z3eYjNfJ6xvbi8rRTajzqN28gAvXhP/xs51pBmsxn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0JLEAAAA3QAAAA8AAAAAAAAAAAAAAAAAmAIAAGRycy9k&#10;b3ducmV2LnhtbFBLBQYAAAAABAAEAPUAAACJAwAAAAA=&#10;" path="m7976,55818l,47835,,37879,7976,27923r11959,l27900,17938r,-7954l19935,,7976,,,9984r,7954l7976,27923e" filled="f" strokeweight=".22144mm">
                  <v:stroke endcap="round"/>
                  <v:path arrowok="t" textboxrect="0,0,27900,55818"/>
                </v:shape>
                <v:shape id="Shape 5065" o:spid="_x0000_s3002" style="position:absolute;left:24336;top:56462;width:199;height:279;visibility:visible;mso-wrap-style:square;v-text-anchor:top" coordsize="19923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dzsYA&#10;AADdAAAADwAAAGRycy9kb3ducmV2LnhtbESPW2vCQBSE3wX/w3IKfRHdWOqF1FVEaCkBH7y9H7LH&#10;JG32bNxdTfz33YLg4zAz3zCLVWdqcSPnK8sKxqMEBHFudcWFguPhczgH4QOyxtoyKbiTh9Wy31tg&#10;qm3LO7rtQyEihH2KCsoQmlRKn5dk0I9sQxy9s3UGQ5SukNphG+Gmlm9JMpUGK44LJTa0KSn/3V+N&#10;ghnfT9lPW7ni8rXZZrNscHw/X5V6fenWHyACdeEZfrS/tYJJMp3A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udzsYAAADdAAAADwAAAAAAAAAAAAAAAACYAgAAZHJz&#10;L2Rvd25yZXYueG1sUEsFBgAAAAAEAAQA9QAAAIsDAAAAAA==&#10;" path="m11958,r7965,9955l19923,19911r-7965,7983l,27894e" filled="f" strokeweight=".22144mm">
                  <v:stroke endcap="round"/>
                  <v:path arrowok="t" textboxrect="0,0,19923,27894"/>
                </v:shape>
                <v:shape id="Picture 5066" o:spid="_x0000_s3003" type="#_x0000_t75" style="position:absolute;left:20310;top:56900;width:917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5jnDAAAA3QAAAA8AAABkcnMvZG93bnJldi54bWxEj0GLwjAUhO+C/yE8wZumK1ikGmURBEEF&#10;rR48vm2ebdfmpTRR6783guBxmJlvmNmiNZW4U+NKywp+hhEI4szqknMFp+NqMAHhPLLGyjIpeJKD&#10;xbzbmWGi7YMPdE99LgKEXYIKCu/rREqXFWTQDW1NHLyLbQz6IJtc6gYfAW4qOYqiWBosOSwUWNOy&#10;oOya3oyCbLs//y2NX1//5f6yy8+0qdObUv1e+zsF4an13/CnvdYKxlEcw/tNe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fmOcMAAADdAAAADwAAAAAAAAAAAAAAAACf&#10;AgAAZHJzL2Rvd25yZXYueG1sUEsFBgAAAAAEAAQA9wAAAI8DAAAAAA==&#10;">
                  <v:imagedata r:id="rId593" o:title=""/>
                </v:shape>
                <v:shape id="Shape 5067" o:spid="_x0000_s3004" style="position:absolute;left:18815;top:57757;width:279;height:299;visibility:visible;mso-wrap-style:square;v-text-anchor:top" coordsize="2790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XJMYA&#10;AADdAAAADwAAAGRycy9kb3ducmV2LnhtbESPQWsCMRSE7wX/Q3iCl6KJQreyGkWEFqmn2havz83r&#10;7tLNy5rEddtf3xSEHoeZ+YZZrnvbiI58qB1rmE4UCOLCmZpLDe9vT+M5iBCRDTaOScM3BVivBndL&#10;zI278it1h1iKBOGQo4YqxjaXMhQVWQwT1xIn79N5izFJX0rj8ZrgtpEzpTJpsea0UGFL24qKr8PF&#10;ajj9vMTsWfH+/FEcfWfvQ7k3c61Hw36zABGpj//hW3tnNDyo7BH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sXJMYAAADdAAAADwAAAAAAAAAAAAAAAACYAgAAZHJz&#10;L2Rvd25yZXYueG1sUEsFBgAAAAAEAAQA9QAAAIsDAAAAAA==&#10;" path="m27900,13961l23917,3976,13956,,3982,3976,,13961r3982,9956l13956,29897r9961,-5980l27900,13961r,xe" filled="f" strokeweight=".16608mm">
                  <v:stroke endcap="round"/>
                  <v:path arrowok="t" textboxrect="0,0,27900,29897"/>
                </v:shape>
                <v:shape id="Shape 5068" o:spid="_x0000_s3005" style="position:absolute;left:19114;top:56960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mhMAA&#10;AADdAAAADwAAAGRycy9kb3ducmV2LnhtbERPy6rCMBDdC/5DGMGNaKpcq1SjqCBcFyI+PmBoxrbY&#10;TGoTtf69WQguD+c9XzamFE+qXWFZwXAQgSBOrS44U3A5b/tTEM4jaywtk4I3OVgu2q05Jtq++EjP&#10;k89ECGGXoILc+yqR0qU5GXQDWxEH7mprgz7AOpO6xlcIN6UcRVEsDRYcGnKsaJNTejs9jIJztt6V&#10;NPHp4X7f/GE83h9Nb69Ut9OsZiA8Nf4n/rr/tYJxFIe54U1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OmhMAAAADdAAAADwAAAAAAAAAAAAAAAACYAgAAZHJzL2Rvd25y&#10;ZXYueG1sUEsFBgAAAAAEAAQA9QAAAIUDAAAAAA==&#10;" path="m,7982l5979,r,55818e" filled="f" strokeweight=".22144mm">
                  <v:stroke endcap="round"/>
                  <v:path arrowok="t" textboxrect="0,0,5979,55818"/>
                </v:shape>
                <v:shape id="Shape 5069" o:spid="_x0000_s3006" style="position:absolute;left:19114;top:57518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xascA&#10;AADdAAAADwAAAGRycy9kb3ducmV2LnhtbESPQUsDMRSE70L/Q3gFbzZptYvdNi2lYPEi1iqU3h6b&#10;Z7K4eVk2sbv990YQPA4z8w2z2gy+ERfqYh1Yw3SiQBBXwdRsNXy8P909gogJ2WATmDRcKcJmPbpZ&#10;YWlCz290OSYrMoRjiRpcSm0pZawceYyT0BJn7zN0HlOWnZWmwz7DfSNnShXSY815wWFLO0fV1/Hb&#10;ayhO+/P+QZ2u0+1r/3Jvezt354PWt+NhuwSRaEj/4b/2s9EwV8UCft/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qMWr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070" o:spid="_x0000_s3007" style="position:absolute;left:19373;top:56960;width:259;height:558;visibility:visible;mso-wrap-style:square;v-text-anchor:top" coordsize="2590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chcIA&#10;AADdAAAADwAAAGRycy9kb3ducmV2LnhtbERP3WrCMBS+H/gO4Qi7m6kDnVajyGAgXuisPsCxOTbV&#10;5KQ0me3e3lwMdvnx/S/XvbPiQW2oPSsYjzIQxKXXNVcKzqevtxmIEJE1Ws+k4JcCrFeDlyXm2nd8&#10;pEcRK5FCOOSowMTY5FKG0pDDMPINceKuvnUYE2wrqVvsUriz8j3LptJhzanBYEOfhsp78eMUyN39&#10;oM1sv7vc5v5czG13Zfut1Ouw3yxAROrjv/jPvdUKJtlH2p/ep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5yFwgAAAN0AAAAPAAAAAAAAAAAAAAAAAJgCAABkcnMvZG93&#10;bnJldi54bWxQSwUGAAAAAAQABAD1AAAAhwMAAAAA&#10;" path="m5979,55818r7964,l25902,35876r,-27894l19923,,5979,,,7982r,9956l5979,27923r19923,e" filled="f" strokeweight=".22144mm">
                  <v:stroke endcap="round"/>
                  <v:path arrowok="t" textboxrect="0,0,25902,55818"/>
                </v:shape>
                <v:shape id="Shape 5071" o:spid="_x0000_s3008" style="position:absolute;left:19772;top:56960;width:199;height:558;visibility:visible;mso-wrap-style:square;v-text-anchor:top" coordsize="1993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jgsUA&#10;AADdAAAADwAAAGRycy9kb3ducmV2LnhtbESPQWvCQBSE74X+h+UVvDUbxWpJ3QQRFA+91OYHPLKv&#10;2WD2bcyuJvHXu4VCj8PMfMNsitG24ka9bxwrmCcpCOLK6YZrBeX3/vUdhA/IGlvHpGAiD0X+/LTB&#10;TLuBv+h2CrWIEPYZKjAhdJmUvjJk0SeuI47ej+sthij7Wuoehwi3rVyk6UpabDguGOxoZ6g6n65W&#10;wed6Ze/yuptKPnTnydjtcnkZlJq9jNsPEIHG8B/+ax+1grd0PYf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WOCxQAAAN0AAAAPAAAAAAAAAAAAAAAAAJgCAABkcnMv&#10;ZG93bnJldi54bWxQSwUGAAAAAAQABAD1AAAAigMAAAAA&#10;" path="m5979,55818l,45862,,7982,5979,r5979,l19935,7982r,37880l11958,55818r-5979,xe" filled="f" strokeweight=".22144mm">
                  <v:stroke endcap="round"/>
                  <v:path arrowok="t" textboxrect="0,0,19935,55818"/>
                </v:shape>
                <v:shape id="Shape 5072" o:spid="_x0000_s3009" style="position:absolute;left:18277;top:57578;width:279;height:279;visibility:visible;mso-wrap-style:square;v-text-anchor:top" coordsize="2790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lMMcA&#10;AADdAAAADwAAAGRycy9kb3ducmV2LnhtbESP3WoCMRSE74W+QzgFb4pmK63arVGKZYuCCP5QennY&#10;nO4u3ZyEJNX17U2h4OUwM98ws0VnWnEiHxrLCh6HGQji0uqGKwXHQzGYgggRWWNrmRRcKMBifteb&#10;Ya7tmXd02sdKJAiHHBXUMbpcylDWZDAMrSNO3rf1BmOSvpLa4znBTStHWTaWBhtOCzU6WtZU/ux/&#10;jYLtk+/stgqfq+b9pVh/bNxD8eWU6t93b68gInXxFv5vr7SC52wygr836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+ZTDHAAAA3QAAAA8AAAAAAAAAAAAAAAAAmAIAAGRy&#10;cy9kb3ducmV2LnhtbFBLBQYAAAAABAAEAPUAAACMAwAAAAA=&#10;" path="m27900,13961l23917,3976,13956,,3982,3976,,13961r3982,9956l13956,27894r9961,-3977l27900,13961r,xe" filled="f" strokeweight=".16608mm">
                  <v:stroke endcap="round"/>
                  <v:path arrowok="t" textboxrect="0,0,27900,27894"/>
                </v:shape>
                <v:shape id="Shape 5073" o:spid="_x0000_s3010" style="position:absolute;left:17898;top:56721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iKMcA&#10;AADdAAAADwAAAGRycy9kb3ducmV2LnhtbESP0WrCQBRE3wv9h+UW+lLqprWaEt0EFQr6IEXTD7hk&#10;r0lo9m7MbpP4965Q8HGYmTPMMhtNI3rqXG1ZwdskAkFcWF1zqeAn/3r9BOE8ssbGMim4kIMsfXxY&#10;YqLtwAfqj74UAcIuQQWV920ipSsqMugmtiUO3sl2Bn2QXSl1h0OAm0a+R9FcGqw5LFTY0qai4vf4&#10;ZxTk5XrXUOyL7/N584Hz2f5gXvZKPT+NqwUIT6O/h//bW61gFsVTu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+oijHAAAA3QAAAA8AAAAAAAAAAAAAAAAAmAIAAGRy&#10;cy9kb3ducmV2LnhtbFBLBQYAAAAABAAEAPUAAACMAwAAAAA=&#10;" path="m,7982l5979,r,55818e" filled="f" strokeweight=".22144mm">
                  <v:stroke endcap="round"/>
                  <v:path arrowok="t" textboxrect="0,0,5979,55818"/>
                </v:shape>
                <v:shape id="Shape 5074" o:spid="_x0000_s3011" style="position:absolute;left:17898;top:57279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IKccA&#10;AADdAAAADwAAAGRycy9kb3ducmV2LnhtbESPQUsDMRSE74L/ITzBm02q7Spr01IKLV6KbRVKb4/N&#10;M1ncvCyb2N3++0YQPA4z8w0zWwy+EWfqYh1Yw3ikQBBXwdRsNXx+rB9eQMSEbLAJTBouFGExv72Z&#10;YWlCz3s6H5IVGcKxRA0upbaUMlaOPMZRaImz9xU6jynLzkrTYZ/hvpGPShXSY815wWFLK0fV9+HH&#10;ayiOm9Nmoo6X8fK93z7Z3k7daaf1/d2wfAWRaEj/4b/2m9EwVc8T+H2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CCn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075" o:spid="_x0000_s3012" style="position:absolute;left:18157;top:56721;width:259;height:558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uf8UA&#10;AADdAAAADwAAAGRycy9kb3ducmV2LnhtbESPQUsDMRSE70L/Q3iCN5tUaC1r02IFxYMXtxWvj83b&#10;zWLysibpdvXXG0HwOMzMN8xmN3knRoqpD6xhMVcgiJtgeu40HA+P12sQKSMbdIFJwxcl2G1nFxus&#10;TDjzK4117kSBcKpQg815qKRMjSWPaR4G4uK1IXrMRcZOmojnAvdO3ii1kh57LgsWB3qw1HzUJ6/h&#10;++Upvilbvy/Uab9q28/RuXbU+upyur8DkWnK/+G/9rPRsFS3S/h9U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W5/xQAAAN0AAAAPAAAAAAAAAAAAAAAAAJgCAABkcnMv&#10;ZG93bnJldi54bWxQSwUGAAAAAAQABAD1AAAAigMAAAAA&#10;" path="m5979,55818r7977,l25915,37879r,-29897l19935,,5979,,,7982r,9956l5979,27923r19936,e" filled="f" strokeweight=".22144mm">
                  <v:stroke endcap="round"/>
                  <v:path arrowok="t" textboxrect="0,0,25915,55818"/>
                </v:shape>
                <v:shape id="Shape 5076" o:spid="_x0000_s3013" style="position:absolute;left:18556;top:56721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BsMQA&#10;AADdAAAADwAAAGRycy9kb3ducmV2LnhtbESP3YrCMBSE7wXfIRzBG9FUWatUo6gg7F6I+PMAh+bY&#10;FpuT2kStb78RBC+HmfmGmS8bU4oH1a6wrGA4iEAQp1YXnCk4n7b9KQjnkTWWlknBixwsF+3WHBNt&#10;n3ygx9FnIkDYJagg975KpHRpTgbdwFbEwbvY2qAPss6krvEZ4KaUoyiKpcGCw0KOFW1ySq/Hu1Fw&#10;ytZ/JU18ur/dNj8Yj3cH09sp1e00qxkIT43/hj/tX61gHE1ieL8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AbDEAAAA3QAAAA8AAAAAAAAAAAAAAAAAmAIAAGRycy9k&#10;b3ducmV2LnhtbFBLBQYAAAAABAAEAPUAAACJAwAAAAA=&#10;" path="m,7982l5979,r,55818e" filled="f" strokeweight=".22144mm">
                  <v:stroke endcap="round"/>
                  <v:path arrowok="t" textboxrect="0,0,5979,55818"/>
                </v:shape>
                <v:shape id="Shape 5077" o:spid="_x0000_s3014" style="position:absolute;left:18556;top:57279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CWXscA&#10;AADdAAAADwAAAGRycy9kb3ducmV2LnhtbESPQUsDMRSE7wX/Q3iCNzep2q2sTUsRLF5ErcLS22Pz&#10;TBY3L8smdrf/3ghCj8PMfMOsNpPvxJGG2AbWMC8UCOImmJaths+Pp+t7EDEhG+wCk4YTRdisL2Yr&#10;rEwY+Z2O+2RFhnCsUINLqa+kjI0jj7EIPXH2vsLgMWU5WGkGHDPcd/JGqVJ6bDkvOOzp0VHzvf/x&#10;Gsp6d9jdqfo0376OL7d2tAt3eNP66nLaPoBINKVz+L/9bDQs1HIJf2/y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gll7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078" o:spid="_x0000_s3015" style="position:absolute;left:16961;top:58594;width:279;height:299;visibility:visible;mso-wrap-style:square;v-text-anchor:top" coordsize="2790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Vi8MA&#10;AADdAAAADwAAAGRycy9kb3ducmV2LnhtbERPz2vCMBS+C/sfwhvsIjNxoCudUYbgGPOkbnh9Nm9t&#10;WfNSk6xW/3pzEDx+fL9ni942oiMfascaxiMFgrhwpuZSw/du9ZyBCBHZYOOYNJwpwGL+MJhhbtyJ&#10;N9RtYylSCIccNVQxtrmUoajIYhi5ljhxv85bjAn6UhqPpxRuG/mi1FRarDk1VNjSsqLib/tvNRwu&#10;X3H6oXh9/Cn2vrPDUK5NpvXTY//+BiJSH+/im/vTaJio1zQ3vUlP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0Vi8MAAADdAAAADwAAAAAAAAAAAAAAAACYAgAAZHJzL2Rv&#10;d25yZXYueG1sUEsFBgAAAAAEAAQA9QAAAIgDAAAAAA==&#10;" path="m27900,15935l23917,5979,13956,,3982,5979,,15935r3982,9985l13956,29897r9961,-3977l27900,15935r,xe" filled="f" strokeweight=".16608mm">
                  <v:stroke endcap="round"/>
                  <v:path arrowok="t" textboxrect="0,0,27900,29897"/>
                </v:shape>
                <v:shape id="Shape 5079" o:spid="_x0000_s3016" style="position:absolute;left:17380;top:58853;width:60;height:558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7kL8gA&#10;AADdAAAADwAAAGRycy9kb3ducmV2LnhtbESPQWvCQBSE7wX/w/IEb3Wj1GpSVylCQSwUTQXr7ZF9&#10;JqHZtzG7mrS/3i0IPQ4z8w0zX3amEldqXGlZwWgYgSDOrC45V7D/fHucgXAeWWNlmRT8kIPlovcw&#10;x0Tblnd0TX0uAoRdggoK7+tESpcVZNANbU0cvJNtDPogm1zqBtsAN5UcR9GzNFhyWCiwplVB2Xd6&#10;MQrywzaeTsr2fDjGH+f34+bpN718KTXod68vIDx1/j98b6+1gkk0jeH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7uQvyAAAAN0AAAAPAAAAAAAAAAAAAAAAAJgCAABk&#10;cnMvZG93bnJldi54bWxQSwUGAAAAAAQABAD1AAAAjQMAAAAA&#10;" path="m,9955l5979,r,55788e" filled="f" strokeweight=".22144mm">
                  <v:stroke endcap="round"/>
                  <v:path arrowok="t" textboxrect="0,0,5979,55788"/>
                </v:shape>
                <v:shape id="Shape 5080" o:spid="_x0000_s3017" style="position:absolute;left:17380;top:59411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+DcMA&#10;AADdAAAADwAAAGRycy9kb3ducmV2LnhtbERPTWsCMRC9F/ofwhR6q4mtLrI1ihQqvRSrFsTbsBmT&#10;xc1k2aTu+u/NQejx8b7ny8E34kJdrANrGI8UCOIqmJqtht/958sMREzIBpvApOFKEZaLx4c5lib0&#10;vKXLLlmRQziWqMGl1JZSxsqRxzgKLXHmTqHzmDLsrDQd9jncN/JVqUJ6rDk3OGzpw1F13v15DcVh&#10;fVxP1OE6Xm367zfb26k7/mj9/DSs3kEkGtK/+O7+Mhqmapb35zf5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+DcMAAADdAAAADwAAAAAAAAAAAAAAAACYAgAAZHJzL2Rv&#10;d25yZXYueG1sUEsFBgAAAAAEAAQA9QAAAIgDAAAAAA==&#10;" path="m,l11958,e" filled="f" strokeweight=".22144mm">
                  <v:stroke endcap="round"/>
                  <v:path arrowok="t" textboxrect="0,0,11958,0"/>
                </v:shape>
                <v:shape id="Shape 5081" o:spid="_x0000_s3018" style="position:absolute;left:17639;top:58853;width:259;height:558;visibility:visible;mso-wrap-style:square;v-text-anchor:top" coordsize="25902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vNMYA&#10;AADdAAAADwAAAGRycy9kb3ducmV2LnhtbESP0WrCQBRE3wv9h+UKvtVNqhWbuhFbFEQo1LQfcJO9&#10;zQazd0N21fj3rlDo4zAzZ5jlarCtOFPvG8cK0kkCgrhyuuFawc/39mkBwgdkja1jUnAlD6v88WGJ&#10;mXYXPtC5CLWIEPYZKjAhdJmUvjJk0U9cRxy9X9dbDFH2tdQ9XiLctvI5SebSYsNxwWBHH4aqY3Gy&#10;Ckq5mX29NqXeTtet0fviff5ZHpQaj4b1G4hAQ/gP/7V3WsFLskjh/iY+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7vNMYAAADdAAAADwAAAAAAAAAAAAAAAACYAgAAZHJz&#10;L2Rvd25yZXYueG1sUEsFBgAAAAAEAAQA9QAAAIsDAAAAAA==&#10;" path="m5979,55788r5979,l25902,37850r,-27895l19923,,5979,,,9955r,7983l5979,27894r19923,e" filled="f" strokeweight=".22144mm">
                  <v:stroke endcap="round"/>
                  <v:path arrowok="t" textboxrect="0,0,25902,55788"/>
                </v:shape>
                <v:shape id="Shape 5082" o:spid="_x0000_s3019" style="position:absolute;left:18038;top:58853;width:259;height:558;visibility:visible;mso-wrap-style:square;v-text-anchor:top" coordsize="25915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ym8UA&#10;AADdAAAADwAAAGRycy9kb3ducmV2LnhtbESPT4vCMBTE7wt+h/AEL4umin+rUUQQ9uBFVw/eHs2z&#10;LTYvtYm166c3grDHYWZ+wyxWjSlETZXLLSvo9yIQxInVOacKjr/b7hSE88gaC8uk4I8crJatrwXG&#10;2j54T/XBpyJA2MWoIPO+jKV0SUYGXc+WxMG72MqgD7JKpa7wEeCmkIMoGkuDOYeFDEvaZJRcD3ej&#10;ACfF93pY7s6n593q/uy21bU9KdVpN+s5CE+N/w9/2j9awSiaDuD9Jj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/KbxQAAAN0AAAAPAAAAAAAAAAAAAAAAAJgCAABkcnMv&#10;ZG93bnJldi54bWxQSwUGAAAAAAQABAD1AAAAigMAAAAA&#10;" path="m,9955l5979,,19935,r5980,9955l25915,17938r-5980,9956l5979,27894,,37850,,55788r25915,e" filled="f" strokeweight=".22144mm">
                  <v:stroke endcap="round"/>
                  <v:path arrowok="t" textboxrect="0,0,25915,55788"/>
                </v:shape>
                <v:shape id="Picture 5083" o:spid="_x0000_s3020" type="#_x0000_t75" style="position:absolute;left:15765;top:59691;width:1216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4F7FAAAA3QAAAA8AAABkcnMvZG93bnJldi54bWxEj0FrwkAUhO+F/oflFbzprhXbGF1FpIKt&#10;XhoFr4/sMwlm34bsqvHfuwWhx2FmvmFmi87W4kqtrxxrGA4UCOLcmYoLDYf9up+A8AHZYO2YNNzJ&#10;w2L++jLD1Lgb/9I1C4WIEPYpaihDaFIpfV6SRT9wDXH0Tq61GKJsC2lavEW4reW7Uh/SYsVxocSG&#10;ViXl5+xiNazUZDv5yXbfy+Yz/9pIewynO2vde+uWUxCBuvAffrY3RsNYJSP4exOf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IOBexQAAAN0AAAAPAAAAAAAAAAAAAAAA&#10;AJ8CAABkcnMvZG93bnJldi54bWxQSwUGAAAAAAQABAD3AAAAkQMAAAAA&#10;">
                  <v:imagedata r:id="rId594" o:title=""/>
                </v:shape>
                <v:shape id="Shape 5084" o:spid="_x0000_s3021" style="position:absolute;left:15167;top:60866;width:279;height:279;visibility:visible;mso-wrap-style:square;v-text-anchor:top" coordsize="2790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vFsQA&#10;AADdAAAADwAAAGRycy9kb3ducmV2LnhtbESPX0sDMRDE34V+h7AF32yu4p/zbFqKWPBF5Fp9Xy7r&#10;JXjZHMnann56Iwg+DjPzG2a1mcKgjpSyj2xguahAEXfReu4NvB52FzWoLMgWh8hk4IsybNazsxU2&#10;Np64peNeelUgnBs04ETGRuvcOQqYF3EkLt57TAGlyNRrm/BU4GHQl1V1owN6LgsOR3pw1H3sP4MB&#10;fh5bL9/+7e4lye3jwU11u2uNOZ9P23tQQpP8h//aT9bAdVVfwe+b8g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rxbEAAAA3QAAAA8AAAAAAAAAAAAAAAAAmAIAAGRycy9k&#10;b3ducmV2LnhtbFBLBQYAAAAABAAEAPUAAACJAwAAAAA=&#10;" path="m27900,13961l23918,3977,13956,,3982,3977,,13961r3982,9956l13956,27895r9962,-3978l27900,13961r,xe" filled="f" strokeweight=".16608mm">
                  <v:stroke endcap="round"/>
                  <v:path arrowok="t" textboxrect="0,0,27900,27895"/>
                </v:shape>
                <v:shape id="Shape 5085" o:spid="_x0000_s3022" style="position:absolute;left:14689;top:61305;width:60;height:578;visibility:visible;mso-wrap-style:square;v-text-anchor:top" coordsize="5979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7kUskA&#10;AADdAAAADwAAAGRycy9kb3ducmV2LnhtbESPQWvCQBSE7wX/w/IEL0U3FlJC6iq1tlrQFkxb6PGR&#10;fSax2bchu9H477tCocdhZr5hZove1OJErassK5hOIhDEudUVFwo+P17GCQjnkTXWlknBhRws5oOb&#10;GabannlPp8wXIkDYpaig9L5JpXR5SQbdxDbEwTvY1qAPsi2kbvEc4KaWd1F0Lw1WHBZKbOippPwn&#10;64yC5Tr5ftsedl2zyZ6L29XXexcfO6VGw/7xAYSn3v+H/9qvWkEcJTFc34Qn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7kUskAAADdAAAADwAAAAAAAAAAAAAAAACYAgAA&#10;ZHJzL2Rvd25yZXYueG1sUEsFBgAAAAAEAAQA9QAAAI4DAAAAAA==&#10;" path="m,9956l5979,r,57792e" filled="f" strokeweight=".22144mm">
                  <v:stroke endcap="round"/>
                  <v:path arrowok="t" textboxrect="0,0,5979,57792"/>
                </v:shape>
                <v:shape id="Shape 5086" o:spid="_x0000_s3023" style="position:absolute;left:14689;top:61883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D4sYA&#10;AADdAAAADwAAAGRycy9kb3ducmV2LnhtbESPQWsCMRSE7wX/Q3hCbzXR1kW2RhGh0ktpawvi7bF5&#10;Joubl2WTuuu/bwoFj8PMfMMs14NvxIW6WAfWMJ0oEMRVMDVbDd9fLw8LEDEhG2wCk4YrRVivRndL&#10;LE3o+ZMu+2RFhnAsUYNLqS2ljJUjj3ESWuLsnULnMWXZWWk67DPcN3KmVCE91pwXHLa0dVSd9z9e&#10;Q3HYHXdP6nCdbt77t0fb27k7fmh9Px42zyASDekW/m+/Gg1ztSjg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lD4sYAAADdAAAADwAAAAAAAAAAAAAAAACYAgAAZHJz&#10;L2Rvd25yZXYueG1sUEsFBgAAAAAEAAQA9QAAAIsDAAAAAA==&#10;" path="m,l11958,e" filled="f" strokeweight=".22144mm">
                  <v:stroke endcap="round"/>
                  <v:path arrowok="t" textboxrect="0,0,11958,0"/>
                </v:shape>
                <v:shape id="Shape 5087" o:spid="_x0000_s3024" style="position:absolute;left:14948;top:61305;width:259;height:578;visibility:visible;mso-wrap-style:square;v-text-anchor:top" coordsize="25902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KFMYA&#10;AADdAAAADwAAAGRycy9kb3ducmV2LnhtbESPQU8CMRSE7yb+h+aZeINWg0oWClETFQ8cYDl4fNk+&#10;thu2r2tb2eXfUxISj5OZ+SYzXw6uFUcKsfGs4WGsQBBX3jRca9iVH6MpiJiQDbaeScOJIiwXtzdz&#10;LIzveUPHbapFhnAsUINNqSukjJUlh3HsO+Ls7X1wmLIMtTQB+wx3rXxU6lk6bDgvWOzo3VJ12P45&#10;DRO3L992mPrfT1VOws/X95psp/X93fA6A5FoSP/ha3tlNDyp6Qtc3uQn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IKFMYAAADdAAAADwAAAAAAAAAAAAAAAACYAgAAZHJz&#10;L2Rvd25yZXYueG1sUEsFBgAAAAAEAAQA9QAAAIsDAAAAAA==&#10;" path="m5979,57792r7964,l25902,37851r,-27895l19923,,5979,,,9956r,9956l5979,29897r19923,e" filled="f" strokeweight=".22144mm">
                  <v:stroke endcap="round"/>
                  <v:path arrowok="t" textboxrect="0,0,25902,57792"/>
                </v:shape>
                <v:shape id="Shape 5088" o:spid="_x0000_s3025" style="position:absolute;left:15347;top:61305;width:259;height:578;visibility:visible;mso-wrap-style:square;v-text-anchor:top" coordsize="25915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FpbsA&#10;AADdAAAADwAAAGRycy9kb3ducmV2LnhtbERPSwrCMBDdC94hjOBO0woVrUYRQXDrB9fTZmyLzaQk&#10;UevtzUJw+Xj/9bY3rXiR841lBek0AUFcWt1wpeB6OUwWIHxA1thaJgUf8rDdDAdrzLV984le51CJ&#10;GMI+RwV1CF0upS9rMuintiOO3N06gyFCV0nt8B3DTStnSTKXBhuODTV2tK+pfJyfRsE989elfGqd&#10;FikW1rHJbo1RajzqdysQgfrwF//cR60gSxZxbnwTn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mbBaW7AAAA3QAAAA8AAAAAAAAAAAAAAAAAmAIAAGRycy9kb3ducmV2Lnht&#10;bFBLBQYAAAAABAAEAPUAAACAAwAAAAA=&#10;" path="m25915,37851l,37851,19935,r,57792e" filled="f" strokeweight=".22144mm">
                  <v:stroke endcap="round"/>
                  <v:path arrowok="t" textboxrect="0,0,25915,57792"/>
                </v:shape>
                <v:shape id="Shape 5089" o:spid="_x0000_s3026" style="position:absolute;left:15147;top:59172;width:280;height:299;visibility:visible;mso-wrap-style:square;v-text-anchor:top" coordsize="27912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/1cYA&#10;AADdAAAADwAAAGRycy9kb3ducmV2LnhtbESPW2sCMRSE3wv9D+EIvtXEgu26GsULQhEreAFfj5vj&#10;7uLmZNlEXf99Uyj0cZiZb5jxtLWVuFPjS8ca+j0FgjhzpuRcw/GwektA+IBssHJMGp7kYTp5fRlj&#10;atyDd3Tfh1xECPsUNRQh1KmUPivIou+5mjh6F9dYDFE2uTQNPiLcVvJdqQ9pseS4UGBNi4Ky6/5m&#10;NWzx/Flt/FzOrsP5SZ3Xm8PyO9G622lnIxCB2vAf/mt/GQ0DlQzh9018AnL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B/1cYAAADdAAAADwAAAAAAAAAAAAAAAACYAgAAZHJz&#10;L2Rvd25yZXYueG1sUEsFBgAAAAAEAAQA9QAAAIsDAAAAAA==&#10;" path="m27912,13961l23917,4005,13956,,3994,4005,,13961r3994,9956l13956,29897r9961,-5980l27912,13961r,xe" filled="f" strokeweight=".16608mm">
                  <v:stroke endcap="round"/>
                  <v:path arrowok="t" textboxrect="0,0,27912,29897"/>
                </v:shape>
                <v:shape id="Shape 5090" o:spid="_x0000_s3027" style="position:absolute;left:14051;top:59172;width:60;height:578;visibility:visible;mso-wrap-style:square;v-text-anchor:top" coordsize="5979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6gMIA&#10;AADdAAAADwAAAGRycy9kb3ducmV2LnhtbERPyW7CMBC9V+IfrEHigsCGqiwBgxAVKhcObPdRPCSB&#10;eBxiA+nf40OlHp/ePl82thRPqn3hWMOgr0AQp84UnGk4HTe9CQgfkA2WjknDL3lYLlofc0yMe/Ge&#10;noeQiRjCPkENeQhVIqVPc7Lo+64ijtzF1RZDhHUmTY2vGG5LOVRqJC0WHBtyrGidU3o7PKyGXffH&#10;FePJt9xI+ryrKnTP19ND6067Wc1ABGrCv/jPvTUavtQ07o9v4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rqAwgAAAN0AAAAPAAAAAAAAAAAAAAAAAJgCAABkcnMvZG93&#10;bnJldi54bWxQSwUGAAAAAAQABAD1AAAAhwMAAAAA&#10;" path="m,9985l5979,r,57821e" filled="f" strokeweight=".22144mm">
                  <v:stroke endcap="round"/>
                  <v:path arrowok="t" textboxrect="0,0,5979,57821"/>
                </v:shape>
                <v:shape id="Shape 5091" o:spid="_x0000_s3028" style="position:absolute;left:14051;top:59750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NS8cA&#10;AADdAAAADwAAAGRycy9kb3ducmV2LnhtbESPT0sDMRTE70K/Q3gFbzZZtcVum5YiWLyI/SOU3h6b&#10;Z7K4eVk2sbv99kYQPA4z8xtmuR58Iy7UxTqwhmKiQBBXwdRsNXwcX+6eQMSEbLAJTBquFGG9Gt0s&#10;sTSh5z1dDsmKDOFYogaXUltKGStHHuMktMTZ+wydx5RlZ6XpsM9w38h7pWbSY815wWFLz46qr8O3&#10;1zA7bc/bR3W6Fpv3/u3B9nbqzjutb8fDZgEi0ZD+w3/tV6NhquYF/L7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TUv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092" o:spid="_x0000_s3029" style="position:absolute;left:14310;top:59172;width:260;height:578;visibility:visible;mso-wrap-style:square;v-text-anchor:top" coordsize="25915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nXsMA&#10;AADdAAAADwAAAGRycy9kb3ducmV2LnhtbESPT4vCMBTE7wt+h/AEL4umK7hoNYrrH/C6Wjw/mmdb&#10;bF5KErX99kYQPA4z8xtmsWpNLe7kfGVZwc8oAUGcW11xoSA77YdTED4ga6wtk4KOPKyWva8Fpto+&#10;+J/ux1CICGGfooIyhCaV0uclGfQj2xBH72KdwRClK6R2+IhwU8txkvxKgxXHhRIb2pSUX483o2DT&#10;7exMf9NJbt2tu073u/Nflik16LfrOYhAbfiE3+2DVjBJZm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ynXsMAAADdAAAADwAAAAAAAAAAAAAAAACYAgAAZHJzL2Rv&#10;d25yZXYueG1sUEsFBgAAAAAEAAQA9QAAAIgDAAAAAA==&#10;" path="m5979,57821r7977,l25915,37879r,-27894l19935,,5979,,,9985r,9956l5979,27923r19936,e" filled="f" strokeweight=".22144mm">
                  <v:stroke endcap="round"/>
                  <v:path arrowok="t" textboxrect="0,0,25915,57821"/>
                </v:shape>
                <v:shape id="Shape 5093" o:spid="_x0000_s3030" style="position:absolute;left:14709;top:59172;width:259;height:578;visibility:visible;mso-wrap-style:square;v-text-anchor:top" coordsize="25903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sQsYA&#10;AADdAAAADwAAAGRycy9kb3ducmV2LnhtbESPQWsCMRSE7wX/Q3hCbzXb1lZdjVIKhV48uBbB23Pz&#10;3GxNXpZN6q7/3ggFj8PMfMMsVr2z4kxtqD0reB5lIIhLr2uuFPxsv56mIEJE1mg9k4ILBVgtBw8L&#10;zLXveEPnIlYiQTjkqMDE2ORShtKQwzDyDXHyjr51GJNsK6lb7BLcWfmSZe/SYc1pwWBDn4bKU/Hn&#10;FKyL40F2Ezs23S+dNgd/2e1trdTjsP+Yg4jUx3v4v/2tFbxls1e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CsQsYAAADdAAAADwAAAAAAAAAAAAAAAACYAgAAZHJz&#10;L2Rvd25yZXYueG1sUEsFBgAAAAAEAAQA9QAAAIsDAAAAAA==&#10;" path="m,47835r5979,9986l19923,57821r5980,-9986l25903,27923,19923,19941,,19941,,,25903,e" filled="f" strokeweight=".22144mm">
                  <v:stroke endcap="round"/>
                  <v:path arrowok="t" textboxrect="0,0,25903,57821"/>
                </v:shape>
                <v:shape id="Shape 5094" o:spid="_x0000_s3031" style="position:absolute;left:14789;top:57936;width:279;height:279;visibility:visible;mso-wrap-style:square;v-text-anchor:top" coordsize="27912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3t8YA&#10;AADdAAAADwAAAGRycy9kb3ducmV2LnhtbESPQWvCQBSE7wX/w/IEb3Wj2FJTVxFBUOjBJsFeH9nX&#10;JJp9G7JrjP31XUHwOMzMN8xi1ZtadNS6yrKCyTgCQZxbXXGhIEu3rx8gnEfWWFsmBTdysFoOXhYY&#10;a3vlb+oSX4gAYRejgtL7JpbS5SUZdGPbEAfv17YGfZBtIXWL1wA3tZxG0bs0WHFYKLGhTUn5ObkY&#10;BfVpx9ufbH04Zua46fbzv2T2lSo1GvbrTxCeev8MP9o7reAtms/g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/3t8YAAADdAAAADwAAAAAAAAAAAAAAAACYAgAAZHJz&#10;L2Rvd25yZXYueG1sUEsFBgAAAAAEAAQA9QAAAIsDAAAAAA==&#10;" path="m27912,13961l23917,3976,13956,,3994,3976,,13961r3994,9956l13956,27894r9961,-3977l27912,13961r,xe" filled="f" strokeweight=".16608mm">
                  <v:stroke endcap="round"/>
                  <v:path arrowok="t" textboxrect="0,0,27912,27894"/>
                </v:shape>
                <v:shape id="Shape 5095" o:spid="_x0000_s3032" style="position:absolute;left:13334;top:57996;width:79;height:578;visibility:visible;mso-wrap-style:square;v-text-anchor:top" coordsize="7964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VDcUA&#10;AADdAAAADwAAAGRycy9kb3ducmV2LnhtbESPQWsCMRSE70L/Q3iCF6mJUsVujVKkhSJeaj30+Ehe&#10;N6ubl2WTutt/bwShx2FmvmFWm97X4kJtrAJrmE4UCGITbMWlhuPX++MSREzIFuvApOGPImzWD4MV&#10;FjZ0/EmXQypFhnAsUINLqSmkjMaRxzgJDXH2fkLrMWXZltK22GW4r+VMqYX0WHFecNjQ1pE5H369&#10;BtvJ8+J7/2RONHZmOaaj2r0prUfD/vUFRKI+/Yfv7Q+rYa6e53B7k5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tUNxQAAAN0AAAAPAAAAAAAAAAAAAAAAAJgCAABkcnMv&#10;ZG93bnJldi54bWxQSwUGAAAAAAQABAD1AAAAigMAAAAA&#10;" path="m,9955l7964,r,57791e" filled="f" strokeweight=".22144mm">
                  <v:stroke endcap="round"/>
                  <v:path arrowok="t" textboxrect="0,0,7964,57791"/>
                </v:shape>
                <v:shape id="Shape 5096" o:spid="_x0000_s3033" style="position:absolute;left:13334;top:58574;width:139;height:0;visibility:visible;mso-wrap-style:square;v-text-anchor:top" coordsize="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5OsYA&#10;AADdAAAADwAAAGRycy9kb3ducmV2LnhtbESPQWsCMRSE74X+h/AK3mq2gla3RimC4KEeXBU8PjbP&#10;3WWTlyVJdfXXN4LQ4zAz3zDzZW+NuJAPjWMFH8MMBHHpdMOVgsN+/T4FESKyRuOYFNwowHLx+jLH&#10;XLsr7+hSxEokCIccFdQxdrmUoazJYhi6jjh5Z+ctxiR9JbXHa4JbI0dZNpEWG04LNXa0qqlsi1+r&#10;YF20p7MZebPt2uPn7H6f7vvVj1KDt/77C0SkPv6Hn+2NVjDOZhN4vE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V5OsYAAADdAAAADwAAAAAAAAAAAAAAAACYAgAAZHJz&#10;L2Rvd25yZXYueG1sUEsFBgAAAAAEAAQA9QAAAIsDAAAAAA==&#10;" path="m,l13944,e" filled="f" strokeweight=".22144mm">
                  <v:stroke endcap="round"/>
                  <v:path arrowok="t" textboxrect="0,0,13944,0"/>
                </v:shape>
                <v:shape id="Shape 5097" o:spid="_x0000_s3034" style="position:absolute;left:13613;top:57996;width:259;height:578;visibility:visible;mso-wrap-style:square;v-text-anchor:top" coordsize="2591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QcMcA&#10;AADdAAAADwAAAGRycy9kb3ducmV2LnhtbESPW2sCMRSE34X+h3CEvmnW0ouuRiktpaUK4gV8PW6O&#10;m203J0sSddtf3xQEH4eZ+YaZzFpbixP5UDlWMOhnIIgLpysuFWw3b70hiBCRNdaOScEPBZhNbzoT&#10;zLU784pO61iKBOGQowITY5NLGQpDFkPfNcTJOzhvMSbpS6k9nhPc1vIuyx6lxYrTgsGGXgwV3+uj&#10;VbCYawqFW35W/rh4Nzvz+7q//1Lqtts+j0FEauM1fGl/aAUP2egJ/t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TEHDHAAAA3QAAAA8AAAAAAAAAAAAAAAAAmAIAAGRy&#10;cy9kb3ducmV2LnhtbFBLBQYAAAAABAAEAPUAAACMAwAAAAA=&#10;" path="m5979,57791r5979,l25915,37879r,-27924l19935,,5979,,,9955r,9986l5979,27894r19936,e" filled="f" strokeweight=".22144mm">
                  <v:stroke endcap="round"/>
                  <v:path arrowok="t" textboxrect="0,0,25915,57791"/>
                </v:shape>
                <v:shape id="Shape 5098" o:spid="_x0000_s3035" style="position:absolute;left:13992;top:57996;width:279;height:578;visibility:visible;mso-wrap-style:square;v-text-anchor:top" coordsize="2790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LlMUA&#10;AADdAAAADwAAAGRycy9kb3ducmV2LnhtbERPy2rCQBTdC/2H4Ra6q5O2KDU6SqtWXIjFKEh3l8xt&#10;HmbuhMxoYr/eWRRcHs57MutMJS7UuMKygpd+BII4tbrgTMFh//X8DsJ5ZI2VZVJwJQez6UNvgrG2&#10;Le/okvhMhBB2MSrIva9jKV2ak0HXtzVx4H5tY9AH2GRSN9iGcFPJ1ygaSoMFh4Yca5rnlJ6Ss1Hw&#10;fVpeF5/lW4Jb364Gx79y435KpZ4eu48xCE+dv4v/3WutYBCNwtzwJjw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guUxQAAAN0AAAAPAAAAAAAAAAAAAAAAAJgCAABkcnMv&#10;ZG93bnJldi54bWxQSwUGAAAAAAQABAD1AAAAigMAAAAA&#10;" path="m,27894r19923,l27900,37879r,9956l19923,57791r-11959,l,47835,,19941,13943,r5980,e" filled="f" strokeweight=".22144mm">
                  <v:stroke endcap="round"/>
                  <v:path arrowok="t" textboxrect="0,0,27900,57791"/>
                </v:shape>
                <v:shape id="Shape 5099" o:spid="_x0000_s3036" style="position:absolute;left:12955;top:55425;width:279;height:279;visibility:visible;mso-wrap-style:square;v-text-anchor:top" coordsize="2790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WVcQA&#10;AADdAAAADwAAAGRycy9kb3ducmV2LnhtbESPQUsDMRSE70L/Q3gFbzaroHbXpqUUC15EttX7Y/Pc&#10;BDcvS/JsV3+9EQSPw8x8w6w2UxjUiVL2kQ1cLypQxF20nnsDr8f91RJUFmSLQ2Qy8EUZNuvZxQob&#10;G8/c0ukgvSoQzg0acCJjo3XuHAXMizgSF+89poBSZOq1TXgu8DDom6q60wE9lwWHI+0cdR+Hz2CA&#10;n8fWy7d/q1+S3D8e3bRs960xl/Np+wBKaJL/8F/7yRq4reoaft+U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DllXEAAAA3QAAAA8AAAAAAAAAAAAAAAAAmAIAAGRycy9k&#10;b3ducmV2LnhtbFBLBQYAAAAABAAEAPUAAACJAwAAAAA=&#10;" path="m27900,13961l23917,3977,13956,,3982,3977,,13961r3982,9956l13956,27895r9961,-3978l27900,13961r,xe" filled="f" strokeweight=".16608mm">
                  <v:stroke endcap="round"/>
                  <v:path arrowok="t" textboxrect="0,0,27900,27895"/>
                </v:shape>
                <v:shape id="Shape 5100" o:spid="_x0000_s3037" style="position:absolute;left:12058;top:55923;width:60;height:578;visibility:visible;mso-wrap-style:square;v-text-anchor:top" coordsize="5979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LDcUA&#10;AADdAAAADwAAAGRycy9kb3ducmV2LnhtbERPy2rCQBTdF/oPwy10IzqxoEh0lLY+wQcYW+jykrkm&#10;aTN3Qmai8e+dhdDl4bwns9aU4kK1Kywr6PciEMSp1QVnCr5Oy+4IhPPIGkvLpOBGDmbT56cJxtpe&#10;+UiXxGcihLCLUUHufRVL6dKcDLqerYgDd7a1QR9gnUld4zWEm1K+RdFQGiw4NORY0WdO6V/SGAUf&#10;q9HPfnveNdU6WWSd+fehGfw2Sr2+tO9jEJ5a/y9+uDdawaAfhf3hTX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0sNxQAAAN0AAAAPAAAAAAAAAAAAAAAAAJgCAABkcnMv&#10;ZG93bnJldi54bWxQSwUGAAAAAAQABAD1AAAAigMAAAAA&#10;" path="m,9956l5979,r,57792e" filled="f" strokeweight=".22144mm">
                  <v:stroke endcap="round"/>
                  <v:path arrowok="t" textboxrect="0,0,5979,57792"/>
                </v:shape>
                <v:shape id="Shape 5101" o:spid="_x0000_s3038" style="position:absolute;left:12058;top:56501;width:140;height:0;visibility:visible;mso-wrap-style:square;v-text-anchor:top" coordsize="1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oQ8cA&#10;AADdAAAADwAAAGRycy9kb3ducmV2LnhtbESPQWvCQBSE70L/w/IKXopuIiht6irBWhAKgrZIvT2y&#10;r9mQ7NuQ3Zr477tCweMwM98wy/VgG3GhzleOFaTTBARx4XTFpYKvz/fJMwgfkDU2jknBlTysVw+j&#10;JWba9XygyzGUIkLYZ6jAhNBmUvrCkEU/dS1x9H5cZzFE2ZVSd9hHuG3kLEkW0mLFccFgSxtDRX38&#10;tQqeZnXIz6bON+dt//JxGr7f9oudUuPHIX8FEWgI9/B/e6cVzNMkhdub+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LqEPHAAAA3QAAAA8AAAAAAAAAAAAAAAAAmAIAAGRy&#10;cy9kb3ducmV2LnhtbFBLBQYAAAAABAAEAPUAAACMAwAAAAA=&#10;" path="m,l13956,e" filled="f" strokeweight=".22144mm">
                  <v:stroke endcap="round"/>
                  <v:path arrowok="t" textboxrect="0,0,13956,0"/>
                </v:shape>
                <v:shape id="Shape 5102" o:spid="_x0000_s3039" style="position:absolute;left:12317;top:55923;width:259;height:578;visibility:visible;mso-wrap-style:square;v-text-anchor:top" coordsize="25902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lS8YA&#10;AADdAAAADwAAAGRycy9kb3ducmV2LnhtbESPT2sCMRTE74V+h/CE3mqi2CKrUWyhfzz0UNeDx8fm&#10;uVncvGyT1N1+eyMIPQ4z8xtmuR5cK84UYuNZw2SsQBBX3jRca9iXb49zEDEhG2w9k4Y/irBe3d8t&#10;sTC+528671ItMoRjgRpsSl0hZawsOYxj3xFn7+iDw5RlqKUJ2Ge4a+VUqWfpsOG8YLGjV0vVaffr&#10;NMzcsXzZY+p/3lU5C4eP7RfZTuuH0bBZgEg0pP/wrf1pNDxN1BSub/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elS8YAAADdAAAADwAAAAAAAAAAAAAAAACYAgAAZHJz&#10;L2Rvd25yZXYueG1sUEsFBgAAAAAEAAQA9QAAAIsDAAAAAA==&#10;" path="m7964,57792r5979,l25902,37851r,-27895l19923,,7964,,,9956r,9956l7964,29897r17938,e" filled="f" strokeweight=".22144mm">
                  <v:stroke endcap="round"/>
                  <v:path arrowok="t" textboxrect="0,0,25902,57792"/>
                </v:shape>
                <v:shape id="Shape 5103" o:spid="_x0000_s3040" style="position:absolute;left:12716;top:55923;width:259;height:578;visibility:visible;mso-wrap-style:square;v-text-anchor:top" coordsize="25915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bE8IA&#10;AADdAAAADwAAAGRycy9kb3ducmV2LnhtbESPzWrDMBCE74W8g9hCbrXsBpfUjWJCIZBr0pDz2lr/&#10;UGtlJDlx3j4KFHocZuYbZlPOZhBXcr63rCBLUhDEtdU9twrOP/u3NQgfkDUOlknBnTyU28XLBgtt&#10;b3yk6ym0IkLYF6igC2EspPR1RwZ9Ykfi6DXWGQxRulZqh7cIN4N8T9MPabDnuNDhSN8d1b+nySho&#10;cn/+lJPWWZVhZR2b/NIbpZav8+4LRKA5/If/2getIM/SFTzfxCc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ZsTwgAAAN0AAAAPAAAAAAAAAAAAAAAAAJgCAABkcnMvZG93&#10;bnJldi54bWxQSwUGAAAAAAQABAD1AAAAhwMAAAAA&#10;" path="m,l25915,,5979,57792e" filled="f" strokeweight=".22144mm">
                  <v:stroke endcap="round"/>
                  <v:path arrowok="t" textboxrect="0,0,25915,57792"/>
                </v:shape>
                <v:shape id="Picture 5104" o:spid="_x0000_s3041" type="#_x0000_t75" style="position:absolute;left:11440;top:53831;width:1336;height:1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hlQjFAAAA3QAAAA8AAABkcnMvZG93bnJldi54bWxEj0FrwkAUhO9C/8PyCt50k1qlpK5SCoIg&#10;tLrm0OMj+5oNzb4N2dXEf98tFDwOM/MNs96OrhVX6kPjWUE+z0AQV940XCsoz7vZC4gQkQ22nknB&#10;jQJsNw+TNRbGD3yiq461SBAOBSqwMXaFlKGy5DDMfUecvG/fO4xJ9rU0PQ4J7lr5lGUr6bDhtGCx&#10;o3dL1Y++OAWD5uMh/yh1ufy0X4tDrUcZtVLTx/HtFUSkMd7D/+29UbDMs2f4e5Oe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IZUIxQAAAN0AAAAPAAAAAAAAAAAAAAAA&#10;AJ8CAABkcnMvZG93bnJldi54bWxQSwUGAAAAAAQABAD3AAAAkQMAAAAA&#10;">
                  <v:imagedata r:id="rId595" o:title=""/>
                </v:shape>
                <v:shape id="Shape 5105" o:spid="_x0000_s3042" style="position:absolute;left:9427;top:55684;width:279;height:279;visibility:visible;mso-wrap-style:square;v-text-anchor:top" coordsize="2790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GSsQA&#10;AADdAAAADwAAAGRycy9kb3ducmV2LnhtbESPQUsDMRSE70L/Q3iCN5utUK1r01LEQi8i29b7Y/Pc&#10;BDcvS/Js1/56Iwgeh5n5hlmux9CrE6XsIxuYTStQxG20njsDx8P2dgEqC7LFPjIZ+KYM69Xkaom1&#10;jWdu6LSXThUI5xoNOJGh1jq3jgLmaRyIi/cRU0ApMnXaJjwXeOj1XVXd64Cey4LDgZ4dtZ/7r2CA&#10;X4fGy8W/P74leXg5uHHRbBtjbq7HzRMooVH+w3/tnTUwn1Vz+H1Tno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BkrEAAAA3QAAAA8AAAAAAAAAAAAAAAAAmAIAAGRycy9k&#10;b3ducmV2LnhtbFBLBQYAAAAABAAEAPUAAACJAwAAAAA=&#10;" path="m27900,13933l23917,3976,13956,,3982,3976,,13933r3982,9984l13956,27895r9961,-3978l27900,13933r,xe" filled="f" strokeweight=".16608mm">
                  <v:stroke endcap="round"/>
                  <v:path arrowok="t" textboxrect="0,0,27900,27895"/>
                </v:shape>
                <v:shape id="Shape 5106" o:spid="_x0000_s3043" style="position:absolute;left:9108;top:56202;width:60;height:578;visibility:visible;mso-wrap-style:square;v-text-anchor:top" coordsize="5979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gnMYA&#10;AADdAAAADwAAAGRycy9kb3ducmV2LnhtbESPQWsCMRSE7wX/Q3iCt5qsoOhqXIpQ6KFSauvB23Pz&#10;3F26eQmbdF3/fVMQPA4z8w2zKQbbip660DjWkE0VCOLSmYYrDd9fr89LECEiG2wdk4YbBSi2o6cN&#10;5sZd+ZP6Q6xEgnDIUUMdo8+lDGVNFsPUeeLkXVxnMSbZVdJ0eE1w28qZUgtpseG0UKOnXU3lz+HX&#10;ahj6xh39bDdf9crvT7c2nD+W71pPxsPLGkSkIT7C9/ab0TDP1AL+36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GgnMYAAADdAAAADwAAAAAAAAAAAAAAAACYAgAAZHJz&#10;L2Rvd25yZXYueG1sUEsFBgAAAAAEAAQA9QAAAIsDAAAAAA==&#10;" path="m,9955l5979,r,57791e" filled="f" strokeweight=".22144mm">
                  <v:stroke endcap="round"/>
                  <v:path arrowok="t" textboxrect="0,0,5979,57791"/>
                </v:shape>
                <v:shape id="Shape 5107" o:spid="_x0000_s3044" style="position:absolute;left:9108;top:56780;width:120;height:0;visibility:visible;mso-wrap-style:square;v-text-anchor:top" coordsize="1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rBMcA&#10;AADdAAAADwAAAGRycy9kb3ducmV2LnhtbESPQWvCQBSE74X+h+UVvNWNihqiq4TaohdBowe9PbKv&#10;Sdrs2zS7jem/7wqFHoeZ+YZZrntTi45aV1lWMBpGIIhzqysuFJxPb88xCOeRNdaWScEPOVivHh+W&#10;mGh74yN1mS9EgLBLUEHpfZNI6fKSDLqhbYiD925bgz7ItpC6xVuAm1qOo2gmDVYcFkps6KWk/DP7&#10;Ngpm1/g1u3xNszTHj81WTg5dt0+VGjz16QKEp97/h//aO61gOormcH8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f6wTHAAAA3QAAAA8AAAAAAAAAAAAAAAAAmAIAAGRy&#10;cy9kb3ducmV2LnhtbFBLBQYAAAAABAAEAPUAAACMAwAAAAA=&#10;" path="m,l11959,e" filled="f" strokeweight=".22144mm">
                  <v:stroke endcap="round"/>
                  <v:path arrowok="t" textboxrect="0,0,11959,0"/>
                </v:shape>
                <v:shape id="Shape 5108" o:spid="_x0000_s3045" style="position:absolute;left:9367;top:56202;width:260;height:578;visibility:visible;mso-wrap-style:square;v-text-anchor:top" coordsize="2591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eGMIA&#10;AADdAAAADwAAAGRycy9kb3ducmV2LnhtbERPTWsCMRC9C/6HMEJvmlVaKatRilJaqiC1Ba/jZtxs&#10;3UyWJOrWX28OgsfH+57OW1uLM/lQOVYwHGQgiAunKy4V/P68919BhIissXZMCv4pwHzW7Uwx1+7C&#10;33TexlKkEA45KjAxNrmUoTBkMQxcQ5y4g/MWY4K+lNrjJYXbWo6ybCwtVpwaDDa0MFQctyerYL3S&#10;FAq3+ar8af1hdua63D//KfXUa98mICK18SG+uz+1gpdhluamN+kJ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x4YwgAAAN0AAAAPAAAAAAAAAAAAAAAAAJgCAABkcnMvZG93&#10;bnJldi54bWxQSwUGAAAAAAQABAD1AAAAhwMAAAAA&#10;" path="m5979,57791r7977,l25915,37879r,-27924l19935,,5979,,,9955r,9985l5979,27894r19936,e" filled="f" strokeweight=".22144mm">
                  <v:stroke endcap="round"/>
                  <v:path arrowok="t" textboxrect="0,0,25915,57791"/>
                </v:shape>
                <v:shape id="Shape 5109" o:spid="_x0000_s3046" style="position:absolute;left:9766;top:56202;width:259;height:578;visibility:visible;mso-wrap-style:square;v-text-anchor:top" coordsize="2591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7g8YA&#10;AADdAAAADwAAAGRycy9kb3ducmV2LnhtbESP3WoCMRSE74W+QzhC7zRraYtujVIq0tIK4g94e7o5&#10;brbdnCxJ1NWnN4WCl8PMfMOMp62txZF8qBwrGPQzEMSF0xWXCrabeW8IIkRkjbVjUnCmANPJXWeM&#10;uXYnXtFxHUuRIBxyVGBibHIpQ2HIYui7hjh5e+ctxiR9KbXHU4LbWj5k2bO0WHFaMNjQm6Hid32w&#10;ChZfmkLhlp+VPyzezc5cZt+PP0rdd9vXFxCR2ngL/7c/tIKnQTaCvzfpCc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u7g8YAAADdAAAADwAAAAAAAAAAAAAAAACYAgAAZHJz&#10;L2Rvd25yZXYueG1sUEsFBgAAAAAEAAQA9QAAAIsDAAAAAA==&#10;" path="m5979,57791r5980,l25915,37879r,-27924l19935,,5979,,,9955r,9985l5979,27894r19936,e" filled="f" strokeweight=".22144mm">
                  <v:stroke endcap="round"/>
                  <v:path arrowok="t" textboxrect="0,0,25915,57791"/>
                </v:shape>
                <v:shape id="Shape 5110" o:spid="_x0000_s3047" style="position:absolute;left:8809;top:55027;width:279;height:278;visibility:visible;mso-wrap-style:square;v-text-anchor:top" coordsize="27912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9c8MA&#10;AADdAAAADwAAAGRycy9kb3ducmV2LnhtbERPTWvCQBC9F/wPywje6iZiS42uIoJgoQcbg16H7JhE&#10;s7Mhu8bUX+8ehB4f73ux6k0tOmpdZVlBPI5AEOdWV1woyA7b9y8QziNrrC2Tgj9ysFoO3haYaHvn&#10;X+pSX4gQwi5BBaX3TSKly0sy6Ma2IQ7c2bYGfYBtIXWL9xBuajmJok9psOLQUGJDm5Lya3ozCurL&#10;jrenbL0/Zua46b5nj3T6c1BqNOzXcxCeev8vfrl3WsFHHIf94U1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b9c8MAAADdAAAADwAAAAAAAAAAAAAAAACYAgAAZHJzL2Rv&#10;d25yZXYueG1sUEsFBgAAAAAEAAQA9QAAAIgDAAAAAA==&#10;" path="m27912,13932l23917,3976,13956,,3994,3976,,13932r3994,9985l13956,27894r9961,-3977l27912,13932r,xe" filled="f" strokeweight=".16608mm">
                  <v:stroke endcap="round"/>
                  <v:path arrowok="t" textboxrect="0,0,27912,27894"/>
                </v:shape>
                <v:shape id="Shape 5111" o:spid="_x0000_s3048" style="position:absolute;left:7613;top:55226;width:279;height:558;visibility:visible;mso-wrap-style:square;v-text-anchor:top" coordsize="2791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DGMYA&#10;AADdAAAADwAAAGRycy9kb3ducmV2LnhtbESPQWvCQBSE74L/YXkFb7pJ0VJSVylSwWp7SPTQ4yP7&#10;mg3Nvo3Z1aT/vlsQPA4z8w2zXA+2EVfqfO1YQTpLQBCXTtdcKTgdt9NnED4ga2wck4Jf8rBejUdL&#10;zLTrOadrESoRIewzVGBCaDMpfWnIop+5ljh6366zGKLsKqk77CPcNvIxSZ6kxZrjgsGWNobKn+Ji&#10;FczfiI3lz69zv8/fy2R/+MgXB6UmD8PrC4hAQ7iHb+2dVrBI0xT+38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zDGMYAAADdAAAADwAAAAAAAAAAAAAAAACYAgAAZHJz&#10;L2Rvd25yZXYueG1sUEsFBgAAAAAEAAQA9QAAAIsDAAAAAA==&#10;" path="m,9985l7976,,19935,r7977,9985l27912,19941r-7977,7982l7976,27923,,37879,,55818r27912,e" filled="f" strokeweight=".22144mm">
                  <v:stroke endcap="round"/>
                  <v:path arrowok="t" textboxrect="0,0,27912,55818"/>
                </v:shape>
                <v:shape id="Shape 5112" o:spid="_x0000_s3049" style="position:absolute;left:8012;top:55226;width:199;height:558;visibility:visible;mso-wrap-style:square;v-text-anchor:top" coordsize="19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cXsUA&#10;AADdAAAADwAAAGRycy9kb3ducmV2LnhtbESP3WrCQBSE7wu+w3KE3tXNKopGVxE1UGgv/HuAQ/aY&#10;BLNnQ3aN8e27hUIvh5n5hllteluLjlpfOdagRgkI4tyZigsN10v2MQfhA7LB2jFpeJGHzXrwtsLU&#10;uCefqDuHQkQI+xQ1lCE0qZQ+L8miH7mGOHo311oMUbaFNC0+I9zWcpwkM2mx4rhQYkO7kvL7+WE1&#10;LL66u5pNM5tMmushf+2VOn5nWr8P++0SRKA+/If/2p9Gw1SpM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VxexQAAAN0AAAAPAAAAAAAAAAAAAAAAAJgCAABkcnMv&#10;ZG93bnJldi54bWxQSwUGAAAAAAQABAD1AAAAigMAAAAA&#10;" path="m7964,55818l,47836,,9985,7964,r5980,l19923,9985r,37851l13944,55818r-5980,xe" filled="f" strokeweight=".22144mm">
                  <v:stroke endcap="round"/>
                  <v:path arrowok="t" textboxrect="0,0,19923,55818"/>
                </v:shape>
                <v:shape id="Shape 5113" o:spid="_x0000_s3050" style="position:absolute;left:8351;top:55226;width:199;height:558;visibility:visible;mso-wrap-style:square;v-text-anchor:top" coordsize="1993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yU8UA&#10;AADdAAAADwAAAGRycy9kb3ducmV2LnhtbESPQWvCQBSE74X+h+UJ3uomarVEVxHB4qGXRn/AI/ua&#10;DWbfptnVJP31bkHwOMzMN8x629ta3Kj1lWMF6SQBQVw4XXGp4Hw6vH2A8AFZY+2YFAzkYbt5fVlj&#10;pl3H33TLQykihH2GCkwITSalLwxZ9BPXEEfvx7UWQ5RtKXWLXYTbWk6TZCEtVhwXDDa0N1Rc8qtV&#10;8LVc2D953Q9n/mwug7G7+fy3U2o86ncrEIH68Aw/2ket4D1NZ/D/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bJTxQAAAN0AAAAPAAAAAAAAAAAAAAAAAJgCAABkcnMv&#10;ZG93bnJldi54bWxQSwUGAAAAAAQABAD1AAAAigMAAAAA&#10;" path="m5979,55818l,47836,,9985,5979,r5979,l19935,9985r,37851l11958,55818r-5979,xe" filled="f" strokeweight=".22144mm">
                  <v:stroke endcap="round"/>
                  <v:path arrowok="t" textboxrect="0,0,19935,55818"/>
                </v:shape>
                <v:shape id="Shape 5114" o:spid="_x0000_s3051" style="position:absolute;left:9985;top:53771;width:279;height:279;visibility:visible;mso-wrap-style:square;v-text-anchor:top" coordsize="2790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y4scA&#10;AADdAAAADwAAAGRycy9kb3ducmV2LnhtbESPQWsCMRSE74X+h/AKXkrNrlhpt0YpyhYFEWqLeHxs&#10;XneXbl5Ckur6741Q8DjMzDfMdN6bThzJh9aygnyYgSCurG65VvD9VT69gAgRWWNnmRScKcB8dn83&#10;xULbE3/ScRdrkSAcClTQxOgKKUPVkMEwtI44eT/WG4xJ+lpqj6cEN50cZdlEGmw5LTToaNFQ9bv7&#10;Mwq2Y9/bbR32q3b5Wq4/Nu6xPDilBg/9+xuISH28hf/bK63gOc/HcH2Tn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lsuLHAAAA3QAAAA8AAAAAAAAAAAAAAAAAmAIAAGRy&#10;cy9kb3ducmV2LnhtbFBLBQYAAAAABAAEAPUAAACMAwAAAAA=&#10;" path="m27900,13932l23918,3976,13944,,3982,3976,,13932r3982,9985l13944,27894r9974,-3977l27900,13932r,xe" filled="f" strokeweight=".16608mm">
                  <v:stroke endcap="round"/>
                  <v:path arrowok="t" textboxrect="0,0,27900,27894"/>
                </v:shape>
                <v:shape id="Shape 5115" o:spid="_x0000_s3052" style="position:absolute;left:10543;top:53213;width:259;height:558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EQsUA&#10;AADdAAAADwAAAGRycy9kb3ducmV2LnhtbESPQUsDMRSE70L/Q3gFbzZZoUXWpsUKigcvrorXx+bt&#10;ZjF52SbpdvXXG0HwOMzMN8x2P3snJoppCKyhWikQxG0wA/ca3l4frm5ApIxs0AUmDV+UYL9bXGyx&#10;NuHMLzQ1uRcFwqlGDTbnsZYytZY8plUYiYvXhegxFxl7aSKeC9w7ea3URnocuCxYHOneUvvZnLyG&#10;7+fH+K5s81Gp02HTdcfJuW7S+nI5392CyDTn//Bf+8loWFfVGn7fl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4RCxQAAAN0AAAAPAAAAAAAAAAAAAAAAAJgCAABkcnMv&#10;ZG93bnJldi54bWxQSwUGAAAAAAQABAD1AAAAigMAAAAA&#10;" path="m,9955l5979,,19935,r5980,9955l25915,17938r-5980,9956l5979,27894,,37879,,55818r25915,e" filled="f" strokeweight=".22144mm">
                  <v:stroke endcap="round"/>
                  <v:path arrowok="t" textboxrect="0,0,25915,55818"/>
                </v:shape>
                <v:shape id="Shape 5116" o:spid="_x0000_s3053" style="position:absolute;left:10942;top:53213;width:199;height:558;visibility:visible;mso-wrap-style:square;v-text-anchor:top" coordsize="19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aXcUA&#10;AADdAAAADwAAAGRycy9kb3ducmV2LnhtbESP0WrCQBRE3wv+w3KFvtXNKgaNriLWgNA+tOoHXLLX&#10;JJi9G7LbGP++KxT6OMzMGWa9HWwjeup87ViDmiQgiAtnai41XM752wKED8gGG8ek4UEetpvRyxoz&#10;4+78Tf0plCJC2GeooQqhzaT0RUUW/cS1xNG7us5iiLIrpenwHuG2kdMkSaXFmuNChS3tKypupx+r&#10;YfnR31Q6z20yay+H4vGu1NdnrvXreNitQAQawn/4r300GuZKpfB8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lpdxQAAAN0AAAAPAAAAAAAAAAAAAAAAAJgCAABkcnMv&#10;ZG93bnJldi54bWxQSwUGAAAAAAQABAD1AAAAigMAAAAA&#10;" path="m5979,55818l,47835,,9955,5979,r5979,l19923,9955r,37880l11958,55818r-5979,xe" filled="f" strokeweight=".22144mm">
                  <v:stroke endcap="round"/>
                  <v:path arrowok="t" textboxrect="0,0,19923,55818"/>
                </v:shape>
                <v:shape id="Shape 5117" o:spid="_x0000_s3054" style="position:absolute;left:11261;top:53213;width:80;height:558;visibility:visible;mso-wrap-style:square;v-text-anchor:top" coordsize="7976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038cA&#10;AADdAAAADwAAAGRycy9kb3ducmV2LnhtbESPQWvCQBSE70L/w/IKvZlNirUSs5FWEIXSg0YQb4/s&#10;Mwlm36bZrcb++m5B6HGYmW+YbDGYVlyod41lBUkUgyAurW64UrAvVuMZCOeRNbaWScGNHCzyh1GG&#10;qbZX3tJl5ysRIOxSVFB736VSurImgy6yHXHwTrY36IPsK6l7vAa4aeVzHE+lwYbDQo0dLWsqz7tv&#10;o2B7kz9F+UGH42oy/TzrryFZF+9KPT0Ob3MQngb/H763N1rBS5K8wt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A9N/HAAAA3QAAAA8AAAAAAAAAAAAAAAAAmAIAAGRy&#10;cy9kb3ducmV2LnhtbFBLBQYAAAAABAAEAPUAAACMAwAAAAA=&#10;" path="m,9955l7976,r,55818e" filled="f" strokeweight=".22144mm">
                  <v:stroke endcap="round"/>
                  <v:path arrowok="t" textboxrect="0,0,7976,55818"/>
                </v:shape>
                <v:shape id="Shape 5118" o:spid="_x0000_s3055" style="position:absolute;left:11261;top:53771;width:139;height:0;visibility:visible;mso-wrap-style:square;v-text-anchor:top" coordsize="1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XA8QA&#10;AADdAAAADwAAAGRycy9kb3ducmV2LnhtbERPXWvCMBR9F/Yfwh34MjStMJnVKMVtIAiDqYz5dmmu&#10;TWlzU5pou3+/PAg+Hs73ajPYRtyo85VjBek0AUFcOF1xqeB0/Jy8gfABWWPjmBT8kYfN+mm0wky7&#10;nr/pdgiliCHsM1RgQmgzKX1hyKKfupY4chfXWQwRdqXUHfYx3DZyliRzabHi2GCwpa2hoj5crYKX&#10;WR3ys6nz7fmjX+x/ht/3r/lOqfHzkC9BBBrCQ3x377SC1zSNc+O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lwPEAAAA3QAAAA8AAAAAAAAAAAAAAAAAmAIAAGRycy9k&#10;b3ducmV2LnhtbFBLBQYAAAAABAAEAPUAAACJAwAAAAA=&#10;" path="m,l13956,e" filled="f" strokeweight=".22144mm">
                  <v:stroke endcap="round"/>
                  <v:path arrowok="t" textboxrect="0,0,13956,0"/>
                </v:shape>
                <v:shape id="Shape 5119" o:spid="_x0000_s3056" style="position:absolute;left:9029;top:52774;width:279;height:299;visibility:visible;mso-wrap-style:square;v-text-anchor:top" coordsize="2790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aLcYA&#10;AADdAAAADwAAAGRycy9kb3ducmV2LnhtbESPT2vCQBTE74LfYXlCL2I2KSg2dZVSaCn15J/i9TX7&#10;TILZt+nuNsZ+ercgeBxm5jfMYtWbRnTkfG1ZQZakIIgLq2suFex3b5M5CB+QNTaWScGFPKyWw8EC&#10;c23PvKFuG0oRIexzVFCF0OZS+qIigz6xLXH0jtYZDFG6UmqH5wg3jXxM05k0WHNcqLCl14qK0/bX&#10;KPj++wyz95TXP1/FwXVm7Mu1niv1MOpfnkEE6sM9fGt/aAXTLHuC/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9aLcYAAADdAAAADwAAAAAAAAAAAAAAAACYAgAAZHJz&#10;L2Rvd25yZXYueG1sUEsFBgAAAAAEAAQA9QAAAIsDAAAAAA==&#10;" path="m27900,15964l23917,4005,13944,,3982,4005,,15964r3982,9956l13944,29897r9973,-3977l27900,15964r,xe" filled="f" strokeweight=".16608mm">
                  <v:stroke endcap="round"/>
                  <v:path arrowok="t" textboxrect="0,0,27900,29897"/>
                </v:shape>
                <v:shape id="Shape 5120" o:spid="_x0000_s3057" style="position:absolute;left:7853;top:52774;width:259;height:558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tZ8IA&#10;AADdAAAADwAAAGRycy9kb3ducmV2LnhtbERPz0vDMBS+C/sfwht4c0kHDqnLhgqKBy/WjV0fzWtT&#10;TF5qknXVv94cBI8f3+/tfvZOTBTTEFhDtVIgiNtgBu41HD6eb+5ApIxs0AUmDd+UYL9bXG2xNuHC&#10;7zQ1uRclhFONGmzOYy1lai15TKswEheuC9FjLjD20kS8lHDv5FqpjfQ4cGmwONKTpfazOXsNP28v&#10;8ahsc6rU+XHTdV+Tc92k9fVyfrgHkWnO/+I/96vRcFuty/7ypjw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O1nwgAAAN0AAAAPAAAAAAAAAAAAAAAAAJgCAABkcnMvZG93&#10;bnJldi54bWxQSwUGAAAAAAQABAD1AAAAhwMAAAAA&#10;" path="m,7982l5979,,17938,r7977,7982l25915,17938r-7977,9985l5979,27923,,35876,,55818r25915,e" filled="f" strokeweight=".22144mm">
                  <v:stroke endcap="round"/>
                  <v:path arrowok="t" textboxrect="0,0,25915,55818"/>
                </v:shape>
                <v:shape id="Shape 5121" o:spid="_x0000_s3058" style="position:absolute;left:8231;top:52774;width:200;height:558;visibility:visible;mso-wrap-style:square;v-text-anchor:top" coordsize="1993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DAsQA&#10;AADdAAAADwAAAGRycy9kb3ducmV2LnhtbESPQYvCMBSE74L/ITzBm6YV15VqFBF28bCXdf0Bj+bZ&#10;FJuX2kTb+uuNIOxxmJlvmPW2s5W4U+NLxwrSaQKCOHe65ELB6e9rsgThA7LGyjEp6MnDdjMcrDHT&#10;ruVfuh9DISKEfYYKTAh1JqXPDVn0U1cTR+/sGoshyqaQusE2wm0lZ0mykBZLjgsGa9obyi/Hm1Xw&#10;87mwD3nb9yf+ri+9sbv5/NoqNR51uxWIQF34D7/bB63gI52l8Ho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7QwLEAAAA3QAAAA8AAAAAAAAAAAAAAAAAmAIAAGRycy9k&#10;b3ducmV2LnhtbFBLBQYAAAAABAAEAPUAAACJAwAAAAA=&#10;" path="m7976,55818l,45862,,7982,7976,r5980,l19935,7982r,37880l13956,55818r-5980,xe" filled="f" strokeweight=".22144mm">
                  <v:stroke endcap="round"/>
                  <v:path arrowok="t" textboxrect="0,0,19935,55818"/>
                </v:shape>
                <v:shape id="Shape 5122" o:spid="_x0000_s3059" style="position:absolute;left:8570;top:52774;width:259;height:558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LWi8QA&#10;AADdAAAADwAAAGRycy9kb3ducmV2LnhtbESPQUvEMBSE74L/ITzBm5u04CJ1s8sqKB68WBWvj+a1&#10;KZu81CTbrf56Iwgeh5n5htnsFu/ETDGNgTVUKwWCuAtm5EHD2+vD1Q2IlJENusCk4YsS7LbnZxts&#10;TDjxC81tHkSBcGpQg815aqRMnSWPaRUm4uL1IXrMRcZBmoinAvdO1kqtpceRy4LFie4tdYf26DV8&#10;Pz/Gd2Xbj0od79Z9/zk7189aX14s+1sQmZb8H/5rPxkN11Vdw++b8g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y1ovEAAAA3QAAAA8AAAAAAAAAAAAAAAAAmAIAAGRycy9k&#10;b3ducmV2LnhtbFBLBQYAAAAABAAEAPUAAACJAwAAAAA=&#10;" path="m,7982l5979,,19935,r5980,7982l25915,17938r-5980,9985l5979,27923,,35876,,55818r25915,e" filled="f" strokeweight=".22144mm">
                  <v:stroke endcap="round"/>
                  <v:path arrowok="t" textboxrect="0,0,25915,55818"/>
                </v:shape>
                <v:shape id="Shape 5123" o:spid="_x0000_s3060" style="position:absolute;left:10882;top:50841;width:279;height:299;visibility:visible;mso-wrap-style:square;v-text-anchor:top" coordsize="27900,29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iCsgA&#10;AADdAAAADwAAAGRycy9kb3ducmV2LnhtbESPQWvCQBSE74X+h+UJXoputBg0dROkKPQiVFNQb4/s&#10;axLMvg3ZrUn767sFocdhZr5h1tlgGnGjztWWFcymEQjiwuqaSwUf+W6yBOE8ssbGMin4JgdZ+viw&#10;xkTbng90O/pSBAi7BBVU3reJlK6oyKCb2pY4eJ+2M+iD7EqpO+wD3DRyHkWxNFhzWKiwpdeKiuvx&#10;yyiIN+7S2lO0L/OnXd7r7ern/bxXajwaNi8gPA3+P3xvv2kFi9n8Gf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smIKyAAAAN0AAAAPAAAAAAAAAAAAAAAAAJgCAABk&#10;cnMvZG93bnJldi54bWxQSwUGAAAAAAQABAD1AAAAjQMAAAAA&#10;" path="m27900,13933l23917,3977,13943,,3982,3977,,13933r3982,9984l13943,29898r9974,-5981l27900,13933r,xe" filled="f" strokeweight=".16608mm">
                  <v:stroke endcap="round"/>
                  <v:path arrowok="t" textboxrect="0,0,27900,29898"/>
                </v:shape>
                <v:shape id="Shape 5124" o:spid="_x0000_s3061" style="position:absolute;left:9766;top:50542;width:259;height:558;visibility:visible;mso-wrap-style:square;v-text-anchor:top" coordsize="25915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CD8YA&#10;AADdAAAADwAAAGRycy9kb3ducmV2LnhtbESP3WoCMRSE7wu+QzhCb4pmV+oPW6MshYIXIlR9gMPm&#10;NLu6OVmSVNM+fVMo9HKYmW+Y9TbZXtzIh86xgnJagCBunO7YKDif3iYrECEia+wdk4IvCrDdjB7W&#10;WGl353e6HaMRGcKhQgVtjEMlZWhashimbiDO3ofzFmOW3kjt8Z7htpezolhIix3nhRYHem2puR4/&#10;rYIu7Z8OZ7+XbncgO7+keonfRqnHcapfQERK8T/8195pBfNy9gy/b/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yCD8YAAADdAAAADwAAAAAAAAAAAAAAAACYAgAAZHJz&#10;L2Rvd25yZXYueG1sUEsFBgAAAAAEAAQA9QAAAIsDAAAAAA==&#10;" path="m,9956l7976,,19935,r5980,9956l25915,17938r-5980,9957l7976,27895,,37851,,55789r25915,e" filled="f" strokeweight=".22144mm">
                  <v:stroke endcap="round"/>
                  <v:path arrowok="t" textboxrect="0,0,25915,55789"/>
                </v:shape>
                <v:shape id="Shape 5125" o:spid="_x0000_s3062" style="position:absolute;left:10165;top:50542;width:199;height:558;visibility:visible;mso-wrap-style:square;v-text-anchor:top" coordsize="19923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5lMMA&#10;AADdAAAADwAAAGRycy9kb3ducmV2LnhtbESPT4vCMBTE78J+h/AWvMiaKihL1yiL//CorZe9PZpn&#10;W2xeSpK19dsbQfA4zMxvmMWqN424kfO1ZQWTcQKCuLC65lLBOd99fYPwAVljY5kU3MnDavkxWGCq&#10;bccnumWhFBHCPkUFVQhtKqUvKjLox7Yljt7FOoMhSldK7bCLcNPIaZLMpcGa40KFLa0rKq7Zv1Gw&#10;y/ONP7IbdZtCr8P+/NdsqVVq+Nn//oAI1Id3+NU+aAWzyXQG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F5lMMAAADdAAAADwAAAAAAAAAAAAAAAACYAgAAZHJzL2Rv&#10;d25yZXYueG1sUEsFBgAAAAAEAAQA9QAAAIgDAAAAAA==&#10;" path="m5979,55789l,47835,,9956,5979,r7965,l19923,9956r,37879l13944,55789r-7965,xe" filled="f" strokeweight=".22144mm">
                  <v:stroke endcap="round"/>
                  <v:path arrowok="t" textboxrect="0,0,19923,55789"/>
                </v:shape>
                <v:shape id="Shape 5126" o:spid="_x0000_s3063" style="position:absolute;left:10503;top:50542;width:260;height:279;visibility:visible;mso-wrap-style:square;v-text-anchor:top" coordsize="25915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KH8YA&#10;AADdAAAADwAAAGRycy9kb3ducmV2LnhtbESPQWsCMRSE74X+h/AEb5p1QVtWo2hFlJ6q9aC35+a5&#10;u7h5WZKo6783BaHHYWa+YSaz1tTiRs5XlhUM+gkI4tzqigsF+99V7xOED8gaa8uk4EEeZtP3twlm&#10;2t55S7ddKESEsM9QQRlCk0np85IM+r5tiKN3ts5giNIVUju8R7ipZZokI2mw4rhQYkNfJeWX3dUo&#10;OKbp2ixx830+/awfi8NHsXCHuVLdTjsfgwjUhv/wq73RCoaDdAR/b+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cKH8YAAADdAAAADwAAAAAAAAAAAAAAAACYAgAAZHJz&#10;L2Rvd25yZXYueG1sUEsFBgAAAAAEAAQA9QAAAIsDAAAAAA==&#10;" path="m,9956l5979,,19935,r5980,9956l25915,17938r-5980,9957l11959,27895e" filled="f" strokeweight=".22144mm">
                  <v:stroke endcap="round"/>
                  <v:path arrowok="t" textboxrect="0,0,25915,27895"/>
                </v:shape>
                <v:shape id="Shape 5127" o:spid="_x0000_s3064" style="position:absolute;left:10503;top:50821;width:260;height:279;visibility:visible;mso-wrap-style:square;v-text-anchor:top" coordsize="25915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2i8cA&#10;AADdAAAADwAAAGRycy9kb3ducmV2LnhtbESPT2vCQBTE74LfYXlCb3Vjiv2TukoICN6stqDeXrPP&#10;bGj2bcyumn77bkHwOMzMb5jZoreNuFDna8cKJuMEBHHpdM2Vgq/P5eMrCB+QNTaOScEveVjMh4MZ&#10;ZtpdeUOXbahEhLDPUIEJoc2k9KUhi37sWuLoHV1nMUTZVVJ3eI1w28g0SZ6lxZrjgsGWCkPlz/Zs&#10;Fbx9VEW+Opx4v67D5vvY79ZPxU6ph1Gfv4MI1Id7+NZeaQXTSfoC/2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t9ovHAAAA3QAAAA8AAAAAAAAAAAAAAAAAmAIAAGRy&#10;cy9kb3ducmV2LnhtbFBLBQYAAAAABAAEAPUAAACMAwAAAAA=&#10;" path="m19935,r5980,9955l25915,19940r-5980,7954l5979,27894,,19940e" filled="f" strokeweight=".22144mm">
                  <v:stroke endcap="round"/>
                  <v:path arrowok="t" textboxrect="0,0,25915,27894"/>
                </v:shape>
                <v:shape id="Shape 5128" o:spid="_x0000_s3065" style="position:absolute;left:12975;top:48788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t1tL8A&#10;AADdAAAADwAAAGRycy9kb3ducmV2LnhtbERPPWvDMBDdC/0P4grdGsmBpsGNYuJCoauTZj+sq2Vi&#10;nYx1SZz++mooZHy87001h0FdaEp9ZAvFwoAibqPrubPwffh8WYNKguxwiEwWbpSg2j4+bLB08coN&#10;XfbSqRzCqUQLXmQstU6tp4BpEUfizP3EKaBkOHXaTXjN4WHQS2NWOmDPucHjSB+e2tP+HCz8HvA8&#10;oJHGR0NNfazr25s01j4/zbt3UEKz3MX/7i9n4bVY5rn5TX4Ce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23W0vwAAAN0AAAAPAAAAAAAAAAAAAAAAAJgCAABkcnMvZG93bnJl&#10;di54bWxQSwUGAAAAAAQABAD1AAAAhAMAAAAA&#10;" path="m29897,13961l25903,3976,13944,,3982,3976,,13961r3982,9956l13944,27894,25903,23917r3994,-9956l29897,13961xe" filled="f" strokeweight=".16608mm">
                  <v:stroke endcap="round"/>
                  <v:path arrowok="t" textboxrect="0,0,29897,27894"/>
                </v:shape>
                <v:shape id="Shape 5129" o:spid="_x0000_s3066" style="position:absolute;left:11779;top:48449;width:259;height:558;visibility:visible;mso-wrap-style:square;v-text-anchor:top" coordsize="25903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flsYA&#10;AADdAAAADwAAAGRycy9kb3ducmV2LnhtbESPQWvCQBSE7wX/w/KE3nRjoGqjq4gQEBRKrZfentln&#10;kjb7Nu6uJu2v7xYKPQ4z8w2zXPemEXdyvrasYDJOQBAXVtdcKji95aM5CB+QNTaWScEXeVivBg9L&#10;zLTt+JXux1CKCGGfoYIqhDaT0hcVGfRj2xJH72KdwRClK6V22EW4aWSaJFNpsOa4UGFL24qKz+PN&#10;KOi6s7ze/Jk/vnN3eNfTmX4xe6Ueh/1mASJQH/7Df+2dVvA0SZ/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gflsYAAADdAAAADwAAAAAAAAAAAAAAAACYAgAAZHJz&#10;L2Rvd25yZXYueG1sUEsFBgAAAAAEAAQA9QAAAIsDAAAAAA==&#10;" path="m,9955l5979,,19923,r5980,9955l25903,17938r-5980,9956l5979,27894,,37850,,55788r25903,e" filled="f" strokeweight=".22144mm">
                  <v:stroke endcap="round"/>
                  <v:path arrowok="t" textboxrect="0,0,25903,55788"/>
                </v:shape>
                <v:shape id="Shape 5130" o:spid="_x0000_s3067" style="position:absolute;left:12178;top:48449;width:179;height:558;visibility:visible;mso-wrap-style:square;v-text-anchor:top" coordsize="17938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EZcQA&#10;AADdAAAADwAAAGRycy9kb3ducmV2LnhtbERPy2oCMRTdF/oP4Rbc1Yx9KaNRpNS2i5biA3V5mVwn&#10;g5ObYZJOxr83i0KXh/OeLXpbi45aXzlWMBpmIIgLpysuFey2q/sJCB+QNdaOScGFPCzmtzczzLWL&#10;vKZuE0qRQtjnqMCE0ORS+sKQRT90DXHiTq61GBJsS6lbjCnc1vIhy16kxYpTg8GGXg0V582vVfDh&#10;xm8Hc4zv8Tt+/XTBTfb7J6/U4K5fTkEE6sO/+M/9qRU8jx7T/vQmP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xGXEAAAA3QAAAA8AAAAAAAAAAAAAAAAAmAIAAGRycy9k&#10;b3ducmV2LnhtbFBLBQYAAAAABAAEAPUAAACJAwAAAAA=&#10;" path="m5979,55788l,47835,,9955,5979,r5979,l17938,9955r,37880l11958,55788r-5979,xe" filled="f" strokeweight=".22144mm">
                  <v:stroke endcap="round"/>
                  <v:path arrowok="t" textboxrect="0,0,17938,55788"/>
                </v:shape>
                <v:shape id="Shape 5131" o:spid="_x0000_s3068" style="position:absolute;left:12497;top:48449;width:259;height:558;visibility:visible;mso-wrap-style:square;v-text-anchor:top" coordsize="25902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pTsYA&#10;AADdAAAADwAAAGRycy9kb3ducmV2LnhtbESP0WrCQBRE3wv+w3KFvukm2opGV7GlghQKNfoBN9lr&#10;Npi9G7JbTf++Kwh9HGbmDLPa9LYRV+p87VhBOk5AEJdO11wpOB13ozkIH5A1No5JwS952KwHTyvM&#10;tLvxga55qESEsM9QgQmhzaT0pSGLfuxa4uidXWcxRNlVUnd4i3DbyEmSzKTFmuOCwZbeDZWX/Mcq&#10;KOTHy/eiLvRuum2M/szfZl/FQannYb9dggjUh//wo73XCl7TaQr3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ApTsYAAADdAAAADwAAAAAAAAAAAAAAAACYAgAAZHJz&#10;L2Rvd25yZXYueG1sUEsFBgAAAAAEAAQA9QAAAIsDAAAAAA==&#10;" path="m25902,37850l,37850,19923,r,55788e" filled="f" strokeweight=".22144mm">
                  <v:stroke endcap="round"/>
                  <v:path arrowok="t" textboxrect="0,0,25902,55788"/>
                </v:shape>
                <v:shape id="Shape 5132" o:spid="_x0000_s3069" style="position:absolute;left:14649;top:45878;width:279;height:279;visibility:visible;mso-wrap-style:square;v-text-anchor:top" coordsize="2790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TbccA&#10;AADdAAAADwAAAGRycy9kb3ducmV2LnhtbESPQWsCMRSE7wX/Q3hCL6VmtbXoahSpbLFQBLUUj4/N&#10;c3dx8xKSqNt/3xQKPQ4z8w0zX3amFVfyobGsYDjIQBCXVjdcKfg8FI8TECEia2wtk4JvCrBc9O7m&#10;mGt74x1d97ESCcIhRwV1jC6XMpQ1GQwD64iTd7LeYEzSV1J7vCW4aeUoy16kwYbTQo2OXmsqz/uL&#10;UbB99p3dVuFr06ynxfvbh3sojk6p+363moGI1MX/8F97oxWMh08j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1023HAAAA3QAAAA8AAAAAAAAAAAAAAAAAmAIAAGRy&#10;cy9kb3ducmV2LnhtbFBLBQYAAAAABAAEAPUAAACMAwAAAAA=&#10;" path="m27900,13932l23918,3976,13944,,3982,3976,,13932r3982,9985l13944,27894r9974,-3977l27900,13932r,xe" filled="f" strokeweight=".16608mm">
                  <v:stroke endcap="round"/>
                  <v:path arrowok="t" textboxrect="0,0,27900,27894"/>
                </v:shape>
                <v:shape id="Shape 5133" o:spid="_x0000_s3070" style="position:absolute;left:13294;top:45699;width:259;height:557;visibility:visible;mso-wrap-style:square;v-text-anchor:top" coordsize="25915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MpsYA&#10;AADdAAAADwAAAGRycy9kb3ducmV2LnhtbESPUWvCMBSF3wf+h3CFvYyZuqKOzigiDPogwtQfcGnu&#10;2mpzU5LYZvv1y2Cwx8M55zuc9TaaTgzkfGtZwXyWgSCurG65VnA5vz+/gvABWWNnmRR8kYftZvKw&#10;xkLbkT9oOIVaJAj7AhU0IfSFlL5qyKCf2Z44eZ/WGQxJulpqh2OCm06+ZNlSGmw5LTTY076h6na6&#10;GwVtPDwdL+4gbXkks7jG3Qq/a6Uep3H3BiJQDP/hv3apFSzmeQ6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yMpsYAAADdAAAADwAAAAAAAAAAAAAAAACYAgAAZHJz&#10;L2Rvd25yZXYueG1sUEsFBgAAAAAEAAQA9QAAAIsDAAAAAA==&#10;" path="m,7953l5979,,19935,r5980,7953l25915,17939r-5980,9956l5979,27895,,35877,,55789r25915,e" filled="f" strokeweight=".22144mm">
                  <v:stroke endcap="round"/>
                  <v:path arrowok="t" textboxrect="0,0,25915,55789"/>
                </v:shape>
                <v:shape id="Shape 5134" o:spid="_x0000_s3071" style="position:absolute;left:13693;top:45699;width:199;height:557;visibility:visible;mso-wrap-style:square;v-text-anchor:top" coordsize="19923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K0sQA&#10;AADdAAAADwAAAGRycy9kb3ducmV2LnhtbESPT4vCMBTE74LfITzBy7KmuqtINYr4D4+71sveHs3b&#10;tmzzUpJo67ffCILHYWZ+wyzXnanFjZyvLCsYjxIQxLnVFRcKLtnhfQ7CB2SNtWVScCcP61W/t8RU&#10;25a/6XYOhYgQ9ikqKENoUil9XpJBP7INcfR+rTMYonSF1A7bCDe1nCTJTBqsOC6U2NC2pPzvfDUK&#10;Dlm281/s3tpdrrfhePmp99QoNRx0mwWIQF14hZ/tk1YwHX98wu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StLEAAAA3QAAAA8AAAAAAAAAAAAAAAAAmAIAAGRycy9k&#10;b3ducmV2LnhtbFBLBQYAAAAABAAEAPUAAACJAwAAAAA=&#10;" path="m5979,55789l,45833,,7953,5979,r7964,l19923,7953r,37880l13943,55789r-7964,xe" filled="f" strokeweight=".22144mm">
                  <v:stroke endcap="round"/>
                  <v:path arrowok="t" textboxrect="0,0,19923,55789"/>
                </v:shape>
                <v:shape id="Shape 5135" o:spid="_x0000_s3072" style="position:absolute;left:14031;top:45699;width:260;height:557;visibility:visible;mso-wrap-style:square;v-text-anchor:top" coordsize="25915,5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xScYA&#10;AADdAAAADwAAAGRycy9kb3ducmV2LnhtbESP3WoCMRSE74W+QziF3kjN2rK2bDcrIgheiODPAxw2&#10;p7vbbk6WJNXo0zeC4OUwM98w5TyaXpzI+c6ygukkA0FcW91xo+B4WL1+gvABWWNvmRRcyMO8ehqV&#10;WGh75h2d9qERCcK+QAVtCEMhpa9bMugndiBO3rd1BkOSrpHa4TnBTS/fsmwmDXacFlocaNlS/bv/&#10;Mwq6uBlvj24j7XpLJv+Jiw+8Nkq9PMfFF4hAMTzC9/ZaK8in7znc3qQnI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mxScYAAADdAAAADwAAAAAAAAAAAAAAAACYAgAAZHJz&#10;L2Rvd25yZXYueG1sUEsFBgAAAAAEAAQA9QAAAIsDAAAAAA==&#10;" path="m25915,35877l,35877,17938,r,55789e" filled="f" strokeweight=".22144mm">
                  <v:stroke endcap="round"/>
                  <v:path arrowok="t" textboxrect="0,0,25915,55789"/>
                </v:shape>
                <v:shape id="Shape 5136" o:spid="_x0000_s3073" style="position:absolute;left:16064;top:42868;width:279;height:279;visibility:visible;mso-wrap-style:square;v-text-anchor:top" coordsize="2790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VbscA&#10;AADdAAAADwAAAGRycy9kb3ducmV2LnhtbESPQWsCMRSE70L/Q3gFL1Kz2iq6NUpp2aIgglakx8fm&#10;dXfp5iUkqW7/fVMQPA4z8w2zWHWmFWfyobGsYDTMQBCXVjdcKTh+FA8zECEia2wtk4JfCrBa3vUW&#10;mGt74T2dD7ESCcIhRwV1jC6XMpQ1GQxD64iT92W9wZikr6T2eElw08pxlk2lwYbTQo2OXmsqvw8/&#10;RsHuyXd2V4XTunmbF5v3rRsUn06p/n338gwiUhdv4Wt7rRVMRo9T+H+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O1W7HAAAA3QAAAA8AAAAAAAAAAAAAAAAAmAIAAGRy&#10;cy9kb3ducmV2LnhtbFBLBQYAAAAABAAEAPUAAACMAwAAAAA=&#10;" path="m27900,13961l23917,3976,13956,,3982,3976,,13961r3982,9956l13956,27894r9961,-3977l27900,13961r,xe" filled="f" strokeweight=".16608mm">
                  <v:stroke endcap="round"/>
                  <v:path arrowok="t" textboxrect="0,0,27900,27894"/>
                </v:shape>
                <v:shape id="Shape 5137" o:spid="_x0000_s3074" style="position:absolute;left:14609;top:42988;width:259;height:558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jzsUA&#10;AADdAAAADwAAAGRycy9kb3ducmV2LnhtbESPQUvEMBSE74L/ITzBm5tUcV3qZhcVFA9erMpeH81r&#10;U0xeapLtVn+9EYQ9DjPzDbPezt6JiWIaAmuoFgoEcRvMwL2G97fHixWIlJENusCk4ZsSbDenJ2us&#10;TTjwK01N7kWBcKpRg815rKVMrSWPaRFG4uJ1IXrMRcZemoiHAvdOXiq1lB4HLgsWR3qw1H42e6/h&#10;5+Upfijb7Cq1v1923dfkXDdpfX42392CyDTnY/i//Ww0XFdXN/D3p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OPOxQAAAN0AAAAPAAAAAAAAAAAAAAAAAJgCAABkcnMv&#10;ZG93bnJldi54bWxQSwUGAAAAAAQABAD1AAAAigMAAAAA&#10;" path="m,7982l5979,,19935,r5980,7982l25915,17938r-5980,9956l5979,27894,,35876,,55818r25915,e" filled="f" strokeweight=".22144mm">
                  <v:stroke endcap="round"/>
                  <v:path arrowok="t" textboxrect="0,0,25915,55818"/>
                </v:shape>
                <v:shape id="Shape 5138" o:spid="_x0000_s3075" style="position:absolute;left:15008;top:42988;width:199;height:558;visibility:visible;mso-wrap-style:square;v-text-anchor:top" coordsize="19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31MMA&#10;AADdAAAADwAAAGRycy9kb3ducmV2LnhtbERP3WrCMBS+H/gO4Qy8W9OsKK4zFpkWBtvFVn2AQ3PW&#10;FpuT0sRa3365GOzy4/vfFrPtxUSj7xxrUEkKgrh2puNGw/lUPm1A+IBssHdMGu7kodgtHraYG3fj&#10;b5qq0IgYwj5HDW0IQy6lr1uy6BM3EEfux40WQ4RjI82Itxhue/mcpmtpsePY0OJAby3Vl+pqNbx8&#10;TBe1XpU2zYbzsb4flPr6LLVePs77VxCB5vAv/nO/Gw0rlcW58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w31MMAAADdAAAADwAAAAAAAAAAAAAAAACYAgAAZHJzL2Rv&#10;d25yZXYueG1sUEsFBgAAAAAEAAQA9QAAAIgDAAAAAA==&#10;" path="m5979,55818l,45832,,7982,5979,r5979,l19923,7982r,37850l11958,55818r-5979,xe" filled="f" strokeweight=".22144mm">
                  <v:stroke endcap="round"/>
                  <v:path arrowok="t" textboxrect="0,0,19923,55818"/>
                </v:shape>
                <v:shape id="Shape 5139" o:spid="_x0000_s3076" style="position:absolute;left:15327;top:42988;width:259;height:558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SJ8UA&#10;AADdAAAADwAAAGRycy9kb3ducmV2LnhtbESPQUvEMBSE74L/ITzBm5tUcXHrZhcVFA9erMpeH81r&#10;U0xeapLtVn+9EYQ9DjPzDbPezt6JiWIaAmuoFgoEcRvMwL2G97fHixsQKSMbdIFJwzcl2G5OT9ZY&#10;m3DgV5qa3IsC4VSjBpvzWEuZWkse0yKMxMXrQvSYi4y9NBEPBe6dvFRqKT0OXBYsjvRgqf1s9l7D&#10;z8tT/FC22VVqf7/suq/JuW7S+vxsvrsFkWnOx/B/+9louK6uVvD3p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9InxQAAAN0AAAAPAAAAAAAAAAAAAAAAAJgCAABkcnMv&#10;ZG93bnJldi54bWxQSwUGAAAAAAQABAD1AAAAigMAAAAA&#10;" path="m,27894r19935,l25915,35876r,9956l19935,55818r-13956,l,45832,,17938,13956,r5979,e" filled="f" strokeweight=".22144mm">
                  <v:stroke endcap="round"/>
                  <v:path arrowok="t" textboxrect="0,0,25915,55818"/>
                </v:shape>
                <v:shape id="Shape 5140" o:spid="_x0000_s3077" style="position:absolute;left:15008;top:41712;width:279;height:279;visibility:visible;mso-wrap-style:square;v-text-anchor:top" coordsize="2790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jj8QA&#10;AADdAAAADwAAAGRycy9kb3ducmV2LnhtbERPy2oCMRTdF/yHcAV3NWNRkdEoVhC7qNDxBe4uk+vM&#10;6ORmmKSa+vXNotDl4bxni2BqcafWVZYVDPoJCOLc6ooLBYf9+nUCwnlkjbVlUvBDDhbzzssMU20f&#10;nNF95wsRQ9ilqKD0vkmldHlJBl3fNsSRu9jWoI+wLaRu8RHDTS3fkmQsDVYcG0psaFVSftt9GwXb&#10;LAv++fmFq3AcX0en7XPzft4r1euG5RSEp+D/xX/uD61gNBjG/fFNf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I4/EAAAA3QAAAA8AAAAAAAAAAAAAAAAAmAIAAGRycy9k&#10;b3ducmV2LnhtbFBLBQYAAAAABAAEAPUAAACJAwAAAAA=&#10;" path="m27900,13961l23917,4005,13943,,3982,4005,,13961r3982,9956l13943,27923r9974,-4006l27900,13961r,xe" filled="f" strokeweight=".16608mm">
                  <v:stroke endcap="round"/>
                  <v:path arrowok="t" textboxrect="0,0,27900,27923"/>
                </v:shape>
                <v:shape id="Shape 5141" o:spid="_x0000_s3078" style="position:absolute;left:13732;top:41732;width:260;height:578;visibility:visible;mso-wrap-style:square;v-text-anchor:top" coordsize="2591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ORcYA&#10;AADdAAAADwAAAGRycy9kb3ducmV2LnhtbESPQWsCMRSE7wX/Q3hCb5pdsaWsRpFKaWkFqQpen5vn&#10;Zu3mZUmibvvrm4LQ4zAz3zDTeWcbcSEfascK8mEGgrh0uuZKwW77MngCESKyxsYxKfimAPNZ726K&#10;hXZX/qTLJlYiQTgUqMDE2BZShtKQxTB0LXHyjs5bjEn6SmqP1wS3jRxl2aO0WHNaMNjSs6Hya3O2&#10;ClYfmkLp1u+1P69ezd78LA/jk1L3/W4xARGpi//hW/tNK3jIxzn8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cORcYAAADdAAAADwAAAAAAAAAAAAAAAACYAgAAZHJz&#10;L2Rvd25yZXYueG1sUEsFBgAAAAAEAAQA9QAAAIsDAAAAAA==&#10;" path="m,9955l5979,,19935,r5980,9955l25915,19941r-5980,7953l5979,27894,,37879,,57791r25915,e" filled="f" strokeweight=".22144mm">
                  <v:stroke endcap="round"/>
                  <v:path arrowok="t" textboxrect="0,0,25915,57791"/>
                </v:shape>
                <v:shape id="Shape 5142" o:spid="_x0000_s3079" style="position:absolute;left:14131;top:41732;width:179;height:578;visibility:visible;mso-wrap-style:square;v-text-anchor:top" coordsize="17938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MfcYA&#10;AADdAAAADwAAAGRycy9kb3ducmV2LnhtbESPT2sCMRTE74LfIbxCbzWrVdGtUUppoVgR/HOwt8fm&#10;dbO4eVmS1F2/vSkUPA4z8xtmsepsLS7kQ+VYwXCQgSAunK64VHA8fDzNQISIrLF2TAquFGC17PcW&#10;mGvX8o4u+1iKBOGQowITY5NLGQpDFsPANcTJ+3HeYkzSl1J7bBPc1nKUZVNpseK0YLChN0PFef9r&#10;FYzX3ddkO1+33pz0+7fcbeiZCqUeH7rXFxCRungP/7c/tYLJcDyCv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VMfcYAAADdAAAADwAAAAAAAAAAAAAAAACYAgAAZHJz&#10;L2Rvd25yZXYueG1sUEsFBgAAAAAEAAQA9QAAAIsDAAAAAA==&#10;" path="m5979,57791l,47835,,9955,5979,r5979,l17938,9955r,37880l11958,57791r-5979,xe" filled="f" strokeweight=".22144mm">
                  <v:stroke endcap="round"/>
                  <v:path arrowok="t" textboxrect="0,0,17938,57791"/>
                </v:shape>
                <v:shape id="Shape 5143" o:spid="_x0000_s3080" style="position:absolute;left:14450;top:41732;width:259;height:578;visibility:visible;mso-wrap-style:square;v-text-anchor:top" coordsize="2591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1qcYA&#10;AADdAAAADwAAAGRycy9kb3ducmV2LnhtbESPUUvDMBSF34X9h3AHvrm0borUpkOUoehAnIKvd81d&#10;0625KUm6VX+9EQQfD+ec73DK5Wg7cSQfWscK8lkGgrh2uuVGwcf76uIGRIjIGjvHpOCLAiyryVmJ&#10;hXYnfqPjJjYiQTgUqMDE2BdShtqQxTBzPXHyds5bjEn6RmqPpwS3nbzMsmtpseW0YLCne0P1YTNY&#10;BesXTaF2r8+tH9aP5tN8P2wXe6XOp+PdLYhIY/wP/7WftIKrfDGH3zfpCcj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k1qcYAAADdAAAADwAAAAAAAAAAAAAAAACYAgAAZHJz&#10;L2Rvd25yZXYueG1sUEsFBgAAAAAEAAQA9QAAAIsDAAAAAA==&#10;" path="m,l25915,,5979,57791e" filled="f" strokeweight=".22144mm">
                  <v:stroke endcap="round"/>
                  <v:path arrowok="t" textboxrect="0,0,25915,57791"/>
                </v:shape>
                <v:shape id="Shape 5144" o:spid="_x0000_s3081" style="position:absolute;left:15327;top:40536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aEcIA&#10;AADdAAAADwAAAGRycy9kb3ducmV2LnhtbESPzWrDMBCE74W+g9hCb42UkKTFjRLqQKFX5+e+WFvL&#10;1FoZa5M4ffqqEMhxmJlvmNVmDJ0605DayBamEwOKuI6u5cbCYf/58gYqCbLDLjJZuFKCzfrxYYWF&#10;ixeu6LyTRmUIpwIteJG+0DrVngKmSeyJs/cdh4CS5dBoN+Alw0OnZ8YsdcCW84LHnrae6p/dKVj4&#10;3eOpQyOVj4aq8liW11eprH1+Gj/eQQmNcg/f2l/OwmI6n8P/m/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ZoRwgAAAN0AAAAPAAAAAAAAAAAAAAAAAJgCAABkcnMvZG93&#10;bnJldi54bWxQSwUGAAAAAAQABAD1AAAAhwMAAAAA&#10;" path="m29897,13961l23917,3976,13956,,3994,3976,,13961r3994,9956l13956,27894r9961,-3977l29897,13961r,xe" filled="f" strokeweight=".16608mm">
                  <v:stroke endcap="round"/>
                  <v:path arrowok="t" textboxrect="0,0,29897,27894"/>
                </v:shape>
                <v:shape id="Shape 5145" o:spid="_x0000_s3082" style="position:absolute;left:14051;top:40496;width:279;height:578;visibility:visible;mso-wrap-style:square;v-text-anchor:top" coordsize="2790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H0MkA&#10;AADdAAAADwAAAGRycy9kb3ducmV2LnhtbESPT2vCQBTE7wW/w/IEb7qxNqWkrqLVFg+lpVEovT2y&#10;r/lj9m3Ibk3sp+8KQo/DzPyGmS97U4sTta60rGA6iUAQZ1aXnCs47J/HDyCcR9ZYWyYFZ3KwXAxu&#10;5pho2/EHnVKfiwBhl6CCwvsmkdJlBRl0E9sQB+/btgZ9kG0udYtdgJta3kbRvTRYclgosKGngrJj&#10;+mMUvB+35826mqX45ruX+PO3enVflVKjYb96BOGp9//ha3unFcTTuxgub8IT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YKH0MkAAADdAAAADwAAAAAAAAAAAAAAAACYAgAA&#10;ZHJzL2Rvd25yZXYueG1sUEsFBgAAAAAEAAQA9QAAAI4DAAAAAA==&#10;" path="m,9955l7964,,19923,r7977,9955l27900,19911r-7977,7983l7964,27894,,37850,,57791r27900,e" filled="f" strokeweight=".22144mm">
                  <v:stroke endcap="round"/>
                  <v:path arrowok="t" textboxrect="0,0,27900,57791"/>
                </v:shape>
                <v:shape id="Shape 5146" o:spid="_x0000_s3083" style="position:absolute;left:14450;top:40496;width:199;height:578;visibility:visible;mso-wrap-style:square;v-text-anchor:top" coordsize="1993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Z78cA&#10;AADdAAAADwAAAGRycy9kb3ducmV2LnhtbESPT2vCQBTE70K/w/IKvRTdWP8g0VWKYBPqySh4fWSf&#10;SWj2bcxuNfrpu0LB4zDzm2EWq87U4kKtqywrGA4iEMS51RUXCg77TX8GwnlkjbVlUnAjB6vlS2+B&#10;sbZX3tEl84UIJexiVFB638RSurwkg25gG+LgnWxr0AfZFlK3eA3lppYfUTSVBisOCyU2tC4p/8l+&#10;jYLJe/L9dUy60S1K/Xl7PxzTdZEo9fbafc5BeOr8M/xPpzpww/EUH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Lme/HAAAA3QAAAA8AAAAAAAAAAAAAAAAAmAIAAGRy&#10;cy9kb3ducmV2LnhtbFBLBQYAAAAABAAEAPUAAACMAwAAAAA=&#10;" path="m7976,57791l,47835,,9955,7976,r5980,l19935,9955r,37880l13956,57791r-5980,xe" filled="f" strokeweight=".22144mm">
                  <v:stroke endcap="round"/>
                  <v:path arrowok="t" textboxrect="0,0,19935,57791"/>
                </v:shape>
                <v:shape id="Shape 5147" o:spid="_x0000_s3084" style="position:absolute;left:14789;top:40496;width:259;height:578;visibility:visible;mso-wrap-style:square;v-text-anchor:top" coordsize="2591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zqscA&#10;AADdAAAADwAAAGRycy9kb3ducmV2LnhtbESPUUvDMBSF3wX/Q7iCby6d1DnqsiKKbLiBrBv4em2u&#10;TbW5KUm2VX+9GQx8PJxzvsOZlYPtxIF8aB0rGI8yEMS10y03Cnbbl5spiBCRNXaOScEPBSjnlxcz&#10;LLQ78oYOVWxEgnAoUIGJsS+kDLUhi2HkeuLkfTpvMSbpG6k9HhPcdvI2yybSYstpwWBPT4bq72pv&#10;FaxXmkLt3l5bv18vzLv5ff7Iv5S6vhoeH0BEGuJ/+NxeagV34/weTm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SM6rHAAAA3QAAAA8AAAAAAAAAAAAAAAAAmAIAAGRy&#10;cy9kb3ducmV2LnhtbFBLBQYAAAAABAAEAPUAAACMAwAAAAA=&#10;" path="m5979,57791l,47835,,37850,5979,27894r13956,l25915,19911r,-9956l19935,,5979,,,9955r,9956l5979,27894e" filled="f" strokeweight=".22144mm">
                  <v:stroke endcap="round"/>
                  <v:path arrowok="t" textboxrect="0,0,25915,57791"/>
                </v:shape>
                <v:shape id="Shape 5148" o:spid="_x0000_s3085" style="position:absolute;left:14849;top:40775;width:199;height:299;visibility:visible;mso-wrap-style:square;v-text-anchor:top" coordsize="19935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S6sIA&#10;AADdAAAADwAAAGRycy9kb3ducmV2LnhtbERPTYvCMBC9L/gfwgheRFNlV6QaRRTB04LWg8ehGdtq&#10;M6lJrN399eawsMfH+16uO1OLlpyvLCuYjBMQxLnVFRcKztl+NAfhA7LG2jIp+CEP61XvY4mpti8+&#10;UnsKhYgh7FNUUIbQpFL6vCSDfmwb4shdrTMYInSF1A5fMdzUcpokM2mw4thQYkPbkvL76WkUmH3e&#10;/lbu25mhG+7u/DhcbplVatDvNgsQgbrwL/5zH7SCr8lnnBvfxCc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JLqwgAAAN0AAAAPAAAAAAAAAAAAAAAAAJgCAABkcnMvZG93&#10;bnJldi54bWxQSwUGAAAAAAQABAD1AAAAhwMAAAAA&#10;" path="m13956,r5979,9955l19935,19941r-5979,9956l,29897e" filled="f" strokeweight=".22144mm">
                  <v:stroke endcap="round"/>
                  <v:path arrowok="t" textboxrect="0,0,19935,29897"/>
                </v:shape>
                <v:shape id="Shape 5149" o:spid="_x0000_s3086" style="position:absolute;left:15506;top:39400;width:279;height:279;visibility:visible;mso-wrap-style:square;v-text-anchor:top" coordsize="27912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C5McA&#10;AADdAAAADwAAAGRycy9kb3ducmV2LnhtbESPT2vCQBTE7wW/w/IEb3WTomKjayglBb1I/dMWb4/s&#10;Mwlm34bsqtFP3xUKPQ4z8xtmnnamFhdqXWVZQTyMQBDnVldcKNjvPp6nIJxH1lhbJgU3cpAuek9z&#10;TLS98oYuW1+IAGGXoILS+yaR0uUlGXRD2xAH72hbgz7ItpC6xWuAm1q+RNFEGqw4LJTY0HtJ+Wl7&#10;NgrWXcb8+XOYZvL7i28+Xt0n50apQb97m4Hw1Pn/8F97qRWM49ErP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VwuTHAAAA3QAAAA8AAAAAAAAAAAAAAAAAmAIAAGRy&#10;cy9kb3ducmV2LnhtbFBLBQYAAAAABAAEAPUAAACMAwAAAAA=&#10;" path="m27912,13961l23917,3977,13956,,3994,3977,,13961r3994,9956l13956,27895r9961,-3978l27912,13961r,xe" filled="f" strokeweight=".16608mm">
                  <v:stroke endcap="round"/>
                  <v:path arrowok="t" textboxrect="0,0,27912,27895"/>
                </v:shape>
                <v:shape id="Shape 5150" o:spid="_x0000_s3087" style="position:absolute;left:14211;top:39540;width:259;height:578;visibility:visible;mso-wrap-style:square;v-text-anchor:top" coordsize="25915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qebsA&#10;AADdAAAADwAAAGRycy9kb3ducmV2LnhtbERPSwrCMBDdC94hjOBO0woVrUYRQXDrB9fTZmyLzaQk&#10;UevtzUJw+Xj/9bY3rXiR841lBek0AUFcWt1wpeB6OUwWIHxA1thaJgUf8rDdDAdrzLV984le51CJ&#10;GMI+RwV1CF0upS9rMuintiOO3N06gyFCV0nt8B3DTStnSTKXBhuODTV2tK+pfJyfRsE989elfGqd&#10;FikW1rHJbo1RajzqdysQgfrwF//cR60gS7O4P76JT0B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9sKnm7AAAA3QAAAA8AAAAAAAAAAAAAAAAAmAIAAGRycy9kb3ducmV2Lnht&#10;bFBLBQYAAAAABAAEAPUAAACAAwAAAAA=&#10;" path="m,9955l5979,,17938,r7977,9955l25915,19912r-7977,9985l5979,29897,,37851,,57792r25915,e" filled="f" strokeweight=".22144mm">
                  <v:stroke endcap="round"/>
                  <v:path arrowok="t" textboxrect="0,0,25915,57792"/>
                </v:shape>
                <v:shape id="Shape 5151" o:spid="_x0000_s3088" style="position:absolute;left:14589;top:39540;width:200;height:578;visibility:visible;mso-wrap-style:square;v-text-anchor:top" coordsize="19923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HA8UA&#10;AADdAAAADwAAAGRycy9kb3ducmV2LnhtbESPwWrDMBBE74H+g9hCbrHsgIPtRgmlUFpyqpN+wGJt&#10;bKfWypXUxMnXV4FCj8PMvGHW28kM4kzO95YVZEkKgrixuudWwefhdVGA8AFZ42CZFFzJw3bzMFtj&#10;pe2FazrvQysihH2FCroQxkpK33Rk0Cd2JI7e0TqDIUrXSu3wEuFmkMs0XUmDPceFDkd66aj52v8Y&#10;BbJcvn00U+F332hu7lQXWcleqfnj9PwEItAU/sN/7XetIM/yDO5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scDxQAAAN0AAAAPAAAAAAAAAAAAAAAAAJgCAABkcnMv&#10;ZG93bnJldi54bWxQSwUGAAAAAAQABAD1AAAAigMAAAAA&#10;" path="m7964,57792l,47835,,9955,7964,r5980,l19923,9955r,37880l13944,57792r-5980,xe" filled="f" strokeweight=".22144mm">
                  <v:stroke endcap="round"/>
                  <v:path arrowok="t" textboxrect="0,0,19923,57792"/>
                </v:shape>
                <v:shape id="Shape 5152" o:spid="_x0000_s3089" style="position:absolute;left:14928;top:39540;width:259;height:578;visibility:visible;mso-wrap-style:square;v-text-anchor:top" coordsize="25915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Rlb0A&#10;AADdAAAADwAAAGRycy9kb3ducmV2LnhtbESPzQrCMBCE74LvEFbwpmmFilajiCB49QfPa7O2xWZT&#10;kqj17Y0geBxm5htmue5MI57kfG1ZQTpOQBAXVtdcKjifdqMZCB+QNTaWScGbPKxX/d4Sc21ffKDn&#10;MZQiQtjnqKAKoc2l9EVFBv3YtsTRu1lnMETpSqkdviLcNHKSJFNpsOa4UGFL24qK+/FhFNwyf57L&#10;h9bpNcWrdWyyS22UGg66zQJEoC78w7/2XivI0mwC3zfxCc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IRlb0AAADdAAAADwAAAAAAAAAAAAAAAACYAgAAZHJzL2Rvd25yZXYu&#10;eG1sUEsFBgAAAAAEAAQA9QAAAIIDAAAAAA==&#10;" path="m5979,57792r7977,l25915,37851r,-27896l19935,,5979,,,9955r,9957l5979,29897r19936,e" filled="f" strokeweight=".22144mm">
                  <v:stroke endcap="round"/>
                  <v:path arrowok="t" textboxrect="0,0,25915,57792"/>
                </v:shape>
                <v:shape id="Shape 5153" o:spid="_x0000_s3090" style="position:absolute;left:15427;top:38822;width:299;height:299;visibility:visible;mso-wrap-style:square;v-text-anchor:top" coordsize="29897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WlcUA&#10;AADdAAAADwAAAGRycy9kb3ducmV2LnhtbESPUWvCMBSF3wf+h3AHe5tpFcesRtHJYGBhrPMHXJpr&#10;W5fclCSr3b83g8EeD+d853DW29EaMZAPnWMF+TQDQVw73XGj4PT5+vgMIkRkjcYxKfihANvN5G6N&#10;hXZX/qChio1IJRwKVNDG2BdShroli2HqeuLknZ23GJP0jdQer6ncGjnLsidpseO00GJPLy3VX9W3&#10;VbC47OtjJc+jyc3Bl8v3shuyUqmH+3G3AhFpjP/hP/pNJy5fzOH3TXo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9aVxQAAAN0AAAAPAAAAAAAAAAAAAAAAAJgCAABkcnMv&#10;ZG93bnJldi54bWxQSwUGAAAAAAQABAD1AAAAigMAAAAA&#10;" path="m29897,13932l25902,3976,15941,,5979,3976,,13932r5979,9985l15941,29897r9961,-5980l29897,13932r,xe" filled="f" strokeweight=".16608mm">
                  <v:stroke endcap="round"/>
                  <v:path arrowok="t" textboxrect="0,0,29897,29897"/>
                </v:shape>
                <v:shape id="Shape 5154" o:spid="_x0000_s3091" style="position:absolute;left:14171;top:38603;width:279;height:558;visibility:visible;mso-wrap-style:square;v-text-anchor:top" coordsize="2790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VssQA&#10;AADdAAAADwAAAGRycy9kb3ducmV2LnhtbESPQWvCQBSE74X+h+UJ3urGYopEV5HaQgQv1dLzM/tM&#10;gtm3cXcb4793BcHjMDPfMPNlbxrRkfO1ZQXjUQKCuLC65lLB7/77bQrCB2SNjWVScCUPy8Xryxwz&#10;bS/8Q90ulCJC2GeooAqhzaT0RUUG/ci2xNE7WmcwROlKqR1eItw08j1JPqTBmuNChS19VlScdv9G&#10;gXPr7fSQf602qZHnP2yPLk87pYaDfjUDEagPz/CjnWsF6TidwP1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FbLEAAAA3QAAAA8AAAAAAAAAAAAAAAAAmAIAAGRycy9k&#10;b3ducmV2LnhtbFBLBQYAAAAABAAEAPUAAACJAwAAAAA=&#10;" path="m,7982l7964,,19923,r7977,7982l27900,17938r-7977,9985l7964,27923,,37879,,55818r27900,e" filled="f" strokeweight=".22144mm">
                  <v:stroke endcap="round"/>
                  <v:path arrowok="t" textboxrect="0,0,27900,55818"/>
                </v:shape>
                <v:shape id="Shape 5155" o:spid="_x0000_s3092" style="position:absolute;left:14570;top:38603;width:59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MOscA&#10;AADdAAAADwAAAGRycy9kb3ducmV2LnhtbESPzWrDMBCE74W8g9hCL6WRXeI0uJZDYigkh1Dy8wCL&#10;tbVNrZVjKbb79lGh0OMwM98w2XoyrRiod41lBfE8AkFcWt1wpeBy/nhZgXAeWWNrmRT8kIN1PnvI&#10;MNV25CMNJ1+JAGGXooLa+y6V0pU1GXRz2xEH78v2Bn2QfSV1j2OAm1a+RtFSGmw4LNTYUVFT+X26&#10;GQXnartv6c2Xn9drscBlcjia54NST4/T5h2Ep8n/h//aO60giZMEft+EJ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PzDrHAAAA3QAAAA8AAAAAAAAAAAAAAAAAmAIAAGRy&#10;cy9kb3ducmV2LnhtbFBLBQYAAAAABAAEAPUAAACMAwAAAAA=&#10;" path="m,7982l5979,r,55818e" filled="f" strokeweight=".22144mm">
                  <v:stroke endcap="round"/>
                  <v:path arrowok="t" textboxrect="0,0,5979,55818"/>
                </v:shape>
                <v:shape id="Shape 5156" o:spid="_x0000_s3093" style="position:absolute;left:14570;top:39161;width:139;height:0;visibility:visible;mso-wrap-style:square;v-text-anchor:top" coordsize="1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fKsgA&#10;AADdAAAADwAAAGRycy9kb3ducmV2LnhtbESPQWvCQBSE70L/w/IKXkQ3CoaaukqwLQgFobaUentk&#10;X7Mh2bchu5r033cFweMwM98w6+1gG3GhzleOFcxnCQjiwumKSwVfn2/TJxA+IGtsHJOCP/Kw3TyM&#10;1php1/MHXY6hFBHCPkMFJoQ2k9IXhiz6mWuJo/frOoshyq6UusM+wm0jF0mSSosVxwWDLe0MFfXx&#10;bBVMFnXIT6bOd6fXfvX+Pfy8HNK9UuPHIX8GEWgI9/CtvdcKlvNlCtc38QnIz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UR8qyAAAAN0AAAAPAAAAAAAAAAAAAAAAAJgCAABk&#10;cnMvZG93bnJldi54bWxQSwUGAAAAAAQABAD1AAAAjQMAAAAA&#10;" path="m,l13956,e" filled="f" strokeweight=".22144mm">
                  <v:stroke endcap="round"/>
                  <v:path arrowok="t" textboxrect="0,0,13956,0"/>
                </v:shape>
                <v:shape id="Shape 5157" o:spid="_x0000_s3094" style="position:absolute;left:14829;top:38603;width:199;height:558;visibility:visible;mso-wrap-style:square;v-text-anchor:top" coordsize="19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GBsYA&#10;AADdAAAADwAAAGRycy9kb3ducmV2LnhtbESPzWrDMBCE74W8g9hAb7GsFufHjRJKW0MhOeTvARZr&#10;a5tYK2OpjvP2VaHQ4zAz3zDr7WhbMVDvG8caVJKCIC6dabjScDkXsyUIH5ANto5Jw508bDeThzXm&#10;xt34SMMpVCJC2OeooQ6hy6X0ZU0WfeI64uh9ud5iiLKvpOnxFuG2lU9pOpcWG44LNXb0VlN5PX1b&#10;DavdcFXzrLDpc3f5KO/vSh32hdaP0/H1BUSgMfyH/9qfRkOmsgX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xGBsYAAADdAAAADwAAAAAAAAAAAAAAAACYAgAAZHJz&#10;L2Rvd25yZXYueG1sUEsFBgAAAAAEAAQA9QAAAIsDAAAAAA==&#10;" path="m7964,55818l,45862,,7982,7964,r5979,l19923,7982r,37880l13943,55818r-5979,xe" filled="f" strokeweight=".22144mm">
                  <v:stroke endcap="round"/>
                  <v:path arrowok="t" textboxrect="0,0,19923,55818"/>
                </v:shape>
                <v:shape id="Picture 5158" o:spid="_x0000_s3095" type="#_x0000_t75" style="position:absolute;left:15626;top:37526;width:1395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bvtHDAAAA3QAAAA8AAABkcnMvZG93bnJldi54bWxET11rwjAUfR/4H8Id+LamThzSNZUhDIqw&#10;salgHy/NXVtsbkoS2/rvl4fBHg/nO9/NphcjOd9ZVrBKUhDEtdUdNwrOp/enLQgfkDX2lknBnTzs&#10;isVDjpm2E3/TeAyNiCHsM1TQhjBkUvq6JYM+sQNx5H6sMxgidI3UDqcYbnr5nKYv0mDHsaHFgfYt&#10;1dfjzSj4OEzrz5lLp+vxjtfzV1ldKqvU8nF+ewURaA7/4j93qRVsVps4N76JT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u+0cMAAADdAAAADwAAAAAAAAAAAAAAAACf&#10;AgAAZHJzL2Rvd25yZXYueG1sUEsFBgAAAAAEAAQA9wAAAI8DAAAAAA==&#10;">
                  <v:imagedata r:id="rId596" o:title=""/>
                </v:shape>
                <v:shape id="Shape 5159" o:spid="_x0000_s3096" style="position:absolute;left:16941;top:37247;width:259;height:559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3h8UA&#10;AADdAAAADwAAAGRycy9kb3ducmV2LnhtbESPQUsDMRSE74L/ITzBm01WaNFt06KC4sGLW8XrY/N2&#10;szR5WZN0u/rrjSB4HGbmG2azm70TE8U0BNZQLRQI4jaYgXsNb/vHqxsQKSMbdIFJwxcl2G3PzzZY&#10;m3DiV5qa3IsC4VSjBpvzWEuZWkse0yKMxMXrQvSYi4y9NBFPBe6dvFZqJT0OXBYsjvRgqT00R6/h&#10;++UpvivbfFTqeL/qus/JuW7S+vJivluDyDTn//Bf+9loWFbLW/h9U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DeHxQAAAN0AAAAPAAAAAAAAAAAAAAAAAJgCAABkcnMv&#10;ZG93bnJldi54bWxQSwUGAAAAAAQABAD1AAAAigMAAAAA&#10;" path="m,7982l5979,,19935,r5980,7982l25915,17938r-5980,9956l5979,27894,,35876,,55818r25915,e" filled="f" strokeweight=".22144mm">
                  <v:stroke endcap="round"/>
                  <v:path arrowok="t" textboxrect="0,0,25915,55818"/>
                </v:shape>
                <v:shape id="Shape 5160" o:spid="_x0000_s3097" style="position:absolute;left:17340;top:37247;width:60;height:559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lH8MA&#10;AADdAAAADwAAAGRycy9kb3ducmV2LnhtbERPzWrCQBC+F/oOywheim6UGiV1lRootIcgUR9gyE6T&#10;YHY2ZtckffvuQfD48f1v96NpRE+dqy0rWMwjEMSF1TWXCi7nr9kGhPPIGhvLpOCPHOx3ry9bTLQd&#10;OKf+5EsRQtglqKDyvk2kdEVFBt3ctsSB+7WdQR9gV0rd4RDCTSOXURRLgzWHhgpbSisqrqe7UXAu&#10;Dz8NrX1xvN3Sd4xXWW7eMqWmk/HzA4Sn0T/FD/e3VrBaxGF/eBOe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lH8MAAADdAAAADwAAAAAAAAAAAAAAAACYAgAAZHJzL2Rv&#10;d25yZXYueG1sUEsFBgAAAAAEAAQA9QAAAIgDAAAAAA==&#10;" path="m,7982l5979,r,55818e" filled="f" strokeweight=".22144mm">
                  <v:stroke endcap="round"/>
                  <v:path arrowok="t" textboxrect="0,0,5979,55818"/>
                </v:shape>
                <v:shape id="Shape 5161" o:spid="_x0000_s3098" style="position:absolute;left:17340;top:37806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y8cYA&#10;AADdAAAADwAAAGRycy9kb3ducmV2LnhtbESPQWsCMRSE7wX/Q3iCt5pdrYusRhGh4kXa2oJ4e2xe&#10;k6Wbl2WTuuu/bwqFHoeZ+YZZbwfXiBt1ofasIJ9mIIgrr2s2Cj7enx+XIEJE1th4JgV3CrDdjB7W&#10;WGrf8xvdztGIBOFQogIbY1tKGSpLDsPUt8TJ+/Sdw5hkZ6TusE9w18hZlhXSYc1pwWJLe0vV1/nb&#10;KSguh+vhKbvc891Lf5qb3izs9VWpyXjYrUBEGuJ/+K991AoWeZHD75v0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0y8cYAAADdAAAADwAAAAAAAAAAAAAAAACYAgAAZHJz&#10;L2Rvd25yZXYueG1sUEsFBgAAAAAEAAQA9QAAAIsDAAAAAA==&#10;" path="m,l11958,e" filled="f" strokeweight=".22144mm">
                  <v:stroke endcap="round"/>
                  <v:path arrowok="t" textboxrect="0,0,11958,0"/>
                </v:shape>
                <v:shape id="Shape 5162" o:spid="_x0000_s3099" style="position:absolute;left:17599;top:37247;width:259;height:279;visibility:visible;mso-wrap-style:square;v-text-anchor:top" coordsize="25915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s08UA&#10;AADdAAAADwAAAGRycy9kb3ducmV2LnhtbESPT4vCMBTE78J+h/AWvGmqoqzVKFJY8Fb/LKi3Z/Ns&#10;i81Lt4lav/1mQfA4zMxvmPmyNZW4U+NKywoG/QgEcWZ1ybmCn/137wuE88gaK8uk4EkOlouPzhxj&#10;bR+8pfvO5yJA2MWooPC+jqV0WUEGXd/WxMG72MagD7LJpW7wEeCmksMomkiDJYeFAmtKCsquu5tR&#10;MN3kyWp9+uVjWvrt+dIe0lFyUKr72a5mIDy1/h1+tddawXgwGcL/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OzTxQAAAN0AAAAPAAAAAAAAAAAAAAAAAJgCAABkcnMv&#10;ZG93bnJldi54bWxQSwUGAAAAAAQABAD1AAAAigMAAAAA&#10;" path="m,7982l5979,,19935,r5980,7982l25915,17938r-5980,9956l13956,27894e" filled="f" strokeweight=".22144mm">
                  <v:stroke endcap="round"/>
                  <v:path arrowok="t" textboxrect="0,0,25915,27894"/>
                </v:shape>
                <v:shape id="Shape 5163" o:spid="_x0000_s3100" style="position:absolute;left:17599;top:37526;width:259;height:280;visibility:visible;mso-wrap-style:square;v-text-anchor:top" coordsize="25915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PX8UA&#10;AADdAAAADwAAAGRycy9kb3ducmV2LnhtbESPQWvCQBSE70L/w/IKvenGitJEV2krAU9CbQseH9ln&#10;Epp9G7KvJvbXu0LB4zAz3zCrzeAadaYu1J4NTCcJKOLC25pLA1+f+fgFVBBki41nMnChAJv1w2iF&#10;mfU9f9D5IKWKEA4ZGqhE2kzrUFTkMEx8Sxy9k+8cSpRdqW2HfYS7Rj8nyUI7rDkuVNjSe0XFz+HX&#10;Gcj3l7/jW/6dipV+fnRFmodtaszT4/C6BCU0yD38395ZA/PpYga3N/EJ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w9fxQAAAN0AAAAPAAAAAAAAAAAAAAAAAJgCAABkcnMv&#10;ZG93bnJldi54bWxQSwUGAAAAAAQABAD1AAAAigMAAAAA&#10;" path="m19935,r5980,7982l25915,17938r-5980,9985l5979,27923,,17938e" filled="f" strokeweight=".22144mm">
                  <v:stroke endcap="round"/>
                  <v:path arrowok="t" textboxrect="0,0,25915,27923"/>
                </v:shape>
                <v:shape id="Shape 5164" o:spid="_x0000_s3101" style="position:absolute;left:14988;top:36928;width:279;height:299;visibility:visible;mso-wrap-style:square;v-text-anchor:top" coordsize="2790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GzsYA&#10;AADdAAAADwAAAGRycy9kb3ducmV2LnhtbESPQWvCQBSE7wX/w/KEXkrdWGwIqauI0CJ6qlq8PrOv&#10;STD7Nu6uMe2v7xYEj8PMfMNM571pREfO15YVjEcJCOLC6ppLBfvd+3MGwgdkjY1lUvBDHuazwcMU&#10;c22v/EndNpQiQtjnqKAKoc2l9EVFBv3ItsTR+7bOYIjSlVI7vEa4aeRLkqTSYM1xocKWlhUVp+3F&#10;KDj+rkP6kfDm/FUcXGeefLnRmVKPw37xBiJQH+7hW3ulFbyO0wn8v4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iGzsYAAADdAAAADwAAAAAAAAAAAAAAAACYAgAAZHJz&#10;L2Rvd25yZXYueG1sUEsFBgAAAAAEAAQA9QAAAIsDAAAAAA==&#10;" path="m27900,13961l23917,4005,13956,,3982,4005,,13961r3982,9956l13956,29897r9961,-5980l27900,13961r,xe" filled="f" strokeweight=".16608mm">
                  <v:stroke endcap="round"/>
                  <v:path arrowok="t" textboxrect="0,0,27900,29897"/>
                </v:shape>
                <v:shape id="Shape 5165" o:spid="_x0000_s3102" style="position:absolute;left:13932;top:37327;width:279;height:578;visibility:visible;mso-wrap-style:square;v-text-anchor:top" coordsize="2790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bsMgA&#10;AADdAAAADwAAAGRycy9kb3ducmV2LnhtbESPW2vCQBSE3wv9D8sp+FY3tkQkuoq9WPpQWoyC+HbI&#10;HnMxezZktyb667tCwcdhZr5hZove1OJErSstKxgNIxDEmdUl5wq2m9XjBITzyBpry6TgTA4W8/u7&#10;GSbadrymU+pzESDsElRQeN8kUrqsIINuaBvi4B1sa9AH2eZSt9gFuKnlUxSNpcGSw0KBDb0WlB3T&#10;X6Pg5/h+fnupnlP89t1HvLtUX25fKTV46JdTEJ56fwv/tz+1gng0juH6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N9uwyAAAAN0AAAAPAAAAAAAAAAAAAAAAAJgCAABk&#10;cnMvZG93bnJldi54bWxQSwUGAAAAAAQABAD1AAAAjQMAAAAA&#10;" path="m,9955l7964,,19923,r7977,9955l27900,19911r-7977,7983l7964,27894,,37850,,57791r27900,e" filled="f" strokeweight=".22144mm">
                  <v:stroke endcap="round"/>
                  <v:path arrowok="t" textboxrect="0,0,27900,57791"/>
                </v:shape>
                <v:shape id="Shape 5166" o:spid="_x0000_s3103" style="position:absolute;left:14330;top:37327;width:80;height:578;visibility:visible;mso-wrap-style:square;v-text-anchor:top" coordsize="7976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zWscA&#10;AADdAAAADwAAAGRycy9kb3ducmV2LnhtbESPQWvCQBSE7wX/w/IEL6VubDGU6CoiSKUUpMZCj8/s&#10;M4lm38bdVdN/3y0UPA4z8w0znXemEVdyvrasYDRMQBAXVtdcKtjlq6dXED4ga2wsk4If8jCf9R6m&#10;mGl740+6bkMpIoR9hgqqENpMSl9UZNAPbUscvYN1BkOUrpTa4S3CTSOfkySVBmuOCxW2tKyoOG0v&#10;RoE/hq91nrx96xe3yYvD4/t5/4FKDfrdYgIiUBfu4f/2WisYj9IU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ys1rHAAAA3QAAAA8AAAAAAAAAAAAAAAAAmAIAAGRy&#10;cy9kb3ducmV2LnhtbFBLBQYAAAAABAAEAPUAAACMAwAAAAA=&#10;" path="m,9955l7976,r,57791e" filled="f" strokeweight=".22144mm">
                  <v:stroke endcap="round"/>
                  <v:path arrowok="t" textboxrect="0,0,7976,57791"/>
                </v:shape>
                <v:shape id="Shape 5167" o:spid="_x0000_s3104" style="position:absolute;left:14330;top:37905;width:140;height:0;visibility:visible;mso-wrap-style:square;v-text-anchor:top" coordsize="1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wDMgA&#10;AADdAAAADwAAAGRycy9kb3ducmV2LnhtbESPQWvCQBSE70L/w/IKvRTdKDTV1FWCtSAUCrUientk&#10;X7Mh2bchu5r033cLBY/DzHzDLNeDbcSVOl85VjCdJCCIC6crLhUcvt7GcxA+IGtsHJOCH/KwXt2N&#10;lphp1/MnXfehFBHCPkMFJoQ2k9IXhiz6iWuJo/ftOoshyq6UusM+wm0jZ0mSSosVxwWDLW0MFfX+&#10;YhU8zuqQn02db87bfvF+HE6vH+lOqYf7IX8BEWgIt/B/e6cVPE3TZ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cXAMyAAAAN0AAAAPAAAAAAAAAAAAAAAAAJgCAABk&#10;cnMvZG93bnJldi54bWxQSwUGAAAAAAQABAD1AAAAjQMAAAAA&#10;" path="m,l13956,e" filled="f" strokeweight=".22144mm">
                  <v:stroke endcap="round"/>
                  <v:path arrowok="t" textboxrect="0,0,13956,0"/>
                </v:shape>
                <v:shape id="Shape 5168" o:spid="_x0000_s3105" style="position:absolute;left:14609;top:37327;width:259;height:578;visibility:visible;mso-wrap-style:square;v-text-anchor:top" coordsize="2591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7uMMA&#10;AADdAAAADwAAAGRycy9kb3ducmV2LnhtbERPTWsCMRC9F/wPYYTeNGuxIqtRRCmWVhDXQq/jZrrZ&#10;upksSdRtf31zEHp8vO/5srONuJIPtWMFo2EGgrh0uuZKwcfxZTAFESKyxsYxKfihAMtF72GOuXY3&#10;PtC1iJVIIRxyVGBibHMpQ2nIYhi6ljhxX85bjAn6SmqPtxRuG/mUZRNpsebUYLCltaHyXFysgt27&#10;plC6/VvtL7ut+TS/m9P4W6nHfreagYjUxX/x3f2qFTyPJmluepOe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j7uMMAAADdAAAADwAAAAAAAAAAAAAAAACYAgAAZHJzL2Rv&#10;d25yZXYueG1sUEsFBgAAAAAEAAQA9QAAAIgDAAAAAA==&#10;" path="m25915,37850l,37850,17938,r,57791e" filled="f" strokeweight=".22144mm">
                  <v:stroke endcap="round"/>
                  <v:path arrowok="t" textboxrect="0,0,25915,57791"/>
                </v:shape>
                <v:shape id="Shape 5169" o:spid="_x0000_s3106" style="position:absolute;left:14031;top:35972;width:279;height:279;visibility:visible;mso-wrap-style:square;v-text-anchor:top" coordsize="2790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WcsgA&#10;AADdAAAADwAAAGRycy9kb3ducmV2LnhtbESPQWvCQBSE7wX/w/KE3urGgkFTV1GhtIcKjbYFb4/s&#10;M4lm34bsVrf++q4geBxm5htmOg+mESfqXG1ZwXCQgCAurK65VPC1fX0ag3AeWWNjmRT8kYP5rPcw&#10;xUzbM+d02vhSRAi7DBVU3reZlK6oyKAb2JY4envbGfRRdqXUHZ4j3DTyOUlSabDmuFBhS6uKiuPm&#10;1yhY53nwl49PXIXv9DD6WV/elrutUo/9sHgB4Sn4e/jWftcKRsN0Atc38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1tZyyAAAAN0AAAAPAAAAAAAAAAAAAAAAAJgCAABk&#10;cnMvZG93bnJldi54bWxQSwUGAAAAAAQABAD1AAAAjQMAAAAA&#10;" path="m27900,13961l23917,4005,13956,,3982,4005,,13961r3982,9956l13956,27923r9961,-4006l27900,13961r,xe" filled="f" strokeweight=".16608mm">
                  <v:stroke endcap="round"/>
                  <v:path arrowok="t" textboxrect="0,0,27900,27923"/>
                </v:shape>
                <v:shape id="Shape 5170" o:spid="_x0000_s3107" style="position:absolute;left:12935;top:36330;width:279;height:559;visibility:visible;mso-wrap-style:square;v-text-anchor:top" coordsize="2791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DI8MA&#10;AADdAAAADwAAAGRycy9kb3ducmV2LnhtbERPyW7CMBC9I/UfrKnErTggNgUMqqpWoiyHAAeOo3ga&#10;R43HITYk/Xt8qMTx6e3LdWcrcafGl44VDAcJCOLc6ZILBefT19schA/IGivHpOCPPKxXL70lptq1&#10;nNH9GAoRQ9inqMCEUKdS+tyQRT9wNXHkflxjMUTYFFI32MZwW8lRkkylxZJjg8GaPgzlv8ebVTD+&#10;JDaWD5dru82+82S722eTnVL91+59ASJQF57if/dGK5gMZ3F/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+DI8MAAADdAAAADwAAAAAAAAAAAAAAAACYAgAAZHJzL2Rv&#10;d25yZXYueG1sUEsFBgAAAAAEAAQA9QAAAIgDAAAAAA==&#10;" path="m,9985l7976,,19935,r7977,9985l27912,19941r-7977,7982l7976,27923,,37879,,55818r27912,e" filled="f" strokeweight=".22144mm">
                  <v:stroke endcap="round"/>
                  <v:path arrowok="t" textboxrect="0,0,27912,55818"/>
                </v:shape>
                <v:shape id="Shape 5171" o:spid="_x0000_s3108" style="position:absolute;left:13334;top:36330;width:60;height:559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WWcYA&#10;AADdAAAADwAAAGRycy9kb3ducmV2LnhtbESP3WrCQBSE7wu+w3IKvSm6SfGP6CoqFOyFSKIPcMge&#10;k9Ds2Zhdk/Ttu4WCl8PMfMOst4OpRUetqywriCcRCOLc6ooLBdfL53gJwnlkjbVlUvBDDrab0csa&#10;E217TqnLfCEChF2CCkrvm0RKl5dk0E1sQxy8m20N+iDbQuoW+wA3tfyIork0WHFYKLGhQ0n5d/Yw&#10;Ci7F/qumhc/P9/thivPZKTXvJ6XeXofdCoSnwT/D/+2jVjCLFzH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GWWcYAAADdAAAADwAAAAAAAAAAAAAAAACYAgAAZHJz&#10;L2Rvd25yZXYueG1sUEsFBgAAAAAEAAQA9QAAAIsDAAAAAA==&#10;" path="m,9985l5979,r,55818e" filled="f" strokeweight=".22144mm">
                  <v:stroke endcap="round"/>
                  <v:path arrowok="t" textboxrect="0,0,5979,55818"/>
                </v:shape>
                <v:shape id="Shape 5172" o:spid="_x0000_s3109" style="position:absolute;left:13334;top:36889;width:139;height:0;visibility:visible;mso-wrap-style:square;v-text-anchor:top" coordsize="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WXscA&#10;AADdAAAADwAAAGRycy9kb3ducmV2LnhtbESPQWvCQBSE74X+h+UVvNWNgVabukoRhB7soYmFHh/Z&#10;ZxKy+zbsbjX6692C4HGYmW+Y5Xq0RhzJh86xgtk0A0FcO91xo2BfbZ8XIEJE1mgck4IzBVivHh+W&#10;WGh34m86lrERCcKhQAVtjEMhZahbshimbiBO3sF5izFJ30jt8ZTg1sg8y16lxY7TQosDbVqq+/LP&#10;KtiW/e/B5N58Df3P/O1yWVTjZqfU5Gn8eAcRaYz38K39qRW8zOY5/L9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zll7HAAAA3QAAAA8AAAAAAAAAAAAAAAAAmAIAAGRy&#10;cy9kb3ducmV2LnhtbFBLBQYAAAAABAAEAPUAAACMAwAAAAA=&#10;" path="m,l13944,e" filled="f" strokeweight=".22144mm">
                  <v:stroke endcap="round"/>
                  <v:path arrowok="t" textboxrect="0,0,13944,0"/>
                </v:shape>
                <v:shape id="Shape 5173" o:spid="_x0000_s3110" style="position:absolute;left:13593;top:36330;width:279;height:559;visibility:visible;mso-wrap-style:square;v-text-anchor:top" coordsize="2791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dVMcA&#10;AADdAAAADwAAAGRycy9kb3ducmV2LnhtbESPT2vCQBTE7wW/w/IKvelG6z9SVxFpoWo9RD30+Mi+&#10;ZoPZtzG7Nem37xaEHoeZ+Q2zWHW2EjdqfOlYwXCQgCDOnS65UHA+vfXnIHxA1lg5JgU/5GG17D0s&#10;MNWu5Yxux1CICGGfogITQp1K6XNDFv3A1cTR+3KNxRBlU0jdYBvhtpKjJJlKiyXHBYM1bQzll+O3&#10;VTB+JTaWD5/Xdpdt82S3/8gme6WeHrv1C4hAXfgP39vvWsFkOHuG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dHVTHAAAA3QAAAA8AAAAAAAAAAAAAAAAAmAIAAGRy&#10;cy9kb3ducmV2LnhtbFBLBQYAAAAABAAEAPUAAACMAwAAAAA=&#10;" path="m,47835r7976,7983l19935,55818r7977,-7983l27912,27923,19935,19941,,19941,,,27912,e" filled="f" strokeweight=".22144mm">
                  <v:stroke endcap="round"/>
                  <v:path arrowok="t" textboxrect="0,0,27912,55818"/>
                </v:shape>
                <v:shape id="Shape 5174" o:spid="_x0000_s3111" style="position:absolute;left:13035;top:34796;width:279;height:299;visibility:visible;mso-wrap-style:square;v-text-anchor:top" coordsize="2790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QE8YA&#10;AADdAAAADwAAAGRycy9kb3ducmV2LnhtbESPT2sCMRTE7wW/Q3iCl6JZpVVZjVIKlaIn/+H1uXnu&#10;Lm5etklc1376plDocZiZ3zDzZWsq0ZDzpWUFw0ECgjizuuRcwWH/0Z+C8AFZY2WZFDzIw3LReZpj&#10;qu2dt9TsQi4ihH2KCooQ6lRKnxVk0A9sTRy9i3UGQ5Qul9rhPcJNJUdJMpYGS44LBdb0XlB23d2M&#10;gvP3OoxXCW++jtnJNebZ5xs9VarXbd9mIAK14T/81/7UCl6Hkxf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EQE8YAAADdAAAADwAAAAAAAAAAAAAAAACYAgAAZHJz&#10;L2Rvd25yZXYueG1sUEsFBgAAAAAEAAQA9QAAAIsDAAAAAA==&#10;" path="m27900,13961l23917,3976,13944,,3982,3976,,13961r3982,9956l13944,29897r9973,-5980l27900,13961r,xe" filled="f" strokeweight=".16608mm">
                  <v:stroke endcap="round"/>
                  <v:path arrowok="t" textboxrect="0,0,27900,29897"/>
                </v:shape>
                <v:shape id="Shape 5175" o:spid="_x0000_s3112" style="position:absolute;left:11939;top:35115;width:259;height:578;visibility:visible;mso-wrap-style:square;v-text-anchor:top" coordsize="25915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VgcIA&#10;AADdAAAADwAAAGRycy9kb3ducmV2LnhtbESPQWvCQBSE7wX/w/IK3uomhVSbuooUBK/G4Pkl+0xC&#10;s2/D7prEf+8WCj0OM/MNs93PphcjOd9ZVpCuEhDEtdUdNwrKy/FtA8IHZI29ZVLwIA/73eJli7m2&#10;E59pLEIjIoR9jgraEIZcSl+3ZNCv7EAcvZt1BkOUrpHa4RThppfvSfIhDXYcF1oc6Lul+qe4GwW3&#10;zJef8q51WqVYWccmu3ZGqeXrfPgCEWgO/+G/9kkryNJ1Br9v4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tWBwgAAAN0AAAAPAAAAAAAAAAAAAAAAAJgCAABkcnMvZG93&#10;bnJldi54bWxQSwUGAAAAAAQABAD1AAAAhwMAAAAA&#10;" path="m,9956l5979,,19935,r5980,9956l25915,19912r-5980,7983l5979,27895,,37851,,57792r25915,e" filled="f" strokeweight=".22144mm">
                  <v:stroke endcap="round"/>
                  <v:path arrowok="t" textboxrect="0,0,25915,57792"/>
                </v:shape>
                <v:shape id="Shape 5176" o:spid="_x0000_s3113" style="position:absolute;left:12337;top:35115;width:60;height:578;visibility:visible;mso-wrap-style:square;v-text-anchor:top" coordsize="5979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Fn8oA&#10;AADdAAAADwAAAGRycy9kb3ducmV2LnhtbESPQUvDQBSE70L/w/IKXqTdVGgtMZtSW62CtmBU8PjI&#10;viap2bchu2njv3cLQo/DzHzDJIve1OJIrassK5iMIxDEudUVFwo+P55GcxDOI2usLZOCX3KwSAdX&#10;CcbanvidjpkvRICwi1FB6X0TS+nykgy6sW2Ig7e3rUEfZFtI3eIpwE0tb6NoJg1WHBZKbGhVUv6T&#10;dUbBw2b+vX3dv3XNc/ZY3Ky/dt300Cl1PeyX9yA89f4S/m+/aAXTyd0Mzm/CE5Dp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l4BZ/KAAAA3QAAAA8AAAAAAAAAAAAAAAAAmAIA&#10;AGRycy9kb3ducmV2LnhtbFBLBQYAAAAABAAEAPUAAACPAwAAAAA=&#10;" path="m,9956l5979,r,57792e" filled="f" strokeweight=".22144mm">
                  <v:stroke endcap="round"/>
                  <v:path arrowok="t" textboxrect="0,0,5979,57792"/>
                </v:shape>
                <v:shape id="Shape 5177" o:spid="_x0000_s3114" style="position:absolute;left:12337;top:35693;width:140;height:0;visibility:visible;mso-wrap-style:square;v-text-anchor:top" coordsize="1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m0ckA&#10;AADdAAAADwAAAGRycy9kb3ducmV2LnhtbESPS2vDMBCE74X+B7GFXkoiJ9A83CjBpAkECoE8CM1t&#10;sbaWsbUylhq7/74qFHIcZuYbZrHqbS1u1PrSsYLRMAFBnDtdcqHgfNoOZiB8QNZYOyYFP+RhtXx8&#10;WGCqXccHuh1DISKEfYoKTAhNKqXPDVn0Q9cQR+/LtRZDlG0hdYtdhNtajpNkIi2WHBcMNrQ2lFfH&#10;b6vgZVyF7GqqbH3ddPOPS//5vp/slHp+6rM3EIH6cA//t3dawetoOoW/N/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jm0ckAAADdAAAADwAAAAAAAAAAAAAAAACYAgAA&#10;ZHJzL2Rvd25yZXYueG1sUEsFBgAAAAAEAAQA9QAAAI4DAAAAAA==&#10;" path="m,l13956,e" filled="f" strokeweight=".22144mm">
                  <v:stroke endcap="round"/>
                  <v:path arrowok="t" textboxrect="0,0,13956,0"/>
                </v:shape>
                <v:shape id="Shape 5178" o:spid="_x0000_s3115" style="position:absolute;left:12596;top:35115;width:259;height:578;visibility:visible;mso-wrap-style:square;v-text-anchor:top" coordsize="25915,5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6H7sA&#10;AADdAAAADwAAAGRycy9kb3ducmV2LnhtbERPyQrCMBC9C/5DGMGbphXqUo0iguDVBc9jM7bFZlKS&#10;qPXvzUHw+Hj7atOZRrzI+dqygnScgCAurK65VHA570dzED4ga2wsk4IPedis+70V5tq++UivUyhF&#10;DGGfo4IqhDaX0hcVGfRj2xJH7m6dwRChK6V2+I7hppGTJJlKgzXHhgpb2lVUPE5Po+Ce+ctCPrVO&#10;bynerGOTXWuj1HDQbZcgAnXhL/65D1pBls7i3PgmPgG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qveh+7AAAA3QAAAA8AAAAAAAAAAAAAAAAAmAIAAGRycy9kb3ducmV2Lnht&#10;bFBLBQYAAAAABAAEAPUAAACAAwAAAAA=&#10;" path="m,27895r19935,l25915,37851r,9985l19935,57792r-11959,l,47836,,19912,13956,r5979,e" filled="f" strokeweight=".22144mm">
                  <v:stroke endcap="round"/>
                  <v:path arrowok="t" textboxrect="0,0,25915,57792"/>
                </v:shape>
                <v:shape id="Shape 5179" o:spid="_x0000_s3116" style="position:absolute;left:12536;top:34158;width:279;height:299;visibility:visible;mso-wrap-style:square;v-text-anchor:top" coordsize="2790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/jcYA&#10;AADdAAAADwAAAGRycy9kb3ducmV2LnhtbESPQWvCQBSE74X+h+UVvBTdKGhj6iqlUBE9aSteX7Ov&#10;SWj2bbq7xuivdwWhx2FmvmFmi87UoiXnK8sKhoMEBHFudcWFgq/Pj34KwgdkjbVlUnAmD4v548MM&#10;M21PvKV2FwoRIewzVFCG0GRS+rwkg35gG+Lo/VhnMETpCqkdniLc1HKUJBNpsOK4UGJD7yXlv7uj&#10;UfB9WYfJMuHN3z4/uNY8+2KjU6V6T93bK4hAXfgP39srrWA8fJnC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C/jcYAAADdAAAADwAAAAAAAAAAAAAAAACYAgAAZHJz&#10;L2Rvd25yZXYueG1sUEsFBgAAAAAEAAQA9QAAAIsDAAAAAA==&#10;" path="m27900,15935l23918,3976,13956,,3982,3976,,15935r3982,9957l13956,29897r9962,-4005l27900,15935r,xe" filled="f" strokeweight=".16608mm">
                  <v:stroke endcap="round"/>
                  <v:path arrowok="t" textboxrect="0,0,27900,29897"/>
                </v:shape>
                <v:shape id="Shape 5180" o:spid="_x0000_s3117" style="position:absolute;left:11321;top:34078;width:259;height:558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yXcIA&#10;AADdAAAADwAAAGRycy9kb3ducmV2LnhtbERPz0vDMBS+C/sfwht4c0kFx6jLhgqKBy/WjV0fzWtT&#10;TF5qknXVv94cBI8f3+/tfvZOTBTTEFhDtVIgiNtgBu41HD6ebzYgUkY26AKThm9KsN8trrZYm3Dh&#10;d5qa3IsSwqlGDTbnsZYytZY8plUYiQvXhegxFxh7aSJeSrh38laptfQ4cGmwONKTpfazOXsNP28v&#10;8ahsc6rU+XHddV+Tc92k9fVyfrgHkWnO/+I/96vRcFdtyv7ypjw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rJdwgAAAN0AAAAPAAAAAAAAAAAAAAAAAJgCAABkcnMvZG93&#10;bnJldi54bWxQSwUGAAAAAAQABAD1AAAAhwMAAAAA&#10;" path="m,7982l5979,,19935,r5980,7982l25915,17938r-5980,9957l5979,27895,,37879,,55818r25915,e" filled="f" strokeweight=".22144mm">
                  <v:stroke endcap="round"/>
                  <v:path arrowok="t" textboxrect="0,0,25915,55818"/>
                </v:shape>
                <v:shape id="Shape 5181" o:spid="_x0000_s3118" style="position:absolute;left:11719;top:34078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mfsYA&#10;AADdAAAADwAAAGRycy9kb3ducmV2LnhtbESP3WrCQBSE7wu+w3IK3pS6ifhH6ioqCPZCJLEPcMie&#10;JqHZszG7JvHtu4WCl8PMfMOst4OpRUetqywriCcRCOLc6ooLBV/X4/sKhPPIGmvLpOBBDrab0csa&#10;E217TqnLfCEChF2CCkrvm0RKl5dk0E1sQxy8b9sa9EG2hdQt9gFuajmNooU0WHFYKLGhQ0n5T3Y3&#10;Cq7F/rOmpc8vt9thhov5OTVvZ6XGr8PuA4SnwT/D/+2TVjCPVzH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TmfsYAAADdAAAADwAAAAAAAAAAAAAAAACYAgAAZHJz&#10;L2Rvd25yZXYueG1sUEsFBgAAAAAEAAQA9QAAAIsDAAAAAA==&#10;" path="m,7982l5979,r,55818e" filled="f" strokeweight=".22144mm">
                  <v:stroke endcap="round"/>
                  <v:path arrowok="t" textboxrect="0,0,5979,55818"/>
                </v:shape>
                <v:shape id="Shape 5182" o:spid="_x0000_s3119" style="position:absolute;left:11719;top:34636;width:140;height:0;visibility:visible;mso-wrap-style:square;v-text-anchor:top" coordsize="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meccA&#10;AADdAAAADwAAAGRycy9kb3ducmV2LnhtbESPQWvCQBSE74X+h+UJvdWNgdoYXaUIQg/twdiCx0f2&#10;mYTsvg27W0399V1B6HGYmW+Y1Wa0RpzJh86xgtk0A0FcO91xo+DrsHsuQISIrNE4JgW/FGCzfnxY&#10;Yandhfd0rmIjEoRDiQraGIdSylC3ZDFM3UCcvJPzFmOSvpHa4yXBrZF5ls2lxY7TQosDbVuq++rH&#10;KthV/fFkcm8+h/77dXG9Fodx+6HU02R8W4KINMb/8L39rhW8zIocbm/S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m5nnHAAAA3QAAAA8AAAAAAAAAAAAAAAAAmAIAAGRy&#10;cy9kb3ducmV2LnhtbFBLBQYAAAAABAAEAPUAAACMAwAAAAA=&#10;" path="m,l13944,e" filled="f" strokeweight=".22144mm">
                  <v:stroke endcap="round"/>
                  <v:path arrowok="t" textboxrect="0,0,13944,0"/>
                </v:shape>
                <v:shape id="Shape 5183" o:spid="_x0000_s3120" style="position:absolute;left:11978;top:34078;width:260;height:558;visibility:visible;mso-wrap-style:square;v-text-anchor:top" coordsize="2591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sKsUA&#10;AADdAAAADwAAAGRycy9kb3ducmV2LnhtbESPQUsDMRSE74L/ITzBm01WsZS1aamC4sGLW8XrY/N2&#10;szR5WZN0u/rrjSB4HGbmG2a9nb0TE8U0BNZQLRQI4jaYgXsNb/vHqxWIlJENusCk4YsSbDfnZ2us&#10;TTjxK01N7kWBcKpRg815rKVMrSWPaRFG4uJ1IXrMRcZemoinAvdOXiu1lB4HLgsWR3qw1B6ao9fw&#10;/fIU35VtPip1vF923efkXDdpfXkx7+5AZJrzf/iv/Ww03FarG/h9U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CwqxQAAAN0AAAAPAAAAAAAAAAAAAAAAAJgCAABkcnMv&#10;ZG93bnJldi54bWxQSwUGAAAAAAQABAD1AAAAigMAAAAA&#10;" path="m,l25915,,5979,55818e" filled="f" strokeweight=".22144mm">
                  <v:stroke endcap="round"/>
                  <v:path arrowok="t" textboxrect="0,0,25915,55818"/>
                </v:shape>
                <v:shape id="Picture 5184" o:spid="_x0000_s3121" type="#_x0000_t75" style="position:absolute;left:16343;top:30052;width:1435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aidHHAAAA3QAAAA8AAABkcnMvZG93bnJldi54bWxEj1trwkAUhN8L/oflCL7VjfVCiFmlF6SS&#10;B2k1+nyaPU1Cs2dDdqvx33cLgo/DzHzDpOveNOJMnastK5iMIxDEhdU1lwryw+YxBuE8ssbGMim4&#10;koP1avCQYqLthT/pvPelCBB2CSqovG8TKV1RkUE3ti1x8L5tZ9AH2ZVSd3gJcNPIpyhaSIM1h4UK&#10;W3qtqPjZ/xoFLnu/5seP/mWXfRVu83Za1H6aKTUa9s9LEJ56fw/f2lutYD6JZ/D/JjwBu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aidHHAAAA3QAAAA8AAAAAAAAAAAAA&#10;AAAAnwIAAGRycy9kb3ducmV2LnhtbFBLBQYAAAAABAAEAPcAAACTAwAAAAA=&#10;">
                  <v:imagedata r:id="rId597" o:title=""/>
                </v:shape>
                <v:shape id="Shape 5185" o:spid="_x0000_s3122" style="position:absolute;left:20868;top:28278;width:279;height:279;visibility:visible;mso-wrap-style:square;v-text-anchor:top" coordsize="2790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FEMQA&#10;AADdAAAADwAAAGRycy9kb3ducmV2LnhtbESPQUsDMRSE74L/IbyCN5utUF3XpkXEgheRbev9sXlu&#10;QjcvS/JsV3+9EQSPw8x8w6w2UxjUiVL2kQ0s5hUo4i5az72Bw357XYPKgmxxiEwGvijDZn15scLG&#10;xjO3dNpJrwqEc4MGnMjYaJ07RwHzPI7ExfuIKaAUmXptE54LPAz6pqpudUDPZcHhSE+OuuPuMxjg&#10;17H18u3f79+S3D3v3VS329aYq9n0+ABKaJL/8F/7xRpYLuol/L4pT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BRDEAAAA3QAAAA8AAAAAAAAAAAAAAAAAmAIAAGRycy9k&#10;b3ducmV2LnhtbFBLBQYAAAAABAAEAPUAAACJAwAAAAA=&#10;" path="m27900,13963l23917,3976,13943,,3982,3976,,13963r3982,9954l13943,27895r9974,-3978l27900,13963r,xe" filled="f" strokeweight=".16608mm">
                  <v:stroke endcap="round"/>
                  <v:path arrowok="t" textboxrect="0,0,27900,27895"/>
                </v:shape>
                <v:shape id="Shape 5186" o:spid="_x0000_s3123" style="position:absolute;left:19792;top:27820;width:259;height:558;visibility:visible;mso-wrap-style:square;v-text-anchor:top" coordsize="25903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U3sUA&#10;AADdAAAADwAAAGRycy9kb3ducmV2LnhtbESPQWvCQBSE70L/w/IK3upGwSjRVUpBKLQgai+9PbPP&#10;JJp9G3dXk/rrXaHgcZiZb5j5sjO1uJLzlWUFw0ECgji3uuJCwc9u9TYF4QOyxtoyKfgjD8vFS2+O&#10;mbYtb+i6DYWIEPYZKihDaDIpfV6SQT+wDXH0DtYZDFG6QmqHbYSbWo6SJJUGK44LJTb0UVJ+2l6M&#10;grbdy/PF7/l4W7nvX51O9Np8KdV/7d5nIAJ14Rn+b39qBePhNIX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dTexQAAAN0AAAAPAAAAAAAAAAAAAAAAAJgCAABkcnMv&#10;ZG93bnJldi54bWxQSwUGAAAAAAQABAD1AAAAigMAAAAA&#10;" path="m,7951l5979,,19923,r5980,7951l25903,17938r-5980,9954l5979,27892,,35876,,55788r25903,e" filled="f" strokeweight=".22144mm">
                  <v:stroke endcap="round"/>
                  <v:path arrowok="t" textboxrect="0,0,25903,55788"/>
                </v:shape>
                <v:shape id="Shape 5187" o:spid="_x0000_s3124" style="position:absolute;left:20190;top:27820;width:60;height:558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qfMgA&#10;AADdAAAADwAAAGRycy9kb3ducmV2LnhtbESPQWvCQBSE74X+h+UVvNWNolVTVymCIBaKpoJ6e2Rf&#10;k9Ds25hdTeqvdwWhx2FmvmGm89aU4kK1Kywr6HUjEMSp1QVnCnbfy9cxCOeRNZaWScEfOZjPnp+m&#10;GGvb8JYuic9EgLCLUUHufRVL6dKcDLqurYiD92Nrgz7IOpO6xibATSn7UfQmDRYcFnKsaJFT+puc&#10;jYJsv5mMhkVz2h8nX6fP43pwTc4HpTov7cc7CE+t/w8/2iutYNgbj+D+Jj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Cap8yAAAAN0AAAAPAAAAAAAAAAAAAAAAAJgCAABk&#10;cnMvZG93bnJldi54bWxQSwUGAAAAAAQABAD1AAAAjQMAAAAA&#10;" path="m,7951l5979,r,55788e" filled="f" strokeweight=".22144mm">
                  <v:stroke endcap="round"/>
                  <v:path arrowok="t" textboxrect="0,0,5979,55788"/>
                </v:shape>
                <v:shape id="Shape 5188" o:spid="_x0000_s3125" style="position:absolute;left:20190;top:28378;width:140;height:0;visibility:visible;mso-wrap-style:square;v-text-anchor:top" coordsize="13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ChMUA&#10;AADdAAAADwAAAGRycy9kb3ducmV2LnhtbERPXWvCMBR9H/gfwhX2MtZUYeJqoxTdQBAGc2Po26W5&#10;NqXNTWky2/178zDw8XC+881oW3Gl3teOFcySFARx6XTNlYLvr/fnJQgfkDW2jknBH3nYrCcPOWba&#10;DfxJ12OoRAxhn6ECE0KXSelLQxZ94jriyF1cbzFE2FdS9zjEcNvKeZoupMWaY4PBjraGyub4axU8&#10;zZtQnE1TbM9vw+vhZzztPhZ7pR6nY7ECEWgMd/G/e68VvMyWcW58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gKExQAAAN0AAAAPAAAAAAAAAAAAAAAAAJgCAABkcnMv&#10;ZG93bnJldi54bWxQSwUGAAAAAAQABAD1AAAAigMAAAAA&#10;" path="m,l13956,e" filled="f" strokeweight=".22144mm">
                  <v:stroke endcap="round"/>
                  <v:path arrowok="t" textboxrect="0,0,13956,0"/>
                </v:shape>
                <v:shape id="Shape 5189" o:spid="_x0000_s3126" style="position:absolute;left:20449;top:27820;width:259;height:558;visibility:visible;mso-wrap-style:square;v-text-anchor:top" coordsize="25902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sr8UA&#10;AADdAAAADwAAAGRycy9kb3ducmV2LnhtbESP0WrCQBRE3wv+w3IF3+pGbUWjq9hSQQqCRj/gJnvN&#10;BrN3Q3ar6d+7hYKPw8ycYZbrztbiRq2vHCsYDRMQxIXTFZcKzqft6wyED8gaa8ek4Jc8rFe9lyWm&#10;2t35SLcslCJC2KeowITQpFL6wpBFP3QNcfQurrUYomxLqVu8R7it5ThJptJixXHBYEOfhopr9mMV&#10;5PLr7TCvcr2dbGqjv7OP6T4/KjXod5sFiEBdeIb/2zut4H00m8Pf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eyvxQAAAN0AAAAPAAAAAAAAAAAAAAAAAJgCAABkcnMv&#10;ZG93bnJldi54bWxQSwUGAAAAAAQABAD1AAAAigMAAAAA&#10;" path="m7964,55788r5979,l25902,35876r,-27925l19923,,7964,,,7951r,9987l7964,27892r17938,e" filled="f" strokeweight=".22144mm">
                  <v:stroke endcap="round"/>
                  <v:path arrowok="t" textboxrect="0,0,25902,55788"/>
                </v:shape>
                <v:shape id="Shape 5190" o:spid="_x0000_s3127" style="position:absolute;left:22343;top:26464;width:279;height:280;visibility:visible;mso-wrap-style:square;v-text-anchor:top" coordsize="2790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picQA&#10;AADdAAAADwAAAGRycy9kb3ducmV2LnhtbERPS0vDQBC+C/6HZYRepN1UUdrYbSmVQkGL9AFeh+yY&#10;jc3Ohuw2jf5651Dw+PG9Z4ve16qjNlaBDYxHGSjiItiKSwPHw3o4ARUTssU6MBn4oQiL+e3NDHMb&#10;Lryjbp9KJSEcczTgUmpyrWPhyGMchYZYuK/QekwC21LbFi8S7mv9kGXP2mPF0uCwoZWj4rQ/ewPd&#10;6nMpI97sR/n9fv+4xd/T1r0aM7jrly+gEvXpX3x1b6yBp/FU9ssbeQJ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KYnEAAAA3QAAAA8AAAAAAAAAAAAAAAAAmAIAAGRycy9k&#10;b3ducmV2LnhtbFBLBQYAAAAABAAEAPUAAACJAwAAAAA=&#10;" path="m27900,13961l23917,4007,13956,,3982,4007,,13961r3982,9956l13956,27925r9961,-4008l27900,13961r,xe" filled="f" strokeweight=".16608mm">
                  <v:stroke endcap="round"/>
                  <v:path arrowok="t" textboxrect="0,0,27900,27925"/>
                </v:shape>
                <v:shape id="Shape 5191" o:spid="_x0000_s3128" style="position:absolute;left:21087;top:26066;width:259;height:578;visibility:visible;mso-wrap-style:square;v-text-anchor:top" coordsize="2591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ciAscA&#10;AADdAAAADwAAAGRycy9kb3ducmV2LnhtbESP3WoCMRSE74W+QzhC7zS7pS11NUppKUorFH/A2+Pm&#10;uNl2c7IkUbd9elMoeDnMzDfMZNbZRpzIh9qxgnyYgSAuna65UrDdvA2eQISIrLFxTAp+KMBsetOb&#10;YKHdmVd0WsdKJAiHAhWYGNtCylAashiGriVO3sF5izFJX0nt8ZzgtpF3WfYoLdacFgy29GKo/F4f&#10;rYLlh6ZQus/32h+Xc7Mzv6/7+y+lbvvd8xhEpC5ew//thVbwkI9y+Hu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XIgLHAAAA3QAAAA8AAAAAAAAAAAAAAAAAmAIAAGRy&#10;cy9kb3ducmV2LnhtbFBLBQYAAAAABAAEAPUAAACMAwAAAAA=&#10;" path="m,9955l5979,,19935,r5980,9955l25915,19942r-5980,7952l5979,27894,,37881,,57791r25915,e" filled="f" strokeweight=".22144mm">
                  <v:stroke endcap="round"/>
                  <v:path arrowok="t" textboxrect="0,0,25915,57791"/>
                </v:shape>
                <v:shape id="Shape 5192" o:spid="_x0000_s3129" style="position:absolute;left:21486;top:26066;width:259;height:578;visibility:visible;mso-wrap-style:square;v-text-anchor:top" coordsize="2591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8dccA&#10;AADdAAAADwAAAGRycy9kb3ducmV2LnhtbESPUUvDMBSF3wX/Q7iCby5d0TG7ZUUcQ3EDsQp7vTbX&#10;ptrclCTbqr/eDAZ7PJxzvsOZl4PtxJ58aB0rGI8yEMS10y03Cj7eVzdTECEia+wck4JfClAuLi/m&#10;WGh34DfaV7ERCcKhQAUmxr6QMtSGLIaR64mT9+W8xZikb6T2eEhw28k8yybSYstpwWBPj4bqn2pn&#10;FWzWmkLtXl9av9s8ma35W37efit1fTU8zEBEGuI5fGo/awV34/scjm/S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FvHXHAAAA3QAAAA8AAAAAAAAAAAAAAAAAmAIAAGRy&#10;cy9kb3ducmV2LnhtbFBLBQYAAAAABAAEAPUAAACMAwAAAAA=&#10;" path="m,9955l5979,,17938,r7977,9955l25915,19942r-7977,7952l5979,27894,,37881,,57791r25915,e" filled="f" strokeweight=".22144mm">
                  <v:stroke endcap="round"/>
                  <v:path arrowok="t" textboxrect="0,0,25915,57791"/>
                </v:shape>
                <v:shape id="Shape 5193" o:spid="_x0000_s3130" style="position:absolute;left:21864;top:26066;width:200;height:578;visibility:visible;mso-wrap-style:square;v-text-anchor:top" coordsize="19935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WMMYA&#10;AADdAAAADwAAAGRycy9kb3ducmV2LnhtbESPQWvCQBSE74L/YXlCL1I3VpQaXUWENsGeGgWvj+xr&#10;Epp9G7Nbjf31riB4HGa+GWa57kwtztS6yrKC8SgCQZxbXXGh4LD/eH0H4TyyxtoyKbiSg/Wq31ti&#10;rO2Fv+mc+UKEEnYxKii9b2IpXV6SQTeyDXHwfmxr0AfZFlK3eAnlppZvUTSTBisOCyU2tC0p/83+&#10;jILpMNl9HpNuco1Sf/r6PxzTbZEo9TLoNgsQnjr/DD/oVAduPJ/A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wWMMYAAADdAAAADwAAAAAAAAAAAAAAAACYAgAAZHJz&#10;L2Rvd25yZXYueG1sUEsFBgAAAAAEAAQA9QAAAIsDAAAAAA==&#10;" path="m7976,57791l,47835,,9955,7976,r5980,l19935,9955r,37880l13956,57791r-5980,xe" filled="f" strokeweight=".22144mm">
                  <v:stroke endcap="round"/>
                  <v:path arrowok="t" textboxrect="0,0,19935,57791"/>
                </v:shape>
                <v:shape id="Shape 5194" o:spid="_x0000_s3131" style="position:absolute;left:23678;top:25149;width:279;height:279;visibility:visible;mso-wrap-style:square;v-text-anchor:top" coordsize="2790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visQA&#10;AADdAAAADwAAAGRycy9kb3ducmV2LnhtbERPXWvCMBR9H+w/hDvwZWiqTtk6o4giDFTGnODrpblr&#10;Opub0sRa/fWLIOzxcL4ns9aWoqHaF44V9HsJCOLM6YJzBfvvVfcVhA/IGkvHpOBCHmbTx4cJptqd&#10;+YuaXchFDGGfogITQpVK6TNDFn3PVcSR+3G1xRBhnUtd4zmG21IOkmQsLRYcGwxWtDCUHXcnq6BZ&#10;HOZxxFp/5r+b5+EWr8etWSrVeWrn7yACteFffHd/aAWj/tsL3N7EJ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L4rEAAAA3QAAAA8AAAAAAAAAAAAAAAAAmAIAAGRycy9k&#10;b3ducmV2LnhtbFBLBQYAAAAABAAEAPUAAACJAwAAAAA=&#10;" path="m27900,13961l23917,4007,13944,,3982,4007,,13961r3982,9956l13944,27925r9973,-4008l27900,13961r,xe" filled="f" strokeweight=".16608mm">
                  <v:stroke endcap="round"/>
                  <v:path arrowok="t" textboxrect="0,0,27900,27925"/>
                </v:shape>
                <v:shape id="Shape 5195" o:spid="_x0000_s3132" style="position:absolute;left:22841;top:24371;width:259;height:579;visibility:visible;mso-wrap-style:square;v-text-anchor:top" coordsize="25902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aVMUA&#10;AADdAAAADwAAAGRycy9kb3ducmV2LnhtbESPT2vCQBTE70K/w/IEb7pRUJroGmyh0JOttnp+ZF/+&#10;mX0bstuY+um7QsHjMDO/YTbpYBrRU+cqywrmswgEcWZ1xYWC76+36TMI55E1NpZJwS85SLdPow0m&#10;2l75QP3RFyJA2CWooPS+TaR0WUkG3cy2xMHLbWfQB9kVUnd4DXDTyEUUraTBisNCiS29lpRdjj9G&#10;QV2f5NnsP5v8BeOePny8yG9aqcl42K1BeBr8I/zfftcKlvN4Cfc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BpUxQAAAN0AAAAPAAAAAAAAAAAAAAAAAJgCAABkcnMv&#10;ZG93bnJldi54bWxQSwUGAAAAAAQABAD1AAAAigMAAAAA&#10;" path="m,9985l5979,,19923,r5979,9985l25902,19941r-5979,9956l5979,29897,,37879,,57822r25902,e" filled="f" strokeweight=".22144mm">
                  <v:stroke endcap="round"/>
                  <v:path arrowok="t" textboxrect="0,0,25902,57822"/>
                </v:shape>
                <v:shape id="Shape 5196" o:spid="_x0000_s3133" style="position:absolute;left:23240;top:24371;width:259;height:579;visibility:visible;mso-wrap-style:square;v-text-anchor:top" coordsize="25915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NxMcA&#10;AADdAAAADwAAAGRycy9kb3ducmV2LnhtbESPQWsCMRSE74X+h/CE3mp2WxRdjWKtC714qPXg8bF5&#10;bhY3L9tNqrG/vikIHoeZ+YaZL6NtxZl63zhWkA8zEMSV0w3XCvZf5fMEhA/IGlvHpOBKHpaLx4c5&#10;Ftpd+JPOu1CLBGFfoAITQldI6StDFv3QdcTJO7reYkiyr6Xu8ZLgtpUvWTaWFhtOCwY7WhuqTrsf&#10;q2D9Pvk+xOsmP+ZvZvtblaZ8XUWlngZxNQMRKIZ7+Nb+0ApG+XQM/2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wTcTHAAAA3QAAAA8AAAAAAAAAAAAAAAAAmAIAAGRy&#10;cy9kb3ducmV2LnhtbFBLBQYAAAAABAAEAPUAAACMAwAAAAA=&#10;" path="m,9985l5979,,19935,r5980,9985l25915,19941r-5980,9956l5979,29897,,37879,,57822r25915,e" filled="f" strokeweight=".22144mm">
                  <v:stroke endcap="round"/>
                  <v:path arrowok="t" textboxrect="0,0,25915,57822"/>
                </v:shape>
                <v:shape id="Shape 5197" o:spid="_x0000_s3134" style="position:absolute;left:23638;top:24371;width:60;height:579;visibility:visible;mso-wrap-style:square;v-text-anchor:top" coordsize="5979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/5sYA&#10;AADdAAAADwAAAGRycy9kb3ducmV2LnhtbESPT2sCMRTE7wW/Q3iCN80qWnVrlCIUxIP/2oPeXjfP&#10;zeLmZdlEXb+9KQg9DjPzG2a2aGwpblT7wrGCfi8BQZw5XXCu4Of7qzsB4QOyxtIxKXiQh8W89TbD&#10;VLs77+l2CLmIEPYpKjAhVKmUPjNk0fdcRRy9s6sthijrXOoa7xFuSzlIkndpseC4YLCipaHscrha&#10;BXazLgY7Pv2eVsdsSUNttpO1UarTbj4/QARqwn/41V5pBaP+dAx/b+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Z/5sYAAADdAAAADwAAAAAAAAAAAAAAAACYAgAAZHJz&#10;L2Rvd25yZXYueG1sUEsFBgAAAAAEAAQA9QAAAIsDAAAAAA==&#10;" path="m,9985l5979,r,57822e" filled="f" strokeweight=".22144mm">
                  <v:stroke endcap="round"/>
                  <v:path arrowok="t" textboxrect="0,0,5979,57822"/>
                </v:shape>
                <v:shape id="Shape 5198" o:spid="_x0000_s3135" style="position:absolute;left:23638;top:24950;width:120;height:0;visibility:visible;mso-wrap-style:square;v-text-anchor:top" coordsize="11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q8cQA&#10;AADdAAAADwAAAGRycy9kb3ducmV2LnhtbERPPW/CMBDdK/EfrENiKw4gEE0xKIKidqkEKQPdTvGR&#10;BOJzGpsQ/j0eKjE+ve/FqjOVaKlxpWUFo2EEgjizuuRcweFn+zoH4TyyxsoyKbiTg9Wy97LAWNsb&#10;76lNfS5CCLsYFRTe17GULivIoBvamjhwJ9sY9AE2udQN3kK4qeQ4imbSYMmhocCa1gVll/RqFMx+&#10;5x/p8W+aJhmeN59ysmvb70SpQb9L3kF46vxT/O/+0gqmo7cwN7w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6vHEAAAA3QAAAA8AAAAAAAAAAAAAAAAAmAIAAGRycy9k&#10;b3ducmV2LnhtbFBLBQYAAAAABAAEAPUAAACJAwAAAAA=&#10;" path="m,l11959,e" filled="f" strokeweight=".22144mm">
                  <v:stroke endcap="round"/>
                  <v:path arrowok="t" textboxrect="0,0,11959,0"/>
                </v:shape>
                <v:shape id="Shape 5199" o:spid="_x0000_s3136" style="position:absolute;left:24376;top:25089;width:279;height:279;visibility:visible;mso-wrap-style:square;v-text-anchor:top" coordsize="2790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6AFMQA&#10;AADdAAAADwAAAGRycy9kb3ducmV2LnhtbERPXWvCMBR9H/gfwh3sRWbqRJmdUUQRBBVZN9jrpblr&#10;Opub0sRa9+sXQdjj4XzPFp2tREuNLx0rGA4SEMS50yUXCj4/Ns+vIHxA1lg5JgVX8rCY9x5mmGp3&#10;4Xdqs1CIGMI+RQUmhDqV0ueGLPqBq4kj9+0aiyHCppC6wUsMt5V8SZKJtFhybDBY08pQfsrOVkG7&#10;+lrGETt9LH72/dEBf08Hs1bq6bFbvoEI1IV/8d291QrGw+kUbm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gBTEAAAA3QAAAA8AAAAAAAAAAAAAAAAAmAIAAGRycy9k&#10;b3ducmV2LnhtbFBLBQYAAAAABAAEAPUAAACJAwAAAAA=&#10;" path="m27900,13961l23918,4007,13956,,3982,4007,,13961r3982,9956l13956,27925r9962,-4008l27900,13961r,xe" filled="f" strokeweight=".16608mm">
                  <v:stroke endcap="round"/>
                  <v:path arrowok="t" textboxrect="0,0,27900,27925"/>
                </v:shape>
                <v:shape id="Shape 5200" o:spid="_x0000_s3137" style="position:absolute;left:24296;top:24192;width:259;height:558;visibility:visible;mso-wrap-style:square;v-text-anchor:top" coordsize="25915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4isMA&#10;AADdAAAADwAAAGRycy9kb3ducmV2LnhtbESPT4vCMBTE7wt+h/CEva2pQmWpRhFREdaL/+6P5tlW&#10;m5e2iVr76c3Cwh6HmfkNM523phQPalxhWcFwEIEgTq0uOFNwOq6/vkE4j6yxtEwKXuRgPut9TDHR&#10;9sl7ehx8JgKEXYIKcu+rREqX5mTQDWxFHLyLbQz6IJtM6gafAW5KOYqisTRYcFjIsaJlTuntcDcK&#10;KMZdV7WXXezrzap29bX7OXdKffbbxQSEp9b/h//aW60gDkj4fROe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Q4isMAAADdAAAADwAAAAAAAAAAAAAAAACYAgAAZHJzL2Rv&#10;d25yZXYueG1sUEsFBgAAAAAEAAQA9QAAAIgDAAAAAA==&#10;" path="m,9985l5979,,19935,r5980,9985l25915,17938r-5980,9985l5979,27923,,37879,,55817r25915,e" filled="f" strokeweight=".22144mm">
                  <v:stroke endcap="round"/>
                  <v:path arrowok="t" textboxrect="0,0,25915,55817"/>
                </v:shape>
                <v:shape id="Shape 5201" o:spid="_x0000_s3138" style="position:absolute;left:24695;top:24192;width:259;height:558;visibility:visible;mso-wrap-style:square;v-text-anchor:top" coordsize="25902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79MQA&#10;AADdAAAADwAAAGRycy9kb3ducmV2LnhtbESPwWrDMBBE74H8g9hAb4kUQ0PrRjYlYOJTSxIfelyk&#10;rW1qrYylJO7fV4VCj8PMvGH25ewGcaMp9J41bDcKBLHxtudWQ3Op1k8gQkS2OHgmDd8UoCyWiz3m&#10;1t/5RLdzbEWCcMhRQxfjmEsZTEcOw8aPxMn79JPDmOTUSjvhPcHdIDOldtJhz2mhw5EOHZmv89Vp&#10;eOMPNJWPx+Y91LvDib17VrXWD6v59QVEpDn+h//atdXwmKkt/L5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+/TEAAAA3QAAAA8AAAAAAAAAAAAAAAAAmAIAAGRycy9k&#10;b3ducmV2LnhtbFBLBQYAAAAABAAEAPUAAACJAwAAAAA=&#10;" path="m,9985l5979,,19923,r5979,9985l25902,17938r-5979,9985l5979,27923,,37879,,55817r25902,e" filled="f" strokeweight=".22144mm">
                  <v:stroke endcap="round"/>
                  <v:path arrowok="t" textboxrect="0,0,25902,55817"/>
                </v:shape>
                <v:shape id="Shape 5202" o:spid="_x0000_s3139" style="position:absolute;left:25093;top:24192;width:260;height:558;visibility:visible;mso-wrap-style:square;v-text-anchor:top" coordsize="25921,5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1cMUA&#10;AADdAAAADwAAAGRycy9kb3ducmV2LnhtbESPQWvCQBSE7wX/w/IEb3VjIKVEVxGx4qnQVA+5PbLP&#10;JJp9G3a3mubXdwuFHoeZ+YZZbQbTiTs531pWsJgnIIgrq1uuFZw+355fQfiArLGzTAq+ycNmPXla&#10;Ya7tgz/oXoRaRAj7HBU0IfS5lL5qyKCf2544ehfrDIYoXS21w0eEm06mSfIiDbYcFxrsaddQdSu+&#10;TKTI97LIyvJ6yOjsD6MbF+N+VGo2HbZLEIGG8B/+ax+1gixNU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bVwxQAAAN0AAAAPAAAAAAAAAAAAAAAAAJgCAABkcnMv&#10;ZG93bnJldi54bWxQSwUGAAAAAAQABAD1AAAAigMAAAAA&#10;" path="m,9985l5979,,17938,r7983,9985l25921,17938r-7983,9985l5979,27923,,37879,,55817r25921,e" filled="f" strokeweight=".22144mm">
                  <v:stroke endcap="round"/>
                  <v:path arrowok="t" textboxrect="0,0,25921,55817"/>
                </v:shape>
                <v:shape id="Shape 5203" o:spid="_x0000_s3140" style="position:absolute;left:25014;top:25627;width:279;height:279;visibility:visible;mso-wrap-style:square;v-text-anchor:top" coordsize="27918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ir8UA&#10;AADdAAAADwAAAGRycy9kb3ducmV2LnhtbESPQWsCMRSE7wX/Q3iCt5p1rSKrUUSRFntSW3p9TZ67&#10;wc3Lsom6/femUOhxmJlvmMWqc7W4URusZwWjYQaCWHtjuVTwcdo9z0CEiGyw9kwKfijAatl7WmBh&#10;/J0PdDvGUiQIhwIVVDE2hZRBV+QwDH1DnLyzbx3GJNtSmhbvCe5qmWfZVDq0nBYqbGhTkb4cr06B&#10;fh2dZ3ttvjaf5mU7WV/fc2u/lRr0u/UcRKQu/of/2m9GwSTPxvD7Jj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+KvxQAAAN0AAAAPAAAAAAAAAAAAAAAAAJgCAABkcnMv&#10;ZG93bnJldi54bWxQSwUGAAAAAAQABAD1AAAAigMAAAAA&#10;" path="m27918,13961l23912,4007,13956,,3994,4007,,13961r3994,9956l13956,27925r9956,-4008l27918,13961r,xe" filled="f" strokeweight=".16608mm">
                  <v:stroke endcap="round"/>
                  <v:path arrowok="t" textboxrect="0,0,27918,27925"/>
                </v:shape>
                <v:shape id="Shape 5204" o:spid="_x0000_s3141" style="position:absolute;left:25612;top:24969;width:259;height:579;visibility:visible;mso-wrap-style:square;v-text-anchor:top" coordsize="25920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ncsYA&#10;AADdAAAADwAAAGRycy9kb3ducmV2LnhtbESPS2vDMBCE74X+B7GB3Bopj4biRAmlpSa3PJqQ62Jt&#10;LBNrZSw1sf99VSjkOMzMN8xy3bla3KgNlWcN45ECQVx4U3Gp4fj99fIGIkRkg7Vn0tBTgPXq+WmJ&#10;mfF33tPtEEuRIBwy1GBjbDIpQ2HJYRj5hjh5F986jEm2pTQt3hPc1XKi1Fw6rDgtWGzow1JxPfw4&#10;Ded8+6ly223n+XSHx92l96d9r/Vw0L0vQETq4iP8394YDa8TNY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OncsYAAADdAAAADwAAAAAAAAAAAAAAAACYAgAAZHJz&#10;L2Rvd25yZXYueG1sUEsFBgAAAAAEAAQA9QAAAIsDAAAAAA==&#10;" path="m,9986l5979,,19941,r5979,9986l25920,19941r-5979,9956l5979,29897,,37879,,57822r25920,e" filled="f" strokeweight=".22144mm">
                  <v:stroke endcap="round"/>
                  <v:path arrowok="t" textboxrect="0,0,25920,57822"/>
                </v:shape>
                <v:shape id="Shape 5205" o:spid="_x0000_s3142" style="position:absolute;left:25990;top:24969;width:279;height:579;visibility:visible;mso-wrap-style:square;v-text-anchor:top" coordsize="27894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tnccA&#10;AADdAAAADwAAAGRycy9kb3ducmV2LnhtbESPT2vCQBTE7wW/w/KEXkrdJFQpqau0hUZvUv+AvT2y&#10;z2ww+zbNbjV+e1cQehxm5jfMdN7bRpyo87VjBekoAUFcOl1zpWC7+Xp+BeEDssbGMSm4kIf5bPAw&#10;xVy7M3/TaR0qESHsc1RgQmhzKX1pyKIfuZY4egfXWQxRdpXUHZ4j3DYyS5KJtFhzXDDY0qeh8rj+&#10;swp4tc+e0mJXtL/BbF+wWWQ/HwulHof9+xuIQH34D9/bS61gnCVjuL2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3rZ3HAAAA3QAAAA8AAAAAAAAAAAAAAAAAmAIAAGRy&#10;cy9kb3ducmV2LnhtbFBLBQYAAAAABAAEAPUAAACMAwAAAAA=&#10;" path="m,9986l7982,,19941,r7953,9986l27894,19941r-7953,9956l7982,29897,,37879,,57822r27894,e" filled="f" strokeweight=".22144mm">
                  <v:stroke endcap="round"/>
                  <v:path arrowok="t" textboxrect="0,0,27894,57822"/>
                </v:shape>
                <v:shape id="Shape 5206" o:spid="_x0000_s3143" style="position:absolute;left:26389;top:24969;width:279;height:299;visibility:visible;mso-wrap-style:square;v-text-anchor:top" coordsize="2792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NT8cA&#10;AADdAAAADwAAAGRycy9kb3ducmV2LnhtbESPS2vDMBCE74H8B7GFXEojN9BgnMihBAptDoW8Drlt&#10;rfWDWCsjyY7bX18VCjkOM/MNs96MphUDOd9YVvA8T0AQF1Y3XCk4Hd+eUhA+IGtsLZOCb/KwyaeT&#10;NWba3nhPwyFUIkLYZ6igDqHLpPRFTQb93HbE0SutMxiidJXUDm8Rblq5SJKlNNhwXKixo21NxfXQ&#10;GwWlSz+Hy/njbPt099Pvh6/LY+OUmj2MrysQgcZwD/+337WCl0WyhL838Qn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DU/HAAAA3QAAAA8AAAAAAAAAAAAAAAAAmAIAAGRy&#10;cy9kb3ducmV2LnhtbFBLBQYAAAAABAAEAPUAAACMAwAAAAA=&#10;" path="m,9986l7982,,19941,r7983,9986l27924,19941r-7983,9956l13962,29897e" filled="f" strokeweight=".22144mm">
                  <v:stroke endcap="round"/>
                  <v:path arrowok="t" textboxrect="0,0,27924,29897"/>
                </v:shape>
                <v:shape id="Shape 5207" o:spid="_x0000_s3144" style="position:absolute;left:26389;top:25268;width:279;height:280;visibility:visible;mso-wrap-style:square;v-text-anchor:top" coordsize="2792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tE8IA&#10;AADdAAAADwAAAGRycy9kb3ducmV2LnhtbESPUWvCQBCE3wv+h2OFvtW7BGxL9BQtBHyT2v6AJbcm&#10;wdxezK0a/70nFPo4zMw3zHI9+k5daYhtYAvZzIAiroJrubbw+1O+fYKKguywC0wW7hRhvZq8LLFw&#10;4cbfdD1IrRKEY4EWGpG+0DpWDXmMs9ATJ+8YBo+S5FBrN+AtwX2nc2PetceW00KDPX01VJ0OF28h&#10;brf7bH/XUp7Zmy7fZXOpS2tfp+NmAUpolP/wX3vnLMxz8wHPN+kJ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q0TwgAAAN0AAAAPAAAAAAAAAAAAAAAAAJgCAABkcnMvZG93&#10;bnJldi54bWxQSwUGAAAAAAQABAD1AAAAhwMAAAAA&#10;" path="m19941,r7983,7982l27924,17938r-7983,9987l7982,27925,,17938e" filled="f" strokeweight=".22144mm">
                  <v:stroke endcap="round"/>
                  <v:path arrowok="t" textboxrect="0,0,27924,27925"/>
                </v:shape>
                <v:shape id="Shape 5208" o:spid="_x0000_s3145" style="position:absolute;left:25911;top:26684;width:279;height:279;visibility:visible;mso-wrap-style:square;v-text-anchor:top" coordsize="27924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wAsAA&#10;AADdAAAADwAAAGRycy9kb3ducmV2LnhtbERPzYrCMBC+C/sOYYS9aWJhl1KNooKwlxVWfYCxGdti&#10;M+km0da3NwfB48f3v1gNthV38qFxrGE2VSCIS2carjScjrtJDiJEZIOtY9LwoACr5cdogYVxPf/R&#10;/RArkUI4FKihjrErpAxlTRbD1HXEibs4bzEm6CtpPPYp3LYyU+pbWmw4NdTY0bam8nq4WQ1hc+rX&#10;/8pv9r+7zJ0N5lk55Fp/jof1HESkIb7FL/eP0fCVqTQ3vUlP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AwAsAAAADdAAAADwAAAAAAAAAAAAAAAACYAgAAZHJzL2Rvd25y&#10;ZXYueG1sUEsFBgAAAAAEAAQA9QAAAIUDAAAAAA==&#10;" path="m27924,13930l23917,3974,13962,,4006,3974,,13930r4006,9987l13962,27892r9955,-3975l27924,13930r,xe" filled="f" strokeweight=".16608mm">
                  <v:stroke endcap="round"/>
                  <v:path arrowok="t" textboxrect="0,0,27924,27892"/>
                </v:shape>
                <v:shape id="Shape 5209" o:spid="_x0000_s3146" style="position:absolute;left:26528;top:26086;width:260;height:578;visibility:visible;mso-wrap-style:square;v-text-anchor:top" coordsize="25921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L7cYA&#10;AADdAAAADwAAAGRycy9kb3ducmV2LnhtbESPQWvCQBSE7wX/w/IKvdWNoRFNsxERLD14qVG8vmaf&#10;2dDs25DdmvTfu4VCj8PMfMMUm8l24kaDbx0rWMwTEMS10y03Ck7V/nkFwgdkjZ1jUvBDHjbl7KHA&#10;XLuRP+h2DI2IEPY5KjAh9LmUvjZk0c9dTxy9qxsshiiHRuoBxwi3nUyTZCktthwXDPa0M1R/Hb+t&#10;grfL52XRV1k4ten55TpmB1Mta6WeHqftK4hAU/gP/7XftYIsTdbw+yY+AV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wL7cYAAADdAAAADwAAAAAAAAAAAAAAAACYAgAAZHJz&#10;L2Rvd25yZXYueG1sUEsFBgAAAAAEAAQA9QAAAIsDAAAAAA==&#10;" path="m,9954l7982,,19941,r5980,9954l25921,19910r-5980,9987l7982,29897,,37848,,57790r25921,e" filled="f" strokeweight=".22144mm">
                  <v:stroke endcap="round"/>
                  <v:path arrowok="t" textboxrect="0,0,25921,57790"/>
                </v:shape>
                <v:shape id="Shape 5210" o:spid="_x0000_s3147" style="position:absolute;left:26927;top:26086;width:259;height:578;visibility:visible;mso-wrap-style:square;v-text-anchor:top" coordsize="25921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0rcIA&#10;AADdAAAADwAAAGRycy9kb3ducmV2LnhtbERPz2vCMBS+C/sfwht407TFyuiMMgYTD160ite35tmU&#10;NS+lyWz9781B8Pjx/V5tRtuKG/W+cawgnScgiCunG64VnMqf2QcIH5A1to5JwZ08bNZvkxUW2g18&#10;oNsx1CKGsC9QgQmhK6T0lSGLfu464shdXW8xRNjXUvc4xHDbyixJltJiw7HBYEffhqq/479VsL38&#10;XtKuzMOpyc6L65DvTbmslJq+j1+fIAKN4SV+undaQZ6lcX9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zStwgAAAN0AAAAPAAAAAAAAAAAAAAAAAJgCAABkcnMvZG93&#10;bnJldi54bWxQSwUGAAAAAAQABAD1AAAAhwMAAAAA&#10;" path="m,9954l5979,,19941,r5980,9954l25921,19910r-5980,9987l5979,29897,,37848,,57790r25921,e" filled="f" strokeweight=".22144mm">
                  <v:stroke endcap="round"/>
                  <v:path arrowok="t" textboxrect="0,0,25921,57790"/>
                </v:shape>
                <v:shape id="Shape 5211" o:spid="_x0000_s3148" style="position:absolute;left:27326;top:26086;width:259;height:578;visibility:visible;mso-wrap-style:square;v-text-anchor:top" coordsize="25890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iKsgA&#10;AADdAAAADwAAAGRycy9kb3ducmV2LnhtbESPW2vCQBSE3wv9D8sR+lJ0E6kXUlcRRagPVbyAr4fs&#10;aRKbPRuyWxP99W5B8HGYmW+Yyaw1pbhQ7QrLCuJeBII4tbrgTMHxsOqOQTiPrLG0TAqu5GA2fX2Z&#10;YKJtwzu67H0mAoRdggpy76tESpfmZND1bEUcvB9bG/RB1pnUNTYBbkrZj6KhNFhwWMixokVO6e/+&#10;zyho3Xy5/V6PTDV0zcdptDm/r443pd467fwThKfWP8OP9pdWMOjHMfy/CU9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SIqyAAAAN0AAAAPAAAAAAAAAAAAAAAAAJgCAABk&#10;cnMvZG93bnJldi54bWxQSwUGAAAAAAQABAD1AAAAjQMAAAAA&#10;" path="m25890,37848l,37848,19911,r,57790e" filled="f" strokeweight=".22144mm">
                  <v:stroke endcap="round"/>
                  <v:path arrowok="t" textboxrect="0,0,25890,57790"/>
                </v:shape>
                <v:shape id="Shape 5212" o:spid="_x0000_s3149" style="position:absolute;left:27126;top:28179;width:279;height:279;visibility:visible;mso-wrap-style:square;v-text-anchor:top" coordsize="27894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nhMQA&#10;AADdAAAADwAAAGRycy9kb3ducmV2LnhtbESP3WrCQBSE7wu+w3IE7+omAVuJriKCIlIo/jzAIXvM&#10;hmTPxuxq4tt3C4VeDjPzDbNcD7YRT+p85VhBOk1AEBdOV1wquF5273MQPiBrbByTghd5WK9Gb0vM&#10;tev5RM9zKEWEsM9RgQmhzaX0hSGLfupa4ujdXGcxRNmVUnfYR7htZJYkH9JixXHBYEtbQ0V9flgF&#10;9WdB5ljf53z9Sr/77X44pXej1GQ8bBYgAg3hP/zXPmgFsyzN4P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Z4TEAAAA3QAAAA8AAAAAAAAAAAAAAAAAmAIAAGRycy9k&#10;b3ducmV2LnhtbFBLBQYAAAAABAAEAPUAAACJAwAAAAA=&#10;" path="m27894,13930l23918,3974,13962,,3976,3974,,13930r3976,9987l13962,27892r9956,-3975l27894,13930r,xe" filled="f" strokeweight=".16608mm">
                  <v:stroke endcap="round"/>
                  <v:path arrowok="t" textboxrect="0,0,27894,27892"/>
                </v:shape>
                <v:shape id="Shape 5213" o:spid="_x0000_s3150" style="position:absolute;left:27764;top:27521;width:279;height:578;visibility:visible;mso-wrap-style:square;v-text-anchor:top" coordsize="27924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+7cIA&#10;AADdAAAADwAAAGRycy9kb3ducmV2LnhtbESPQYvCMBSE7wv+h/AEb2uq4iLVKCIKXtVlWW+P5tkU&#10;m5eaRK3/3giCx2FmvmFmi9bW4kY+VI4VDPoZCOLC6YpLBb+HzfcERIjIGmvHpOBBARbzztcMc+3u&#10;vKPbPpYiQTjkqMDE2ORShsKQxdB3DXHyTs5bjEn6UmqP9wS3tRxm2Y+0WHFaMNjQylBx3l+tgjaM&#10;zP/fxe/GRh4nxYniuVxrpXrddjkFEamNn/C7vdUKxsPBCF5v0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D7twgAAAN0AAAAPAAAAAAAAAAAAAAAAAJgCAABkcnMvZG93&#10;bnJldi54bWxQSwUGAAAAAAQABAD1AAAAhwMAAAAA&#10;" path="m,9954l7982,,19941,r7983,9954l27924,19910r-7983,7982l7982,27892,,37848,,57790r27924,e" filled="f" strokeweight=".22144mm">
                  <v:stroke endcap="round"/>
                  <v:path arrowok="t" textboxrect="0,0,27924,57790"/>
                </v:shape>
                <v:shape id="Shape 5214" o:spid="_x0000_s3151" style="position:absolute;left:28163;top:27521;width:259;height:578;visibility:visible;mso-wrap-style:square;v-text-anchor:top" coordsize="25890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BsscA&#10;AADdAAAADwAAAGRycy9kb3ducmV2LnhtbESPW2vCQBSE34X+h+UU+iK6UbwRXUUsQvugxQv4esge&#10;k2j2bMhuTeqvdwWhj8PMfMPMFo0pxI0ql1tW0OtGIIgTq3NOFRwP684EhPPIGgvLpOCPHCzmb60Z&#10;xtrWvKPb3qciQNjFqCDzvoyldElGBl3XlsTBO9vKoA+ySqWusA5wU8h+FI2kwZzDQoYlrTJKrvtf&#10;o6Bxy8+fzffYlCNXD07j7aW9Pt6V+nhvllMQnhr/H361v7SCYb83gOeb8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gbLHAAAA3QAAAA8AAAAAAAAAAAAAAAAAmAIAAGRy&#10;cy9kb3ducmV2LnhtbFBLBQYAAAAABAAEAPUAAACMAwAAAAA=&#10;" path="m,9954l5979,,19911,r5979,9954l25890,19910r-5979,7982l5979,27892,,37848,,57790r25890,e" filled="f" strokeweight=".22144mm">
                  <v:stroke endcap="round"/>
                  <v:path arrowok="t" textboxrect="0,0,25890,57790"/>
                </v:shape>
                <v:shape id="Shape 5215" o:spid="_x0000_s3152" style="position:absolute;left:28562;top:27521;width:259;height:578;visibility:visible;mso-wrap-style:square;v-text-anchor:top" coordsize="25921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XNcUA&#10;AADdAAAADwAAAGRycy9kb3ducmV2LnhtbESPQWvCQBSE7wX/w/IEb3WTYKSkrlIExYOXGovX1+wz&#10;G5p9G7Krif/eLRR6HGbmG2a1GW0r7tT7xrGCdJ6AIK6cbrhWcC53r28gfEDW2DomBQ/ysFlPXlZY&#10;aDfwJ91PoRYRwr5ABSaErpDSV4Ys+rnriKN3db3FEGVfS93jEOG2lVmSLKXFhuOCwY62hqqf080q&#10;2F++L2lX5uHcZF+L65AfTbmslJpNx493EIHG8B/+ax+0gjxLc/h9E5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+Jc1xQAAAN0AAAAPAAAAAAAAAAAAAAAAAJgCAABkcnMv&#10;ZG93bnJldi54bWxQSwUGAAAAAAQABAD1AAAAigMAAAAA&#10;" path="m,47835r5979,9955l19941,57790r5980,-9955l25921,27892,19941,19910,,19910,,,25921,e" filled="f" strokeweight=".22144mm">
                  <v:stroke endcap="round"/>
                  <v:path arrowok="t" textboxrect="0,0,25921,57790"/>
                </v:shape>
                <v:shape id="Picture 5216" o:spid="_x0000_s3153" type="#_x0000_t75" style="position:absolute;left:28163;top:28976;width:3129;height:2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C/u7GAAAA3QAAAA8AAABkcnMvZG93bnJldi54bWxEj0FrAjEUhO8F/0N4Qm81q1Apq1GKsrQI&#10;lnaV0uNj87pZ3bysSdT13zeFQo/DzHzDzJe9bcWFfGgcKxiPMhDEldMN1wr2u+LhCUSIyBpbx6Tg&#10;RgGWi8HdHHPtrvxBlzLWIkE45KjAxNjlUobKkMUwch1x8r6dtxiT9LXUHq8Jbls5ybKptNhwWjDY&#10;0cpQdSzPVkG3+fosXt6KEs27Ofk17/xhu1bqftg/z0BE6uN/+K/9qhU8TsZT+H2Tno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UL+7sYAAADdAAAADwAAAAAAAAAAAAAA&#10;AACfAgAAZHJzL2Rvd25yZXYueG1sUEsFBgAAAAAEAAQA9wAAAJIDAAAAAA==&#10;">
                  <v:imagedata r:id="rId598" o:title=""/>
                </v:shape>
                <v:shape id="Picture 5217" o:spid="_x0000_s3154" type="#_x0000_t75" style="position:absolute;left:30634;top:30610;width:1535;height: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c2GjHAAAA3QAAAA8AAABkcnMvZG93bnJldi54bWxEj0FrwkAUhO8F/8PyCr3VTRS1pq4igigK&#10;LVoPHl+zr0k0+zbsbmP677tCocdhZr5hZovO1KIl5yvLCtJ+AoI4t7riQsHpY/38AsIHZI21ZVLw&#10;Qx4W897DDDNtb3yg9hgKESHsM1RQhtBkUvq8JIO+bxvi6H1ZZzBE6QqpHd4i3NRykCRjabDiuFBi&#10;Q6uS8uvx2yh4H5rNqLmc3Xm332/e8mna1p9rpZ4eu+UriEBd+A//tbdawWiQTuD+Jj4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c2GjHAAAA3QAAAA8AAAAAAAAAAAAA&#10;AAAAnwIAAGRycy9kb3ducmV2LnhtbFBLBQYAAAAABAAEAPcAAACTAwAAAAA=&#10;">
                  <v:imagedata r:id="rId599" o:title=""/>
                </v:shape>
                <v:shape id="Shape 5218" o:spid="_x0000_s3155" style="position:absolute;left:31491;top:32125;width:279;height:279;visibility:visible;mso-wrap-style:square;v-text-anchor:top" coordsize="27894,27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A3cMA&#10;AADdAAAADwAAAGRycy9kb3ducmV2LnhtbERPy4rCMBTdC/5DuAPuNFVQpBplKD5xBrEODO4uzbUt&#10;NjeliVr/frIQZnk47/myNZV4UONKywqGgwgEcWZ1ybmCn/O6PwXhPLLGyjIpeJGD5aLbmWOs7ZNP&#10;9Eh9LkIIuxgVFN7XsZQuK8igG9iaOHBX2xj0ATa51A0+Q7ip5CiKJtJgyaGhwJqSgrJbejcK9mlr&#10;ks3963u8Ov7W5nRMLttDqlTvo/2cgfDU+n/x273TCsajYZgb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A3cMAAADdAAAADwAAAAAAAAAAAAAAAACYAgAAZHJzL2Rv&#10;d25yZXYueG1sUEsFBgAAAAAEAAQA9QAAAIgDAAAAAA==&#10;" path="m27894,13930l23917,3974,13962,,3976,3974,,13930r3976,9987l13962,27893r9955,-3976l27894,13930r,xe" filled="f" strokeweight=".16608mm">
                  <v:stroke endcap="round"/>
                  <v:path arrowok="t" textboxrect="0,0,27894,27893"/>
                </v:shape>
                <v:shape id="Shape 5219" o:spid="_x0000_s3156" style="position:absolute;left:32030;top:31567;width:279;height:558;visibility:visible;mso-wrap-style:square;v-text-anchor:top" coordsize="27894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yvscA&#10;AADdAAAADwAAAGRycy9kb3ducmV2LnhtbESPQWvCQBSE74X+h+UVegm6UWkx0VVKQ6EXC00Lenxk&#10;n5to9m3IbmP8926h0OMwM98w6+1oWzFQ7xvHCmbTFARx5XTDRsH319tkCcIHZI2tY1JwJQ/bzf3d&#10;GnPtLvxJQxmMiBD2OSqoQ+hyKX1Vk0U/dR1x9I6utxii7I3UPV4i3LZynqbP0mLDcaHGjl5rqs7l&#10;j1WQpbtkOJaFO38sksSYQ7EvspNSjw/jywpEoDH8h//a71rB03yWwe+b+AT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Icr7HAAAA3QAAAA8AAAAAAAAAAAAAAAAAmAIAAGRy&#10;cy9kb3ducmV2LnhtbFBLBQYAAAAABAAEAPUAAACMAwAAAAA=&#10;" path="m,9955l7982,,19941,r7953,9955l27894,17938r-7953,9956l7982,27894,,37881,,55819r27894,e" filled="f" strokeweight=".22144mm">
                  <v:stroke endcap="round"/>
                  <v:path arrowok="t" textboxrect="0,0,27894,55819"/>
                </v:shape>
                <v:shape id="Shape 5220" o:spid="_x0000_s3157" style="position:absolute;left:32428;top:31567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fL8MA&#10;AADdAAAADwAAAGRycy9kb3ducmV2LnhtbERPz2vCMBS+C/sfwhvsIppacUo1igwmyg6yKvT6bN7a&#10;suSlNJnW/94cBh4/vt+rTW+NuFLnG8cKJuMEBHHpdMOVgvPpc7QA4QOyRuOYFNzJw2b9Mlhhpt2N&#10;v+mah0rEEPYZKqhDaDMpfVmTRT92LXHkflxnMUTYVVJ3eIvh1sg0Sd6lxYZjQ40tfdRU/uZ/VoEb&#10;+lNl5vuvUByOu6Yw0wseCqXeXvvtEkSgPjzF/+69VjBL07g/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xfL8MAAADdAAAADwAAAAAAAAAAAAAAAACYAgAAZHJzL2Rv&#10;d25yZXYueG1sUEsFBgAAAAAEAAQA9QAAAIgDAAAAAA==&#10;" path="m,9955l7982,,19941,r5980,9955l25921,17938r-5980,9956l13961,27894e" filled="f" strokeweight=".22144mm">
                  <v:stroke endcap="round"/>
                  <v:path arrowok="t" textboxrect="0,0,25921,27894"/>
                </v:shape>
                <v:shape id="Shape 5221" o:spid="_x0000_s3158" style="position:absolute;left:32428;top:31846;width:259;height:279;visibility:visible;mso-wrap-style:square;v-text-anchor:top" coordsize="25921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mAcUA&#10;AADdAAAADwAAAGRycy9kb3ducmV2LnhtbESPS4vCQBCE7wv+h6EFL4tODOwi0VFEFAS9+EDw1mTa&#10;PMz0hMyoyb93FoQ9FlX1FTVbtKYST2pcYVnBeBSBIE6tLjhTcD5thhMQziNrrCyTgo4cLOa9rxkm&#10;2r74QM+jz0SAsEtQQe59nUjp0pwMupGtiYN3s41BH2STSd3gK8BNJeMo+pUGCw4LOda0yim9Hx9G&#10;wbXbly4ti30pL9lt+d3dd75dKzXot8spCE+t/w9/2lut4CeOx/D3Jj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WYBxQAAAN0AAAAPAAAAAAAAAAAAAAAAAJgCAABkcnMv&#10;ZG93bnJldi54bWxQSwUGAAAAAAQABAD1AAAAigMAAAAA&#10;" path="m19941,r5980,9986l25921,19941r-5980,7984l7982,27925,,19941e" filled="f" strokeweight=".22144mm">
                  <v:stroke endcap="round"/>
                  <v:path arrowok="t" textboxrect="0,0,25921,27925"/>
                </v:shape>
                <v:shape id="Shape 5222" o:spid="_x0000_s3159" style="position:absolute;left:32827;top:31567;width:199;height:558;visibility:visible;mso-wrap-style:square;v-text-anchor:top" coordsize="19911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d2MUA&#10;AADdAAAADwAAAGRycy9kb3ducmV2LnhtbESPT2vCQBTE70K/w/IKvTUbA5WSZhUVC54Kpnp/zb78&#10;0ezbmN2aNJ++Wyh4HGbmN0y2Gk0rbtS7xrKCeRSDIC6sbrhScPx8f34F4TyyxtYyKfghB6vlwyzD&#10;VNuBD3TLfSUChF2KCmrvu1RKV9Rk0EW2Iw5eaXuDPsi+krrHIcBNK5M4XkiDDYeFGjva1lRc8m+j&#10;oPjakTb4Ma33m2t5nc76NA5aqafHcf0GwtPo7+H/9l4reEmSB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h3YxQAAAN0AAAAPAAAAAAAAAAAAAAAAAJgCAABkcnMv&#10;ZG93bnJldi54bWxQSwUGAAAAAAQABAD1AAAAigMAAAAA&#10;" path="m5979,55819l,47835,,9955,5979,r7953,l19911,9955r,37880l13932,55819r-7953,xe" filled="f" strokeweight=".22144mm">
                  <v:stroke endcap="round"/>
                  <v:path arrowok="t" textboxrect="0,0,19911,55819"/>
                </v:shape>
                <v:shape id="Shape 5223" o:spid="_x0000_s3160" style="position:absolute;left:32329;top:33221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QQMQA&#10;AADdAAAADwAAAGRycy9kb3ducmV2LnhtbESPzYrCQBCE74LvMLTgRcxkI4pERxFF8OBlow/QZjo/&#10;mukJmVmNb+8sLOyxqKqvqPW2N414Uudqywq+ohgEcW51zaWC6+U4XYJwHlljY5kUvMnBdjMcrDHV&#10;9sXf9Mx8KQKEXYoKKu/bVEqXV2TQRbYlDl5hO4M+yK6UusNXgJtGJnG8kAZrDgsVtrSvKH9kP0ZB&#10;KeX+UhzOcdbfls3tkUz0vZ0oNR71uxUIT73/D/+1T1rBPElm8PsmPAG5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0EDEAAAA3QAAAA8AAAAAAAAAAAAAAAAAmAIAAGRycy9k&#10;b3ducmV2LnhtbFBLBQYAAAAABAAEAPUAAACJAwAAAAA=&#10;" path="m27894,13961l23917,4005,13962,,3976,4005,,13961r3976,9956l13962,27923r9955,-4006l27894,13961r,xe" filled="f" strokeweight=".16608mm">
                  <v:stroke endcap="round"/>
                  <v:path arrowok="t" textboxrect="0,0,27894,27923"/>
                </v:shape>
                <v:shape id="Shape 5224" o:spid="_x0000_s3161" style="position:absolute;left:32966;top:32783;width:260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z1MQA&#10;AADdAAAADwAAAGRycy9kb3ducmV2LnhtbESPQWsCMRSE7wX/Q3iCt5q4aNHVKCIIPQlaEb09Ns/N&#10;4uZl2aTu+u+bQqHHYWa+YVab3tXiSW2oPGuYjBUI4sKbiksN56/9+xxEiMgGa8+k4UUBNuvB2wpz&#10;4zs+0vMUS5EgHHLUYGNscilDYclhGPuGOHl33zqMSbalNC12Ce5qmSn1IR1WnBYsNrSzVDxO307D&#10;4nCTR6e6cm+3l36mXHat7xetR8N+uwQRqY//4b/2p9Ewy7Ip/L5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M9TEAAAA3QAAAA8AAAAAAAAAAAAAAAAAmAIAAGRycy9k&#10;b3ducmV2LnhtbFBLBQYAAAAABAAEAPUAAACJAwAAAAA=&#10;" path="m,9955l5979,,19941,r5980,9955l25921,19911r-5980,9986l5979,29897,,37850,,57791r25921,e" filled="f" strokeweight=".22144mm">
                  <v:stroke endcap="round"/>
                  <v:path arrowok="t" textboxrect="0,0,25921,57791"/>
                </v:shape>
                <v:shape id="Shape 5225" o:spid="_x0000_s3162" style="position:absolute;left:33365;top:32783;width:259;height:299;visibility:visible;mso-wrap-style:square;v-text-anchor:top" coordsize="2589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+tsYA&#10;AADdAAAADwAAAGRycy9kb3ducmV2LnhtbESPQWvCQBSE7wX/w/KE3pqNKYpEN0HFgodeqrbnZ/aZ&#10;pN19G7Krpv31XaHQ4zAz3zDLcrBGXKn3rWMFkyQFQVw53XKt4Hh4eZqD8AFZo3FMCr7JQ1mMHpaY&#10;a3fjN7ruQy0ihH2OCpoQulxKXzVk0SeuI47e2fUWQ5R9LXWPtwi3RmZpOpMWW44LDXa0aaj62l+s&#10;AjLmZ/K6bp/ft59hl538Vp4/UqUex8NqASLQEP7Df+2dVjDNsinc38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B+tsYAAADdAAAADwAAAAAAAAAAAAAAAACYAgAAZHJz&#10;L2Rvd25yZXYueG1sUEsFBgAAAAAEAAQA9QAAAIsDAAAAAA==&#10;" path="m,9955l5979,,19911,r5979,9955l25890,19911r-5979,9986l11958,29897e" filled="f" strokeweight=".22144mm">
                  <v:stroke endcap="round"/>
                  <v:path arrowok="t" textboxrect="0,0,25890,29897"/>
                </v:shape>
                <v:shape id="Shape 5226" o:spid="_x0000_s3163" style="position:absolute;left:33365;top:33082;width:259;height:279;visibility:visible;mso-wrap-style:square;v-text-anchor:top" coordsize="2589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94ccA&#10;AADdAAAADwAAAGRycy9kb3ducmV2LnhtbESPS2vDMBCE74H+B7GF3hq5LgnBiRLyaKEt5JAHIcdF&#10;2tim1spIquP8+6pQyHGYmW+Y2aK3jejIh9qxgpdhBoJYO1NzqeB4eH+egAgR2WDjmBTcKMBi/jCY&#10;YWHclXfU7WMpEoRDgQqqGNtCyqArshiGriVO3sV5izFJX0rj8ZrgtpF5lo2lxZrTQoUtrSvS3/sf&#10;q+Ct+So/N0cbdfe61efTeUVLv1Lq6bFfTkFE6uM9/N/+MApGeT6G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H/eHHAAAA3QAAAA8AAAAAAAAAAAAAAAAAmAIAAGRy&#10;cy9kb3ducmV2LnhtbFBLBQYAAAAABAAEAPUAAACMAwAAAAA=&#10;" path="m19911,r5979,7953l25890,17938r-5979,9956l5979,27894,,17938e" filled="f" strokeweight=".22144mm">
                  <v:stroke endcap="round"/>
                  <v:path arrowok="t" textboxrect="0,0,25890,27894"/>
                </v:shape>
                <v:shape id="Shape 5227" o:spid="_x0000_s3164" style="position:absolute;left:33744;top:32783;width:79;height:578;visibility:visible;mso-wrap-style:square;v-text-anchor:top" coordsize="7982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95MYA&#10;AADdAAAADwAAAGRycy9kb3ducmV2LnhtbESPQUvDQBSE74L/YXmCN7sx0Bpit0XElh5a0FQ8P7LP&#10;JJp9u2bXZPvvu4LQ4zAz3zDLdTS9GGnwnWUF97MMBHFtdceNgvfj5q4A4QOyxt4yKTiRh/Xq+mqJ&#10;pbYTv9FYhUYkCPsSFbQhuFJKX7dk0M+sI07epx0MhiSHRuoBpwQ3vcyzbCENdpwWWnT03FL9Xf0a&#10;Bc59VMVX8fIj4/44vcpmO8bDVqnbm/j0CCJQDJfwf3unFczz/AH+3qQn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s95MYAAADdAAAADwAAAAAAAAAAAAAAAACYAgAAZHJz&#10;L2Rvd25yZXYueG1sUEsFBgAAAAAEAAQA9QAAAIsDAAAAAA==&#10;" path="m,9955l7982,r,57791e" filled="f" strokeweight=".22144mm">
                  <v:stroke endcap="round"/>
                  <v:path arrowok="t" textboxrect="0,0,7982,57791"/>
                </v:shape>
                <v:shape id="Shape 5228" o:spid="_x0000_s3165" style="position:absolute;left:33744;top:33361;width:139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ecMEA&#10;AADdAAAADwAAAGRycy9kb3ducmV2LnhtbERPS2sCMRC+F/ofwgi91awLLbIaRRRpLx58HDwOm3Gz&#10;uJmkm1G3/745CD1+fO/5cvCdulOf2sAGJuMCFHEdbMuNgdNx+z4FlQTZYheYDPxSguXi9WWOlQ0P&#10;3tP9II3KIZwqNOBEYqV1qh15TOMQiTN3Cb1HybBvtO3xkcN9p8ui+NQeW84NDiOtHdXXw80biNfd&#10;OtI0/IhsynQ7onPnr70xb6NhNQMlNMi/+On+tgY+yjLPzW/yE9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K3nDBAAAA3QAAAA8AAAAAAAAAAAAAAAAAmAIAAGRycy9kb3du&#10;cmV2LnhtbFBLBQYAAAAABAAEAPUAAACGAwAAAAA=&#10;" path="m,l13962,e" filled="f" strokeweight=".22144mm">
                  <v:stroke endcap="round"/>
                  <v:path arrowok="t" textboxrect="0,0,13962,0"/>
                </v:shape>
                <v:shape id="Picture 5229" o:spid="_x0000_s3166" type="#_x0000_t75" style="position:absolute;left:30993;top:34098;width:1575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iIHGAAAA3QAAAA8AAABkcnMvZG93bnJldi54bWxEj0FrwkAUhO+F/oflFXqru4lVNHUTSkEQ&#10;oVitB3t7ZJ9JMPs2ZLea/vuuIHgcZuYbZlEMthVn6n3jWEMyUiCIS2carjTsv5cvMxA+IBtsHZOG&#10;P/JQ5I8PC8yMu/CWzrtQiQhhn6GGOoQuk9KXNVn0I9cRR+/oeoshyr6SpsdLhNtWpkpNpcWG40KN&#10;HX3UVJ52v1aD23Q/n06tp/L1MLbha5so3yRaPz8N728gAg3hHr61V0bDJE3ncH0Tn4DM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6IgcYAAADdAAAADwAAAAAAAAAAAAAA&#10;AACfAgAAZHJzL2Rvd25yZXYueG1sUEsFBgAAAAAEAAQA9wAAAJIDAAAAAA==&#10;">
                  <v:imagedata r:id="rId600" o:title=""/>
                </v:shape>
                <v:shape id="Shape 5230" o:spid="_x0000_s3167" style="position:absolute;left:32867;top:34497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43sMA&#10;AADdAAAADwAAAGRycy9kb3ducmV2LnhtbERPTYvCMBC9L/gfwgheFk11cSnVKFUQPOhh6woeh2Zs&#10;q82kNLHWf785CHt8vO/luje16Kh1lWUF00kEgji3uuJCwe9pN45BOI+ssbZMCl7kYL0afCwx0fbJ&#10;P9RlvhAhhF2CCkrvm0RKl5dk0E1sQxy4q20N+gDbQuoWnyHc1HIWRd/SYMWhocSGtiXl9+xhFBzq&#10;zwvjTXfzNI3j/UZOT9nxrNRo2KcLEJ56/y9+u/dawXz2FfaHN+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N43sMAAADdAAAADwAAAAAAAAAAAAAAAACYAgAAZHJzL2Rv&#10;d25yZXYueG1sUEsFBgAAAAAEAAQA9QAAAIgDAAAAAA==&#10;" path="m,9956l7982,,19941,r7953,9956l27894,17939r-7953,9956l7982,27895,,37879,,55818r27894,e" filled="f" strokeweight=".22144mm">
                  <v:stroke endcap="round"/>
                  <v:path arrowok="t" textboxrect="0,0,27894,55818"/>
                </v:shape>
                <v:shape id="Shape 5231" o:spid="_x0000_s3168" style="position:absolute;left:33265;top:34497;width:259;height:279;visibility:visible;mso-wrap-style:square;v-text-anchor:top" coordsize="25921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gxsYA&#10;AADdAAAADwAAAGRycy9kb3ducmV2LnhtbESPT2sCMRTE7wW/Q3hCbzWrYilbo4h/oPVWK1hvj83r&#10;ZnHzsiRZd+unN4VCj8PM/IaZL3tbiyv5UDlWMB5lIIgLpysuFRw/d08vIEJE1lg7JgU/FGC5GDzM&#10;Mdeu4w+6HmIpEoRDjgpMjE0uZSgMWQwj1xAn79t5izFJX0rtsUtwW8tJlj1LixWnBYMNrQ0Vl0Nr&#10;FfDxy7ddvTnpm9yY07Y9n/fZu1KPw371CiJSH//Df+03rWA2mY7h9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SgxsYAAADdAAAADwAAAAAAAAAAAAAAAACYAgAAZHJz&#10;L2Rvd25yZXYueG1sUEsFBgAAAAAEAAQA9QAAAIsDAAAAAA==&#10;" path="m,9956l5979,,19941,r5980,9956l25921,17939r-5980,9956l13962,27895e" filled="f" strokeweight=".22144mm">
                  <v:stroke endcap="round"/>
                  <v:path arrowok="t" textboxrect="0,0,25921,27895"/>
                </v:shape>
                <v:shape id="Shape 5232" o:spid="_x0000_s3169" style="position:absolute;left:33265;top:34776;width:259;height:279;visibility:visible;mso-wrap-style:square;v-text-anchor:top" coordsize="2592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6qWccA&#10;AADdAAAADwAAAGRycy9kb3ducmV2LnhtbESP3WrCQBSE74W+w3IKvZG6aWqLpNlIkfqDYKE24O0h&#10;e5oEs2dDdqvJ27uC4OUwM98w6bw3jThR52rLCl4mEQjiwuqaSwX57/J5BsJ5ZI2NZVIwkIN59jBK&#10;MdH2zD902vtSBAi7BBVU3reJlK6oyKCb2JY4eH+2M+iD7EqpOzwHuGlkHEXv0mDNYaHClhYVFcf9&#10;v1HwtR7zauW2y0O+w+P3MF3kuB2UenrsPz9AeOr9PXxrb7SCt/g1huub8ARk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OqlnHAAAA3QAAAA8AAAAAAAAAAAAAAAAAmAIAAGRy&#10;cy9kb3ducmV2LnhtbFBLBQYAAAAABAAEAPUAAACMAwAAAAA=&#10;" path="m19941,r5980,9984l25921,17938r-5980,9985l5979,27923,,17938e" filled="f" strokeweight=".22144mm">
                  <v:stroke endcap="round"/>
                  <v:path arrowok="t" textboxrect="0,0,25921,27923"/>
                </v:shape>
                <v:shape id="Shape 5233" o:spid="_x0000_s3170" style="position:absolute;left:33664;top:34497;width:259;height:279;visibility:visible;mso-wrap-style:square;v-text-anchor:top" coordsize="2589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ID8UA&#10;AADdAAAADwAAAGRycy9kb3ducmV2LnhtbESPS4vCQBCE78L+h6EX9mYmGhQ3OooIu3oTdR/srcl0&#10;HpjpCZnZGP+9Iwgei6qvilqselOLjlpXWVYwimIQxJnVFRcKvk4fwxkI55E11pZJwZUcrJYvgwWm&#10;2l74QN3RFyKUsEtRQel9k0rpspIMusg2xMHLbWvQB9kWUrd4CeWmluM4nkqDFYeFEhvalJSdj/9G&#10;wSTnazLa/x66eJ//2e37z/dWfir19tqv5yA89f4ZftA7HbhxksD9TX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IgPxQAAAN0AAAAPAAAAAAAAAAAAAAAAAJgCAABkcnMv&#10;ZG93bnJldi54bWxQSwUGAAAAAAQABAD1AAAAigMAAAAA&#10;" path="m,9956l5979,,19911,r5979,9956l25890,17939r-5979,9956l13931,27895e" filled="f" strokeweight=".22144mm">
                  <v:stroke endcap="round"/>
                  <v:path arrowok="t" textboxrect="0,0,25890,27895"/>
                </v:shape>
                <v:shape id="Shape 5234" o:spid="_x0000_s3171" style="position:absolute;left:33664;top:34776;width:259;height:279;visibility:visible;mso-wrap-style:square;v-text-anchor:top" coordsize="2589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ix8YA&#10;AADdAAAADwAAAGRycy9kb3ducmV2LnhtbESPQWvCQBSE7wX/w/KE3uqmVkOJrlIqKVbiQe3F2yP7&#10;TEKzb2N2m6T/3hUKPQ4z8w2zXA+mFh21rrKs4HkSgSDOra64UPB1Sp9eQTiPrLG2TAp+ycF6NXpY&#10;YqJtzwfqjr4QAcIuQQWl900ipctLMugmtiEO3sW2Bn2QbSF1i32Am1pOoyiWBisOCyU29F5S/n38&#10;MYGy21zTiz41lbVxnWYfn5nfn5V6HA9vCxCeBv8f/mtvtYL59GUG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ix8YAAADdAAAADwAAAAAAAAAAAAAAAACYAgAAZHJz&#10;L2Rvd25yZXYueG1sUEsFBgAAAAAEAAQA9QAAAIsDAAAAAA==&#10;" path="m19911,r5979,9984l25890,17938r-5979,9985l5979,27923,,17938e" filled="f" strokeweight=".22144mm">
                  <v:stroke endcap="round"/>
                  <v:path arrowok="t" textboxrect="0,0,25890,27923"/>
                </v:shape>
                <v:shape id="Shape 5235" o:spid="_x0000_s3172" style="position:absolute;left:32488;top:35693;width:279;height:299;visibility:visible;mso-wrap-style:square;v-text-anchor:top" coordsize="2792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8SBscA&#10;AADdAAAADwAAAGRycy9kb3ducmV2LnhtbESPQWvCQBSE74X+h+UVvBTdGLVI6iaIklbwpBW0t0f2&#10;NQnNvg3ZbYz/vlsoeBxm5htmlQ2mET11rrasYDqJQBAXVtdcKjh95OMlCOeRNTaWScGNHGTp48MK&#10;E22vfKD+6EsRIOwSVFB53yZSuqIig25iW+LgfdnOoA+yK6Xu8BrgppFxFL1IgzWHhQpb2lRUfB9/&#10;jAKOY/9s3rdvu3X/uTzj/JLv87lSo6dh/QrC0+Dv4f/2TitYxLM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/EgbHAAAA3QAAAA8AAAAAAAAAAAAAAAAAmAIAAGRy&#10;cy9kb3ducmV2LnhtbFBLBQYAAAAABAAEAPUAAACMAwAAAAA=&#10;" path="m27924,13961l23917,3976,13962,,4006,3976,,13961r4006,9956l13962,29897r9955,-5980l27924,13961r,xe" filled="f" strokeweight=".16608mm">
                  <v:stroke endcap="round"/>
                  <v:path arrowok="t" textboxrect="0,0,27924,29897"/>
                </v:shape>
                <v:shape id="Shape 5236" o:spid="_x0000_s3173" style="position:absolute;left:33066;top:35374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3nsYA&#10;AADdAAAADwAAAGRycy9kb3ducmV2LnhtbESPzWrDMBCE74W+g9hCLyGRmlATnCghlBRKoYf8kPNi&#10;bSxTa+Vam8R9+6pQ6HGYmW+Y5XoIrbpSn5rIFp4mBhRxFV3DtYXj4XU8B5UE2WEbmSx8U4L16v5u&#10;iaWLN97RdS+1yhBOJVrwIl2pdao8BUyT2BFn7xz7gJJlX2vX4y3DQ6unxhQ6YMN5wWNHL56qz/0l&#10;WDDvx1k4FR8js/Wj9CXNXDa7ytrHh2GzACU0yH/4r/3mLDxPZwX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z3nsYAAADdAAAADwAAAAAAAAAAAAAAAACYAgAAZHJz&#10;L2Rvd25yZXYueG1sUEsFBgAAAAAEAAQA9QAAAIsDAAAAAA==&#10;" path="m,9985l5979,,19911,r5980,9985l25891,17938r-5980,9985l5979,27923,,37879,,55818r25891,e" filled="f" strokeweight=".22144mm">
                  <v:stroke endcap="round"/>
                  <v:path arrowok="t" textboxrect="0,0,25891,55818"/>
                </v:shape>
                <v:shape id="Shape 5237" o:spid="_x0000_s3174" style="position:absolute;left:33465;top:35374;width:259;height:279;visibility:visible;mso-wrap-style:square;v-text-anchor:top" coordsize="2592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JwccA&#10;AADdAAAADwAAAGRycy9kb3ducmV2LnhtbESP3WrCQBSE7wu+w3IKvSm68adWoqsUaawILVQD3h6y&#10;p0kwezZktzF5e7cg9HKYmW+Y1aYzlWipcaVlBeNRBII4s7rkXEF6SoYLEM4ja6wsk4KeHGzWg4cV&#10;xtpe+Zvao89FgLCLUUHhfR1L6bKCDLqRrYmD92Mbgz7IJpe6wWuAm0pOomguDZYcFgqsaVtQdjn+&#10;GgXvH8+827lDck4/8fLVz7YpHnqlnh67tyUIT53/D9/be63gZTJ9hb834Qn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5CcHHAAAA3QAAAA8AAAAAAAAAAAAAAAAAmAIAAGRy&#10;cy9kb3ducmV2LnhtbFBLBQYAAAAABAAEAPUAAACMAwAAAAA=&#10;" path="m,9985l5979,,19941,r5980,9985l25921,17938r-5980,9985l13962,27923e" filled="f" strokeweight=".22144mm">
                  <v:stroke endcap="round"/>
                  <v:path arrowok="t" textboxrect="0,0,25921,27923"/>
                </v:shape>
                <v:shape id="Shape 5238" o:spid="_x0000_s3175" style="position:absolute;left:33465;top:35653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F9MQA&#10;AADdAAAADwAAAGRycy9kb3ducmV2LnhtbERPz2vCMBS+D/wfwhO8jJmuMh3VWGTgUDyM6aDXt+bZ&#10;FpOX0mRt998vB2HHj+/3Jh+tET11vnGs4HmegCAunW64UvB12T+9gvABWaNxTAp+yUO+nTxsMNNu&#10;4E/qz6ESMYR9hgrqENpMSl/WZNHPXUscuavrLIYIu0rqDocYbo1Mk2QpLTYcG2ps6a2m8nb+sQrc&#10;o79UZnU4heL48d4UZvGNx0Kp2XTcrUEEGsO/+O4+aAUv6SLOjW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TxfTEAAAA3QAAAA8AAAAAAAAAAAAAAAAAmAIAAGRycy9k&#10;b3ducmV2LnhtbFBLBQYAAAAABAAEAPUAAACJAwAAAAA=&#10;" path="m19941,r5980,9955l25921,19911r-5980,7983l5979,27894,,19911e" filled="f" strokeweight=".22144mm">
                  <v:stroke endcap="round"/>
                  <v:path arrowok="t" textboxrect="0,0,25921,27894"/>
                </v:shape>
                <v:shape id="Shape 5239" o:spid="_x0000_s3176" style="position:absolute;left:33863;top:35374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JJsYA&#10;AADdAAAADwAAAGRycy9kb3ducmV2LnhtbESPQWvCQBSE7wX/w/IKXkrdmBLR6CoSKiiUQhOh10f2&#10;NQnJvg3ZbYz/vlso9DjMzDfM7jCZTow0uMayguUiAkFcWt1wpeBanJ7XIJxH1thZJgV3cnDYzx52&#10;mGp74w8ac1+JAGGXooLa+z6V0pU1GXQL2xMH78sOBn2QQyX1gLcAN52Mo2glDTYcFmrsKaupbPNv&#10;o0COrr3ymL22ydPnmy0ul2Py3is1f5yOWxCeJv8f/muftYIkftnA75vwBO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pJJsYAAADdAAAADwAAAAAAAAAAAAAAAACYAgAAZHJz&#10;L2Rvd25yZXYueG1sUEsFBgAAAAAEAAQA9QAAAIsDAAAAAA==&#10;" path="m25921,37879l,37879,19941,r,55818e" filled="f" strokeweight=".22144mm">
                  <v:stroke endcap="round"/>
                  <v:path arrowok="t" textboxrect="0,0,25921,55818"/>
                </v:shape>
                <v:shape id="Shape 5240" o:spid="_x0000_s3177" style="position:absolute;left:32927;top:36968;width:278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k3tMEA&#10;AADdAAAADwAAAGRycy9kb3ducmV2LnhtbERPy2oCMRTdC/2HcAtupGYUW8rUKKUgFAShPvaX5DoZ&#10;OrkZkqjRrzcLweXhvOfL7DpxphBbzwom4woEsfam5UbBfrd6+wQRE7LBzjMpuFKE5eJlMMfa+Av/&#10;0XmbGlFCONaowKbU11JGbclhHPueuHBHHxymAkMjTcBLCXednFbVh3TYcmmw2NOPJf2/PTkFR+0O&#10;h1Wlw0SerF83t1HO641Sw9f8/QUiUU5P8cP9axS8T2dlf3lTn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JN7TBAAAA3QAAAA8AAAAAAAAAAAAAAAAAmAIAAGRycy9kb3du&#10;cmV2LnhtbFBLBQYAAAAABAAEAPUAAACGAwAAAAA=&#10;" path="m27894,13932l23917,3976,13961,,3976,3976,,13932r3976,9985l13961,27894r9956,-3977l27894,13932r,xe" filled="f" strokeweight=".16608mm">
                  <v:stroke endcap="round"/>
                  <v:path arrowok="t" textboxrect="0,0,27894,27894"/>
                </v:shape>
                <v:shape id="Shape 5241" o:spid="_x0000_s3178" style="position:absolute;left:33465;top:36610;width:259;height:558;visibility:visible;mso-wrap-style:square;v-text-anchor:top" coordsize="2592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lG8gA&#10;AADdAAAADwAAAGRycy9kb3ducmV2LnhtbESPQWvCQBSE74L/YXlCb7pRaivRVYqQoqUgNVLq7Zl9&#10;JqnZt2l21fjv3UKhx2FmvmFmi9ZU4kKNKy0rGA4iEMSZ1SXnCnZp0p+AcB5ZY2WZFNzIwWLe7cww&#10;1vbKH3TZ+lwECLsYFRTe17GULivIoBvYmjh4R9sY9EE2udQNXgPcVHIURU/SYMlhocCalgVlp+3Z&#10;KPi6fb+vf97kymXPn5HevCb7Q5oo9dBrX6YgPLX+P/zXXmkF49HjEH7fh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qUbyAAAAN0AAAAPAAAAAAAAAAAAAAAAAJgCAABk&#10;cnMvZG93bnJldi54bWxQSwUGAAAAAAQABAD1AAAAjQMAAAAA&#10;" path="m,7953l7982,,19941,r5980,7953l25921,17938r-5980,9956l7982,27894,,35876,,55788r25921,e" filled="f" strokeweight=".22144mm">
                  <v:stroke endcap="round"/>
                  <v:path arrowok="t" textboxrect="0,0,25921,55788"/>
                </v:shape>
                <v:shape id="Shape 5242" o:spid="_x0000_s3179" style="position:absolute;left:33863;top:36610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BY8YA&#10;AADdAAAADwAAAGRycy9kb3ducmV2LnhtbESPQWvCQBSE74X+h+UVeim6MdUqqatIwaJ4kEYh19fs&#10;axK6+zZkV43/3hUKPQ4z8w0zX/bWiDN1vnGsYDRMQBCXTjdcKTge1oMZCB+QNRrHpOBKHpaLx4c5&#10;Ztpd+IvOeahEhLDPUEEdQptJ6cuaLPqha4mj9+M6iyHKrpK6w0uEWyPTJHmTFhuOCzW29FFT+Zuf&#10;rAL34g+VmW52odjuP5vCvH7jtlDq+alfvYMI1If/8F97oxVM0nEK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2BY8YAAADdAAAADwAAAAAAAAAAAAAAAACYAgAAZHJz&#10;L2Rvd25yZXYueG1sUEsFBgAAAAAEAAQA9QAAAIsDAAAAAA==&#10;" path="m,7953l5979,,19941,r5980,7953l25921,17938r-5980,9956l13962,27894e" filled="f" strokeweight=".22144mm">
                  <v:stroke endcap="round"/>
                  <v:path arrowok="t" textboxrect="0,0,25921,27894"/>
                </v:shape>
                <v:shape id="Shape 5243" o:spid="_x0000_s3180" style="position:absolute;left:33863;top:36889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k+McA&#10;AADdAAAADwAAAGRycy9kb3ducmV2LnhtbESPT2vCQBTE7wW/w/KEXqRu1FpLzEZKoUXpofgHcn3N&#10;PpPg7tuQ3Wr89m5B6HGYmd8w2aq3Rpyp841jBZNxAoK4dLrhSsFh//H0CsIHZI3GMSm4kodVPnjI&#10;MNXuwls670IlIoR9igrqENpUSl/WZNGPXUscvaPrLIYou0rqDi8Rbo2cJsmLtNhwXKixpfeaytPu&#10;1ypwI7+vzGL9FYrN92dTmNkPbgqlHof92xJEoD78h+/ttVYwnz7P4O9Nf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xJPjHAAAA3QAAAA8AAAAAAAAAAAAAAAAAmAIAAGRy&#10;cy9kb3ducmV2LnhtbFBLBQYAAAAABAAEAPUAAACMAwAAAAA=&#10;" path="m19941,r5980,7982l25921,17938r-5980,9956l5979,27894,,17938e" filled="f" strokeweight=".22144mm">
                  <v:stroke endcap="round"/>
                  <v:path arrowok="t" textboxrect="0,0,25921,27894"/>
                </v:shape>
                <v:shape id="Shape 5244" o:spid="_x0000_s3181" style="position:absolute;left:34262;top:36610;width:259;height:558;visibility:visible;mso-wrap-style:square;v-text-anchor:top" coordsize="2589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U98UA&#10;AADdAAAADwAAAGRycy9kb3ducmV2LnhtbESPQWvCQBSE74L/YXlCb7oxVZHUVVQs6FErSm+P7DMJ&#10;Zt+G7DZJ++tdQehxmJlvmMWqM6VoqHaFZQXjUQSCOLW64EzB+etzOAfhPLLG0jIp+CUHq2W/t8BE&#10;25aP1Jx8JgKEXYIKcu+rREqX5mTQjWxFHLybrQ36IOtM6hrbADeljKNoJg0WHBZyrGibU3o//RgF&#10;+0OsXbS+Nt+by+H92N528u+8U+pt0K0/QHjq/H/41d5rBdN4MoH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lT3xQAAAN0AAAAPAAAAAAAAAAAAAAAAAJgCAABkcnMv&#10;ZG93bnJldi54bWxQSwUGAAAAAAQABAD1AAAAigMAAAAA&#10;" path="m,45832r5979,9956l19911,55788r5980,-9956l25891,27894,19911,17938,,17938,,,25891,e" filled="f" strokeweight=".22144mm">
                  <v:stroke endcap="round"/>
                  <v:path arrowok="t" textboxrect="0,0,25891,55788"/>
                </v:shape>
                <v:shape id="Picture 5245" o:spid="_x0000_s3182" type="#_x0000_t75" style="position:absolute;left:32010;top:38085;width:1195;height:1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6f3GAAAA3QAAAA8AAABkcnMvZG93bnJldi54bWxEj0FrwkAUhO9C/8PyCt50o1RbUjehCoUe&#10;WkQtVG+P7GsSmn0bdtck/nu3IHgcZuYbZpUPphEdOV9bVjCbJiCIC6trLhV8H94nLyB8QNbYWCYF&#10;F/KQZw+jFaba9ryjbh9KESHsU1RQhdCmUvqiIoN+alvi6P1aZzBE6UqpHfYRbho5T5KlNFhzXKiw&#10;pU1Fxd/+bBScvj612w7m4EzzU+v+6Nbd7Fmp8ePw9goi0BDu4Vv7QytYzJ8W8P8mPgGZ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Pp/cYAAADdAAAADwAAAAAAAAAAAAAA&#10;AACfAgAAZHJzL2Rvd25yZXYueG1sUEsFBgAAAAAEAAQA9wAAAJIDAAAAAA==&#10;">
                  <v:imagedata r:id="rId601" o:title=""/>
                </v:shape>
                <v:shape id="Shape 5246" o:spid="_x0000_s3183" style="position:absolute;left:34142;top:37965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zt8YA&#10;AADdAAAADwAAAGRycy9kb3ducmV2LnhtbESPQWsCMRSE7wX/Q3hCbzVbbW3ZGqUULFUQ2614ft08&#10;d1eTlyVJdf33jSD0OMzMN8xk1lkjjuRD41jB/SADQVw63XClYPM9v3sGESKyRuOYFJwpwGzau5lg&#10;rt2Jv+hYxEokCIccFdQxtrmUoazJYhi4ljh5O+ctxiR9JbXHU4JbI4dZNpYWG04LNbb0VlN5KH6t&#10;giV/7rZPiyIY/nkfbddG7zd+pdRtv3t9ARGpi//ha/tDK3gcPozh8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Izt8YAAADdAAAADwAAAAAAAAAAAAAAAACYAgAAZHJz&#10;L2Rvd25yZXYueG1sUEsFBgAAAAAEAAQA9QAAAIsDAAAAAA==&#10;" path="m27894,15935l23917,5979,13931,,3976,5979,,15935r3976,9985l13931,29897r9986,-3977l27894,15935r,xe" filled="f" strokeweight=".16608mm">
                  <v:stroke endcap="round"/>
                  <v:path arrowok="t" textboxrect="0,0,27894,29897"/>
                </v:shape>
                <v:shape id="Shape 5247" o:spid="_x0000_s3184" style="position:absolute;left:33784;top:38523;width:259;height:558;visibility:visible;mso-wrap-style:square;v-text-anchor:top" coordsize="2589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1CcAA&#10;AADdAAAADwAAAGRycy9kb3ducmV2LnhtbESPzQrCMBCE74LvEFbwpqniT61GEUHw4MWfB1iatS02&#10;m9rEWt/eCILHYWa+YVab1pSiodoVlhWMhhEI4tTqgjMF18t+EINwHlljaZkUvMnBZt3trDDR9sUn&#10;as4+EwHCLkEFufdVIqVLczLohrYiDt7N1gZ9kHUmdY2vADelHEfRTBosOCzkWNEup/R+fhoF8jZt&#10;49hM/N1pc6xOj3jR7JxS/V67XYLw1Pp/+Nc+aAXT8WQO3zfhCc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M1CcAAAADdAAAADwAAAAAAAAAAAAAAAACYAgAAZHJzL2Rvd25y&#10;ZXYueG1sUEsFBgAAAAAEAAQA9QAAAIUDAAAAAA==&#10;" path="m,9955l5979,,19911,r5979,9955l25890,19911r-5979,7983l5979,27894,,37850,,55788r25890,e" filled="f" strokeweight=".22144mm">
                  <v:stroke endcap="round"/>
                  <v:path arrowok="t" textboxrect="0,0,25890,55788"/>
                </v:shape>
                <v:shape id="Shape 5248" o:spid="_x0000_s3185" style="position:absolute;left:34182;top:38523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2icQA&#10;AADdAAAADwAAAGRycy9kb3ducmV2LnhtbERPy2rCQBTdF/yH4Qpuiplo64PoKKXQonRRNEK218w1&#10;Cc7cCZlR07/vLApdHs57ve2tEXfqfONYwSRJQRCXTjdcKTjlH+MlCB+QNRrHpOCHPGw3g6c1Zto9&#10;+ED3Y6hEDGGfoYI6hDaT0pc1WfSJa4kjd3GdxRBhV0nd4SOGWyOnaTqXFhuODTW29F5TeT3erAL3&#10;7PPKLHZfodh/fzaFeTnjvlBqNOzfViAC9eFf/OfeaQWz6WucG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tonEAAAA3QAAAA8AAAAAAAAAAAAAAAAAmAIAAGRycy9k&#10;b3ducmV2LnhtbFBLBQYAAAAABAAEAPUAAACJAwAAAAA=&#10;" path="m,9955l5979,,19941,r5980,9955l25921,19911r-5980,7983l11958,27894e" filled="f" strokeweight=".22144mm">
                  <v:stroke endcap="round"/>
                  <v:path arrowok="t" textboxrect="0,0,25921,27894"/>
                </v:shape>
                <v:shape id="Shape 5249" o:spid="_x0000_s3186" style="position:absolute;left:34182;top:38802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TEsYA&#10;AADdAAAADwAAAGRycy9kb3ducmV2LnhtbESPQWsCMRSE74L/ITyhl6JZrda6GqUUKkoPUi3s9bl5&#10;7i4mL8sm1fXfm0LB4zAz3zCLVWuNuFDjK8cKhoMEBHHudMWFgp/DZ/8NhA/IGo1jUnAjD6tlt7PA&#10;VLsrf9NlHwoRIexTVFCGUKdS+rwki37gauLonVxjMUTZFFI3eI1wa+QoSV6lxYrjQok1fZSUn/e/&#10;VoF79ofCTDdfIdvu1lVmXo64zZR66rXvcxCB2vAI/7c3WsFkNJ7B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kTEsYAAADdAAAADwAAAAAAAAAAAAAAAACYAgAAZHJz&#10;L2Rvd25yZXYueG1sUEsFBgAAAAAEAAQA9QAAAIsDAAAAAA==&#10;" path="m19941,r5980,9955l25921,19941r-5980,7953l5979,27894,,19941e" filled="f" strokeweight=".22144mm">
                  <v:stroke endcap="round"/>
                  <v:path arrowok="t" textboxrect="0,0,25921,27894"/>
                </v:shape>
                <v:shape id="Shape 5250" o:spid="_x0000_s3187" style="position:absolute;left:34581;top:38523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2c8QA&#10;AADdAAAADwAAAGRycy9kb3ducmV2LnhtbERPy2rCQBTdF/yH4Qrd1YmBtCV1FIkWdCPUB+3ykrkm&#10;qZk7ITN5+PedhdDl4bwXq9HUoqfWVZYVzGcRCOLc6ooLBefT58s7COeRNdaWScGdHKyWk6cFptoO&#10;/EX90RcihLBLUUHpfZNK6fKSDLqZbYgDd7WtQR9gW0jd4hDCTS3jKHqVBisODSU2lJWU346dUSB/&#10;qv50uJi3277j4vr7nW2zzV2p5+m4/gDhafT/4od7pxUkcRL2hzfh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NnPEAAAA3QAAAA8AAAAAAAAAAAAAAAAAmAIAAGRycy9k&#10;b3ducmV2LnhtbFBLBQYAAAAABAAEAPUAAACJAwAAAAA=&#10;" path="m,l25920,,5979,55788e" filled="f" strokeweight=".22144mm">
                  <v:stroke endcap="round"/>
                  <v:path arrowok="t" textboxrect="0,0,25920,55788"/>
                </v:shape>
                <v:shape id="Shape 5251" o:spid="_x0000_s3188" style="position:absolute;left:35677;top:38264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9HsYA&#10;AADdAAAADwAAAGRycy9kb3ducmV2LnhtbESPQWsCMRSE7wX/Q3gFb5rVopatUaTQYgtFuxXPr5vn&#10;7mrysiSpbv99Iwg9DjPzDTNfdtaIM/nQOFYwGmYgiEunG64U7L5eBo8gQkTWaByTgl8KsFz07uaY&#10;a3fhTzoXsRIJwiFHBXWMbS5lKGuyGIauJU7ewXmLMUlfSe3xkuDWyHGWTaXFhtNCjS0911Seih+r&#10;4J23h/3srQiGv18f9hujjzv/oVT/vls9gYjUxf/wrb3WCibjyQi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I9HsYAAADdAAAADwAAAAAAAAAAAAAAAACYAgAAZHJz&#10;L2Rvd25yZXYueG1sUEsFBgAAAAAEAAQA9QAAAIsDAAAAAA==&#10;" path="m27894,13961l23917,3976,13961,,3976,3976,,13961r3976,9956l13961,29897r9956,-5980l27894,13961r,xe" filled="f" strokeweight=".16608mm">
                  <v:stroke endcap="round"/>
                  <v:path arrowok="t" textboxrect="0,0,27894,29897"/>
                </v:shape>
                <v:shape id="Shape 5252" o:spid="_x0000_s3189" style="position:absolute;left:35239;top:38902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+98UA&#10;AADdAAAADwAAAGRycy9kb3ducmV2LnhtbESPQWuDQBSE74X8h+UFeinJWsESTDZBJIEESqFRyPXh&#10;vqjovhV3a+y/7xYKPQ4z8w2zO8ymFxONrrWs4HUdgSCurG65VlAWp9UGhPPIGnvLpOCbHBz2i6cd&#10;pto++JOmq69FgLBLUUHj/ZBK6aqGDLq1HYiDd7ejQR/kWEs94iPATS/jKHqTBlsOCw0OlDdUddcv&#10;o0BOrit5yo9d8nJ7t8XlkiUfg1LPyznbgvA0+//wX/usFSRxEsP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T73xQAAAN0AAAAPAAAAAAAAAAAAAAAAAJgCAABkcnMv&#10;ZG93bnJldi54bWxQSwUGAAAAAAQABAD1AAAAigMAAAAA&#10;" path="m,9985l5979,,19941,r5980,9985l25921,17938r-5980,9985l5979,27923,,37879,,55818r25921,e" filled="f" strokeweight=".22144mm">
                  <v:stroke endcap="round"/>
                  <v:path arrowok="t" textboxrect="0,0,25921,55818"/>
                </v:shape>
                <v:shape id="Shape 5253" o:spid="_x0000_s3190" style="position:absolute;left:35637;top:38902;width:259;height:279;visibility:visible;mso-wrap-style:square;v-text-anchor:top" coordsize="2589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iyMUA&#10;AADdAAAADwAAAGRycy9kb3ducmV2LnhtbESPT2sCMRTE74LfITyhF9FstyiyGkWEYunF+gfPj81z&#10;s7h5WZLobr99Uyj0OMzMb5jVpreNeJIPtWMFr9MMBHHpdM2Vgsv5fbIAESKyxsYxKfimAJv1cLDC&#10;QruOj/Q8xUokCIcCFZgY20LKUBqyGKauJU7ezXmLMUlfSe2xS3DbyDzL5tJizWnBYEs7Q+X99LAK&#10;8FZte2nytjt8xrE/1nz4uu6Vehn12yWISH38D/+1P7SCWT57g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eLIxQAAAN0AAAAPAAAAAAAAAAAAAAAAAJgCAABkcnMv&#10;ZG93bnJldi54bWxQSwUGAAAAAAQABAD1AAAAigMAAAAA&#10;" path="m,9985l5979,,17938,r7953,9985l25891,17938r-7953,9985l11958,27923e" filled="f" strokeweight=".22144mm">
                  <v:stroke endcap="round"/>
                  <v:path arrowok="t" textboxrect="0,0,25891,27923"/>
                </v:shape>
                <v:shape id="Shape 5254" o:spid="_x0000_s3191" style="position:absolute;left:35637;top:39181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cKcUA&#10;AADdAAAADwAAAGRycy9kb3ducmV2LnhtbESPzWrDMBCE74G8g9hAb4mcUIfUjWxCINDQQ/N36HGR&#10;tpaJtTKWmjhvXxUKPQ4z8w2zrgbXihv1ofGsYD7LQBBrbxquFVzOu+kKRIjIBlvPpOBBAapyPFpj&#10;Yfydj3Q7xVokCIcCFdgYu0LKoC05DDPfESfvy/cOY5J9LU2P9wR3rVxk2VI6bDgtWOxoa0lfT99O&#10;weFT77MPezxv7eF9mQcXva5flHqaDJtXEJGG+B/+a78ZBfkif4bfN+k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xwpxQAAAN0AAAAPAAAAAAAAAAAAAAAAAJgCAABkcnMv&#10;ZG93bnJldi54bWxQSwUGAAAAAAQABAD1AAAAigMAAAAA&#10;" path="m17938,r7953,9955l25891,17938r-7953,9956l5979,27894,,17938e" filled="f" strokeweight=".22144mm">
                  <v:stroke endcap="round"/>
                  <v:path arrowok="t" textboxrect="0,0,25891,27894"/>
                </v:shape>
                <v:shape id="Shape 5255" o:spid="_x0000_s3192" style="position:absolute;left:36016;top:38902;width:279;height:558;visibility:visible;mso-wrap-style:square;v-text-anchor:top" coordsize="2792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iO8UA&#10;AADdAAAADwAAAGRycy9kb3ducmV2LnhtbESPT4vCMBTE74LfITzBi2iq2FWqUURwWfCy69/ro3m2&#10;xealNFnb/fZmQfA4zMxvmOW6NaV4UO0KywrGowgEcWp1wZmC03E3nINwHlljaZkU/JGD9arbWWKi&#10;bcM/9Dj4TAQIuwQV5N5XiZQuzcmgG9mKOHg3Wxv0QdaZ1DU2AW5KOYmiD2mw4LCQY0XbnNL74dco&#10;uDbf2aY6T8ezYjBrPt3+MpXxRal+r90sQHhq/Tv8an9pBfEkjuH/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iI7xQAAAN0AAAAPAAAAAAAAAAAAAAAAAJgCAABkcnMv&#10;ZG93bnJldi54bWxQSwUGAAAAAAQABAD1AAAAigMAAAAA&#10;" path="m7982,55818l,45862,,37879,7982,27923r11959,l27924,17938r,-7953l19941,,7982,,,9985r,7953l7982,27923e" filled="f" strokeweight=".22144mm">
                  <v:stroke endcap="round"/>
                  <v:path arrowok="t" textboxrect="0,0,27924,55818"/>
                </v:shape>
                <v:shape id="Shape 5256" o:spid="_x0000_s3193" style="position:absolute;left:36096;top:39181;width:199;height:279;visibility:visible;mso-wrap-style:square;v-text-anchor:top" coordsize="1994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uX8cA&#10;AADdAAAADwAAAGRycy9kb3ducmV2LnhtbESP3WoCMRSE74W+QziF3mlW8adsjVIEbRFEqyv18rA5&#10;7i5NTpZNquvbN0LBy2FmvmGm89YacaHGV44V9HsJCOLc6YoLBdlh2X0F4QOyRuOYFNzIw3z21Jli&#10;qt2Vv+iyD4WIEPYpKihDqFMpfV6SRd9zNXH0zq6xGKJsCqkbvEa4NXKQJGNpseK4UGJNi5Lyn/2v&#10;VbA62XrzsVtvs5PZrHeTofnOqqNSL8/t+xuIQG14hP/bn1rBaDAaw/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obl/HAAAA3QAAAA8AAAAAAAAAAAAAAAAAmAIAAGRy&#10;cy9kb3ducmV2LnhtbFBLBQYAAAAABAAEAPUAAACMAwAAAAA=&#10;" path="m11958,r7983,9955l19941,17938r-7983,9956l,27894e" filled="f" strokeweight=".22144mm">
                  <v:stroke endcap="round"/>
                  <v:path arrowok="t" textboxrect="0,0,19941,27894"/>
                </v:shape>
                <v:shape id="Picture 5257" o:spid="_x0000_s3194" type="#_x0000_t75" style="position:absolute;left:36793;top:38822;width:1057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rpvDAAAA3QAAAA8AAABkcnMvZG93bnJldi54bWxEj1FrwjAUhd8H/odwBd9maqHb6IzihMH2&#10;Mlz1B1yaa1NsbrIm2vrvF0Hw8XDO+Q5nuR5tJy7Uh9axgsU8A0FcO91yo+Cw/3x+AxEissbOMSm4&#10;UoD1avK0xFK7gX/pUsVGJAiHEhWYGH0pZagNWQxz54mTd3S9xZhk30jd45DgtpN5lr1Iiy2nBYOe&#10;tobqU3W2ClxldPTW0+4jzw+u+B7+fqpGqdl03LyDiDTGR/je/tIKirx4hdub9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ium8MAAADdAAAADwAAAAAAAAAAAAAAAACf&#10;AgAAZHJzL2Rvd25yZXYueG1sUEsFBgAAAAAEAAQA9wAAAI8DAAAAAA==&#10;">
                  <v:imagedata r:id="rId602" o:title=""/>
                </v:shape>
                <v:shape id="Shape 5258" o:spid="_x0000_s3195" style="position:absolute;left:37571;top:38703;width:298;height:278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ntb8A&#10;AADdAAAADwAAAGRycy9kb3ducmV2LnhtbERPTWsCMRC9F/wPYQrealLBtqxGcYWC19X2PmzGzeJm&#10;smxGXfvrzUHo8fG+V5sxdOpKQ2ojW3ifGVDEdXQtNxZ+jt9vX6CSIDvsIpOFOyXYrCcvKyxcvHFF&#10;14M0KodwKtCCF+kLrVPtKWCaxZ44c6c4BJQMh0a7AW85PHR6bsyHDthybvDY085TfT5cgoW/I146&#10;NFL5aKgqf8vy/imVtdPXcbsEJTTKv/jp3jsLi/kiz81v8hPQ6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+Ge1vwAAAN0AAAAPAAAAAAAAAAAAAAAAAJgCAABkcnMvZG93bnJl&#10;di54bWxQSwUGAAAAAAQABAD1AAAAhAMAAAAA&#10;" path="m29897,13932l25920,3976,15965,,5979,3976,,13932r5979,9985l15965,27894r9955,-3977l29897,13932r,xe" filled="f" strokeweight=".16608mm">
                  <v:stroke endcap="round"/>
                  <v:path arrowok="t" textboxrect="0,0,29897,27894"/>
                </v:shape>
                <v:shape id="Shape 5259" o:spid="_x0000_s3196" style="position:absolute;left:38109;top:38563;width:259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vN8QA&#10;AADdAAAADwAAAGRycy9kb3ducmV2LnhtbESPQYvCMBSE7wv+h/AEb2tioctajSKCsKcF3UX09mie&#10;TbF5KU209d8bYWGPw8x8wyzXg2vEnbpQe9YwmyoQxKU3NVcafn92758gQkQ22HgmDQ8KsF6N3pZY&#10;GN/znu6HWIkE4VCgBhtjW0gZSksOw9S3xMm7+M5hTLKrpOmwT3DXyEypD+mw5rRgsaWtpfJ6uDkN&#10;8++z3DvVVzu7OQ65ctmpuRy1noyHzQJEpCH+h//aX0ZDnuVzeL1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R7zfEAAAA3QAAAA8AAAAAAAAAAAAAAAAAmAIAAGRycy9k&#10;b3ducmV2LnhtbFBLBQYAAAAABAAEAPUAAACJAwAAAAA=&#10;" path="m,9955l7982,,19941,r5980,9955l25921,19941r-5980,9956l7982,29897,,37879,,57791r25921,e" filled="f" strokeweight=".22144mm">
                  <v:stroke endcap="round"/>
                  <v:path arrowok="t" textboxrect="0,0,25921,57791"/>
                </v:shape>
                <v:shape id="Shape 5260" o:spid="_x0000_s3197" style="position:absolute;left:38507;top:38563;width:259;height:578;visibility:visible;mso-wrap-style:square;v-text-anchor:top" coordsize="2589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/3sQA&#10;AADdAAAADwAAAGRycy9kb3ducmV2LnhtbERPTWvCQBC9F/wPywheSrMxoEh0FRECvVhRY9HbkJ0m&#10;odnZNLs18d93DwWPj/e92gymEXfqXG1ZwTSKQRAXVtdcKsjP2dsChPPIGhvLpOBBDjbr0csKU217&#10;PtL95EsRQtilqKDyvk2ldEVFBl1kW+LAfdnOoA+wK6XusA/hppFJHM+lwZpDQ4Ut7Soqvk+/RsHr&#10;NN/72+dtdrhefrKP7Nif86RUajIetksQngb/FP+737WCWTIP+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v97EAAAA3QAAAA8AAAAAAAAAAAAAAAAAmAIAAGRycy9k&#10;b3ducmV2LnhtbFBLBQYAAAAABAAEAPUAAACJAwAAAAA=&#10;" path="m25891,37879l,37879,19911,r,57791e" filled="f" strokeweight=".22144mm">
                  <v:stroke endcap="round"/>
                  <v:path arrowok="t" textboxrect="0,0,25891,57791"/>
                </v:shape>
                <v:shape id="Shape 5261" o:spid="_x0000_s3198" style="position:absolute;left:38906;top:38563;width:199;height:578;visibility:visible;mso-wrap-style:square;v-text-anchor:top" coordsize="1994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+UMYA&#10;AADdAAAADwAAAGRycy9kb3ducmV2LnhtbESPQWvCQBSE74X+h+UVegm6ScBQoptQCgUpPVi1B2+P&#10;7DObmn0bsqum/94VCj0OM/MNs6on24sLjb5zrCCbpyCIG6c7bhXsd++zFxA+IGvsHZOCX/JQV48P&#10;Kyy1u/IXXbahFRHCvkQFJoShlNI3hiz6uRuIo3d0o8UQ5dhKPeI1wm0v8zQtpMWO44LBgd4MNaft&#10;2So4ueSHu4La5Psj2Rj5metDZpV6fppelyACTeE//NdeawWLvMjg/iY+AV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c+UMYAAADdAAAADwAAAAAAAAAAAAAAAACYAgAAZHJz&#10;L2Rvd25yZXYueG1sUEsFBgAAAAAEAAQA9QAAAIsDAAAAAA==&#10;" path="m5979,57791l,47835,,9955,5979,r7983,l19941,9955r,37880l13962,57791r-7983,xe" filled="f" strokeweight=".22144mm">
                  <v:stroke endcap="round"/>
                  <v:path arrowok="t" textboxrect="0,0,19941,57791"/>
                </v:shape>
                <v:shape id="Shape 5262" o:spid="_x0000_s3199" style="position:absolute;left:36614;top:37985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a4sIA&#10;AADdAAAADwAAAGRycy9kb3ducmV2LnhtbESPwWrDMBBE74X+g9hCb41UQ9PgRAl1INCrk+a+WBvL&#10;xFoZa5M4/fqqUOhxmJk3zGozhV5daUxdZAuvMwOKuImu49bC12H3sgCVBNlhH5ks3CnBZv34sMLS&#10;xRvXdN1LqzKEU4kWvMhQap0aTwHTLA7E2TvFMaBkObbajXjL8NDrwpi5DthxXvA40NZTc95fgoXv&#10;A156NFL7aKiujlV1f5fa2uen6WMJSmiS//Bf+9NZeCvmBfy+yU9A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JriwgAAAN0AAAAPAAAAAAAAAAAAAAAAAJgCAABkcnMvZG93&#10;bnJldi54bWxQSwUGAAAAAAQABAD1AAAAhwMAAAAA&#10;" path="m29897,13932l23917,3976,13962,,4006,3976,,13932r4006,9985l13962,27894r9955,-3977l29897,13932r,xe" filled="f" strokeweight=".16608mm">
                  <v:stroke endcap="round"/>
                  <v:path arrowok="t" textboxrect="0,0,29897,27894"/>
                </v:shape>
                <v:shape id="Shape 5263" o:spid="_x0000_s3200" style="position:absolute;left:37292;top:37546;width:259;height:559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R0cYA&#10;AADdAAAADwAAAGRycy9kb3ducmV2LnhtbESPQWvCQBSE74X+h+UVvBTdmBIp0TWEoKBQClXB6yP7&#10;TEKyb0N2jem/7xYKPQ4z8w2zySbTiZEG11hWsFxEIIhLqxuuFFzO+/k7COeRNXaWScE3Oci2z08b&#10;TLV98BeNJ1+JAGGXooLa+z6V0pU1GXQL2xMH72YHgz7IoZJ6wEeAm07GUbSSBhsOCzX2VNRUtqe7&#10;USBH1154LHZt8nr9sOfjMU8+e6VmL1O+BuFp8v/hv/ZBK0ji1Rv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FR0cYAAADdAAAADwAAAAAAAAAAAAAAAACYAgAAZHJz&#10;L2Rvd25yZXYueG1sUEsFBgAAAAAEAAQA9QAAAIsDAAAAAA==&#10;" path="m,7982l5979,,19941,r5980,7982l25921,17938r-5980,9956l5979,27894,,37879,,55818r25921,e" filled="f" strokeweight=".22144mm">
                  <v:stroke endcap="round"/>
                  <v:path arrowok="t" textboxrect="0,0,25921,55818"/>
                </v:shape>
                <v:shape id="Shape 5264" o:spid="_x0000_s3201" style="position:absolute;left:37690;top:37546;width:259;height:559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JpcYA&#10;AADdAAAADwAAAGRycy9kb3ducmV2LnhtbESPQWvCQBSE74X+h+UVvBTdGBop0TWEoKBQClXB6yP7&#10;TEKyb0N2jem/7xYKPQ4z8w2zySbTiZEG11hWsFxEIIhLqxuuFFzO+/k7COeRNXaWScE3Oci2z08b&#10;TLV98BeNJ1+JAGGXooLa+z6V0pU1GXQL2xMH72YHgz7IoZJ6wEeAm07GUbSSBhsOCzX2VNRUtqe7&#10;USBH1154LHZt8nr9sOfjMU8+e6VmL1O+BuFp8v/hv/ZBK0ji1Rv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jJpcYAAADdAAAADwAAAAAAAAAAAAAAAACYAgAAZHJz&#10;L2Rvd25yZXYueG1sUEsFBgAAAAAEAAQA9QAAAIsDAAAAAA==&#10;" path="m25921,37879l,37879,19941,r,55818e" filled="f" strokeweight=".22144mm">
                  <v:stroke endcap="round"/>
                  <v:path arrowok="t" textboxrect="0,0,25921,55818"/>
                </v:shape>
                <v:shape id="Shape 5265" o:spid="_x0000_s3202" style="position:absolute;left:38089;top:37546;width:60;height:559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n+8YA&#10;AADdAAAADwAAAGRycy9kb3ducmV2LnhtbESP0WrCQBRE34X+w3KFvkjdNJi0pK7SCgV9CBLtB1yy&#10;t0kwezdmt0n6926h4OMwM2eY9XYyrRiod41lBc/LCARxaXXDlYKv8+fTKwjnkTW2lknBLznYbh5m&#10;a8y0Hbmg4eQrESDsMlRQe99lUrqyJoNuaTvi4H3b3qAPsq+k7nEMcNPKOIpSabDhsFBjR7uaysvp&#10;xyg4Vx+Hll58ebxedytMk7wwi1ypx/n0/gbC0+Tv4f/2XitI4jSB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Zn+8YAAADdAAAADwAAAAAAAAAAAAAAAACYAgAAZHJz&#10;L2Rvd25yZXYueG1sUEsFBgAAAAAEAAQA9QAAAIsDAAAAAA==&#10;" path="m,7982l5979,r,55818e" filled="f" strokeweight=".22144mm">
                  <v:stroke endcap="round"/>
                  <v:path arrowok="t" textboxrect="0,0,5979,55818"/>
                </v:shape>
                <v:shape id="Shape 5266" o:spid="_x0000_s3203" style="position:absolute;left:38089;top:38105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L+ccA&#10;AADdAAAADwAAAGRycy9kb3ducmV2LnhtbESPQWsCMRSE74X+h/AKvdWsVpeyGkUKihdpuy2It8fm&#10;mSzdvCyb6K7/3hQKHoeZ+YZZrAbXiAt1ofasYDzKQBBXXtdsFPx8b17eQISIrLHxTAquFGC1fHxY&#10;YKF9z190KaMRCcKhQAU2xraQMlSWHIaRb4mTd/Kdw5hkZ6TusE9w18hJluXSYc1pwWJL75aq3/Ls&#10;FOSH7XE7zQ7X8fqj37+a3szs8VOp56dhPQcRaYj38H97pxXMJnkOf2/S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y/n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267" o:spid="_x0000_s3204" style="position:absolute;left:36335;top:37267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KTMYA&#10;AADdAAAADwAAAGRycy9kb3ducmV2LnhtbESPQWsCMRSE7wX/Q3iCt5qtUi1bo4igtAWx3Yrn181z&#10;d9vkZUlS3f57Iwg9DjPzDTNbdNaIE/nQOFbwMMxAEJdON1wp2H+u759AhIis0TgmBX8UYDHv3c0w&#10;1+7MH3QqYiUShEOOCuoY21zKUNZkMQxdS5y8o/MWY5K+ktrjOcGtkaMsm0iLDaeFGlta1VT+FL9W&#10;wRu/Hw/T1yIY/tqMDzujv/d+q9Sg3y2fQUTq4n/41n7RCh5Hkylc36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vKTMYAAADdAAAADwAAAAAAAAAAAAAAAACYAgAAZHJz&#10;L2Rvd25yZXYueG1sUEsFBgAAAAAEAAQA9QAAAIsDAAAAAA==&#10;" path="m27894,15935l23917,5979,13962,,3976,5979,,15935r3976,9956l13962,29897r9955,-4006l27894,15935r,xe" filled="f" strokeweight=".16608mm">
                  <v:stroke endcap="round"/>
                  <v:path arrowok="t" textboxrect="0,0,27894,29897"/>
                </v:shape>
                <v:shape id="Shape 5268" o:spid="_x0000_s3205" style="position:absolute;left:36953;top:36709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pasMA&#10;AADdAAAADwAAAGRycy9kb3ducmV2LnhtbERPS2sCMRC+C/6HMIVeRBMtLrI1ikgLpdCDDzwPm+lm&#10;6Waybqa6/ffNodDjx/deb4fQqhv1qYlsYT4zoIir6BquLZxPr9MVqCTIDtvIZOGHEmw349EaSxfv&#10;fKDbUWqVQziVaMGLdKXWqfIUMM1iR5y5z9gHlAz7Wrse7zk8tHphTKEDNpwbPHa091R9Hb+DBfN+&#10;fgqX4mNiXvwkXaVZye5QWfv4MOyeQQkN8i/+c785C8tFkefmN/k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zpasMAAADdAAAADwAAAAAAAAAAAAAAAACYAgAAZHJzL2Rv&#10;d25yZXYueG1sUEsFBgAAAAAEAAQA9QAAAIgDAAAAAA==&#10;" path="m,7982l5979,,19911,r5980,7982l25891,17938r-5980,9956l5979,27894,,37879,,55818r25891,e" filled="f" strokeweight=".22144mm">
                  <v:stroke endcap="round"/>
                  <v:path arrowok="t" textboxrect="0,0,25891,55818"/>
                </v:shape>
                <v:shape id="Shape 5269" o:spid="_x0000_s3206" style="position:absolute;left:37351;top:36709;width:260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mO8YA&#10;AADdAAAADwAAAGRycy9kb3ducmV2LnhtbESPQWuDQBSE74H+h+UVegnN2oDSmmyCSAsVSqAmkOvD&#10;fVXRfSvu1th/nw0Uchxm5htmu59NLyYaXWtZwcsqAkFcWd1yreB0/Hh+BeE8ssbeMin4Iwf73cNi&#10;i6m2F/6mqfS1CBB2KSpovB9SKV3VkEG3sgNx8H7saNAHOdZSj3gJcNPLdRQl0mDLYaHBgfKGqq78&#10;NQrk5LoTT/l7Fy/PX/ZYFFl8GJR6epyzDQhPs7+H/9ufWkG8Tt7g9iY8Ab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lmO8YAAADdAAAADwAAAAAAAAAAAAAAAACYAgAAZHJz&#10;L2Rvd25yZXYueG1sUEsFBgAAAAAEAAQA9QAAAIsDAAAAAA==&#10;" path="m25921,37879l,37879,19941,r,55818e" filled="f" strokeweight=".22144mm">
                  <v:stroke endcap="round"/>
                  <v:path arrowok="t" textboxrect="0,0,25921,55818"/>
                </v:shape>
                <v:shape id="Shape 5270" o:spid="_x0000_s3207" style="position:absolute;left:37750;top:36709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Ze8IA&#10;AADdAAAADwAAAGRycy9kb3ducmV2LnhtbERPTYvCMBC9C/6HMIIX0VShu1KbioiCwrKwKngdmrEt&#10;bSalibX++81hYY+P951uB9OInjpXWVawXEQgiHOrKy4U3K7H+RqE88gaG8uk4E0Ottl4lGKi7Yt/&#10;qL/4QoQQdgkqKL1vEyldXpJBt7AtceAetjPoA+wKqTt8hXDTyFUUfUiDFYeGElval5TXl6dRIHtX&#10;37jfH+p4dv+y1/N5F3+3Sk0nw24DwtPg/8V/7pNWEK8+w/7wJjw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ll7wgAAAN0AAAAPAAAAAAAAAAAAAAAAAJgCAABkcnMvZG93&#10;bnJldi54bWxQSwUGAAAAAAQABAD1AAAAhwMAAAAA&#10;" path="m,7982l5979,,17938,r7983,7982l25921,17938r-7983,9956l5979,27894,,37879,,55818r25921,e" filled="f" strokeweight=".22144mm">
                  <v:stroke endcap="round"/>
                  <v:path arrowok="t" textboxrect="0,0,25921,55818"/>
                </v:shape>
                <v:shape id="Shape 5271" o:spid="_x0000_s3208" style="position:absolute;left:36235;top:36510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EscUA&#10;AADdAAAADwAAAGRycy9kb3ducmV2LnhtbESPQYvCMBSE74L/ITxhL6KphVWppmVRBA972dYf8Gye&#10;bbV5KU1Wu//eCMIeh5n5htlmg2nFnXrXWFawmEcgiEurG64UnIrDbA3CeWSNrWVS8EcOsnQ82mKi&#10;7YN/6J77SgQIuwQV1N53iZSurMmgm9uOOHgX2xv0QfaV1D0+Aty0Mo6ipTTYcFiosaNdTeUt/zUK&#10;Kil3xWX/HeXDed2eb/FUX7upUh+T4WsDwtPg/8Pv9lEr+IxXC3i9CU9Ap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cSxxQAAAN0AAAAPAAAAAAAAAAAAAAAAAJgCAABkcnMv&#10;ZG93bnJldi54bWxQSwUGAAAAAAQABAD1AAAAigMAAAAA&#10;" path="m27894,13961l23917,4005,13931,,3976,4005,,13961r3976,9956l13931,27923r9986,-4006l27894,13961r,xe" filled="f" strokeweight=".16608mm">
                  <v:stroke endcap="round"/>
                  <v:path arrowok="t" textboxrect="0,0,27894,27923"/>
                </v:shape>
                <v:shape id="Shape 5272" o:spid="_x0000_s3209" style="position:absolute;left:35219;top:36251;width:259;height:578;visibility:visible;mso-wrap-style:square;v-text-anchor:top" coordsize="2589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S78cA&#10;AADdAAAADwAAAGRycy9kb3ducmV2LnhtbESPQWvCQBSE7wX/w/IKvRTdGLBKdBURAr3UokbR2yP7&#10;TEKzb2N2a+K/7xYKPQ4z8w2zWPWmFndqXWVZwXgUgSDOra64UJAd0uEMhPPIGmvLpOBBDlbLwdMC&#10;E2073tF97wsRIOwSVFB63yRSurwkg25kG+LgXW1r0AfZFlK32AW4qWUcRW/SYMVhocSGNiXlX/tv&#10;o+B1nH34y+ky+Twfb+k23XWHLC6Uennu13MQnnr/H/5rv2sFk3gaw+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3Eu/HAAAA3QAAAA8AAAAAAAAAAAAAAAAAmAIAAGRy&#10;cy9kb3ducmV2LnhtbFBLBQYAAAAABAAEAPUAAACMAwAAAAA=&#10;" path="m,9955l5979,,19911,r5980,9955l25891,19911r-5980,7983l5979,27894,,37850,,57791r25891,e" filled="f" strokeweight=".22144mm">
                  <v:stroke endcap="round"/>
                  <v:path arrowok="t" textboxrect="0,0,25891,57791"/>
                </v:shape>
                <v:shape id="Shape 5273" o:spid="_x0000_s3210" style="position:absolute;left:35617;top:36251;width:260;height:578;visibility:visible;mso-wrap-style:square;v-text-anchor:top" coordsize="2592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A2scA&#10;AADdAAAADwAAAGRycy9kb3ducmV2LnhtbESPQWvCQBSE70L/w/IKvemmllaJrlKFgqKgRlvx9si+&#10;JqHZtzG7jem/d4WCx2FmvmHG09aUoqHaFZYVPPciEMSp1QVnCg77j+4QhPPIGkvLpOCPHEwnD50x&#10;xtpeeEdN4jMRIOxiVJB7X8VSujQng65nK+LgfdvaoA+yzqSu8RLgppT9KHqTBgsOCzlWNM8p/Ul+&#10;jYLzKj1lx8VnQ7Nqedp+4Wa9XDdKPT227yMQnlp/D/+3F1rBa3/wArc34Qn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oQNrHAAAA3QAAAA8AAAAAAAAAAAAAAAAAmAIAAGRy&#10;cy9kb3ducmV2LnhtbFBLBQYAAAAABAAEAPUAAACMAwAAAAA=&#10;" path="m25920,37850l,37850,19941,r,57791e" filled="f" strokeweight=".22144mm">
                  <v:stroke endcap="round"/>
                  <v:path arrowok="t" textboxrect="0,0,25920,57791"/>
                </v:shape>
                <v:shape id="Shape 5274" o:spid="_x0000_s3211" style="position:absolute;left:36016;top:36251;width:259;height:279;visibility:visible;mso-wrap-style:square;v-text-anchor:top" coordsize="2592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2MccA&#10;AADdAAAADwAAAGRycy9kb3ducmV2LnhtbESPQWvCQBSE74X+h+UVehHdaK1KzEak0KL0UKpCrs/s&#10;axK6+zZktxr/vSsIPQ4z8w2TrXprxIk63zhWMB4lIIhLpxuuFBz278MFCB+QNRrHpOBCHlb540OG&#10;qXZn/qbTLlQiQtinqKAOoU2l9GVNFv3ItcTR+3GdxRBlV0nd4TnCrZGTJJlJiw3HhRpbequp/N39&#10;WQVu4PeVmW8+Q7H9+mgK83LEbaHU81O/XoII1If/8L290QpeJ/Mp3N7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0djHHAAAA3QAAAA8AAAAAAAAAAAAAAAAAmAIAAGRy&#10;cy9kb3ducmV2LnhtbFBLBQYAAAAABAAEAPUAAACMAwAAAAA=&#10;" path="m,9955l5979,,19941,r5980,9955l25921,19911r-5980,7983l11958,27894e" filled="f" strokeweight=".22144mm">
                  <v:stroke endcap="round"/>
                  <v:path arrowok="t" textboxrect="0,0,25921,27894"/>
                </v:shape>
                <v:shape id="Shape 5275" o:spid="_x0000_s3212" style="position:absolute;left:36016;top:36530;width:259;height:299;visibility:visible;mso-wrap-style:square;v-text-anchor:top" coordsize="25921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j7McA&#10;AADdAAAADwAAAGRycy9kb3ducmV2LnhtbESPQUvDQBSE74L/YXmCt3aTSqqk3RQpCqIeNPZQb6/Z&#10;ZxLMexuyaxP/vVsoeBxm5htmvZm4U0cafOvEQDpPQJFUzrZSG9h9PM7uQPmAYrFzQgZ+ycOmuLxY&#10;Y27dKO90LEOtIkR8jgaaEPpca181xOjnrieJ3pcbGEOUQ63tgGOEc6cXSbLUjK3EhQZ72jZUfZc/&#10;bODtwOVuu8+4S5/d/uXm4fVzZG/M9dV0vwIVaAr/4XP7yRrIFrcZnN7EJ6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44+zHAAAA3QAAAA8AAAAAAAAAAAAAAAAAmAIAAGRy&#10;cy9kb3ducmV2LnhtbFBLBQYAAAAABAAEAPUAAACMAwAAAAA=&#10;" path="m19941,r5980,9955l25921,19941r-5980,9956l5979,29897,,19941e" filled="f" strokeweight=".22144mm">
                  <v:stroke endcap="round"/>
                  <v:path arrowok="t" textboxrect="0,0,25921,29897"/>
                </v:shape>
                <v:shape id="Shape 5276" o:spid="_x0000_s3213" style="position:absolute;left:36594;top:35573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A5sQA&#10;AADdAAAADwAAAGRycy9kb3ducmV2LnhtbESPQWsCMRSE70L/Q3hCL6JZBW1ZjVIKQkEQauv9kTw3&#10;i5uXJYma+utNodDjMDPfMKtNdp24UoitZwXTSQWCWHvTcqPg+2s7fgURE7LBzjMp+KEIm/XTYIW1&#10;8Tf+pOshNaJAONaowKbU11JGbclhnPieuHgnHxymIkMjTcBbgbtOzqpqIR22XBYs9vRuSZ8PF6fg&#10;pN3xuK10mMqL9bvmPsp5t1fqeZjfliAS5fQf/mt/GAXz2csCft+U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AwObEAAAA3QAAAA8AAAAAAAAAAAAAAAAAmAIAAGRycy9k&#10;b3ducmV2LnhtbFBLBQYAAAAABAAEAPUAAACJAwAAAAA=&#10;" path="m27894,13961l23917,3976,13931,,3976,3976,,13961r3976,9956l13931,27894r9986,-3977l27894,13961r,xe" filled="f" strokeweight=".16608mm">
                  <v:stroke endcap="round"/>
                  <v:path arrowok="t" textboxrect="0,0,27894,27894"/>
                </v:shape>
                <v:shape id="Shape 5277" o:spid="_x0000_s3214" style="position:absolute;left:37072;top:35474;width:259;height:578;visibility:visible;mso-wrap-style:square;v-text-anchor:top" coordsize="2589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xd8gA&#10;AADdAAAADwAAAGRycy9kb3ducmV2LnhtbESPT2vCQBTE7wW/w/IKvRTdGPAPqauIEOilFTUVvT2y&#10;r0lo9m3Mbk367V1B6HGYmd8wi1VvanGl1lWWFYxHEQji3OqKCwXZIR3OQTiPrLG2TAr+yMFqOXha&#10;YKJtxzu67n0hAoRdggpK75tESpeXZNCNbEMcvG/bGvRBtoXULXYBbmoZR9FUGqw4LJTY0Kak/Gf/&#10;axS8jrMPfz6eJ9vT1yX9THfdIYsLpV6e+/UbCE+9/w8/2u9awSSezeD+Jjw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wLF3yAAAAN0AAAAPAAAAAAAAAAAAAAAAAJgCAABk&#10;cnMvZG93bnJldi54bWxQSwUGAAAAAAQABAD1AAAAjQMAAAAA&#10;" path="m,9955l5979,,19911,r5980,9955l25891,19911r-5980,7983l5979,27894,,37850,,57791r25891,e" filled="f" strokeweight=".22144mm">
                  <v:stroke endcap="round"/>
                  <v:path arrowok="t" textboxrect="0,0,25891,57791"/>
                </v:shape>
                <v:shape id="Shape 5278" o:spid="_x0000_s3215" style="position:absolute;left:37471;top:35474;width:259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WzMEA&#10;AADdAAAADwAAAGRycy9kb3ducmV2LnhtbERPTYvCMBC9C/6HMII3TSy47naNIoLgSVAX2b0NzdgU&#10;m0lpoq3/fnMQPD7e93Ldu1o8qA2VZw2zqQJBXHhTcanh57ybfIIIEdlg7Zk0PCnAejUcLDE3vuMj&#10;PU6xFCmEQ44abIxNLmUoLDkMU98QJ+7qW4cxwbaUpsUuhbtaZkp9SIcVpwaLDW0tFbfT3Wn4OvzJ&#10;o1NdubObSz9XLvutrxetx6N+8w0iUh/f4pd7bzTMs0Wam96k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oFszBAAAA3QAAAA8AAAAAAAAAAAAAAAAAmAIAAGRycy9kb3du&#10;cmV2LnhtbFBLBQYAAAAABAAEAPUAAACGAwAAAAA=&#10;" path="m25921,37850l,37850,19941,r,57791e" filled="f" strokeweight=".22144mm">
                  <v:stroke endcap="round"/>
                  <v:path arrowok="t" textboxrect="0,0,25921,57791"/>
                </v:shape>
                <v:shape id="Shape 5279" o:spid="_x0000_s3216" style="position:absolute;left:37869;top:35474;width:260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zV8UA&#10;AADdAAAADwAAAGRycy9kb3ducmV2LnhtbESPQWsCMRSE74X+h/AK3mrSBa1ujSIFwZOglaW9PTbP&#10;zdLNy7KJ7vrvjSB4HGbmG2axGlwjLtSF2rOGj7ECQVx6U3Ol4fizeZ+BCBHZYOOZNFwpwGr5+rLA&#10;3Pie93Q5xEokCIccNdgY21zKUFpyGMa+JU7eyXcOY5JdJU2HfYK7RmZKTaXDmtOCxZa+LZX/h7PT&#10;MN/9yb1TfbWx62KYKJf9NqdC69HbsP4CEWmIz/CjvTUaJtnnHO5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LNXxQAAAN0AAAAPAAAAAAAAAAAAAAAAAJgCAABkcnMv&#10;ZG93bnJldi54bWxQSwUGAAAAAAQABAD1AAAAigMAAAAA&#10;" path="m25921,37850l,37850,17938,r,57791e" filled="f" strokeweight=".22144mm">
                  <v:stroke endcap="round"/>
                  <v:path arrowok="t" textboxrect="0,0,25921,57791"/>
                </v:shape>
                <v:shape id="Shape 5280" o:spid="_x0000_s3217" style="position:absolute;left:37052;top:34676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NLsAA&#10;AADdAAAADwAAAGRycy9kb3ducmV2LnhtbERPTWsCMRC9F/wPYQQvRbMKLbIaRQShIAi1eh+ScbO4&#10;mSxJ1NRfbw6FHh/ve7nOrhN3CrH1rGA6qUAQa29abhScfnbjOYiYkA12nknBL0VYrwZvS6yNf/A3&#10;3Y+pESWEY40KbEp9LWXUlhzGie+JC3fxwWEqMDTSBHyUcNfJWVV9SoctlwaLPW0t6evx5hRctDuf&#10;d5UOU3mzft8833PeH5QaDfNmASJRTv/iP/eXUfAxm5f95U15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CNLsAAAADdAAAADwAAAAAAAAAAAAAAAACYAgAAZHJzL2Rvd25y&#10;ZXYueG1sUEsFBgAAAAAEAAQA9QAAAIUDAAAAAA==&#10;" path="m27894,13961l23917,3976,13962,,3976,3976,,13961r3976,9956l13962,27894r9955,-3977l27894,13961r,xe" filled="f" strokeweight=".16608mm">
                  <v:stroke endcap="round"/>
                  <v:path arrowok="t" textboxrect="0,0,27894,27894"/>
                </v:shape>
                <v:shape id="Shape 5281" o:spid="_x0000_s3218" style="position:absolute;left:35777;top:34417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Mx8UA&#10;AADdAAAADwAAAGRycy9kb3ducmV2LnhtbESPQWvCQBSE7wX/w/KEXkrdGEiR6CohKBiQQlXo9ZF9&#10;JiHZtyG7xvTfu4VCj8PMfMNsdpPpxEiDaywrWC4iEMSl1Q1XCq6Xw/sKhPPIGjvLpOCHHOy2s5cN&#10;pto++IvGs69EgLBLUUHtfZ9K6cqaDLqF7YmDd7ODQR/kUEk94CPATSfjKPqQBhsOCzX2lNdUtue7&#10;USBH1155zPdt8vZ9speiyJLPXqnX+ZStQXia/H/4r33UCpJ4tYTfN+EJy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4zHxQAAAN0AAAAPAAAAAAAAAAAAAAAAAJgCAABkcnMv&#10;ZG93bnJldi54bWxQSwUGAAAAAAQABAD1AAAAigMAAAAA&#10;" path="m,7981l5979,,19941,r5980,7981l25921,17938r-5980,9985l5979,27923,,35876,,55818r25921,e" filled="f" strokeweight=".22144mm">
                  <v:stroke endcap="round"/>
                  <v:path arrowok="t" textboxrect="0,0,25921,55818"/>
                </v:shape>
                <v:shape id="Shape 5282" o:spid="_x0000_s3219" style="position:absolute;left:36175;top:34417;width:259;height:558;visibility:visible;mso-wrap-style:square;v-text-anchor:top" coordsize="2589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r18UA&#10;AADdAAAADwAAAGRycy9kb3ducmV2LnhtbESP0WoCMRRE3wv9h3AFX0pNXGhZtkYRQSr4VOsH3G6u&#10;m6Wbm22Suqtf3xQEH4eZOcMsVqPrxJlCbD1rmM8UCOLam5YbDcfP7XMJIiZkg51n0nChCKvl48MC&#10;K+MH/qDzITUiQzhWqMGm1FdSxtqSwzjzPXH2Tj44TFmGRpqAQ4a7ThZKvUqHLecFiz1tLNXfh1+n&#10;QT2VX/3+MpQqmPrnuhnD+8kGraeTcf0GItGY7uFbe2c0vBRlAf9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WvXxQAAAN0AAAAPAAAAAAAAAAAAAAAAAJgCAABkcnMv&#10;ZG93bnJldi54bWxQSwUGAAAAAAQABAD1AAAAigMAAAAA&#10;" path="m25890,35876l,35876,17938,r,55818e" filled="f" strokeweight=".22144mm">
                  <v:stroke endcap="round"/>
                  <v:path arrowok="t" textboxrect="0,0,25890,55818"/>
                </v:shape>
                <v:shape id="Shape 5283" o:spid="_x0000_s3220" style="position:absolute;left:36554;top:34417;width:279;height:558;visibility:visible;mso-wrap-style:square;v-text-anchor:top" coordsize="2792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zk8UA&#10;AADdAAAADwAAAGRycy9kb3ducmV2LnhtbESPS4vCQBCE74L/YWhhL6IT3xIdRRaUhb349tpk2iSY&#10;6QmZ0WT//c7Cgseiqr6iluvGFOJFlcstKxj0IxDEidU5pwrOp21vDsJ5ZI2FZVLwQw7Wq3ZribG2&#10;NR/odfSpCBB2MSrIvC9jKV2SkUHXtyVx8O62MuiDrFKpK6wD3BRyGEVTaTDnsJBhSZ8ZJY/j0yi4&#10;1ft0U17Gg1nendU7930dy8lVqY9Os1mA8NT4d/i//aUVTIbzEfy9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zOTxQAAAN0AAAAPAAAAAAAAAAAAAAAAAJgCAABkcnMv&#10;ZG93bnJldi54bWxQSwUGAAAAAAQABAD1AAAAigMAAAAA&#10;" path="m,45861r7982,9957l19941,55818r7983,-9957l27924,27923,19941,17938,,17938,,,27924,e" filled="f" strokeweight=".22144mm">
                  <v:stroke endcap="round"/>
                  <v:path arrowok="t" textboxrect="0,0,27924,55818"/>
                </v:shape>
                <v:shape id="Shape 5284" o:spid="_x0000_s3221" style="position:absolute;left:37252;top:33161;width:279;height:280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cXDsYA&#10;AADdAAAADwAAAGRycy9kb3ducmV2LnhtbESPzWrDMBCE74W8g9hCLqGWa9piXMsmJARy6KVOH2Bj&#10;rX9qa2UsNXHePioUehxm5hsmLxczigvNrres4DmKQRDXVvfcKvg6HZ5SEM4jaxwtk4IbOSiL1UOO&#10;mbZX/qRL5VsRIOwyVNB5P2VSurojgy6yE3HwGjsb9EHOrdQzXgPcjDKJ4zdpsOew0OFEu47qofox&#10;Clopd6dm/xFXyzkdz0Oy0d/TRqn147J9B+Fp8f/hv/ZRK3hN0hf4fROe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cXDsYAAADdAAAADwAAAAAAAAAAAAAAAACYAgAAZHJz&#10;L2Rvd25yZXYueG1sUEsFBgAAAAAEAAQA9QAAAIsDAAAAAA==&#10;" path="m27894,13961l23917,4005,13932,,3976,4005,,13961r3976,9956l13932,27923r9985,-4006l27894,13961r,xe" filled="f" strokeweight=".16608mm">
                  <v:stroke endcap="round"/>
                  <v:path arrowok="t" textboxrect="0,0,27894,27923"/>
                </v:shape>
                <v:shape id="Shape 5285" o:spid="_x0000_s3222" style="position:absolute;left:36116;top:33082;width:259;height:558;visibility:visible;mso-wrap-style:square;v-text-anchor:top" coordsize="2589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0f8MA&#10;AADdAAAADwAAAGRycy9kb3ducmV2LnhtbESPQYvCMBSE7wv+h/AEb2uq2CXWRhFhwYMXXX/Ao3m2&#10;pc1LbWLt/nsjLOxxmJlvmHw32lYM1PvasYbFPAFBXDhTc6nh+vP9qUD4gGywdUwafsnDbjv5yDEz&#10;7slnGi6hFBHCPkMNVQhdJqUvKrLo564jjt7N9RZDlH0pTY/PCLetXCbJl7RYc1yosKNDRUVzeVgN&#10;8paOStlVaLyxp+58V+vh4LWeTcf9BkSgMfyH/9pHoyFdqhTeb+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S0f8MAAADdAAAADwAAAAAAAAAAAAAAAACYAgAAZHJzL2Rv&#10;d25yZXYueG1sUEsFBgAAAAAEAAQA9QAAAIgDAAAAAA==&#10;" path="m,7953l5979,,19911,r5979,7953l25890,17938r-5979,9956l5979,27894,,37850,,55788r25890,e" filled="f" strokeweight=".22144mm">
                  <v:stroke endcap="round"/>
                  <v:path arrowok="t" textboxrect="0,0,25890,55788"/>
                </v:shape>
                <v:shape id="Shape 5286" o:spid="_x0000_s3223" style="position:absolute;left:36514;top:33082;width:259;height:558;visibility:visible;mso-wrap-style:square;v-text-anchor:top" coordsize="2592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H9ccA&#10;AADdAAAADwAAAGRycy9kb3ducmV2LnhtbESP3WrCQBSE7wu+w3KE3tWNQq1EV5FCihWh+IPo3TF7&#10;TKLZs2l2q/Htu4Lg5TAz3zCjSWNKcaHaFZYVdDsRCOLU6oIzBZt18jYA4TyyxtIyKbiRg8m49TLC&#10;WNsrL+my8pkIEHYxKsi9r2IpXZqTQdexFXHwjrY26IOsM6lrvAa4KWUvivrSYMFhIceKPnNKz6s/&#10;o2B3Oy2+f+dy5tKPbaR/vpL9YZ0o9dpupkMQnhr/DD/aM63gvTfow/1NeAJy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6h/XHAAAA3QAAAA8AAAAAAAAAAAAAAAAAmAIAAGRy&#10;cy9kb3ducmV2LnhtbFBLBQYAAAAABAAEAPUAAACMAwAAAAA=&#10;" path="m25921,37850l,37850,19941,r,55788e" filled="f" strokeweight=".22144mm">
                  <v:stroke endcap="round"/>
                  <v:path arrowok="t" textboxrect="0,0,25921,55788"/>
                </v:shape>
                <v:shape id="Shape 5287" o:spid="_x0000_s3224" style="position:absolute;left:36913;top:33082;width:259;height:558;visibility:visible;mso-wrap-style:square;v-text-anchor:top" coordsize="2592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ibsgA&#10;AADdAAAADwAAAGRycy9kb3ducmV2LnhtbESP3WrCQBSE7wXfYTlC73Sj0Bqiq0ghxZZC8QfRu2P2&#10;mKTNnk2zWxPfvlsoeDnMzDfMfNmZSlypcaVlBeNRBII4s7rkXMF+lw5jEM4ja6wsk4IbOVgu+r05&#10;Jtq2vKHr1uciQNglqKDwvk6kdFlBBt3I1sTBu9jGoA+yyaVusA1wU8lJFD1JgyWHhQJrei4o+9r+&#10;GAXH2+f76/ebXLtseoj0x0t6Ou9SpR4G3WoGwlPn7+H/9loreJzEU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diJuyAAAAN0AAAAPAAAAAAAAAAAAAAAAAJgCAABk&#10;cnMvZG93bnJldi54bWxQSwUGAAAAAAQABAD1AAAAjQMAAAAA&#10;" path="m,27894r19941,l25921,37850r,7982l19941,55788r-13962,l,45832,,17938,11958,r7983,e" filled="f" strokeweight=".22144mm">
                  <v:stroke endcap="round"/>
                  <v:path arrowok="t" textboxrect="0,0,25921,55788"/>
                </v:shape>
                <v:shape id="Shape 5288" o:spid="_x0000_s3225" style="position:absolute;left:38209;top:30431;width:278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BKMAA&#10;AADdAAAADwAAAGRycy9kb3ducmV2LnhtbERPTWsCMRC9F/wPYQQvRbMKLbIaRQShIAi1eh+ScbO4&#10;mSxJ1NRfbw6FHh/ve7nOrhN3CrH1rGA6qUAQa29abhScfnbjOYiYkA12nknBL0VYrwZvS6yNf/A3&#10;3Y+pESWEY40KbEp9LWXUlhzGie+JC3fxwWEqMDTSBHyUcNfJWVV9SoctlwaLPW0t6evx5hRctDuf&#10;d5UOU3mzft8833PeH5QaDfNmASJRTv/iP/eXUfAxm5e55U15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aBKMAAAADdAAAADwAAAAAAAAAAAAAAAACYAgAAZHJzL2Rvd25y&#10;ZXYueG1sUEsFBgAAAAAEAAQA9QAAAIUDAAAAAA==&#10;" path="m27894,13963l23917,3976,13932,,3976,3976,,13963r3976,9954l13932,27894r9985,-3977l27894,13963r,xe" filled="f" strokeweight=".16608mm">
                  <v:stroke endcap="round"/>
                  <v:path arrowok="t" textboxrect="0,0,27894,27894"/>
                </v:shape>
                <v:shape id="Shape 5289" o:spid="_x0000_s3226" style="position:absolute;left:36973;top:30152;width:259;height:558;visibility:visible;mso-wrap-style:square;v-text-anchor:top" coordsize="2592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hScYA&#10;AADdAAAADwAAAGRycy9kb3ducmV2LnhtbESPQWvCQBSE7wX/w/KE3upGxarRVaQgFDy0ai7eHtln&#10;Nph9G7LbJPrru4WCx2FmvmHW295WoqXGl44VjEcJCOLc6ZILBdl5/7YA4QOyxsoxKbiTh+1m8LLG&#10;VLuOj9SeQiEihH2KCkwIdSqlzw1Z9CNXE0fv6hqLIcqmkLrBLsJtJSdJ8i4tlhwXDNb0YSi/nX6s&#10;Amd0Vj1u2df3dJ7NunYeDo+LVup12O9WIAL14Rn+b39qBbPJYgl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HhScYAAADdAAAADwAAAAAAAAAAAAAAAACYAgAAZHJz&#10;L2Rvd25yZXYueG1sUEsFBgAAAAAEAAQA9QAAAIsDAAAAAA==&#10;" path="m,9954l5979,,19941,r5980,9954l25921,19910r-5980,7982l5979,27892,,37848,,55787r25921,e" filled="f" strokeweight=".22144mm">
                  <v:stroke endcap="round"/>
                  <v:path arrowok="t" textboxrect="0,0,25921,55787"/>
                </v:shape>
                <v:shape id="Shape 5290" o:spid="_x0000_s3227" style="position:absolute;left:37371;top:30152;width:259;height:558;visibility:visible;mso-wrap-style:square;v-text-anchor:top" coordsize="2589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AOcEA&#10;AADdAAAADwAAAGRycy9kb3ducmV2LnhtbERPzYrCMBC+L/gOYYS9LGuqi+JWo4iw6EEQqw8wNGNT&#10;20xqE7W+/eYgePz4/ufLztbiTq0vHSsYDhIQxLnTJRcKTse/7ykIH5A11o5JwZM8LBe9jzmm2j34&#10;QPcsFCKGsE9RgQmhSaX0uSGLfuAa4sidXWsxRNgWUrf4iOG2lqMkmUiLJccGgw2tDeVVdrMKrsbv&#10;k4ppV213k3D54p8y0xulPvvdagYiUBfe4pd7qxWMR79xf3wTn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4QDnBAAAA3QAAAA8AAAAAAAAAAAAAAAAAmAIAAGRycy9kb3du&#10;cmV2LnhtbFBLBQYAAAAABAAEAPUAAACGAwAAAAA=&#10;" path="m25891,37848l,37848,19911,r,55787e" filled="f" strokeweight=".22144mm">
                  <v:stroke endcap="round"/>
                  <v:path arrowok="t" textboxrect="0,0,25891,55787"/>
                </v:shape>
                <v:shape id="Shape 5291" o:spid="_x0000_s3228" style="position:absolute;left:37750;top:30152;width:279;height:558;visibility:visible;mso-wrap-style:square;v-text-anchor:top" coordsize="27924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C6MQA&#10;AADdAAAADwAAAGRycy9kb3ducmV2LnhtbESPQWvCQBSE7wX/w/IEb3WTYEpMXUUEwZ6KUXp+ZF+z&#10;odm3Ibtq9Nd3C0KPw8x8w6w2o+3ElQbfOlaQzhMQxLXTLTcKzqf9awHCB2SNnWNScCcPm/XkZYWl&#10;djc+0rUKjYgQ9iUqMCH0pZS+NmTRz11PHL1vN1gMUQ6N1APeItx2MkuSN2mx5bhgsKedofqnulgF&#10;ZIp8XDyqNCuq5SH5XHzY/Veu1Gw6bt9BBBrDf/jZPmgFebZM4e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AujEAAAA3QAAAA8AAAAAAAAAAAAAAAAAmAIAAGRycy9k&#10;b3ducmV2LnhtbFBLBQYAAAAABAAEAPUAAACJAwAAAAA=&#10;" path="m,l27924,,7982,55787e" filled="f" strokeweight=".22144mm">
                  <v:stroke endcap="round"/>
                  <v:path arrowok="t" textboxrect="0,0,27924,55787"/>
                </v:shape>
                <v:shape id="Shape 5292" o:spid="_x0000_s3229" style="position:absolute;left:39225;top:27660;width:279;height:279;visibility:visible;mso-wrap-style:square;v-text-anchor:top" coordsize="2789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2N38UA&#10;AADdAAAADwAAAGRycy9kb3ducmV2LnhtbESPT2vCQBTE74LfYXmCF6mbBhRNXUUbKvboH3J+ZF+z&#10;odm3Ibtq2k/fFQoeh5n5DbPa9LYRN+p87VjB6zQBQVw6XXOl4HL+eFmA8AFZY+OYFPyQh816OFhh&#10;pt2dj3Q7hUpECPsMFZgQ2kxKXxqy6KeuJY7el+sshii7SuoO7xFuG5kmyVxarDkuGGzp3VD5fbpa&#10;BUXxa/L9ZJdfZvlk4UyRLj/DXqnxqN++gQjUh2f4v33QCmbpMoXH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Y3fxQAAAN0AAAAPAAAAAAAAAAAAAAAAAJgCAABkcnMv&#10;ZG93bnJldi54bWxQSwUGAAAAAAQABAD1AAAAigMAAAAA&#10;" path="m27894,13961l23917,4007,13931,,3976,4007,,13961r3976,9956l13931,27925r9986,-4008l27894,13961r,xe" filled="f" strokeweight=".16608mm">
                  <v:stroke endcap="round"/>
                  <v:path arrowok="t" textboxrect="0,0,27894,27925"/>
                </v:shape>
                <v:shape id="Shape 5293" o:spid="_x0000_s3230" style="position:absolute;left:37929;top:27481;width:280;height:558;visibility:visible;mso-wrap-style:square;v-text-anchor:top" coordsize="2792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lTsgA&#10;AADdAAAADwAAAGRycy9kb3ducmV2LnhtbESPT2vCQBTE70K/w/IKvUjd+K/WNKtIQRG8aNrG6yP7&#10;moRm34bs1sRv3y0IHoeZ+Q2TrHtTiwu1rrKsYDyKQBDnVldcKPj82D6/gnAeWWNtmRRcycF69TBI&#10;MNa24xNdUl+IAGEXo4LS+yaW0uUlGXQj2xAH79u2Bn2QbSF1i12Am1pOouhFGqw4LJTY0HtJ+U/6&#10;axScu2Oxab5m40U1XHQ7d8hmcp4p9fTYb95AeOr9PXxr77WC+WQ5hf8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zqVOyAAAAN0AAAAPAAAAAAAAAAAAAAAAAJgCAABk&#10;cnMvZG93bnJldi54bWxQSwUGAAAAAAQABAD1AAAAjQMAAAAA&#10;" path="m,9986l7982,,19941,r7983,9986l27924,17938r-7983,9987l7982,27925,,37879,,55818r27924,e" filled="f" strokeweight=".22144mm">
                  <v:stroke endcap="round"/>
                  <v:path arrowok="t" textboxrect="0,0,27924,55818"/>
                </v:shape>
                <v:shape id="Shape 5294" o:spid="_x0000_s3231" style="position:absolute;left:38328;top:27481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TSMYA&#10;AADdAAAADwAAAGRycy9kb3ducmV2LnhtbESPQWsCMRSE74X+h/AKXqQm1Vbs1igiCqXQg1Z6fmxe&#10;N0s3L+vmqeu/bwqFHoeZ+YaZL/vQqDN1qY5s4WFkQBGX0dVcWTh8bO9noJIgO2wik4UrJVgubm/m&#10;WLh44R2d91KpDOFUoAUv0hZap9JTwDSKLXH2vmIXULLsKu06vGR4aPTYmKkOWHNe8NjS2lP5vT8F&#10;C+btMAmf0/eh2fhhOko9k9WutHZw169eQAn18h/+a786C0/j50f4fZOf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TSMYAAADdAAAADwAAAAAAAAAAAAAAAACYAgAAZHJz&#10;L2Rvd25yZXYueG1sUEsFBgAAAAAEAAQA9QAAAIsDAAAAAA==&#10;" path="m25891,37879l,37879,19911,r,55818e" filled="f" strokeweight=".22144mm">
                  <v:stroke endcap="round"/>
                  <v:path arrowok="t" textboxrect="0,0,25891,55818"/>
                </v:shape>
                <v:shape id="Shape 5295" o:spid="_x0000_s3232" style="position:absolute;left:38727;top:27481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cGcYA&#10;AADdAAAADwAAAGRycy9kb3ducmV2LnhtbESPQWvCQBSE74X+h+UVvBTdVEjR6CohtKBQCpqA10f2&#10;mYRk34bsNsZ/7xYKPQ4z8w2z3U+mEyMNrrGs4G0RgSAurW64UlDkn/MVCOeRNXaWScGdHOx3z09b&#10;TLS98YnGs69EgLBLUEHtfZ9I6cqaDLqF7YmDd7WDQR/kUEk94C3ATSeXUfQuDTYcFmrsKaupbM8/&#10;RoEcXVvwmH208evly+bHYxp/90rNXqZ0A8LT5P/Df+2DVhAv1zH8vglP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EcGcYAAADdAAAADwAAAAAAAAAAAAAAAACYAgAAZHJz&#10;L2Rvd25yZXYueG1sUEsFBgAAAAAEAAQA9QAAAIsDAAAAAA==&#10;" path="m5979,55818l,45863,,37879,5979,27925r13962,l25921,17938r,-7952l19941,,5979,,,9986r,7952l5979,27925e" filled="f" strokeweight=".22144mm">
                  <v:stroke endcap="round"/>
                  <v:path arrowok="t" textboxrect="0,0,25921,55818"/>
                </v:shape>
                <v:shape id="Shape 5296" o:spid="_x0000_s3233" style="position:absolute;left:38786;top:27760;width:200;height:279;visibility:visible;mso-wrap-style:square;v-text-anchor:top" coordsize="19941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ZSMQA&#10;AADdAAAADwAAAGRycy9kb3ducmV2LnhtbESPwWrDMBBE74X+g9hCb7XcQBLbjWxCIGB6Spx8wGJt&#10;bRNpZSw1cf6+KgRyHGbmDbOpZmvElSY/OFbwmaQgiFunB+4UnE/7jwyED8gajWNScCcPVfn6ssFC&#10;uxsf6dqETkQI+wIV9CGMhZS+7cmiT9xIHL0fN1kMUU6d1BPeItwauUjTlbQ4cFzocaRdT+2l+bUK&#10;5LY+plljDnrI1/67rp1pLk6p97d5+wUi0Bye4Ue71gqWi3wF/2/i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WUjEAAAA3QAAAA8AAAAAAAAAAAAAAAAAmAIAAGRycy9k&#10;b3ducmV2LnhtbFBLBQYAAAAABAAEAPUAAACJAwAAAAA=&#10;" path="m13962,r5979,9954l19941,17938r-5979,9954l,27892e" filled="f" strokeweight=".22144mm">
                  <v:stroke endcap="round"/>
                  <v:path arrowok="t" textboxrect="0,0,19941,27892"/>
                </v:shape>
                <v:shape id="Shape 5297" o:spid="_x0000_s3234" style="position:absolute;left:40321;top:25827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jJcUA&#10;AADdAAAADwAAAGRycy9kb3ducmV2LnhtbESPT2vCQBTE70K/w/IK3symgn8aXaUtWIM3Y9HrI/ua&#10;hGbfhuyapN/eFQSPw8z8hllvB1OLjlpXWVbwFsUgiHOrKy4U/Jx2kyUI55E11pZJwT852G5eRmtM&#10;tO35SF3mCxEg7BJUUHrfJFK6vCSDLrINcfB+bWvQB9kWUrfYB7ip5TSO59JgxWGhxIa+Ssr/sqtR&#10;8HlJ47PPKrtPZ/UOD/250/m3UuPX4WMFwtPgn+FHO9UKZtP3Bdzfh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2MlxQAAAN0AAAAPAAAAAAAAAAAAAAAAAJgCAABkcnMv&#10;ZG93bnJldi54bWxQSwUGAAAAAAQABAD1AAAAigMAAAAA&#10;" path="m27924,13963l23917,3976,13961,,4006,3976,,13963r4006,9954l13961,27894r9956,-3977l27924,13963r,xe" filled="f" strokeweight=".16608mm">
                  <v:stroke endcap="round"/>
                  <v:path arrowok="t" textboxrect="0,0,27924,27894"/>
                </v:shape>
                <v:shape id="Shape 5298" o:spid="_x0000_s3235" style="position:absolute;left:39046;top:25727;width:259;height:578;visibility:visible;mso-wrap-style:square;v-text-anchor:top" coordsize="25890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I7cUA&#10;AADdAAAADwAAAGRycy9kb3ducmV2LnhtbERPTWvCQBC9C/6HZYRepNlUqtaYVaRFqAcVrdDrkB2T&#10;2OxsyG5N6q/vHgSPj/edLjtTiSs1rrSs4CWKQRBnVpecKzh9rZ/fQDiPrLGyTAr+yMFy0e+lmGjb&#10;8oGuR5+LEMIuQQWF93UipcsKMugiWxMH7mwbgz7AJpe6wTaEm0qO4ngiDZYcGgqs6b2g7Of4axR0&#10;bvWx326mpp649vV7ursM16ebUk+DbjUH4anzD/Hd/akVjEezMDe8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IjtxQAAAN0AAAAPAAAAAAAAAAAAAAAAAJgCAABkcnMv&#10;ZG93bnJldi54bWxQSwUGAAAAAAQABAD1AAAAigMAAAAA&#10;" path="m,9954l5979,,19911,r5979,9954l25890,19910r-5979,9987l5979,29897,,37848,,57790r25890,e" filled="f" strokeweight=".22144mm">
                  <v:stroke endcap="round"/>
                  <v:path arrowok="t" textboxrect="0,0,25890,57790"/>
                </v:shape>
                <v:shape id="Shape 5299" o:spid="_x0000_s3236" style="position:absolute;left:39444;top:25727;width:259;height:578;visibility:visible;mso-wrap-style:square;v-text-anchor:top" coordsize="25921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easUA&#10;AADdAAAADwAAAGRycy9kb3ducmV2LnhtbESPQWvCQBSE7wX/w/KE3urG0EiNriKFSg+9aCxen9ln&#10;Nph9G7KrSf99VxA8DjPzDbNcD7YRN+p87VjBdJKAIC6drrlScCi+3j5A+ICssXFMCv7Iw3o1elli&#10;rl3PO7rtQyUihH2OCkwIbS6lLw1Z9BPXEkfv7DqLIcqukrrDPsJtI9MkmUmLNccFgy19Giov+6tV&#10;sD2ejtO2yMKhTn/fz332Y4pZqdTreNgsQAQawjP8aH9rBVk6n8P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p5qxQAAAN0AAAAPAAAAAAAAAAAAAAAAAJgCAABkcnMv&#10;ZG93bnJldi54bWxQSwUGAAAAAAQABAD1AAAAigMAAAAA&#10;" path="m25921,37848l,37848,19941,r,57790e" filled="f" strokeweight=".22144mm">
                  <v:stroke endcap="round"/>
                  <v:path arrowok="t" textboxrect="0,0,25921,57790"/>
                </v:shape>
                <v:shape id="Shape 5300" o:spid="_x0000_s3237" style="position:absolute;left:39823;top:25727;width:279;height:578;visibility:visible;mso-wrap-style:square;v-text-anchor:top" coordsize="27894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3FM8EA&#10;AADdAAAADwAAAGRycy9kb3ducmV2LnhtbERPz2vCMBS+C/sfwht401SdMqpRiiB4W61edns0z6Ys&#10;eemaqN1/vxwEjx/f781ucFbcqQ+tZwWzaQaCuPa65UbB5XyYfIIIEVmj9UwK/ijAbvs22mCu/YNP&#10;dK9iI1IIhxwVmBi7XMpQG3IYpr4jTtzV9w5jgn0jdY+PFO6snGfZSjpsOTUY7GhvqP6pbk5B+f1V&#10;HD7Kgqyp979+VVqzqGZKjd+HYg0i0hBf4qf7qBUsF1nan96kJ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9xTPBAAAA3QAAAA8AAAAAAAAAAAAAAAAAmAIAAGRycy9kb3du&#10;cmV2LnhtbFBLBQYAAAAABAAEAPUAAACGAwAAAAA=&#10;" path="m7952,57790r5980,l27894,37848r,-27894l19911,,7952,,,9954r,9956l7952,29897r19942,e" filled="f" strokeweight=".22144mm">
                  <v:stroke endcap="round"/>
                  <v:path arrowok="t" textboxrect="0,0,27894,57790"/>
                </v:shape>
                <v:shape id="Shape 5301" o:spid="_x0000_s3238" style="position:absolute;left:40959;top:24810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kcsQA&#10;AADdAAAADwAAAGRycy9kb3ducmV2LnhtbESPQUsDMRSE70L/Q3hCL9ImW1Fk27QUoSAUBKu9P5LX&#10;zeLmZUnSNvrrjSB4HGbmG2a1KX4QF4qpD6yhmSsQxCbYnjsNH++72ROIlJEtDoFJwxcl2KwnNyts&#10;bbjyG10OuRMVwqlFDS7nsZUyGUce0zyMxNU7hegxVxk7aSNeK9wPcqHUo/TYc11wONKzI/N5OHsN&#10;J+OPx50ysZFnF/bd910p+1etp7dluwSRqeT/8F/7xWp4uFcN/L6p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JHLEAAAA3QAAAA8AAAAAAAAAAAAAAAAAmAIAAGRycy9k&#10;b3ducmV2LnhtbFBLBQYAAAAABAAEAPUAAACJAwAAAAA=&#10;" path="m27894,13963l23917,3976,13932,,3976,3976,,13963r3976,9954l13932,27894r9985,-3977l27894,13963r,xe" filled="f" strokeweight=".16608mm">
                  <v:stroke endcap="round"/>
                  <v:path arrowok="t" textboxrect="0,0,27894,27894"/>
                </v:shape>
                <v:shape id="Shape 5302" o:spid="_x0000_s3239" style="position:absolute;left:39544;top:24790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ed8YA&#10;AADdAAAADwAAAGRycy9kb3ducmV2LnhtbESPQWvCQBSE74L/YXlCL1I3KiklukoIFiqUgibQ6yP7&#10;TEKyb0N2G9N/3xUKPQ4z8w2zP06mEyMNrrGsYL2KQBCXVjdcKSjyt+dXEM4ja+wsk4IfcnA8zGd7&#10;TLS984XGq69EgLBLUEHtfZ9I6cqaDLqV7YmDd7ODQR/kUEk94D3ATSc3UfQiDTYcFmrsKaupbK/f&#10;RoEcXVvwmJ3aePn1YfPzOY0/e6WeFlO6A+Fp8v/hv/a7VhBvow083oQn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Med8YAAADdAAAADwAAAAAAAAAAAAAAAACYAgAAZHJz&#10;L2Rvd25yZXYueG1sUEsFBgAAAAAEAAQA9QAAAIsDAAAAAA==&#10;" path="m,7982l5979,,19941,r5980,7982l25921,17938r-5980,9987l5979,27925,,35876,,55818r25921,e" filled="f" strokeweight=".22144mm">
                  <v:stroke endcap="round"/>
                  <v:path arrowok="t" textboxrect="0,0,25921,55818"/>
                </v:shape>
                <v:shape id="Shape 5303" o:spid="_x0000_s3240" style="position:absolute;left:39943;top:24790;width:258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RJsUA&#10;AADdAAAADwAAAGRycy9kb3ducmV2LnhtbESPQUsDMRSE7wX/Q3iCl2ITXVrK2rQUUSgFD12L58fm&#10;uVncvKybZ7v9940geBxm5htmtRlDp040pDayhYeZAUVcR9dyY+H4/nq/BJUE2WEXmSxcKMFmfTNZ&#10;YenimQ90qqRRGcKpRAtepC+1TrWngGkWe+LsfcYhoGQ5NNoNeM7w0OlHYxY6YMt5wWNPz57qr+on&#10;WDD7YxE+Fm9T8+Kn6VvapWwPtbV3t+P2CZTQKP/hv/bOWZgXpoDfN/kJ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pEmxQAAAN0AAAAPAAAAAAAAAAAAAAAAAJgCAABkcnMv&#10;ZG93bnJldi54bWxQSwUGAAAAAAQABAD1AAAAigMAAAAA&#10;" path="m,45863r5979,9955l19911,55818r5980,-9955l25891,27925,19911,17938,,17938,,,25891,e" filled="f" strokeweight=".22144mm">
                  <v:stroke endcap="round"/>
                  <v:path arrowok="t" textboxrect="0,0,25891,55818"/>
                </v:shape>
                <v:shape id="Shape 5304" o:spid="_x0000_s3241" style="position:absolute;left:40321;top:24790;width:199;height:558;visibility:visible;mso-wrap-style:square;v-text-anchor:top" coordsize="1994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1XMQA&#10;AADdAAAADwAAAGRycy9kb3ducmV2LnhtbESPT4vCMBTE7wt+h/AEb2vqX0o1igjLepFFK3h9NM+2&#10;2LyUJtrqpzcLgsdhZn7DLNedqcSdGldaVjAaRiCIM6tLzhWc0p/vGITzyBory6TgQQ7Wq97XEhNt&#10;Wz7Q/ehzESDsElRQeF8nUrqsIINuaGvi4F1sY9AH2eRSN9gGuKnkOIrm0mDJYaHAmrYFZdfjzShI&#10;qR3dZvtJ/Dz85b8m3ezjs9FKDfrdZgHCU+c/4Xd7pxXMJtEU/t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5NVzEAAAA3QAAAA8AAAAAAAAAAAAAAAAAmAIAAGRycy9k&#10;b3ducmV2LnhtbFBLBQYAAAAABAAEAPUAAACJAwAAAAA=&#10;" path="m7982,55818l,45863,,7982,7982,r5979,l19941,7982r,37881l13961,55818r-5979,xe" filled="f" strokeweight=".22144mm">
                  <v:stroke endcap="round"/>
                  <v:path arrowok="t" textboxrect="0,0,19941,55818"/>
                </v:shape>
                <v:shape id="Shape 5305" o:spid="_x0000_s3242" style="position:absolute;left:39863;top:23833;width:299;height:280;visibility:visible;mso-wrap-style:square;v-text-anchor:top" coordsize="29897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/v8YA&#10;AADdAAAADwAAAGRycy9kb3ducmV2LnhtbESP0WrCQBRE3wv+w3KFvhTdtCUi0VWkJaD2pY1+wDV7&#10;TYLZu+nuGtO/dwuFPg4zc4ZZrgfTip6cbywreJ4mIIhLqxuuFBwP+WQOwgdkja1lUvBDHtar0cMS&#10;M21v/EV9ESoRIewzVFCH0GVS+rImg35qO+Lona0zGKJ0ldQObxFuWvmSJDNpsOG4UGNHbzWVl+Jq&#10;FOSfJ2fSzbz4+M7f99W2kO3uqVfqcTxsFiACDeE//NfeagXpa5LC7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/v8YAAADdAAAADwAAAAAAAAAAAAAAAACYAgAAZHJz&#10;L2Rvd25yZXYueG1sUEsFBgAAAAAEAAQA9QAAAIsDAAAAAA==&#10;" path="m29897,13961l23917,4005,13962,,3976,4005,,13961r3976,9956l13962,27923r9955,-4006l29897,13961r,xe" filled="f" strokeweight=".16608mm">
                  <v:stroke endcap="round"/>
                  <v:path arrowok="t" textboxrect="0,0,29897,27923"/>
                </v:shape>
                <v:shape id="Shape 5306" o:spid="_x0000_s3243" style="position:absolute;left:38587;top:23893;width:259;height:578;visibility:visible;mso-wrap-style:square;v-text-anchor:top" coordsize="2592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0GccA&#10;AADdAAAADwAAAGRycy9kb3ducmV2LnhtbESPQWvCQBSE74L/YXmCt7qxEmujq7SC0GNr01Jvj+xr&#10;kjb7NuyuJv57VxA8DjPzDbPa9KYRJ3K+tqxgOklAEBdW11wqyD93DwsQPiBrbCyTgjN52KyHgxVm&#10;2nb8Qad9KEWEsM9QQRVCm0npi4oM+oltiaP3a53BEKUrpXbYRbhp5GOSzKXBmuNChS1tKyr+90ej&#10;4PU8/c5/jk37tPhzz7PuPf06bFOlxqP+ZQkiUB/u4Vv7TStIZ8kcrm/iE5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dtBnHAAAA3QAAAA8AAAAAAAAAAAAAAAAAmAIAAGRy&#10;cy9kb3ducmV2LnhtbFBLBQYAAAAABAAEAPUAAACMAwAAAAA=&#10;" path="m,9985l5979,,19941,r5980,9985l25921,19941r-5980,9956l5979,29897,,37879,,57821r25921,e" filled="f" strokeweight=".22144mm">
                  <v:stroke endcap="round"/>
                  <v:path arrowok="t" textboxrect="0,0,25921,57821"/>
                </v:shape>
                <v:shape id="Shape 5307" o:spid="_x0000_s3244" style="position:absolute;left:38986;top:23893;width:259;height:578;visibility:visible;mso-wrap-style:square;v-text-anchor:top" coordsize="25890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AZcYA&#10;AADdAAAADwAAAGRycy9kb3ducmV2LnhtbESPT4vCMBTE78J+h/AW9qapLrpajVKFRREP6x/w+mye&#10;bbF5KU1W67c3guBxmJnfMJNZY0pxpdoVlhV0OxEI4tTqgjMFh/1vewjCeWSNpWVScCcHs+lHa4Kx&#10;tjfe0nXnMxEg7GJUkHtfxVK6NCeDrmMr4uCdbW3QB1lnUtd4C3BTyl4UDaTBgsNCjhUtckovu3+j&#10;4LQebZLyr3tJjne9mi/Xyzm6o1Jfn00yBuGp8e/wq73SCvrf0Q8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2AZcYAAADdAAAADwAAAAAAAAAAAAAAAACYAgAAZHJz&#10;L2Rvd25yZXYueG1sUEsFBgAAAAAEAAQA9QAAAIsDAAAAAA==&#10;" path="m,47835r5979,9986l19911,57821r5979,-9986l25890,29897,19911,19941,,19941,,,25890,e" filled="f" strokeweight=".22144mm">
                  <v:stroke endcap="round"/>
                  <v:path arrowok="t" textboxrect="0,0,25890,57821"/>
                </v:shape>
                <v:shape id="Shape 5308" o:spid="_x0000_s3245" style="position:absolute;left:39384;top:23893;width:60;height:578;visibility:visible;mso-wrap-style:square;v-text-anchor:top" coordsize="5979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CfcEA&#10;AADdAAAADwAAAGRycy9kb3ducmV2LnhtbERPTYvCMBC9C/6HMIIX0URFV7pGEUXciwe7eh+a2ba7&#10;zaQ2Ueu/N4cFj4/3vVy3thJ3anzpWMN4pEAQZ86UnGs4f++HCxA+IBusHJOGJ3lYr7qdJSbGPfhE&#10;9zTkIoawT1BDEUKdSOmzgiz6kauJI/fjGoshwiaXpsFHDLeVnCg1lxZLjg0F1rQtKPtLb1bDcXBw&#10;5cdiJ/eSpldVh8Hl93zTut9rN58gArXhLf53fxkNs6mKc+Ob+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7Qn3BAAAA3QAAAA8AAAAAAAAAAAAAAAAAmAIAAGRycy9kb3du&#10;cmV2LnhtbFBLBQYAAAAABAAEAPUAAACGAwAAAAA=&#10;" path="m,9985l5979,r,57821e" filled="f" strokeweight=".22144mm">
                  <v:stroke endcap="round"/>
                  <v:path arrowok="t" textboxrect="0,0,5979,57821"/>
                </v:shape>
                <v:shape id="Shape 5309" o:spid="_x0000_s3246" style="position:absolute;left:39384;top:24471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1tscA&#10;AADdAAAADwAAAGRycy9kb3ducmV2LnhtbESPT2sCMRTE74V+h/AK3mpi/UNdjSKFipfS1gri7bF5&#10;Jks3L8smuuu3bwqFHoeZ+Q2zXPe+FldqYxVYw2ioQBCXwVRsNRy+Xh+fQcSEbLAOTBpuFGG9ur9b&#10;YmFCx5903ScrMoRjgRpcSk0hZSwdeYzD0BBn7xxajynL1krTYpfhvpZPSs2kx4rzgsOGXhyV3/uL&#10;1zA7bk/biTreRpv37m1sOzt1pw+tBw/9ZgEiUZ/+w3/tndEwHas5/L7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Qtbb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310" o:spid="_x0000_s3247" style="position:absolute;left:40122;top:23235;width:279;height:280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LF74A&#10;AADdAAAADwAAAGRycy9kb3ducmV2LnhtbERPzQ7BQBC+S7zDZiQuwhYhUpYIkTi4aD3A6I62dGeb&#10;7qLe3h4kjl++/9WmNZV4UeNKywrGowgEcWZ1ybmCS3oYLkA4j6yxskwKPuRgs+52Vhhr++YzvRKf&#10;ixDCLkYFhfd1LKXLCjLoRrYmDtzNNgZ9gE0udYPvEG4qOYmiuTRYcmgosKZdQdkjeRoFuZS79LY/&#10;RUl7XVTXx2Sg7/VAqX6v3S5BeGr9X/xzH7WC2XQc9oc34QnI9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8Hixe+AAAA3QAAAA8AAAAAAAAAAAAAAAAAmAIAAGRycy9kb3ducmV2&#10;LnhtbFBLBQYAAAAABAAEAPUAAACDAwAAAAA=&#10;" path="m27894,13960l23917,4005,13932,,3976,4005,,13960r3976,9957l13932,27923r9985,-4006l27894,13960r,xe" filled="f" strokeweight=".16608mm">
                  <v:stroke endcap="round"/>
                  <v:path arrowok="t" textboxrect="0,0,27894,27923"/>
                </v:shape>
                <v:shape id="Shape 5311" o:spid="_x0000_s3248" style="position:absolute;left:38806;top:22996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OuMcA&#10;AADdAAAADwAAAGRycy9kb3ducmV2LnhtbESPQWvCQBSE7wX/w/KEXkrdpGIJaTYShYKH9mBU6PGR&#10;fU2i2bchu43pv3cLQo/DzHzDZOvJdGKkwbWWFcSLCARxZXXLtYLj4f05AeE8ssbOMin4JQfrfPaQ&#10;Yartlfc0lr4WAcIuRQWN930qpasaMugWticO3rcdDPogh1rqAa8Bbjr5EkWv0mDLYaHBnrYNVZfy&#10;xyj46J6+GM96XBVFkuw2Mj6UnyelHudT8QbC0+T/w/f2TitYLeMY/t6EJ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bjrjHAAAA3QAAAA8AAAAAAAAAAAAAAAAAmAIAAGRy&#10;cy9kb3ducmV2LnhtbFBLBQYAAAAABAAEAPUAAACMAwAAAAA=&#10;" path="m,9986l7952,,19911,r7983,9986l27894,17939r-7983,9986l7952,27925,,37879,,55818r27894,e" filled="f" strokeweight=".22144mm">
                  <v:stroke endcap="round"/>
                  <v:path arrowok="t" textboxrect="0,0,27894,55818"/>
                </v:shape>
                <v:shape id="Shape 5312" o:spid="_x0000_s3249" style="position:absolute;left:39205;top:22996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IqsYA&#10;AADdAAAADwAAAGRycy9kb3ducmV2LnhtbESPQWvCQBSE7wX/w/KEXoputKRIdBURCw2UQk3A6yP7&#10;TEKyb0N2m8R/7xYKPQ4z8w2zO0ymFQP1rrasYLWMQBAXVtdcKsiz98UGhPPIGlvLpOBODg772dMO&#10;E21H/qbh4ksRIOwSVFB53yVSuqIig25pO+Lg3Wxv0AfZl1L3OAa4aeU6it6kwZrDQoUdnSoqmsuP&#10;USAH1+Q8nM5N/HL9tFmaHuOvTqnn+XTcgvA0+f/wX/tDK4hfV2v4fROegN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qIqsYAAADdAAAADwAAAAAAAAAAAAAAAACYAgAAZHJz&#10;L2Rvd25yZXYueG1sUEsFBgAAAAAEAAQA9QAAAIsDAAAAAA==&#10;" path="m,47837r7982,7981l19941,55818r5980,-7981l25921,27925,19941,17939,,17939,,,25921,e" filled="f" strokeweight=".22144mm">
                  <v:stroke endcap="round"/>
                  <v:path arrowok="t" textboxrect="0,0,25921,55818"/>
                </v:shape>
                <v:shape id="Shape 5313" o:spid="_x0000_s3250" style="position:absolute;left:39604;top:22996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tMcYA&#10;AADdAAAADwAAAGRycy9kb3ducmV2LnhtbESPQWvCQBSE7wX/w/KEXopubEiR6CohWGhAClXB6yP7&#10;TEKyb0N2G9N/3y0IPQ4z8w2z3U+mEyMNrrGsYLWMQBCXVjdcKbic3xdrEM4ja+wsk4IfcrDfzZ62&#10;mGp75y8aT74SAcIuRQW1930qpStrMuiWticO3s0OBn2QQyX1gPcAN518jaI3abDhsFBjT3lNZXv6&#10;Ngrk6NoLj/mhTV6uR3suiiz57JV6nk/ZBoSnyf+HH+0PrSCJVzH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tMcYAAADdAAAADwAAAAAAAAAAAAAAAACYAgAAZHJz&#10;L2Rvd25yZXYueG1sUEsFBgAAAAAEAAQA9QAAAIsDAAAAAA==&#10;" path="m,9986l5979,,19941,r5980,9986l25921,17939r-5980,9986l5979,27925,,37879,,55818r25921,e" filled="f" strokeweight=".22144mm">
                  <v:stroke endcap="round"/>
                  <v:path arrowok="t" textboxrect="0,0,25921,55818"/>
                </v:shape>
                <v:shape id="Shape 5314" o:spid="_x0000_s3251" style="position:absolute;left:41517;top:21601;width:279;height:279;visibility:visible;mso-wrap-style:square;v-text-anchor:top" coordsize="27924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jR8UA&#10;AADdAAAADwAAAGRycy9kb3ducmV2LnhtbESPzWrDMBCE74W8g9hAbo0cNwnGtRySQCCXFPLzAFtr&#10;a5taK0dSY/ftq0Khx2FmvmGKzWg68SDnW8sKFvMEBHFldcu1gtv18JyB8AFZY2eZFHyTh005eSow&#10;13bgMz0uoRYRwj5HBU0IfS6lrxoy6Oe2J47eh3UGQ5SultrhEOGmk2mSrKXBluNCgz3tG6o+L19G&#10;gd/dhu09cbu30yG17xqztBozpWbTcfsKItAY/sN/7aNWsHpZLO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aNHxQAAAN0AAAAPAAAAAAAAAAAAAAAAAJgCAABkcnMv&#10;ZG93bnJldi54bWxQSwUGAAAAAAQABAD1AAAAigMAAAAA&#10;" path="m27924,13930l23917,3974,13962,,4006,3974,,13930r4006,9987l13962,27892r9955,-3975l27924,13930r,xe" filled="f" strokeweight=".16608mm">
                  <v:stroke endcap="round"/>
                  <v:path arrowok="t" textboxrect="0,0,27924,27892"/>
                </v:shape>
                <v:shape id="Shape 5315" o:spid="_x0000_s3252" style="position:absolute;left:40242;top:21621;width:278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Iu8cA&#10;AADdAAAADwAAAGRycy9kb3ducmV2LnhtbESPQWvCQBSE7wX/w/KEXopuUomE1FXSQsFDPTRR8PjI&#10;viZps29DdhvTf+8KBY/DzHzDbHaT6cRIg2stK4iXEQjiyuqWawXH8n2RgnAeWWNnmRT8kYPddvaw&#10;wUzbC3/SWPhaBAi7DBU03veZlK5qyKBb2p44eF92MOiDHGqpB7wEuOnkcxStpcGWw0KDPb01VP0U&#10;v0bBR/d0ZvzWY5Lnabp/lXFZHE5KPc6n/AWEp8nfw//tvVaQrOIEbm/CE5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giLvHAAAA3QAAAA8AAAAAAAAAAAAAAAAAmAIAAGRy&#10;cy9kb3ducmV2LnhtbFBLBQYAAAAABAAEAPUAAACMAwAAAAA=&#10;" path="m,7982l7952,,19911,r7983,7982l27894,17938r-7983,9987l7952,27925,,37879,,55818r27894,e" filled="f" strokeweight=".22144mm">
                  <v:stroke endcap="round"/>
                  <v:path arrowok="t" textboxrect="0,0,27894,55818"/>
                </v:shape>
                <v:shape id="Shape 5316" o:spid="_x0000_s3253" style="position:absolute;left:40640;top:21621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IWzMYA&#10;AADdAAAADwAAAGRycy9kb3ducmV2LnhtbESPQWvCQBSE7wX/w/KEXopu0qKE6CpRKHiwh0YFj4/s&#10;M4lm34bsNsZ/3y0UPA4z8w2zXA+mET11rrasIJ5GIIgLq2suFRwPn5MEhPPIGhvLpOBBDtar0csS&#10;U23v/E197ksRIOxSVFB536ZSuqIig25qW+LgXWxn0AfZlVJ3eA9w08j3KJpLgzWHhQpb2lZU3PIf&#10;o2DfvJ0Zr7qfZVmS7DYyPuRfJ6Vex0O2AOFp8M/wf3unFcw+4j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IWzMYAAADdAAAADwAAAAAAAAAAAAAAAACYAgAAZHJz&#10;L2Rvd25yZXYueG1sUEsFBgAAAAAEAAQA9QAAAIsDAAAAAA==&#10;" path="m,45863r7982,9955l19941,55818r7953,-9955l27894,27925,19941,17938,,17938,,,27894,e" filled="f" strokeweight=".22144mm">
                  <v:stroke endcap="round"/>
                  <v:path arrowok="t" textboxrect="0,0,27894,55818"/>
                </v:shape>
                <v:shape id="Shape 5317" o:spid="_x0000_s3254" style="position:absolute;left:41039;top:21621;width:259;height:279;visibility:visible;mso-wrap-style:square;v-text-anchor:top" coordsize="25921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ezscA&#10;AADdAAAADwAAAGRycy9kb3ducmV2LnhtbESPW2vCQBSE3wv+h+UIvpS60dILqWsIYqFgXqoi+HbI&#10;HnMxezZktyb5926h0MdhZr5hVslgGnGjzlWWFSzmEQji3OqKCwXHw+fTOwjnkTU2lknBSA6S9eRh&#10;hbG2PX/Tbe8LESDsYlRQet/GUrq8JINublvi4F1sZ9AH2RVSd9gHuGnkMopepcGKw0KJLW1Kyq/7&#10;H6PgPGa1y+sqq+WpuKSP43Xnh61Ss+mQfoDwNPj/8F/7Syt4eV68we+b8AT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Rns7HAAAA3QAAAA8AAAAAAAAAAAAAAAAAmAIAAGRy&#10;cy9kb3ducmV2LnhtbFBLBQYAAAAABAAEAPUAAACMAwAAAAA=&#10;" path="m,7982l5979,,19941,r5980,7982l25921,17938r-5980,9987l13962,27925e" filled="f" strokeweight=".22144mm">
                  <v:stroke endcap="round"/>
                  <v:path arrowok="t" textboxrect="0,0,25921,27925"/>
                </v:shape>
                <v:shape id="Shape 5318" o:spid="_x0000_s3255" style="position:absolute;left:41039;top:21900;width:259;height:279;visibility:visible;mso-wrap-style:square;v-text-anchor:top" coordsize="25921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Mv8MA&#10;AADdAAAADwAAAGRycy9kb3ducmV2LnhtbERPu27CMBTdkfoP1q3EBg6FoipgEELlsYBEysJ2ZV+S&#10;tPF1FBsIfD0eKjEenfd03tpKXKnxpWMFg34Cglg7U3Ku4Piz6n2B8AHZYOWYFNzJw3z21pliatyN&#10;D3TNQi5iCPsUFRQh1KmUXhdk0fddTRy5s2sshgibXJoGbzHcVvIjScbSYsmxocCalgXpv+xiFew2&#10;6z2fTyNt2uzw0Pvf49IvvpXqvreLCYhAbXiJ/91bo+BzOIhz4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wMv8MAAADdAAAADwAAAAAAAAAAAAAAAACYAgAAZHJzL2Rv&#10;d25yZXYueG1sUEsFBgAAAAAEAAQA9QAAAIgDAAAAAA==&#10;" path="m19941,r5980,9954l25921,17938r-5980,9954l5979,27892,,17938e" filled="f" strokeweight=".22144mm">
                  <v:stroke endcap="round"/>
                  <v:path arrowok="t" textboxrect="0,0,25921,27892"/>
                </v:shape>
                <v:shape id="Shape 5319" o:spid="_x0000_s3256" style="position:absolute;left:41537;top:20286;width:259;height:558;visibility:visible;mso-wrap-style:square;v-text-anchor:top" coordsize="2592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7U8YA&#10;AADdAAAADwAAAGRycy9kb3ducmV2LnhtbESPQWvCQBSE7wX/w/KE3urGilWjq0hBKPRg1Vy8PbLP&#10;bDD7NmTXJPXXu4WCx2FmvmFWm95WoqXGl44VjEcJCOLc6ZILBdlp9zYH4QOyxsoxKfglD5v14GWF&#10;qXYdH6g9hkJECPsUFZgQ6lRKnxuy6EeuJo7exTUWQ5RNIXWDXYTbSr4nyYe0WHJcMFjTp6H8erxZ&#10;Bc7orLpfs/3PZJZNu3YWvu9nrdTrsN8uQQTqwzP83/7SCqaT8QL+3s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p7U8YAAADdAAAADwAAAAAAAAAAAAAAAACYAgAAZHJz&#10;L2Rvd25yZXYueG1sUEsFBgAAAAAEAAQA9QAAAIsDAAAAAA==&#10;" path="m,9954l5979,,19941,r5980,9954l25921,17938r-5980,9954l5979,27892,,37848,,55787r25921,e" filled="f" strokeweight=".22144mm">
                  <v:stroke endcap="round"/>
                  <v:path arrowok="t" textboxrect="0,0,25921,55787"/>
                </v:shape>
                <v:shape id="Shape 5320" o:spid="_x0000_s3257" style="position:absolute;left:41936;top:20286;width:259;height:558;visibility:visible;mso-wrap-style:square;v-text-anchor:top" coordsize="2592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Yc8IA&#10;AADdAAAADwAAAGRycy9kb3ducmV2LnhtbERPy4rCMBTdC/MP4QruNFVRh2qUQRgYmIWvbmZ3aa5N&#10;sbkpTWyrXz9ZCC4P573Z9bYSLTW+dKxgOklAEOdOl1woyC7f408QPiBrrByTggd52G0/BhtMtev4&#10;RO05FCKGsE9RgQmhTqX0uSGLfuJq4shdXWMxRNgUUjfYxXBbyVmSLKXFkmODwZr2hvLb+W4VOKOz&#10;6nnLDsf5Klt07Sr8Pv+0UqNh/7UGEagPb/HL/aMVLOazuD++i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BhzwgAAAN0AAAAPAAAAAAAAAAAAAAAAAJgCAABkcnMvZG93&#10;bnJldi54bWxQSwUGAAAAAAQABAD1AAAAhwMAAAAA&#10;" path="m,47835r5979,7952l19941,55787r5980,-7952l25921,27892,19941,17938,,17938,,,25921,e" filled="f" strokeweight=".22144mm">
                  <v:stroke endcap="round"/>
                  <v:path arrowok="t" textboxrect="0,0,25921,55787"/>
                </v:shape>
                <v:shape id="Shape 5321" o:spid="_x0000_s3258" style="position:absolute;left:42334;top:20286;width:259;height:558;visibility:visible;mso-wrap-style:square;v-text-anchor:top" coordsize="2589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j2MUA&#10;AADdAAAADwAAAGRycy9kb3ducmV2LnhtbESPwWrDMBBE74X8g9hCL6WRHdNQnCgmFEJzMJS6/YDF&#10;2liurZVrKYnz91EhkOMwM2+YdTHZXpxo9K1jBek8AUFcO91yo+Dne/fyBsIHZI29Y1JwIQ/FZvaw&#10;xly7M3/RqQqNiBD2OSowIQy5lL42ZNHP3UAcvYMbLYYox0bqEc8Rbnu5SJKltNhyXDA40LuhuquO&#10;VsGf8Z9Jx1R2+3IZfp85ayv9odTT47RdgQg0hXv41t5rBa/ZIoX/N/EJ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iPYxQAAAN0AAAAPAAAAAAAAAAAAAAAAAJgCAABkcnMv&#10;ZG93bnJldi54bWxQSwUGAAAAAAQABAD1AAAAigMAAAAA&#10;" path="m,27892r19911,l25891,37848r,9987l19911,55787r-13932,l,47835,,17938,11958,r7953,e" filled="f" strokeweight=".22144mm">
                  <v:stroke endcap="round"/>
                  <v:path arrowok="t" textboxrect="0,0,25891,55787"/>
                </v:shape>
                <v:shape id="Picture 5322" o:spid="_x0000_s3259" type="#_x0000_t75" style="position:absolute;left:39305;top:19209;width:285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zvhnHAAAA3QAAAA8AAABkcnMvZG93bnJldi54bWxEj0FrwkAUhO8F/8PyhN7qphFbia4igkVE&#10;BG09eHtmn0lo9m3Mrkn8965Q6HGYmW+Y6bwzpWiodoVlBe+DCARxanXBmYKf79XbGITzyBpLy6Tg&#10;Tg7ms97LFBNtW95Tc/CZCBB2CSrIva8SKV2ak0E3sBVx8C62NuiDrDOpa2wD3JQyjqIPabDgsJBj&#10;Rcuc0t/DzSjYULPafX1ur8XtPFy0m115PS2PSr32u8UEhKfO/4f/2mutYDSMY3i+CU9Az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zvhnHAAAA3QAAAA8AAAAAAAAAAAAA&#10;AAAAnwIAAGRycy9kb3ducmV2LnhtbFBLBQYAAAAABAAEAPcAAACTAwAAAAA=&#10;">
                  <v:imagedata r:id="rId603" o:title=""/>
                </v:shape>
                <v:shape id="Shape 5323" o:spid="_x0000_s3260" style="position:absolute;left:41258;top:18332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/6cYA&#10;AADdAAAADwAAAGRycy9kb3ducmV2LnhtbESPQWvCQBSE7wX/w/KEXkrdqCghukpaEDy0BxOFHh/Z&#10;ZxLNvg3ZNab/vlsQPA4z8w2z3g6mET11rrasYDqJQBAXVtdcKjjmu/cYhPPIGhvLpOCXHGw3o5c1&#10;Jtre+UB95ksRIOwSVFB53yZSuqIig25iW+LgnW1n0AfZlVJ3eA9w08hZFC2lwZrDQoUtfVZUXLOb&#10;UfDVvP0wXnS/SNM43n/IaZ59n5R6HQ/pCoSnwT/Dj/ZeK1jMZ3P4f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l/6cYAAADdAAAADwAAAAAAAAAAAAAAAACYAgAAZHJz&#10;L2Rvd25yZXYueG1sUEsFBgAAAAAEAAQA9QAAAIsDAAAAAA==&#10;" path="m,9986l7952,,19911,r7983,9986l27894,17938r-7983,9987l7952,27925,,37879,,55818r27894,e" filled="f" strokeweight=".22144mm">
                  <v:stroke endcap="round"/>
                  <v:path arrowok="t" textboxrect="0,0,27894,55818"/>
                </v:shape>
                <v:shape id="Shape 5324" o:spid="_x0000_s3261" style="position:absolute;left:41657;top:18332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/+MUA&#10;AADdAAAADwAAAGRycy9kb3ducmV2LnhtbESP3YrCMBSE74V9h3AWvJE1XbWLdI0ioqAggj/g7aE5&#10;25Y2J6XJ1vr2RhC8HGbmG2a26EwlWmpcYVnB9zACQZxaXXCm4HLefE1BOI+ssbJMCu7kYDH/6M0w&#10;0fbGR2pPPhMBwi5BBbn3dSKlS3My6Ia2Jg7en20M+iCbTOoGbwFuKjmKoh9psOCwkGNNq5zS8vRv&#10;FMjWlRduV+syHlz39rzbLeNDrVT/s1v+gvDU+Xf41d5qBfF4N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3/4xQAAAN0AAAAPAAAAAAAAAAAAAAAAAJgCAABkcnMv&#10;ZG93bnJldi54bWxQSwUGAAAAAAQABAD1AAAAigMAAAAA&#10;" path="m,47835r5979,7983l19941,55818r5980,-7983l25921,27925,19941,17938,,17938,,,25921,e" filled="f" strokeweight=".22144mm">
                  <v:stroke endcap="round"/>
                  <v:path arrowok="t" textboxrect="0,0,25921,55818"/>
                </v:shape>
                <v:shape id="Shape 5325" o:spid="_x0000_s3262" style="position:absolute;left:42055;top:18332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aY8YA&#10;AADdAAAADwAAAGRycy9kb3ducmV2LnhtbESPQWvCQBSE74X+h+UVvBTd1BKR6CohtKBQCpqA10f2&#10;mYRk34bsNsZ/7xYKPQ4z8w2z3U+mEyMNrrGs4G0RgSAurW64UlDkn/M1COeRNXaWScGdHOx3z09b&#10;TLS98YnGs69EgLBLUEHtfZ9I6cqaDLqF7YmDd7WDQR/kUEk94C3ATSeXUbSSBhsOCzX2lNVUtucf&#10;o0COri14zD7a+PXyZfPjMY2/e6VmL1O6AeFp8v/hv/ZBK4jflzH8vglP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/aY8YAAADdAAAADwAAAAAAAAAAAAAAAACYAgAAZHJz&#10;L2Rvd25yZXYueG1sUEsFBgAAAAAEAAQA9QAAAIsDAAAAAA==&#10;" path="m,l25921,,5979,55818e" filled="f" strokeweight=".22144mm">
                  <v:stroke endcap="round"/>
                  <v:path arrowok="t" textboxrect="0,0,25921,55818"/>
                </v:shape>
                <v:shape id="Picture 5326" o:spid="_x0000_s3263" type="#_x0000_t75" style="position:absolute;left:42454;top:19748;width:1515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4HvFAAAA3QAAAA8AAABkcnMvZG93bnJldi54bWxEj91qAjEUhO+FvkM4hd5pdi1K2RqltChF&#10;8ELdBzhszv7Q5GRJoq4+fSMIXg4z8w2zWA3WiDP50DlWkE8yEMSV0x03CsrjevwBIkRkjcYxKbhS&#10;gNXyZbTAQrsL7+l8iI1IEA4FKmhj7AspQ9WSxTBxPXHyauctxiR9I7XHS4JbI6dZNpcWO04LLfb0&#10;3VL1dzhZBRvK12a3zYMp69Jv691tdrv+KPX2Onx9gog0xGf40f7VCmbv0znc36Qn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IeB7xQAAAN0AAAAPAAAAAAAAAAAAAAAA&#10;AJ8CAABkcnMvZG93bnJldi54bWxQSwUGAAAAAAQABAD3AAAAkQMAAAAA&#10;">
                  <v:imagedata r:id="rId604" o:title=""/>
                </v:shape>
                <v:shape id="Picture 5327" o:spid="_x0000_s3264" type="#_x0000_t75" style="position:absolute;left:42773;top:18213;width:1495;height:1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cgYbIAAAA3QAAAA8AAABkcnMvZG93bnJldi54bWxEj0trwzAQhO+F/gexhd5quS554EYJbUJJ&#10;iskhDwi5LdbWNrZWrqUmzr+vAoEch5n5hpnMetOIE3WusqzgNYpBEOdWV1wo2O++XsYgnEfW2Fgm&#10;BRdyMJs+Pkww1fbMGzptfSEChF2KCkrv21RKl5dk0EW2JQ7ej+0M+iC7QuoOzwFuGpnE8VAarDgs&#10;lNjSvKS83v4ZBYt5fMzM8kDZaPF96T9/uc7WS6Wen/qPdxCeen8P39orrWDwlozg+iY8ATn9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XIGGyAAAAN0AAAAPAAAAAAAAAAAA&#10;AAAAAJ8CAABkcnMvZG93bnJldi54bWxQSwUGAAAAAAQABAD3AAAAlAMAAAAA&#10;">
                  <v:imagedata r:id="rId605" o:title=""/>
                </v:shape>
                <v:shape id="Shape 5328" o:spid="_x0000_s3265" style="position:absolute;left:44128;top:17734;width:259;height:558;visibility:visible;mso-wrap-style:square;v-text-anchor:top" coordsize="2589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4MmsIA&#10;AADdAAAADwAAAGRycy9kb3ducmV2LnhtbERPzWoCMRC+F3yHMEIvpSYqlWU1ShFKC56qPsB0M24W&#10;N5NtEt3VpzeHQo8f3/9qM7hWXCnExrOG6USBIK68abjWcDx8vBYgYkI22HomDTeKsFmPnlZYGt/z&#10;N133qRY5hGOJGmxKXSllrCw5jBPfEWfu5IPDlGGopQnY53DXyplSC+mw4dxgsaOtpeq8vzgN6qX4&#10;6Xa3vlDBVL/37RA+TzZo/Twe3pcgEg3pX/zn/jIa3uazPDe/y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gyawgAAAN0AAAAPAAAAAAAAAAAAAAAAAJgCAABkcnMvZG93&#10;bnJldi54bWxQSwUGAAAAAAQABAD1AAAAhwMAAAAA&#10;" path="m,7982l5979,,19911,r5979,7982l25890,17938r-5979,9987l5979,27925,,37879,,55818r25890,e" filled="f" strokeweight=".22144mm">
                  <v:stroke endcap="round"/>
                  <v:path arrowok="t" textboxrect="0,0,25890,55818"/>
                </v:shape>
                <v:shape id="Shape 5329" o:spid="_x0000_s3266" style="position:absolute;left:44527;top:17734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QZsYA&#10;AADdAAAADwAAAGRycy9kb3ducmV2LnhtbESPQWvCQBSE7wX/w/IKXkrdmBLR6CoSKiiUQhOh10f2&#10;NQnJvg3ZbYz/vlso9DjMzDfM7jCZTow0uMayguUiAkFcWt1wpeBanJ7XIJxH1thZJgV3cnDYzx52&#10;mGp74w8ac1+JAGGXooLa+z6V0pU1GXQL2xMH78sOBn2QQyX1gLcAN52Mo2glDTYcFmrsKaupbPNv&#10;o0COrr3ymL22ydPnmy0ul2Py3is1f5yOWxCeJv8f/muftYLkJd7A75vwBO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LQZsYAAADdAAAADwAAAAAAAAAAAAAAAACYAgAAZHJz&#10;L2Rvd25yZXYueG1sUEsFBgAAAAAEAAQA9QAAAIsDAAAAAA==&#10;" path="m,27925r19941,l25921,37879r,7984l19941,55818r-13962,l,45863,,17938,11958,r7983,e" filled="f" strokeweight=".22144mm">
                  <v:stroke endcap="round"/>
                  <v:path arrowok="t" textboxrect="0,0,25921,55818"/>
                </v:shape>
                <v:shape id="Shape 5330" o:spid="_x0000_s3267" style="position:absolute;left:44925;top:17734;width:60;height:558;visibility:visible;mso-wrap-style:square;v-text-anchor:top" coordsize="5979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k48IA&#10;AADdAAAADwAAAGRycy9kb3ducmV2LnhtbERPzYrCMBC+C75DGMGLaKquVapRdgXBPYhofYChGdti&#10;M6lN1O7bbw6Cx4/vf7VpTSWe1LjSsoLxKAJBnFldcq7gku6GCxDOI2usLJOCP3KwWXc7K0y0ffGJ&#10;nmefixDCLkEFhfd1IqXLCjLoRrYmDtzVNgZ9gE0udYOvEG4qOYmiWBosOTQUWNO2oOx2fhgFaf7z&#10;W9HcZ8f7ffuF8exwMoODUv1e+70E4an1H/HbvdcKZtNp2B/eh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+TjwgAAAN0AAAAPAAAAAAAAAAAAAAAAAJgCAABkcnMvZG93&#10;bnJldi54bWxQSwUGAAAAAAQABAD1AAAAhwMAAAAA&#10;" path="m,7982l5979,r,55818e" filled="f" strokeweight=".22144mm">
                  <v:stroke endcap="round"/>
                  <v:path arrowok="t" textboxrect="0,0,5979,55818"/>
                </v:shape>
                <v:shape id="Shape 5331" o:spid="_x0000_s3268" style="position:absolute;left:44925;top:18292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zDccA&#10;AADdAAAADwAAAGRycy9kb3ducmV2LnhtbESPQWsCMRSE74X+h/AKvdXsuiplaxQpKF6k1hbE22Pz&#10;mizdvCyb1F3/vSkIHoeZ+YaZLwfXiDN1ofasIB9lIIgrr2s2Cr6/1i+vIEJE1th4JgUXCrBcPD7M&#10;sdS+5086H6IRCcKhRAU2xraUMlSWHIaRb4mT9+M7hzHJzkjdYZ/grpHjLJtJhzWnBYstvVuqfg9/&#10;TsHsuDltJtnxkq8++l1hejO1p71Sz0/D6g1EpCHew7f2ViuYFkUO/2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Kcw3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Picture 5332" o:spid="_x0000_s3269" type="#_x0000_t75" style="position:absolute;left:44786;top:19269;width:2352;height:1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e3JjGAAAA3QAAAA8AAABkcnMvZG93bnJldi54bWxEj0FrwkAUhO+C/2F5Qm91o9JWoquIJaXW&#10;U6MXb8/sMwlm36bZVaO/3hUKHoeZ+YaZzltTiTM1rrSsYNCPQBBnVpecK9huktcxCOeRNVaWScGV&#10;HMxn3c4UY20v/Evn1OciQNjFqKDwvo6ldFlBBl3f1sTBO9jGoA+yyaVu8BLgppLDKHqXBksOCwXW&#10;tCwoO6Yno+Dr5+80Tm46T9yS1tty9bHbf66Veum1iwkIT61/hv/b31rB22g0hMeb8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7cmMYAAADdAAAADwAAAAAAAAAAAAAA&#10;AACfAgAAZHJzL2Rvd25yZXYueG1sUEsFBgAAAAAEAAQA9wAAAJIDAAAAAA==&#10;">
                  <v:imagedata r:id="rId606" o:title=""/>
                </v:shape>
                <v:shape id="Shape 5333" o:spid="_x0000_s3270" style="position:absolute;left:46420;top:18811;width:279;height:279;visibility:visible;mso-wrap-style:square;v-text-anchor:top" coordsize="2792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FQccA&#10;AADdAAAADwAAAGRycy9kb3ducmV2LnhtbESPQUvDQBSE74L/YXmCF7EbjZYSuy1iFfRSaCro8Zl9&#10;JsHs27j7TNd/7wqCx2FmvmGW6+QGNVGIvWcDF7MCFHHjbc+tgef9w/kCVBRki4NnMvBNEdar46Ml&#10;VtYfeEdTLa3KEI4VGuhExkrr2HTkMM78SJy9dx8cSpah1TbgIcPdoC+LYq4d9pwXOhzprqPmo/5y&#10;Bt52Ep5e5Gy72V+lxeuU5vf15tOY05N0ewNKKMl/+K/9aA1cl2UJv2/yE9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FRUHHAAAA3QAAAA8AAAAAAAAAAAAAAAAAmAIAAGRy&#10;cy9kb3ducmV2LnhtbFBLBQYAAAAABAAEAPUAAACMAwAAAAA=&#10;" path="m27924,13961l23917,4007,13962,,4006,4007,,13961r4006,9956l13962,27925r9955,-4008l27924,13961r,xe" filled="f" strokeweight=".16608mm">
                  <v:stroke endcap="round"/>
                  <v:path arrowok="t" textboxrect="0,0,27924,27925"/>
                </v:shape>
                <v:shape id="Shape 5334" o:spid="_x0000_s3271" style="position:absolute;left:46939;top:18631;width:258;height:578;visibility:visible;mso-wrap-style:square;v-text-anchor:top" coordsize="25890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lN8YA&#10;AADdAAAADwAAAGRycy9kb3ducmV2LnhtbESPQWvCQBSE74X+h+UVvNVdTSsluooKolcT29Lba/aZ&#10;BLNvQ3bV2F/fLQg9DjPzDTNb9LYRF+p87VjDaKhAEBfO1FxqOOSb5zcQPiAbbByThht5WMwfH2aY&#10;GnflPV2yUIoIYZ+ihiqENpXSFxVZ9EPXEkfv6DqLIcqulKbDa4TbRo6VmkiLNceFCltaV1ScsrPV&#10;8PO9+tqoT5Us39vbNnyYfJztc60HT/1yCiJQH/7D9/bOaHhNkh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OlN8YAAADdAAAADwAAAAAAAAAAAAAAAACYAgAAZHJz&#10;L2Rvd25yZXYueG1sUEsFBgAAAAAEAAQA9QAAAIsDAAAAAA==&#10;" path="m,9986l5979,,19911,r5979,9986l25890,19941r-5979,7984l5979,27925,,37879,,57822r25890,e" filled="f" strokeweight=".22144mm">
                  <v:stroke endcap="round"/>
                  <v:path arrowok="t" textboxrect="0,0,25890,57822"/>
                </v:shape>
                <v:shape id="Shape 5335" o:spid="_x0000_s3272" style="position:absolute;left:47337;top:18631;width:259;height:578;visibility:visible;mso-wrap-style:square;v-text-anchor:top" coordsize="25921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A+scA&#10;AADdAAAADwAAAGRycy9kb3ducmV2LnhtbESPQWvCQBSE7wX/w/IEb3WjYpXoKtpSsIeCJl68PbPP&#10;JJh9G7Krpvn13ULB4zAz3zDLdWsqcafGlZYVjIYRCOLM6pJzBcf083UOwnlkjZVlUvBDDtar3ssS&#10;Y20ffKB74nMRIOxiVFB4X8dSuqwgg25oa+LgXWxj0AfZ5FI3+AhwU8lxFL1JgyWHhQJrei8ouyY3&#10;o2B3sl06T7rz1u2/u3T89TE7HVKlBv12swDhqfXP8H97pxVMJ5Mp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SgPrHAAAA3QAAAA8AAAAAAAAAAAAAAAAAmAIAAGRy&#10;cy9kb3ducmV2LnhtbFBLBQYAAAAABAAEAPUAAACMAwAAAAA=&#10;" path="m,27925r19941,l25921,37879r,9956l19941,57822r-13962,l,47835,,19941,11958,r7983,e" filled="f" strokeweight=".22144mm">
                  <v:stroke endcap="round"/>
                  <v:path arrowok="t" textboxrect="0,0,25921,57822"/>
                </v:shape>
                <v:shape id="Shape 5336" o:spid="_x0000_s3273" style="position:absolute;left:47736;top:18631;width:259;height:578;visibility:visible;mso-wrap-style:square;v-text-anchor:top" coordsize="25921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ejccA&#10;AADdAAAADwAAAGRycy9kb3ducmV2LnhtbESPT4vCMBTE74LfITxhb5qqrCvVKPuHBfcgaOvF27N5&#10;tsXmpTRZ7fbTG0HY4zAzv2GW69ZU4kqNKy0rGI8iEMSZ1SXnCg7p93AOwnlkjZVlUvBHDtarfm+J&#10;sbY33tM18bkIEHYxKii8r2MpXVaQQTeyNXHwzrYx6INscqkbvAW4qeQkimbSYMlhocCaPgvKLsmv&#10;UbA52i6dJ93pw+22XTr5+Xo77lOlXgbt+wKEp9b/h5/tjVbwOp3O4PEmP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AHo3HAAAA3QAAAA8AAAAAAAAAAAAAAAAAmAIAAGRy&#10;cy9kb3ducmV2LnhtbFBLBQYAAAAABAAEAPUAAACMAwAAAAA=&#10;" path="m25921,37879l,37879,19941,r,57822e" filled="f" strokeweight=".22144mm">
                  <v:stroke endcap="round"/>
                  <v:path arrowok="t" textboxrect="0,0,25921,57822"/>
                </v:shape>
                <v:shape id="Shape 5337" o:spid="_x0000_s3274" style="position:absolute;left:45922;top:16379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qzMYA&#10;AADdAAAADwAAAGRycy9kb3ducmV2LnhtbESPQWsCMRSE74L/ITyhN83axVq2RimFlioU2614ft08&#10;d9cmL0sSdfvvm0LB4zAz3zCLVW+NOJMPrWMF00kGgrhyuuVawe7zeXwPIkRkjcYxKfihAKvlcLDA&#10;QrsLf9C5jLVIEA4FKmhi7AopQ9WQxTBxHXHyDs5bjEn6WmqPlwS3Rt5m2Z202HJaaLCjp4aq7/Jk&#10;FWz4/bCfr8tg+Osl32+NPu78m1I3o/7xAUSkPl7D/+1XrWCW5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nqzMYAAADdAAAADwAAAAAAAAAAAAAAAACYAgAAZHJz&#10;L2Rvd25yZXYueG1sUEsFBgAAAAAEAAQA9QAAAIsDAAAAAA==&#10;" path="m27894,13963l23917,3976,13932,,3976,3976,,13963r3976,9954l13932,29897r9985,-5980l27894,13963r,xe" filled="f" strokeweight=".16608mm">
                  <v:stroke endcap="round"/>
                  <v:path arrowok="t" textboxrect="0,0,27894,29897"/>
                </v:shape>
                <v:shape id="Shape 5338" o:spid="_x0000_s3275" style="position:absolute;left:44607;top:16160;width:258;height:558;visibility:visible;mso-wrap-style:square;v-text-anchor:top" coordsize="2589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VTsMA&#10;AADdAAAADwAAAGRycy9kb3ducmV2LnhtbERPXWvCMBR9H/gfwhX2tqadOKQaZWwMhIGg1T3fJdem&#10;s7npmkzrvzcPAx8P53uxGlwrztSHxrOCIstBEGtvGq4V7KuPpxmIEJENtp5JwZUCrJajhwWWxl94&#10;S+ddrEUK4VCiAhtjV0oZtCWHIfMdceKOvncYE+xraXq8pHDXyuc8f5EOG04NFjt6s6RPuz+noNp8&#10;m+nhN9jP049fF19VpXXxrtTjeHidg4g0xLv43702CqaTSZqb3q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cVTsMAAADdAAAADwAAAAAAAAAAAAAAAACYAgAAZHJzL2Rv&#10;d25yZXYueG1sUEsFBgAAAAAEAAQA9QAAAIgDAAAAAA==&#10;" path="m,7951l5979,,19911,r5979,7951l25890,17938r-5979,9954l5979,27892,,37848,,55787r25890,e" filled="f" strokeweight=".22144mm">
                  <v:stroke endcap="round"/>
                  <v:path arrowok="t" textboxrect="0,0,25890,55787"/>
                </v:shape>
                <v:shape id="Shape 5339" o:spid="_x0000_s3276" style="position:absolute;left:45005;top:16160;width:259;height:558;visibility:visible;mso-wrap-style:square;v-text-anchor:top" coordsize="2592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nM8YA&#10;AADdAAAADwAAAGRycy9kb3ducmV2LnhtbESPQWvCQBSE7wX/w/KE3urGBqtGV5GCUOjBVnPx9sg+&#10;s8Hs25Bdk9Rf7xYKPQ4z8w2z3g62Fh21vnKsYDpJQBAXTldcKshP+5cFCB+QNdaOScEPedhuRk9r&#10;zLTr+Zu6YyhFhLDPUIEJocmk9IUhi37iGuLoXVxrMUTZllK32Ee4reVrkrxJixXHBYMNvRsqrseb&#10;VeCMzuv7NT98pfN81nfz8Hk/a6Wex8NuBSLQEP7Df+0PrWCWpkv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8nM8YAAADdAAAADwAAAAAAAAAAAAAAAACYAgAAZHJz&#10;L2Rvd25yZXYueG1sUEsFBgAAAAAEAAQA9QAAAIsDAAAAAA==&#10;" path="m,27892r19941,l25921,37848r,7983l19941,55787r-13962,l,45831,,17938,13962,r5979,e" filled="f" strokeweight=".22144mm">
                  <v:stroke endcap="round"/>
                  <v:path arrowok="t" textboxrect="0,0,25921,55787"/>
                </v:shape>
                <v:shape id="Shape 5340" o:spid="_x0000_s3277" style="position:absolute;left:45404;top:16160;width:259;height:558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nd8IA&#10;AADdAAAADwAAAGRycy9kb3ducmV2LnhtbERPz2vCMBS+C/sfwhvsIms6q2NWo4ggijerbOz2aJ5t&#10;WfJSmkzrf28OgseP7/d82VsjLtT5xrGCjyQFQVw63XCl4HTcvH+B8AFZo3FMCm7kYbl4Gcwx1+7K&#10;B7oUoRIxhH2OCuoQ2lxKX9Zk0SeuJY7c2XUWQ4RdJXWH1xhujRyl6ae02HBsqLGldU3lX/FvFZyz&#10;9bemDO1vMd387Ie9Ybs1Sr299qsZiEB9eIof7p1WMMnGcX98E5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+d3wgAAAN0AAAAPAAAAAAAAAAAAAAAAAJgCAABkcnMvZG93&#10;bnJldi54bWxQSwUGAAAAAAQABAD1AAAAhwMAAAAA&#10;" path="m,45831r5979,9956l19941,55787r5979,-9956l25920,27892,19941,17938,,17938,,,25920,e" filled="f" strokeweight=".22144mm">
                  <v:stroke endcap="round"/>
                  <v:path arrowok="t" textboxrect="0,0,25920,55787"/>
                </v:shape>
                <v:shape id="Picture 5341" o:spid="_x0000_s3278" type="#_x0000_t75" style="position:absolute;left:47516;top:15103;width:1057;height: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ZxYDFAAAA3QAAAA8AAABkcnMvZG93bnJldi54bWxEj0GLwjAUhO8L/ofwBC+LpupWpBplWRAX&#10;PK314PHRPNti81Kb2NZ/vxEEj8PMfMOst72pREuNKy0rmE4iEMSZ1SXnCk7pbrwE4TyyxsoyKXiQ&#10;g+1m8LHGRNuO/6g9+lwECLsEFRTe14mULivIoJvYmjh4F9sY9EE2udQNdgFuKjmLooU0WHJYKLCm&#10;n4Ky6/FuFNyquIyyz66nXbqPu/Ps0Kb+oNRo2H+vQHjq/Tv8av9qBfH8awrPN+EJ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mcWAxQAAAN0AAAAPAAAAAAAAAAAAAAAA&#10;AJ8CAABkcnMvZG93bnJldi54bWxQSwUGAAAAAAQABAD3AAAAkQMAAAAA&#10;">
                  <v:imagedata r:id="rId607" o:title=""/>
                </v:shape>
                <v:shape id="Picture 5342" o:spid="_x0000_s3279" type="#_x0000_t75" style="position:absolute;left:47795;top:17117;width:1057;height: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b4jEAAAA3QAAAA8AAABkcnMvZG93bnJldi54bWxEj81qAkEQhO+C7zC04E1nY9TIxlFECETI&#10;xZ9Lbs12u7O407PsjLrm6Z1AIMeiqr6iluvO1erGbai8GHgZZ6BYCk+VlAZOx4/RAlSIKIS1Fzbw&#10;4ADrVb+3xJz8XfZ8O8RSJYiEHA3YGJtc61BYdhjGvmFJ3tm3DmOSbampxXuCu1pPsmyuHVaSFiw2&#10;vLVcXA5XZyDsNnv6+fqmC2dkp2/OC828McNBt3kHFbmL/+G/9icZmL1OJ/D7Jj0Bv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Eb4jEAAAA3QAAAA8AAAAAAAAAAAAAAAAA&#10;nwIAAGRycy9kb3ducmV2LnhtbFBLBQYAAAAABAAEAPcAAACQAwAAAAA=&#10;">
                  <v:imagedata r:id="rId608" o:title=""/>
                </v:shape>
                <v:shape id="Picture 5343" o:spid="_x0000_s3280" type="#_x0000_t75" style="position:absolute;left:48374;top:15721;width:2431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PvPbGAAAA3QAAAA8AAABkcnMvZG93bnJldi54bWxEj09rwkAUxO+C32F5Qm+60finTV2lFIRg&#10;T9oePD6yr9lg9m3Mbk389q5Q8DjMzG+Y9ba3tbhS6yvHCqaTBARx4XTFpYKf7934FYQPyBprx6Tg&#10;Rh62m+FgjZl2HR/oegyliBD2GSowITSZlL4wZNFPXEMcvV/XWgxRtqXULXYRbms5S5KltFhxXDDY&#10;0Keh4nz8swrSwzTJjb50+9Nsscq/LuFs7ZtSL6P+4x1EoD48w//tXCtYpPMUHm/iE5Cb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c+89sYAAADdAAAADwAAAAAAAAAAAAAA&#10;AACfAgAAZHJzL2Rvd25yZXYueG1sUEsFBgAAAAAEAAQA9wAAAJIDAAAAAA==&#10;">
                  <v:imagedata r:id="rId609" o:title=""/>
                </v:shape>
                <v:shape id="Shape 5344" o:spid="_x0000_s3281" style="position:absolute;left:50785;top:17435;width:279;height:299;visibility:visible;mso-wrap-style:square;v-text-anchor:top" coordsize="2792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LfccA&#10;AADdAAAADwAAAGRycy9kb3ducmV2LnhtbESPQWvCQBSE70L/w/IKvYhuGlOR1FVEiRU8mQq2t0f2&#10;NQnNvg3ZbUz/fbcgeBxm5htmuR5MI3rqXG1ZwfM0AkFcWF1zqeD8nk0WIJxH1thYJgW/5GC9ehgt&#10;MdX2yifqc1+KAGGXooLK+zaV0hUVGXRT2xIH78t2Bn2QXSl1h9cAN42Mo2guDdYcFipsaVtR8Z3/&#10;GAUcx35s3nb7w6b/XFww+ciOWaLU0+OweQXhafD38K190ApeZkkC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Uy33HAAAA3QAAAA8AAAAAAAAAAAAAAAAAmAIAAGRy&#10;cy9kb3ducmV2LnhtbFBLBQYAAAAABAAEAPUAAACMAwAAAAA=&#10;" path="m27924,15966l23917,5979,13961,,4006,5979,,15966r4006,9954l13961,29897r9956,-3977l27924,15966r,xe" filled="f" strokeweight=".16608mm">
                  <v:stroke endcap="round"/>
                  <v:path arrowok="t" textboxrect="0,0,27924,29897"/>
                </v:shape>
                <v:shape id="Shape 5345" o:spid="_x0000_s3282" style="position:absolute;left:51084;top:16658;width:259;height:558;visibility:visible;mso-wrap-style:square;v-text-anchor:top" coordsize="2592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/w8UA&#10;AADdAAAADwAAAGRycy9kb3ducmV2LnhtbESP3YrCMBSE7xd8h3AEbxZNdbci1SgiK6wggj/g7aE5&#10;tqXNSWmytb69EYS9HGbmG2ax6kwlWmpcYVnBeBSBIE6tLjhTcDlvhzMQziNrrCyTggc5WC17HwtM&#10;tL3zkdqTz0SAsEtQQe59nUjp0pwMupGtiYN3s41BH2STSd3gPcBNJSdRNJUGCw4LOda0ySktT39G&#10;gWxdeeF281PGn9e9Pe926/hQKzXod+s5CE+d/w+/279aQfz1HcP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D/DxQAAAN0AAAAPAAAAAAAAAAAAAAAAAJgCAABkcnMv&#10;ZG93bnJldi54bWxQSwUGAAAAAAQABAD1AAAAigMAAAAA&#10;" path="m,9986l5979,,19941,r5980,9986l25921,19941r-5980,7984l5979,27925,,37879,,55818r25921,e" filled="f" strokeweight=".22144mm">
                  <v:stroke endcap="round"/>
                  <v:path arrowok="t" textboxrect="0,0,25921,55818"/>
                </v:shape>
                <v:shape id="Shape 5346" o:spid="_x0000_s3283" style="position:absolute;left:51463;top:16658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50cYA&#10;AADdAAAADwAAAGRycy9kb3ducmV2LnhtbESPQWvCQBSE70L/w/IKXqRutCohdZUoCB7swdhCj4/s&#10;axLNvg3ZNab/3i0IHoeZ+YZZrntTi45aV1lWMBlHIIhzqysuFHyddm8xCOeRNdaWScEfOVivXgZL&#10;TLS98ZG6zBciQNglqKD0vkmkdHlJBt3YNsTB+7WtQR9kW0jd4i3ATS2nUbSQBisOCyU2tC0pv2RX&#10;o+BQj34Yz7qbp2kc7zdycso+v5UavvbpBwhPvX+GH+29VjB/ny3g/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E50cYAAADdAAAADwAAAAAAAAAAAAAAAACYAgAAZHJz&#10;L2Rvd25yZXYueG1sUEsFBgAAAAAEAAQA9QAAAIsDAAAAAA==&#10;" path="m,l27894,,7982,55818e" filled="f" strokeweight=".22144mm">
                  <v:stroke endcap="round"/>
                  <v:path arrowok="t" textboxrect="0,0,27894,55818"/>
                </v:shape>
                <v:shape id="Shape 5347" o:spid="_x0000_s3284" style="position:absolute;left:51861;top:16658;width:80;height:558;visibility:visible;mso-wrap-style:square;v-text-anchor:top" coordsize="798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v9OMYA&#10;AADdAAAADwAAAGRycy9kb3ducmV2LnhtbESPT2sCMRTE7wW/Q3iCt5q12qqrUayoeKq4iufH5u0f&#10;3Lwsm6jbfnpTKPQ4zMxvmPmyNZW4U+NKywoG/QgEcWp1ybmC82n7OgHhPLLGyjIp+CYHy0XnZY6x&#10;tg8+0j3xuQgQdjEqKLyvYyldWpBB17c1cfAy2xj0QTa51A0+AtxU8i2KPqTBksNCgTWtC0qvyc0o&#10;+BpfhuefTbL9PK70dLKbrrNDVirV67arGQhPrf8P/7X3WsH7cDSG3zfh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v9OMYAAADdAAAADwAAAAAAAAAAAAAAAACYAgAAZHJz&#10;L2Rvd25yZXYueG1sUEsFBgAAAAAEAAQA9QAAAIsDAAAAAA==&#10;" path="m,9986l7982,r,55818e" filled="f" strokeweight=".22144mm">
                  <v:stroke endcap="round"/>
                  <v:path arrowok="t" textboxrect="0,0,7982,55818"/>
                </v:shape>
                <v:shape id="Shape 5348" o:spid="_x0000_s3285" style="position:absolute;left:51861;top:17216;width:140;height:0;visibility:visible;mso-wrap-style:square;v-text-anchor:top" coordsize="13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0TcEA&#10;AADdAAAADwAAAGRycy9kb3ducmV2LnhtbERPPW/CMBDdK/U/WFepW3FKAaGAQRVVVRYGoEPHU3zE&#10;EfHZjQ8I/x4PSIxP73u+7H2rztSlJrCB90EBirgKtuHawO/++20KKgmyxTYwGbhSguXi+WmOpQ0X&#10;3tJ5J7XKIZxKNOBEYql1qhx5TIMQiTN3CJ1HybCrte3wksN9q4dFMdEeG84NDiOtHFXH3ckbiMfN&#10;KtI0/It8DdNpj879/WyNeX3pP2eghHp5iO/utTUw/hjluflNfgJ6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0NE3BAAAA3QAAAA8AAAAAAAAAAAAAAAAAmAIAAGRycy9kb3du&#10;cmV2LnhtbFBLBQYAAAAABAAEAPUAAACGAwAAAAA=&#10;" path="m,l13962,e" filled="f" strokeweight=".22144mm">
                  <v:stroke endcap="round"/>
                  <v:path arrowok="t" textboxrect="0,0,13962,0"/>
                </v:shape>
                <v:shape id="Shape 5349" o:spid="_x0000_s3286" style="position:absolute;left:51523;top:17715;width:279;height:278;visibility:visible;mso-wrap-style:square;v-text-anchor:top" coordsize="27894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VdcYA&#10;AADdAAAADwAAAGRycy9kb3ducmV2LnhtbESP3WrCQBSE7wu+w3IE73QTbf2JriJCSymF4s8DHLLH&#10;bEj2bMxuTfr23YLQy2FmvmE2u97W4k6tLx0rSCcJCOLc6ZILBZfz63gJwgdkjbVjUvBDHnbbwdMG&#10;M+06PtL9FAoRIewzVGBCaDIpfW7Iop+4hjh6V9daDFG2hdQtdhFuazlNkrm0WHJcMNjQwVBenb6t&#10;gmqRk/mobku+fKZf3eGtP6Y3o9Ro2O/XIAL14T/8aL9rBS+z5xX8vY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TVdcYAAADdAAAADwAAAAAAAAAAAAAAAACYAgAAZHJz&#10;L2Rvd25yZXYueG1sUEsFBgAAAAAEAAQA9QAAAIsDAAAAAA==&#10;" path="m27894,13930l23917,3974,13961,,3976,3974,,13930r3976,9987l13961,27892r9956,-3975l27894,13930r,xe" filled="f" strokeweight=".16608mm">
                  <v:stroke endcap="round"/>
                  <v:path arrowok="t" textboxrect="0,0,27894,27892"/>
                </v:shape>
                <v:shape id="Shape 5350" o:spid="_x0000_s3287" style="position:absolute;left:50825;top:18193;width:279;height:558;visibility:visible;mso-wrap-style:square;v-text-anchor:top" coordsize="27894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L9wsQA&#10;AADdAAAADwAAAGRycy9kb3ducmV2LnhtbERPTWvCQBC9F/wPywi91Y1tEzS6ikhKewpUBT0O2TEJ&#10;ZmfT7DaJ/949FHp8vO/1djSN6KlztWUF81kEgriwuuZSwen48bIA4TyyxsYyKbiTg+1m8rTGVNuB&#10;v6k/+FKEEHYpKqi8b1MpXVGRQTezLXHgrrYz6APsSqk7HEK4aeRrFCXSYM2hocKW9hUVt8OvUZDv&#10;6sSd86z9/LldkkW2vyyP2btSz9NxtwLhafT/4j/3l1YQv8Vhf3g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/cLEAAAA3QAAAA8AAAAAAAAAAAAAAAAAmAIAAGRycy9k&#10;b3ducmV2LnhtbFBLBQYAAAAABAAEAPUAAACJAwAAAAA=&#10;" path="m,9954l7952,,19911,r7983,9954l27894,17938r-7983,9954l7952,27892,,37848,,55787r27894,e" filled="f" strokeweight=".22144mm">
                  <v:stroke endcap="round"/>
                  <v:path arrowok="t" textboxrect="0,0,27894,55787"/>
                </v:shape>
                <v:shape id="Shape 5351" o:spid="_x0000_s3288" style="position:absolute;left:51224;top:18193;width:279;height:558;visibility:visible;mso-wrap-style:square;v-text-anchor:top" coordsize="27894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YWccA&#10;AADdAAAADwAAAGRycy9kb3ducmV2LnhtbESPQWvCQBSE70L/w/IKvZmNVUOauopISnsS1EI9PrKv&#10;STD7Nma3Sfz33ULB4zAz3zCrzWga0VPnassKZlEMgriwuuZSwefpbZqCcB5ZY2OZFNzIwWb9MFlh&#10;pu3AB+qPvhQBwi5DBZX3bSalKyoy6CLbEgfv23YGfZBdKXWHQ4CbRj7HcSIN1hwWKmxpV1FxOf4Y&#10;Bfttnbivfd6+Xy/nJM1355dTvlDq6XHcvoLwNPp7+L/9oRUs58sZ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uWFnHAAAA3QAAAA8AAAAAAAAAAAAAAAAAmAIAAGRy&#10;cy9kb3ducmV2LnhtbFBLBQYAAAAABAAEAPUAAACMAwAAAAA=&#10;" path="m,l27894,,7982,55787e" filled="f" strokeweight=".22144mm">
                  <v:stroke endcap="round"/>
                  <v:path arrowok="t" textboxrect="0,0,27894,55787"/>
                </v:shape>
                <v:shape id="Shape 5352" o:spid="_x0000_s3289" style="position:absolute;left:51622;top:18193;width:260;height:558;visibility:visible;mso-wrap-style:square;v-text-anchor:top" coordsize="2592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Q4sUA&#10;AADdAAAADwAAAGRycy9kb3ducmV2LnhtbESPQWvCQBSE7wX/w/IEb3WjkirRVUQQhB5qbS69PbLP&#10;bDD7NmTXJPXXd4VCj8PMfMNsdoOtRUetrxwrmE0TEMSF0xWXCvKv4+sKhA/IGmvHpOCHPOy2o5cN&#10;Ztr1/EndJZQiQthnqMCE0GRS+sKQRT91DXH0rq61GKJsS6lb7CPc1nKeJG/SYsVxwWBDB0PF7XK3&#10;CpzRef245R/nxTJP+24Z3h/fWqnJeNivQQQawn/4r33SCtJFOofn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FDixQAAAN0AAAAPAAAAAAAAAAAAAAAAAJgCAABkcnMv&#10;ZG93bnJldi54bWxQSwUGAAAAAAQABAD1AAAAigMAAAAA&#10;" path="m,9954l5979,,19941,r5980,9954l25921,17938r-5980,9954l5979,27892,,37848,,55787r25921,e" filled="f" strokeweight=".22144mm">
                  <v:stroke endcap="round"/>
                  <v:path arrowok="t" textboxrect="0,0,25921,55787"/>
                </v:shape>
                <v:shape id="Picture 5353" o:spid="_x0000_s3290" type="#_x0000_t75" style="position:absolute;left:51802;top:17655;width:1993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rCrKAAAA3QAAAA8AAABkcnMvZG93bnJldi54bWxEj0FrwkAUhO9C/8PyCl6KbtRGSuoqVREK&#10;pVVjD+3tmX1NUrNvY3ar8d93CwWPw8x8w0xmranEiRpXWlYw6EcgiDOrS84VvO9WvQcQziNrrCyT&#10;ggs5mE1vOhNMtD3zlk6pz0WAsEtQQeF9nUjpsoIMur6tiYP3ZRuDPsgml7rBc4CbSg6jaCwNlhwW&#10;CqxpUVB2SH+MgrfjfL/5uKP9sV5eXr7vX9fx526tVPe2fXoE4an11/B/+1kriEfxCP7ehCcgp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mHrCrKAAAA3QAAAA8AAAAAAAAA&#10;AAAAAAAAnwIAAGRycy9kb3ducmV2LnhtbFBLBQYAAAAABAAEAPcAAACWAwAAAAA=&#10;">
                  <v:imagedata r:id="rId610" o:title=""/>
                </v:shape>
                <v:shape id="Shape 5354" o:spid="_x0000_s3291" style="position:absolute;left:53177;top:19488;width:279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IVcQA&#10;AADdAAAADwAAAGRycy9kb3ducmV2LnhtbESPQWvCQBSE74L/YXlCb7qxNSLRVdqCbfBmFL0+ss8k&#10;mH0bstsk/fduoeBxmJlvmM1uMLXoqHWVZQXzWQSCOLe64kLB+bSfrkA4j6yxtkwKfsnBbjsebTDR&#10;tucjdZkvRICwS1BB6X2TSOnykgy6mW2Ig3ezrUEfZFtI3WIf4KaWr1G0lAYrDgslNvRZUn7PfoyC&#10;j2saXXxW2e80rvd46C+dzr+UepkM72sQngb/DP+3U60gfosX8Pc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VSFXEAAAA3QAAAA8AAAAAAAAAAAAAAAAAmAIAAGRycy9k&#10;b3ducmV2LnhtbFBLBQYAAAAABAAEAPUAAACJAwAAAAA=&#10;" path="m27924,13963l23917,3976,13961,,4006,3976,,13963r4006,9954l13961,27894r9956,-3977l27924,13963r,xe" filled="f" strokeweight=".16608mm">
                  <v:stroke endcap="round"/>
                  <v:path arrowok="t" textboxrect="0,0,27924,27894"/>
                </v:shape>
                <v:shape id="Shape 5355" o:spid="_x0000_s3292" style="position:absolute;left:52699;top:19967;width:259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qr8QA&#10;AADdAAAADwAAAGRycy9kb3ducmV2LnhtbESPQWsCMRSE70L/Q3iCN01UttTVKFIQehK0IvX22Dw3&#10;i5uXZZO6679vCoLHYWa+YVab3tXiTm2oPGuYThQI4sKbiksNp+/d+ANEiMgGa8+k4UEBNuu3wQpz&#10;4zs+0P0YS5EgHHLUYGNscilDYclhmPiGOHlX3zqMSbalNC12Ce5qOVPqXTqsOC1YbOjTUnE7/joN&#10;i/1FHpzqyp3dnvtMudlPfT1rPRr22yWISH18hZ/tL6Mhm2cZ/L9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96q/EAAAA3QAAAA8AAAAAAAAAAAAAAAAAmAIAAGRycy9k&#10;b3ducmV2LnhtbFBLBQYAAAAABAAEAPUAAACJAwAAAAA=&#10;" path="m,9955l5979,,19941,r5980,9955l25921,19942r-5980,7952l5979,27894,,37881,,57791r25921,e" filled="f" strokeweight=".22144mm">
                  <v:stroke endcap="round"/>
                  <v:path arrowok="t" textboxrect="0,0,25921,57791"/>
                </v:shape>
                <v:shape id="Shape 5356" o:spid="_x0000_s3293" style="position:absolute;left:53097;top:19967;width:259;height:578;visibility:visible;mso-wrap-style:square;v-text-anchor:top" coordsize="2589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HEcgA&#10;AADdAAAADwAAAGRycy9kb3ducmV2LnhtbESPQWvCQBSE74L/YXmFXkQ3KhFJXUUKgV6qqKno7ZF9&#10;TUKzb9Ps1qT/3i0IPQ4z8w2z2vSmFjdqXWVZwXQSgSDOra64UJCd0vEShPPIGmvLpOCXHGzWw8EK&#10;E207PtDt6AsRIOwSVFB63yRSurwkg25iG+LgfdrWoA+yLaRusQtwU8tZFC2kwYrDQokNvZaUfx1/&#10;jILRNHv31/M13l8+vtNdeuhO2axQ6vmp376A8NT7//Cj/aYVxPN4AX9vwhOQ6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2EcRyAAAAN0AAAAPAAAAAAAAAAAAAAAAAJgCAABk&#10;cnMvZG93bnJldi54bWxQSwUGAAAAAAQABAD1AAAAjQMAAAAA&#10;" path="m,l25891,,5979,57791e" filled="f" strokeweight=".22144mm">
                  <v:stroke endcap="round"/>
                  <v:path arrowok="t" textboxrect="0,0,25891,57791"/>
                </v:shape>
                <v:shape id="Shape 5357" o:spid="_x0000_s3294" style="position:absolute;left:53496;top:19967;width:259;height:578;visibility:visible;mso-wrap-style:square;v-text-anchor:top" coordsize="2592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RQ8UA&#10;AADdAAAADwAAAGRycy9kb3ducmV2LnhtbESPT2sCMRTE70K/Q3iF3jSpZW1djSKC4EnwD9LeHpvn&#10;ZunmZdlEd/32plDwOMzMb5j5sne1uFEbKs8a3kcKBHHhTcWlhtNxM/wCESKywdozabhTgOXiZTDH&#10;3PiO93Q7xFIkCIccNdgYm1zKUFhyGEa+IU7exbcOY5JtKU2LXYK7Wo6VmkiHFacFiw2tLRW/h6vT&#10;MN39yL1TXbmxq3OfKTf+ri9nrd9e+9UMRKQ+PsP/7a3RkH1kn/D3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9FDxQAAAN0AAAAPAAAAAAAAAAAAAAAAAJgCAABkcnMv&#10;ZG93bnJldi54bWxQSwUGAAAAAAQABAD1AAAAigMAAAAA&#10;" path="m,47835r5979,9956l19941,57791r5980,-9956l25921,27894,19941,19942,,19942,,,25921,e" filled="f" strokeweight=".22144mm">
                  <v:stroke endcap="round"/>
                  <v:path arrowok="t" textboxrect="0,0,25921,57791"/>
                </v:shape>
                <v:shape id="Picture 5358" o:spid="_x0000_s3295" type="#_x0000_t75" style="position:absolute;left:53815;top:18591;width:2352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LXvDAAAA3QAAAA8AAABkcnMvZG93bnJldi54bWxET7tuwjAU3ZH6D9at1A2cJpCiFINQHxID&#10;A6TQ+Sq+TaLE11Hsgvn7eqjEeHTeq00wvbjQ6FrLCp5nCQjiyuqWawWnr8/pEoTzyBp7y6TgRg42&#10;64fJCgttr3ykS+lrEUPYFaig8X4opHRVQwbdzA7Ekfuxo0Ef4VhLPeI1hptepkmSS4Mtx4YGB3pr&#10;qOrKX6PgPWTpd9/l891Shv3Lh9+G7nxQ6ukxbF9BeAr+Lv5377SCRbaIc+Ob+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Ete8MAAADdAAAADwAAAAAAAAAAAAAAAACf&#10;AgAAZHJzL2Rvd25yZXYueG1sUEsFBgAAAAAEAAQA9wAAAI8DAAAAAA==&#10;">
                  <v:imagedata r:id="rId611" o:title=""/>
                </v:shape>
                <v:shape id="Shape 5359" o:spid="_x0000_s3296" style="position:absolute;left:55688;top:20744;width:280;height:279;visibility:visible;mso-wrap-style:square;v-text-anchor:top" coordsize="2792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Tny8UA&#10;AADdAAAADwAAAGRycy9kb3ducmV2LnhtbESPQWvCQBSE70L/w/IK3nTTloim2UhbUENvpkWvj+xr&#10;Epp9G7LbJP57Vyh4HGbmGybdTqYVA/WusazgaRmBIC6tbrhS8P21W6xBOI+ssbVMCi7kYJs9zFJM&#10;tB35SEPhKxEg7BJUUHvfJVK6siaDbmk74uD92N6gD7KvpO5xDHDTyucoWkmDDYeFGjv6qKn8Lf6M&#10;gvdzHp180dhDHrc7/BxPgy73Ss0fp7dXEJ4mfw//t3OtIH6JN3B7E5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OfLxQAAAN0AAAAPAAAAAAAAAAAAAAAAAJgCAABkcnMv&#10;ZG93bnJldi54bWxQSwUGAAAAAAQABAD1AAAAigMAAAAA&#10;" path="m27924,13963l23918,3976,13962,,4006,3976,,13963r4006,9954l13962,27894r9956,-3977l27924,13963r,xe" filled="f" strokeweight=".16608mm">
                  <v:stroke endcap="round"/>
                  <v:path arrowok="t" textboxrect="0,0,27924,27894"/>
                </v:shape>
                <v:shape id="Shape 5360" o:spid="_x0000_s3297" style="position:absolute;left:54931;top:21222;width:279;height:559;visibility:visible;mso-wrap-style:square;v-text-anchor:top" coordsize="27894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nw8QA&#10;AADdAAAADwAAAGRycy9kb3ducmV2LnhtbERPz2vCMBS+D/wfwhvsUjR1MpnVKGIZ7DLBOtDjo3mm&#10;nc1LabLa/ffLQfD48f1ebQbbiJ46XztWMJ2kIIhLp2s2Cr6PH+N3ED4ga2wck4I/8rBZj55WmGl3&#10;4wP1RTAihrDPUEEVQptJ6cuKLPqJa4kjd3GdxRBhZ6Tu8BbDbSNf03QuLdYcGypsaVdReS1+rYJF&#10;+pX0lyJ31/0sSYw556d88aPUy/OwXYIINISH+O7+1AreZvO4P7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Vp8PEAAAA3QAAAA8AAAAAAAAAAAAAAAAAmAIAAGRycy9k&#10;b3ducmV2LnhtbFBLBQYAAAAABAAEAPUAAACJAwAAAAA=&#10;" path="m,9955l7982,,19941,r7953,9955l27894,19942r-7953,7952l7982,27894,,37881,,55819r27894,e" filled="f" strokeweight=".22144mm">
                  <v:stroke endcap="round"/>
                  <v:path arrowok="t" textboxrect="0,0,27894,55819"/>
                </v:shape>
                <v:shape id="Shape 5361" o:spid="_x0000_s3298" style="position:absolute;left:55330;top:21222;width:259;height:559;visibility:visible;mso-wrap-style:square;v-text-anchor:top" coordsize="25921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OcDscA&#10;AADdAAAADwAAAGRycy9kb3ducmV2LnhtbESPzWrDMBCE74W+g9hCbo2cH5viRglNIJASKDgtJMfF&#10;2tqm1spIiu2+fRQo9DjMzDfMajOaVvTkfGNZwWyagCAurW64UvD1uX9+AeEDssbWMin4JQ+b9ePD&#10;CnNtBy6oP4VKRAj7HBXUIXS5lL6syaCf2o44et/WGQxRukpqh0OEm1bOkySTBhuOCzV2tKup/Dld&#10;jYLj9nw5F6Ht3SEdFu/psrh0H4VSk6fx7RVEoDH8h//aB60gXWQz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znA7HAAAA3QAAAA8AAAAAAAAAAAAAAAAAmAIAAGRy&#10;cy9kb3ducmV2LnhtbFBLBQYAAAAABAAEAPUAAACMAwAAAAA=&#10;" path="m,l25921,,5979,55819e" filled="f" strokeweight=".22144mm">
                  <v:stroke endcap="round"/>
                  <v:path arrowok="t" textboxrect="0,0,25921,55819"/>
                </v:shape>
                <v:shape id="Shape 5362" o:spid="_x0000_s3299" style="position:absolute;left:55728;top:21222;width:259;height:559;visibility:visible;mso-wrap-style:square;v-text-anchor:top" coordsize="25891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5PMgA&#10;AADdAAAADwAAAGRycy9kb3ducmV2LnhtbESPT0vDQBTE70K/w/IKXsRuGrG0Mduy+A8LHmzrweNL&#10;9pmEZt+G7JrEb+8KgsdhZn7D5LvJtmKg3jeOFSwXCQji0pmGKwXvp6frNQgfkA22jknBN3nYbWcX&#10;OWbGjXyg4RgqESHsM1RQh9BlUvqyJot+4Tri6H263mKIsq+k6XGMcNvKNElW0mLDcaHGju5rKs/H&#10;L6tg//hQ6Ldh/axd8bqZ0it9+Bi1UpfzSd+BCDSF//Bf+8UouL1ZpfD7Jj4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pfk8yAAAAN0AAAAPAAAAAAAAAAAAAAAAAJgCAABk&#10;cnMvZG93bnJldi54bWxQSwUGAAAAAAQABAD1AAAAjQMAAAAA&#10;" path="m5979,55819r7953,l25891,37881r,-27926l19911,,5979,,,9955r,9987l5979,27894r19912,e" filled="f" strokeweight=".22144mm">
                  <v:stroke endcap="round"/>
                  <v:path arrowok="t" textboxrect="0,0,25891,55819"/>
                </v:shape>
                <v:shape id="Picture 5363" o:spid="_x0000_s3300" type="#_x0000_t75" style="position:absolute;left:56525;top:20844;width:997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2CA3GAAAA3QAAAA8AAABkcnMvZG93bnJldi54bWxEj0FrwkAUhO+F/oflFXqrG41Kia6i0hYR&#10;D2oFr4/sMwlm34bdbUz/vSsIHoeZ+YaZzjtTi5acrywr6PcSEMS51RUXCo6/3x+fIHxA1lhbJgX/&#10;5GE+e32ZYqbtlffUHkIhIoR9hgrKEJpMSp+XZND3bEMcvbN1BkOUrpDa4TXCTS0HSTKWBiuOCyU2&#10;tCopvxz+jIK02eT97XCzK9qf044v+6H7Wq6Ven/rFhMQgbrwDD/aa61glI5TuL+JT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YIDcYAAADdAAAADwAAAAAAAAAAAAAA&#10;AACfAgAAZHJzL2Rvd25yZXYueG1sUEsFBgAAAAAEAAQA9wAAAJIDAAAAAA==&#10;">
                  <v:imagedata r:id="rId612" o:title=""/>
                </v:shape>
                <v:shape id="Picture 5364" o:spid="_x0000_s3301" type="#_x0000_t75" style="position:absolute;left:57582;top:19249;width:1415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Km3DAAAA3QAAAA8AAABkcnMvZG93bnJldi54bWxEj0+LwjAUxO/CfofwFrxp6p+KVqMssoJX&#10;dRfx9miebdnmJTZZrd/eCILHYWZ+wyxWranFlRpfWVYw6CcgiHOrKy4U/Bw2vSkIH5A11pZJwZ08&#10;rJYfnQVm2t54R9d9KESEsM9QQRmCy6T0eUkGfd864uidbWMwRNkUUjd4i3BTy2GSTKTBiuNCiY7W&#10;JeV/+3+j4HTQki/BpSSP6Wxw+U3c5v6tVPez/ZqDCNSGd/jV3moF6Wgyhueb+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IqbcMAAADdAAAADwAAAAAAAAAAAAAAAACf&#10;AgAAZHJzL2Rvd25yZXYueG1sUEsFBgAAAAAEAAQA9wAAAI8DAAAAAA==&#10;">
                  <v:imagedata r:id="rId613" o:title=""/>
                </v:shape>
                <v:shape id="Picture 5365" o:spid="_x0000_s3302" type="#_x0000_t75" style="position:absolute;left:59356;top:19030;width:1575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xW7GAAAA3QAAAA8AAABkcnMvZG93bnJldi54bWxEj0FrAjEUhO8F/0N4Qi9Fs1UUXY0iBUE8&#10;bKkVxNtj89wsbl6WTdT03zeFgsdhZr5hlutoG3GnzteOFbwPMxDEpdM1VwqO39vBDIQPyBobx6Tg&#10;hzysV72XJebaPfiL7odQiQRhn6MCE0KbS+lLQxb90LXEybu4zmJIsquk7vCR4LaRoyybSos1pwWD&#10;LX0YKq+Hm1VQzM5x13yeYjEv9u2It4V529yUeu3HzQJEoBie4f/2TiuYjKcT+HuTn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DFbsYAAADdAAAADwAAAAAAAAAAAAAA&#10;AACfAgAAZHJzL2Rvd25yZXYueG1sUEsFBgAAAAAEAAQA9wAAAJIDAAAAAA==&#10;">
                  <v:imagedata r:id="rId614" o:title=""/>
                </v:shape>
                <v:shape id="Picture 5366" o:spid="_x0000_s3303" type="#_x0000_t75" style="position:absolute;left:58539;top:17973;width:1534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A4xrHAAAA3QAAAA8AAABkcnMvZG93bnJldi54bWxEj0FrwkAUhO+F/oflFbzVjUpDk7qKKIJQ&#10;xNa2grdH9jWJZt+G3dXEf98tFHocZuYbZjrvTSOu5HxtWcFomIAgLqyuuVTw+bF+fAbhA7LGxjIp&#10;uJGH+ez+boq5th2/03UfShEh7HNUUIXQ5lL6oiKDfmhb4uh9W2cwROlKqR12EW4aOU6SVBqsOS5U&#10;2NKyouK8vxgFp9c2e3OH7a73x92ky3S2+hpppQYP/eIFRKA+/If/2hut4GmSpvD7Jj4BOfs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A4xrHAAAA3QAAAA8AAAAAAAAAAAAA&#10;AAAAnwIAAGRycy9kb3ducmV2LnhtbFBLBQYAAAAABAAEAPcAAACTAwAAAAA=&#10;">
                  <v:imagedata r:id="rId615" o:title=""/>
                </v:shape>
                <v:shape id="Picture 5367" o:spid="_x0000_s3304" type="#_x0000_t75" style="position:absolute;left:59117;top:16419;width:2113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dTnGAAAA3QAAAA8AAABkcnMvZG93bnJldi54bWxEj0FrwkAUhO8F/8PyBC+h7lZbI6mrlILg&#10;SagKvT6yzyQ1+zZmtzH6612h0OMwM98wi1Vva9FR6yvHGl7GCgRx7kzFhYbDfv08B+EDssHaMWm4&#10;kofVcvC0wMy4C39RtwuFiBD2GWooQ2gyKX1ekkU/dg1x9I6utRiibAtpWrxEuK3lRKmZtFhxXCix&#10;oc+S8tPu12p43d9MUSfn9PYdukmS/KjDNlVaj4b9xzuIQH34D/+1N0bD23SWwuNNf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91OcYAAADdAAAADwAAAAAAAAAAAAAA&#10;AACfAgAAZHJzL2Rvd25yZXYueG1sUEsFBgAAAAAEAAQA9wAAAJIDAAAAAA==&#10;">
                  <v:imagedata r:id="rId616" o:title=""/>
                </v:shape>
                <v:shape id="Shape 5368" o:spid="_x0000_s3305" style="position:absolute;left:62366;top:16160;width:299;height:279;visibility:visible;mso-wrap-style:square;v-text-anchor:top" coordsize="29897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1vMQA&#10;AADdAAAADwAAAGRycy9kb3ducmV2LnhtbERPy2oCMRTdF/yHcIVuimasdRimE0WlQjdF1NL17eTO&#10;Ayc3Q5Lq2K9vFgWXh/MuVoPpxIWcby0rmE0TEMSl1S3XCj5Pu0kGwgdkjZ1lUnAjD6vl6KHAXNsr&#10;H+hyDLWIIexzVNCE0OdS+rIhg35qe+LIVdYZDBG6WmqH1xhuOvmcJKk02HJsaLCnbUPl+fhjFDzd&#10;vl4+Nm9hw5VM93t0Wfn9myn1OB7WryACDeEu/ne/awWLeRrnxj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NbzEAAAA3QAAAA8AAAAAAAAAAAAAAAAAmAIAAGRycy9k&#10;b3ducmV2LnhtbFBLBQYAAAAABAAEAPUAAACJAwAAAAA=&#10;" path="m29897,13930l25891,3974,15935,,5979,3974,,13930r5979,9987l15935,27892r9956,-3975l29897,13930r,xe" filled="f" strokeweight=".16608mm">
                  <v:stroke endcap="round"/>
                  <v:path arrowok="t" textboxrect="0,0,29897,27892"/>
                </v:shape>
                <v:shape id="Shape 5369" o:spid="_x0000_s3306" style="position:absolute;left:62844;top:16000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xw8YA&#10;AADdAAAADwAAAGRycy9kb3ducmV2LnhtbESPQWvCQBSE74X+h+UJvRTd2KLE6CppoeDBHowKHh/Z&#10;ZxLNvg3ZbYz/3hUKHoeZ+YZZrHpTi45aV1lWMB5FIIhzqysuFOx3P8MYhPPIGmvLpOBGDlbL15cF&#10;JtpeeUtd5gsRIOwSVFB63yRSurwkg25kG+LgnWxr0AfZFlK3eA1wU8uPKJpKgxWHhRIb+i4pv2R/&#10;RsGmfj8ynnU3SdM4Xn/J8S77PSj1NujTOQhPvX+G/9trrWDyOZ3B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vxw8YAAADdAAAADwAAAAAAAAAAAAAAAACYAgAAZHJz&#10;L2Rvd25yZXYueG1sUEsFBgAAAAAEAAQA9QAAAIsDAAAAAA==&#10;" path="m,9986l7953,,19911,r7983,9986l27894,19941r-7983,7984l7953,27925,,37879,,55818r27894,e" filled="f" strokeweight=".22144mm">
                  <v:stroke endcap="round"/>
                  <v:path arrowok="t" textboxrect="0,0,27894,55818"/>
                </v:shape>
                <v:shape id="Shape 5370" o:spid="_x0000_s3307" style="position:absolute;left:63243;top:16000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5t8YA&#10;AADdAAAADwAAAGRycy9kb3ducmV2LnhtbERPy07CQBTdm/APk0viDqbWiKQwEGJQwbiQR4Lurp1L&#10;29C508wMtPy9syBxeXLe03lnanEh5yvLCh6GCQji3OqKCwX73etgDMIHZI21ZVJwJQ/zWe9uipm2&#10;LW/osg2FiCHsM1RQhtBkUvq8JIN+aBviyB2tMxgidIXUDtsYbmqZJslIGqw4NpTY0EtJ+Wl7Ngre&#10;v9btDx6vo5D+rtznxzL9PizflLrvd4sJiEBd+Bff3Cut4OnxOe6P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C5t8YAAADdAAAADwAAAAAAAAAAAAAAAACYAgAAZHJz&#10;L2Rvd25yZXYueG1sUEsFBgAAAAAEAAQA9QAAAIsDAAAAAA==&#10;" path="m5979,55818l,47835,,37879,5979,27925r13962,l25920,19941r,-9955l19941,,5979,,,9986r,9955l5979,27925e" filled="f" strokeweight=".22144mm">
                  <v:stroke endcap="round"/>
                  <v:path arrowok="t" textboxrect="0,0,25920,55818"/>
                </v:shape>
                <v:shape id="Shape 5371" o:spid="_x0000_s3308" style="position:absolute;left:63302;top:16279;width:200;height:279;visibility:visible;mso-wrap-style:square;v-text-anchor:top" coordsize="19941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oW8IA&#10;AADdAAAADwAAAGRycy9kb3ducmV2LnhtbESP3YrCMBSE7wXfIZwF7zRV8We7RhFBKF5p9QEOzdm2&#10;mJyUJmp9eyMIXg4z8w2z2nTWiDu1vnasYDxKQBAXTtdcKric98MlCB+QNRrHpOBJHjbrfm+FqXYP&#10;PtE9D6WIEPYpKqhCaFIpfVGRRT9yDXH0/l1rMUTZllK3+Ihwa+QkSebSYs1xocKGdhUV1/xmFcht&#10;dkqWuTnq+nfhD1nmTH51Sg1+uu0fiEBd+IY/7UwrmE0XY3i/i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ihbwgAAAN0AAAAPAAAAAAAAAAAAAAAAAJgCAABkcnMvZG93&#10;bnJldi54bWxQSwUGAAAAAAQABAD1AAAAhwMAAAAA&#10;" path="m13961,r5980,9954l19941,19910r-5980,7982l,27892e" filled="f" strokeweight=".22144mm">
                  <v:stroke endcap="round"/>
                  <v:path arrowok="t" textboxrect="0,0,19941,27892"/>
                </v:shape>
                <v:shape id="Shape 5372" o:spid="_x0000_s3309" style="position:absolute;left:63641;top:16000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CW8gA&#10;AADdAAAADwAAAGRycy9kb3ducmV2LnhtbESPQWvCQBSE7wX/w/IKvdVNI7WSuooUrVZ6aFWw3p7Z&#10;ZxKafRt2tyb+e7dQ6HGYmW+Y8bQztTiT85VlBQ/9BARxbnXFhYLddnE/AuEDssbaMim4kIfppHcz&#10;xkzblj/pvAmFiBD2GSooQ2gyKX1ekkHftw1x9E7WGQxRukJqh22Em1qmSTKUBiuOCyU29FJS/r35&#10;MQqWH2/tAU+XYUiPK/e+nqdf+/mrUne33ewZRKAu/If/2iut4HHwlMLvm/gE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3oJbyAAAAN0AAAAPAAAAAAAAAAAAAAAAAJgCAABk&#10;cnMvZG93bnJldi54bWxQSwUGAAAAAAQABAD1AAAAjQMAAAAA&#10;" path="m,27925r19941,l25920,37879r,9956l19941,55818r-13962,l,47835,,19941,13961,r5980,e" filled="f" strokeweight=".22144mm">
                  <v:stroke endcap="round"/>
                  <v:path arrowok="t" textboxrect="0,0,25920,55818"/>
                </v:shape>
                <v:shape id="Shape 5373" o:spid="_x0000_s3310" style="position:absolute;left:61787;top:15383;width:299;height:278;visibility:visible;mso-wrap-style:square;v-text-anchor:top" coordsize="29897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xEMcA&#10;AADdAAAADwAAAGRycy9kb3ducmV2LnhtbESPQWvCQBSE70L/w/IKvYhurG0MqauoKHgpUpWeX7PP&#10;JDT7NuyuGvvru0Khx2FmvmGm88404kLO15YVjIYJCOLC6ppLBcfDZpCB8AFZY2OZFNzIw3z20Jti&#10;ru2VP+iyD6WIEPY5KqhCaHMpfVGRQT+0LXH0TtYZDFG6UmqH1wg3jXxOklQarDkuVNjSqqLie382&#10;Cvq3z5f35Tos+STT3Q5dVnz9ZEo9PXaLNxCBuvAf/mtvtYLX8WQM9zfx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qMRDHAAAA3QAAAA8AAAAAAAAAAAAAAAAAmAIAAGRy&#10;cy9kb3ducmV2LnhtbFBLBQYAAAAABAAEAPUAAACMAwAAAAA=&#10;" path="m29897,13930l23917,3974,13961,,4005,3974,,13930r4005,9987l13961,27892r9956,-3975l29897,13930r,xe" filled="f" strokeweight=".16608mm">
                  <v:stroke endcap="round"/>
                  <v:path arrowok="t" textboxrect="0,0,29897,27892"/>
                </v:shape>
                <v:shape id="Shape 5374" o:spid="_x0000_s3311" style="position:absolute;left:60532;top:15263;width:279;height:578;visibility:visible;mso-wrap-style:square;v-text-anchor:top" coordsize="27923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H7cQA&#10;AADdAAAADwAAAGRycy9kb3ducmV2LnhtbESPUWvCMBSF3wf+h3CFvc3Uua2lGkXmhMGeVv0B1+ba&#10;RJub0kSt/34ZDPZ4OOd8h7NYDa4VV+qD9axgOslAENdeW24U7HfbpwJEiMgaW8+k4E4BVsvRwwJL&#10;7W/8TdcqNiJBOJSowMTYlVKG2pDDMPEdcfKOvncYk+wbqXu8Jbhr5XOWvUmHltOCwY7eDdXn6uIU&#10;bD5y/Cps7gtzqvzG4sFSd1DqcTys5yAiDfE//Nf+1ApeZ/kL/L5JT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Gx+3EAAAA3QAAAA8AAAAAAAAAAAAAAAAAmAIAAGRycy9k&#10;b3ducmV2LnhtbFBLBQYAAAAABAAEAPUAAACJAwAAAAA=&#10;" path="m,9954l7982,,19941,r7982,9954l27923,19910r-7982,7982l7982,27892,,37848,,57790r27923,e" filled="f" strokeweight=".22144mm">
                  <v:stroke endcap="round"/>
                  <v:path arrowok="t" textboxrect="0,0,27923,57790"/>
                </v:shape>
                <v:shape id="Shape 5375" o:spid="_x0000_s3312" style="position:absolute;left:60931;top:15263;width:258;height:578;visibility:visible;mso-wrap-style:square;v-text-anchor:top" coordsize="25891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TCscA&#10;AADdAAAADwAAAGRycy9kb3ducmV2LnhtbESPT2sCMRTE7wW/Q3hCbzVrxT+sRikVS4serK335+a5&#10;Wbt5WZJUt376piD0OMzMb5jZorW1OJMPlWMF/V4GgrhwuuJSwefH6mECIkRkjbVjUvBDARbzzt0M&#10;c+0u/E7nXSxFgnDIUYGJscmlDIUhi6HnGuLkHZ23GJP0pdQeLwlua/mYZSNpseK0YLChZ0PF1+7b&#10;Kphcl+vl5s30t4cXOoz35UlHf1Xqvts+TUFEauN/+NZ+1QqGg/EQ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f0wrHAAAA3QAAAA8AAAAAAAAAAAAAAAAAmAIAAGRy&#10;cy9kb3ducmV2LnhtbFBLBQYAAAAABAAEAPUAAACMAwAAAAA=&#10;" path="m5979,57790l,47835,,37848,5979,27892r13932,l25891,19910r,-9956l19911,,5979,,,9954r,9956l5979,27892e" filled="f" strokeweight=".22144mm">
                  <v:stroke endcap="round"/>
                  <v:path arrowok="t" textboxrect="0,0,25891,57790"/>
                </v:shape>
                <v:shape id="Shape 5376" o:spid="_x0000_s3313" style="position:absolute;left:60990;top:15542;width:199;height:299;visibility:visible;mso-wrap-style:square;v-text-anchor:top" coordsize="19911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RocgA&#10;AADdAAAADwAAAGRycy9kb3ducmV2LnhtbESPQWvCQBSE74L/YXlCb7qx0liia2gLhVJRUAvi7TX7&#10;moRk36bZVVN/vVsQPA4z8w0zTztTixO1rrSsYDyKQBBnVpecK/javQ+fQTiPrLG2TAr+yEG66Pfm&#10;mGh75g2dtj4XAcIuQQWF900ipcsKMuhGtiEO3o9tDfog21zqFs8Bbmr5GEWxNFhyWCiwobeCsmp7&#10;NArW++Zbxofl9HDZjX/jz9fVclJppR4G3csMhKfO38O39odW8DSZxvD/Jj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0NGhyAAAAN0AAAAPAAAAAAAAAAAAAAAAAJgCAABk&#10;cnMvZG93bnJldi54bWxQSwUGAAAAAAQABAD1AAAAjQMAAAAA&#10;" path="m13932,r5979,9955l19911,19942r-5979,9955l,29897e" filled="f" strokeweight=".22144mm">
                  <v:stroke endcap="round"/>
                  <v:path arrowok="t" textboxrect="0,0,19911,29897"/>
                </v:shape>
                <v:shape id="Shape 5377" o:spid="_x0000_s3314" style="position:absolute;left:61329;top:15263;width:259;height:578;visibility:visible;mso-wrap-style:square;v-text-anchor:top" coordsize="25920,5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CI8YA&#10;AADdAAAADwAAAGRycy9kb3ducmV2LnhtbESPQWvCQBSE7wX/w/KEXopubLEJqasEQWhu1njx9sy+&#10;Jmmzb0N2TdJ/3xUKPQ4z8w2z2U2mFQP1rrGsYLWMQBCXVjdcKTgXh0UCwnlkja1lUvBDDnbb2cMG&#10;U21H/qDh5CsRIOxSVFB736VSurImg25pO+LgfdreoA+yr6TucQxw08rnKHqVBhsOCzV2tK+p/D7d&#10;jIK82FcyK9Ym00/HS3s95NNXkiv1OJ+yNxCeJv8f/mu/awXrlziG+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0CI8YAAADdAAAADwAAAAAAAAAAAAAAAACYAgAAZHJz&#10;L2Rvd25yZXYueG1sUEsFBgAAAAAEAAQA9QAAAIsDAAAAAA==&#10;" path="m,l25920,,5979,57790e" filled="f" strokeweight=".22144mm">
                  <v:stroke endcap="round"/>
                  <v:path arrowok="t" textboxrect="0,0,25920,57790"/>
                </v:shape>
                <v:shape id="Picture 5378" o:spid="_x0000_s3315" type="#_x0000_t75" style="position:absolute;left:62665;top:13449;width:1155;height: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+b4HCAAAA3QAAAA8AAABkcnMvZG93bnJldi54bWxET02LwjAQvS/4H8IIXhZNdXGVahS3KHht&#10;u3gemrGtNpPSZLX66zcHwePjfa+3vWnEjTpXW1YwnUQgiAuray4V/OaH8RKE88gaG8uk4EEOtpvB&#10;xxpjbe+c0i3zpQgh7GJUUHnfxlK6oiKDbmJb4sCdbWfQB9iVUnd4D+GmkbMo+pYGaw4NFbaUVFRc&#10;sz+jYJ/nzfNyuM7b7POSuGOSPk/pj1KjYb9bgfDU+7f45T5qBfOvRZgb3oQn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/m+BwgAAAN0AAAAPAAAAAAAAAAAAAAAAAJ8C&#10;AABkcnMvZG93bnJldi54bWxQSwUGAAAAAAQABAD3AAAAjgMAAAAA&#10;">
                  <v:imagedata r:id="rId617" o:title=""/>
                </v:shape>
                <v:shape id="Picture 5379" o:spid="_x0000_s3316" type="#_x0000_t75" style="position:absolute;left:64060;top:14924;width:1495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NdGjGAAAA3QAAAA8AAABkcnMvZG93bnJldi54bWxEj81uwjAQhO+V+g7WInErDpTyk2JQVQlE&#10;Dz0U+gDbeIndxOsoNiHw9HWlSj2OZr4ZzWrTu1p01AbrWcF4lIEgLry2XCr4PG4fFiBCRNZYeyYF&#10;VwqwWd/frTDX/sIf1B1iKVIJhxwVmBibXMpQGHIYRr4hTt7Jtw5jkm0pdYuXVO5qOcmymXRoOS0Y&#10;bOjVUFEdzk7BU2Um2r53c7+j6eLbfzXVzb4pNRz0L88gIvXxP/xH73XiHudL+H2Tn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10aMYAAADdAAAADwAAAAAAAAAAAAAA&#10;AACfAgAAZHJzL2Rvd25yZXYueG1sUEsFBgAAAAAEAAQA9wAAAJIDAAAAAA==&#10;">
                  <v:imagedata r:id="rId618" o:title=""/>
                </v:shape>
                <v:shape id="Picture 5380" o:spid="_x0000_s3317" type="#_x0000_t75" style="position:absolute;left:64717;top:13509;width:1476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LJXAAAAA3QAAAA8AAABkcnMvZG93bnJldi54bWxET91qwjAUvh/sHcIZ7G4mXbcinVGKoPS2&#10;zgc4Nse2LDmpTabd25sLYZcf3/9qMzsrrjSFwbOGbKFAELfeDNxpOH7v3pYgQkQ2aD2Thj8KsFk/&#10;P62wNP7GDV0PsRMphEOJGvoYx1LK0PbkMCz8SJy4s58cxgSnTpoJbyncWfmuVCEdDpwaehxp21P7&#10;c/h1Gvzlw7aZqgtV2JMy+b5rxrzS+vVlrr5ARJrjv/jhro2Gz3yZ9qc36QnI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AslcAAAADdAAAADwAAAAAAAAAAAAAAAACfAgAA&#10;ZHJzL2Rvd25yZXYueG1sUEsFBgAAAAAEAAQA9wAAAIwDAAAAAA==&#10;">
                  <v:imagedata r:id="rId619" o:title=""/>
                </v:shape>
                <v:shape id="Shape 5381" o:spid="_x0000_s3318" style="position:absolute;left:65634;top:13449;width:260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lsC8gA&#10;AADdAAAADwAAAGRycy9kb3ducmV2LnhtbESPT2vCQBTE74V+h+UVeqsbIxWJrlKKVVt68B9ob6/Z&#10;ZxKafRt2VxO/fbdQ8DjMzG+YyawztbiQ85VlBf1eAoI4t7riQsF+9/Y0AuEDssbaMim4kofZ9P5u&#10;gpm2LW/osg2FiBD2GSooQ2gyKX1ekkHfsw1x9E7WGQxRukJqh22Em1qmSTKUBiuOCyU29FpS/rM9&#10;GwXL9Xv7hafrMKTfK/f5MU+Ph/lCqceH7mUMIlAXbuH/9koreB6M+vD3Jj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2WwLyAAAAN0AAAAPAAAAAAAAAAAAAAAAAJgCAABk&#10;cnMvZG93bnJldi54bWxQSwUGAAAAAAQABAD1AAAAjQMAAAAA&#10;" path="m,7982l5979,,19941,r5979,7982l25920,17938r-5979,9956l5979,27894,,37879,,55818r25920,e" filled="f" strokeweight=".22144mm">
                  <v:stroke endcap="round"/>
                  <v:path arrowok="t" textboxrect="0,0,25920,55818"/>
                </v:shape>
                <v:shape id="Shape 5382" o:spid="_x0000_s3319" style="position:absolute;left:66013;top:13449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FSMYA&#10;AADdAAAADwAAAGRycy9kb3ducmV2LnhtbESPQWvCQBSE74L/YXlCL1I3WpSQugmxUPDQHowWenxk&#10;n0k0+zZktzH9992C4HGYmW+YbTaaVgzUu8ayguUiAkFcWt1wpeB0fH+OQTiPrLG1TAp+yUGWTidb&#10;TLS98YGGwlciQNglqKD2vkukdGVNBt3CdsTBO9veoA+yr6Tu8RbgppWrKNpIgw2HhRo7equpvBY/&#10;RsFHO/9mvOhhnedxvN/J5bH4/FLqaTbmryA8jf4Rvrf3WsH6JV7B/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OFSMYAAADdAAAADwAAAAAAAAAAAAAAAACYAgAAZHJz&#10;L2Rvd25yZXYueG1sUEsFBgAAAAAEAAQA9QAAAIsDAAAAAA==&#10;" path="m7953,55818r5979,l27894,37879r,-29897l19911,,7953,,,7982r,9956l7953,27894r19941,e" filled="f" strokeweight=".22144mm">
                  <v:stroke endcap="round"/>
                  <v:path arrowok="t" textboxrect="0,0,27894,55818"/>
                </v:shape>
                <v:shape id="Shape 5383" o:spid="_x0000_s3320" style="position:absolute;left:66412;top:13449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g08YA&#10;AADdAAAADwAAAGRycy9kb3ducmV2LnhtbESPQWvCQBSE70L/w/IKXqRuVJSQuglpQfCgh0YLPT6y&#10;r0na7NuQ3cb4712h4HGYmW+YbTaaVgzUu8aygsU8AkFcWt1wpeB82r3EIJxH1thaJgVXcpClT5Mt&#10;Jtpe+IOGwlciQNglqKD2vkukdGVNBt3cdsTB+7a9QR9kX0nd4yXATSuXUbSRBhsOCzV29F5T+Vv8&#10;GQWHdvbF+KOHdZ7H8f5NLk7F8VOp6fOYv4LwNPpH+L+91wrWq3gF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8g08YAAADdAAAADwAAAAAAAAAAAAAAAACYAgAAZHJz&#10;L2Rvd25yZXYueG1sUEsFBgAAAAAEAAQA9QAAAIsDAAAAAA==&#10;" path="m,7982l7982,,19941,r7953,7982l27894,17938r-7953,9956l7982,27894,,37879,,55818r27894,e" filled="f" strokeweight=".22144mm">
                  <v:stroke endcap="round"/>
                  <v:path arrowok="t" textboxrect="0,0,27894,55818"/>
                </v:shape>
                <v:shape id="Shape 5384" o:spid="_x0000_s3321" style="position:absolute;left:65754;top:12831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9XMYA&#10;AADdAAAADwAAAGRycy9kb3ducmV2LnhtbESPQWsCMRSE7wX/Q3hCbzWrVitboxShpS2IuhXPr5vn&#10;7trkZUlS3f77Rij0OMzMN8x82VkjzuRD41jBcJCBIC6dbrhSsP94vpuBCBFZo3FMCn4owHLRu5lj&#10;rt2Fd3QuYiUShEOOCuoY21zKUNZkMQxcS5y8o/MWY5K+ktrjJcGtkaMsm0qLDaeFGlta1VR+Fd9W&#10;wTtvj4eHtyIY/nwZHzZGn/Z+rdRtv3t6BBGpi//hv/arVjAZz+7h+i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S9XMYAAADdAAAADwAAAAAAAAAAAAAAAACYAgAAZHJz&#10;L2Rvd25yZXYueG1sUEsFBgAAAAAEAAQA9QAAAIsDAAAAAA==&#10;" path="m27894,13961l23917,4005,13961,,3976,4005,,13961r3976,9956l13961,29897r9956,-5980l27894,13961r,xe" filled="f" strokeweight=".16608mm">
                  <v:stroke endcap="round"/>
                  <v:path arrowok="t" textboxrect="0,0,27894,29897"/>
                </v:shape>
                <v:shape id="Shape 5385" o:spid="_x0000_s3322" style="position:absolute;left:64578;top:12512;width:279;height:558;visibility:visible;mso-wrap-style:square;v-text-anchor:top" coordsize="27895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9QcYA&#10;AADdAAAADwAAAGRycy9kb3ducmV2LnhtbESP3WoCMRSE74W+QzgF7zRprbKsRpGCaKEKtT/eHjan&#10;u4ubkyWJur59Iwi9HGbmG2a26GwjzuRD7VjD01CBIC6cqbnU8PW5GmQgQkQ22DgmDVcKsJg/9GaY&#10;G3fhDzrvYykShEOOGqoY21zKUFRkMQxdS5y8X+ctxiR9KY3HS4LbRj4rNZEWa04LFbb0WlFx3J+s&#10;hvX25VBsNz8730xGuzKq9+83lWndf+yWUxCRuvgfvrc3RsN4lI3h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9QcYAAADdAAAADwAAAAAAAAAAAAAAAACYAgAAZHJz&#10;L2Rvd25yZXYueG1sUEsFBgAAAAAEAAQA9QAAAIsDAAAAAA==&#10;" path="m,9954l7953,,19912,r7983,9954l27895,17938r-7983,9954l7953,27892,,37850,,55788r27895,e" filled="f" strokeweight=".22144mm">
                  <v:stroke endcap="round"/>
                  <v:path arrowok="t" textboxrect="0,0,27895,55788"/>
                </v:shape>
                <v:shape id="Shape 5386" o:spid="_x0000_s3323" style="position:absolute;left:64977;top:12512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oRscA&#10;AADdAAAADwAAAGRycy9kb3ducmV2LnhtbESPT2vCQBTE7wW/w/KE3upGS63ErCJpC+2loGmpx0f2&#10;5Y9m34bsGuO3d4WCx2FmfsMk68E0oqfO1ZYVTCcRCOLc6ppLBT/Zx9MChPPIGhvLpOBCDtar0UOC&#10;sbZn3lK/86UIEHYxKqi8b2MpXV6RQTexLXHwCtsZ9EF2pdQdngPcNHIWRXNpsOawUGFLaUX5cXcy&#10;CuS+7rPvX/N6/DpxWRz+0vf07aLU43jYLEF4Gvw9/N/+1Apenhd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oKEbHAAAA3QAAAA8AAAAAAAAAAAAAAAAAmAIAAGRy&#10;cy9kb3ducmV2LnhtbFBLBQYAAAAABAAEAPUAAACMAwAAAAA=&#10;" path="m7981,55788r5980,l25920,37850r,-27896l19941,,7981,,,9954r,7984l7981,27892r17939,e" filled="f" strokeweight=".22144mm">
                  <v:stroke endcap="round"/>
                  <v:path arrowok="t" textboxrect="0,0,25920,55788"/>
                </v:shape>
                <v:shape id="Shape 5387" o:spid="_x0000_s3324" style="position:absolute;left:65375;top:12512;width:259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3wcgA&#10;AADdAAAADwAAAGRycy9kb3ducmV2LnhtbESPQWvCQBSE70L/w/KEXkQ3rVglZiNVWhDBQ60EvD2z&#10;zySYfRuy2xj/fbdQ8DjMzDdMsupNLTpqXWVZwcskAkGcW11xoeD4/TlegHAeWWNtmRTcycEqfRok&#10;GGt74y/qDr4QAcIuRgWl900spctLMugmtiEO3sW2Bn2QbSF1i7cAN7V8jaI3abDisFBiQ5uS8uvh&#10;xyjIio/9ab2+mui82XXNfpSNpjpT6nnYvy9BeOr9I/zf3moFs+liDn9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TfByAAAAN0AAAAPAAAAAAAAAAAAAAAAAJgCAABk&#10;cnMvZG93bnJldi54bWxQSwUGAAAAAAQABAD1AAAAjQMAAAAA&#10;" path="m,9954l5979,,19941,r5979,9954l25920,17938r-5979,9954l13961,27892e" filled="f" strokeweight=".22144mm">
                  <v:stroke endcap="round"/>
                  <v:path arrowok="t" textboxrect="0,0,25920,27892"/>
                </v:shape>
                <v:shape id="Shape 5388" o:spid="_x0000_s3325" style="position:absolute;left:65375;top:12791;width:259;height:279;visibility:visible;mso-wrap-style:square;v-text-anchor:top" coordsize="2592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8vcIA&#10;AADdAAAADwAAAGRycy9kb3ducmV2LnhtbERPTWvCQBC9C/0PyxR6040tBkldRQotVehBbe9DdtyE&#10;Zmdjdmuiv945FDw+3vdiNfhGnamLdWAD00kGirgMtmZn4PvwPp6DignZYhOYDFwowmr5MFpgYUPP&#10;Ozrvk1MSwrFAA1VKbaF1LCvyGCehJRbuGDqPSWDntO2wl3Df6Ocsy7XHmqWhwpbeKip/93/ewOz0&#10;ccx73uqrP7k8/lxmjr82xjw9DutXUImGdBf/uz+t+F7mMlfeyBP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by9wgAAAN0AAAAPAAAAAAAAAAAAAAAAAJgCAABkcnMvZG93&#10;bnJldi54bWxQSwUGAAAAAAQABAD1AAAAhwMAAAAA&#10;" path="m19941,r5979,9957l25920,17939r-5979,9956l5979,27895,,17939e" filled="f" strokeweight=".22144mm">
                  <v:stroke endcap="round"/>
                  <v:path arrowok="t" textboxrect="0,0,25920,27895"/>
                </v:shape>
                <v:shape id="Shape 5389" o:spid="_x0000_s3326" style="position:absolute;left:65834;top:11874;width:279;height:280;visibility:visible;mso-wrap-style:square;v-text-anchor:top" coordsize="2789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G7sYA&#10;AADdAAAADwAAAGRycy9kb3ducmV2LnhtbESPQWvCQBSE74L/YXlCL1I3WpSYuoo2VOyxKjk/sq/Z&#10;0OzbkF017a/vFgSPw8x8w6w2vW3ElTpfO1YwnSQgiEuna64UnE/vzykIH5A1No5JwQ952KyHgxVm&#10;2t34k67HUIkIYZ+hAhNCm0npS0MW/cS1xNH7cp3FEGVXSd3hLcJtI2dJspAWa44LBlt6M1R+Hy9W&#10;QVH8mnw/3uXneT5OnSlmy4+wV+pp1G9fQQTqwyN8bx+0gvlLuoT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GG7sYAAADdAAAADwAAAAAAAAAAAAAAAACYAgAAZHJz&#10;L2Rvd25yZXYueG1sUEsFBgAAAAAEAAQA9QAAAIsDAAAAAA==&#10;" path="m27894,13961l23917,4007,13932,,3976,4007,,13961r3976,9956l13932,27925r9985,-4008l27894,13961r,xe" filled="f" strokeweight=".16608mm">
                  <v:stroke endcap="round"/>
                  <v:path arrowok="t" textboxrect="0,0,27894,27925"/>
                </v:shape>
                <v:shape id="Shape 5390" o:spid="_x0000_s3327" style="position:absolute;left:64518;top:11695;width:259;height:558;visibility:visible;mso-wrap-style:square;v-text-anchor:top" coordsize="2589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X9sMA&#10;AADdAAAADwAAAGRycy9kb3ducmV2LnhtbERPy2rCQBTdF/oPwy10pxMtFZM6ShTELir4WqS7S+aa&#10;CWbuhMyo8e87C6HLw3nPFr1txI06XztWMBomIIhLp2uuFJyO68EUhA/IGhvHpOBBHhbz15cZZtrd&#10;eU+3Q6hEDGGfoQITQptJ6UtDFv3QtcSRO7vOYoiwq6Tu8B7DbSPHSTKRFmuODQZbWhkqL4erVeCX&#10;qdmFU5Hmj5+84HPB+9/tRqn3tz7/AhGoD//ip/tbK/j8SOP++CY+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X9sMAAADdAAAADwAAAAAAAAAAAAAAAACYAgAAZHJzL2Rv&#10;d25yZXYueG1sUEsFBgAAAAAEAAQA9QAAAIgDAAAAAA==&#10;" path="m,9986l5979,,17938,r7954,9986l25892,17938r-7954,9987l5979,27925,,37879,,55818r25892,e" filled="f" strokeweight=".22144mm">
                  <v:stroke endcap="round"/>
                  <v:path arrowok="t" textboxrect="0,0,25892,55818"/>
                </v:shape>
                <v:shape id="Shape 5391" o:spid="_x0000_s3328" style="position:absolute;left:64897;top:11695;width:279;height:558;visibility:visible;mso-wrap-style:square;v-text-anchor:top" coordsize="27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yLMcA&#10;AADdAAAADwAAAGRycy9kb3ducmV2LnhtbESPzWvCQBTE74L/w/IKvelGi1+pq4htQQ8pfh68vWZf&#10;k2D2bchuY/zvu0Khx2FmfsPMl60pRUO1KywrGPQjEMSp1QVnCk7Hj94UhPPIGkvLpOBODpaLbmeO&#10;sbY33lNz8JkIEHYxKsi9r2IpXZqTQde3FXHwvm1t0AdZZ1LXeAtwU8phFI2lwYLDQo4VrXNKr4cf&#10;oyBp3pJJUuFxl5y30093+Vq/pxOlnp/a1SsIT63/D/+1N1rB6GU2gMe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8izHAAAA3QAAAA8AAAAAAAAAAAAAAAAAmAIAAGRy&#10;cy9kb3ducmV2LnhtbFBLBQYAAAAABAAEAPUAAACMAwAAAAA=&#10;" path="m7982,55818r5979,l27923,37879r,-27893l19941,,7982,,,9986r,7952l7982,27925r19941,e" filled="f" strokeweight=".22144mm">
                  <v:stroke endcap="round"/>
                  <v:path arrowok="t" textboxrect="0,0,27923,55818"/>
                </v:shape>
                <v:shape id="Shape 5392" o:spid="_x0000_s3329" style="position:absolute;left:65296;top:11695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hOsYA&#10;AADdAAAADwAAAGRycy9kb3ducmV2LnhtbESPX2sCMRDE3wv9DmELfZGaVKnoaRSRFkqhD/6hz8tl&#10;vRxeNtfLqtdv3xQKPg4z8xtmsepDoy7UpTqyheehAUVcRldzZeGwf3uagkqC7LCJTBZ+KMFqeX+3&#10;wMLFK2/pspNKZQinAi14kbbQOpWeAqZhbImzd4xdQMmyq7Tr8JrhodEjYyY6YM15wWNLG0/laXcO&#10;FszHYRy+Jp8D8+oH6Vvqqay3pbWPD/16Dkqol1v4v/3uLLyMZyP4e5Of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ChOsYAAADdAAAADwAAAAAAAAAAAAAAAACYAgAAZHJz&#10;L2Rvd25yZXYueG1sUEsFBgAAAAAEAAQA9QAAAIsDAAAAAA==&#10;" path="m25891,37879l,37879,19911,r,55818e" filled="f" strokeweight=".22144mm">
                  <v:stroke endcap="round"/>
                  <v:path arrowok="t" textboxrect="0,0,25891,55818"/>
                </v:shape>
                <v:shape id="Shape 5393" o:spid="_x0000_s3330" style="position:absolute;left:65853;top:10519;width:280;height:279;visibility:visible;mso-wrap-style:square;v-text-anchor:top" coordsize="27923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3ClsgA&#10;AADdAAAADwAAAGRycy9kb3ducmV2LnhtbESPUUvDQBCE34X+h2MLvoi91EaxsdcigqgIirXY+rbk&#10;tkkwtxfu1jT9954g+DjMzDfMYjW4VvUUYuPZwHSSgSIuvW24MrB5vz+/BhUF2WLrmQwcKcJqOTpZ&#10;YGH9gd+oX0ulEoRjgQZqka7QOpY1OYwT3xEnb++DQ0kyVNoGPCS4a/VFll1phw2nhRo7uqup/Fp/&#10;OwOvsn2Zh+mm/3w+y/f5k+wejh+5Mafj4fYGlNAg/+G/9qM1cDmbz+D3TXoCe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jcKWyAAAAN0AAAAPAAAAAAAAAAAAAAAAAJgCAABk&#10;cnMvZG93bnJldi54bWxQSwUGAAAAAAQABAD1AAAAjQMAAAAA&#10;" path="m27923,13963l23917,3976,13961,,4005,3976,,13963r4005,9954l13961,27894r9956,-3977l27923,13963r,xe" filled="f" strokeweight=".16608mm">
                  <v:stroke endcap="round"/>
                  <v:path arrowok="t" textboxrect="0,0,27923,27894"/>
                </v:shape>
                <v:shape id="Shape 5394" o:spid="_x0000_s3331" style="position:absolute;left:64598;top:10459;width:259;height:558;visibility:visible;mso-wrap-style:square;v-text-anchor:top" coordsize="25920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iFMYA&#10;AADdAAAADwAAAGRycy9kb3ducmV2LnhtbESPT2vCQBTE7wW/w/IEL0U32tY/qatIQfBSoaneX7Kv&#10;STD7Nuxuk/Tbu4VCj8PM/IbZ7gfTiI6cry0rmM8SEMSF1TWXCi6fx+kahA/IGhvLpOCHPOx3o4ct&#10;ptr2/EFdFkoRIexTVFCF0KZS+qIig35mW+LofVlnMETpSqkd9hFuGrlIkqU0WHNcqLClt4qKW/Zt&#10;FIRztnw/5o/5+dK5zeHarKzpc6Um4+HwCiLQEP7Df+2TVvDytHmG3zfxCcjd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aiFMYAAADdAAAADwAAAAAAAAAAAAAAAACYAgAAZHJz&#10;L2Rvd25yZXYueG1sUEsFBgAAAAAEAAQA9QAAAIsDAAAAAA==&#10;" path="m,7984l5979,,19941,r5979,7984l25920,17938r-5979,9956l5979,27894,,37881,,55819r25920,e" filled="f" strokeweight=".22144mm">
                  <v:stroke endcap="round"/>
                  <v:path arrowok="t" textboxrect="0,0,25920,55819"/>
                </v:shape>
                <v:shape id="Shape 5395" o:spid="_x0000_s3332" style="position:absolute;left:64997;top:10459;width:259;height:558;visibility:visible;mso-wrap-style:square;v-text-anchor:top" coordsize="25892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HzMIA&#10;AADdAAAADwAAAGRycy9kb3ducmV2LnhtbESP0WrCQBRE3wX/YblC33Sjja2NriEVhL42+gGX7DUb&#10;mr0bsmuS/r0rFPo4zJwZ5pBPthUD9b5xrGC9SkAQV043XCu4Xs7LHQgfkDW2jknBL3nIj/PZATPt&#10;Rv6moQy1iCXsM1RgQugyKX1lyKJfuY44ejfXWwxR9rXUPY6x3LZykyRv0mLDccFgRydD1U95twq2&#10;/C4t3Sgt0s+uMLs2Mbq6KvWymIo9iEBT+A//0V86cq8fW3i+iU9AH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8fMwgAAAN0AAAAPAAAAAAAAAAAAAAAAAJgCAABkcnMvZG93&#10;bnJldi54bWxQSwUGAAAAAAQABAD1AAAAhwMAAAAA&#10;" path="m5979,55819r7954,l25892,37881r,-29897l19912,,5979,,,7984r,9954l5979,27894r19913,e" filled="f" strokeweight=".22144mm">
                  <v:stroke endcap="round"/>
                  <v:path arrowok="t" textboxrect="0,0,25892,55819"/>
                </v:shape>
                <v:shape id="Shape 5396" o:spid="_x0000_s3333" style="position:absolute;left:65395;top:10459;width:259;height:558;visibility:visible;mso-wrap-style:square;v-text-anchor:top" coordsize="25920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Z+MYA&#10;AADdAAAADwAAAGRycy9kb3ducmV2LnhtbESPQWvCQBSE70L/w/IKvYhu2tKo0VVEEHqp0FTvL9ln&#10;Epp9G3bXJP333ULB4zAz3zCb3Wha0ZPzjWUFz/MEBHFpdcOVgvPXcbYE4QOyxtYyKfghD7vtw2SD&#10;mbYDf1Kfh0pECPsMFdQhdJmUvqzJoJ/bjjh6V+sMhihdJbXDIcJNK1+SJJUGG44LNXZ0qKn8zm9G&#10;QTjl6cexmBanc+9W+0u7sGYolHp6HPdrEIHGcA//t9+1grfXVQp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iZ+MYAAADdAAAADwAAAAAAAAAAAAAAAACYAgAAZHJz&#10;L2Rvd25yZXYueG1sUEsFBgAAAAAEAAQA9QAAAIsDAAAAAA==&#10;" path="m,45832r5979,9987l19941,55819r5979,-9987l25920,27894,19941,17938,,17938,,,25920,e" filled="f" strokeweight=".22144mm">
                  <v:stroke endcap="round"/>
                  <v:path arrowok="t" textboxrect="0,0,25920,55819"/>
                </v:shape>
                <v:shape id="Shape 5397" o:spid="_x0000_s3334" style="position:absolute;left:66770;top:9144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MGsUA&#10;AADdAAAADwAAAGRycy9kb3ducmV2LnhtbESPQWsCMRSE74X+h/AKXopmtbTqapRSEApCobbeH8lz&#10;s7h5WZKo0V/fFAo9DjPzDbNcZ9eJM4XYelYwHlUgiLU3LTcKvr82wxmImJANdp5JwZUirFf3d0us&#10;jb/wJ513qREFwrFGBTalvpYyaksO48j3xMU7+OAwFRkaaQJeCtx1clJVL9Jhy2XBYk9vlvRxd3IK&#10;Dtrt95tKh7E8Wb9tbo85bz+UGjzk1wWIRDn9h//a70bB89N8Cr9vy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YwaxQAAAN0AAAAPAAAAAAAAAAAAAAAAAJgCAABkcnMv&#10;ZG93bnJldi54bWxQSwUGAAAAAAQABAD1AAAAigMAAAAA&#10;" path="m27894,13963l23917,3976,13961,,3976,3976,,13963r3976,9954l13961,27894r9956,-3977l27894,13963r,xe" filled="f" strokeweight=".16608mm">
                  <v:stroke endcap="round"/>
                  <v:path arrowok="t" textboxrect="0,0,27894,27894"/>
                </v:shape>
                <v:shape id="Picture 5398" o:spid="_x0000_s3335" type="#_x0000_t75" style="position:absolute;left:64837;top:8665;width:1674;height:1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7vwzEAAAA3QAAAA8AAABkcnMvZG93bnJldi54bWxET89rwjAUvg/8H8IbeFvTTjZsZywyEWSs&#10;B+tg10fzbIvNS0mi1v31y2Gw48f3e1VOZhBXcr63rCBLUhDEjdU9twq+jrunJQgfkDUOlknBnTyU&#10;69nDCgttb3ygax1aEUPYF6igC2EspPRNRwZ9YkfiyJ2sMxgidK3UDm8x3AzyOU1fpcGeY0OHI713&#10;1Jzri1GwS6vs/JGf8kV1+R63P6761G1Qav44bd5ABJrCv/jPvdcKXhZ5nBvfxCc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7vwzEAAAA3QAAAA8AAAAAAAAAAAAAAAAA&#10;nwIAAGRycy9kb3ducmV2LnhtbFBLBQYAAAAABAAEAPcAAACQAwAAAAA=&#10;">
                  <v:imagedata r:id="rId620" o:title=""/>
                </v:shape>
                <v:shape id="Picture 5399" o:spid="_x0000_s3336" type="#_x0000_t75" style="position:absolute;left:66890;top:3962;width:1694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ilo7IAAAA3QAAAA8AAABkcnMvZG93bnJldi54bWxEj0FrAjEUhO+C/yG8Qm8121qlbo1SCgW7&#10;WKi2h/b22Dw3i5uXdBPX9d8boeBxmJlvmPmyt43oqA21YwX3owwEcel0zZWC76+3uycQISJrbByT&#10;ghMFWC6Ggznm2h15Q902ViJBOOSowMTocylDachiGDlPnLyday3GJNtK6haPCW4b+ZBlU2mx5rRg&#10;0NOroXK/PVgFu8+x7x/Dx3vx82u6P78ummJSKHV70788g4jUx2v4v73SCibj2Qwub9ITkIsz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IpaOyAAAAN0AAAAPAAAAAAAAAAAA&#10;AAAAAJ8CAABkcnMvZG93bnJldi54bWxQSwUGAAAAAAQABAD3AAAAlAMAAAAA&#10;">
                  <v:imagedata r:id="rId621" o:title=""/>
                </v:shape>
                <v:shape id="Shape 5400" o:spid="_x0000_s3337" style="position:absolute;left:68006;top:2287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iTcIA&#10;AADdAAAADwAAAGRycy9kb3ducmV2LnhtbERPy4rCMBTdC/MP4Q6409TXOHRMixYEFyKOD5jlpbnT&#10;Fpub0kStf28WgsvDeS/SztTiRq2rLCsYDSMQxLnVFRcKTsf14BuE88gaa8uk4EEO0uSjt8BY2zv/&#10;0u3gCxFC2MWooPS+iaV0eUkG3dA2xIH7t61BH2BbSN3iPYSbWo6j6EsarDg0lNhQVlJ+OVyNAtqb&#10;1WTnp/X1/JfNscucWW62SvU/u+UPCE+df4tf7o1WMJtGYX94E5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OJNwgAAAN0AAAAPAAAAAAAAAAAAAAAAAJgCAABkcnMvZG93&#10;bnJldi54bWxQSwUGAAAAAAQABAD1AAAAhwMAAAAA&#10;" path="m,7953l5979,,19941,r5979,7953l25920,17938r-5979,9956l11958,27894e" filled="f" strokeweight=".22144mm">
                  <v:stroke endcap="round"/>
                  <v:path arrowok="t" textboxrect="0,0,25920,27894"/>
                </v:shape>
                <v:shape id="Shape 5401" o:spid="_x0000_s3338" style="position:absolute;left:68006;top:2566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H1sYA&#10;AADdAAAADwAAAGRycy9kb3ducmV2LnhtbESPT2vCQBTE74LfYXmF3pqNmv4huooGCh6k2FShx0f2&#10;mYRm34bsxqTfvisUPA4z8xtmtRlNI67UudqyglkUgyAurK65VHD6en96A+E8ssbGMin4JQeb9XSy&#10;wlTbgT/pmvtSBAi7FBVU3replK6oyKCLbEscvIvtDPogu1LqDocAN42cx/GLNFhzWKiwpayi4ifv&#10;jQI6mt3iwydNf/7OXnHMnNnuD0o9PozbJQhPo7+H/9t7reA5iWdwe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hH1sYAAADdAAAADwAAAAAAAAAAAAAAAACYAgAAZHJz&#10;L2Rvd25yZXYueG1sUEsFBgAAAAAEAAQA9QAAAIsDAAAAAA==&#10;" path="m19941,r5979,7982l25920,17938r-5979,9956l5979,27894,,17938e" filled="f" strokeweight=".22144mm">
                  <v:stroke endcap="round"/>
                  <v:path arrowok="t" textboxrect="0,0,25920,27894"/>
                </v:shape>
                <v:shape id="Shape 5402" o:spid="_x0000_s3339" style="position:absolute;left:68405;top:2287;width:199;height:558;visibility:visible;mso-wrap-style:square;v-text-anchor:top" coordsize="1991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hqcUA&#10;AADdAAAADwAAAGRycy9kb3ducmV2LnhtbESPT2vCQBTE7wW/w/KE3urGP5UaXUULBS8ixiIeH9ln&#10;Nph9G7Nbk377rlDwOMzMb5jFqrOVuFPjS8cKhoMEBHHudMmFgu/j19sHCB+QNVaOScEveVgtey8L&#10;TLVr+UD3LBQiQtinqMCEUKdS+tyQRT9wNXH0Lq6xGKJsCqkbbCPcVnKUJFNpseS4YLCmT0P5Nfux&#10;CvA8zmR92+y5LQ9mf7rsbuMwU+q1363nIAJ14Rn+b2+1gvdJMoL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2GpxQAAAN0AAAAPAAAAAAAAAAAAAAAAAJgCAABkcnMv&#10;ZG93bnJldi54bWxQSwUGAAAAAAQABAD1AAAAigMAAAAA&#10;" path="m5979,55788l,45832,,7953,5979,r5979,l19911,7953r,37879l11958,55788r-5979,xe" filled="f" strokeweight=".22144mm">
                  <v:stroke endcap="round"/>
                  <v:path arrowok="t" textboxrect="0,0,19911,55788"/>
                </v:shape>
                <v:shape id="Shape 5403" o:spid="_x0000_s3340" style="position:absolute;left:68724;top:2287;width:199;height:558;visibility:visible;mso-wrap-style:square;v-text-anchor:top" coordsize="1994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GAMUA&#10;AADdAAAADwAAAGRycy9kb3ducmV2LnhtbESPQWvCQBSE70L/w/IKvUjdtbWlpK4i0lAvHppEz4/s&#10;axKafRuyW03+vSsIHoeZ+YZZrgfbihP1vnGsYT5TIIhLZxquNBR5+vwBwgdkg61j0jCSh/XqYbLE&#10;xLgz/9ApC5WIEPYJaqhD6BIpfVmTRT9zHXH0fl1vMUTZV9L0eI5w28oXpd6lxYbjQo0dbWsq/7J/&#10;q2FKcr/H7+Ir9flwpFYdRmrmWj89DptPEIGGcA/f2juj4W2hXuH6Jj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YYAxQAAAN0AAAAPAAAAAAAAAAAAAAAAAJgCAABkcnMv&#10;ZG93bnJldi54bWxQSwUGAAAAAAQABAD1AAAAigMAAAAA&#10;" path="m7982,55788l,45832,,7953,7982,r5979,l19941,7953r,37879l13961,55788r-5979,xe" filled="f" strokeweight=".22144mm">
                  <v:stroke endcap="round"/>
                  <v:path arrowok="t" textboxrect="0,0,19941,55788"/>
                </v:shape>
                <v:shape id="Shape 5404" o:spid="_x0000_s3341" style="position:absolute;left:68305;top:1391;width:259;height:278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niccA&#10;AADdAAAADwAAAGRycy9kb3ducmV2LnhtbESPQWvCQBSE74L/YXmCF9HdVltKdBWVFkrBQ60Eentm&#10;n0kw+zZk1xj/fbcgeBxm5htmsepsJVpqfOlYw9NEgSDOnCk513D4+Ri/gfAB2WDlmDTcyMNq2e8t&#10;MDHuyt/U7kMuIoR9ghqKEOpESp8VZNFPXE0cvZNrLIYom1yaBq8Rbiv5rNSrtFhyXCiwpm1B2Xl/&#10;sRrS/H33u9mcrTpuv9p6N0pHU5NqPRx06zmIQF14hO/tT6PhZaZm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iZ4nHAAAA3QAAAA8AAAAAAAAAAAAAAAAAmAIAAGRy&#10;cy9kb3ducmV2LnhtbFBLBQYAAAAABAAEAPUAAACMAwAAAAA=&#10;" path="m,9954l7982,,19941,r5979,9954l25920,17938r-5979,9954l13961,27892e" filled="f" strokeweight=".22144mm">
                  <v:stroke endcap="round"/>
                  <v:path arrowok="t" textboxrect="0,0,25920,27892"/>
                </v:shape>
                <v:shape id="Shape 5405" o:spid="_x0000_s3342" style="position:absolute;left:68305;top:1669;width:259;height:279;visibility:visible;mso-wrap-style:square;v-text-anchor:top" coordsize="2592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dHMQA&#10;AADdAAAADwAAAGRycy9kb3ducmV2LnhtbESPT2vCQBTE7wW/w/IEb3VTMUFSVymFShV68N/9kX1u&#10;QrNvY3Zrop/eLQgeh5nfDDNf9rYWF2p95VjB2zgBQVw4XbFRcNh/vc5A+ICssXZMCq7kYbkYvMwx&#10;167jLV12wYhYwj5HBWUITS6lL0qy6MeuIY7eybUWQ5StkbrFLpbbWk6SJJMWK44LJTb0WVLxu/uz&#10;CtLz6pR1vJE3ezaZP15Twz9rpUbD/uMdRKA+PMMP+ltHbpqk8P8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93RzEAAAA3QAAAA8AAAAAAAAAAAAAAAAAmAIAAGRycy9k&#10;b3ducmV2LnhtbFBLBQYAAAAABAAEAPUAAACJAwAAAAA=&#10;" path="m19941,r5979,9957l25920,19942r-5979,7953l7982,27895,,19942e" filled="f" strokeweight=".22144mm">
                  <v:stroke endcap="round"/>
                  <v:path arrowok="t" textboxrect="0,0,25920,27895"/>
                </v:shape>
                <v:shape id="Shape 5406" o:spid="_x0000_s3343" style="position:absolute;left:68704;top:1391;width:199;height:557;visibility:visible;mso-wrap-style:square;v-text-anchor:top" coordsize="1991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nqsUA&#10;AADdAAAADwAAAGRycy9kb3ducmV2LnhtbESPQWvCQBSE7wX/w/IEb3WjtmJTV7EFwYuIUUqPj+wz&#10;G8y+jdnVpP/eLQgeh5n5hpkvO1uJGzW+dKxgNExAEOdOl1woOB7WrzMQPiBrrByTgj/ysFz0XuaY&#10;atfynm5ZKESEsE9RgQmhTqX0uSGLfuhq4uidXGMxRNkUUjfYRrit5DhJptJiyXHBYE3fhvJzdrUK&#10;8HeSyfryteO23Jvdz2l7mYQPpQb9bvUJIlAXnuFHe6MVvL8lU/h/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GeqxQAAAN0AAAAPAAAAAAAAAAAAAAAAAJgCAABkcnMv&#10;ZG93bnJldi54bWxQSwUGAAAAAAQABAD1AAAAigMAAAAA&#10;" path="m5979,55788l,47835,,9954,5979,r7953,l19911,9954r,37881l13932,55788r-7953,xe" filled="f" strokeweight=".22144mm">
                  <v:stroke endcap="round"/>
                  <v:path arrowok="t" textboxrect="0,0,19911,55788"/>
                </v:shape>
                <v:shape id="Shape 5407" o:spid="_x0000_s3344" style="position:absolute;left:69043;top:1391;width:59;height:557;visibility:visible;mso-wrap-style:square;v-text-anchor:top" coordsize="5979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KoskA&#10;AADdAAAADwAAAGRycy9kb3ducmV2LnhtbESP3WrCQBSE74W+w3IK3plNiz81dZVSKIiC2LRgvTtk&#10;T5PQ7NmYXU306V1B6OUwM98ws0VnKnGixpWWFTxFMQjizOqScwXfXx+DFxDOI2usLJOCMzlYzB96&#10;M0y0bfmTTqnPRYCwS1BB4X2dSOmyggy6yNbEwfu1jUEfZJNL3WAb4KaSz3E8lgZLDgsF1vReUPaX&#10;Ho2CfLedTkZle9jtp5vDer8aXtLjj1L9x+7tFYSnzv+H7+2lVjAaxhO4vQlPQM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bQKoskAAADdAAAADwAAAAAAAAAAAAAAAACYAgAA&#10;ZHJzL2Rvd25yZXYueG1sUEsFBgAAAAAEAAQA9QAAAI4DAAAAAA==&#10;" path="m,9954l5979,r,55788e" filled="f" strokeweight=".22144mm">
                  <v:stroke endcap="round"/>
                  <v:path arrowok="t" textboxrect="0,0,5979,55788"/>
                </v:shape>
                <v:shape id="Shape 5408" o:spid="_x0000_s3345" style="position:absolute;left:69043;top:1948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dSMMA&#10;AADdAAAADwAAAGRycy9kb3ducmV2LnhtbERPTWsCMRC9C/0PYQreNNGqlNUoUlC8lFYtiLdhMyZL&#10;N5Nlk7rrv28OhR4f73u16X0t7tTGKrCGyViBIC6Dqdhq+DrvRq8gYkI2WAcmDQ+KsFk/DVZYmNDx&#10;ke6nZEUO4VigBpdSU0gZS0ce4zg0xJm7hdZjyrC10rTY5XBfy6lSC+mx4tzgsKE3R+X36cdrWFz2&#10;1/1MXR6T7Uf3/mI7O3fXT62Hz/12CSJRn/7Ff+6D0TCfqTw3v8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dSMMAAADdAAAADwAAAAAAAAAAAAAAAACYAgAAZHJzL2Rv&#10;d25yZXYueG1sUEsFBgAAAAAEAAQA9QAAAIgDAAAAAA==&#10;" path="m,l11958,e" filled="f" strokeweight=".22144mm">
                  <v:stroke endcap="round"/>
                  <v:path arrowok="t" textboxrect="0,0,11958,0"/>
                </v:shape>
                <v:shape id="Picture 5409" o:spid="_x0000_s3346" type="#_x0000_t75" style="position:absolute;left:69202;top:773;width:1455;height: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sZEvFAAAA3QAAAA8AAABkcnMvZG93bnJldi54bWxEj91qAjEUhO8LfYdwCt7VbH/V1SilYtGi&#10;4N8DHDbH7NbNyZKk6/r2TaHQy2FmvmEms87WoiUfKscKHvoZCOLC6YqNguNhcT8EESKyxtoxKbhS&#10;gNn09maCuXYX3lG7j0YkCIccFZQxNrmUoSjJYui7hjh5J+ctxiS9kdrjJcFtLR+z7FVarDgtlNjQ&#10;e0nFef9tFfin1fajkYPPzZkW8xOadm2+pFK9u+5tDCJSF//Df+2lVvDynI3g9016AnL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LGRLxQAAAN0AAAAPAAAAAAAAAAAAAAAA&#10;AJ8CAABkcnMvZG93bnJldi54bWxQSwUGAAAAAAQABAD3AAAAkQMAAAAA&#10;">
                  <v:imagedata r:id="rId622" o:title=""/>
                </v:shape>
                <v:shape id="Picture 5410" o:spid="_x0000_s3347" type="#_x0000_t75" style="position:absolute;left:70577;top:1071;width:1416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0agLDAAAA3QAAAA8AAABkcnMvZG93bnJldi54bWxET01rwkAQvQv9D8sUeil1k6JJSV1FRUXa&#10;U6P0PM1Ok9DsbMiuSfz37qHg8fG+F6vRNKKnztWWFcTTCARxYXXNpYLzaf/yBsJ5ZI2NZVJwJQer&#10;5cNkgZm2A39Rn/tShBB2GSqovG8zKV1RkUE3tS1x4H5tZ9AH2JVSdziEcNPI1yhKpMGaQ0OFLW0r&#10;Kv7yi1Gw+S6ePz88mx9MDnsdr3dpOt8p9fQ4rt9BeBr9XfzvPmoF81kc9oc34Qn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RqAsMAAADdAAAADwAAAAAAAAAAAAAAAACf&#10;AgAAZHJzL2Rvd25yZXYueG1sUEsFBgAAAAAEAAQA9wAAAI8DAAAAAA==&#10;">
                  <v:imagedata r:id="rId623" o:title=""/>
                </v:shape>
                <v:shape id="Shape 5411" o:spid="_x0000_s3348" style="position:absolute;left:71395;top:2427;width:279;height:279;visibility:visible;mso-wrap-style:square;v-text-anchor:top" coordsize="27894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j6cMA&#10;AADdAAAADwAAAGRycy9kb3ducmV2LnhtbESPwarCMBRE94L/EK7gRjStqEg1iiiCCzev9QOuzbWt&#10;NjeliVr/3jx48JbDzJxh1tvO1OJFrassK4gnEQji3OqKCwWX7DhegnAeWWNtmRR8yMF20++tMdH2&#10;zT/0Sn0hAoRdggpK75tESpeXZNBNbEMcvJttDfog20LqFt8Bbmo5jaKFNFhxWCixoX1J+SN9GgWF&#10;lPvsdjhHaXdd1tfHdKTvzUip4aDbrUB46vx/+K990grmsziG3zfhCcjN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Hj6cMAAADdAAAADwAAAAAAAAAAAAAAAACYAgAAZHJzL2Rv&#10;d25yZXYueG1sUEsFBgAAAAAEAAQA9QAAAIgDAAAAAA==&#10;" path="m27894,13961l23917,4005,13932,,3976,4005,,13961r3976,9956l13932,27923r9985,-4006l27894,13961r,xe" filled="f" strokeweight=".16608mm">
                  <v:stroke endcap="round"/>
                  <v:path arrowok="t" textboxrect="0,0,27894,27923"/>
                </v:shape>
                <v:shape id="Shape 5412" o:spid="_x0000_s3349" style="position:absolute;left:71893;top:1909;width:259;height:279;visibility:visible;mso-wrap-style:square;v-text-anchor:top" coordsize="25920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TtcQA&#10;AADdAAAADwAAAGRycy9kb3ducmV2LnhtbESPQWvCQBSE70L/w/KE3sxGqaFEV5GC0goetO39kX1u&#10;gtm3Mbs1sb/eFQSPw8w3w8yXva3FhVpfOVYwTlIQxIXTFRsFP9/r0TsIH5A11o5JwZU8LBcvgznm&#10;2nW8p8shGBFL2OeooAyhyaX0RUkWfeIa4ugdXWsxRNkaqVvsYrmt5SRNM2mx4rhQYkMfJRWnw59V&#10;MD1vjlnHW/lvzybzv9ep4d2XUq/DfjUDEagPz/CD/tSRextP4P4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N07XEAAAA3QAAAA8AAAAAAAAAAAAAAAAAmAIAAGRycy9k&#10;b3ducmV2LnhtbFBLBQYAAAAABAAEAPUAAACJAwAAAAA=&#10;" path="m,9957l7982,,19941,r5979,9957l25920,19942r-5979,7953l13961,27895e" filled="f" strokeweight=".22144mm">
                  <v:stroke endcap="round"/>
                  <v:path arrowok="t" textboxrect="0,0,25920,27895"/>
                </v:shape>
                <v:shape id="Shape 5413" o:spid="_x0000_s3350" style="position:absolute;left:71893;top:2188;width:259;height:279;visibility:visible;mso-wrap-style:square;v-text-anchor:top" coordsize="2592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iyccA&#10;AADdAAAADwAAAGRycy9kb3ducmV2LnhtbESPT2vCQBTE7wW/w/IKvdWNVkOJboKIBSn0YLQHb4/s&#10;a5I2+zZk1/z59t1CweMwM79httloGtFT52rLChbzCARxYXXNpYLL+e35FYTzyBoby6RgIgdZOnvY&#10;YqLtwCfqc1+KAGGXoILK+zaR0hUVGXRz2xIH78t2Bn2QXSl1h0OAm0YuoyiWBmsOCxW2tK+o+Mlv&#10;RsHH4Xt1jD/zfhjaaX16H+m6n25KPT2Ouw0IT6O/h//bR61gvVq8wN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6YsnHAAAA3QAAAA8AAAAAAAAAAAAAAAAAmAIAAGRy&#10;cy9kb3ducmV2LnhtbFBLBQYAAAAABAAEAPUAAACMAwAAAAA=&#10;" path="m19941,r5979,9985l25920,19941r-5979,7982l7982,27923,,19941e" filled="f" strokeweight=".22144mm">
                  <v:stroke endcap="round"/>
                  <v:path arrowok="t" textboxrect="0,0,25920,27923"/>
                </v:shape>
                <v:shape id="Shape 5414" o:spid="_x0000_s3351" style="position:absolute;left:72292;top:1909;width:199;height:558;visibility:visible;mso-wrap-style:square;v-text-anchor:top" coordsize="19911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ocsUA&#10;AADdAAAADwAAAGRycy9kb3ducmV2LnhtbESPT2vCQBTE74LfYXlCb83GYkXSrGJLC54KjXp/zb78&#10;0ezbmN2aNJ++KxQ8DjPzGybdDKYRV+pcbVnBPIpBEOdW11wqOOw/HlcgnEfW2FgmBb/kYLOeTlJM&#10;tO35i66ZL0WAsEtQQeV9m0jp8ooMusi2xMErbGfQB9mVUnfYB7hp5FMcL6XBmsNChS29VZSfsx+j&#10;IP9+J23wc9zuXi/FZTzp49BrpR5mw/YFhKfB38P/7Z1W8LyYL+D2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ChyxQAAAN0AAAAPAAAAAAAAAAAAAAAAAJgCAABkcnMv&#10;ZG93bnJldi54bWxQSwUGAAAAAAQABAD1AAAAigMAAAAA&#10;" path="m5979,55819l,47837,,9957,5979,r7953,l19911,9957r,37880l13932,55819r-7953,xe" filled="f" strokeweight=".22144mm">
                  <v:stroke endcap="round"/>
                  <v:path arrowok="t" textboxrect="0,0,19911,55819"/>
                </v:shape>
                <v:shape id="Shape 5415" o:spid="_x0000_s3352" style="position:absolute;left:72630;top:1909;width:260;height:558;visibility:visible;mso-wrap-style:square;v-text-anchor:top" coordsize="25920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JsMUA&#10;AADdAAAADwAAAGRycy9kb3ducmV2LnhtbESPQWvCQBSE74L/YXlCL1I3SrVt6ioiCL0oNLX3l+xr&#10;Esy+Dbtrkv57VxB6HGbmG2a9HUwjOnK+tqxgPktAEBdW11wqOH8fnt9A+ICssbFMCv7Iw3YzHq0x&#10;1bbnL+qyUIoIYZ+igiqENpXSFxUZ9DPbEkfv1zqDIUpXSu2wj3DTyEWSrKTBmuNChS3tKyou2dUo&#10;CKdsdTzk0/x07tz77qd5tabPlXqaDLsPEIGG8B9+tD+1guXLfAn3N/E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8mwxQAAAN0AAAAPAAAAAAAAAAAAAAAAAJgCAABkcnMv&#10;ZG93bnJldi54bWxQSwUGAAAAAAQABAD1AAAAigMAAAAA&#10;" path="m25920,37881l,37881,19941,r,55819e" filled="f" strokeweight=".22144mm">
                  <v:stroke endcap="round"/>
                  <v:path arrowok="t" textboxrect="0,0,25920,55819"/>
                </v:shape>
                <v:shape id="Picture 5416" o:spid="_x0000_s3353" type="#_x0000_t75" style="position:absolute;left:72989;top:3204;width:1475;height: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Q6LBAAAA3QAAAA8AAABkcnMvZG93bnJldi54bWxEj82qwjAUhPeC7xCO4EY0Va5VqlGKILj1&#10;Z+Pu0BzbanNSmmjr25sLgsth5pth1tvOVOJFjSstK5hOIhDEmdUl5wou5/14CcJ5ZI2VZVLwJgfb&#10;Tb+3xkTblo/0OvlchBJ2CSoovK8TKV1WkEE3sTVx8G62MeiDbHKpG2xDuankLIpiabDksFBgTbuC&#10;ssfpaRTM9xmPXBy9cWHTYxq39X1XXpUaDrp0BcJT53/hL33QgfubxvD/JjwBuf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YQ6LBAAAA3QAAAA8AAAAAAAAAAAAAAAAAnwIA&#10;AGRycy9kb3ducmV2LnhtbFBLBQYAAAAABAAEAPcAAACNAwAAAAA=&#10;">
                  <v:imagedata r:id="rId624" o:title=""/>
                </v:shape>
                <v:shape id="Shape 5417" o:spid="_x0000_s3354" style="position:absolute;left:71315;top:7808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7ycYA&#10;AADdAAAADwAAAGRycy9kb3ducmV2LnhtbESPQWsCMRSE7wX/Q3gFbzVra7VsjVIKlSqI7VY8v26e&#10;u2uTlyVJdf33Rij0OMzMN8x03lkjjuRD41jBcJCBIC6dbrhSsP16u3sCESKyRuOYFJwpwHzWu5li&#10;rt2JP+lYxEokCIccFdQxtrmUoazJYhi4ljh5e+ctxiR9JbXHU4JbI++zbCwtNpwWamzptabyp/i1&#10;Clb8sd9NlkUw/L142G2MPmz9Wqn+bffyDCJSF//Df+13reBxNJzA9U16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Z7ycYAAADdAAAADwAAAAAAAAAAAAAAAACYAgAAZHJz&#10;L2Rvd25yZXYueG1sUEsFBgAAAAAEAAQA9QAAAIsDAAAAAA==&#10;" path="m27894,13961l23917,4007,13961,,3976,4007,,13961r3976,9956l13961,29897r9956,-5980l27894,13961r,xe" filled="f" strokeweight=".16608mm">
                  <v:stroke endcap="round"/>
                  <v:path arrowok="t" textboxrect="0,0,27894,29897"/>
                </v:shape>
                <v:shape id="Shape 5418" o:spid="_x0000_s3355" style="position:absolute;left:71893;top:7569;width:259;height:279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pgLwA&#10;AADdAAAADwAAAGRycy9kb3ducmV2LnhtbERPyQrCMBC9C/5DGMGbTRUrUo0igsvVFbwNzdgWm0lp&#10;ota/NwfB4+Pt82VrKvGixpWWFQyjGARxZnXJuYLzaTOYgnAeWWNlmRR8yMFy0e3MMdX2zQd6HX0u&#10;Qgi7FBUU3teplC4ryKCLbE0cuLttDPoAm1zqBt8h3FRyFMcTabDk0FBgTeuCssfxaRSUSTzB60Uf&#10;drdRwmaTb+2KjFL9XruagfDU+r/4595rBcl4GOaGN+EJ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6SmAvAAAAN0AAAAPAAAAAAAAAAAAAAAAAJgCAABkcnMvZG93bnJldi54&#10;bWxQSwUGAAAAAAQABAD1AAAAgQMAAAAA&#10;" path="m,9986l5979,,19941,r5979,9986l25920,17938r-5979,9987l13961,27925e" filled="f" strokeweight=".22144mm">
                  <v:stroke endcap="round"/>
                  <v:path arrowok="t" textboxrect="0,0,25920,27925"/>
                </v:shape>
                <v:shape id="Shape 5419" o:spid="_x0000_s3356" style="position:absolute;left:71893;top:7848;width:259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eyskA&#10;AADdAAAADwAAAGRycy9kb3ducmV2LnhtbESPT2vCQBTE7wW/w/KEXqRubGupMatUaUEED/4h0Nsz&#10;+0xCsm9DdhvTb98tCB6HmfkNkyx7U4uOWldaVjAZRyCIM6tLzhWcjl9P7yCcR9ZYWyYFv+RguRg8&#10;JBhre+U9dQefiwBhF6OCwvsmltJlBRl0Y9sQB+9iW4M+yDaXusVrgJtaPkfRmzRYclgosKF1QVl1&#10;+DEK0vxz971aVSY6r7ddsxuloxedKvU47D/mIDz1/h6+tTdawfR1MoP/N+E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jpeyskAAADdAAAADwAAAAAAAAAAAAAAAACYAgAA&#10;ZHJzL2Rvd25yZXYueG1sUEsFBgAAAAAEAAQA9QAAAI4DAAAAAA==&#10;" path="m19941,r5979,9954l25920,19910r-5979,7982l5979,27892,,19910e" filled="f" strokeweight=".22144mm">
                  <v:stroke endcap="round"/>
                  <v:path arrowok="t" textboxrect="0,0,25920,27892"/>
                </v:shape>
                <v:shape id="Shape 5420" o:spid="_x0000_s3357" style="position:absolute;left:72292;top:7569;width:199;height:558;visibility:visible;mso-wrap-style:square;v-text-anchor:top" coordsize="1991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3z9MMA&#10;AADdAAAADwAAAGRycy9kb3ducmV2LnhtbERPy4rCMBTdC/5DuII7Ta2OSDWKzjA4CC6sD1xemmtb&#10;bG5Kk9HO308WgsvDeS9WranEgxpXWlYwGkYgiDOrS84VnI7fgxkI55E1VpZJwR85WC27nQUm2j75&#10;QI/U5yKEsEtQQeF9nUjpsoIMuqGtiQN3s41BH2CTS93gM4SbSsZRNJUGSw4NBdb0WVB2T3+NgvP+&#10;ku42J6O3u2y9icuxvH5dpVL9Xrueg/DU+rf45f7RCj4mc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3z9MMAAADdAAAADwAAAAAAAAAAAAAAAACYAgAAZHJzL2Rv&#10;d25yZXYueG1sUEsFBgAAAAAEAAQA9QAAAIgDAAAAAA==&#10;" path="m5979,55818l,47835,,9986,5979,r7953,l19911,9986r,37849l13932,55818r-7953,xe" filled="f" strokeweight=".22144mm">
                  <v:stroke endcap="round"/>
                  <v:path arrowok="t" textboxrect="0,0,19911,55818"/>
                </v:shape>
                <v:shape id="Shape 5421" o:spid="_x0000_s3358" style="position:absolute;left:72630;top:7569;width:260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+VMgA&#10;AADdAAAADwAAAGRycy9kb3ducmV2LnhtbESPQWvCQBSE7wX/w/KE3pqNoUpJXaUU26p4aG2henvN&#10;PpPQ7Nuwu5r477uC0OMwM98w03lvGnEi52vLCkZJCoK4sLrmUsHX58vdAwgfkDU2lknBmTzMZ4Ob&#10;KebadvxBp20oRYSwz1FBFUKbS+mLigz6xLbE0TtYZzBE6UqpHXYRbhqZpelEGqw5LlTY0nNFxe/2&#10;aBS8va+6PR7Ok5D9LN1mvch234tXpW6H/dMjiEB9+A9f20utYHyfjeDy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f5UyAAAAN0AAAAPAAAAAAAAAAAAAAAAAJgCAABk&#10;cnMvZG93bnJldi54bWxQSwUGAAAAAAQABAD1AAAAjQMAAAAA&#10;" path="m,27925r17938,l25920,37879r,9956l17938,55818r-11959,l,47835,,17938,11958,r5980,e" filled="f" strokeweight=".22144mm">
                  <v:stroke endcap="round"/>
                  <v:path arrowok="t" textboxrect="0,0,25920,55818"/>
                </v:shape>
                <v:shape id="Shape 5422" o:spid="_x0000_s3359" style="position:absolute;left:71594;top:8466;width:259;height:279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U18MA&#10;AADdAAAADwAAAGRycy9kb3ducmV2LnhtbESPT4vCMBTE78J+h/AWvNl0y1aWaixlQder/xa8PZpn&#10;W2xeShO1fnsjCB6HmfkNM88H04or9a6xrOArikEQl1Y3XCnY75aTHxDOI2tsLZOCOznIFx+jOWba&#10;3nhD162vRICwy1BB7X2XSenKmgy6yHbEwTvZ3qAPsq+k7vEW4KaVSRxPpcGGw0KNHf3WVJ63F6Og&#10;SeMp/h/05u+YpGyW1coWZJQafw7FDISnwb/Dr/ZaK0i/kwSeb8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3U18MAAADdAAAADwAAAAAAAAAAAAAAAACYAgAAZHJzL2Rv&#10;d25yZXYueG1sUEsFBgAAAAAEAAQA9QAAAIgDAAAAAA==&#10;" path="m,7982l5979,,19941,r5979,7982l25920,17938r-5979,9987l11958,27925e" filled="f" strokeweight=".22144mm">
                  <v:stroke endcap="round"/>
                  <v:path arrowok="t" textboxrect="0,0,25920,27925"/>
                </v:shape>
                <v:shape id="Shape 5423" o:spid="_x0000_s3360" style="position:absolute;left:71594;top:8745;width:259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6jncgA&#10;AADdAAAADwAAAGRycy9kb3ducmV2LnhtbESPQWvCQBSE70L/w/IKXqRuqrZI6kaqtFAED6YS6O01&#10;+5qEZN+G7BrTf+8KgsdhZr5hVuvBNKKnzlWWFTxPIxDEudUVFwqO359PSxDOI2tsLJOCf3KwTh5G&#10;K4y1PfOB+tQXIkDYxaig9L6NpXR5SQbd1LbEwfuznUEfZFdI3eE5wE0jZ1H0Kg1WHBZKbGlbUl6n&#10;J6MgKz72P5tNbaLf7a5v95NsMteZUuPH4f0NhKfB38O39pdW8LKYzeH6JjwBmV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vqOdyAAAAN0AAAAPAAAAAAAAAAAAAAAAAJgCAABk&#10;cnMvZG93bnJldi54bWxQSwUGAAAAAAQABAD1AAAAjQMAAAAA&#10;" path="m19941,r5979,7951l25920,17938r-5979,9954l5979,27892,,17938e" filled="f" strokeweight=".22144mm">
                  <v:stroke endcap="round"/>
                  <v:path arrowok="t" textboxrect="0,0,25920,27892"/>
                </v:shape>
                <v:shape id="Shape 5424" o:spid="_x0000_s3361" style="position:absolute;left:71993;top:8466;width:199;height:558;visibility:visible;mso-wrap-style:square;v-text-anchor:top" coordsize="1991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198cA&#10;AADdAAAADwAAAGRycy9kb3ducmV2LnhtbESPQWvCQBSE70L/w/IKvZlNUy0lzUa0pSiCh6YqHh/Z&#10;1yQ0+zZktxr/vSsIHoeZ+YbJZoNpxZF611hW8BzFIIhLqxuuFGx/vsZvIJxH1thaJgVncjDLH0YZ&#10;ptqe+JuOha9EgLBLUUHtfZdK6cqaDLrIdsTB+7W9QR9kX0nd4ynATSuTOH6VBhsOCzV29FFT+Vf8&#10;GwW7zb5YL7ZGL9flfJE0L/LweZBKPT0O83cQngZ/D9/aK61gOkkmcH0TnoD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m9ffHAAAA3QAAAA8AAAAAAAAAAAAAAAAAmAIAAGRy&#10;cy9kb3ducmV2LnhtbFBLBQYAAAAABAAEAPUAAACMAwAAAAA=&#10;" path="m5979,55818l,45863,,7982,5979,r5979,l19911,7982r,37881l11958,55818r-5979,xe" filled="f" strokeweight=".22144mm">
                  <v:stroke endcap="round"/>
                  <v:path arrowok="t" textboxrect="0,0,19911,55818"/>
                </v:shape>
                <v:shape id="Shape 5425" o:spid="_x0000_s3362" style="position:absolute;left:72311;top:8466;width:260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4V8gA&#10;AADdAAAADwAAAGRycy9kb3ducmV2LnhtbESPQWvCQBSE70L/w/IEb7oxVCmpq5Si1RYPrS1Ub6/Z&#10;ZxLMvg27q4n/3i0Uehxm5htmtuhMLS7kfGVZwXiUgCDOra64UPD1uRo+gPABWWNtmRRcycNifteb&#10;YaZtyx902YVCRAj7DBWUITSZlD4vyaAf2YY4ekfrDIYoXSG1wzbCTS3TJJlKgxXHhRIbei4pP+3O&#10;RsH6/bU94PE6DenPxm3flun+e/mi1KDfPT2CCNSF//Bfe6MVTO7TCfy+i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LvhXyAAAAN0AAAAPAAAAAAAAAAAAAAAAAJgCAABk&#10;cnMvZG93bnJldi54bWxQSwUGAAAAAAQABAD1AAAAjQMAAAAA&#10;" path="m,l25920,,5979,55818e" filled="f" strokeweight=".22144mm">
                  <v:stroke endcap="round"/>
                  <v:path arrowok="t" textboxrect="0,0,25920,55818"/>
                </v:shape>
                <v:shape id="Picture 5426" o:spid="_x0000_s3363" type="#_x0000_t75" style="position:absolute;left:70757;top:8745;width:1475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BVlHBAAAA3QAAAA8AAABkcnMvZG93bnJldi54bWxEj0FrAjEUhO8F/0N4Qm81q9hlWY0iQsGr&#10;2t4fyXN3NXlZk+hu/31TKPQ4zMw3zHo7OiueFGLnWcF8VoAg1t503Cj4PH+8VSBiQjZoPZOCb4qw&#10;3Uxe1lgbP/CRnqfUiAzhWKOCNqW+ljLqlhzGme+Js3fxwWHKMjTSBBwy3Fm5KIpSOuw4L7TY074l&#10;fTs9nIKK9bkI96t25XDY34y1Vf9llXqdjrsViERj+g//tQ9GwftyUcLvm/wE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BVlHBAAAA3QAAAA8AAAAAAAAAAAAAAAAAnwIA&#10;AGRycy9kb3ducmV2LnhtbFBLBQYAAAAABAAEAPcAAACNAwAAAAA=&#10;">
                  <v:imagedata r:id="rId625" o:title=""/>
                </v:shape>
                <v:shape id="Shape 5427" o:spid="_x0000_s3364" style="position:absolute;left:69979;top:11037;width:299;height:279;visibility:visible;mso-wrap-style:square;v-text-anchor:top" coordsize="29897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pV8cA&#10;AADdAAAADwAAAGRycy9kb3ducmV2LnhtbESPQWvCQBSE7wX/w/IEb3UTbdVGVxFBaS8FTaH09sw+&#10;k8Xs25DdaPrvu4VCj8PMfMOsNr2txY1abxwrSMcJCOLCacOlgo98/7gA4QOyxtoxKfgmD5v14GGF&#10;mXZ3PtLtFEoRIewzVFCF0GRS+qIii37sGuLoXVxrMUTZllK3eI9wW8tJksykRcNxocKGdhUV11Nn&#10;FZiuO+dv6eL9/PJl5GGap7PrZ63UaNhvlyAC9eE//Nd+1QqenyZz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q6VfHAAAA3QAAAA8AAAAAAAAAAAAAAAAAmAIAAGRy&#10;cy9kb3ducmV2LnhtbFBLBQYAAAAABAAEAPUAAACMAwAAAAA=&#10;" path="m29897,13961l25920,4007,13961,,4005,4007,,13961r4005,9956l13961,27925,25920,23917r3977,-9956l29897,13961xe" filled="f" strokeweight=".16608mm">
                  <v:stroke endcap="round"/>
                  <v:path arrowok="t" textboxrect="0,0,29897,27925"/>
                </v:shape>
                <v:shape id="Shape 5428" o:spid="_x0000_s3365" style="position:absolute;left:70438;top:10958;width:259;height:279;visibility:visible;mso-wrap-style:square;v-text-anchor:top" coordsize="25892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uVsMA&#10;AADdAAAADwAAAGRycy9kb3ducmV2LnhtbERPy4rCMBTdC/MP4Q6403R8DFKNMgwIFhejjgvdXZpr&#10;U6e5qU3U+veTheDycN6zRWsrcaPGl44VfPQTEMS50yUXCva/y94EhA/IGivHpOBBHhbzt84MU+3u&#10;vKXbLhQihrBPUYEJoU6l9Lkhi77vauLInVxjMUTYFFI3eI/htpKDJPmUFkuODQZr+jaU/+2uVsH6&#10;JzsfM+Qw2hwubnh5tNnEGKW67+3XFESgNrzET/dKKxiPBnFufBOf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GuVsMAAADdAAAADwAAAAAAAAAAAAAAAACYAgAAZHJzL2Rv&#10;d25yZXYueG1sUEsFBgAAAAAEAAQA9QAAAIgDAAAAAA==&#10;" path="m,9954l5980,,19912,r5980,9954l25892,17938r-5980,9954l13933,27892e" filled="f" strokeweight=".22144mm">
                  <v:stroke endcap="round"/>
                  <v:path arrowok="t" textboxrect="0,0,25892,27892"/>
                </v:shape>
                <v:shape id="Shape 5429" o:spid="_x0000_s3366" style="position:absolute;left:70438;top:11237;width:259;height:279;visibility:visible;mso-wrap-style:square;v-text-anchor:top" coordsize="25892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6hccA&#10;AADdAAAADwAAAGRycy9kb3ducmV2LnhtbESPQWvCQBSE7wX/w/KE3nRjaGpN3YgUhFbqIdqLt0f2&#10;NQnJvk2z2xj/fVcQehxm5htmvRlNKwbqXW1ZwWIegSAurK65VPB12s1eQDiPrLG1TAqu5GCTTR7W&#10;mGp74ZyGoy9FgLBLUUHlfZdK6YqKDLq57YiD9217gz7IvpS6x0uAm1bGUfQsDdYcFirs6K2iojn+&#10;GgW7ZTQcTh90HpPPa5NwHv/sdazU43TcvoLwNPr/8L39rhUkT/EKb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6eoXHAAAA3QAAAA8AAAAAAAAAAAAAAAAAmAIAAGRy&#10;cy9kb3ducmV2LnhtbFBLBQYAAAAABAAEAPUAAACMAwAAAAA=&#10;" path="m19912,r5980,9955l25892,19942r-5980,7952l5980,27894,,19942e" filled="f" strokeweight=".22144mm">
                  <v:stroke endcap="round"/>
                  <v:path arrowok="t" textboxrect="0,0,25892,27894"/>
                </v:shape>
                <v:shape id="Shape 5430" o:spid="_x0000_s3367" style="position:absolute;left:70836;top:10958;width:200;height:558;visibility:visible;mso-wrap-style:square;v-text-anchor:top" coordsize="1994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C0sMA&#10;AADdAAAADwAAAGRycy9kb3ducmV2LnhtbERPy4rCMBTdC/5DuMJsZEwdHwzVKI4wojuts5ndpbm2&#10;1eamNlGrX28WgsvDeU/njSnFlWpXWFbQ70UgiFOrC84U/O1/P79BOI+ssbRMCu7kYD5rt6YYa3vj&#10;HV0Tn4kQwi5GBbn3VSylS3My6Hq2Ig7cwdYGfYB1JnWNtxBuSvkVRWNpsODQkGNFy5zSU3IxCjY2&#10;22wvy3OS/h8XP3f96PJ21VXqo9MsJiA8Nf4tfrnXWsFoOAj7w5v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dC0sMAAADdAAAADwAAAAAAAAAAAAAAAACYAgAAZHJzL2Rv&#10;d25yZXYueG1sUEsFBgAAAAAEAAQA9QAAAIgDAAAAAA==&#10;" path="m5979,55787l,47835,,9954,5979,r7982,l19941,9954r,37881l13961,55787r-7982,xe" filled="f" strokeweight=".22144mm">
                  <v:stroke endcap="round"/>
                  <v:path arrowok="t" textboxrect="0,0,19941,55787"/>
                </v:shape>
                <v:shape id="Shape 5431" o:spid="_x0000_s3368" style="position:absolute;left:71175;top:10958;width:259;height:558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/89MUA&#10;AADdAAAADwAAAGRycy9kb3ducmV2LnhtbESPQWvCQBSE70L/w/KEXopubKzUmI0UQVq8NUpLb4/s&#10;Mwnuvg3ZrcZ/7xYKHoeZ+YbJ14M14ky9bx0rmE0TEMSV0y3XCg777eQVhA/IGo1jUnAlD+viYZRj&#10;pt2FP+lchlpECPsMFTQhdJmUvmrIop+6jjh6R9dbDFH2tdQ9XiLcGvmcJAtpseW40GBHm4aqU/lr&#10;FRzTzZemFO1Pudx+754Gw/bdKPU4Ht5WIAIN4R7+b39oBS/zdAZ/b+IT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/z0xQAAAN0AAAAPAAAAAAAAAAAAAAAAAJgCAABkcnMv&#10;ZG93bnJldi54bWxQSwUGAAAAAAQABAD1AAAAigMAAAAA&#10;" path="m5979,55787r5979,l25920,37848r,-27894l17938,,5979,,,9954r,7984l5979,27892r19941,e" filled="f" strokeweight=".22144mm">
                  <v:stroke endcap="round"/>
                  <v:path arrowok="t" textboxrect="0,0,25920,55787"/>
                </v:shape>
                <v:shape id="Shape 5432" o:spid="_x0000_s3369" style="position:absolute;left:68584;top:14585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93cQA&#10;AADdAAAADwAAAGRycy9kb3ducmV2LnhtbESPQWsCMRSE74X+h/AKvRTNqrXI1iilIBQEoVrvj+S5&#10;Wbp5WZKoaX+9EQSPw8x8w8yX2XXiRCG2nhWMhhUIYu1Ny42Cn91qMAMRE7LBzjMp+KMIy8Xjwxxr&#10;48/8TadtakSBcKxRgU2pr6WM2pLDOPQ9cfEOPjhMRYZGmoDnAnedHFfVm3TYclmw2NOnJf27PToF&#10;B+32+1Wlw0gerV83/y85rzdKPT/lj3cQiXK6h2/tL6Ng+joZw/VNeQ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vd3EAAAA3QAAAA8AAAAAAAAAAAAAAAAAmAIAAGRycy9k&#10;b3ducmV2LnhtbFBLBQYAAAAABAAEAPUAAACJAwAAAAA=&#10;" path="m27894,13963l23917,3976,13932,,3976,3976,,13963r3976,9954l13932,27894r9985,-3977l27894,13963r,xe" filled="f" strokeweight=".16608mm">
                  <v:stroke endcap="round"/>
                  <v:path arrowok="t" textboxrect="0,0,27894,27894"/>
                </v:shape>
                <v:shape id="Shape 5433" o:spid="_x0000_s3370" style="position:absolute;left:67568;top:15103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MecYA&#10;AADdAAAADwAAAGRycy9kb3ducmV2LnhtbESPQWvCQBSE74L/YXlCL6KbNmkp0VWKKNhDD1rx/Jp9&#10;Jmmzb2N2TWJ/vSsUehxm5htmvuxNJVpqXGlZweM0AkGcWV1yruDwuZm8gnAeWWNlmRRcycFyMRzM&#10;MdW24x21e5+LAGGXooLC+zqV0mUFGXRTWxMH72Qbgz7IJpe6wS7ATSWfouhFGiw5LBRY06qg7Gd/&#10;MQr4K8mc/k4Ox9XH+uzfKxx3v6jUw6h/m4Hw1Pv/8F97qxU8J3EM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LMecYAAADdAAAADwAAAAAAAAAAAAAAAACYAgAAZHJz&#10;L2Rvd25yZXYueG1sUEsFBgAAAAAEAAQA9QAAAIsDAAAAAA==&#10;" path="m,9986l7953,,19911,r7983,9986l27894,19941r-7983,9956l13932,29897e" filled="f" strokeweight=".22144mm">
                  <v:stroke endcap="round"/>
                  <v:path arrowok="t" textboxrect="0,0,27894,29897"/>
                </v:shape>
                <v:shape id="Shape 5434" o:spid="_x0000_s3371" style="position:absolute;left:67568;top:15402;width:279;height:279;visibility:visible;mso-wrap-style:square;v-text-anchor:top" coordsize="2789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hU8UA&#10;AADdAAAADwAAAGRycy9kb3ducmV2LnhtbESPW4vCMBSE3wX/QzjCvmmq9UY1iiwsLPvg4u390Byb&#10;YnNSm6jdf2+EBR+HmfmGWa5bW4k7Nb50rGA4SEAQ506XXCg4Hr76cxA+IGusHJOCP/KwXnU7S8y0&#10;e/CO7vtQiAhhn6ECE0KdSelzQxb9wNXE0Tu7xmKIsimkbvAR4baSoySZSoslxwWDNX0ayi/7m1Uw&#10;P6XJZXPbbvPreWbS3/RazeSPUh+9drMAEagN7/B/+1srmIzTMbze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iFTxQAAAN0AAAAPAAAAAAAAAAAAAAAAAJgCAABkcnMv&#10;ZG93bnJldi54bWxQSwUGAAAAAAQABAD1AAAAigMAAAAA&#10;" path="m19911,r7983,7982l27894,17938r-7983,9987l7953,27925,,17938e" filled="f" strokeweight=".22144mm">
                  <v:stroke endcap="round"/>
                  <v:path arrowok="t" textboxrect="0,0,27894,27925"/>
                </v:shape>
                <v:shape id="Shape 5435" o:spid="_x0000_s3372" style="position:absolute;left:67966;top:15103;width:80;height:578;visibility:visible;mso-wrap-style:square;v-text-anchor:top" coordsize="7982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HeMYA&#10;AADdAAAADwAAAGRycy9kb3ducmV2LnhtbESPT2sCMRTE7wW/Q3hCbzVrrVXWjWKFBaGXdhXx+Ni8&#10;/YOblyWJun77plDocZiZ3zDZZjCduJHzrWUF00kCgri0uuVawfGQvyxB+ICssbNMCh7kYbMePWWY&#10;anvnb7oVoRYRwj5FBU0IfSqlLxsy6Ce2J45eZZ3BEKWrpXZ4j3DTydckeZcGW44LDfa0a6i8FFej&#10;YP84FU5W9mu5sx+n3Jw/87pbKPU8HrYrEIGG8B/+a++1gvnbbA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+HeMYAAADdAAAADwAAAAAAAAAAAAAAAACYAgAAZHJz&#10;L2Rvd25yZXYueG1sUEsFBgAAAAAEAAQA9QAAAIsDAAAAAA==&#10;" path="m,9986l7982,r,57822e" filled="f" strokeweight=".22144mm">
                  <v:stroke endcap="round"/>
                  <v:path arrowok="t" textboxrect="0,0,7982,57822"/>
                </v:shape>
                <v:shape id="Shape 5436" o:spid="_x0000_s3373" style="position:absolute;left:67966;top:15682;width:140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bQsUA&#10;AADdAAAADwAAAGRycy9kb3ducmV2LnhtbESPQWvCQBSE70L/w/KE3pqNrcaauooIUpFemoj0+Mg+&#10;k9Ds27C71fjvu4WCx2FmvmGW68F04kLOt5YVTJIUBHFldcu1gmO5e3oF4QOyxs4yKbiRh/XqYbTE&#10;XNsrf9KlCLWIEPY5KmhC6HMpfdWQQZ/Ynjh6Z+sMhihdLbXDa4SbTj6naSYNthwXGuxp21D1XfwY&#10;BdSVmd1/8O4LT/6Yzd81toeFUo/jYfMGItAQ7uH/9l4rmE1fMv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ZtCxQAAAN0AAAAPAAAAAAAAAAAAAAAAAJgCAABkcnMv&#10;ZG93bnJldi54bWxQSwUGAAAAAAQABAD1AAAAigMAAAAA&#10;" path="m,l13961,e" filled="f" strokeweight=".22144mm">
                  <v:stroke endcap="round"/>
                  <v:path arrowok="t" textboxrect="0,0,13961,0"/>
                </v:shape>
                <v:shape id="Shape 5437" o:spid="_x0000_s3374" style="position:absolute;left:68226;top:15103;width:199;height:578;visibility:visible;mso-wrap-style:square;v-text-anchor:top" coordsize="19911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vkcUA&#10;AADdAAAADwAAAGRycy9kb3ducmV2LnhtbESPS2vDMBCE74X8B7GF3GrZeeNECSEQSC8l7/NibW23&#10;1sqx1MTJr68KhRyHmfmGmS1aU4krNa60rCCJYhDEmdUl5wqOh/XbBITzyBory6TgTg4W887LDFNt&#10;b7yj697nIkDYpaig8L5OpXRZQQZdZGvi4H3axqAPssmlbvAW4KaSvTgeSYMlh4UCa1oVlH3vf4wC&#10;8/ja4ri/+diuh+8XV51PjzxJlOq+tsspCE+tf4b/2xutYDjoj+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C+RxQAAAN0AAAAPAAAAAAAAAAAAAAAAAJgCAABkcnMv&#10;ZG93bnJldi54bWxQSwUGAAAAAAQABAD1AAAAigMAAAAA&#10;" path="m7953,57822l,47835,,9986,7953,r5979,l19911,9986r,37849l13932,57822r-5979,xe" filled="f" strokeweight=".22144mm">
                  <v:stroke endcap="round"/>
                  <v:path arrowok="t" textboxrect="0,0,19911,57822"/>
                </v:shape>
                <v:shape id="Shape 5438" o:spid="_x0000_s3375" style="position:absolute;left:69421;top:14924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z28MA&#10;AADdAAAADwAAAGRycy9kb3ducmV2LnhtbERPTWsCMRC9F/ofwhR6q9lq1bI1igiWVhDbVTxPN+Pu&#10;ajJZklTXf28OhR4f73sy66wRZ/KhcazguZeBIC6dbrhSsNsun15BhIis0TgmBVcKMJve300w1+7C&#10;33QuYiVSCIccFdQxtrmUoazJYui5ljhxB+ctxgR9JbXHSwq3RvazbCQtNpwaamxpUVN5Kn6tghV/&#10;HfbjzyIY/nkf7DdGH3d+rdTjQzd/AxGpi//iP/eHVjB8GaS56U1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z28MAAADdAAAADwAAAAAAAAAAAAAAAACYAgAAZHJzL2Rv&#10;d25yZXYueG1sUEsFBgAAAAAEAAQA9QAAAIgDAAAAAA==&#10;" path="m27894,13961l23917,4007,13933,,3976,4007,,13961r3976,9956l13933,29897r9984,-5980l27894,13961r,xe" filled="f" strokeweight=".16608mm">
                  <v:stroke endcap="round"/>
                  <v:path arrowok="t" textboxrect="0,0,27894,29897"/>
                </v:shape>
                <v:shape id="Shape 5439" o:spid="_x0000_s3376" style="position:absolute;left:69800;top:14167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BbcYA&#10;AADdAAAADwAAAGRycy9kb3ducmV2LnhtbESPQWvCQBSE74L/YXmCN920pq1NXUUDhRyktFbB4yP7&#10;moRm34bsmqT/3i0IHoeZ+YZZbQZTi45aV1lW8DCPQBDnVldcKDh+v8+WIJxH1lhbJgV/5GCzHo9W&#10;mGjb8xd1B1+IAGGXoILS+yaR0uUlGXRz2xAH78e2Bn2QbSF1i32Am1o+RtGzNFhxWCixobSk/Pdw&#10;MQro0+wWHz6uL6dz+oJD6sw22ys1nQzbNxCeBn8P39qZVvAUL17h/01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KBbcYAAADdAAAADwAAAAAAAAAAAAAAAACYAgAAZHJz&#10;L2Rvd25yZXYueG1sUEsFBgAAAAAEAAQA9QAAAIsDAAAAAA==&#10;" path="m,9955l5979,,19941,r5979,9955l25920,17938r-5979,9956l11958,27894e" filled="f" strokeweight=".22144mm">
                  <v:stroke endcap="round"/>
                  <v:path arrowok="t" textboxrect="0,0,25920,27894"/>
                </v:shape>
                <v:shape id="Shape 5440" o:spid="_x0000_s3377" style="position:absolute;left:69800;top:14446;width:259;height:279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Km7wA&#10;AADdAAAADwAAAGRycy9kb3ducmV2LnhtbERPyQrCMBC9C/5DGMGbTRUrUo0igsvVFbwNzdgWm0lp&#10;ota/NwfB4+Pt82VrKvGixpWWFQyjGARxZnXJuYLzaTOYgnAeWWNlmRR8yMFy0e3MMdX2zQd6HX0u&#10;Qgi7FBUU3teplC4ryKCLbE0cuLttDPoAm1zqBt8h3FRyFMcTabDk0FBgTeuCssfxaRSUSTzB60Uf&#10;drdRwmaTb+2KjFL9XruagfDU+r/4595rBcl4HPaHN+EJ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LAqbvAAAAN0AAAAPAAAAAAAAAAAAAAAAAJgCAABkcnMvZG93bnJldi54&#10;bWxQSwUGAAAAAAQABAD1AAAAgQMAAAAA&#10;" path="m19941,r5979,9986l25920,17938r-5979,9987l5979,27925,,17938e" filled="f" strokeweight=".22144mm">
                  <v:stroke endcap="round"/>
                  <v:path arrowok="t" textboxrect="0,0,25920,27925"/>
                </v:shape>
                <v:shape id="Shape 5441" o:spid="_x0000_s3378" style="position:absolute;left:70199;top:14167;width:60;height:558;visibility:visible;mso-wrap-style:square;v-text-anchor:top" coordsize="5979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FQ8YA&#10;AADdAAAADwAAAGRycy9kb3ducmV2LnhtbESPQWsCMRSE74L/ITzBm2YVrbI1ioqFerFUS3t9bJ67&#10;i5uXsEndrb/eFASPw8x8wyxWranElWpfWlYwGiYgiDOrS84VfJ3eBnMQPiBrrCyTgj/ysFp2OwtM&#10;tW34k67HkIsIYZ+igiIEl0rps4IM+qF1xNE729pgiLLOpa6xiXBTyXGSvEiDJceFAh1tC8oux1+j&#10;wG5u893sZx+aQ3bZuduHa6ffe6X6vXb9CiJQG57hR/tdK5hOJi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BFQ8YAAADdAAAADwAAAAAAAAAAAAAAAACYAgAAZHJz&#10;L2Rvd25yZXYueG1sUEsFBgAAAAAEAAQA9QAAAIsDAAAAAA==&#10;" path="m,9955l5979,r,55819e" filled="f" strokeweight=".22144mm">
                  <v:stroke endcap="round"/>
                  <v:path arrowok="t" textboxrect="0,0,5979,55819"/>
                </v:shape>
                <v:shape id="Shape 5442" o:spid="_x0000_s3379" style="position:absolute;left:70199;top:14725;width:119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TYscA&#10;AADdAAAADwAAAGRycy9kb3ducmV2LnhtbESPQWsCMRSE74X+h/AKvdWsukrZGkUKlV6kui2It8fm&#10;NVm6eVk20V3/vSkIHoeZ+YZZrAbXiDN1ofasYDzKQBBXXtdsFPx8f7y8gggRWWPjmRRcKMBq+fiw&#10;wEL7nvd0LqMRCcKhQAU2xraQMlSWHIaRb4mT9+s7hzHJzkjdYZ/grpGTLJtLhzWnBYstvVuq/sqT&#10;UzA/bI6bPDtcxuuvfjs1vZnZ406p56dh/QYi0hDv4Vv7UyuY5fkE/t+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0U2L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443" o:spid="_x0000_s3380" style="position:absolute;left:70458;top:14167;width:59;height:558;visibility:visible;mso-wrap-style:square;v-text-anchor:top" coordsize="5979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+r8cA&#10;AADdAAAADwAAAGRycy9kb3ducmV2LnhtbESPT2sCMRTE7wW/Q3iCN83WP1W2RlFRqJeWqtjrY/O6&#10;u7h5CZvobv30TUHocZiZ3zDzZWsqcaPal5YVPA8SEMSZ1SXnCk7HXX8GwgdkjZVlUvBDHpaLztMc&#10;U20b/qTbIeQiQtinqKAIwaVS+qwgg35gHXH0vm1tMERZ51LX2ES4qeQwSV6kwZLjQoGONgVll8PV&#10;KLDr+2w7/dqH5j27bN39w7WT816pXrddvYII1Ib/8KP9phVMxuMR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Ofq/HAAAA3QAAAA8AAAAAAAAAAAAAAAAAmAIAAGRy&#10;cy9kb3ducmV2LnhtbFBLBQYAAAAABAAEAPUAAACMAwAAAAA=&#10;" path="m,9955l5979,r,55819e" filled="f" strokeweight=".22144mm">
                  <v:stroke endcap="round"/>
                  <v:path arrowok="t" textboxrect="0,0,5979,55819"/>
                </v:shape>
                <v:shape id="Shape 5444" o:spid="_x0000_s3381" style="position:absolute;left:70458;top:14725;width:139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T08MA&#10;AADdAAAADwAAAGRycy9kb3ducmV2LnhtbESPQYvCMBSE7wv+h/AEb2uq1K5Wo4ggiuxlVcTjo3m2&#10;xealNFHrvzeCsMdhZr5hZovWVOJOjSstKxj0IxDEmdUl5wqOh/X3GITzyBory6TgSQ4W887XDFNt&#10;H/xH973PRYCwS1FB4X2dSumyggy6vq2Jg3exjUEfZJNL3eAjwE0lh1GUSIMlh4UCa1oVlF33N6OA&#10;qkNit7+8PuPJHZOfjcZyN1Gq122XUxCeWv8f/rS3WsEojmN4vw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3T08MAAADdAAAADwAAAAAAAAAAAAAAAACYAgAAZHJzL2Rv&#10;d25yZXYueG1sUEsFBgAAAAAEAAQA9QAAAIgDAAAAAA==&#10;" path="m,l13961,e" filled="f" strokeweight=".22144mm">
                  <v:stroke endcap="round"/>
                  <v:path arrowok="t" textboxrect="0,0,13961,0"/>
                </v:shape>
                <v:shape id="Shape 5445" o:spid="_x0000_s3382" style="position:absolute;left:70657;top:15921;width:299;height:279;visibility:visible;mso-wrap-style:square;v-text-anchor:top" coordsize="29897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LJ8YA&#10;AADdAAAADwAAAGRycy9kb3ducmV2LnhtbESPT2vCQBTE70K/w/IKvYhuLFFCdBUtLfQi4h88P7PP&#10;JJh9G3a3Gvvp3ULB4zAzv2Fmi8404krO15YVjIYJCOLC6ppLBYf91yAD4QOyxsYyKbiTh8X8pTfD&#10;XNsbb+m6C6WIEPY5KqhCaHMpfVGRQT+0LXH0ztYZDFG6UmqHtwg3jXxPkok0WHNcqLClj4qKy+7H&#10;KOjfj+l69RlWfJaTzQZdVpx+M6XeXrvlFESgLjzD/+1vrWCcpmP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kLJ8YAAADdAAAADwAAAAAAAAAAAAAAAACYAgAAZHJz&#10;L2Rvd25yZXYueG1sUEsFBgAAAAAEAAQA9QAAAIsDAAAAAA==&#10;" path="m29897,13930l25920,3974,15935,,5979,3974,,13930r5979,9987l15935,27892r9985,-3975l29897,13930r,xe" filled="f" strokeweight=".16608mm">
                  <v:stroke endcap="round"/>
                  <v:path arrowok="t" textboxrect="0,0,29897,27892"/>
                </v:shape>
                <v:shape id="Shape 5446" o:spid="_x0000_s3383" style="position:absolute;left:70757;top:15043;width:279;height:280;visibility:visible;mso-wrap-style:square;v-text-anchor:top" coordsize="27923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JSscA&#10;AADdAAAADwAAAGRycy9kb3ducmV2LnhtbESPQWvCQBSE7wX/w/KE3urGYqNEVxEhbS9SNCJ4e2Sf&#10;STT7Ns1uNe2vd4WCx2FmvmFmi87U4kKtqywrGA4iEMS51RUXCnZZ+jIB4TyyxtoyKfglB4t572mG&#10;ibZX3tBl6wsRIOwSVFB63yRSurwkg25gG+LgHW1r0AfZFlK3eA1wU8vXKIqlwYrDQokNrUrKz9sf&#10;o+Cwjj6+vnf78R+lPl2uT9nwPc6Ueu53yykIT51/hP/bn1rB22gUw/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DSUrHAAAA3QAAAA8AAAAAAAAAAAAAAAAAmAIAAGRy&#10;cy9kb3ducmV2LnhtbFBLBQYAAAAABAAEAPUAAACMAwAAAAA=&#10;" path="m,7982l7982,,19941,r7982,7982l27923,17938r-7982,9987l13961,27925e" filled="f" strokeweight=".22144mm">
                  <v:stroke endcap="round"/>
                  <v:path arrowok="t" textboxrect="0,0,27923,27925"/>
                </v:shape>
                <v:shape id="Shape 5447" o:spid="_x0000_s3384" style="position:absolute;left:70757;top:15323;width:279;height:279;visibility:visible;mso-wrap-style:square;v-text-anchor:top" coordsize="27923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WKcUA&#10;AADdAAAADwAAAGRycy9kb3ducmV2LnhtbESPQWvCQBSE74X+h+UVequ7FqsSXUUEofVSojno7Zl9&#10;JsHs25BdTfz33YLgcZiZb5j5sre1uFHrK8cahgMFgjh3puJCQ7bffExB+IBssHZMGu7kYbl4fZlj&#10;YlzHKd12oRARwj5BDWUITSKlz0uy6AeuIY7e2bUWQ5RtIU2LXYTbWn4qNZYWK44LJTa0Lim/7K5W&#10;QzrsT5srqbST3fH3Z5up+lBkWr+/9asZiEB9eIYf7W+j4Ws0msD/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5YpxQAAAN0AAAAPAAAAAAAAAAAAAAAAAJgCAABkcnMv&#10;ZG93bnJldi54bWxQSwUGAAAAAAQABAD1AAAAigMAAAAA&#10;" path="m19941,r7982,9954l27923,17938r-7982,9954l7982,27892,,17938e" filled="f" strokeweight=".22144mm">
                  <v:stroke endcap="round"/>
                  <v:path arrowok="t" textboxrect="0,0,27923,27892"/>
                </v:shape>
                <v:shape id="Shape 5448" o:spid="_x0000_s3385" style="position:absolute;left:71155;top:15043;width:80;height:559;visibility:visible;mso-wrap-style:square;v-text-anchor:top" coordsize="795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YN8EA&#10;AADdAAAADwAAAGRycy9kb3ducmV2LnhtbERPyarCMBTdC/5DuMLbaVqpD6lGccBh9cDhAy7NtS02&#10;N6WJbf37l4Xg8nDm5bo3lWipcaVlBfEkAkGcWV1yruB+O4znIJxH1lhZJgVvcrBeDQdLTLXt+ELt&#10;1ecihLBLUUHhfZ1K6bKCDLqJrYkD97CNQR9gk0vdYBfCTSWnUfQrDZYcGgqsaVdQ9ry+jIIsOm6P&#10;L2y38d97F3f16Vzu94lSP6N+swDhqfdf8cd91gpmSRLmhjfh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GDfBAAAA3QAAAA8AAAAAAAAAAAAAAAAAmAIAAGRycy9kb3du&#10;cmV2LnhtbFBLBQYAAAAABAAEAPUAAACGAwAAAAA=&#10;" path="m,7982l7953,r,55818e" filled="f" strokeweight=".22144mm">
                  <v:stroke endcap="round"/>
                  <v:path arrowok="t" textboxrect="0,0,7953,55818"/>
                </v:shape>
                <v:shape id="Shape 5449" o:spid="_x0000_s3386" style="position:absolute;left:71155;top:15602;width:140;height:0;visibility:visible;mso-wrap-style:square;v-text-anchor:top" coordsize="139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NWsgA&#10;AADdAAAADwAAAGRycy9kb3ducmV2LnhtbESPQWvCQBSE74X+h+UJvdWNJdaYukoRChW9aKvQ2yP7&#10;TKLZt2l2a2J/vSsIHoeZ+YaZzDpTiRM1rrSsYNCPQBBnVpecK/j++nhOQDiPrLGyTArO5GA2fXyY&#10;YKpty2s6bXwuAoRdigoK7+tUSpcVZND1bU0cvL1tDPogm1zqBtsAN5V8iaJXabDksFBgTfOCsuPm&#10;zyjIRuPVLpm3q+1B5z+8iI//y99Iqade9/4GwlPn7+Fb+1MrGMbxGK5vwhO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Ac1ayAAAAN0AAAAPAAAAAAAAAAAAAAAAAJgCAABk&#10;cnMvZG93bnJldi54bWxQSwUGAAAAAAQABAD1AAAAjQMAAAAA&#10;" path="m,l13932,e" filled="f" strokeweight=".22144mm">
                  <v:stroke endcap="round"/>
                  <v:path arrowok="t" textboxrect="0,0,13932,0"/>
                </v:shape>
                <v:shape id="Shape 5450" o:spid="_x0000_s3387" style="position:absolute;left:71414;top:15043;width:280;height:559;visibility:visible;mso-wrap-style:square;v-text-anchor:top" coordsize="27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gSMUA&#10;AADdAAAADwAAAGRycy9kb3ducmV2LnhtbERPy2rCQBTdF/yH4Qrd1YlSNaQZRXyALlJa0y66u83c&#10;JsHMnZAZY/r3nYXQ5eG80/VgGtFT52rLCqaTCARxYXXNpYKP/PAUg3AeWWNjmRT8koP1avSQYqLt&#10;jd+pP/tShBB2CSqovG8TKV1RkUE3sS1x4H5sZ9AH2JVSd3gL4aaRsyhaSIM1h4YKW9pWVFzOV6Mg&#10;63fZMmsxf8s+T/Gr+/re7oulUo/jYfMCwtPg/8V391ErmD/Pw/7w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SBIxQAAAN0AAAAPAAAAAAAAAAAAAAAAAJgCAABkcnMv&#10;ZG93bnJldi54bWxQSwUGAAAAAAQABAD1AAAAigMAAAAA&#10;" path="m,7982l7982,,19941,r7982,7982l27923,17938r-7982,9987l7982,27925,,37879,,55818r27923,e" filled="f" strokeweight=".22144mm">
                  <v:stroke endcap="round"/>
                  <v:path arrowok="t" textboxrect="0,0,27923,55818"/>
                </v:shape>
                <v:shape id="Shape 5451" o:spid="_x0000_s3388" style="position:absolute;left:71275;top:16100;width:299;height:279;visibility:visible;mso-wrap-style:square;v-text-anchor:top" coordsize="29897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b+cUA&#10;AADdAAAADwAAAGRycy9kb3ducmV2LnhtbESPQWsCMRSE74L/ITyhF6lZRWXZGkXFQi8iVen5dfPc&#10;Xdy8LEnUtb/eCEKPw8x8w8wWranFlZyvLCsYDhIQxLnVFRcKjofP9xSED8gaa8uk4E4eFvNuZ4aZ&#10;tjf+pus+FCJC2GeooAyhyaT0eUkG/cA2xNE7WWcwROkKqR3eItzUcpQkU2mw4rhQYkPrkvLz/mIU&#10;9O8/4+1qE1Z8ktPdDl2a//6lSr312uUHiEBt+A+/2l9awWQ8Gc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5v5xQAAAN0AAAAPAAAAAAAAAAAAAAAAAJgCAABkcnMv&#10;ZG93bnJldi54bWxQSwUGAAAAAAQABAD1AAAAigMAAAAA&#10;" path="m29897,13930l23917,3974,13932,,3976,3974,,13930r3976,9987l13932,27892r9985,-3975l29897,13930r,xe" filled="f" strokeweight=".16608mm">
                  <v:stroke endcap="round"/>
                  <v:path arrowok="t" textboxrect="0,0,29897,27892"/>
                </v:shape>
                <v:shape id="Shape 5452" o:spid="_x0000_s3389" style="position:absolute;left:70857;top:16678;width:258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jPsUA&#10;AADdAAAADwAAAGRycy9kb3ducmV2LnhtbESPzWrDMBCE74G8g9hAb4mcUIfUjWxCINDQQ/N36HGR&#10;tpaJtTKWmjhvXxUKPQ4z8w2zrgbXihv1ofGsYD7LQBBrbxquFVzOu+kKRIjIBlvPpOBBAapyPFpj&#10;Yfydj3Q7xVokCIcCFdgYu0LKoC05DDPfESfvy/cOY5J9LU2P9wR3rVxk2VI6bDgtWOxoa0lfT99O&#10;weFT77MPezxv7eF9mQcXva5flHqaDJtXEJGG+B/+a78ZBflzvoDfN+kJ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eM+xQAAAN0AAAAPAAAAAAAAAAAAAAAAAJgCAABkcnMv&#10;ZG93bnJldi54bWxQSwUGAAAAAAQABAD1AAAAigMAAAAA&#10;" path="m,9955l5979,,19911,r5980,9955l25891,17938r-5980,9956l13932,27894e" filled="f" strokeweight=".22144mm">
                  <v:stroke endcap="round"/>
                  <v:path arrowok="t" textboxrect="0,0,25891,27894"/>
                </v:shape>
                <v:shape id="Shape 5453" o:spid="_x0000_s3390" style="position:absolute;left:70857;top:16957;width:258;height:279;visibility:visible;mso-wrap-style:square;v-text-anchor:top" coordsize="25891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CrMMA&#10;AADdAAAADwAAAGRycy9kb3ducmV2LnhtbESPzWrDMBCE74G+g9hCb4lc1ynBjWxKINCr3RR6XKz1&#10;T2KtjKQk9ttXhUKPw8x8w+zL2YziRs4PlhU8bxIQxI3VA3cKTp/H9Q6ED8gaR8ukYCEPZfGw2mOu&#10;7Z0rutWhExHCPkcFfQhTLqVvejLoN3Yijl5rncEQpeukdniPcDPKNElepcGB40KPEx16ai711Sj4&#10;ztrU+V21UHc84xe26anFVKmnx/n9DUSgOfyH/9ofWsE2277A75v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ICrMMAAADdAAAADwAAAAAAAAAAAAAAAACYAgAAZHJzL2Rv&#10;d25yZXYueG1sUEsFBgAAAAAEAAQA9QAAAIgDAAAAAA==&#10;" path="m19911,r5980,9986l25891,19941r-5980,7984l5979,27925,,19941e" filled="f" strokeweight=".22144mm">
                  <v:stroke endcap="round"/>
                  <v:path arrowok="t" textboxrect="0,0,25891,27925"/>
                </v:shape>
                <v:shape id="Shape 5454" o:spid="_x0000_s3391" style="position:absolute;left:71255;top:16678;width:60;height:558;visibility:visible;mso-wrap-style:square;v-text-anchor:top" coordsize="5979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wBsYA&#10;AADdAAAADwAAAGRycy9kb3ducmV2LnhtbESPQWvCQBSE74L/YXmF3nTTYlqJrmKLBb0otUWvj+wz&#10;CWbfLtmtif56tyB4HGbmG2Y670wtztT4yrKCl2ECgji3uuJCwe/P12AMwgdkjbVlUnAhD/NZvzfF&#10;TNuWv+m8C4WIEPYZKihDcJmUPi/JoB9aRxy9o20MhiibQuoG2wg3tXxNkjdpsOK4UKKjz5Ly0+7P&#10;KLAf1/Hy/bAO7SY/Ld1167p0v1bq+albTEAE6sIjfG+vtIJ0lI7g/01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5wBsYAAADdAAAADwAAAAAAAAAAAAAAAACYAgAAZHJz&#10;L2Rvd25yZXYueG1sUEsFBgAAAAAEAAQA9QAAAIsDAAAAAA==&#10;" path="m,9955l5979,r,55819e" filled="f" strokeweight=".22144mm">
                  <v:stroke endcap="round"/>
                  <v:path arrowok="t" textboxrect="0,0,5979,55819"/>
                </v:shape>
                <v:shape id="Shape 5455" o:spid="_x0000_s3392" style="position:absolute;left:71255;top:17236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dy8YA&#10;AADdAAAADwAAAGRycy9kb3ducmV2LnhtbESPQWsCMRSE70L/Q3hCb5rVuiKrUaSg9FLaWkG8PTbP&#10;ZHHzsmxSd/33TaHgcZiZb5jVpne1uFEbKs8KJuMMBHHpdcVGwfF7N1qACBFZY+2ZFNwpwGb9NFhh&#10;oX3HX3Q7RCMShEOBCmyMTSFlKC05DGPfECfv4luHMcnWSN1il+CultMsm0uHFacFiw29Wiqvhx+n&#10;YH7an/ez7HSfbD+69xfTmdyeP5V6HvbbJYhIfXyE/9tvWkE+y3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dy8YAAADdAAAADwAAAAAAAAAAAAAAAACYAgAAZHJz&#10;L2Rvd25yZXYueG1sUEsFBgAAAAAEAAQA9QAAAIsDAAAAAA==&#10;" path="m,l11958,e" filled="f" strokeweight=".22144mm">
                  <v:stroke endcap="round"/>
                  <v:path arrowok="t" textboxrect="0,0,11958,0"/>
                </v:shape>
                <v:shape id="Shape 5456" o:spid="_x0000_s3393" style="position:absolute;left:71514;top:16678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lPcUA&#10;AADdAAAADwAAAGRycy9kb3ducmV2LnhtbESPT2sCMRTE7wW/Q3hCbzVr6S66GkWEgtJD/Xfw+Eie&#10;m8XNy7KJun77plDocZiZ3zDzZe8acacu1J4VjEcZCGLtTc2VgtPx820CIkRkg41nUvCkAMvF4GWO&#10;pfEP3tP9ECuRIBxKVGBjbEspg7bkMIx8S5y8i+8cxiS7SpoOHwnuGvmeZYV0WHNasNjS2pK+Hm5O&#10;we6st9m33R/XdvdV5MFFr6upUq/DfjUDEamP/+G/9sYoyD/yAn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uU9xQAAAN0AAAAPAAAAAAAAAAAAAAAAAJgCAABkcnMv&#10;ZG93bnJldi54bWxQSwUGAAAAAAQABAD1AAAAigMAAAAA&#10;" path="m,9955l5979,,19911,r5980,9955l25891,17938r-5980,9956l13932,27894e" filled="f" strokeweight=".22144mm">
                  <v:stroke endcap="round"/>
                  <v:path arrowok="t" textboxrect="0,0,25891,27894"/>
                </v:shape>
                <v:shape id="Shape 5457" o:spid="_x0000_s3394" style="position:absolute;left:71514;top:16957;width:259;height:279;visibility:visible;mso-wrap-style:square;v-text-anchor:top" coordsize="25891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Er8EA&#10;AADdAAAADwAAAGRycy9kb3ducmV2LnhtbESPS4sCMRCE7wv+h9CCtzXj4IvRKCIIXn2Bx2bS89BJ&#10;Z0iijv/eCAt7LKrqK2q57kwjnuR8bVnBaJiAIM6trrlUcD7tfucgfEDW2FgmBW/ysF71fpaYafvi&#10;Az2PoRQRwj5DBVUIbSalzysy6Ie2JY5eYZ3BEKUrpXb4inDTyDRJptJgzXGhwpa2FeX348MouI6L&#10;1Pn54U3l7oYXLNJzgalSg363WYAI1IX/8F97rxVMxpMZfN/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ZBK/BAAAA3QAAAA8AAAAAAAAAAAAAAAAAmAIAAGRycy9kb3du&#10;cmV2LnhtbFBLBQYAAAAABAAEAPUAAACGAwAAAAA=&#10;" path="m19911,r5980,9986l25891,19941r-5980,7984l5979,27925,,19941e" filled="f" strokeweight=".22144mm">
                  <v:stroke endcap="round"/>
                  <v:path arrowok="t" textboxrect="0,0,25891,27925"/>
                </v:shape>
                <v:shape id="Picture 5458" o:spid="_x0000_s3395" type="#_x0000_t75" style="position:absolute;left:72052;top:15064;width:3688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p1WnEAAAA3QAAAA8AAABkcnMvZG93bnJldi54bWxET8tqwkAU3Rf8h+EW3EidWIyU1FFEKYSK&#10;iI9Nd7eZ2yQ0cyfMjEn8+85C6PJw3sv1YBrRkfO1ZQWzaQKCuLC65lLB9fLx8gbCB2SNjWVScCcP&#10;69XoaYmZtj2fqDuHUsQQ9hkqqEJoMyl9UZFBP7UtceR+rDMYInSl1A77GG4a+ZokC2mw5thQYUvb&#10;iorf880oOOYHmne7z3s+2Tfmmi7cpv/6Vmr8PGzeQQQawr/44c61gnSexrnxTX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p1WnEAAAA3QAAAA8AAAAAAAAAAAAAAAAA&#10;nwIAAGRycy9kb3ducmV2LnhtbFBLBQYAAAAABAAEAPcAAACQAwAAAAA=&#10;">
                  <v:imagedata r:id="rId626" o:title=""/>
                </v:shape>
                <v:shape id="Picture 5459" o:spid="_x0000_s3396" type="#_x0000_t75" style="position:absolute;left:72511;top:17077;width:1315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WoeLHAAAA3QAAAA8AAABkcnMvZG93bnJldi54bWxEj9FqwkAURN8F/2G5Ql+kbiq11NRVilKS&#10;l4Im/YDb7G0Smr0bs9sY/Xq3IPg4zMwZZrUZTCN66lxtWcHTLAJBXFhdc6ngK/94fAXhPLLGxjIp&#10;OJODzXo8WmGs7YkP1Ge+FAHCLkYFlfdtLKUrKjLoZrYlDt6P7Qz6ILtS6g5PAW4aOY+iF2mw5rBQ&#10;YUvbiorf7M8ouFyazzxtj8vj3vVmjgnvvqeJUg+T4f0NhKfB38O3dqoVLJ4XS/h/E56AX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WoeLHAAAA3QAAAA8AAAAAAAAAAAAA&#10;AAAAnwIAAGRycy9kb3ducmV2LnhtbFBLBQYAAAAABAAEAPcAAACTAwAAAAA=&#10;">
                  <v:imagedata r:id="rId627" o:title=""/>
                </v:shape>
                <v:shape id="Shape 5460" o:spid="_x0000_s3397" style="position:absolute;left:73906;top:17615;width:279;height:279;visibility:visible;mso-wrap-style:square;v-text-anchor:top" coordsize="2789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E7MMA&#10;AADdAAAADwAAAGRycy9kb3ducmV2LnhtbERPy4rCMBTdD8w/hDvgRsZUUXGqUcYpii590PWluTZl&#10;mpvSZLT69WYhzPJw3otVZ2txpdZXjhUMBwkI4sLpiksF59PmcwbCB2SNtWNScCcPq+X72wJT7W58&#10;oOsxlCKGsE9RgQmhSaX0hSGLfuAa4shdXGsxRNiWUrd4i+G2lqMkmUqLFccGgw39GCp+j39WQZ4/&#10;TLbtr7PzJOvPnMlHX/uwVar30X3PQQTqwr/45d5pBZPxNO6P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0E7MMAAADdAAAADwAAAAAAAAAAAAAAAACYAgAAZHJzL2Rv&#10;d25yZXYueG1sUEsFBgAAAAAEAAQA9QAAAIgDAAAAAA==&#10;" path="m27894,13961l23917,4007,13932,,3976,4007,,13961r3976,9956l13932,27925r9985,-4008l27894,13961r,xe" filled="f" strokeweight=".16608mm">
                  <v:stroke endcap="round"/>
                  <v:path arrowok="t" textboxrect="0,0,27894,27925"/>
                </v:shape>
                <v:shape id="Shape 5461" o:spid="_x0000_s3398" style="position:absolute;left:74364;top:17356;width:260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hsccA&#10;AADdAAAADwAAAGRycy9kb3ducmV2LnhtbESPQWvCQBSE70L/w/IKvYhurFYkukqVCiJ40ErA2zP7&#10;mgSzb0N2G+O/dwXB4zAz3zCzRWtK0VDtCssKBv0IBHFqdcGZguPvujcB4TyyxtIyKbiRg8X8rTPD&#10;WNsr76k5+EwECLsYFeTeV7GULs3JoOvbijh4f7Y26IOsM6lrvAa4KeVnFI2lwYLDQo4VrXJKL4d/&#10;oyDJfnan5fJiovNq21S7btId6kSpj/f2ewrCU+tf4Wd7oxV8jcYD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KIbHHAAAA3QAAAA8AAAAAAAAAAAAAAAAAmAIAAGRy&#10;cy9kb3ducmV2LnhtbFBLBQYAAAAABAAEAPUAAACMAwAAAAA=&#10;" path="m,7951l5979,,19941,r5979,7951l25920,17938r-5979,9954l11958,27892e" filled="f" strokeweight=".22144mm">
                  <v:stroke endcap="round"/>
                  <v:path arrowok="t" textboxrect="0,0,25920,27892"/>
                </v:shape>
                <v:shape id="Shape 5462" o:spid="_x0000_s3399" style="position:absolute;left:74364;top:17635;width:260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8AcQA&#10;AADdAAAADwAAAGRycy9kb3ducmV2LnhtbESPS4vCQBCE7wv+h6EFbzrxLdFRNCB4ENn1AR6bTJsE&#10;Mz0hM2r23+8Iwh6LqvqKWqwaU4on1a6wrKDfi0AQp1YXnCk4n7bdGQjnkTWWlknBLzlYLVtfC4y1&#10;ffEPPY8+EwHCLkYFufdVLKVLczLoerYiDt7N1gZ9kHUmdY2vADelHETRRBosOCzkWFGSU3o/PowC&#10;+jab4cGPysflmkyxSZxZ7/ZKddrNeg7CU+P/w5/2TisYjyYDeL8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lPAHEAAAA3QAAAA8AAAAAAAAAAAAAAAAAmAIAAGRycy9k&#10;b3ducmV2LnhtbFBLBQYAAAAABAAEAPUAAACJAwAAAAA=&#10;" path="m19941,r5979,7984l25920,17938r-5979,9956l5979,27894,,17938e" filled="f" strokeweight=".22144mm">
                  <v:stroke endcap="round"/>
                  <v:path arrowok="t" textboxrect="0,0,25920,27894"/>
                </v:shape>
                <v:shape id="Shape 5463" o:spid="_x0000_s3400" style="position:absolute;left:74763;top:17356;width:259;height:558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oBcUA&#10;AADdAAAADwAAAGRycy9kb3ducmV2LnhtbESPQWvCQBSE7wX/w/IEL6Kbmio1dZUiiNKbabF4e2Sf&#10;Seju25BdNf57VxB6HGbmG2ax6qwRF2p97VjB6zgBQVw4XXOp4Od7M3oH4QOyRuOYFNzIw2rZe1lg&#10;pt2V93TJQykihH2GCqoQmkxKX1Rk0Y9dQxy9k2sthijbUuoWrxFujZwkyUxarDkuVNjQuqLiLz9b&#10;Bad0fdCUoj3m883v17AzbLdGqUG/+/wAEagL/+Fne6cVTN9mK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ugFxQAAAN0AAAAPAAAAAAAAAAAAAAAAAJgCAABkcnMv&#10;ZG93bnJldi54bWxQSwUGAAAAAAQABAD1AAAAigMAAAAA&#10;" path="m,7951l5979,,19940,r5980,7951l25920,17938r-5980,9954l5979,27892,,35876,,55787r25920,e" filled="f" strokeweight=".22144mm">
                  <v:stroke endcap="round"/>
                  <v:path arrowok="t" textboxrect="0,0,25920,55787"/>
                </v:shape>
                <v:shape id="Shape 5464" o:spid="_x0000_s3401" style="position:absolute;left:75162;top:17356;width:179;height:558;visibility:visible;mso-wrap-style:square;v-text-anchor:top" coordsize="17938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6usgA&#10;AADdAAAADwAAAGRycy9kb3ducmV2LnhtbESPT2vCQBTE74LfYXmCN91U0lhSV/EPogcPalva42v2&#10;NQlm34bsqrGf3hUKPQ4z8xtmMmtNJS7UuNKygqdhBII4s7rkXMH723rwAsJ5ZI2VZVJwIwezabcz&#10;wVTbKx/ocvS5CBB2KSoovK9TKV1WkEE3tDVx8H5sY9AH2eRSN3gNcFPJURQl0mDJYaHAmpYFZafj&#10;2Sg4f22MPmzHWXLbxavfj8/xYr/7Vqrfa+evIDy1/j/8195qBc9xEsPjTX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Anq6yAAAAN0AAAAPAAAAAAAAAAAAAAAAAJgCAABk&#10;cnMvZG93bnJldi54bWxQSwUGAAAAAAQABAD1AAAAjQMAAAAA&#10;" path="m5979,55787l,45831,,7951,5979,r5979,l17938,7951r,37880l11958,55787r-5979,xe" filled="f" strokeweight=".22144mm">
                  <v:stroke endcap="round"/>
                  <v:path arrowok="t" textboxrect="0,0,17938,55787"/>
                </v:shape>
                <v:shape id="Shape 5465" o:spid="_x0000_s3402" style="position:absolute;left:74085;top:18352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AbsIA&#10;AADdAAAADwAAAGRycy9kb3ducmV2LnhtbESPzWrDMBCE74G+g9hCb4nU0qTFjRLqQiFX5+e+WFvL&#10;1FoZa5M4ffoqEMhxmJlvmOV6DJ060ZDayBaeZwYUcR1dy42F/e57+g4qCbLDLjJZuFCC9ephssTC&#10;xTNXdNpKozKEU4EWvEhfaJ1qTwHTLPbE2fuJQ0DJcmi0G/Cc4aHTL8YsdMCW84LHnr481b/bY7Dw&#10;t8Njh0YqHw1V5aEsL29SWfv0OH5+gBIa5R6+tTfOwvx1MYfrm/w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sBuwgAAAN0AAAAPAAAAAAAAAAAAAAAAAJgCAABkcnMvZG93&#10;bnJldi54bWxQSwUGAAAAAAQABAD1AAAAhwMAAAAA&#10;" path="m29897,13963l25891,3976,15935,,5979,3976,,13963r5979,9954l15935,27894r9956,-3977l29897,13963r,xe" filled="f" strokeweight=".16608mm">
                  <v:stroke endcap="round"/>
                  <v:path arrowok="t" textboxrect="0,0,29897,27894"/>
                </v:shape>
                <v:shape id="Shape 5466" o:spid="_x0000_s3403" style="position:absolute;left:72790;top:18332;width:279;height:279;visibility:visible;mso-wrap-style:square;v-text-anchor:top" coordsize="27923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VKscA&#10;AADdAAAADwAAAGRycy9kb3ducmV2LnhtbESPQWvCQBSE74L/YXmCN90oNkrqKiJEe5FSI4XeHtnX&#10;JJp9G7Orpv313UKhx2FmvmGW687U4k6tqywrmIwjEMS51RUXCk5ZOlqAcB5ZY22ZFHyRg/Wq31ti&#10;ou2D3+h+9IUIEHYJKii9bxIpXV6SQTe2DXHwPm1r0AfZFlK3+AhwU8tpFMXSYMVhocSGtiXll+PN&#10;KPg4RPvX6+l9/k2pTzeHczbZxZlSw0G3eQbhqfP/4b/2i1bwNItj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2FSrHAAAA3QAAAA8AAAAAAAAAAAAAAAAAmAIAAGRy&#10;cy9kb3ducmV2LnhtbFBLBQYAAAAABAAEAPUAAACMAwAAAAA=&#10;" path="m,9986l7982,,19941,r7982,9986l27923,19941r-7982,7984l13961,27925e" filled="f" strokeweight=".22144mm">
                  <v:stroke endcap="round"/>
                  <v:path arrowok="t" textboxrect="0,0,27923,27925"/>
                </v:shape>
                <v:shape id="Shape 5467" o:spid="_x0000_s3404" style="position:absolute;left:72790;top:18611;width:279;height:299;visibility:visible;mso-wrap-style:square;v-text-anchor:top" coordsize="27923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+SscA&#10;AADdAAAADwAAAGRycy9kb3ducmV2LnhtbESPQWvCQBSE74X+h+UVvNWNYm1JXcUWRA8eaqpob8/s&#10;MxvMvg3ZrYn/3hUKPQ4z8w0zmXW2EhdqfOlYwaCfgCDOnS65ULD9Xjy/gfABWWPlmBRcycNs+vgw&#10;wVS7ljd0yUIhIoR9igpMCHUqpc8NWfR9VxNH7+QaiyHKppC6wTbCbSWHSTKWFkuOCwZr+jSUn7Nf&#10;q2BVme0w2/2sP1r66pb742FvTk6p3lM3fwcRqAv/4b/2Sit4GY1f4f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IvkrHAAAA3QAAAA8AAAAAAAAAAAAAAAAAmAIAAGRy&#10;cy9kb3ducmV2LnhtbFBLBQYAAAAABAAEAPUAAACMAwAAAAA=&#10;" path="m19941,r7982,9954l27923,19910r-7982,9987l7982,29897,,19910e" filled="f" strokeweight=".22144mm">
                  <v:stroke endcap="round"/>
                  <v:path arrowok="t" textboxrect="0,0,27923,29897"/>
                </v:shape>
                <v:shape id="Shape 5468" o:spid="_x0000_s3405" style="position:absolute;left:73189;top:18332;width:258;height:578;visibility:visible;mso-wrap-style:square;v-text-anchor:top" coordsize="25891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OD8EA&#10;AADdAAAADwAAAGRycy9kb3ducmV2LnhtbERPTYvCMBC9C/sfwix4EU0VraVrFBVEPeou7nVoZtuy&#10;zaQ0UeO/NwfB4+N9L1bBNOJGnastKxiPEhDEhdU1lwp+vnfDDITzyBoby6TgQQ5Wy4/eAnNt73yi&#10;29mXIoawy1FB5X2bS+mKigy6kW2JI/dnO4M+wq6UusN7DDeNnCRJKg3WHBsqbGlbUfF/vhoFm99L&#10;OIY5D/bZY59diu1B7rRVqv8Z1l8gPAX/Fr/cB61gNk3j3Pg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TTg/BAAAA3QAAAA8AAAAAAAAAAAAAAAAAmAIAAGRycy9kb3du&#10;cmV2LnhtbFBLBQYAAAAABAAEAPUAAACGAwAAAAA=&#10;" path="m,9986l5979,,19911,r5980,9986l25891,19941r-5980,7984l5979,27925,,37879,,57822r25891,e" filled="f" strokeweight=".22144mm">
                  <v:stroke endcap="round"/>
                  <v:path arrowok="t" textboxrect="0,0,25891,57822"/>
                </v:shape>
                <v:shape id="Shape 5469" o:spid="_x0000_s3406" style="position:absolute;left:73587;top:18332;width:60;height:578;visibility:visible;mso-wrap-style:square;v-text-anchor:top" coordsize="5979,57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drMYA&#10;AADdAAAADwAAAGRycy9kb3ducmV2LnhtbESPQWsCMRSE7wX/Q3hCb92sYsVujSKCIB5qu+1Bb8/N&#10;6ya4eVk2qW7/fSMUPA4z8w0zX/auERfqgvWsYJTlIIgrry3XCr4+N08zECEia2w8k4JfCrBcDB7m&#10;WGh/5Q+6lLEWCcKhQAUmxraQMlSGHIbMt8TJ+/adw5hkV0vd4TXBXSPHeT6VDi2nBYMtrQ1V5/LH&#10;KXBvOzt+5+PpuD1Ua5pos5/tjFKPw371CiJSH+/h//ZWK3ieTF/g9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6drMYAAADdAAAADwAAAAAAAAAAAAAAAACYAgAAZHJz&#10;L2Rvd25yZXYueG1sUEsFBgAAAAAEAAQA9QAAAIsDAAAAAA==&#10;" path="m,9986l5979,r,57822e" filled="f" strokeweight=".22144mm">
                  <v:stroke endcap="round"/>
                  <v:path arrowok="t" textboxrect="0,0,5979,57822"/>
                </v:shape>
                <v:shape id="Shape 5470" o:spid="_x0000_s3407" style="position:absolute;left:73587;top:18910;width:140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fbcEA&#10;AADdAAAADwAAAGRycy9kb3ducmV2LnhtbERPy4rCMBTdC/MP4Q7MTlNlbMfaVEQQZXDjg8Hlpbm2&#10;xeamNFHr35vFgMvDeWeL3jTiTp2rLSsYjyIQxIXVNZcKTsf18AeE88gaG8uk4EkOFvnHIMNU2wfv&#10;6X7wpQgh7FJUUHnfplK6oiKDbmRb4sBdbGfQB9iVUnf4COGmkZMoiqXBmkNDhS2tKiquh5tRQM0x&#10;ttsdr8/4505xstFY/86U+vrsl3MQnnr/Fv+7t1rB9DsJ+8Ob8ARk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aH23BAAAA3QAAAA8AAAAAAAAAAAAAAAAAmAIAAGRycy9kb3du&#10;cmV2LnhtbFBLBQYAAAAABAAEAPUAAACGAwAAAAA=&#10;" path="m,l13961,e" filled="f" strokeweight=".22144mm">
                  <v:stroke endcap="round"/>
                  <v:path arrowok="t" textboxrect="0,0,13961,0"/>
                </v:shape>
                <v:shape id="Picture 5471" o:spid="_x0000_s3408" type="#_x0000_t75" style="position:absolute;left:70996;top:19548;width:2770;height:2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kOnDAAAA3QAAAA8AAABkcnMvZG93bnJldi54bWxEj0FrAjEUhO9C/0N4hd40q7QqW6OIIAg9&#10;uQr2+Ng8N6ublyWJ7vbfN4LgcZiZb5jFqreNuJMPtWMF41EGgrh0uuZKwfGwHc5BhIissXFMCv4o&#10;wGr5Nlhgrl3He7oXsRIJwiFHBSbGNpcylIYshpFriZN3dt5iTNJXUnvsEtw2cpJlU2mx5rRgsKWN&#10;ofJa3KyCwvxs9pd48n3H80MpW3f+rXZKfbz3628Qkfr4Cj/bO63g63M2hseb9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mQ6cMAAADdAAAADwAAAAAAAAAAAAAAAACf&#10;AgAAZHJzL2Rvd25yZXYueG1sUEsFBgAAAAAEAAQA9wAAAI8DAAAAAA==&#10;">
                  <v:imagedata r:id="rId628" o:title=""/>
                </v:shape>
                <v:shape id="Shape 5472" o:spid="_x0000_s3409" style="position:absolute;left:73447;top:22259;width:280;height:279;visibility:visible;mso-wrap-style:square;v-text-anchor:top" coordsize="27923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em8cA&#10;AADdAAAADwAAAGRycy9kb3ducmV2LnhtbESPQWvCQBSE74X+h+UVvNWNmlZJs4qIFZEWqjV4fWRf&#10;k2D2bcxuNf57Vyj0OMzMN0w660wtztS6yrKCQT8CQZxbXXGhYP/9/jwB4TyyxtoyKbiSg9n08SHF&#10;RNsLb+m884UIEHYJKii9bxIpXV6SQde3DXHwfmxr0AfZFlK3eAlwU8thFL1KgxWHhRIbWpSUH3e/&#10;RsFnfBrtvz6izXI+jlfbwyCz1GVK9Z66+RsIT53/D/+111rBSzwewv1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cHpvHAAAA3QAAAA8AAAAAAAAAAAAAAAAAmAIAAGRy&#10;cy9kb3ducmV2LnhtbFBLBQYAAAAABAAEAPUAAACMAwAAAAA=&#10;" path="m27923,13930l23917,3974,13961,,4005,3974,,13930r4005,9987l13961,27892r9956,-3975l27923,13930r,xe" filled="f" strokeweight=".16608mm">
                  <v:stroke endcap="round"/>
                  <v:path arrowok="t" textboxrect="0,0,27923,27892"/>
                </v:shape>
                <v:shape id="Shape 5473" o:spid="_x0000_s3410" style="position:absolute;left:72610;top:22797;width:280;height:279;visibility:visible;mso-wrap-style:square;v-text-anchor:top" coordsize="27923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al8YA&#10;AADdAAAADwAAAGRycy9kb3ducmV2LnhtbESPT4vCMBTE74LfIbyFvWni/lOqUWRB2PUi1R709mye&#10;bdnmpTTRdr+9ERb2OMzMb5jFqre1uFHrK8caJmMFgjh3puJCQ3bYjGYgfEA2WDsmDb/kYbUcDhaY&#10;GNdxSrd9KESEsE9QQxlCk0jp85Is+rFriKN3ca3FEGVbSNNiF+G2li9KfUiLFceFEhv6LCn/2V+t&#10;hnTSnzdXUmknu9Pue5up+lhkWj8/9es5iEB9+A//tb+Mhve36Ss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Ral8YAAADdAAAADwAAAAAAAAAAAAAAAACYAgAAZHJz&#10;L2Rvd25yZXYueG1sUEsFBgAAAAAEAAQA9QAAAIsDAAAAAA==&#10;" path="m,9954l7982,,19941,r7982,9954l27923,17938r-7982,9954l13961,27892e" filled="f" strokeweight=".22144mm">
                  <v:stroke endcap="round"/>
                  <v:path arrowok="t" textboxrect="0,0,27923,27892"/>
                </v:shape>
                <v:shape id="Shape 5474" o:spid="_x0000_s3411" style="position:absolute;left:72610;top:23076;width:280;height:279;visibility:visible;mso-wrap-style:square;v-text-anchor:top" coordsize="27923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nJccA&#10;AADdAAAADwAAAGRycy9kb3ducmV2LnhtbESPT2vCQBTE74V+h+UVvNVNJa2aZiMaEHoR6h/E4zP7&#10;mqRm34bsqvHbdwuCx2FmfsOks9404kKdqy0reBtGIIgLq2suFey2y9cJCOeRNTaWScGNHMyy56cU&#10;E22vvKbLxpciQNglqKDyvk2kdEVFBt3QtsTB+7GdQR9kV0rd4TXATSNHUfQhDdYcFipsKa+oOG3O&#10;RsG2XOW76fkQLc3v1K6Po15/7xdKDV76+ScIT71/hO/tL63gPR7H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65yXHAAAA3QAAAA8AAAAAAAAAAAAAAAAAmAIAAGRy&#10;cy9kb3ducmV2LnhtbFBLBQYAAAAABAAEAPUAAACMAwAAAAA=&#10;" path="m19941,r7982,9957l27923,17938r-7982,9957l7982,27895,,17938e" filled="f" strokeweight=".22144mm">
                  <v:stroke endcap="round"/>
                  <v:path arrowok="t" textboxrect="0,0,27923,27895"/>
                </v:shape>
                <v:shape id="Shape 5475" o:spid="_x0000_s3412" style="position:absolute;left:73009;top:22797;width:279;height:558;visibility:visible;mso-wrap-style:square;v-text-anchor:top" coordsize="27894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No8QA&#10;AADdAAAADwAAAGRycy9kb3ducmV2LnhtbESPQWsCMRSE74X+h/AK3mrWoq3dGqVUlN5E66HHx+a5&#10;Sbt5WTZPXf99Iwg9DjPzDTNb9KFRJ+qSj2xgNCxAEVfReq4N7L9Wj1NQSZAtNpHJwIUSLOb3dzMs&#10;bTzzlk47qVWGcCrRgBNpS61T5ShgGsaWOHuH2AWULLta2w7PGR4a/VQUzzqg57zgsKUPR9Xv7hgM&#10;sEz39Tp8jx01Xn78ZvO6HB2MGTz072+ghHr5D9/an9bAZPwygeub/A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zaPEAAAA3QAAAA8AAAAAAAAAAAAAAAAAmAIAAGRycy9k&#10;b3ducmV2LnhtbFBLBQYAAAAABAAEAPUAAACJAwAAAAA=&#10;" path="m,9954l7953,,19911,r7983,9954l27894,17938r-7983,9954l7953,27892,,37850,,55788r27894,e" filled="f" strokeweight=".22144mm">
                  <v:stroke endcap="round"/>
                  <v:path arrowok="t" textboxrect="0,0,27894,55788"/>
                </v:shape>
                <v:shape id="Shape 5476" o:spid="_x0000_s3413" style="position:absolute;left:73408;top:22797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VBMYA&#10;AADdAAAADwAAAGRycy9kb3ducmV2LnhtbESPW2vCQBSE34X+h+UUfNNNizeiq5SooC9CvaCPh+wx&#10;Sc2eDdk1xn/fLQh9HGbmG2a2aE0pGqpdYVnBRz8CQZxaXXCm4HhY9yYgnEfWWFomBU9ysJi/dWYY&#10;a/vgb2r2PhMBwi5GBbn3VSylS3My6Pq2Ig7e1dYGfZB1JnWNjwA3pfyMopE0WHBYyLGiJKf0tr8b&#10;BfJSNIfdyYxv2ztn159zskqWT6W67+3XFISn1v+HX+2NVjAcjEf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VBMYAAADdAAAADwAAAAAAAAAAAAAAAACYAgAAZHJz&#10;L2Rvd25yZXYueG1sUEsFBgAAAAAEAAQA9QAAAIsDAAAAAA==&#10;" path="m,45831r5979,9957l19941,55788r5979,-9957l25920,27892,19941,17938,,17938,,,25920,e" filled="f" strokeweight=".22144mm">
                  <v:stroke endcap="round"/>
                  <v:path arrowok="t" textboxrect="0,0,25920,55788"/>
                </v:shape>
                <v:shape id="Picture 5477" o:spid="_x0000_s3414" type="#_x0000_t75" style="position:absolute;left:74045;top:21621;width:1396;height: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HpbGAAAA3QAAAA8AAABkcnMvZG93bnJldi54bWxEj0FrwkAUhO+C/2F5gre6UdOmpK6igqA9&#10;iLWi10f2NYlm34bsqvHfdwsFj8PMfMNMZq2pxI0aV1pWMBxEIIgzq0vOFRy+Vy/vIJxH1lhZJgUP&#10;cjCbdjsTTLW98xfd9j4XAcIuRQWF93UqpcsKMugGtiYO3o9tDPogm1zqBu8Bbio5iqI3abDksFBg&#10;TcuCssv+ahQsjie9PMxX2087vuweGxdfz1GsVL/Xzj9AeGr9M/zfXmsFr3GSwN+b8AT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selsYAAADdAAAADwAAAAAAAAAAAAAA&#10;AACfAgAAZHJzL2Rvd25yZXYueG1sUEsFBgAAAAAEAAQA9wAAAJIDAAAAAA==&#10;">
                  <v:imagedata r:id="rId629" o:title=""/>
                </v:shape>
                <v:shape id="Picture 5478" o:spid="_x0000_s3415" type="#_x0000_t75" style="position:absolute;left:74404;top:19707;width:2033;height:1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BpLDAAAA3QAAAA8AAABkcnMvZG93bnJldi54bWxET8lqwzAQvRfyD2ICvTVSQrrgRjYm2JDc&#10;mqW0x8Ga2CbWyFiq4/x9dSj0+Hj7JptsJ0YafOtYw3KhQBBXzrRcazifyqc3ED4gG+wck4Y7ecjS&#10;2cMGE+NufKDxGGoRQ9gnqKEJoU+k9FVDFv3C9cSRu7jBYohwqKUZ8BbDbSdXSr1Iiy3HhgZ72jZU&#10;XY8/VsP31/m0/jio8FmOl70rC4W7vND6cT7l7yACTeFf/OfeGQ3P69c4N76JT0C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oGksMAAADdAAAADwAAAAAAAAAAAAAAAACf&#10;AgAAZHJzL2Rvd25yZXYueG1sUEsFBgAAAAAEAAQA9wAAAI8DAAAAAA==&#10;">
                  <v:imagedata r:id="rId630" o:title=""/>
                </v:shape>
                <v:shape id="Shape 5479" o:spid="_x0000_s3416" style="position:absolute;left:75540;top:18731;width:279;height:279;visibility:visible;mso-wrap-style:square;v-text-anchor:top" coordsize="27923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M6scA&#10;AADdAAAADwAAAGRycy9kb3ducmV2LnhtbESP3WrCQBSE7wt9h+UUvKsbbdpo6ipSWhFR8BdvD9nT&#10;JJg9G7Orpm/fFQq9HGbmG2Y0aU0lrtS40rKCXjcCQZxZXXKuYL/7eh6AcB5ZY2WZFPyQg8n48WGE&#10;qbY33tB163MRIOxSVFB4X6dSuqwgg65ra+LgfdvGoA+yyaVu8BbgppL9KHqTBksOCwXW9FFQdtpe&#10;jIJVfH7Zr5fR4nOaxLPNsXew1B6U6jy103cQnlr/H/5rz7WC1zgZwv1NeAJ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4jOrHAAAA3QAAAA8AAAAAAAAAAAAAAAAAmAIAAGRy&#10;cy9kb3ducmV2LnhtbFBLBQYAAAAABAAEAPUAAACMAwAAAAA=&#10;" path="m27923,13930l23917,3974,13961,,4005,3974,,13930r4005,9987l13961,27892r9956,-3975l27923,13930r,xe" filled="f" strokeweight=".16608mm">
                  <v:stroke endcap="round"/>
                  <v:path arrowok="t" textboxrect="0,0,27923,27892"/>
                </v:shape>
                <v:shape id="Shape 5480" o:spid="_x0000_s3417" style="position:absolute;left:76059;top:18791;width:259;height:279;visibility:visible;mso-wrap-style:square;v-text-anchor:top" coordsize="25891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PwqcIA&#10;AADdAAAADwAAAGRycy9kb3ducmV2LnhtbERPz2vCMBS+D/wfwhvspulkinSmRWWDXTY3leHx0Tyb&#10;YvNSkmjrf28Ogx0/vt/LcrCtuJIPjWMFz5MMBHHldMO1gsP+fbwAESKyxtYxKbhRgLIYPSwx167n&#10;H7ruYi1SCIccFZgYu1zKUBmyGCauI07cyXmLMUFfS+2xT+G2ldMsm0uLDacGgx1tDFXn3cUq+AqX&#10;3/MR7dr6sP18m5kVz797pZ4eh9UriEhD/Bf/uT+0gtnLIu1P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/CpwgAAAN0AAAAPAAAAAAAAAAAAAAAAAJgCAABkcnMvZG93&#10;bnJldi54bWxQSwUGAAAAAAQABAD1AAAAhwMAAAAA&#10;" path="m,9954l7953,,19911,r5980,9954l25891,17938r-5980,9954l13932,27892e" filled="f" strokeweight=".22144mm">
                  <v:stroke endcap="round"/>
                  <v:path arrowok="t" textboxrect="0,0,25891,27892"/>
                </v:shape>
                <v:shape id="Shape 5481" o:spid="_x0000_s3418" style="position:absolute;left:76059;top:19070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RDsYA&#10;AADdAAAADwAAAGRycy9kb3ducmV2LnhtbESPQWvCQBSE74X+h+UVvNWNYiRNXaUIQosHo/HQ42P3&#10;NRuafRuyW03/vSsUehxm5htmtRldJy40hNazgtk0A0GsvWm5UXCud88FiBCRDXaeScEvBdisHx9W&#10;WBp/5SNdTrERCcKhRAU2xr6UMmhLDsPU98TJ+/KDw5jk0Egz4DXBXSfnWbaUDltOCxZ72lrS36cf&#10;p6D61B/ZwR7rra32yzy46HXzotTkaXx7BRFpjP/hv/a7UZAvihnc36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RDsYAAADdAAAADwAAAAAAAAAAAAAAAACYAgAAZHJz&#10;L2Rvd25yZXYueG1sUEsFBgAAAAAEAAQA9QAAAIsDAAAAAA==&#10;" path="m19911,r5980,9955l25891,17938r-5980,9956l7953,27894,,17938e" filled="f" strokeweight=".22144mm">
                  <v:stroke endcap="round"/>
                  <v:path arrowok="t" textboxrect="0,0,25891,27894"/>
                </v:shape>
                <v:shape id="Shape 5482" o:spid="_x0000_s3419" style="position:absolute;left:76457;top:18791;width:259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ZPMgA&#10;AADdAAAADwAAAGRycy9kb3ducmV2LnhtbESPQWvCQBSE74X+h+UJXkQ32lYkZiNVLJSCh6YS8PbM&#10;PpNg9m3IrjH9991CocdhZr5hks1gGtFT52rLCuazCARxYXXNpYLj19t0BcJ5ZI2NZVLwTQ426eND&#10;grG2d/6kPvOlCBB2MSqovG9jKV1RkUE3sy1x8C62M+iD7EqpO7wHuGnkIoqW0mDNYaHClnYVFdfs&#10;ZhTk5f5w2m6vJjrvPvr2MMknTzpXajwaXtcgPA3+P/zXftcKXp5XC/h9E56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lFk8yAAAAN0AAAAPAAAAAAAAAAAAAAAAAJgCAABk&#10;cnMvZG93bnJldi54bWxQSwUGAAAAAAQABAD1AAAAjQMAAAAA&#10;" path="m,9954l5979,,19941,r5979,9954l25920,17938r-5979,9954l13961,27892e" filled="f" strokeweight=".22144mm">
                  <v:stroke endcap="round"/>
                  <v:path arrowok="t" textboxrect="0,0,25920,27892"/>
                </v:shape>
                <v:shape id="Shape 5483" o:spid="_x0000_s3420" style="position:absolute;left:76457;top:19070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/YMQA&#10;AADdAAAADwAAAGRycy9kb3ducmV2LnhtbESPS4vCQBCE7wv+h6GFvenEt0RH0cCCB5FdH+CxybRJ&#10;MNMTMqPGf+8Iwh6LqvqKmi8bU4o71a6wrKDXjUAQp1YXnCk4Hn46UxDOI2ssLZOCJzlYLlpfc4y1&#10;ffAf3fc+EwHCLkYFufdVLKVLczLourYiDt7F1gZ9kHUmdY2PADel7EfRWBosOCzkWFGSU3rd34wC&#10;+jXrwc4Py9vpnEywSZxZbbZKfbeb1QyEp8b/hz/tjVYwGk4H8H4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lf2DEAAAA3QAAAA8AAAAAAAAAAAAAAAAAmAIAAGRycy9k&#10;b3ducmV2LnhtbFBLBQYAAAAABAAEAPUAAACJAwAAAAA=&#10;" path="m19941,r5979,9955l25920,17938r-5979,9956l5979,27894,,17938e" filled="f" strokeweight=".22144mm">
                  <v:stroke endcap="round"/>
                  <v:path arrowok="t" textboxrect="0,0,25920,27894"/>
                </v:shape>
                <v:shape id="Shape 5484" o:spid="_x0000_s3421" style="position:absolute;left:76856;top:18791;width:199;height:558;visibility:visible;mso-wrap-style:square;v-text-anchor:top" coordsize="1994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NNscA&#10;AADdAAAADwAAAGRycy9kb3ducmV2LnhtbESPQWvCQBSE74X+h+UVehHdtFiR1FXSQEu9afTi7ZF9&#10;TaLZt2l2TWJ/vVsQPA4z8w2zWA2mFh21rrKs4GUSgSDOra64ULDffY7nIJxH1lhbJgUXcrBaPj4s&#10;MNa25y11mS9EgLCLUUHpfRNL6fKSDLqJbYiD92Nbgz7ItpC6xT7ATS1fo2gmDVYcFkpsKC0pP2Vn&#10;o2Bti/XmnP5m+eGYfFz034g3XyOlnp+G5B2Ep8Hfw7f2t1bwNp1P4f9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zjTbHAAAA3QAAAA8AAAAAAAAAAAAAAAAAmAIAAGRy&#10;cy9kb3ducmV2LnhtbFBLBQYAAAAABAAEAPUAAACMAwAAAAA=&#10;" path="m5979,55787l,45831,,9954,5979,r7982,l19941,9954r,35877l13961,55787r-7982,xe" filled="f" strokeweight=".22144mm">
                  <v:stroke endcap="round"/>
                  <v:path arrowok="t" textboxrect="0,0,19941,55787"/>
                </v:shape>
                <v:shape id="Picture 5485" o:spid="_x0000_s3422" type="#_x0000_t75" style="position:absolute;left:76497;top:17615;width:1335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qzb3EAAAA3QAAAA8AAABkcnMvZG93bnJldi54bWxEj8FqwzAQRO+F/oPYQG+NHFOH4FoOphCo&#10;bm2SD9hYG9vUWhlLtZ2/rwKBHoeZecMU+8X2YqLRd44VbNYJCOLamY4bBefT4XUHwgdkg71jUnAj&#10;D/vy+anA3LiZv2k6hkZECPscFbQhDLmUvm7Jol+7gTh6VzdaDFGOjTQjzhFue5kmyVZa7DgutDjQ&#10;R0v1z/HXKpCaZNZvJ6zSy9dJXzNdHW5aqZfVUr2DCLSE//Cj/WkUZG+7DO5v4hO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qzb3EAAAA3QAAAA8AAAAAAAAAAAAAAAAA&#10;nwIAAGRycy9kb3ducmV2LnhtbFBLBQYAAAAABAAEAPcAAACQAwAAAAA=&#10;">
                  <v:imagedata r:id="rId631" o:title=""/>
                </v:shape>
                <v:shape id="Picture 5486" o:spid="_x0000_s3423" type="#_x0000_t75" style="position:absolute;left:78729;top:15283;width:1356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AqHGAAAA3QAAAA8AAABkcnMvZG93bnJldi54bWxEj0FrwkAUhO+C/2F5hd50Y9Fgo6vYglJv&#10;NRa8PrPPJDb7NmRXTfrru4LgcZiZb5j5sjWVuFLjSssKRsMIBHFmdcm5gp/9ejAF4TyyxsoyKejI&#10;wXLR780x0fbGO7qmPhcBwi5BBYX3dSKlywoy6Ia2Jg7eyTYGfZBNLnWDtwA3lXyLolgaLDksFFjT&#10;Z0HZb3oxCuLjx2E0Xp+3k+9d907Hv3SzuXRKvb60qxkIT61/hh/tL61gMp7GcH8Tno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QCocYAAADdAAAADwAAAAAAAAAAAAAA&#10;AACfAgAAZHJzL2Rvd25yZXYueG1sUEsFBgAAAAAEAAQA9wAAAJIDAAAAAA==&#10;">
                  <v:imagedata r:id="rId632" o:title=""/>
                </v:shape>
                <v:shape id="Shape 5487" o:spid="_x0000_s3424" style="position:absolute;left:79925;top:14406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deMIA&#10;AADdAAAADwAAAGRycy9kb3ducmV2LnhtbESPzWrDMBCE74G+g9hCb4nU0jTBjRLqQiFX5+e+WFvL&#10;1FoZa5M4ffoqEOhxmJlvmNVmDJ0605DayBaeZwYUcR1dy42Fw/5rugSVBNlhF5ksXCnBZv0wWWHh&#10;4oUrOu+kURnCqUALXqQvtE61p4BpFnvi7H3HIaBkOTTaDXjJ8NDpF2PedMCW84LHnj491T+7U7Dw&#10;u8dTh0YqHw1V5bEsrwuprH16HD/eQQmN8h++t7fOwvx1uYDbm/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B14wgAAAN0AAAAPAAAAAAAAAAAAAAAAAJgCAABkcnMvZG93&#10;bnJldi54bWxQSwUGAAAAAAQABAD1AAAAhwMAAAAA&#10;" path="m29897,13963l25920,3976,15936,,5979,3976,,13963r5979,9954l15936,27894r9984,-3977l29897,13963r,xe" filled="f" strokeweight=".16608mm">
                  <v:stroke endcap="round"/>
                  <v:path arrowok="t" textboxrect="0,0,29897,27894"/>
                </v:shape>
                <v:shape id="Picture 5488" o:spid="_x0000_s3425" type="#_x0000_t75" style="position:absolute;left:76537;top:13589;width:3548;height:3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BvPDEAAAA3QAAAA8AAABkcnMvZG93bnJldi54bWxET91qwjAUvh/4DuEMdqdpnQ6pRpHBZArD&#10;zfkAx+aYljUnNcm0+vTLhbDLj+9/tuhsI87kQ+1YQT7IQBCXTtdsFOy/3/oTECEia2wck4IrBVjM&#10;ew8zLLS78Bedd9GIFMKhQAVVjG0hZSgrshgGriVO3NF5izFBb6T2eEnhtpHDLHuRFmtODRW29FpR&#10;+bP7tQr8emi2p8/N6jk/bT9Mmd8OdnVT6umxW05BROriv/juftcKxqNJmpvepCc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BvPDEAAAA3QAAAA8AAAAAAAAAAAAAAAAA&#10;nwIAAGRycy9kb3ducmV2LnhtbFBLBQYAAAAABAAEAPcAAACQAwAAAAA=&#10;">
                  <v:imagedata r:id="rId633" o:title=""/>
                </v:shape>
                <v:shape id="Picture 5489" o:spid="_x0000_s3426" type="#_x0000_t75" style="position:absolute;left:80304;top:12731;width:1056;height: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HHHIAAAA3QAAAA8AAABkcnMvZG93bnJldi54bWxEj0FLw0AUhO+C/2F5BS9iN4qVNu22iCBK&#10;exCTQq+v2ZdsavZtyK5J+u+7BcHjMDPfMKvNaBvRU+drxwoepwkI4sLpmisF+/z9YQ7CB2SNjWNS&#10;cCYPm/XtzQpT7Qb+pj4LlYgQ9ikqMCG0qZS+MGTRT11LHL3SdRZDlF0ldYdDhNtGPiXJi7RYc1ww&#10;2NKboeIn+7UKtrPkbA5lfhqaj36xy47lvc6/lLqbjK9LEIHG8B/+a39qBbPn+QKub+ITkOs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MxxxyAAAAN0AAAAPAAAAAAAAAAAA&#10;AAAAAJ8CAABkcnMvZG93bnJldi54bWxQSwUGAAAAAAQABAD3AAAAlAMAAAAA&#10;">
                  <v:imagedata r:id="rId634" o:title=""/>
                </v:shape>
                <v:shape id="Shape 5490" o:spid="_x0000_s3427" style="position:absolute;left:83214;top:15004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ZC8IA&#10;AADdAAAADwAAAGRycy9kb3ducmV2LnhtbERPTWsCMRC9F/ofwhS8lJpVbGm3RhFBEIRCt/U+JONm&#10;6WayJFGjv94chB4f73u+zK4XJwqx86xgMq5AEGtvOm4V/P5sXt5BxIRssPdMCi4UYbl4fJhjbfyZ&#10;v+nUpFaUEI41KrApDbWUUVtyGMd+IC7cwQeHqcDQShPwXMJdL6dV9SYddlwaLA60tqT/mqNTcNBu&#10;v99UOkzk0fpde33Oefel1Ogprz5BJMrpX3x3b42C19lH2V/elCc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tkLwgAAAN0AAAAPAAAAAAAAAAAAAAAAAJgCAABkcnMvZG93&#10;bnJldi54bWxQSwUGAAAAAAQABAD1AAAAhwMAAAAA&#10;" path="m27894,13963l23917,3976,13961,,3976,3976,,13963r3976,9954l13961,27894r9956,-3977l27894,13963r,xe" filled="f" strokeweight=".16608mm">
                  <v:stroke endcap="round"/>
                  <v:path arrowok="t" textboxrect="0,0,27894,27894"/>
                </v:shape>
                <v:shape id="Shape 5491" o:spid="_x0000_s3428" style="position:absolute;left:82696;top:13888;width:259;height:299;visibility:visible;mso-wrap-style:square;v-text-anchor:top" coordsize="25891,29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Y9MYA&#10;AADdAAAADwAAAGRycy9kb3ducmV2LnhtbESPQWsCMRSE7wX/Q3hCbzW7tpW6NYoIotiDVHvo8bF5&#10;blY3L2ET1+2/N4VCj8PMfMPMFr1tREdtqB0ryEcZCOLS6ZorBV/H9dMbiBCRNTaOScEPBVjMBw8z&#10;LLS78Sd1h1iJBOFQoAIToy+kDKUhi2HkPHHyTq61GJNsK6lbvCW4beQ4yybSYs1pwaCnlaHycrha&#10;BWvvP77dtNk8m/M+W252cp+vOqUeh/3yHUSkPv6H/9pbreD1ZZrD75v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nY9MYAAADdAAAADwAAAAAAAAAAAAAAAACYAgAAZHJz&#10;L2Rvd25yZXYueG1sUEsFBgAAAAAEAAQA9QAAAIsDAAAAAA==&#10;" path="m,9955l5979,,19911,r5980,9955l25891,19911r-5980,9987l13932,29898e" filled="f" strokeweight=".22144mm">
                  <v:stroke endcap="round"/>
                  <v:path arrowok="t" textboxrect="0,0,25891,29898"/>
                </v:shape>
                <v:shape id="Shape 5492" o:spid="_x0000_s3429" style="position:absolute;left:82696;top:14187;width:259;height:279;visibility:visible;mso-wrap-style:square;v-text-anchor:top" coordsize="25891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dmMYA&#10;AADdAAAADwAAAGRycy9kb3ducmV2LnhtbESPW2sCMRSE3wv+h3AE32q2UkW3RlGp4EsvXpA+Hjan&#10;m8XNyZJEd/33TaHQx2FmvmHmy87W4kY+VI4VPA0zEMSF0xWXCk7H7eMURIjIGmvHpOBOAZaL3sMc&#10;c+1a3tPtEEuRIBxyVGBibHIpQ2HIYhi6hjh5385bjEn6UmqPbYLbWo6ybCItVpwWDDa0MVRcDler&#10;4D1cz5cvtGvrw8fb69isePLZKjXod6sXEJG6+B/+a++0gvHzbAS/b9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RdmMYAAADdAAAADwAAAAAAAAAAAAAAAACYAgAAZHJz&#10;L2Rvd25yZXYueG1sUEsFBgAAAAAEAAQA9QAAAIsDAAAAAA==&#10;" path="m19911,r5980,7951l25891,17938r-5980,9954l5979,27892,,17938e" filled="f" strokeweight=".22144mm">
                  <v:stroke endcap="round"/>
                  <v:path arrowok="t" textboxrect="0,0,25891,27892"/>
                </v:shape>
                <v:shape id="Shape 5493" o:spid="_x0000_s3430" style="position:absolute;left:83094;top:13888;width:260;height:299;visibility:visible;mso-wrap-style:square;v-text-anchor:top" coordsize="25920,29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TPsQA&#10;AADdAAAADwAAAGRycy9kb3ducmV2LnhtbESPT2sCMRTE74V+h/AKvdVs/6qrUYqw4LW21OsjeWZX&#10;Ny/bJGrsp28KhR6HmfkNM19m14sThdh5VnA/qkAQa286tgo+3pu7CYiYkA32nknBhSIsF9dXc6yN&#10;P/MbnTbJigLhWKOCNqWhljLqlhzGkR+Ii7fzwWEqMlhpAp4L3PXyoapepMOOy0KLA61a0ofN0Sn4&#10;bHTeNfFrb7PVofp2YXvIY6Vub/LrDESinP7Df+21UfD8NH2E3zflCc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UEz7EAAAA3QAAAA8AAAAAAAAAAAAAAAAAmAIAAGRycy9k&#10;b3ducmV2LnhtbFBLBQYAAAAABAAEAPUAAACJAwAAAAA=&#10;" path="m,9955l5979,,19941,r5979,9955l25920,19911r-5979,9987l11958,29898e" filled="f" strokeweight=".22144mm">
                  <v:stroke endcap="round"/>
                  <v:path arrowok="t" textboxrect="0,0,25920,29898"/>
                </v:shape>
                <v:shape id="Shape 5494" o:spid="_x0000_s3431" style="position:absolute;left:83094;top:14187;width:260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yDscA&#10;AADdAAAADwAAAGRycy9kb3ducmV2LnhtbESPQWvCQBSE74L/YXmCF9GN1opNXUXFghQ8VCXg7TX7&#10;mgSzb0N2jfHfd4VCj8PMfMMsVq0pRUO1KywrGI8iEMSp1QVnCs6nj+EchPPIGkvLpOBBDlbLbmeB&#10;sbZ3/qLm6DMRIOxiVJB7X8VSujQng25kK+Lg/djaoA+yzqSu8R7gppSTKJpJgwWHhRwr2uaUXo83&#10;oyDJdofLZnM10ff2s6kOg2TwohOl+r12/Q7CU+v/w3/tvVbwOn2bwvN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o8g7HAAAA3QAAAA8AAAAAAAAAAAAAAAAAmAIAAGRy&#10;cy9kb3ducmV2LnhtbFBLBQYAAAAABAAEAPUAAACMAwAAAAA=&#10;" path="m19941,r5979,7951l25920,17938r-5979,9954l5979,27892,,17938e" filled="f" strokeweight=".22144mm">
                  <v:stroke endcap="round"/>
                  <v:path arrowok="t" textboxrect="0,0,25920,27892"/>
                </v:shape>
                <v:shape id="Shape 5495" o:spid="_x0000_s3432" style="position:absolute;left:83493;top:13888;width:259;height:578;visibility:visible;mso-wrap-style:square;v-text-anchor:top" coordsize="2592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ZN8cA&#10;AADdAAAADwAAAGRycy9kb3ducmV2LnhtbESPQWvCQBSE74L/YXlCb7qxVLHRVWyhoCi0tVXx9sg+&#10;k2D2bcyuMf33XUHwOMzMN8xk1phC1FS53LKCfi8CQZxYnXOq4PfnozsC4TyyxsIyKfgjB7NpuzXB&#10;WNsrf1O98akIEHYxKsi8L2MpXZKRQdezJXHwjrYy6IOsUqkrvAa4KeRzFA2lwZzDQoYlvWeUnDYX&#10;o+C8Sg7pfrGt6a1cHr52+LlermulnjrNfAzCU+Mf4Xt7oRUMXl4HcHsTn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KWTfHAAAA3QAAAA8AAAAAAAAAAAAAAAAAmAIAAGRy&#10;cy9kb3ducmV2LnhtbFBLBQYAAAAABAAEAPUAAACMAwAAAAA=&#10;" path="m5979,57791r5979,l25920,37850r,-27895l17938,,5979,,,9955r,9956l5979,29898r19941,e" filled="f" strokeweight=".22144mm">
                  <v:stroke endcap="round"/>
                  <v:path arrowok="t" textboxrect="0,0,25920,57791"/>
                </v:shape>
                <v:shape id="Shape 5496" o:spid="_x0000_s3433" style="position:absolute;left:85207;top:12453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dCMcA&#10;AADdAAAADwAAAGRycy9kb3ducmV2LnhtbESPQU8CMRSE7yb8h+aRcIOuKCgrhRATjJAYdSWcH9vH&#10;7mr7umkrrP/empB4nMzMN5n5srNGnMiHxrGC61EGgrh0uuFKwe5jPbwHESKyRuOYFPxQgOWidzXH&#10;XLszv9OpiJVIEA45KqhjbHMpQ1mTxTByLXHyjs5bjEn6SmqP5wS3Ro6zbCotNpwWamzpsabyq/i2&#10;Crb8dtzfbYpg+PB0s381+nPnX5Qa9LvVA4hIXfwPX9rPWsHkdja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p3QjHAAAA3QAAAA8AAAAAAAAAAAAAAAAAmAIAAGRy&#10;cy9kb3ducmV2LnhtbFBLBQYAAAAABAAEAPUAAACMAwAAAAA=&#10;" path="m27894,13932l23917,3974,13933,,3976,3974,,13932r3976,9985l13933,29897r9984,-5980l27894,13932r,xe" filled="f" strokeweight=".16608mm">
                  <v:stroke endcap="round"/>
                  <v:path arrowok="t" textboxrect="0,0,27894,29897"/>
                </v:shape>
                <v:shape id="Shape 5497" o:spid="_x0000_s3434" style="position:absolute;left:83692;top:12512;width:279;height:279;visibility:visible;mso-wrap-style:square;v-text-anchor:top" coordsize="27894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3HHsUA&#10;AADdAAAADwAAAGRycy9kb3ducmV2LnhtbESPT2vCQBTE70K/w/IKvYhuKvVf6ioqFLxG4/2ZfU1C&#10;s2/T7NbEfPquIHgcZuY3zGrTmUpcqXGlZQXv4wgEcWZ1ybmC9PQ1WoBwHlljZZkU3MjBZv0yWGGs&#10;bcsJXY8+FwHCLkYFhfd1LKXLCjLoxrYmDt63bQz6IJtc6gbbADeVnETRTBosOSwUWNO+oOzn+GcU&#10;XM6Xc7I3w/6WJ+2O+rTto9+tUm+v3fYThKfOP8OP9kErmH4s53B/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ccexQAAAN0AAAAPAAAAAAAAAAAAAAAAAJgCAABkcnMv&#10;ZG93bnJldi54bWxQSwUGAAAAAAQABAD1AAAAigMAAAAA&#10;" path="m,9954l7982,,19941,r7953,9954l27894,17938r-7953,9954l13961,27892e" filled="f" strokeweight=".22144mm">
                  <v:stroke endcap="round"/>
                  <v:path arrowok="t" textboxrect="0,0,27894,27892"/>
                </v:shape>
                <v:shape id="Shape 5498" o:spid="_x0000_s3435" style="position:absolute;left:83692;top:12791;width:279;height:279;visibility:visible;mso-wrap-style:square;v-text-anchor:top" coordsize="2789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wWmMAA&#10;AADdAAAADwAAAGRycy9kb3ducmV2LnhtbERPy4rCMBTdD/gP4QqzG1NFRatRRBgQEXwv3F2a2wc2&#10;N6VJtf69WQguD+c9X7amFA+qXWFZQb8XgSBOrC44U3A5//9NQDiPrLG0TApe5GC56PzMMdb2yUd6&#10;nHwmQgi7GBXk3lexlC7JyaDr2Yo4cKmtDfoA60zqGp8h3JRyEEVjabDg0JBjReuckvupMQq8Ht/S&#10;7NVvmn163bHRh+F2s1Lqt9uuZiA8tf4r/rg3WsFoO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wWmMAAAADdAAAADwAAAAAAAAAAAAAAAACYAgAAZHJzL2Rvd25y&#10;ZXYueG1sUEsFBgAAAAAEAAQA9QAAAIUDAAAAAA==&#10;" path="m19941,r7953,9957l27894,17939r-7953,9956l7982,27895,,17939e" filled="f" strokeweight=".22144mm">
                  <v:stroke endcap="round"/>
                  <v:path arrowok="t" textboxrect="0,0,27894,27895"/>
                </v:shape>
                <v:shape id="Shape 5499" o:spid="_x0000_s3436" style="position:absolute;left:84091;top:12512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njMYA&#10;AADdAAAADwAAAGRycy9kb3ducmV2LnhtbESPT2vCQBTE7wW/w/KE3nRjaatGV5G0hXoR/IceH9ln&#10;Es2+Ddk1xm/vFoQeh5n5DTOdt6YUDdWusKxg0I9AEKdWF5wp2G1/eiMQziNrLC2Tgjs5mM86L1OM&#10;tb3xmpqNz0SAsItRQe59FUvp0pwMur6tiIN3srVBH2SdSV3jLcBNKd+i6FMaLDgs5FhRklN62VyN&#10;Anksmu1qb4aX5ZWz0/mQfCdfd6Veu+1iAsJT6//Dz/avVvDxPh7D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TnjMYAAADdAAAADwAAAAAAAAAAAAAAAACYAgAAZHJz&#10;L2Rvd25yZXYueG1sUEsFBgAAAAAEAAQA9QAAAIsDAAAAAA==&#10;" path="m25920,37850l,37850,19941,r,55788e" filled="f" strokeweight=".22144mm">
                  <v:stroke endcap="round"/>
                  <v:path arrowok="t" textboxrect="0,0,25920,55788"/>
                </v:shape>
                <v:shape id="Shape 5500" o:spid="_x0000_s3437" style="position:absolute;left:84490;top:12512;width:199;height:558;visibility:visible;mso-wrap-style:square;v-text-anchor:top" coordsize="1991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V2MEA&#10;AADdAAAADwAAAGRycy9kb3ducmV2LnhtbERPTYvCMBC9L/gfwgh7W1NXFK1G0QVhLyJWEY9DMzbF&#10;ZlKbaOu/3xwWPD7e92LV2Uo8qfGlYwXDQQKCOHe65ELB6bj9moLwAVlj5ZgUvMjDatn7WGCqXcsH&#10;emahEDGEfYoKTAh1KqXPDVn0A1cTR+7qGoshwqaQusE2httKfifJRFosOTYYrOnHUH7LHlYBXkaZ&#10;rO+bPbflwezP1919FGZKffa79RxEoC68xf/uX61gPE7i/vgmP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4VdjBAAAA3QAAAA8AAAAAAAAAAAAAAAAAmAIAAGRycy9kb3du&#10;cmV2LnhtbFBLBQYAAAAABAAEAPUAAACGAwAAAAA=&#10;" path="m5979,55788l,45832,,9954,5979,r7953,l19911,9954r,35878l13932,55788r-7953,xe" filled="f" strokeweight=".22144mm">
                  <v:stroke endcap="round"/>
                  <v:path arrowok="t" textboxrect="0,0,19911,55788"/>
                </v:shape>
                <v:shape id="Shape 5501" o:spid="_x0000_s3438" style="position:absolute;left:83094;top:11575;width:260;height:280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ZXcMA&#10;AADdAAAADwAAAGRycy9kb3ducmV2LnhtbESPzWrDMBCE74W+g9hCbrEUg0NwoxhTSJtrflrobbG2&#10;lqm1MpbqOG8fFQo9DjPzDbOtZteLicbQedawyhQI4sabjlsNl/N+uQERIrLB3jNpuFGAavf4sMXS&#10;+CsfaTrFViQIhxI12BiHUsrQWHIYMj8QJ+/Ljw5jkmMrzYjXBHe9zJVaS4cdpwWLA71Yar5PP05D&#10;V6g1fryb49tnXrDbt6++Jqf14mmun0FEmuN/+K99MBqKQq3g901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sZXcMAAADdAAAADwAAAAAAAAAAAAAAAACYAgAAZHJzL2Rv&#10;d25yZXYueG1sUEsFBgAAAAAEAAQA9QAAAIgDAAAAAA==&#10;" path="m,7982l5979,,19941,r5979,7982l25920,17938r-5979,9987l11958,27925e" filled="f" strokeweight=".22144mm">
                  <v:stroke endcap="round"/>
                  <v:path arrowok="t" textboxrect="0,0,25920,27925"/>
                </v:shape>
                <v:shape id="Shape 5502" o:spid="_x0000_s3439" style="position:absolute;left:83094;top:11855;width:260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V+8cA&#10;AADdAAAADwAAAGRycy9kb3ducmV2LnhtbESPQWvCQBSE7wX/w/IEL6K7tSgldRWVClLwoJaAt9fs&#10;Mwlm34bsGtN/3xWEHoeZ+YaZLztbiZYaXzrW8DpWIIgzZ0rONXyftqN3ED4gG6wck4Zf8rBc9F7m&#10;mBh35wO1x5CLCGGfoIYihDqR0mcFWfRjVxNH7+IaiyHKJpemwXuE20pOlJpJiyXHhQJr2hSUXY83&#10;qyHNP/fn9fpq1c/mq633w3T4ZlKtB/1u9QEiUBf+w8/2zmiYTtUEH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mVfvHAAAA3QAAAA8AAAAAAAAAAAAAAAAAmAIAAGRy&#10;cy9kb3ducmV2LnhtbFBLBQYAAAAABAAEAPUAAACMAwAAAAA=&#10;" path="m19941,r5979,7951l25920,17938r-5979,9954l5979,27892,,17938e" filled="f" strokeweight=".22144mm">
                  <v:stroke endcap="round"/>
                  <v:path arrowok="t" textboxrect="0,0,25920,27892"/>
                </v:shape>
                <v:shape id="Shape 5503" o:spid="_x0000_s3440" style="position:absolute;left:83473;top:11575;width:279;height:559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hcccA&#10;AADdAAAADwAAAGRycy9kb3ducmV2LnhtbESPQWvCQBSE7wX/w/KEXopubEkJMRuJQsFDe2hU8PjI&#10;PpNo9m3IbmP677uFQo/DzHzDZJvJdGKkwbWWFayWEQjiyuqWawXHw9siAeE8ssbOMin4JgebfPaQ&#10;YartnT9pLH0tAoRdigoa7/tUSlc1ZNAtbU8cvIsdDPogh1rqAe8Bbjr5HEWv0mDLYaHBnnYNVbfy&#10;yyh4757OjFc9xkWRJPutXB3Kj5NSj/OpWIPwNPn/8F97rxXEcfQC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X4XHHAAAA3QAAAA8AAAAAAAAAAAAAAAAAmAIAAGRy&#10;cy9kb3ducmV2LnhtbFBLBQYAAAAABAAEAPUAAACMAwAAAAA=&#10;" path="m27894,35876l,35876,19911,r,55818e" filled="f" strokeweight=".22144mm">
                  <v:stroke endcap="round"/>
                  <v:path arrowok="t" textboxrect="0,0,27894,55818"/>
                </v:shape>
                <v:shape id="Shape 5504" o:spid="_x0000_s3441" style="position:absolute;left:83872;top:11575;width:80;height:559;visibility:visible;mso-wrap-style:square;v-text-anchor:top" coordsize="798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Yd8YA&#10;AADdAAAADwAAAGRycy9kb3ducmV2LnhtbESPT2sCMRTE70K/Q3iF3jRbq1VXo6hU8WRxFc+Pzds/&#10;dPOybFJd++kbQfA4zMxvmNmiNZW4UONKywreexEI4tTqknMFp+OmOwbhPLLGyjIpuJGDxfylM8NY&#10;2ysf6JL4XAQIuxgVFN7XsZQuLcig69maOHiZbQz6IJtc6gavAW4q2Y+iT2mw5LBQYE3rgtKf5Nco&#10;2I/OH6e/r2SzOiz1ZLydrLPvrFTq7bVdTkF4av0z/GjvtILhMBrA/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gYd8YAAADdAAAADwAAAAAAAAAAAAAAAACYAgAAZHJz&#10;L2Rvd25yZXYueG1sUEsFBgAAAAAEAAQA9QAAAIsDAAAAAA==&#10;" path="m,7982l7982,r,55818e" filled="f" strokeweight=".22144mm">
                  <v:stroke endcap="round"/>
                  <v:path arrowok="t" textboxrect="0,0,7982,55818"/>
                </v:shape>
                <v:shape id="Shape 5505" o:spid="_x0000_s3442" style="position:absolute;left:83872;top:12134;width:139;height:0;visibility:visible;mso-wrap-style:square;v-text-anchor:top" coordsize="139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AFcQA&#10;AADdAAAADwAAAGRycy9kb3ducmV2LnhtbESPQWvCQBSE74X+h+UJvdWNQlIbXaUIUhEvTaR4fGSf&#10;STD7NmS3SfrvXUHwOMzMN8xqM5pG9NS52rKC2TQCQVxYXXOp4JTv3hcgnEfW2FgmBf/kYLN+fVlh&#10;qu3AP9RnvhQBwi5FBZX3bSqlKyoy6Ka2JQ7exXYGfZBdKXWHQ4CbRs6jKJEGaw4LFba0rai4Zn9G&#10;ATV5YvdH3p3x152Sj2+N9eFTqbfJ+LUE4Wn0z/CjvdcK4jiK4f4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wBXEAAAA3QAAAA8AAAAAAAAAAAAAAAAAmAIAAGRycy9k&#10;b3ducmV2LnhtbFBLBQYAAAAABAAEAPUAAACJAwAAAAA=&#10;" path="m,l13961,e" filled="f" strokeweight=".22144mm">
                  <v:stroke endcap="round"/>
                  <v:path arrowok="t" textboxrect="0,0,13961,0"/>
                </v:shape>
                <v:shape id="Picture 5506" o:spid="_x0000_s3443" type="#_x0000_t75" style="position:absolute;left:83692;top:10101;width:2293;height:1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YkULGAAAA3QAAAA8AAABkcnMvZG93bnJldi54bWxEj0FrwkAUhO8F/8PyBG91o1QJ0VWCbbAn&#10;odGD3h7ZZxLNvg3ZrcZ/3xUKHoeZ+YZZrnvTiBt1rrasYDKOQBAXVtdcKjjss/cYhPPIGhvLpOBB&#10;DtarwdsSE23v/EO33JciQNglqKDyvk2kdEVFBt3YtsTBO9vOoA+yK6Xu8B7gppHTKJpLgzWHhQpb&#10;2lRUXPNfo2C7S6dxLNPMHi+Hj+z4mZ++9g+lRsM+XYDw1PtX+L/9rRXMZtEcnm/CE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tiRQsYAAADdAAAADwAAAAAAAAAAAAAA&#10;AACfAgAAZHJzL2Rvd25yZXYueG1sUEsFBgAAAAAEAAQA9wAAAJIDAAAAAA==&#10;">
                  <v:imagedata r:id="rId635" o:title=""/>
                </v:shape>
                <v:shape id="Picture 5507" o:spid="_x0000_s3444" type="#_x0000_t75" style="position:absolute;left:86024;top:11396;width:2153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80WTGAAAA3QAAAA8AAABkcnMvZG93bnJldi54bWxEj91qAjEUhO+FvkM4hd7VrKJVthtFBMHS&#10;FnQVrw+bsz90c7Ik0d326ZtCwcthZr5hsvVgWnEj5xvLCibjBARxYXXDlYLzafe8BOEDssbWMin4&#10;Jg/r1cMow1Tbno90y0MlIoR9igrqELpUSl/UZNCPbUccvdI6gyFKV0ntsI9w08ppkrxIgw3HhRo7&#10;2tZUfOVXo+D9MMzc2zE3J/3zubmE/qM8Twqlnh6HzSuIQEO4h//be61gPk8W8PcmP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zRZMYAAADdAAAADwAAAAAAAAAAAAAA&#10;AACfAgAAZHJzL2Rvd25yZXYueG1sUEsFBgAAAAAEAAQA9wAAAJIDAAAAAA==&#10;">
                  <v:imagedata r:id="rId636" o:title=""/>
                </v:shape>
                <v:shape id="Picture 5508" o:spid="_x0000_s3445" type="#_x0000_t75" style="position:absolute;left:86264;top:9841;width:2890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XI7BAAAA3QAAAA8AAABkcnMvZG93bnJldi54bWxET01rAjEQvRf8D2EEbzVbwVa2RimiICiI&#10;UTxPN+NucDNZN1HXf98chB4f73s671wt7tQG61nBxzADQVx4Y7lUcDys3icgQkQ2WHsmBU8KMJ/1&#10;3qaYG//gPd11LEUK4ZCjgirGJpcyFBU5DEPfECfu7FuHMcG2lKbFRwp3tRxl2ad0aDk1VNjQoqLi&#10;om9OAS7t5eu8PfxuTpPd3l5R602tlRr0u59vEJG6+C9+uddGwXicpbnpTXoCcv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EXI7BAAAA3QAAAA8AAAAAAAAAAAAAAAAAnwIA&#10;AGRycy9kb3ducmV2LnhtbFBLBQYAAAAABAAEAPcAAACNAwAAAAA=&#10;">
                  <v:imagedata r:id="rId637" o:title=""/>
                </v:shape>
                <v:shape id="Shape 5509" o:spid="_x0000_s3446" style="position:absolute;left:88336;top:9323;width:280;height:279;visibility:visible;mso-wrap-style:square;v-text-anchor:top" coordsize="27923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SiA8kA&#10;AADdAAAADwAAAGRycy9kb3ducmV2LnhtbESPX0vDQBDE34V+h2MLvoi9VFKxaa9FBFERKtbin7cl&#10;t01Cc3vhbk3Tb+8Jgo/DzPyGWa4H16qeQmw8G5hOMlDEpbcNVwZ2b/eXN6CiIFtsPZOBE0VYr0Zn&#10;SyysP/Ir9VupVIJwLNBALdIVWseyJodx4jvi5O19cChJhkrbgMcEd62+yrJr7bDhtFBjR3c1lYft&#10;tzPwIh+beZju+q/ni3yfP8nnw+k9N+Z8PNwuQAkN8h/+az9aA7NZNoffN+kJ6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ySiA8kAAADdAAAADwAAAAAAAAAAAAAAAACYAgAA&#10;ZHJzL2Rvd25yZXYueG1sUEsFBgAAAAAEAAQA9QAAAI4DAAAAAA==&#10;" path="m27923,13963l23917,3976,13961,,4005,3976,,13963r4005,9954l13961,27894r9956,-3977l27923,13963r,xe" filled="f" strokeweight=".16608mm">
                  <v:stroke endcap="round"/>
                  <v:path arrowok="t" textboxrect="0,0,27923,27894"/>
                </v:shape>
                <v:shape id="Picture 5510" o:spid="_x0000_s3447" type="#_x0000_t75" style="position:absolute;left:86901;top:6612;width:3468;height: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epfCAAAA3QAAAA8AAABkcnMvZG93bnJldi54bWxET91qwjAUvh/4DuEIuxFNLThG1yg6FDZ2&#10;1c4HODRnbbE5KUlmsz79cjHY5cf3Xx6iGcSdnO8tK9huMhDEjdU9twqun5f1MwgfkDUOlknBD3k4&#10;7BcPJRbaTlzRvQ6tSCHsC1TQhTAWUvqmI4N+Y0fixH1ZZzAk6FqpHU4p3Awyz7InabDn1NDhSK8d&#10;Nbf62yiY3apxJznnH+2xOuNqjvG9iko9LuPxBUSgGP7Ff+43rWC326b96U16An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nqXwgAAAN0AAAAPAAAAAAAAAAAAAAAAAJ8C&#10;AABkcnMvZG93bnJldi54bWxQSwUGAAAAAAQABAD3AAAAjgMAAAAA&#10;">
                  <v:imagedata r:id="rId638" o:title=""/>
                </v:shape>
                <v:shape id="Shape 5511" o:spid="_x0000_s3448" style="position:absolute;left:90270;top:5496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elsQA&#10;AADdAAAADwAAAGRycy9kb3ducmV2LnhtbESPT4vCMBTE74LfITxhb5pWV126RtHCggcR/8IeH83b&#10;tti8lCZq99sbQfA4zMxvmNmiNZW4UeNKywriQQSCOLO65FzB6fjT/wLhPLLGyjIp+CcHi3m3M8NE&#10;2zvv6XbwuQgQdgkqKLyvEyldVpBBN7A1cfD+bGPQB9nkUjd4D3BTyWEUTaTBksNCgTWlBWWXw9Uo&#10;oJ1Zjbb+s7qef9Mptqkzy/VGqY9eu/wG4an17/CrvdYKxuM4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3pbEAAAA3QAAAA8AAAAAAAAAAAAAAAAAmAIAAGRycy9k&#10;b3ducmV2LnhtbFBLBQYAAAAABAAEAPUAAACJAwAAAAA=&#10;" path="m,9955l5979,,19941,r5979,9955l25920,19942r-5979,7952l11958,27894e" filled="f" strokeweight=".22144mm">
                  <v:stroke endcap="round"/>
                  <v:path arrowok="t" textboxrect="0,0,25920,27894"/>
                </v:shape>
                <v:shape id="Shape 5512" o:spid="_x0000_s3449" style="position:absolute;left:90270;top:5775;width:259;height:299;visibility:visible;mso-wrap-style:square;v-text-anchor:top" coordsize="2592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tpsYA&#10;AADdAAAADwAAAGRycy9kb3ducmV2LnhtbESPT2vCQBTE70K/w/IK3nSTFEVSV1GhUJAe/IPg7TX7&#10;mqRm36bZVbff3hUEj8PM/IaZzoNpxIU6V1tWkA4TEMSF1TWXCva7j8EEhPPIGhvLpOCfHMxnL70p&#10;5tpeeUOXrS9FhLDLUUHlfZtL6YqKDLqhbYmj92M7gz7KrpS6w2uEm0ZmSTKWBmuOCxW2tKqoOG3P&#10;RsHx782Hhg94Wi7SkH2ds9/vtVGq/xoW7yA8Bf8MP9qfWsFolG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ZtpsYAAADdAAAADwAAAAAAAAAAAAAAAACYAgAAZHJz&#10;L2Rvd25yZXYueG1sUEsFBgAAAAAEAAQA9QAAAIsDAAAAAA==&#10;" path="m19941,r5979,9986l25920,19941r-5979,9956l5979,29897,,19941e" filled="f" strokeweight=".22144mm">
                  <v:stroke endcap="round"/>
                  <v:path arrowok="t" textboxrect="0,0,25920,29897"/>
                </v:shape>
                <v:shape id="Shape 5513" o:spid="_x0000_s3450" style="position:absolute;left:90668;top:5496;width:260;height:578;visibility:visible;mso-wrap-style:square;v-text-anchor:top" coordsize="25920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oH8cA&#10;AADdAAAADwAAAGRycy9kb3ducmV2LnhtbESPQWvCQBSE7wX/w/IEb3WjokjqKioISgVb2yreHtln&#10;Esy+jdltTP99VxA8DjPzDTOZNaYQNVUut6yg141AECdW55wq+P5avY5BOI+ssbBMCv7IwWzaeplg&#10;rO2NP6ne+1QECLsYFWTel7GULsnIoOvakjh4Z1sZ9EFWqdQV3gLcFLIfRSNpMOewkGFJy4ySy/7X&#10;KLi+J6f0uP6paVFuTh8H3G0321qpTruZv4Hw1Phn+NFeawXDYW8A9zfh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daB/HAAAA3QAAAA8AAAAAAAAAAAAAAAAAmAIAAGRy&#10;cy9kb3ducmV2LnhtbFBLBQYAAAAABAAEAPUAAACMAwAAAAA=&#10;" path="m,47835r5979,9956l19940,57791r5980,-9956l25920,27894,19940,19942,,19942,,,25920,e" filled="f" strokeweight=".22144mm">
                  <v:stroke endcap="round"/>
                  <v:path arrowok="t" textboxrect="0,0,25920,57791"/>
                </v:shape>
                <v:shape id="Shape 5514" o:spid="_x0000_s3451" style="position:absolute;left:91067;top:5496;width:259;height:578;visibility:visible;mso-wrap-style:square;v-text-anchor:top" coordsize="25892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BTsQA&#10;AADdAAAADwAAAGRycy9kb3ducmV2LnhtbESP3YrCMBSE7xf2HcJZ8G5NLbpINYrsD3jjxdo+wCE5&#10;tsXkpNtka317IwheDjPzDbPejs6KgfrQelYwm2YgiLU3LdcKqvLnfQkiRGSD1jMpuFKA7eb1ZY2F&#10;8Rf+peEYa5EgHApU0MTYFVIG3ZDDMPUdcfJOvncYk+xraXq8JLizMs+yD+mw5bTQYEefDenz8d8p&#10;CF+Hb2v+9CEfTtbFvKx1Ve6UmryNuxWISGN8hh/tvVGwWMzmcH+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iwU7EAAAA3QAAAA8AAAAAAAAAAAAAAAAAmAIAAGRycy9k&#10;b3ducmV2LnhtbFBLBQYAAAAABAAEAPUAAACJAwAAAAA=&#10;" path="m,9955l5979,,17938,r7954,9955l25892,19942r-7954,7952l5979,27894,,37881,,57791r25892,e" filled="f" strokeweight=".22144mm">
                  <v:stroke endcap="round"/>
                  <v:path arrowok="t" textboxrect="0,0,25892,57791"/>
                </v:shape>
                <v:shape id="Picture 5515" o:spid="_x0000_s3452" type="#_x0000_t75" style="position:absolute;left:90728;top:6333;width:1076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t1bHAAAA3QAAAA8AAABkcnMvZG93bnJldi54bWxEj09rwkAUxO8Fv8PyCr3VjUJEU1cpirSH&#10;ovgHvD6yr9lg9m3IbpPYT+8KgsdhZn7DzJe9rURLjS8dKxgNExDEudMlFwpOx837FIQPyBorx6Tg&#10;Sh6Wi8HLHDPtOt5TewiFiBD2GSowIdSZlD43ZNEPXU0cvV/XWAxRNoXUDXYRbis5TpKJtFhyXDBY&#10;08pQfjn8WQW73sz+z+uf63b8Fbb7dlacL6dOqbfX/vMDRKA+PMOP9rdWkKajFO5v4hO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xPt1bHAAAA3QAAAA8AAAAAAAAAAAAA&#10;AAAAnwIAAGRycy9kb3ducmV2LnhtbFBLBQYAAAAABAAEAPcAAACTAwAAAAA=&#10;">
                  <v:imagedata r:id="rId639" o:title=""/>
                </v:shape>
                <v:shape id="Picture 5516" o:spid="_x0000_s3453" type="#_x0000_t75" style="position:absolute;left:91665;top:5058;width:2272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cKPGAAAA3QAAAA8AAABkcnMvZG93bnJldi54bWxEj0trwzAQhO+F/Aexgd4a2QaH4EQJpZC0&#10;h1DIg9LjYm1sE2slLPnRf18VCjkOM/MNs9lNphUDdb6xrCBdJCCIS6sbrhRcL/uXFQgfkDW2lknB&#10;D3nYbWdPGyy0HflEwzlUIkLYF6igDsEVUvqyJoN+YR1x9G62Mxii7CqpOxwj3LQyS5KlNNhwXKjR&#10;0VtN5f3cGwVfRz9dys/Vt7tn12P/fkilG1KlnufT6xpEoCk8wv/tD60gz9Ml/L2JT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1wo8YAAADdAAAADwAAAAAAAAAAAAAA&#10;AACfAgAAZHJzL2Rvd25yZXYueG1sUEsFBgAAAAAEAAQA9wAAAJIDAAAAAA==&#10;">
                  <v:imagedata r:id="rId640" o:title=""/>
                </v:shape>
                <v:shape id="Shape 5517" o:spid="_x0000_s3454" style="position:absolute;left:92343;top:7410;width:279;height:299;visibility:visible;mso-wrap-style:square;v-text-anchor:top" coordsize="27923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zFMUA&#10;AADdAAAADwAAAGRycy9kb3ducmV2LnhtbESPT4vCMBTE7wt+h/CEva2pC+5qNYoISj244F88PpJn&#10;W2xeShO1++3NwoLHYWZ+w0xmra3EnRpfOlbQ7yUgiLUzJecKDvvlxxCED8gGK8ek4Jc8zKadtwmm&#10;xj14S/ddyEWEsE9RQRFCnUrpdUEWfc/VxNG7uMZiiLLJpWnwEeG2kp9J8iUtlhwXCqxpUZC+7m5W&#10;wVqvcJmsTtlx38rsZ+hHOjtvlHrvtvMxiEBteIX/25lRMBj0v+HvTX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bMUxQAAAN0AAAAPAAAAAAAAAAAAAAAAAJgCAABkcnMv&#10;ZG93bnJldi54bWxQSwUGAAAAAAQABAD1AAAAigMAAAAA&#10;" path="m27923,15935l23917,5979,13961,,4005,5979,,15935r4005,9987l13961,29897r9956,-3975l27923,15935r,xe" filled="f" strokeweight=".16608mm">
                  <v:stroke endcap="round"/>
                  <v:path arrowok="t" textboxrect="0,0,27923,29897"/>
                </v:shape>
                <v:shape id="Shape 5518" o:spid="_x0000_s3455" style="position:absolute;left:92881;top:7111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3C8MA&#10;AADdAAAADwAAAGRycy9kb3ducmV2LnhtbERPy2qDQBTdF/IPww1kF8e82mIzESMEsiihtS10eXFu&#10;VercEWei5u8zi0KXh/Pep5NpxUC9aywrWEUxCOLS6oYrBZ8fp+UzCOeRNbaWScGNHKSH2cMeE21H&#10;fqeh8JUIIewSVFB73yVSurImgy6yHXHgfmxv0AfYV1L3OIZw08p1HD9Kgw2Hhho7ymsqf4urUUBv&#10;5ri5+G17/frOn3DKncnOr0ot5lP2AsLT5P/Ff+6zVrDbrcLc8CY8AX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p3C8MAAADdAAAADwAAAAAAAAAAAAAAAACYAgAAZHJzL2Rv&#10;d25yZXYueG1sUEsFBgAAAAAEAAQA9QAAAIgDAAAAAA==&#10;" path="m,9955l5979,,19941,r5979,9955l25920,19942r-5979,7952l11958,27894e" filled="f" strokeweight=".22144mm">
                  <v:stroke endcap="round"/>
                  <v:path arrowok="t" textboxrect="0,0,25920,27894"/>
                </v:shape>
                <v:shape id="Shape 5519" o:spid="_x0000_s3456" style="position:absolute;left:92881;top:7390;width:259;height:279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Dhr8A&#10;AADdAAAADwAAAGRycy9kb3ducmV2LnhtbESPSwvCMBCE74L/IazgTVOFilajiODj6hO8Lc3aFptN&#10;aaLWf28EweMwM98ws0VjSvGk2hWWFQz6EQji1OqCMwWn47o3BuE8ssbSMil4k4PFvN2aYaLti/f0&#10;PPhMBAi7BBXk3leJlC7NyaDr24o4eDdbG/RB1pnUNb4C3JRyGEUjabDgsJBjRauc0vvhYRQUcTTC&#10;y1nvt9dhzGadbeySjFLdTrOcgvDU+H/4195pBXE8mMD3TX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RIOGvwAAAN0AAAAPAAAAAAAAAAAAAAAAAJgCAABkcnMvZG93bnJl&#10;di54bWxQSwUGAAAAAAQABAD1AAAAhAMAAAAA&#10;" path="m19941,r5979,9986l25920,19941r-5979,7984l5979,27925,,19941e" filled="f" strokeweight=".22144mm">
                  <v:stroke endcap="round"/>
                  <v:path arrowok="t" textboxrect="0,0,25920,27925"/>
                </v:shape>
                <v:shape id="Shape 5520" o:spid="_x0000_s3457" style="position:absolute;left:93260;top:7111;width:279;height:558;visibility:visible;mso-wrap-style:square;v-text-anchor:top" coordsize="27894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c+8QA&#10;AADdAAAADwAAAGRycy9kb3ducmV2LnhtbERPz2vCMBS+D/wfwhvsUjSdosxqFFkZ7OLAOtDjo3mm&#10;nc1LabJa/3tzGOz48f1ebwfbiJ46XztW8DpJQRCXTtdsFHwfP8ZvIHxA1tg4JgV38rDdjJ7WmGl3&#10;4wP1RTAihrDPUEEVQptJ6cuKLPqJa4kjd3GdxRBhZ6Tu8BbDbSOnabqQFmuODRW29F5ReS1+rYJl&#10;uk/6S5G769csSYw556d8+aPUy/OwW4EINIR/8Z/7UyuYz6dxf3wTn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03PvEAAAA3QAAAA8AAAAAAAAAAAAAAAAAmAIAAGRycy9k&#10;b3ducmV2LnhtbFBLBQYAAAAABAAEAPUAAACJAwAAAAA=&#10;" path="m,47835r7982,7984l19941,55819r7953,-7984l27894,27894,19941,19942,,19942,,,27894,e" filled="f" strokeweight=".22144mm">
                  <v:stroke endcap="round"/>
                  <v:path arrowok="t" textboxrect="0,0,27894,55819"/>
                </v:shape>
                <v:shape id="Shape 5521" o:spid="_x0000_s3458" style="position:absolute;left:93658;top:7111;width:279;height:558;visibility:visible;mso-wrap-style:square;v-text-anchor:top" coordsize="27923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+8m8UA&#10;AADdAAAADwAAAGRycy9kb3ducmV2LnhtbESPT2sCMRTE7wW/Q3iCt5pdQSlbo1TBovRQ/Ac9PpPX&#10;3cXNy5Kk6/rtm0LB4zAzv2Hmy942oiMfascK8nEGglg7U3Op4HTcPL+ACBHZYOOYFNwpwHIxeJpj&#10;YdyN99QdYikShEOBCqoY20LKoCuyGMauJU7et/MWY5K+lMbjLcFtIydZNpMWa04LFba0rkhfDz9W&#10;gdb552q/+2rx0s34rPXH2b9flBoN+7dXEJH6+Aj/t7dGwXQ6ye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7ybxQAAAN0AAAAPAAAAAAAAAAAAAAAAAJgCAABkcnMv&#10;ZG93bnJldi54bWxQSwUGAAAAAAQABAD1AAAAigMAAAAA&#10;" path="m,27894r19941,l27923,37881r,9954l19941,55819r-11959,l,47835,,19942,13961,r5980,e" filled="f" strokeweight=".22144mm">
                  <v:stroke endcap="round"/>
                  <v:path arrowok="t" textboxrect="0,0,27923,55819"/>
                </v:shape>
                <v:shape id="Shape 5522" o:spid="_x0000_s3459" style="position:absolute;left:92203;top:8406;width:299;height:279;visibility:visible;mso-wrap-style:square;v-text-anchor:top" coordsize="29897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FUsYA&#10;AADdAAAADwAAAGRycy9kb3ducmV2LnhtbESPQWvCQBSE74X+h+UVvNVNIoqNrlIKLXopaAqlt2f2&#10;mSxm34bsRuO/dwuCx2FmvmGW68E24kydN44VpOMEBHHptOFKwU/x+ToH4QOyxsYxKbiSh/Xq+WmJ&#10;uXYX3tF5HyoRIexzVFCH0OZS+rImi37sWuLoHV1nMUTZVVJ3eIlw28gsSWbSouG4UGNLHzWVp31v&#10;FZi+PxTbdP59ePsz8mtSpLPTb6PU6GV4X4AINIRH+N7eaAXTaZbB/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xFUsYAAADdAAAADwAAAAAAAAAAAAAAAACYAgAAZHJz&#10;L2Rvd25yZXYueG1sUEsFBgAAAAAEAAQA9QAAAIsDAAAAAA==&#10;" path="m29897,13961l23917,4007,13932,,3976,4007,,13961r3976,9956l13932,27925r9985,-4008l29897,13961r,xe" filled="f" strokeweight=".16608mm">
                  <v:stroke endcap="round"/>
                  <v:path arrowok="t" textboxrect="0,0,29897,27925"/>
                </v:shape>
                <v:shape id="Shape 5523" o:spid="_x0000_s3460" style="position:absolute;left:92761;top:8127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vx8YA&#10;AADdAAAADwAAAGRycy9kb3ducmV2LnhtbESPQWvCQBSE70L/w/IK3uqmSWMluooNCDkUaWMFj4/s&#10;axKafRuyq6b/visUPA4z8w2z2oymExcaXGtZwfMsAkFcWd1yreDrsHtagHAeWWNnmRT8koPN+mGy&#10;wkzbK3/SpfS1CBB2GSpovO8zKV3VkEE3sz1x8L7tYNAHOdRSD3gNcNPJOIrm0mDLYaHBnvKGqp/y&#10;bBTQh3lL9v6lOx9P+SuOuTPb4l2p6eO4XYLwNPp7+L9daAVpGidwe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Ivx8YAAADdAAAADwAAAAAAAAAAAAAAAACYAgAAZHJz&#10;L2Rvd25yZXYueG1sUEsFBgAAAAAEAAQA9QAAAIsDAAAAAA==&#10;" path="m,7984l5979,,19941,r5979,7984l25920,17938r-5979,9956l13961,27894e" filled="f" strokeweight=".22144mm">
                  <v:stroke endcap="round"/>
                  <v:path arrowok="t" textboxrect="0,0,25920,27894"/>
                </v:shape>
                <v:shape id="Shape 5524" o:spid="_x0000_s3461" style="position:absolute;left:92761;top:8406;width:259;height:279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mpcIA&#10;AADdAAAADwAAAGRycy9kb3ducmV2LnhtbESPzarCMBSE9xd8h3AEd7epxYpUo4jgz1a9V3B3aI5t&#10;sTkpTdT69kYQXA4z8w0zW3SmFndqXWVZwTCKQRDnVldcKPg7rn8nIJxH1lhbJgVPcrCY935mmGn7&#10;4D3dD74QAcIuQwWl900mpctLMugi2xAH72Jbgz7ItpC6xUeAm1omcTyWBisOCyU2tCopvx5uRkGV&#10;xmM8/ev99pykbNbFxi7JKDXod8spCE+d/4Y/7Z1WkKbJCN5vwhO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ealwgAAAN0AAAAPAAAAAAAAAAAAAAAAAJgCAABkcnMvZG93&#10;bnJldi54bWxQSwUGAAAAAAQABAD1AAAAhwMAAAAA&#10;" path="m19941,r5979,9986l25920,17938r-5979,9987l5979,27925,,17938e" filled="f" strokeweight=".22144mm">
                  <v:stroke endcap="round"/>
                  <v:path arrowok="t" textboxrect="0,0,25920,27925"/>
                </v:shape>
                <v:shape id="Shape 5525" o:spid="_x0000_s3462" style="position:absolute;left:93160;top:8127;width:259;height:558;visibility:visible;mso-wrap-style:square;v-text-anchor:top" coordsize="25891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acMgA&#10;AADdAAAADwAAAGRycy9kb3ducmV2LnhtbESPT0vDQBTE70K/w/IKXqTdNBCpsduyWJUKHuyfQ4+v&#10;2WcSzL4N2TWJ374rCB6HmfkNs9qMthE9db52rGAxT0AQF87UXCo4HV9mSxA+IBtsHJOCH/KwWU9u&#10;VpgbN/Ce+kMoRYSwz1FBFUKbS+mLiiz6uWuJo/fpOoshyq6UpsMhwm0j0yS5lxZrjgsVtvRUUfF1&#10;+LYK3p63F/3RL1+1u7w/jOmd3p8HrdTtdNSPIAKN4T/8194ZBVmWZvD7Jj4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bRpwyAAAAN0AAAAPAAAAAAAAAAAAAAAAAJgCAABk&#10;cnMvZG93bnJldi54bWxQSwUGAAAAAAQABAD1AAAAjQMAAAAA&#10;" path="m,45832r5979,9987l19911,55819r5980,-9987l25891,27894,19911,17938,,17938,,,25891,e" filled="f" strokeweight=".22144mm">
                  <v:stroke endcap="round"/>
                  <v:path arrowok="t" textboxrect="0,0,25891,55819"/>
                </v:shape>
                <v:shape id="Shape 5526" o:spid="_x0000_s3463" style="position:absolute;left:93559;top:8127;width:259;height:558;visibility:visible;mso-wrap-style:square;v-text-anchor:top" coordsize="25920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S58UA&#10;AADdAAAADwAAAGRycy9kb3ducmV2LnhtbESPQWvCQBSE74X+h+UVvJS6qWBao6tIQfBSodHeX7LP&#10;JJh9G3bXJP77riD0OMzMN8xqM5pW9OR8Y1nB+zQBQVxa3XCl4HTcvX2C8AFZY2uZFNzIw2b9/LTC&#10;TNuBf6jPQyUihH2GCuoQukxKX9Zk0E9tRxy9s3UGQ5SuktrhEOGmlbMkSaXBhuNCjR191VRe8qtR&#10;EA55+r0rXovDqXeL7W/7Yc1QKDV5GbdLEIHG8B9+tPdawXw+S+H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JLnxQAAAN0AAAAPAAAAAAAAAAAAAAAAAJgCAABkcnMv&#10;ZG93bnJldi54bWxQSwUGAAAAAAQABAD1AAAAigMAAAAA&#10;" path="m,l25920,,5979,55819e" filled="f" strokeweight=".22144mm">
                  <v:stroke endcap="round"/>
                  <v:path arrowok="t" textboxrect="0,0,25920,55819"/>
                </v:shape>
                <v:shape id="Picture 5527" o:spid="_x0000_s3464" type="#_x0000_t75" style="position:absolute;left:90728;top:9104;width:2950;height:1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zOx7FAAAA3QAAAA8AAABkcnMvZG93bnJldi54bWxEj19rwjAUxd8H+w7hDva2plN0oxrFKYOB&#10;T3Zjvl6ba1vS3NQm2u7bG0HY4+H8+XHmy8E24kKdrx0reE1SEMSF0zWXCn6+P1/eQfiArLFxTAr+&#10;yMNy8fgwx0y7nnd0yUMp4gj7DBVUIbSZlL6oyKJPXEscvaPrLIYou1LqDvs4bhs5StOptFhzJFTY&#10;0rqiwuRnGyEfZrXZb835MDb7wyn/NbpvU6Wen4bVDESgIfyH7+0vrWAyGb3B7U18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MzsexQAAAN0AAAAPAAAAAAAAAAAAAAAA&#10;AJ8CAABkcnMvZG93bnJldi54bWxQSwUGAAAAAAQABAD3AAAAkQMAAAAA&#10;">
                  <v:imagedata r:id="rId641" o:title=""/>
                </v:shape>
                <v:shape id="Shape 5528" o:spid="_x0000_s3465" style="position:absolute;left:91366;top:10539;width:259;height:279;visibility:visible;mso-wrap-style:square;v-text-anchor:top" coordsize="25892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hy8QA&#10;AADdAAAADwAAAGRycy9kb3ducmV2LnhtbERPz2vCMBS+D/wfwhN201Q3RWpTEWGwssNm3WHeHs1b&#10;09m81CbT+t8vB2HHj+93thlsKy7U+8axgtk0AUFcOd1wreDz8DJZgfABWWPrmBTcyMMmHz1kmGp3&#10;5T1dylCLGMI+RQUmhC6V0leGLPqp64gj9+16iyHCvpa6x2sMt62cJ8lSWmw4NhjsaGeoOpW/VsHb&#10;e/FzLJDD88fX2T2db0OxMkapx/GwXYMINIR/8d39qhUsFvM4N76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gocvEAAAA3QAAAA8AAAAAAAAAAAAAAAAAmAIAAGRycy9k&#10;b3ducmV2LnhtbFBLBQYAAAAABAAEAPUAAACJAwAAAAA=&#10;" path="m,9954l5979,,19912,r5980,9954l25892,19910r-5980,7982l13933,27892e" filled="f" strokeweight=".22144mm">
                  <v:stroke endcap="round"/>
                  <v:path arrowok="t" textboxrect="0,0,25892,27892"/>
                </v:shape>
                <v:shape id="Shape 5529" o:spid="_x0000_s3466" style="position:absolute;left:91366;top:10818;width:259;height:279;visibility:visible;mso-wrap-style:square;v-text-anchor:top" coordsize="25892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1GMYA&#10;AADdAAAADwAAAGRycy9kb3ducmV2LnhtbESPQWvCQBSE7wX/w/KE3pqNgbQas4oUhLa0BxMv3h7Z&#10;ZxLMvk2z2xj/fbdQ8DjMzDdMvp1MJ0YaXGtZwSKKQRBXVrdcKziW+6clCOeRNXaWScGNHGw3s4cc&#10;M22vfKCx8LUIEHYZKmi87zMpXdWQQRfZnjh4ZzsY9EEOtdQDXgPcdDKJ42dpsOWw0GBPrw1Vl+LH&#10;KNi/xONX+U6nKf28XVI+JN8fOlHqcT7t1iA8Tf4e/m+/aQVpmqzg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t1GMYAAADdAAAADwAAAAAAAAAAAAAAAACYAgAAZHJz&#10;L2Rvd25yZXYueG1sUEsFBgAAAAAEAAQA9QAAAIsDAAAAAA==&#10;" path="m19912,r5980,9955l25892,19942r-5980,7952l5979,27894,,19942e" filled="f" strokeweight=".22144mm">
                  <v:stroke endcap="round"/>
                  <v:path arrowok="t" textboxrect="0,0,25892,27894"/>
                </v:shape>
                <v:shape id="Shape 5530" o:spid="_x0000_s3467" style="position:absolute;left:91765;top:10539;width:259;height:558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JW8sMA&#10;AADdAAAADwAAAGRycy9kb3ducmV2LnhtbERPz2vCMBS+C/4P4Q12kZluRdm6pkUKMtnNKo7dHs2z&#10;LUteSpNp99+bw8Djx/c7LydrxIVG3ztW8LxMQBA3TvfcKjgetk+vIHxA1mgck4I/8lAW81mOmXZX&#10;3tOlDq2IIewzVNCFMGRS+qYji37pBuLInd1oMUQ4tlKPeI3h1siXJFlLiz3Hhg4Hqjpqfupfq+Cc&#10;VidNKdrv+m379bmYDNsPo9Tjw7R5BxFoCnfxv3unFaxWadwf38Qn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JW8sMAAADdAAAADwAAAAAAAAAAAAAAAACYAgAAZHJzL2Rv&#10;d25yZXYueG1sUEsFBgAAAAAEAAQA9QAAAIgDAAAAAA==&#10;" path="m,27892r19941,l25920,37848r,9987l19941,55787r-13962,l,47835,,19910,11958,r7983,e" filled="f" strokeweight=".22144mm">
                  <v:stroke endcap="round"/>
                  <v:path arrowok="t" textboxrect="0,0,25920,55787"/>
                </v:shape>
                <v:shape id="Shape 5531" o:spid="_x0000_s3468" style="position:absolute;left:92163;top:10539;width:200;height:558;visibility:visible;mso-wrap-style:square;v-text-anchor:top" coordsize="19941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o1MYA&#10;AADdAAAADwAAAGRycy9kb3ducmV2LnhtbESPQYvCMBSE7wv+h/AWvIimKopUo6iwojft7sXbo3m2&#10;dZuXbhO1+us3guBxmJlvmNmiMaW4Uu0Kywr6vQgEcWp1wZmCn++v7gSE88gaS8uk4E4OFvPWxwxj&#10;bW98oGviMxEg7GJUkHtfxVK6NCeDrmcr4uCdbG3QB1lnUtd4C3BTykEUjaXBgsNCjhWtc0p/k4tR&#10;sLPZbn9Z/yXp8bxc3fWjw/tNR6n2Z7OcgvDU+Hf41d5qBaPRsA/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o1MYAAADdAAAADwAAAAAAAAAAAAAAAACYAgAAZHJz&#10;L2Rvd25yZXYueG1sUEsFBgAAAAAEAAQA9QAAAIsDAAAAAA==&#10;" path="m5979,55787l,47835,,9954,5979,r5979,l19941,9954r,37881l11958,55787r-5979,xe" filled="f" strokeweight=".22144mm">
                  <v:stroke endcap="round"/>
                  <v:path arrowok="t" textboxrect="0,0,19941,55787"/>
                </v:shape>
                <v:shape id="Shape 5532" o:spid="_x0000_s3469" style="position:absolute;left:93140;top:10220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yQMQA&#10;AADdAAAADwAAAGRycy9kb3ducmV2LnhtbESPQWsCMRSE70L/Q3hCL6JZFUtZjVIKQkEQauv9kTw3&#10;i5uXJYma+utNodDjMDPfMKtNdp24UoitZwXTSQWCWHvTcqPg+2s7fgURE7LBzjMp+KEIm/XTYIW1&#10;8Tf+pOshNaJAONaowKbU11JGbclhnPieuHgnHxymIkMjTcBbgbtOzqrqRTpsuSxY7Ondkj4fLk7B&#10;SbvjcVvpMJUX63fNfZTzbq/U8zC/LUEkyuk//Nf+MAoWi/kMft+U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7skDEAAAA3QAAAA8AAAAAAAAAAAAAAAAAmAIAAGRycy9k&#10;b3ducmV2LnhtbFBLBQYAAAAABAAEAPUAAACJAwAAAAA=&#10;" path="m27894,13963l23917,3976,13961,,3976,3976,,13963r3976,9954l13961,27894r9956,-3977l27894,13963r,xe" filled="f" strokeweight=".16608mm">
                  <v:stroke endcap="round"/>
                  <v:path arrowok="t" textboxrect="0,0,27894,27894"/>
                </v:shape>
                <v:shape id="Shape 5533" o:spid="_x0000_s3470" style="position:absolute;left:92801;top:10818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smMYA&#10;AADdAAAADwAAAGRycy9kb3ducmV2LnhtbESPQWvCQBSE70L/w/IKvemmlYhN3YQiCBUPNeqhx8fu&#10;azY0+zZkV43/3i0Uehxm5htmVY2uExcaQutZwfMsA0GsvWm5UXA6bqZLECEiG+w8k4IbBajKh8kK&#10;C+OvXNPlEBuRIBwKVGBj7Aspg7bkMMx8T5y8bz84jEkOjTQDXhPcdfIlyxbSYctpwWJPa0v653B2&#10;CvZfept92vq4tvvdIg8uet28KvX0OL6/gYg0xv/wX/vDKMjz+Rx+36QnI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OsmMYAAADdAAAADwAAAAAAAAAAAAAAAACYAgAAZHJz&#10;L2Rvd25yZXYueG1sUEsFBgAAAAAEAAQA9QAAAIsDAAAAAA==&#10;" path="m,7984l5979,,19911,r5980,7984l25891,17938r-5980,9956l13932,27894e" filled="f" strokeweight=".22144mm">
                  <v:stroke endcap="round"/>
                  <v:path arrowok="t" textboxrect="0,0,25891,27894"/>
                </v:shape>
                <v:shape id="Shape 5534" o:spid="_x0000_s3471" style="position:absolute;left:92801;top:11097;width:259;height:279;visibility:visible;mso-wrap-style:square;v-text-anchor:top" coordsize="25891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w5cMA&#10;AADdAAAADwAAAGRycy9kb3ducmV2LnhtbESPzWrDMBCE74G+g9hCb4lc1ynBjWxKINCr3RR6XKz1&#10;T2KtjKQk9ttXhUKPw8x8w+zL2YziRs4PlhU8bxIQxI3VA3cKTp/H9Q6ED8gaR8ukYCEPZfGw2mOu&#10;7Z0rutWhExHCPkcFfQhTLqVvejLoN3Yijl5rncEQpeukdniPcDPKNElepcGB40KPEx16ai711Sj4&#10;ztrU+V21UHc84xe26anFVKmnx/n9DUSgOfyH/9ofWsF2+5LB75v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Vw5cMAAADdAAAADwAAAAAAAAAAAAAAAACYAgAAZHJzL2Rv&#10;d25yZXYueG1sUEsFBgAAAAAEAAQA9QAAAIgDAAAAAA==&#10;" path="m19911,r5980,9986l25891,17938r-5980,9987l5979,27925,,17938e" filled="f" strokeweight=".22144mm">
                  <v:stroke endcap="round"/>
                  <v:path arrowok="t" textboxrect="0,0,25891,27925"/>
                </v:shape>
                <v:shape id="Shape 5535" o:spid="_x0000_s3472" style="position:absolute;left:93200;top:10818;width:259;height:558;visibility:visible;mso-wrap-style:square;v-text-anchor:top" coordsize="25920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aTcYA&#10;AADdAAAADwAAAGRycy9kb3ducmV2LnhtbESPzWrDMBCE74W+g9hCLiWR2+D8uFFCKARyaaBucl9b&#10;G9vUWhlJtZ23rwqFHIeZ+YbZ7EbTip6cbywreJklIIhLqxuuFJy/DtMVCB+QNbaWScGNPOy2jw8b&#10;zLQd+JP6PFQiQthnqKAOocuk9GVNBv3MdsTRu1pnMETpKqkdDhFuWvmaJAtpsOG4UGNH7zWV3/mP&#10;URBO+eLjUDwXp3Pv1vtLu7RmKJSaPI37NxCBxnAP/7ePWkGazl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eaTcYAAADdAAAADwAAAAAAAAAAAAAAAACYAgAAZHJz&#10;L2Rvd25yZXYueG1sUEsFBgAAAAAEAAQA9QAAAIsDAAAAAA==&#10;" path="m,27894r19941,l25920,37881r,7951l19941,55819r-13962,l,45832,,17938,11958,r7983,e" filled="f" strokeweight=".22144mm">
                  <v:stroke endcap="round"/>
                  <v:path arrowok="t" textboxrect="0,0,25920,55819"/>
                </v:shape>
                <v:shape id="Shape 5536" o:spid="_x0000_s3473" style="position:absolute;left:93598;top:10818;width:60;height:558;visibility:visible;mso-wrap-style:square;v-text-anchor:top" coordsize="5979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h18YA&#10;AADdAAAADwAAAGRycy9kb3ducmV2LnhtbESPQWvCQBSE70L/w/IK3uqmlViJrtKKgl6U2qLXR/aZ&#10;BLNvl+xqUn99Vyh4HGbmG2Y670wtrtT4yrKC10ECgji3uuJCwc/36mUMwgdkjbVlUvBLHuazp94U&#10;M21b/qLrPhQiQthnqKAMwWVS+rwkg35gHXH0TrYxGKJsCqkbbCPc1PItSUbSYMVxoURHi5Ly8/5i&#10;FNjP23j5ftyEdpufl+62c1162CjVf+4+JiACdeER/m+vtYI0HY7g/i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6h18YAAADdAAAADwAAAAAAAAAAAAAAAACYAgAAZHJz&#10;L2Rvd25yZXYueG1sUEsFBgAAAAAEAAQA9QAAAIsDAAAAAA==&#10;" path="m,7984l5979,r,55819e" filled="f" strokeweight=".22144mm">
                  <v:stroke endcap="round"/>
                  <v:path arrowok="t" textboxrect="0,0,5979,55819"/>
                </v:shape>
                <v:shape id="Shape 5537" o:spid="_x0000_s3474" style="position:absolute;left:93598;top:11376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MGscA&#10;AADdAAAADwAAAGRycy9kb3ducmV2LnhtbESPT2sCMRTE74V+h/AEbzVr7VrZGkUKlV6KfyqIt8fm&#10;NVncvCyb6K7fvhEKPQ4z8xtmvuxdLa7UhsqzgvEoA0Fcel2xUXD4/niagQgRWWPtmRTcKMBy8fgw&#10;x0L7jnd03UcjEoRDgQpsjE0hZSgtOQwj3xAn78e3DmOSrZG6xS7BXS2fs2wqHVacFiw29G6pPO8v&#10;TsH0uD6tX7LjbbzadF8T05ncnrZKDQf96g1EpD7+h//an1pBnk9e4f4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kjBr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538" o:spid="_x0000_s3475" style="position:absolute;left:94416;top:10539;width:299;height:279;visibility:visible;mso-wrap-style:square;v-text-anchor:top" coordsize="29897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YWcMA&#10;AADdAAAADwAAAGRycy9kb3ducmV2LnhtbERPy4rCMBTdC/MP4QqzkTGd8UGpRhkHhdmI6Ijra3Nt&#10;i81NSaLW+XqzEFwezns6b00truR8ZVnBZz8BQZxbXXGhYP+3+khB+ICssbZMCu7kYT5760wx0/bG&#10;W7ruQiFiCPsMFZQhNJmUPi/JoO/bhjhyJ+sMhghdIbXDWww3tfxKkrE0WHFsKLGhn5Ly8+5iFPTu&#10;h+F6sQwLPsnxZoMuzY//qVLv3fZ7AiJQG17ip/tXKxiNBnFufBOf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/YWcMAAADdAAAADwAAAAAAAAAAAAAAAACYAgAAZHJzL2Rv&#10;d25yZXYueG1sUEsFBgAAAAAEAAQA9QAAAIgDAAAAAA==&#10;" path="m29897,13930l23917,3974,13932,,3976,3974,,13930r3976,9987l13932,27892r9985,-3975l29897,13930r,xe" filled="f" strokeweight=".16608mm">
                  <v:stroke endcap="round"/>
                  <v:path arrowok="t" textboxrect="0,0,29897,27892"/>
                </v:shape>
                <v:shape id="Shape 5539" o:spid="_x0000_s3476" style="position:absolute;left:95073;top:10001;width:279;height:279;visibility:visible;mso-wrap-style:square;v-text-anchor:top" coordsize="27894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mUMUA&#10;AADdAAAADwAAAGRycy9kb3ducmV2LnhtbESPQWvCQBSE70L/w/IKvUjd2GJpU1fRQKHXaHJ/Zl+T&#10;0OzbNLtNYn69Kwgeh5n5hllvR9OInjpXW1awXEQgiAuray4VZMev53cQziNrbCyTgjM52G4eZmuM&#10;tR04pf7gSxEg7GJUUHnfxlK6oiKDbmFb4uD92M6gD7Irpe5wCHDTyJcoepMGaw4LFbaUVFT8Hv6N&#10;glN+ytPEzKdzmQ57mrJhiv52Sj09jrtPEJ5Gfw/f2t9awWr1+gHXN+EJ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aZQxQAAAN0AAAAPAAAAAAAAAAAAAAAAAJgCAABkcnMv&#10;ZG93bnJldi54bWxQSwUGAAAAAAQABAD1AAAAigMAAAAA&#10;" path="m,7951l7953,,19911,r7983,7951l27894,17938r-7983,9954l13932,27892e" filled="f" strokeweight=".22144mm">
                  <v:stroke endcap="round"/>
                  <v:path arrowok="t" textboxrect="0,0,27894,27892"/>
                </v:shape>
                <v:shape id="Shape 5540" o:spid="_x0000_s3477" style="position:absolute;left:95073;top:10280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pasMA&#10;AADdAAAADwAAAGRycy9kb3ducmV2LnhtbERPS2vCQBC+F/wPywhepG4UI5K6ioiC9FCoD+pxyE6T&#10;YHY2ZNeY/vvOodDjx/debXpXq47aUHk2MJ0koIhzbysuDFzOh9clqBCRLdaeycAPBdisBy8rzKx/&#10;8id1p1goCeGQoYEyxibTOuQlOQwT3xAL9+1bh1FgW2jb4lPCXa1nSbLQDiuWhhIb2pWU308PJ731&#10;7fZ1/cDxvDts0+v4fd+n9mLMaNhv30BF6uO/+M99tAbSdC775Y08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zpasMAAADdAAAADwAAAAAAAAAAAAAAAACYAgAAZHJzL2Rv&#10;d25yZXYueG1sUEsFBgAAAAAEAAQA9QAAAIgDAAAAAA==&#10;" path="m19911,r7983,7984l27894,17938r-7983,9956l7953,27894,,17938e" filled="f" strokeweight=".22144mm">
                  <v:stroke endcap="round"/>
                  <v:path arrowok="t" textboxrect="0,0,27894,27894"/>
                </v:shape>
                <v:shape id="Shape 5541" o:spid="_x0000_s3478" style="position:absolute;left:95472;top:10001;width:259;height:558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AFMUA&#10;AADdAAAADwAAAGRycy9kb3ducmV2LnhtbESPT2vCQBTE74V+h+UVvBTd+K/UmI2IIC29GYvF2yP7&#10;TIK7b0N21fTbdwuCx2FmfsNkq94acaXON44VjEcJCOLS6YYrBd/77fAdhA/IGo1jUvBLHlb581OG&#10;qXY33tG1CJWIEPYpKqhDaFMpfVmTRT9yLXH0Tq6zGKLsKqk7vEW4NXKSJG/SYsNxocaWNjWV5+Ji&#10;FZymm4OmKdpjsdj+fL32hu2HUWrw0q+XIAL14RG+tz+1gvl8Nob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IAUxQAAAN0AAAAPAAAAAAAAAAAAAAAAAJgCAABkcnMv&#10;ZG93bnJldi54bWxQSwUGAAAAAAQABAD1AAAAigMAAAAA&#10;" path="m,27892r19941,l25920,35876r,9955l19941,55787r-13962,l,45831,,17938,13961,r5980,e" filled="f" strokeweight=".22144mm">
                  <v:stroke endcap="round"/>
                  <v:path arrowok="t" textboxrect="0,0,25920,55787"/>
                </v:shape>
                <v:shape id="Shape 5542" o:spid="_x0000_s3479" style="position:absolute;left:95871;top:10001;width:259;height:558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eY8UA&#10;AADdAAAADwAAAGRycy9kb3ducmV2LnhtbESPQWvCQBSE74X+h+UVvBTdqLXUmI2IIJbejMXi7ZF9&#10;JsHdtyG7avz33ULB4zAz3zDZsrdGXKnzjWMF41ECgrh0uuFKwfd+M/wA4QOyRuOYFNzJwzJ/fsow&#10;1e7GO7oWoRIRwj5FBXUIbSqlL2uy6EeuJY7eyXUWQ5RdJXWHtwi3Rk6S5F1abDgu1NjSuqbyXFys&#10;gtN0fdA0RXss5pufr9fesN0apQYv/WoBIlAfHuH/9qdWMJu9TeD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h5jxQAAAN0AAAAPAAAAAAAAAAAAAAAAAJgCAABkcnMv&#10;ZG93bnJldi54bWxQSwUGAAAAAAQABAD1AAAAigMAAAAA&#10;" path="m,7951l5980,,19941,r5979,7951l25920,17938r-5979,9954l5980,27892,,35876,,55787r25920,e" filled="f" strokeweight=".22144mm">
                  <v:stroke endcap="round"/>
                  <v:path arrowok="t" textboxrect="0,0,25920,55787"/>
                </v:shape>
                <v:shape id="Picture 5543" o:spid="_x0000_s3480" type="#_x0000_t75" style="position:absolute;left:98362;top:13608;width:1056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2o7FAAAA3QAAAA8AAABkcnMvZG93bnJldi54bWxEj1trAjEUhN8L/Q/hFPpWs60XdDVKqRf6&#10;5P0HHDbH7OLmZElSXf31TUHo4zAz3zCTWWtrcSEfKscK3jsZCOLC6YqNguNh+TYEESKyxtoxKbhR&#10;gNn0+WmCuXZX3tFlH41IEA45KihjbHIpQ1GSxdBxDXHyTs5bjEl6I7XHa4LbWn5k2UBarDgtlNjQ&#10;V0nFef9jFSzm3fWORnf0ftNbzRdDo7dro9TrS/s5BhGpjf/hR/tbK+j3e134e5OegJ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EdqOxQAAAN0AAAAPAAAAAAAAAAAAAAAA&#10;AJ8CAABkcnMvZG93bnJldi54bWxQSwUGAAAAAAQABAD3AAAAkQMAAAAA&#10;">
                  <v:imagedata r:id="rId642" o:title=""/>
                </v:shape>
                <v:shape id="Shape 5544" o:spid="_x0000_s3481" style="position:absolute;left:99678;top:12692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80sQA&#10;AADdAAAADwAAAGRycy9kb3ducmV2LnhtbESPQWsCMRSE70L/Q3iFXqRmLVrK1ihFEAShUHXvj+S5&#10;Wbp5WZKo0V/fFAo9DjPzDbNYZdeLC4XYeVYwnVQgiLU3HbcKjofN8xuImJAN9p5JwY0irJYPowXW&#10;xl/5iy771IoC4VijApvSUEsZtSWHceIH4uKdfHCYigytNAGvBe56+VJVr9Jhx2XB4kBrS/p7f3YK&#10;Tto1zabSYSrP1u/a+zjn3adST4/54x1Eopz+w3/trVEwn89m8PumP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/NLEAAAA3QAAAA8AAAAAAAAAAAAAAAAAmAIAAGRycy9k&#10;b3ducmV2LnhtbFBLBQYAAAAABAAEAPUAAACJAwAAAAA=&#10;" path="m27894,13932l23917,3974,13932,,3976,3974,,13932r3976,9985l13932,27894r9985,-3977l27894,13932r,xe" filled="f" strokeweight=".16608mm">
                  <v:stroke endcap="round"/>
                  <v:path arrowok="t" textboxrect="0,0,27894,27894"/>
                </v:shape>
                <v:shape id="Shape 5545" o:spid="_x0000_s3482" style="position:absolute;left:99299;top:11835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3iMYA&#10;AADdAAAADwAAAGRycy9kb3ducmV2LnhtbESPQWvCQBSE7wX/w/IEb2bTmliJrmIDBQ+laNqCx0f2&#10;mYRm34bsatJ/3y0IPQ4z8w2z2Y2mFTfqXWNZwWMUgyAurW64UvD58TpfgXAeWWNrmRT8kIPddvKw&#10;wUzbgU90K3wlAoRdhgpq77tMSlfWZNBFtiMO3sX2Bn2QfSV1j0OAm1Y+xfFSGmw4LNTYUV5T+V1c&#10;jQI6mpfFu0/a69c5f8Yxd2Z/eFNqNh33axCeRv8fvrcPWkGaJin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j3iMYAAADdAAAADwAAAAAAAAAAAAAAAACYAgAAZHJz&#10;L2Rvd25yZXYueG1sUEsFBgAAAAAEAAQA9QAAAIsDAAAAAA==&#10;" path="m,9955l5979,,19941,r5979,9955l25920,17938r-5979,9956l13961,27894e" filled="f" strokeweight=".22144mm">
                  <v:stroke endcap="round"/>
                  <v:path arrowok="t" textboxrect="0,0,25920,27894"/>
                </v:shape>
                <v:shape id="Shape 5546" o:spid="_x0000_s3483" style="position:absolute;left:99299;top:12114;width:259;height:279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46cEA&#10;AADdAAAADwAAAGRycy9kb3ducmV2LnhtbESPzarCMBSE9xd8h3AEd7epYotUo4jg1a2/4O7QHNti&#10;c1KaXK1vbwTB5TAz3zCzRWdqcafWVZYVDKMYBHFudcWFguNh/TsB4TyyxtoyKXiSg8W89zPDTNsH&#10;7+i+94UIEHYZKii9bzIpXV6SQRfZhjh4V9sa9EG2hdQtPgLc1HIUx6k0WHFYKLGhVUn5bf9vFFRJ&#10;nOL5pHebyyhhsy7+7JKMUoN+t5yC8NT5b/jT3moFSTJO4f0mP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oOOnBAAAA3QAAAA8AAAAAAAAAAAAAAAAAmAIAAGRycy9kb3du&#10;cmV2LnhtbFBLBQYAAAAABAAEAPUAAACGAwAAAAA=&#10;" path="m19941,r5979,9986l25920,19941r-5979,7984l5979,27925,,19941e" filled="f" strokeweight=".22144mm">
                  <v:stroke endcap="round"/>
                  <v:path arrowok="t" textboxrect="0,0,25920,27925"/>
                </v:shape>
                <v:shape id="Shape 5547" o:spid="_x0000_s3484" style="position:absolute;left:99697;top:11835;width:260;height:558;visibility:visible;mso-wrap-style:square;v-text-anchor:top" coordsize="25920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S3MYA&#10;AADdAAAADwAAAGRycy9kb3ducmV2LnhtbESPT2vCQBTE7wW/w/KEXopuWuq/1FWkIPSi0Kj3l+wz&#10;Cc2+DbvbJP32riD0OMzMb5j1djCN6Mj52rKC12kCgriwuuZSwfm0nyxB+ICssbFMCv7Iw3Yzelpj&#10;qm3P39RloRQRwj5FBVUIbSqlLyoy6Ke2JY7e1TqDIUpXSu2wj3DTyLckmUuDNceFClv6rKj4yX6N&#10;gnDM5od9/pIfz51b7S7Nwpo+V+p5POw+QAQawn/40f7SCmaz9wXc38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/S3MYAAADdAAAADwAAAAAAAAAAAAAAAACYAgAAZHJz&#10;L2Rvd25yZXYueG1sUEsFBgAAAAAEAAQA9QAAAIsDAAAAAA==&#10;" path="m,27894r19941,l25920,37881r,9954l19941,55819r-13962,l,47835,,17938,11958,r7983,e" filled="f" strokeweight=".22144mm">
                  <v:stroke endcap="round"/>
                  <v:path arrowok="t" textboxrect="0,0,25920,55819"/>
                </v:shape>
                <v:shape id="Shape 5548" o:spid="_x0000_s3485" style="position:absolute;left:100096;top:11835;width:259;height:558;visibility:visible;mso-wrap-style:square;v-text-anchor:top" coordsize="25891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QTsUA&#10;AADdAAAADwAAAGRycy9kb3ducmV2LnhtbERPz2vCMBS+D/Y/hDfYZcxUUdFqlOCmONhBnQePz+at&#10;LWteSpO19b83h8GOH9/v5bq3lWip8aVjBcNBAoI4c6bkXMH5a/s6A+EDssHKMSm4kYf16vFhialx&#10;HR+pPYVcxBD2KSooQqhTKX1WkEU/cDVx5L5dYzFE2OTSNNjFcFvJUZJMpcWSY0OBNW0Kyn5Ov1bB&#10;x/vbVR/a2U676+e8H73o46XTSj0/9XoBIlAf/sV/7r1RMJmM49z4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1BOxQAAAN0AAAAPAAAAAAAAAAAAAAAAAJgCAABkcnMv&#10;ZG93bnJldi54bWxQSwUGAAAAAAQABAD1AAAAigMAAAAA&#10;" path="m25891,37881l,37881,19911,r,55819e" filled="f" strokeweight=".22144mm">
                  <v:stroke endcap="round"/>
                  <v:path arrowok="t" textboxrect="0,0,25891,55819"/>
                </v:shape>
                <v:shape id="Picture 5549" o:spid="_x0000_s3486" type="#_x0000_t75" style="position:absolute;left:101332;top:13509;width:1056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usnGAAAA3QAAAA8AAABkcnMvZG93bnJldi54bWxEj0FrwkAUhO+C/2F5Qm+6qRhbU1cJLYVC&#10;Lzb24PGRfSYhu29jdmvSf98tCB6HmfmG2e5Ha8SVet84VvC4SEAQl043XCn4Pr7Pn0H4gKzROCYF&#10;v+Rhv5tOtphpN/AXXYtQiQhhn6GCOoQuk9KXNVn0C9cRR+/seoshyr6Suschwq2RyyRZS4sNx4Ua&#10;O3qtqWyLH6vg6fPtok/55rBqTWmOqHOTtoNSD7MxfwERaAz38K39oRWk6WoD/2/iE5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+u6ycYAAADdAAAADwAAAAAAAAAAAAAA&#10;AACfAgAAZHJzL2Rvd25yZXYueG1sUEsFBgAAAAAEAAQA9wAAAJIDAAAAAA==&#10;">
                  <v:imagedata r:id="rId643" o:title=""/>
                </v:shape>
                <v:shape id="Shape 5550" o:spid="_x0000_s3487" style="position:absolute;left:103325;top:10858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V4MMA&#10;AADdAAAADwAAAGRycy9kb3ducmV2LnhtbERPXWvCMBR9F/wP4Qp7m6mObqMaZQgbbjC2deLztbm2&#10;dclNSaLWf28eBj4ezvd82VsjTuRD61jBZJyBIK6cbrlWsPl9vX8GESKyRuOYFFwowHIxHMyx0O7M&#10;P3QqYy1SCIcCFTQxdoWUoWrIYhi7jjhxe+ctxgR9LbXHcwq3Rk6z7FFabDk1NNjRqqHqrzxaBR/8&#10;vd8+vZfB8O7tYftl9GHjP5W6G/UvMxCR+ngT/7vXWkGe52l/epOegF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V4MMAAADdAAAADwAAAAAAAAAAAAAAAACYAgAAZHJzL2Rv&#10;d25yZXYueG1sUEsFBgAAAAAEAAQA9QAAAIgDAAAAAA==&#10;" path="m27894,15966l23917,4007,13932,,3976,4007,,15966r3976,9954l13932,29897r9985,-3977l27894,15966r,xe" filled="f" strokeweight=".16608mm">
                  <v:stroke endcap="round"/>
                  <v:path arrowok="t" textboxrect="0,0,27894,29897"/>
                </v:shape>
                <v:shape id="Shape 5551" o:spid="_x0000_s3488" style="position:absolute;left:101970;top:10698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nVsUA&#10;AADdAAAADwAAAGRycy9kb3ducmV2LnhtbESPS4vCQBCE7wv+h6EFb+vER1Sio2hA8LAsPsFjk2mT&#10;YKYnZEaN/35nYWGPRVV9RS1WranEkxpXWlYw6EcgiDOrS84VnE/bzxkI55E1VpZJwZscrJadjwUm&#10;2r74QM+jz0WAsEtQQeF9nUjpsoIMur6tiYN3s41BH2STS93gK8BNJYdRNJEGSw4LBdaUFpTdjw+j&#10;gPZmM/r24+pxuaZTbFNn1rsvpXrddj0H4an1/+G/9k4riON4AL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mdWxQAAAN0AAAAPAAAAAAAAAAAAAAAAAJgCAABkcnMv&#10;ZG93bnJldi54bWxQSwUGAAAAAAQABAD1AAAAigMAAAAA&#10;" path="m,9955l5979,,19941,r5979,9955l25920,17938r-5979,9956l11958,27894e" filled="f" strokeweight=".22144mm">
                  <v:stroke endcap="round"/>
                  <v:path arrowok="t" textboxrect="0,0,25920,27894"/>
                </v:shape>
                <v:shape id="Shape 5552" o:spid="_x0000_s3489" style="position:absolute;left:101970;top:10977;width:259;height:280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oN8MA&#10;AADdAAAADwAAAGRycy9kb3ducmV2LnhtbESPwWrDMBBE74X8g9hAb40cg0JxIxtTcNKr3abQ22Jt&#10;bVNrZSwlcf++CgR6HGbmDbMvFjuKC81+cKxhu0lAELfODNxp+Hivnp5B+IBscHRMGn7JQ5GvHvaY&#10;GXflmi5N6ESEsM9QQx/ClEnp254s+o2biKP37WaLIcq5k2bGa4TbUaZJspMWB44LPU702lP705yt&#10;hkElO/w8mfr4lSq2VXdwJVmtH9dL+QIi0BL+w/f2m9GglErh9iY+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qoN8MAAADdAAAADwAAAAAAAAAAAAAAAACYAgAAZHJzL2Rv&#10;d25yZXYueG1sUEsFBgAAAAAEAAQA9QAAAIgDAAAAAA==&#10;" path="m19941,r5979,9986l25920,19941r-5979,7984l5979,27925,,19941e" filled="f" strokeweight=".22144mm">
                  <v:stroke endcap="round"/>
                  <v:path arrowok="t" textboxrect="0,0,25920,27925"/>
                </v:shape>
                <v:shape id="Shape 5553" o:spid="_x0000_s3490" style="position:absolute;left:102368;top:10698;width:259;height:559;visibility:visible;mso-wrap-style:square;v-text-anchor:top" coordsize="25892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CQcIA&#10;AADdAAAADwAAAGRycy9kb3ducmV2LnhtbESPwWrDMBBE74X8g9hAb42c1E6DayW4hUKvdfwBi7W2&#10;TKyVsRTb/fuqUOhxmHkzTHFZ7SBmmnzvWMF+l4AgbpzuuVNQXz+eTiB8QNY4OCYF3+Thct48FJhr&#10;t/AXzVXoRCxhn6MCE8KYS+kbQxb9zo3E0WvdZDFEOXVST7jEcjvIQ5IcpcWe44LBkd4NNbfqbhVk&#10;/CIttZSW6dtYmtOQGN3USj1u1/IVRKA1/If/6E8duSx7ht838QnI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IJBwgAAAN0AAAAPAAAAAAAAAAAAAAAAAJgCAABkcnMvZG93&#10;bnJldi54bWxQSwUGAAAAAAQABAD1AAAAhwMAAAAA&#10;" path="m,27894r19912,l25892,37881r,9954l19912,55819r-13932,l,47835,,17938,11959,r7953,e" filled="f" strokeweight=".22144mm">
                  <v:stroke endcap="round"/>
                  <v:path arrowok="t" textboxrect="0,0,25892,55819"/>
                </v:shape>
                <v:shape id="Shape 5554" o:spid="_x0000_s3491" style="position:absolute;left:102767;top:10698;width:259;height:559;visibility:visible;mso-wrap-style:square;v-text-anchor:top" coordsize="25920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adsYA&#10;AADdAAAADwAAAGRycy9kb3ducmV2LnhtbESPzWrDMBCE74W+g9hCLiWRW+L8uFFCKARyaaBucl9b&#10;G9vUWhlJtZ23rwqFHIeZ+YbZ7EbTip6cbywreJklIIhLqxuuFJy/DtMVCB+QNbaWScGNPOy2jw8b&#10;zLQd+JP6PFQiQthnqKAOocuk9GVNBv3MdsTRu1pnMETpKqkdDhFuWvmaJAtpsOG4UGNH7zWV3/mP&#10;URBO+eLjUDwXp3Pv1vtLu7RmKJSaPI37NxCBxnAP/7ePWkGapn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TadsYAAADdAAAADwAAAAAAAAAAAAAAAACYAgAAZHJz&#10;L2Rvd25yZXYueG1sUEsFBgAAAAAEAAQA9QAAAIsDAAAAAA==&#10;" path="m,27894r17938,l25920,37881r,9954l17938,55819r-11959,l,47835,,17938,11958,r5980,e" filled="f" strokeweight=".22144mm">
                  <v:stroke endcap="round"/>
                  <v:path arrowok="t" textboxrect="0,0,25920,55819"/>
                </v:shape>
                <v:shape id="Shape 5555" o:spid="_x0000_s3492" style="position:absolute;left:104043;top:9841;width:279;height:280;visibility:visible;mso-wrap-style:square;v-text-anchor:top" coordsize="2789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iVMIA&#10;AADdAAAADwAAAGRycy9kb3ducmV2LnhtbERPXWvCMBR9F/Yfwh34IpoqKK4aRS3K9qiTPl+au6as&#10;uSlN1OqvN4OB5+1wvjjLdWdrcaXWV44VjEcJCOLC6YpLBefv/XAOwgdkjbVjUnAnD+vVW2+JqXY3&#10;PtL1FEoRS9inqMCE0KRS+sKQRT9yDXHUflxrMUTallK3eIvltpaTJJlJixXHBYMN7QwVv6eLVZDn&#10;D5MdBtvsPM0Gc2fyycdXOCjVf+82CxCBuvAy/6c/tYJpBPy9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2JUwgAAAN0AAAAPAAAAAAAAAAAAAAAAAJgCAABkcnMvZG93&#10;bnJldi54bWxQSwUGAAAAAAQABAD1AAAAhwMAAAAA&#10;" path="m27894,13961l23917,4007,13932,,3976,4007,,13961r3976,9956l13932,27925r9985,-4008l27894,13961r,xe" filled="f" strokeweight=".16608mm">
                  <v:stroke endcap="round"/>
                  <v:path arrowok="t" textboxrect="0,0,27894,27925"/>
                </v:shape>
                <v:shape id="Shape 5556" o:spid="_x0000_s3493" style="position:absolute;left:104501;top:9762;width:259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585ccA&#10;AADdAAAADwAAAGRycy9kb3ducmV2LnhtbESPT2vCQBTE7wW/w/IEL6KbWiISXUWlQil48A8Bb8/s&#10;Mwlm34bsGtNv3y0UPA4z8xtmsepMJVpqXGlZwfs4AkGcWV1yruB82o1mIJxH1lhZJgU/5GC17L0t&#10;MNH2yQdqjz4XAcIuQQWF93UipcsKMujGtiYO3s02Bn2QTS51g88AN5WcRNFUGiw5LBRY07ag7H58&#10;GAVp/rm/bDZ3E1233229H6bDD50qNeh36zkIT51/hf/bX1pBHMdT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ufOXHAAAA3QAAAA8AAAAAAAAAAAAAAAAAmAIAAGRy&#10;cy9kb3ducmV2LnhtbFBLBQYAAAAABAAEAPUAAACMAwAAAAA=&#10;" path="m,9954l5979,,17938,r7982,9954l25920,19910r-7982,7982l11958,27892e" filled="f" strokeweight=".22144mm">
                  <v:stroke endcap="round"/>
                  <v:path arrowok="t" textboxrect="0,0,25920,27892"/>
                </v:shape>
                <v:shape id="Shape 5557" o:spid="_x0000_s3494" style="position:absolute;left:104501;top:10041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aucUA&#10;AADdAAAADwAAAGRycy9kb3ducmV2LnhtbESPT4vCMBTE74LfITzB25r6p7pUo2hB8LCIurvg8dE8&#10;22LzUpqo9dtvhAWPw8z8hlmsWlOJOzWutKxgOIhAEGdWl5wr+PnefnyCcB5ZY2WZFDzJwWrZ7Sww&#10;0fbBR7qffC4ChF2CCgrv60RKlxVk0A1sTRy8i20M+iCbXOoGHwFuKjmKoqk0WHJYKLCmtKDseroZ&#10;BXQwm/HeT6rb7zmdYZs6s959KdXvtes5CE+tf4f/2zutII7jGbze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31q5xQAAAN0AAAAPAAAAAAAAAAAAAAAAAJgCAABkcnMv&#10;ZG93bnJldi54bWxQSwUGAAAAAAQABAD1AAAAigMAAAAA&#10;" path="m17938,r7982,9955l25920,19942r-7982,7952l5979,27894,,19942e" filled="f" strokeweight=".22144mm">
                  <v:stroke endcap="round"/>
                  <v:path arrowok="t" textboxrect="0,0,25920,27894"/>
                </v:shape>
                <v:shape id="Shape 5558" o:spid="_x0000_s3495" style="position:absolute;left:104880;top:9762;width:279;height:558;visibility:visible;mso-wrap-style:square;v-text-anchor:top" coordsize="27894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zPMQA&#10;AADdAAAADwAAAGRycy9kb3ducmV2LnhtbERPTWuDQBC9B/oflinklqwtVVKbVUKwJKdATaA5Du5U&#10;Je6sdbdq/n33UOjx8b63+Ww6MdLgWssKntYRCOLK6pZrBZfz+2oDwnlkjZ1lUnAnB3n2sNhiqu3E&#10;HzSWvhYhhF2KChrv+1RKVzVk0K1tTxy4LzsY9AEOtdQDTiHcdPI5ihJpsOXQ0GBP+4aqW/ljFJx2&#10;beI+T0V/+L5dk02xv76eixello/z7g2Ep9n/i//cR60gjuMwN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fMzzEAAAA3QAAAA8AAAAAAAAAAAAAAAAAmAIAAGRycy9k&#10;b3ducmV2LnhtbFBLBQYAAAAABAAEAPUAAACJAwAAAAA=&#10;" path="m,27892r19911,l27894,37848r,9987l19911,55787r-11958,l,47835,,19910,13932,r5979,e" filled="f" strokeweight=".22144mm">
                  <v:stroke endcap="round"/>
                  <v:path arrowok="t" textboxrect="0,0,27894,55787"/>
                </v:shape>
                <v:shape id="Shape 5559" o:spid="_x0000_s3496" style="position:absolute;left:105278;top:9762;width:260;height:558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az8QA&#10;AADdAAAADwAAAGRycy9kb3ducmV2LnhtbESPQWvCQBSE7wX/w/IEL0U3VSIaXUUEqXhrKoq3R/aZ&#10;BHffhuxW03/vCoUeh5n5hlmuO2vEnVpfO1bwMUpAEBdO11wqOH7vhjMQPiBrNI5JwS95WK96b0vM&#10;tHvwF93zUIoIYZ+hgiqEJpPSFxVZ9CPXEEfv6lqLIcq2lLrFR4RbI8dJMpUWa44LFTa0rai45T9W&#10;wXWyPWmaoL3k89358N4Ztp9GqUG/2yxABOrCf/ivvdcK0jSdw+t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Gs/EAAAA3QAAAA8AAAAAAAAAAAAAAAAAmAIAAGRycy9k&#10;b3ducmV2LnhtbFBLBQYAAAAABAAEAPUAAACJAwAAAAA=&#10;" path="m,l25920,,7982,55787e" filled="f" strokeweight=".22144mm">
                  <v:stroke endcap="round"/>
                  <v:path arrowok="t" textboxrect="0,0,25920,55787"/>
                </v:shape>
                <v:shape id="Picture 5560" o:spid="_x0000_s3497" type="#_x0000_t75" style="position:absolute;left:100814;top:8725;width:1056;height: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oMurAAAAA3QAAAA8AAABkcnMvZG93bnJldi54bWxET01rwkAQvRf8D8sIvdWNRUVSV1FB0N4a&#10;Ba9DdppNm50N2WmS/nv3UOjx8b43u9E3qqcu1oENzGcZKOIy2JorA7fr6WUNKgqyxSYwGfilCLvt&#10;5GmDuQ0Df1BfSKVSCMccDTiRNtc6lo48xlloiRP3GTqPkmBXadvhkMJ9o1+zbKU91pwaHLZ0dFR+&#10;Fz/eQHP5uhXDuAi9vB/umfNW8CzGPE/H/RsooVH+xX/uszWwXK7S/vQmPQG9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gy6sAAAADdAAAADwAAAAAAAAAAAAAAAACfAgAA&#10;ZHJzL2Rvd25yZXYueG1sUEsFBgAAAAAEAAQA9wAAAIwDAAAAAA==&#10;">
                  <v:imagedata r:id="rId644" o:title=""/>
                </v:shape>
                <v:shape id="Picture 5561" o:spid="_x0000_s3498" type="#_x0000_t75" style="position:absolute;left:98860;top:7230;width:1635;height:1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lFfHAAAA3QAAAA8AAABkcnMvZG93bnJldi54bWxEj81rAjEUxO9C/4fwCr1pVsEPVqNIYUsP&#10;rd8evD2T5+7SzcuySXX975uC4HGYmd8ws0VrK3GlxpeOFfR7CQhi7UzJuYLDPutOQPiAbLByTAru&#10;5GExf+nMMDXuxlu67kIuIoR9igqKEOpUSq8Lsuh7riaO3sU1FkOUTS5Ng7cIt5UcJMlIWiw5LhRY&#10;03tB+mf3axV8Zffv9eq00vuNXSf6Y3A8X8aZUm+v7XIKIlAbnuFH+9MoGA5Hffh/E5+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ylFfHAAAA3QAAAA8AAAAAAAAAAAAA&#10;AAAAnwIAAGRycy9kb3ducmV2LnhtbFBLBQYAAAAABAAEAPcAAACTAwAAAAA=&#10;">
                  <v:imagedata r:id="rId645" o:title=""/>
                </v:shape>
                <v:shape id="Shape 5562" o:spid="_x0000_s3499" style="position:absolute;left:101930;top:7928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kscYA&#10;AADdAAAADwAAAGRycy9kb3ducmV2LnhtbESPQWsCMRSE7wX/Q3iCt5qtoi1bo4igVEFst+L5dfPc&#10;3TZ5WZJUt/++EQo9DjPzDTNbdNaIC/nQOFbwMMxAEJdON1wpOL6v759AhIis0TgmBT8UYDHv3c0w&#10;1+7Kb3QpYiUShEOOCuoY21zKUNZkMQxdS5y8s/MWY5K+ktrjNcGtkaMsm0qLDaeFGlta1VR+Fd9W&#10;wY5fz6fHbREMf2zGp4PRn0e/V2rQ75bPICJ18T/8137RCiaT6Qhu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akscYAAADdAAAADwAAAAAAAAAAAAAAAACYAgAAZHJz&#10;L2Rvd25yZXYueG1sUEsFBgAAAAAEAAQA9QAAAIsDAAAAAA==&#10;" path="m27894,15966l23917,5979,13961,,3976,5979,,15966r3976,9954l13961,29897r9956,-3977l27894,15966r,xe" filled="f" strokeweight=".16608mm">
                  <v:stroke endcap="round"/>
                  <v:path arrowok="t" textboxrect="0,0,27894,29897"/>
                </v:shape>
                <v:shape id="Shape 5563" o:spid="_x0000_s3500" style="position:absolute;left:101651;top:7191;width:259;height:279;visibility:visible;mso-wrap-style:square;v-text-anchor:top" coordsize="25892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6KescA&#10;AADdAAAADwAAAGRycy9kb3ducmV2LnhtbESPT2vCQBTE7wW/w/KE3urGv0jqJoggNPRgtT20t0f2&#10;mY1m38bsVuO37xYKPQ4z8xtmlfe2EVfqfO1YwXiUgCAuna65UvDxvn1agvABWWPjmBTcyUOeDR5W&#10;mGp34z1dD6ESEcI+RQUmhDaV0peGLPqRa4mjd3SdxRBlV0nd4S3CbSMnSbKQFmuOCwZb2hgqz4dv&#10;q+B1V5y+CuQwe/u8uOnl3hdLY5R6HPbrZxCB+vAf/mu/aAXz+WIKv2/i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uinrHAAAA3QAAAA8AAAAAAAAAAAAAAAAAmAIAAGRy&#10;cy9kb3ducmV2LnhtbFBLBQYAAAAABAAEAPUAAACMAwAAAAA=&#10;" path="m,9954l5979,,19912,r5980,9954l25892,17938r-5980,9954l13933,27892e" filled="f" strokeweight=".22144mm">
                  <v:stroke endcap="round"/>
                  <v:path arrowok="t" textboxrect="0,0,25892,27892"/>
                </v:shape>
                <v:shape id="Shape 5564" o:spid="_x0000_s3501" style="position:absolute;left:101651;top:7470;width:259;height:278;visibility:visible;mso-wrap-style:square;v-text-anchor:top" coordsize="25892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jRsUA&#10;AADdAAAADwAAAGRycy9kb3ducmV2LnhtbESPT4vCMBTE78J+h/AW9qapZatSjbIIwq7owT8Xb4/m&#10;2Rabl24Ta/32RhA8DjPzG2a26EwlWmpcaVnBcBCBIM6sLjlXcDys+hMQziNrrCyTgjs5WMw/ejNM&#10;tb3xjtq9z0WAsEtRQeF9nUrpsoIMuoGtiYN3to1BH2STS93gLcBNJeMoGkmDJYeFAmtaFpRd9lej&#10;YDWO2u3hj05dsrlfEt7F/2sdK/X12f1MQXjq/Dv8av9qBUky+o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GNGxQAAAN0AAAAPAAAAAAAAAAAAAAAAAJgCAABkcnMv&#10;ZG93bnJldi54bWxQSwUGAAAAAAQABAD1AAAAigMAAAAA&#10;" path="m19912,r5980,9955l25892,19942r-5980,7952l5979,27894,,19942e" filled="f" strokeweight=".22144mm">
                  <v:stroke endcap="round"/>
                  <v:path arrowok="t" textboxrect="0,0,25892,27894"/>
                </v:shape>
                <v:shape id="Shape 5565" o:spid="_x0000_s3502" style="position:absolute;left:102049;top:7191;width:260;height:557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ad8QA&#10;AADdAAAADwAAAGRycy9kb3ducmV2LnhtbESPQWvCQBSE7wX/w/IEL0U3VSIaXUUEqXhrKoq3R/aZ&#10;BHffhuxW03/vCoUeh5n5hlmuO2vEnVpfO1bwMUpAEBdO11wqOH7vhjMQPiBrNI5JwS95WK96b0vM&#10;tHvwF93zUIoIYZ+hgiqEJpPSFxVZ9CPXEEfv6lqLIcq2lLrFR4RbI8dJMpUWa44LFTa0rai45T9W&#10;wXWyPWmaoL3k89358N4Ztp9GqUG/2yxABOrCf/ivvdcK0nSawut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2nfEAAAA3QAAAA8AAAAAAAAAAAAAAAAAmAIAAGRycy9k&#10;b3ducmV2LnhtbFBLBQYAAAAABAAEAPUAAACJAwAAAAA=&#10;" path="m,l25920,,5979,55787e" filled="f" strokeweight=".22144mm">
                  <v:stroke endcap="round"/>
                  <v:path arrowok="t" textboxrect="0,0,25920,55787"/>
                </v:shape>
                <v:shape id="Shape 5566" o:spid="_x0000_s3503" style="position:absolute;left:102448;top:7191;width:60;height:557;visibility:visible;mso-wrap-style:square;v-text-anchor:top" coordsize="5979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DIMQA&#10;AADdAAAADwAAAGRycy9kb3ducmV2LnhtbESPQYvCMBSE74L/ITzBm6YKLWs1iggL4sl1F1Zvj+bZ&#10;FpuX0GRt/fdmQfA4zMw3zGrTm0bcqfW1ZQWzaQKCuLC65lLBz/fn5AOED8gaG8uk4EEeNuvhYIW5&#10;th1/0f0UShEh7HNUUIXgcil9UZFBP7WOOHpX2xoMUbal1C12EW4aOU+STBqsOS5U6GhXUXE7/RkF&#10;zeJCt3OXzmv7e3UPtz/MjhkqNR712yWIQH14h1/tvVaQplkG/2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ewyDEAAAA3QAAAA8AAAAAAAAAAAAAAAAAmAIAAGRycy9k&#10;b3ducmV2LnhtbFBLBQYAAAAABAAEAPUAAACJAwAAAAA=&#10;" path="m,9954l5979,r,55787e" filled="f" strokeweight=".22144mm">
                  <v:stroke endcap="round"/>
                  <v:path arrowok="t" textboxrect="0,0,5979,55787"/>
                </v:shape>
                <v:shape id="Shape 5567" o:spid="_x0000_s3504" style="position:absolute;left:102448;top:7748;width:120;height:0;visibility:visible;mso-wrap-style:square;v-text-anchor:top" coordsize="1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jB8cA&#10;AADdAAAADwAAAGRycy9kb3ducmV2LnhtbESPQUvDQBSE7wX/w/KE3uymaqLEbksRLF6KNQqlt0f2&#10;uRvMvg3ZbZP++64g9DjMzDfMYjW6VpyoD41nBfNZBoK49rpho+D76+3uGUSIyBpbz6TgTAFWy5vJ&#10;AkvtB/6kUxWNSBAOJSqwMXallKG25DDMfEecvB/fO4xJ9kbqHocEd628z7JCOmw4LVjs6NVS/Vsd&#10;nYJivzlsHrP9eb7+GLYPZjC5PeyUmt6O6xcQkcZ4Df+337WCPC+e4O9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XowfHAAAA3QAAAA8AAAAAAAAAAAAAAAAAmAIAAGRy&#10;cy9kb3ducmV2LnhtbFBLBQYAAAAABAAEAPUAAACMAwAAAAA=&#10;" path="m,l11958,e" filled="f" strokeweight=".22144mm">
                  <v:stroke endcap="round"/>
                  <v:path arrowok="t" textboxrect="0,0,11958,0"/>
                </v:shape>
                <v:shape id="Shape 5568" o:spid="_x0000_s3505" style="position:absolute;left:104381;top:8107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TW8MA&#10;AADdAAAADwAAAGRycy9kb3ducmV2LnhtbERPy2oCMRTdF/oP4Ra6qxkrPhiNUgqVtiDqKK6vk+vM&#10;aHIzJKlO/94sCl0eznu26KwRV/Khcayg38tAEJdON1wp2O8+XiYgQkTWaByTgl8KsJg/Psww1+7G&#10;W7oWsRIphEOOCuoY21zKUNZkMfRcS5y4k/MWY4K+ktrjLYVbI1+zbCQtNpwaamzpvabyUvxYBd+8&#10;OR3GX0UwfFwODmujz3u/Uur5qXubgojUxX/xn/tTKxgOR2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6TW8MAAADdAAAADwAAAAAAAAAAAAAAAACYAgAAZHJzL2Rv&#10;d25yZXYueG1sUEsFBgAAAAAEAAQA9QAAAIgDAAAAAA==&#10;" path="m27894,13961l23917,4007,13961,,3976,4007,,13961r3976,9956l13961,29897r9956,-5980l27894,13961r,xe" filled="f" strokeweight=".16608mm">
                  <v:stroke endcap="round"/>
                  <v:path arrowok="t" textboxrect="0,0,27894,29897"/>
                </v:shape>
                <v:shape id="Shape 5569" o:spid="_x0000_s3506" style="position:absolute;left:104880;top:8167;width:259;height:279;visibility:visible;mso-wrap-style:square;v-text-anchor:top" coordsize="25891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wZsMA&#10;AADdAAAADwAAAGRycy9kb3ducmV2LnhtbESPzWrDMBCE74G+g9hCb4lcU4fUjWxKINCr3RR6XKz1&#10;T2KtjKQk9ttXhUKPw8x8w+zL2YziRs4PlhU8bxIQxI3VA3cKTp/H9Q6ED8gaR8ukYCEPZfGw2mOu&#10;7Z0rutWhExHCPkcFfQhTLqVvejLoN3Yijl5rncEQpeukdniPcDPKNEm20uDAcaHHiQ49NZf6ahR8&#10;v7Sp87tqoe54xi9s01OLqVJPj/P7G4hAc/gP/7U/tIIs277C75v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fwZsMAAADdAAAADwAAAAAAAAAAAAAAAACYAgAAZHJzL2Rv&#10;d25yZXYueG1sUEsFBgAAAAAEAAQA9QAAAIgDAAAAAA==&#10;" path="m,9986l5979,,19911,r5980,9986l25891,19941r-5980,7984l11958,27925e" filled="f" strokeweight=".22144mm">
                  <v:stroke endcap="round"/>
                  <v:path arrowok="t" textboxrect="0,0,25891,27925"/>
                </v:shape>
                <v:shape id="Shape 5570" o:spid="_x0000_s3507" style="position:absolute;left:104880;top:8446;width:259;height:279;visibility:visible;mso-wrap-style:square;v-text-anchor:top" coordsize="25891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PE8IA&#10;AADdAAAADwAAAGRycy9kb3ducmV2LnhtbERPz2vCMBS+D/Y/hDfwNtMJdVKN4kTBi07dkB0fzVtT&#10;bF5KEm39781hsOPH93u26G0jbuRD7VjB2zADQVw6XXOl4Ptr8zoBESKyxsYxKbhTgMX8+WmGhXYd&#10;H+l2ipVIIRwKVGBibAspQ2nIYhi6ljhxv85bjAn6SmqPXQq3jRxl2VharDk1GGxpZai8nK5WwT5c&#10;z5cftB/Wh8/dOjdLHh86pQYv/XIKIlIf/8V/7q1WkOfvaX96k5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48TwgAAAN0AAAAPAAAAAAAAAAAAAAAAAJgCAABkcnMvZG93&#10;bnJldi54bWxQSwUGAAAAAAQABAD1AAAAhwMAAAAA&#10;" path="m19911,r5980,9954l25891,19910r-5980,7982l5979,27892,,19910e" filled="f" strokeweight=".22144mm">
                  <v:stroke endcap="round"/>
                  <v:path arrowok="t" textboxrect="0,0,25891,27892"/>
                </v:shape>
                <v:shape id="Shape 5571" o:spid="_x0000_s3508" style="position:absolute;left:105258;top:8167;width:280;height:558;visibility:visible;mso-wrap-style:square;v-text-anchor:top" coordsize="27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WLsgA&#10;AADdAAAADwAAAGRycy9kb3ducmV2LnhtbESPT2vCQBTE74LfYXlCb7pRsJHUTRBtoT2k+Kc99PbM&#10;PpNg9m3IbmP67buFgsdhZn7DrLPBNKKnztWWFcxnEQjiwuqaSwUfp5fpCoTzyBoby6Tghxxk6Xi0&#10;xkTbGx+oP/pSBAi7BBVU3reJlK6oyKCb2ZY4eBfbGfRBdqXUHd4C3DRyEUWP0mDNYaHClrYVFdfj&#10;t1GQ97s8zls87fPPt9W7+zpvn4tYqYfJsHkC4Wnw9/B/+1UrWC7jOfy9CU9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9dYuyAAAAN0AAAAPAAAAAAAAAAAAAAAAAJgCAABk&#10;cnMvZG93bnJldi54bWxQSwUGAAAAAAQABAD1AAAAjQMAAAAA&#10;" path="m,l27923,,7982,55818e" filled="f" strokeweight=".22144mm">
                  <v:stroke endcap="round"/>
                  <v:path arrowok="t" textboxrect="0,0,27923,55818"/>
                </v:shape>
                <v:shape id="Shape 5572" o:spid="_x0000_s3509" style="position:absolute;left:105657;top:8167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03l8YA&#10;AADdAAAADwAAAGRycy9kb3ducmV2LnhtbESPQWvCQBSE7wX/w/IEL0U3CqkhukosCB7aQ6OCx0f2&#10;mUSzb0N2G9N/3y0UPA4z8w2z3g6mET11rrasYD6LQBAXVtdcKjgd99MEhPPIGhvLpOCHHGw3o5c1&#10;pto++Iv63JciQNilqKDyvk2ldEVFBt3MtsTBu9rOoA+yK6Xu8BHgppGLKHqTBmsOCxW29F5Rcc+/&#10;jYKP5vXCeNN9nGVJctjJ+TH/PCs1GQ/ZCoSnwT/D/+2DVhDHywX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03l8YAAADdAAAADwAAAAAAAAAAAAAAAACYAgAAZHJz&#10;L2Rvd25yZXYueG1sUEsFBgAAAAAEAAQA9QAAAIsDAAAAAA==&#10;" path="m,9986l7953,,19911,r7983,9986l27894,19941r-7983,7984l7953,27925,,37879,,55818r27894,e" filled="f" strokeweight=".22144mm">
                  <v:stroke endcap="round"/>
                  <v:path arrowok="t" textboxrect="0,0,27894,55818"/>
                </v:shape>
                <v:shape id="Shape 5573" o:spid="_x0000_s3510" style="position:absolute;left:105557;top:3503;width:280;height:279;visibility:visible;mso-wrap-style:square;v-text-anchor:top" coordsize="27923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La8UA&#10;AADdAAAADwAAAGRycy9kb3ducmV2LnhtbESP3WrCQBSE7wu+w3IE7+rGhMSSuooIBUEo+IPXh+xp&#10;NjV7NmS3Mb69Wyj0cpiZb5jVZrStGKj3jWMFi3kCgrhyuuFaweX88foGwgdkja1jUvAgD5v15GWF&#10;pXZ3PtJwCrWIEPYlKjAhdKWUvjJk0c9dRxy9L9dbDFH2tdQ93iPctjJNkkJabDguGOxoZ6i6nX6s&#10;gkN+fKTf6ejomp8z/TmYIiuMUrPpuH0HEWgM/+G/9l4ryPNlBr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EtrxQAAAN0AAAAPAAAAAAAAAAAAAAAAAJgCAABkcnMv&#10;ZG93bnJldi54bWxQSwUGAAAAAAQABAD1AAAAigMAAAAA&#10;" path="m27923,13961l23917,4007,13961,,4005,4007,,13961r4005,9956l13961,27925r9956,-4008l27923,13961r,xe" filled="f" strokeweight=".16608mm">
                  <v:stroke endcap="round"/>
                  <v:path arrowok="t" textboxrect="0,0,27923,27925"/>
                </v:shape>
                <v:shape id="Shape 5574" o:spid="_x0000_s3511" style="position:absolute;left:104322;top:3264;width:259;height:279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JuMIA&#10;AADdAAAADwAAAGRycy9kb3ducmV2LnhtbESPS6vCMBSE94L/IRzBnU0Vq5dqFBF8bH3C3R2aY1ts&#10;TkoTtfff3wiCy2FmvmHmy9ZU4kmNKy0rGEYxCOLM6pJzBefTZvADwnlkjZVlUvBHDpaLbmeOqbYv&#10;PtDz6HMRIOxSVFB4X6dSuqwggy6yNXHwbrYx6INscqkbfAW4qeQojifSYMlhocCa1gVl9+PDKCiT&#10;eILXiz7sfkcJm02+tSsySvV77WoGwlPrv+FPe68VJMl0DO8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sm4wgAAAN0AAAAPAAAAAAAAAAAAAAAAAJgCAABkcnMvZG93&#10;bnJldi54bWxQSwUGAAAAAAQABAD1AAAAhwMAAAAA&#10;" path="m,9985l5979,,19941,r5979,9985l25920,17938r-5979,9987l13961,27925e" filled="f" strokeweight=".22144mm">
                  <v:stroke endcap="round"/>
                  <v:path arrowok="t" textboxrect="0,0,25920,27925"/>
                </v:shape>
                <v:shape id="Shape 5575" o:spid="_x0000_s3512" style="position:absolute;left:104322;top:3543;width:259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+8sgA&#10;AADdAAAADwAAAGRycy9kb3ducmV2LnhtbESPQWvCQBSE74L/YXkFL6FutMSW1FVUFErBg7YEenvN&#10;vibB7NuQXZP033cLgsdhZr5hluvB1KKj1lWWFcymMQji3OqKCwWfH4fHFxDOI2usLZOCX3KwXo1H&#10;S0y17flE3dkXIkDYpaig9L5JpXR5SQbd1DbEwfuxrUEfZFtI3WIf4KaW8zheSIMVh4USG9qVlF/O&#10;V6MgK/bHr+32YuLv3XvXHKMsetKZUpOHYfMKwtPg7+Fb+00rSJLnBP7f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Sb7yyAAAAN0AAAAPAAAAAAAAAAAAAAAAAJgCAABk&#10;cnMvZG93bnJldi54bWxQSwUGAAAAAAQABAD1AAAAjQMAAAAA&#10;" path="m19941,r5979,9954l25920,17938r-5979,9954l5979,27892,,17938e" filled="f" strokeweight=".22144mm">
                  <v:stroke endcap="round"/>
                  <v:path arrowok="t" textboxrect="0,0,25920,27892"/>
                </v:shape>
                <v:shape id="Shape 5576" o:spid="_x0000_s3513" style="position:absolute;left:104720;top:3264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5GoMgA&#10;AADdAAAADwAAAGRycy9kb3ducmV2LnhtbESPT0vDQBTE74LfYXlCb3ZjoLGk3RaRWqv00H9QvT2z&#10;r0kw+zbsrk367V1B6HGYmd8w03lvGnEm52vLCh6GCQjiwuqaSwWH/cv9GIQPyBoby6TgQh7ms9ub&#10;Kebadryl8y6UIkLY56igCqHNpfRFRQb90LbE0TtZZzBE6UqpHXYRbhqZJkkmDdYcFyps6bmi4nv3&#10;YxS8bt66TzxdspB+rdz6fZF+HBdLpQZ3/dMERKA+XMP/7ZVWMBo9ZvD3Jj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rkagyAAAAN0AAAAPAAAAAAAAAAAAAAAAAJgCAABk&#10;cnMvZG93bnJldi54bWxQSwUGAAAAAAQABAD1AAAAjQMAAAAA&#10;" path="m,l25920,,5979,55818e" filled="f" strokeweight=".22144mm">
                  <v:stroke endcap="round"/>
                  <v:path arrowok="t" textboxrect="0,0,25920,55818"/>
                </v:shape>
                <v:shape id="Shape 5577" o:spid="_x0000_s3514" style="position:absolute;left:105119;top:3264;width:259;height:279;visibility:visible;mso-wrap-style:square;v-text-anchor:top" coordsize="25891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XUsMA&#10;AADdAAAADwAAAGRycy9kb3ducmV2LnhtbESPT2vCQBTE7wW/w/KE3urG0FSJrlIKgtdYCz0+si9/&#10;NPs27K5J/PauUOhxmJnfMNv9ZDoxkPOtZQXLRQKCuLS65VrB+fvwtgbhA7LGzjIpuJOH/W72ssVc&#10;25ELGk6hFhHCPkcFTQh9LqUvGzLoF7Ynjl5lncEQpauldjhGuOlkmiQf0mDLcaHBnr4aKq+nm1Hw&#10;+16lzq+LO9WHC/5glZ4rTJV6nU+fGxCBpvAf/msftYIsW63g+SY+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1XUsMAAADdAAAADwAAAAAAAAAAAAAAAACYAgAAZHJzL2Rv&#10;d25yZXYueG1sUEsFBgAAAAAEAAQA9QAAAIgDAAAAAA==&#10;" path="m,9985l5979,,19911,r5980,9985l25891,17938r-5980,9987l11958,27925e" filled="f" strokeweight=".22144mm">
                  <v:stroke endcap="round"/>
                  <v:path arrowok="t" textboxrect="0,0,25891,27925"/>
                </v:shape>
                <v:shape id="Shape 5578" o:spid="_x0000_s3515" style="position:absolute;left:105119;top:3543;width:259;height:279;visibility:visible;mso-wrap-style:square;v-text-anchor:top" coordsize="25891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DFcIA&#10;AADdAAAADwAAAGRycy9kb3ducmV2LnhtbERPz2vCMBS+D/Y/hDfwNtMJdVKN4kTBi07dkB0fzVtT&#10;bF5KEm39781hsOPH93u26G0jbuRD7VjB2zADQVw6XXOl4Ptr8zoBESKyxsYxKbhTgMX8+WmGhXYd&#10;H+l2ipVIIRwKVGBibAspQ2nIYhi6ljhxv85bjAn6SmqPXQq3jRxl2VharDk1GGxpZai8nK5WwT5c&#10;z5cftB/Wh8/dOjdLHh86pQYv/XIKIlIf/8V/7q1WkOfvaW56k5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YMVwgAAAN0AAAAPAAAAAAAAAAAAAAAAAJgCAABkcnMvZG93&#10;bnJldi54bWxQSwUGAAAAAAQABAD1AAAAhwMAAAAA&#10;" path="m19911,r5980,9954l25891,17938r-5980,9954l5979,27892,,17938e" filled="f" strokeweight=".22144mm">
                  <v:stroke endcap="round"/>
                  <v:path arrowok="t" textboxrect="0,0,25891,27892"/>
                </v:shape>
                <v:shape id="Shape 5579" o:spid="_x0000_s3516" style="position:absolute;left:108368;top:3543;width:279;height:279;visibility:visible;mso-wrap-style:square;v-text-anchor:top" coordsize="27923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Dd8cA&#10;AADdAAAADwAAAGRycy9kb3ducmV2LnhtbESPQWvCQBSE7wX/w/KE3urGVquNriKlSpEKmka8PrLP&#10;JJh9m2ZXTf99Vyh4HGbmG2Y6b00lLtS40rKCfi8CQZxZXXKuIP1ePo1BOI+ssbJMCn7JwXzWeZhi&#10;rO2Vd3RJfC4ChF2MCgrv61hKlxVk0PVsTRy8o20M+iCbXOoGrwFuKvkcRa/SYMlhocCa3gvKTsnZ&#10;KNgMfl7S7Ve0/liMBqvdob+31O6Veuy2iwkIT62/h//bn1rBcDh6g9u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Zg3fHAAAA3QAAAA8AAAAAAAAAAAAAAAAAmAIAAGRy&#10;cy9kb3ducmV2LnhtbFBLBQYAAAAABAAEAPUAAACMAwAAAAA=&#10;" path="m27923,13930l23917,3974,13961,,4005,3974,,13930r4005,9987l13961,27892r9956,-3975l27923,13930r,xe" filled="f" strokeweight=".16608mm">
                  <v:stroke endcap="round"/>
                  <v:path arrowok="t" textboxrect="0,0,27923,27892"/>
                </v:shape>
                <v:shape id="Shape 5580" o:spid="_x0000_s3517" style="position:absolute;left:108009;top:2845;width:259;height:280;visibility:visible;mso-wrap-style:square;v-text-anchor:top" coordsize="2592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mpMMA&#10;AADdAAAADwAAAGRycy9kb3ducmV2LnhtbERPy4rCMBTdC/5DuII7TRUr0jGKiIIILuyMC3eX5k7b&#10;meamNLGPvzeLgVkeznu7700lWmpcaVnBYh6BIM6sLjlX8PV5nm1AOI+ssbJMCgZysN+NR1tMtO34&#10;Tm3qcxFC2CWooPC+TqR0WUEG3dzWxIH7to1BH2CTS91gF8JNJZdRtJYGSw4NBdZ0LCj7TV9Gwe30&#10;s7qsH2nbdfUQ3689PY/DS6nppD98gPDU+3/xn/uiFcTxJuwPb8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NmpMMAAADdAAAADwAAAAAAAAAAAAAAAACYAgAAZHJzL2Rv&#10;d25yZXYueG1sUEsFBgAAAAAEAAQA9QAAAIgDAAAAAA==&#10;" path="m,9985l7982,,19941,r5979,9985l25920,19941r-5979,7982l13961,27923e" filled="f" strokeweight=".22144mm">
                  <v:stroke endcap="round"/>
                  <v:path arrowok="t" textboxrect="0,0,25920,27923"/>
                </v:shape>
                <v:shape id="Shape 5581" o:spid="_x0000_s3518" style="position:absolute;left:108009;top:3125;width:259;height:299;visibility:visible;mso-wrap-style:square;v-text-anchor:top" coordsize="2592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mVsYA&#10;AADdAAAADwAAAGRycy9kb3ducmV2LnhtbESPQWvCQBSE70L/w/IK3uomKYpE12ALhYJ4qC2F3p7Z&#10;ZxLNvk2zG13/fVcoeBxm5htmWQTTijP1rrGsIJ0kIIhLqxuuFHx9vj3NQTiPrLG1TAqu5KBYPYyW&#10;mGt74Q8673wlIoRdjgpq77tcSlfWZNBNbEccvYPtDfoo+0rqHi8RblqZJclMGmw4LtTY0WtN5Wk3&#10;GAU/v88+tPyNp5d1GrLtkB33G6PU+DGsFyA8BX8P/7fftYLpdJ7C7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5mVsYAAADdAAAADwAAAAAAAAAAAAAAAACYAgAAZHJz&#10;L2Rvd25yZXYueG1sUEsFBgAAAAAEAAQA9QAAAIsDAAAAAA==&#10;" path="m19941,r5979,9955l25920,19911r-5979,9986l7982,29897,,19911e" filled="f" strokeweight=".22144mm">
                  <v:stroke endcap="round"/>
                  <v:path arrowok="t" textboxrect="0,0,25920,29897"/>
                </v:shape>
                <v:shape id="Shape 5582" o:spid="_x0000_s3519" style="position:absolute;left:108408;top:2845;width:259;height:579;visibility:visible;mso-wrap-style:square;v-text-anchor:top" coordsize="25891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ItcgA&#10;AADdAAAADwAAAGRycy9kb3ducmV2LnhtbESPQWsCMRSE74X+h/AKXqRmFVeWrVFaweqhHrS99Pa6&#10;eWaX3bwsSarrv28KhR6HmfmGWa4H24kL+dA4VjCdZCCIK6cbNgo+3rePBYgQkTV2jknBjQKsV/d3&#10;Syy1u/KRLqdoRIJwKFFBHWNfShmqmiyGieuJk3d23mJM0hupPV4T3HZylmULabHhtFBjT5uaqvb0&#10;bRXsP9+K3et4l/v5of06j81L1ZpBqdHD8PwEItIQ/8N/7b1WkOfFD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Wgi1yAAAAN0AAAAPAAAAAAAAAAAAAAAAAJgCAABk&#10;cnMvZG93bnJldi54bWxQSwUGAAAAAAQABAD1AAAAjQMAAAAA&#10;" path="m,l25891,,5979,57821e" filled="f" strokeweight=".22144mm">
                  <v:stroke endcap="round"/>
                  <v:path arrowok="t" textboxrect="0,0,25891,57821"/>
                </v:shape>
                <v:shape id="Shape 5583" o:spid="_x0000_s3520" style="position:absolute;left:108806;top:2845;width:259;height:579;visibility:visible;mso-wrap-style:square;v-text-anchor:top" coordsize="25920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dtcQA&#10;AADdAAAADwAAAGRycy9kb3ducmV2LnhtbESPQWvCQBSE7wX/w/KE3uomFYtGV5GiYG9VI14f2WcS&#10;zb4Nu6tJ/323UPA4zMw3zGLVm0Y8yPnasoJ0lIAgLqyuuVSQH7dvUxA+IGtsLJOCH/KwWg5eFphp&#10;2/GeHodQighhn6GCKoQ2k9IXFRn0I9sSR+9incEQpSuldthFuGnke5J8SIM1x4UKW/qsqLgd7kYB&#10;5qn5Op6L/LTvdqkLm+7qZ99KvQ779RxEoD48w//tnVYwmUzH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XbXEAAAA3QAAAA8AAAAAAAAAAAAAAAAAmAIAAGRycy9k&#10;b3ducmV2LnhtbFBLBQYAAAAABAAEAPUAAACJAwAAAAA=&#10;" path="m25920,37879l,37879,19941,r,57821e" filled="f" strokeweight=".22144mm">
                  <v:stroke endcap="round"/>
                  <v:path arrowok="t" textboxrect="0,0,25920,57821"/>
                </v:shape>
                <v:shape id="Shape 5584" o:spid="_x0000_s3521" style="position:absolute;left:110501;top:3643;width:278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FGSMQA&#10;AADdAAAADwAAAGRycy9kb3ducmV2LnhtbESP3WoCMRSE7wXfIRyhN1KzSi2yGqUUBEEo1J/7Q3Lc&#10;LG5OliRq2qdvCoVeDjPzDbPaZNeJO4XYelYwnVQgiLU3LTcKTsft8wJETMgGO8+k4IsibNbDwQpr&#10;4x/8SfdDakSBcKxRgU2pr6WM2pLDOPE9cfEuPjhMRYZGmoCPAnednFXVq3TYclmw2NO7JX093JyC&#10;i3bn87bSYSpv1u+b73HO+w+lnkb5bQkiUU7/4b/2ziiYzxcv8Pu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RkjEAAAA3QAAAA8AAAAAAAAAAAAAAAAAmAIAAGRycy9k&#10;b3ducmV2LnhtbFBLBQYAAAAABAAEAPUAAACJAwAAAAA=&#10;" path="m27894,13963l23917,3976,13932,,3976,3976,,13963r3976,9954l13932,27894r9985,-3977l27894,13963r,xe" filled="f" strokeweight=".16608mm">
                  <v:stroke endcap="round"/>
                  <v:path arrowok="t" textboxrect="0,0,27894,27894"/>
                </v:shape>
                <v:shape id="Shape 5585" o:spid="_x0000_s3522" style="position:absolute;left:109564;top:2945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NEsUA&#10;AADdAAAADwAAAGRycy9kb3ducmV2LnhtbESPT4vCMBTE74LfITzB25r6p65Uo2hB8LCIurvg8dE8&#10;22LzUpqo9dtvhAWPw8z8hlmsWlOJOzWutKxgOIhAEGdWl5wr+PnefsxAOI+ssbJMCp7kYLXsdhaY&#10;aPvgI91PPhcBwi5BBYX3dSKlywoy6Aa2Jg7exTYGfZBNLnWDjwA3lRxF0VQaLDksFFhTWlB2Pd2M&#10;AjqYzXjvJ9Xt95x+Yps6s959KdXvtes5CE+tf4f/2zutII5nMbze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U0SxQAAAN0AAAAPAAAAAAAAAAAAAAAAAJgCAABkcnMv&#10;ZG93bnJldi54bWxQSwUGAAAAAAQABAD1AAAAigMAAAAA&#10;" path="m,9955l5979,,19941,r5979,9955l25920,17938r-5979,9956l13961,27894e" filled="f" strokeweight=".22144mm">
                  <v:stroke endcap="round"/>
                  <v:path arrowok="t" textboxrect="0,0,25920,27894"/>
                </v:shape>
                <v:shape id="Shape 5586" o:spid="_x0000_s3523" style="position:absolute;left:109564;top:3224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TZccA&#10;AADdAAAADwAAAGRycy9kb3ducmV2LnhtbESPzWrDMBCE74W8g9hAb42ctHaCGyWkhoIPIbT5gR4X&#10;a2ubWitjKbb79lGg0OMwM98w6+1oGtFT52rLCuazCARxYXXNpYLz6f1pBcJ5ZI2NZVLwSw62m8nD&#10;GlNtB/6k/uhLESDsUlRQed+mUrqiIoNuZlvi4H3bzqAPsiul7nAIcNPIRRQl0mDNYaHClrKKip/j&#10;1SigD/P2fPAvzfXylS1xzJzZ5XulHqfj7hWEp9H/h//auVYQx6sE7m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z02XHAAAA3QAAAA8AAAAAAAAAAAAAAAAAmAIAAGRy&#10;cy9kb3ducmV2LnhtbFBLBQYAAAAABAAEAPUAAACMAwAAAAA=&#10;" path="m19941,r5979,9955l25920,19941r-5979,7953l5979,27894,,19941e" filled="f" strokeweight=".22144mm">
                  <v:stroke endcap="round"/>
                  <v:path arrowok="t" textboxrect="0,0,25920,27894"/>
                </v:shape>
                <v:shape id="Shape 5587" o:spid="_x0000_s3524" style="position:absolute;left:109962;top:2945;width:259;height:558;visibility:visible;mso-wrap-style:square;v-text-anchor:top" coordsize="25891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9f8YA&#10;AADdAAAADwAAAGRycy9kb3ducmV2LnhtbESPS4vCQBCE78L+h6EXvOlkFR9ER3EXBT36YBdvTaZN&#10;wmZ6QmZMor/eEQSPRVV9Rc2XrSlETZXLLSv46kcgiBOrc04VnI6b3hSE88gaC8uk4EYOlouPzhxj&#10;bRveU33wqQgQdjEqyLwvYyldkpFB17clcfAutjLog6xSqStsAtwUchBFY2kw57CQYUk/GSX/h6tR&#10;sN0NtItWf/X5+3c33DeXtbyf1kp1P9vVDISn1r/Dr/ZWKxiNph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u9f8YAAADdAAAADwAAAAAAAAAAAAAAAACYAgAAZHJz&#10;L2Rvd25yZXYueG1sUEsFBgAAAAAEAAQA9QAAAIsDAAAAAA==&#10;" path="m,l25891,,5979,55788e" filled="f" strokeweight=".22144mm">
                  <v:stroke endcap="round"/>
                  <v:path arrowok="t" textboxrect="0,0,25891,55788"/>
                </v:shape>
                <v:shape id="Shape 5588" o:spid="_x0000_s3525" style="position:absolute;left:110361;top:2945;width:259;height:558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bV8MA&#10;AADdAAAADwAAAGRycy9kb3ducmV2LnhtbERPy2rCQBTdF/yH4Qru6sRCWkkdpcQKuhGqFbu8ZK5J&#10;msydkJk8/PvOQujycN6rzWhq0VPrSssKFvMIBHFmdcm5gu/z7nkJwnlkjbVlUnAnB5v15GmFibYD&#10;f1F/8rkIIewSVFB43yRSuqwgg25uG+LA3Wxr0AfY5lK3OIRwU8uXKHqVBksODQU2lBaUVafOKJA/&#10;ZX8+Xsxbdeg4v/1e0890e1dqNh0/3kF4Gv2/+OHeawVxvAxzw5v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DbV8MAAADdAAAADwAAAAAAAAAAAAAAAACYAgAAZHJzL2Rv&#10;d25yZXYueG1sUEsFBgAAAAAEAAQA9QAAAIgDAAAAAA==&#10;" path="m,47835r5979,7953l19941,55788r5979,-7953l25920,27894,19941,17938,,17938,,,25920,e" filled="f" strokeweight=".22144mm">
                  <v:stroke endcap="round"/>
                  <v:path arrowok="t" textboxrect="0,0,25920,55788"/>
                </v:shape>
                <v:shape id="Shape 5589" o:spid="_x0000_s3526" style="position:absolute;left:110899;top:2626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p1sQA&#10;AADdAAAADwAAAGRycy9kb3ducmV2LnhtbESP3WoCMRSE7wXfIRyhN1KzCha7GqUUBEEo1J/7Q3Lc&#10;LG5OliRq2qdvCoVeDjPzDbPaZNeJO4XYelYwnVQgiLU3LTcKTsft8wJETMgGO8+k4IsibNbDwQpr&#10;4x/8SfdDakSBcKxRgU2pr6WM2pLDOPE9cfEuPjhMRYZGmoCPAnednFXVi3TYclmw2NO7JX093JyC&#10;i3bn87bSYSpv1u+b73HO+w+lnkb5bQkiUU7/4b/2ziiYzxev8PumP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6dbEAAAA3QAAAA8AAAAAAAAAAAAAAAAAmAIAAGRycy9k&#10;b3ducmV2LnhtbFBLBQYAAAAABAAEAPUAAACJAwAAAAA=&#10;" path="m27894,13961l23917,3976,13961,,3976,3976,,13961r3976,9956l13961,27894r9956,-3977l27894,13961r,xe" filled="f" strokeweight=".16608mm">
                  <v:stroke endcap="round"/>
                  <v:path arrowok="t" textboxrect="0,0,27894,27894"/>
                </v:shape>
                <v:shape id="Shape 5590" o:spid="_x0000_s3527" style="position:absolute;left:110321;top:1829;width:259;height:279;visibility:visible;mso-wrap-style:square;v-text-anchor:top" coordsize="25891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LQMIA&#10;AADdAAAADwAAAGRycy9kb3ducmV2LnhtbERPz2vCMBS+D/Y/hDfwMjRV6JidsRRhKLt0OvH8aJ5N&#10;WfNSkszW/345DHb8+H5vysn24kY+dI4VLBcZCOLG6Y5bBeev9/kriBCRNfaOScGdApTbx4cNFtqN&#10;fKTbKbYihXAoUIGJcSikDI0hi2HhBuLEXZ23GBP0rdQexxRue7nKshdpsePUYHCgnaHm+/RjFeC1&#10;rSZpVsNYf8Rnf+y4/rzslZo9TdUbiEhT/Bf/uQ9aQZ6v0/7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AtAwgAAAN0AAAAPAAAAAAAAAAAAAAAAAJgCAABkcnMvZG93&#10;bnJldi54bWxQSwUGAAAAAAQABAD1AAAAhwMAAAAA&#10;" path="m,7980l5979,,19911,r5980,7980l25891,17938r-5980,9985l13932,27923e" filled="f" strokeweight=".22144mm">
                  <v:stroke endcap="round"/>
                  <v:path arrowok="t" textboxrect="0,0,25891,27923"/>
                </v:shape>
                <v:shape id="Shape 5591" o:spid="_x0000_s3528" style="position:absolute;left:110321;top:2108;width:259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ITsQA&#10;AADdAAAADwAAAGRycy9kb3ducmV2LnhtbESPT4vCMBTE74LfITzBm6YKlbVrlEUQFA/+28MeH8nb&#10;pmzzUpqo9dsbQdjjMDO/YRarztXiRm2oPCuYjDMQxNqbiksF35fN6ANEiMgGa8+k4EEBVst+b4GF&#10;8Xc+0e0cS5EgHApUYGNsCimDtuQwjH1DnLxf3zqMSbalNC3eE9zVcpplM+mw4rRgsaG1Jf13vjoF&#10;xx+9yw72dFnb436WBxe9LudKDQfd1yeISF38D7/bW6Mgz+cTeL1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yE7EAAAA3QAAAA8AAAAAAAAAAAAAAAAAmAIAAGRycy9k&#10;b3ducmV2LnhtbFBLBQYAAAAABAAEAPUAAACJAwAAAAA=&#10;" path="m19911,r5980,9954l25891,17938r-5980,9956l5979,27894,,17938e" filled="f" strokeweight=".22144mm">
                  <v:stroke endcap="round"/>
                  <v:path arrowok="t" textboxrect="0,0,25891,27894"/>
                </v:shape>
                <v:shape id="Shape 5592" o:spid="_x0000_s3529" style="position:absolute;left:110720;top:1829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mWcgA&#10;AADdAAAADwAAAGRycy9kb3ducmV2LnhtbESPT2vCQBTE7wW/w/KE3urGgNKmrlLEtlY81D9Qvb1m&#10;n0lo9m3Y3Zr47btCweMwM79hJrPO1OJMzleWFQwHCQji3OqKCwX73evDIwgfkDXWlknBhTzMpr27&#10;CWbatryh8zYUIkLYZ6igDKHJpPR5SQb9wDbE0TtZZzBE6QqpHbYRbmqZJslYGqw4LpTY0Lyk/Gf7&#10;axS8f360RzxdxiH9Xrr1apEevhZvSt33u5dnEIG6cAv/t5dawWj0lML1TX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maZZyAAAAN0AAAAPAAAAAAAAAAAAAAAAAJgCAABk&#10;cnMvZG93bnJldi54bWxQSwUGAAAAAAQABAD1AAAAjQMAAAAA&#10;" path="m,l25920,,5979,55818e" filled="f" strokeweight=".22144mm">
                  <v:stroke endcap="round"/>
                  <v:path arrowok="t" textboxrect="0,0,25920,55818"/>
                </v:shape>
                <v:shape id="Shape 5593" o:spid="_x0000_s3530" style="position:absolute;left:111118;top:1829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DwsgA&#10;AADdAAAADwAAAGRycy9kb3ducmV2LnhtbESPQWvCQBSE7wX/w/KE3urGFMWmriKi1ZYerC20vT2z&#10;zySYfRt2VxP/fbdQ6HGYmW+Y6bwztbiQ85VlBcNBAoI4t7riQsHH+/puAsIHZI21ZVJwJQ/zWe9m&#10;ipm2Lb/RZR8KESHsM1RQhtBkUvq8JIN+YBvi6B2tMxiidIXUDtsIN7VMk2QsDVYcF0psaFlSftqf&#10;jYLN7rn9xuN1HNLD1r2+rNKvz9WTUrf9bvEIIlAX/sN/7a1WMBo93MPvm/g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1QPCyAAAAN0AAAAPAAAAAAAAAAAAAAAAAJgCAABk&#10;cnMvZG93bnJldi54bWxQSwUGAAAAAAQABAD1AAAAjQMAAAAA&#10;" path="m,27923r19941,l25920,37878r,7984l19941,55818r-13962,l,45862,,17938,11958,r7983,e" filled="f" strokeweight=".22144mm">
                  <v:stroke endcap="round"/>
                  <v:path arrowok="t" textboxrect="0,0,25920,55818"/>
                </v:shape>
                <v:shape id="Shape 5594" o:spid="_x0000_s3531" style="position:absolute;left:111537;top:2726;width:279;height:279;visibility:visible;mso-wrap-style:square;v-text-anchor:top" coordsize="27923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iRscA&#10;AADdAAAADwAAAGRycy9kb3ducmV2LnhtbESPT2vCQBTE70K/w/IKvelGqaWNruIfhNKDoCmen9nn&#10;Jph9G7NbE/vpXaHQ4zAzv2Gm885W4kqNLx0rGA4SEMS50yUbBd/Zpv8OwgdkjZVjUnAjD/PZU2+K&#10;qXYt7+i6D0ZECPsUFRQh1KmUPi/Ioh+4mjh6J9dYDFE2RuoG2wi3lRwlyZu0WHJcKLCmVUH5ef9j&#10;FWTL7Ovot/I2uhxbY9bbw+96c1Dq5blbTEAE6sJ/+K/9qRWMxx+v8Hg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kokbHAAAA3QAAAA8AAAAAAAAAAAAAAAAAmAIAAGRy&#10;cy9kb3ducmV2LnhtbFBLBQYAAAAABAAEAPUAAACMAwAAAAA=&#10;" path="m27923,13961l23917,4005,13961,,4005,4005,,13961r4005,9956l13961,27923r9956,-4006l27923,13961r,xe" filled="f" strokeweight=".16608mm">
                  <v:stroke endcap="round"/>
                  <v:path arrowok="t" textboxrect="0,0,27923,27923"/>
                </v:shape>
                <v:shape id="Shape 5595" o:spid="_x0000_s3532" style="position:absolute;left:111975;top:2068;width:260;height:299;visibility:visible;mso-wrap-style:square;v-text-anchor:top" coordsize="2592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2iMYA&#10;AADdAAAADwAAAGRycy9kb3ducmV2LnhtbESPQWvCQBSE74L/YXlCb83GlBRNXUULhULxUCuCt2f2&#10;NYlm36bZVbf/3i0UPA4z8w0zWwTTigv1rrGsYJykIIhLqxuuFGy/3h4nIJxH1thaJgW/5GAxHw5m&#10;WGh75U+6bHwlIoRdgQpq77tCSlfWZNAltiOO3rftDfoo+0rqHq8RblqZpemzNNhwXKixo9eaytPm&#10;bBTsf558aHmHp9VyHLL1OTsePoxSD6OwfAHhKfh7+L/9rhXk+TSHv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z2iMYAAADdAAAADwAAAAAAAAAAAAAAAACYAgAAZHJz&#10;L2Rvd25yZXYueG1sUEsFBgAAAAAEAAQA9QAAAIsDAAAAAA==&#10;" path="m,9985l5979,,19941,r5979,9985l25920,19939r-5979,9958l13961,29897e" filled="f" strokeweight=".22144mm">
                  <v:stroke endcap="round"/>
                  <v:path arrowok="t" textboxrect="0,0,25920,29897"/>
                </v:shape>
                <v:shape id="Shape 5596" o:spid="_x0000_s3533" style="position:absolute;left:111975;top:2367;width:260;height:279;visibility:visible;mso-wrap-style:square;v-text-anchor:top" coordsize="25920,2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NlscA&#10;AADdAAAADwAAAGRycy9kb3ducmV2LnhtbESPT2vCQBTE7wW/w/KE3urGYoJNXUWkghR6MOqht0f2&#10;NYlm34bsmj/fvlsoeBxm5jfMajOYWnTUusqygvksAkGcW11xoeB82r8sQTiPrLG2TApGcrBZT55W&#10;mGrb85G6zBciQNilqKD0vkmldHlJBt3MNsTB+7GtQR9kW0jdYh/gppavUZRIgxWHhRIb2pWU37K7&#10;UfD1cV0ckkvW9X0zxsfPgb53412p5+mwfQfhafCP8H/7oBXE8VsC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/zZbHAAAA3QAAAA8AAAAAAAAAAAAAAAAAmAIAAGRy&#10;cy9kb3ducmV2LnhtbFBLBQYAAAAABAAEAPUAAACMAwAAAAA=&#10;" path="m19941,r5979,7982l25920,17938r-5979,9985l5979,27923,,17938e" filled="f" strokeweight=".22144mm">
                  <v:stroke endcap="round"/>
                  <v:path arrowok="t" textboxrect="0,0,25920,27923"/>
                </v:shape>
                <v:shape id="Shape 5597" o:spid="_x0000_s3534" style="position:absolute;left:112374;top:2068;width:259;height:578;visibility:visible;mso-wrap-style:square;v-text-anchor:top" coordsize="25920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Na8UA&#10;AADdAAAADwAAAGRycy9kb3ducmV2LnhtbESPT2vCQBTE74LfYXmF3nSTglZTV5HSgt78E+n1kX0m&#10;sdm3YXdr4rd3hYLHYWZ+wyxWvWnElZyvLStIxwkI4sLqmksF+fF7NAPhA7LGxjIpuJGH1XI4WGCm&#10;bcd7uh5CKSKEfYYKqhDaTEpfVGTQj21LHL2zdQZDlK6U2mEX4aaRb0kylQZrjgsVtvRZUfF7+DMK&#10;ME/N9vhT5Kd9t0ld+Ooufr5T6vWlX3+ACNSHZ/i/vdEKJpP5Oz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c1rxQAAAN0AAAAPAAAAAAAAAAAAAAAAAJgCAABkcnMv&#10;ZG93bnJldi54bWxQSwUGAAAAAAQABAD1AAAAigMAAAAA&#10;" path="m,l25920,,5979,57821e" filled="f" strokeweight=".22144mm">
                  <v:stroke endcap="round"/>
                  <v:path arrowok="t" textboxrect="0,0,25920,57821"/>
                </v:shape>
                <v:shape id="Shape 5598" o:spid="_x0000_s3535" style="position:absolute;left:112773;top:2068;width:259;height:578;visibility:visible;mso-wrap-style:square;v-text-anchor:top" coordsize="25892,5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7hMAA&#10;AADdAAAADwAAAGRycy9kb3ducmV2LnhtbERPy4rCMBTdC/MP4Q7MTlMFpVajOAPCzEqt/YBLc/vQ&#10;5qYkUTt/bxaCy8N5r7eD6cSdnG8tK5hOEhDEpdUt1wqK836cgvABWWNnmRT8k4ft5mO0xkzbB5/o&#10;nodaxBD2GSpoQugzKX3ZkEE/sT1x5CrrDIYIXS21w0cMN52cJclCGmw5NjTY009D5TW/GQXpIRTH&#10;tLpc998LNH9DlReda5X6+hx2KxCBhvAWv9y/WsF8voxz45v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p7hMAAAADdAAAADwAAAAAAAAAAAAAAAACYAgAAZHJzL2Rvd25y&#10;ZXYueG1sUEsFBgAAAAAEAAQA9QAAAIUDAAAAAA==&#10;" path="m,l25892,,5979,57821e" filled="f" strokeweight=".22144mm">
                  <v:stroke endcap="round"/>
                  <v:path arrowok="t" textboxrect="0,0,25892,57821"/>
                </v:shape>
                <v:shape id="Shape 5599" o:spid="_x0000_s3536" style="position:absolute;left:111178;top:3962;width:279;height:299;visibility:visible;mso-wrap-style:square;v-text-anchor:top" coordsize="27923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Bp8YA&#10;AADdAAAADwAAAGRycy9kb3ducmV2LnhtbESPQWvCQBSE7wX/w/IEb3VjwWKiaxAhEg8tVFvx+Nh9&#10;JsHs25Ddavrvu4WCx2FmvmFW+WBbcaPeN44VzKYJCGLtTMOVgs9j8bwA4QOywdYxKfghD/l69LTC&#10;zLg7f9DtECoRIewzVFCH0GVSel2TRT91HXH0Lq63GKLsK2l6vEe4beVLkrxKiw3HhRo72takr4dv&#10;q2Cvd1gku1P5dRxk+b7wqS7Pb0pNxsNmCSLQEB7h/3ZpFMznaQ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WBp8YAAADdAAAADwAAAAAAAAAAAAAAAACYAgAAZHJz&#10;L2Rvd25yZXYueG1sUEsFBgAAAAAEAAQA9QAAAIsDAAAAAA==&#10;" path="m27923,15933l23917,5979,13961,,4005,5979,,15933r4005,9956l13961,29897r9956,-4008l27923,15933r,xe" filled="f" strokeweight=".16608mm">
                  <v:stroke endcap="round"/>
                  <v:path arrowok="t" textboxrect="0,0,27923,29897"/>
                </v:shape>
                <v:shape id="Shape 5600" o:spid="_x0000_s3537" style="position:absolute;left:111716;top:3324;width:259;height:279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dur4A&#10;AADdAAAADwAAAGRycy9kb3ducmV2LnhtbERPy4rCMBTdC/5DuMLspolCy1CNIoKPrU9wd2mubbG5&#10;KU3Uzt+bheDycN6zRW8b8aTO1441jBMFgrhwpuZSw+m4/v0D4QOywcYxafgnD4v5cDDD3LgX7+l5&#10;CKWIIexz1FCF0OZS+qIiiz5xLXHkbq6zGCLsSmk6fMVw28iJUpm0WHNsqLClVUXF/fCwGupUZXg5&#10;m/32OknZrsuNW5LV+mfUL6cgAvXhK/64d0ZDmqm4P76JT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CC3bq+AAAA3QAAAA8AAAAAAAAAAAAAAAAAmAIAAGRycy9kb3ducmV2&#10;LnhtbFBLBQYAAAAABAAEAPUAAACDAwAAAAA=&#10;" path="m,9985l5979,,19941,r5979,9985l25920,17938r-5979,9987l11958,27925e" filled="f" strokeweight=".22144mm">
                  <v:stroke endcap="round"/>
                  <v:path arrowok="t" textboxrect="0,0,25920,27925"/>
                </v:shape>
                <v:shape id="Shape 5601" o:spid="_x0000_s3538" style="position:absolute;left:111716;top:3603;width:259;height:279;visibility:visible;mso-wrap-style:square;v-text-anchor:top" coordsize="2592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q8McA&#10;AADdAAAADwAAAGRycy9kb3ducmV2LnhtbESPT2vCQBTE7wW/w/IKvYju2lKR6CoqFUTw4B8C3p7Z&#10;1ySYfRuy25h+e7dQ8DjMzG+Y2aKzlWip8aVjDaOhAkGcOVNyruF82gwmIHxANlg5Jg2/5GEx773M&#10;MDHuzgdqjyEXEcI+QQ1FCHUipc8KsuiHriaO3rdrLIYom1yaBu8Rbiv5rtRYWiw5LhRY07qg7Hb8&#10;sRrS/Gt/Wa1uVl3Xu7be99P+h0m1fnvtllMQgbrwDP+3t0bD51iN4O9Nf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RqvDHAAAA3QAAAA8AAAAAAAAAAAAAAAAAmAIAAGRy&#10;cy9kb3ducmV2LnhtbFBLBQYAAAAABAAEAPUAAACMAwAAAAA=&#10;" path="m19941,r5979,9954l25920,19910r-5979,7982l5979,27892,,19910e" filled="f" strokeweight=".22144mm">
                  <v:stroke endcap="round"/>
                  <v:path arrowok="t" textboxrect="0,0,25920,27892"/>
                </v:shape>
                <v:shape id="Shape 5602" o:spid="_x0000_s3539" style="position:absolute;left:112095;top:3324;width:279;height:558;visibility:visible;mso-wrap-style:square;v-text-anchor:top" coordsize="27895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sbcIA&#10;AADdAAAADwAAAGRycy9kb3ducmV2LnhtbESPzarCMBSE9xd8h3AEd9fE4hWpRhFBcOPCP3B5aI5t&#10;tTkpTar17c0FweUw880w82VnK/GgxpeONYyGCgRx5kzJuYbTcfM7BeEDssHKMWl4kYflovczx9S4&#10;J+/pcQi5iCXsU9RQhFCnUvqsIIt+6Gri6F1dYzFE2eTSNPiM5baSiVITabHkuFBgTeuCsvuhtRr+&#10;fEjsZXc9V+OWXitUZ9XeRloP+t1qBiJQF77hD701kZuoBP7fx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uxtwgAAAN0AAAAPAAAAAAAAAAAAAAAAAJgCAABkcnMvZG93&#10;bnJldi54bWxQSwUGAAAAAAQABAD1AAAAhwMAAAAA&#10;" path="m,l27895,,7982,55818e" filled="f" strokeweight=".22144mm">
                  <v:stroke endcap="round"/>
                  <v:path arrowok="t" textboxrect="0,0,27895,55818"/>
                </v:shape>
                <v:shape id="Shape 5603" o:spid="_x0000_s3540" style="position:absolute;left:112494;top:3324;width:279;height:558;visibility:visible;mso-wrap-style:square;v-text-anchor:top" coordsize="27923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/w8cA&#10;AADdAAAADwAAAGRycy9kb3ducmV2LnhtbESPT2vCQBTE74V+h+UVequbKlWJ2UhRC/YQ8e/B2zP7&#10;moRm34bsGtNv3y0UPA4z8xsmmfemFh21rrKs4HUQgSDOra64UHA8fLxMQTiPrLG2TAp+yME8fXxI&#10;MNb2xjvq9r4QAcIuRgWl900spctLMugGtiEO3pdtDfog20LqFm8Bbmo5jKKxNFhxWCixoUVJ+ff+&#10;ahRk3TKbZA0ettnpc7px58tilU+Uen7q32cgPPX+Hv5vr7WCt3E0gr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I/8PHAAAA3QAAAA8AAAAAAAAAAAAAAAAAmAIAAGRy&#10;cy9kb3ducmV2LnhtbFBLBQYAAAAABAAEAPUAAACMAwAAAAA=&#10;" path="m7982,55818l,47835,,37879,7982,27925r11959,l27923,17938r,-7953l19941,,7982,,,9985r,7953l7982,27925e" filled="f" strokeweight=".22144mm">
                  <v:stroke endcap="round"/>
                  <v:path arrowok="t" textboxrect="0,0,27923,55818"/>
                </v:shape>
                <v:shape id="Shape 5604" o:spid="_x0000_s3541" style="position:absolute;left:112573;top:3603;width:200;height:279;visibility:visible;mso-wrap-style:square;v-text-anchor:top" coordsize="19940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s7cYA&#10;AADdAAAADwAAAGRycy9kb3ducmV2LnhtbESPT4vCMBTE7wt+h/CEva2pRa3bNYoIgngQ/APi7W3z&#10;tq02L6XJav32RhA8DjPzG2Yya00lrtS40rKCfi8CQZxZXXKu4LBffo1BOI+ssbJMCu7kYDbtfEww&#10;1fbGW7rufC4ChF2KCgrv61RKlxVk0PVsTRy8P9sY9EE2udQN3gLcVDKOopE0WHJYKLCmRUHZZfdv&#10;FFzup+/E1evkdzA/H+MkHm42/qTUZ7ed/4Dw1Pp3+NVeaQXDUTSA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Ks7cYAAADdAAAADwAAAAAAAAAAAAAAAACYAgAAZHJz&#10;L2Rvd25yZXYueG1sUEsFBgAAAAAEAAQA9QAAAIsDAAAAAA==&#10;" path="m11958,r7982,9954l19940,19910r-7982,7982l,27892e" filled="f" strokeweight=".22144mm">
                  <v:stroke endcap="round"/>
                  <v:path arrowok="t" textboxrect="0,0,19940,27892"/>
                </v:shape>
                <v:shape id="Shape 5605" o:spid="_x0000_s3542" style="position:absolute;left:112693;top:4181;width:299;height:279;visibility:visible;mso-wrap-style:square;v-text-anchor:top" coordsize="29897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LL8IA&#10;AADdAAAADwAAAGRycy9kb3ducmV2LnhtbESPzWrDMBCE74G+g9hCb4nUQpLiRgl1IdCr83NfrK1l&#10;aq2MtUmcPH0UKPQ4zMw3zGozhk6daUhtZAuvMwOKuI6u5cbCYb+dvoNKguywi0wWrpRgs36arLBw&#10;8cIVnXfSqAzhVKAFL9IXWqfaU8A0iz1x9n7iEFCyHBrtBrxkeOj0mzELHbDlvOCxpy9P9e/uFCzc&#10;9njq0Ejlo6GqPJbldSmVtS/P4+cHKKFR/sN/7W9nYb4wc3i8yU9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UsvwgAAAN0AAAAPAAAAAAAAAAAAAAAAAJgCAABkcnMvZG93&#10;bnJldi54bWxQSwUGAAAAAAQABAD1AAAAhwMAAAAA&#10;" path="m29897,13963l25920,3976,15935,,5979,3976,,13963r5979,9954l15935,27894r9985,-3977l29897,13963r,xe" filled="f" strokeweight=".16608mm">
                  <v:stroke endcap="round"/>
                  <v:path arrowok="t" textboxrect="0,0,29897,27894"/>
                </v:shape>
                <v:shape id="Shape 5606" o:spid="_x0000_s3543" style="position:absolute;left:111796;top:4699;width:279;height:279;visibility:visible;mso-wrap-style:square;v-text-anchor:top" coordsize="27895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HjsQA&#10;AADdAAAADwAAAGRycy9kb3ducmV2LnhtbESPwWrDMBBE74X8g9hAbo0UQxXjRAklEAiFHuq0hd4W&#10;a2ObWitjKbHz91Wh0OMwM2+Y7X5ynbjREFrPBlZLBYK48rbl2sD7+fiYgwgR2WLnmQzcKcB+N3vY&#10;YmH9yG90K2MtEoRDgQaaGPtCylA15DAsfU+cvIsfHMYkh1raAccEd53MlNLSYctpocGeDg1V3+XV&#10;GfDE6/xTaa2+Mvo4jaXDl9fMmMV8et6AiDTF//Bf+2QNPGml4f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iB47EAAAA3QAAAA8AAAAAAAAAAAAAAAAAmAIAAGRycy9k&#10;b3ducmV2LnhtbFBLBQYAAAAABAAEAPUAAACJAwAAAAA=&#10;" path="m,9986l7982,,19941,r7954,9986l27895,17938r-7954,9987l13961,27925e" filled="f" strokeweight=".22144mm">
                  <v:stroke endcap="round"/>
                  <v:path arrowok="t" textboxrect="0,0,27895,27925"/>
                </v:shape>
                <v:shape id="Shape 5607" o:spid="_x0000_s3544" style="position:absolute;left:111796;top:4978;width:279;height:279;visibility:visible;mso-wrap-style:square;v-text-anchor:top" coordsize="27895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1pJcUA&#10;AADdAAAADwAAAGRycy9kb3ducmV2LnhtbESPwWrDMBBE74X+g9hCb43U0jrFiRJKwRDnYpL0AxZr&#10;YzuxVq4lO+7fR4VAjsPMvGGW68m2YqTeN441vM4UCOLSmYYrDT+H7OUThA/IBlvHpOGPPKxXjw9L&#10;TI278I7GfahEhLBPUUMdQpdK6cuaLPqZ64ijd3S9xRBlX0nT4yXCbSvflEqkxYbjQo0dfddUnveD&#10;1fCbqc1pnOem4l2bbIf3vChsp/Xz0/S1ABFoCvfwrb0xGj4SNYf/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WklxQAAAN0AAAAPAAAAAAAAAAAAAAAAAJgCAABkcnMv&#10;ZG93bnJldi54bWxQSwUGAAAAAAQABAD1AAAAigMAAAAA&#10;" path="m19941,r7954,9954l27895,17938r-7954,9954l7982,27892,,17938e" filled="f" strokeweight=".22144mm">
                  <v:stroke endcap="round"/>
                  <v:path arrowok="t" textboxrect="0,0,27895,27892"/>
                </v:shape>
                <v:shape id="Shape 5608" o:spid="_x0000_s3545" style="position:absolute;left:112195;top:4699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SMUA&#10;AADdAAAADwAAAGRycy9kb3ducmV2LnhtbERPy2rCQBTdF/yH4Qrd1YmBhhIdRcS2tnRRH6Durplr&#10;EszcCTNTE/++syh0eTjv6bw3jbiR87VlBeNRAoK4sLrmUsF+9/r0AsIHZI2NZVJwJw/z2eBhirm2&#10;HW/otg2liCHsc1RQhdDmUvqiIoN+ZFviyF2sMxgidKXUDrsYbhqZJkkmDdYcGypsaVlRcd3+GAXv&#10;3x/dCS/3LKTntfv6XKXHw+pNqcdhv5iACNSHf/Gfe60VPGdJnBvfxCc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mVIxQAAAN0AAAAPAAAAAAAAAAAAAAAAAJgCAABkcnMv&#10;ZG93bnJldi54bWxQSwUGAAAAAAQABAD1AAAAigMAAAAA&#10;" path="m,l25920,,7981,55818e" filled="f" strokeweight=".22144mm">
                  <v:stroke endcap="round"/>
                  <v:path arrowok="t" textboxrect="0,0,25920,55818"/>
                </v:shape>
                <v:shape id="Shape 5609" o:spid="_x0000_s3546" style="position:absolute;left:112593;top:4699;width:259;height:558;visibility:visible;mso-wrap-style:square;v-text-anchor:top" coordsize="25892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9IaMYA&#10;AADdAAAADwAAAGRycy9kb3ducmV2LnhtbESPQWvCQBSE7wX/w/IEb3WjoDTRVaIg9tBCtR7i7ZF9&#10;ZoPZtyG7avz33UKhx2FmvmGW69424k6drx0rmIwTEMSl0zVXCk7fu9c3ED4ga2wck4IneVivBi9L&#10;zLR78IHux1CJCGGfoQITQptJ6UtDFv3YtcTRu7jOYoiyq6Tu8BHhtpHTJJlLizXHBYMtbQ2V1+PN&#10;KvCb1HyFU5Hmz4+84EvBh/PnXqnRsM8XIAL14T/8137XCmbzJIX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9IaMYAAADdAAAADwAAAAAAAAAAAAAAAACYAgAAZHJz&#10;L2Rvd25yZXYueG1sUEsFBgAAAAAEAAQA9QAAAIsDAAAAAA==&#10;" path="m5979,55818r7954,l25892,37879r,-27893l19912,,5979,,,9986r,7952l5979,27925r19913,e" filled="f" strokeweight=".22144mm">
                  <v:stroke endcap="round"/>
                  <v:path arrowok="t" textboxrect="0,0,25892,55818"/>
                </v:shape>
                <v:shape id="Shape 5610" o:spid="_x0000_s3547" style="position:absolute;left:113689;top:3742;width:280;height:279;visibility:visible;mso-wrap-style:square;v-text-anchor:top" coordsize="27923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1WcQA&#10;AADdAAAADwAAAGRycy9kb3ducmV2LnhtbERPTWvCQBC9C/0PyxS86SaFphJdRQqxXqRopNDbkB2T&#10;aHY2ZleN/fXuoeDx8b5ni9404kqdqy0riMcRCOLC6ppLBfs8G01AOI+ssbFMCu7kYDF/Gcww1fbG&#10;W7rufClCCLsUFVTet6mUrqjIoBvbljhwB9sZ9AF2pdQd3kK4aeRbFCXSYM2hocKWPisqTruLUfC7&#10;ib6+z/ufjz/KfLbcHPN4leRKDV/75RSEp94/xf/utVbwnsRhf3g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NVnEAAAA3QAAAA8AAAAAAAAAAAAAAAAAmAIAAGRycy9k&#10;b3ducmV2LnhtbFBLBQYAAAAABAAEAPUAAACJAwAAAAA=&#10;" path="m,7982l7982,,19941,r7982,7982l27923,17938r-7982,9987l13961,27925e" filled="f" strokeweight=".22144mm">
                  <v:stroke endcap="round"/>
                  <v:path arrowok="t" textboxrect="0,0,27923,27925"/>
                </v:shape>
                <v:shape id="Shape 5611" o:spid="_x0000_s3548" style="position:absolute;left:113689;top:4022;width:280;height:278;visibility:visible;mso-wrap-style:square;v-text-anchor:top" coordsize="27923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qOsUA&#10;AADdAAAADwAAAGRycy9kb3ducmV2LnhtbESPQWvCQBSE7wX/w/KE3upuhIpEVxFBsL1INIf29sw+&#10;k2D2bciuJv57Vyj0OMzMN8xyPdhG3KnztWMNyUSBIC6cqbnUkJ92H3MQPiAbbByThgd5WK9Gb0tM&#10;jes5o/sxlCJC2KeooQqhTaX0RUUW/cS1xNG7uM5iiLIrpemwj3DbyKlSM2mx5rhQYUvbiorr8WY1&#10;ZMlw3t1IZb3sfw9f37lqfspc6/fxsFmACDSE//Bfe280fM6SBF5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eo6xQAAAN0AAAAPAAAAAAAAAAAAAAAAAJgCAABkcnMv&#10;ZG93bnJldi54bWxQSwUGAAAAAAQABAD1AAAAigMAAAAA&#10;" path="m19941,r7982,7951l27923,17938r-7982,9954l7982,27892,,17938e" filled="f" strokeweight=".22144mm">
                  <v:stroke endcap="round"/>
                  <v:path arrowok="t" textboxrect="0,0,27923,27892"/>
                </v:shape>
                <v:shape id="Shape 5612" o:spid="_x0000_s3549" style="position:absolute;left:114088;top:3742;width:279;height:558;visibility:visible;mso-wrap-style:square;v-text-anchor:top" coordsize="27894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zS8UA&#10;AADdAAAADwAAAGRycy9kb3ducmV2LnhtbESPQWvCQBSE7wX/w/IEL0U3EZQQXSUWCh7ag1HB4yP7&#10;TKLZtyG7xvTfd4VCj8PMfMOst4NpRE+dqy0riGcRCOLC6ppLBafj5zQB4TyyxsYyKfghB9vN6G2N&#10;qbZPPlCf+1IECLsUFVTet6mUrqjIoJvZljh4V9sZ9EF2pdQdPgPcNHIeRUtpsOawUGFLHxUV9/xh&#10;FHw17xfGm+4XWZYk+52Mj/n3WanJeMhWIDwN/j/8195rBYtlPIfX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7NLxQAAAN0AAAAPAAAAAAAAAAAAAAAAAJgCAABkcnMv&#10;ZG93bnJldi54bWxQSwUGAAAAAAQABAD1AAAAigMAAAAA&#10;" path="m7953,55818l,45863,,35876,7953,27925r11958,l27894,17938r,-9956l19911,,7953,,,7982r,9956l7953,27925e" filled="f" strokeweight=".22144mm">
                  <v:stroke endcap="round"/>
                  <v:path arrowok="t" textboxrect="0,0,27894,55818"/>
                </v:shape>
                <v:shape id="Shape 5613" o:spid="_x0000_s3550" style="position:absolute;left:114168;top:4022;width:199;height:278;visibility:visible;mso-wrap-style:square;v-text-anchor:top" coordsize="19941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Vk8MA&#10;AADdAAAADwAAAGRycy9kb3ducmV2LnhtbESP3YrCMBSE7wXfIRzBO01V/Os2ighC2au1+gCH5mxb&#10;mpyUJmr37TcLwl4OM/MNkx0Ha8STet84VrCYJyCIS6cbrhTcb5fZDoQPyBqNY1LwQx6Oh/Eow1S7&#10;F1/pWYRKRAj7FBXUIXSplL6syaKfu444et+utxii7Cupe3xFuDVymSQbabHhuFBjR+eayrZ4WAXy&#10;lF+TXWG+dLPf+s88d6ZonVLTyXD6ABFoCP/hdzvXCtabxQr+3sQn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lVk8MAAADdAAAADwAAAAAAAAAAAAAAAACYAgAAZHJzL2Rv&#10;d25yZXYueG1sUEsFBgAAAAAEAAQA9QAAAIgDAAAAAA==&#10;" path="m11958,r7983,7951l19941,17938r-7983,9954l,27892e" filled="f" strokeweight=".22144mm">
                  <v:stroke endcap="round"/>
                  <v:path arrowok="t" textboxrect="0,0,19941,27892"/>
                </v:shape>
                <v:shape id="Shape 5614" o:spid="_x0000_s3551" style="position:absolute;left:114487;top:3742;width:199;height:558;visibility:visible;mso-wrap-style:square;v-text-anchor:top" coordsize="1994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ABcQA&#10;AADdAAAADwAAAGRycy9kb3ducmV2LnhtbESPQYvCMBSE78L+h/AEb5rWVSnVKLIguxcRreD10Tzb&#10;YvNSmmjr/nojLOxxmJlvmNWmN7V4UOsqywriSQSCOLe64kLBOduNExDOI2usLZOCJznYrD8GK0y1&#10;7fhIj5MvRICwS1FB6X2TSunykgy6iW2Ig3e1rUEfZFtI3WIX4KaW0yhaSIMVh4USG/oqKb+d7kZB&#10;Rl18n+8/k9/jofg22XafXIxWajTst0sQnnr/H/5r/2gF80U8g/eb8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OAAXEAAAA3QAAAA8AAAAAAAAAAAAAAAAAmAIAAGRycy9k&#10;b3ducmV2LnhtbFBLBQYAAAAABAAEAPUAAACJAwAAAAA=&#10;" path="m5979,55818l,45863,,7982,5979,r7982,l19941,7982r,37881l13961,55818r-7982,xe" filled="f" strokeweight=".22144mm">
                  <v:stroke endcap="round"/>
                  <v:path arrowok="t" textboxrect="0,0,19941,55818"/>
                </v:shape>
                <v:shape id="Picture 5615" o:spid="_x0000_s3552" type="#_x0000_t75" style="position:absolute;left:113550;top:4679;width:1056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bRfIAAAA3QAAAA8AAABkcnMvZG93bnJldi54bWxEj1trwkAUhN8F/8NyhL7pRqkaoqv0glT6&#10;UGh60cdD9pgNZs+m2a3Gf98VCj4OM/MNs1x3thYnan3lWMF4lIAgLpyuuFTw+bEZpiB8QNZYOyYF&#10;F/KwXvV7S8y0O/M7nfJQighhn6ECE0KTSekLQxb9yDXE0Tu41mKIsi2lbvEc4baWkySZSYsVxwWD&#10;DT0ZKo75r1Wwm+9fnx9/pHm5fyvy7Xf6dUwnG6XuBt3DAkSgLtzC/+2tVjCdjadwfROfgFz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rW0XyAAAAN0AAAAPAAAAAAAAAAAA&#10;AAAAAJ8CAABkcnMvZG93bnJldi54bWxQSwUGAAAAAAQABAD3AAAAlAMAAAAA&#10;">
                  <v:imagedata r:id="rId646" o:title=""/>
                </v:shape>
                <v:shape id="Shape 5616" o:spid="_x0000_s3553" style="position:absolute;left:115085;top:3942;width:279;height:299;visibility:visible;mso-wrap-style:square;v-text-anchor:top" coordsize="27894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ws8YA&#10;AADdAAAADwAAAGRycy9kb3ducmV2LnhtbESPQWsCMRSE7wX/Q3iCt5q1xW3ZGkWEFitI2614ft08&#10;d1eTlyVJdfvvG6HQ4zAz3zCzRW+NOJMPrWMFk3EGgrhyuuVawe7z+fYRRIjIGo1jUvBDARbzwc0M&#10;C+0u/EHnMtYiQTgUqKCJsSukDFVDFsPYdcTJOzhvMSbpa6k9XhLcGnmXZbm02HJaaLCjVUPVqfy2&#10;Cjb8ftg/vJbB8NfL/f7N6OPOb5UaDfvlE4hIffwP/7XXWsE0n+RwfZ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6ws8YAAADdAAAADwAAAAAAAAAAAAAAAACYAgAAZHJz&#10;L2Rvd25yZXYueG1sUEsFBgAAAAAEAAQA9QAAAIsDAAAAAA==&#10;" path="m27894,13963l23917,3976,13961,,3976,3976,,13963r3976,9954l13961,29897r9956,-5980l27894,13963r,xe" filled="f" strokeweight=".16608mm">
                  <v:stroke endcap="round"/>
                  <v:path arrowok="t" textboxrect="0,0,27894,29897"/>
                </v:shape>
                <v:shape id="Shape 5617" o:spid="_x0000_s3554" style="position:absolute;left:115165;top:3125;width:258;height:279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Xh8YA&#10;AADdAAAADwAAAGRycy9kb3ducmV2LnhtbESPT2sCMRTE7wW/Q3iCt5rdgtt2a1ZEKCge6p8eenwk&#10;r5vFzcuyibp+eyMUehxm5jfMfDG4VlyoD41nBfk0A0GsvWm4VvB9/Hx+AxEissHWMym4UYBFNXqa&#10;Y2n8lfd0OcRaJAiHEhXYGLtSyqAtOQxT3xEn79f3DmOSfS1Nj9cEd618ybJCOmw4LVjsaGVJnw5n&#10;p2D3ozfZl90fV3a3LWbBRa/rd6Um42H5ASLSEP/Df+21UTAr8ld4vE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iXh8YAAADdAAAADwAAAAAAAAAAAAAAAACYAgAAZHJz&#10;L2Rvd25yZXYueG1sUEsFBgAAAAAEAAQA9QAAAIsDAAAAAA==&#10;" path="m,7953l5979,,19911,r5980,7953l25891,17938r-5980,9956l13932,27894e" filled="f" strokeweight=".22144mm">
                  <v:stroke endcap="round"/>
                  <v:path arrowok="t" textboxrect="0,0,25891,27894"/>
                </v:shape>
                <v:shape id="Shape 5618" o:spid="_x0000_s3555" style="position:absolute;left:115165;top:3404;width:258;height:278;visibility:visible;mso-wrap-style:square;v-text-anchor:top" coordsize="2589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D9cIA&#10;AADdAAAADwAAAGRycy9kb3ducmV2LnhtbERPz2vCMBS+D/wfwhO8rakDy1aNIgVhY4ep3cHjI3k2&#10;xealNFmt//1yGOz48f3e7CbXiZGG0HpWsMxyEMTam5YbBd/14fkVRIjIBjvPpOBBAXbb2dMGS+Pv&#10;fKLxHBuRQjiUqMDG2JdSBm3JYch8T5y4qx8cxgSHRpoB7yncdfIlzwvpsOXUYLGnypK+nX+cguNF&#10;f+Rf9lRX9vhZrIKLXjdvSi3m034NItIU/8V/7nejYFUs09z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wP1wgAAAN0AAAAPAAAAAAAAAAAAAAAAAJgCAABkcnMvZG93&#10;bnJldi54bWxQSwUGAAAAAAQABAD1AAAAhwMAAAAA&#10;" path="m19911,r5980,9955l25891,17938r-5980,9956l5979,27894,,17938e" filled="f" strokeweight=".22144mm">
                  <v:stroke endcap="round"/>
                  <v:path arrowok="t" textboxrect="0,0,25891,27894"/>
                </v:shape>
                <v:shape id="Shape 5619" o:spid="_x0000_s3556" style="position:absolute;left:115563;top:3125;width:259;height:557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KN8YA&#10;AADdAAAADwAAAGRycy9kb3ducmV2LnhtbESPQWvCQBSE74L/YXlCb7pRqG2jq0haQS+C2qLHR/aZ&#10;RLNvQ3aN8d+7QsHjMDPfMNN5a0rRUO0KywqGgwgEcWp1wZmC3/2y/wnCeWSNpWVScCcH81m3M8VY&#10;2xtvqdn5TAQIuxgV5N5XsZQuzcmgG9iKOHgnWxv0QdaZ1DXeAtyUchRFY2mw4LCQY0VJTulldzUK&#10;5LFo9ps/83FZXzk7nQ/JT/J9V+qt1y4mIDy1/hX+b6+0gvfx8Au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OKN8YAAADdAAAADwAAAAAAAAAAAAAAAACYAgAAZHJz&#10;L2Rvd25yZXYueG1sUEsFBgAAAAAEAAQA9QAAAIsDAAAAAA==&#10;" path="m5979,55788l,45832,,37850,5979,27894r13962,l25920,17938r,-9985l19941,,5979,,,7953r,9985l5979,27894e" filled="f" strokeweight=".22144mm">
                  <v:stroke endcap="round"/>
                  <v:path arrowok="t" textboxrect="0,0,25920,55788"/>
                </v:shape>
                <v:shape id="Shape 5620" o:spid="_x0000_s3557" style="position:absolute;left:115623;top:3404;width:199;height:278;visibility:visible;mso-wrap-style:square;v-text-anchor:top" coordsize="1994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M1MQA&#10;AADdAAAADwAAAGRycy9kb3ducmV2LnhtbERPW2vCMBR+H/gfwhH2NlPL5qQaRQa7IIi3ij4emmNb&#10;TE5Kk9nu3y8Pgz1+fPf5srdG3Kn1tWMF41ECgrhwuuZSQX58f5qC8AFZo3FMCn7Iw3IxeJhjpl3H&#10;e7ofQiliCPsMFVQhNJmUvqjIoh+5hjhyV9daDBG2pdQtdjHcGpkmyURarDk2VNjQW0XF7fBtFXxc&#10;bLP53K23+cVs1rvXZ3PO65NSj8N+NQMRqA//4j/3l1bwMknj/v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jNTEAAAA3QAAAA8AAAAAAAAAAAAAAAAAmAIAAGRycy9k&#10;b3ducmV2LnhtbFBLBQYAAAAABAAEAPUAAACJAwAAAAA=&#10;" path="m13961,r5980,9955l19941,17938r-5980,9956l,27894e" filled="f" strokeweight=".22144mm">
                  <v:stroke endcap="round"/>
                  <v:path arrowok="t" textboxrect="0,0,19941,27894"/>
                </v:shape>
                <v:shape id="Shape 5621" o:spid="_x0000_s3558" style="position:absolute;left:115962;top:3125;width:259;height:557;visibility:visible;mso-wrap-style:square;v-text-anchor:top" coordsize="25920,5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MjMYA&#10;AADdAAAADwAAAGRycy9kb3ducmV2LnhtbESPS4vCQBCE7wv+h6EFb+tEwQfRUSTuwu5lwRd6bDJt&#10;Es30hMwY47/fEQSPRVV9Rc2XrSlFQ7UrLCsY9CMQxKnVBWcK9rvvzykI55E1lpZJwYMcLBedjznG&#10;2t55Q83WZyJA2MWoIPe+iqV0aU4GXd9WxME729qgD7LOpK7xHuCmlMMoGkuDBYeFHCtKckqv25tR&#10;IE9Fs/s7mMn198bZ+XJMvpL1Q6let13NQHhq/Tv8av9oBaPxcADPN+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lMjMYAAADdAAAADwAAAAAAAAAAAAAAAACYAgAAZHJz&#10;L2Rvd25yZXYueG1sUEsFBgAAAAAEAAQA9QAAAIsDAAAAAA==&#10;" path="m,7953l5979,,19941,r5979,7953l25920,17938r-5979,9956l5979,27894,,37850,,55788r25920,e" filled="f" strokeweight=".22144mm">
                  <v:stroke endcap="round"/>
                  <v:path arrowok="t" textboxrect="0,0,25920,55788"/>
                </v:shape>
                <v:shape id="Shape 5622" o:spid="_x0000_s3559" style="position:absolute;left:115623;top:4520;width:279;height:279;visibility:visible;mso-wrap-style:square;v-text-anchor:top" coordsize="2789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oIcUA&#10;AADdAAAADwAAAGRycy9kb3ducmV2LnhtbESPT2vCQBTE74LfYXmFXkQ3DSiauoptqNSjf8j5kX3N&#10;hmbfhuxWo5++Kwgeh5n5DbNc97YRZ+p87VjB2yQBQVw6XXOl4HT8Gs9B+ICssXFMCq7kYb0aDpaY&#10;aXfhPZ0PoRIRwj5DBSaENpPSl4Ys+olriaP34zqLIcqukrrDS4TbRqZJMpMWa44LBlv6NFT+Hv6s&#10;gqK4mXw7+shP03w0d6ZIF7uwVer1pd+8gwjUh2f40f7WCqazNIX7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eghxQAAAN0AAAAPAAAAAAAAAAAAAAAAAJgCAABkcnMv&#10;ZG93bnJldi54bWxQSwUGAAAAAAQABAD1AAAAigMAAAAA&#10;" path="m27894,13961l23917,4007,13961,,3976,4007,,13961r3976,9956l13961,27925r9956,-4008l27894,13961r,xe" filled="f" strokeweight=".16608mm">
                  <v:stroke endcap="round"/>
                  <v:path arrowok="t" textboxrect="0,0,27894,27925"/>
                </v:shape>
                <v:shape id="Shape 5623" o:spid="_x0000_s3560" style="position:absolute;left:116161;top:4001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u8YA&#10;AADdAAAADwAAAGRycy9kb3ducmV2LnhtbESPQWvCQBSE7wX/w/KE3sxGbVWiq9hAwUMpbVTw+Mg+&#10;k2D2bchuYvrvuwWhx2FmvmE2u8HUoqfWVZYVTKMYBHFudcWFgtPxfbIC4TyyxtoyKfghB7vt6GmD&#10;ibZ3/qY+84UIEHYJKii9bxIpXV6SQRfZhjh4V9sa9EG2hdQt3gPc1HIWxwtpsOKwUGJDaUn5LeuM&#10;Avoyb/NP/1J350u6xCF1Zn/4UOp5POzXIDwN/j/8aB+0gtfFbA5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dOu8YAAADdAAAADwAAAAAAAAAAAAAAAACYAgAAZHJz&#10;L2Rvd25yZXYueG1sUEsFBgAAAAAEAAQA9QAAAIsDAAAAAA==&#10;" path="m,9955l5979,,19941,r5979,9955l25920,19942r-5979,7952l13961,27894e" filled="f" strokeweight=".22144mm">
                  <v:stroke endcap="round"/>
                  <v:path arrowok="t" textboxrect="0,0,25920,27894"/>
                </v:shape>
                <v:shape id="Shape 5624" o:spid="_x0000_s3561" style="position:absolute;left:116161;top:4280;width:259;height:280;visibility:visible;mso-wrap-style:square;v-text-anchor:top" coordsize="25920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H2cMA&#10;AADdAAAADwAAAGRycy9kb3ducmV2LnhtbESPQWuDQBSE74H8h+UFeotrpEqxrhICaXtNmhR6e7gv&#10;KnHfirtV+++7hUKPw8x8wxTVYnox0eg6ywp2UQyCuLa640bB5f24fQLhPLLG3jIp+CYHVbleFZhr&#10;O/OJprNvRICwy1FB6/2QS+nqlgy6yA7EwbvZ0aAPcmykHnEOcNPLJI4zabDjsNDiQIeW6vv5yyjo&#10;0jjDj6s+vX4mKZtj82L3ZJR62Cz7ZxCeFv8f/mu/aQVpljzC75vw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yH2cMAAADdAAAADwAAAAAAAAAAAAAAAACYAgAAZHJzL2Rv&#10;d25yZXYueG1sUEsFBgAAAAAEAAQA9QAAAIgDAAAAAA==&#10;" path="m19941,r5979,9986l25920,19941r-5979,7984l5979,27925,,19941e" filled="f" strokeweight=".22144mm">
                  <v:stroke endcap="round"/>
                  <v:path arrowok="t" textboxrect="0,0,25920,27925"/>
                </v:shape>
                <v:shape id="Shape 5625" o:spid="_x0000_s3562" style="position:absolute;left:116560;top:4001;width:259;height:559;visibility:visible;mso-wrap-style:square;v-text-anchor:top" coordsize="25920,55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t7MUA&#10;AADdAAAADwAAAGRycy9kb3ducmV2LnhtbESPQWvCQBSE74X+h+UVvJS6qWBao6tIQfBSodHeX7LP&#10;JJh9G3bXJP77riD0OMzMN8xqM5pW9OR8Y1nB+zQBQVxa3XCl4HTcvX2C8AFZY2uZFNzIw2b9/LTC&#10;TNuBf6jPQyUihH2GCuoQukxKX9Zk0E9tRxy9s3UGQ5SuktrhEOGmlbMkSaXBhuNCjR191VRe8qtR&#10;EA55+r0rXovDqXeL7W/7Yc1QKDV5GbdLEIHG8B9+tPdawTydzeH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23sxQAAAN0AAAAPAAAAAAAAAAAAAAAAAJgCAABkcnMv&#10;ZG93bnJldi54bWxQSwUGAAAAAAQABAD1AAAAigMAAAAA&#10;" path="m5979,55819l,47835,,37881,5979,27894r13962,l25920,19942r,-9987l19941,,5979,,,9955r,9987l5979,27894e" filled="f" strokeweight=".22144mm">
                  <v:stroke endcap="round"/>
                  <v:path arrowok="t" textboxrect="0,0,25920,55819"/>
                </v:shape>
                <v:shape id="Shape 5626" o:spid="_x0000_s3563" style="position:absolute;left:116619;top:4280;width:200;height:280;visibility:visible;mso-wrap-style:square;v-text-anchor:top" coordsize="19941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LMMMA&#10;AADdAAAADwAAAGRycy9kb3ducmV2LnhtbESPQYvCMBSE7wv+h/AEb2uqYKnVKCoowl7WKnh9NM+2&#10;2LyUJtrqr98sLOxxmJlvmOW6N7V4Uusqywom4wgEcW51xYWCy3n/mYBwHlljbZkUvMjBejX4WGKq&#10;bccnema+EAHCLkUFpfdNKqXLSzLoxrYhDt7NtgZ9kG0hdYtdgJtaTqMolgYrDgslNrQrKb9nD6Mg&#10;2b6j+Vd36g5svjlL7ny9ICs1GvabBQhPvf8P/7WPWsEsnsbw+yY8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1LMMMAAADdAAAADwAAAAAAAAAAAAAAAACYAgAAZHJzL2Rv&#10;d25yZXYueG1sUEsFBgAAAAAEAAQA9QAAAIgDAAAAAA==&#10;" path="m13961,r5980,9986l19941,19941r-5980,7984l,27925e" filled="f" strokeweight=".22144mm">
                  <v:stroke endcap="round"/>
                  <v:path arrowok="t" textboxrect="0,0,19941,27925"/>
                </v:shape>
                <v:shape id="Shape 5627" o:spid="_x0000_s3564" style="position:absolute;left:116958;top:4001;width:259;height:279;visibility:visible;mso-wrap-style:square;v-text-anchor:top" coordsize="25892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ljcYA&#10;AADdAAAADwAAAGRycy9kb3ducmV2LnhtbESPQWvCQBSE7wX/w/KE3pqNgWiJriJCoC31oOnF2yP7&#10;TILZt2l2m8R/3xUKPQ4z8w2z2U2mFQP1rrGsYBHFIIhLqxuuFHwV+csrCOeRNbaWScGdHOy2s6cN&#10;ZtqOfKLh7CsRIOwyVFB732VSurImgy6yHXHwrrY36IPsK6l7HAPctDKJ46U02HBYqLGjQ03l7fxj&#10;FOSreDgW73SZ0s/7LeVT8v2hE6We59N+DcLT5P/Df+03rSBdJit4vA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0ljcYAAADdAAAADwAAAAAAAAAAAAAAAACYAgAAZHJz&#10;L2Rvd25yZXYueG1sUEsFBgAAAAAEAAQA9QAAAIsDAAAAAA==&#10;" path="m,9955l5979,,19911,r5981,9955l25892,19942r-5981,7952l11958,27894e" filled="f" strokeweight=".22144mm">
                  <v:stroke endcap="round"/>
                  <v:path arrowok="t" textboxrect="0,0,25892,27894"/>
                </v:shape>
                <v:shape id="Shape 5628" o:spid="_x0000_s3565" style="position:absolute;left:116958;top:4280;width:259;height:280;visibility:visible;mso-wrap-style:square;v-text-anchor:top" coordsize="25892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/dMIA&#10;AADdAAAADwAAAGRycy9kb3ducmV2LnhtbERP3WrCMBS+H/gO4Qi7WxOF1lGNIrKNsRup3QMcm2Nb&#10;bE5Kk9VuT79cCF5+fP+b3WQ7MdLgW8caFokCQVw503Kt4bt8f3kF4QOywc4xafglD7vt7GmDuXE3&#10;Lmg8hVrEEPY5amhC6HMpfdWQRZ+4njhyFzdYDBEOtTQD3mK47eRSqUxabDk2NNjToaHqevqxGj4K&#10;W6+yt/MxxXFU+065r/LPaf08n/ZrEIGm8BDf3Z9GQ5ot49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0r90wgAAAN0AAAAPAAAAAAAAAAAAAAAAAJgCAABkcnMvZG93&#10;bnJldi54bWxQSwUGAAAAAAQABAD1AAAAhwMAAAAA&#10;" path="m19911,r5981,9986l25892,19941r-5981,7984l5979,27925,,19941e" filled="f" strokeweight=".22144mm">
                  <v:stroke endcap="round"/>
                  <v:path arrowok="t" textboxrect="0,0,25892,27925"/>
                </v:shape>
                <v:shape id="Shape 5629" o:spid="_x0000_s3566" style="position:absolute;left:115105;top:5138;width:279;height:278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XkMQA&#10;AADdAAAADwAAAGRycy9kb3ducmV2LnhtbESPQWsCMRSE70L/Q3hCL6JZBaVdjVIKQkEQauv9kTw3&#10;i5uXJYma+utNodDjMDPfMKtNdp24UoitZwXTSQWCWHvTcqPg+2s7fgERE7LBzjMp+KEIm/XTYIW1&#10;8Tf+pOshNaJAONaowKbU11JGbclhnPieuHgnHxymIkMjTcBbgbtOzqpqIR22XBYs9vRuSZ8PF6fg&#10;pN3xuK10mMqL9bvmPsp5t1fqeZjfliAS5fQf/mt/GAXzxewVft+U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15DEAAAA3QAAAA8AAAAAAAAAAAAAAAAAmAIAAGRycy9k&#10;b3ducmV2LnhtbFBLBQYAAAAABAAEAPUAAACJAwAAAAA=&#10;" path="m27894,13963l23917,3976,13932,,3976,3976,,13963r3976,9954l13932,27894r9985,-3977l27894,13963r,xe" filled="f" strokeweight=".16608mm">
                  <v:stroke endcap="round"/>
                  <v:path arrowok="t" textboxrect="0,0,27894,27894"/>
                </v:shape>
                <v:shape id="Shape 5630" o:spid="_x0000_s3567" style="position:absolute;left:115603;top:5058;width:279;height:279;visibility:visible;mso-wrap-style:square;v-text-anchor:top" coordsize="27923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pOcUA&#10;AADdAAAADwAAAGRycy9kb3ducmV2LnhtbERPTWvCQBC9F/wPyxS81Y0txpJmIyKkepGikUJvQ3ZM&#10;YrOzaXbV2F/fPRQ8Pt53uhhMKy7Uu8aygukkAkFcWt1wpeBQ5E+vIJxH1thaJgU3crDIRg8pJtpe&#10;eUeXva9ECGGXoILa+y6R0pU1GXQT2xEH7mh7gz7AvpK6x2sIN618jqJYGmw4NNTY0aqm8nt/Ngq+&#10;ttH64+fwOf+l3OfL7amYvseFUuPHYfkGwtPg7+J/90YrmMUvYX94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Gk5xQAAAN0AAAAPAAAAAAAAAAAAAAAAAJgCAABkcnMv&#10;ZG93bnJldi54bWxQSwUGAAAAAAQABAD1AAAAigMAAAAA&#10;" path="m,9986l7982,,19941,r7982,9986l27923,19941r-7982,7984l13961,27925e" filled="f" strokeweight=".22144mm">
                  <v:stroke endcap="round"/>
                  <v:path arrowok="t" textboxrect="0,0,27923,27925"/>
                </v:shape>
                <v:shape id="Shape 5631" o:spid="_x0000_s3568" style="position:absolute;left:115603;top:5337;width:279;height:279;visibility:visible;mso-wrap-style:square;v-text-anchor:top" coordsize="27923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2WsUA&#10;AADdAAAADwAAAGRycy9kb3ducmV2LnhtbESPQWvCQBSE7wX/w/IEb3U3SkWiq4ggtL2UaA56e2af&#10;STD7NmRXk/77bqHQ4zAz3zDr7WAb8aTO1441JFMFgrhwpuZSQ346vC5B+IBssHFMGr7Jw3Yzellj&#10;alzPGT2PoRQRwj5FDVUIbSqlLyqy6KeuJY7ezXUWQ5RdKU2HfYTbRs6UWkiLNceFClvaV1Tcjw+r&#10;IUuG6+FBKutlf/n6+MxVcy5zrSfjYbcCEWgI/+G/9rvR8LaYJ/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LZaxQAAAN0AAAAPAAAAAAAAAAAAAAAAAJgCAABkcnMv&#10;ZG93bnJldi54bWxQSwUGAAAAAAQABAD1AAAAigMAAAAA&#10;" path="m19941,r7982,9954l27923,19910r-7982,7982l7982,27892,,19910e" filled="f" strokeweight=".22144mm">
                  <v:stroke endcap="round"/>
                  <v:path arrowok="t" textboxrect="0,0,27923,27892"/>
                </v:shape>
                <v:shape id="Shape 5632" o:spid="_x0000_s3569" style="position:absolute;left:116002;top:5058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hdhMYA&#10;AADdAAAADwAAAGRycy9kb3ducmV2LnhtbESPzWrDMBCE74W+g9hCLyGRmlATnCghlBRKoYf8kPNi&#10;bSxTa+Vam8R9+6pQ6HGYmW+Y5XoIrbpSn5rIFp4mBhRxFV3DtYXj4XU8B5UE2WEbmSx8U4L16v5u&#10;iaWLN97RdS+1yhBOJVrwIl2pdao8BUyT2BFn7xz7gJJlX2vX4y3DQ6unxhQ6YMN5wWNHL56qz/0l&#10;WDDvx1k4FR8js/Wj9CXNXDa7ytrHh2GzACU0yH/4r/3mLDwXsyn8vs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hdhMYAAADdAAAADwAAAAAAAAAAAAAAAACYAgAAZHJz&#10;L2Rvd25yZXYueG1sUEsFBgAAAAAEAAQA9QAAAIsDAAAAAA==&#10;" path="m5979,55818l,47835,,37879,5979,27925r13932,l25891,19941r,-9955l19911,,5979,,,9986r,9955l5979,27925e" filled="f" strokeweight=".22144mm">
                  <v:stroke endcap="round"/>
                  <v:path arrowok="t" textboxrect="0,0,25891,55818"/>
                </v:shape>
                <v:shape id="Shape 5633" o:spid="_x0000_s3570" style="position:absolute;left:116061;top:5337;width:200;height:279;visibility:visible;mso-wrap-style:square;v-text-anchor:top" coordsize="19911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4xscYA&#10;AADdAAAADwAAAGRycy9kb3ducmV2LnhtbESPQWvCQBSE7wX/w/IEL0U3NVRL6ipSse1Vk0tvr9ln&#10;Esy+XbKrSf31bqHQ4zAz3zCrzWBacaXON5YVPM0SEMSl1Q1XCop8P30B4QOyxtYyKfghD5v16GGF&#10;mbY9H+h6DJWIEPYZKqhDcJmUvqzJoJ9ZRxy9k+0Mhii7SuoO+wg3rZwnyUIabDgu1OjorabyfLwY&#10;Be/99/Kx2OUX91Ecbl90ylOnc6Um42H7CiLQEP7Df+1PreB5kabw+yY+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4xscYAAADdAAAADwAAAAAAAAAAAAAAAACYAgAAZHJz&#10;L2Rvd25yZXYueG1sUEsFBgAAAAAEAAQA9QAAAIsDAAAAAA==&#10;" path="m13932,r5979,9954l19911,19910r-5979,7982l,27892e" filled="f" strokeweight=".22144mm">
                  <v:stroke endcap="round"/>
                  <v:path arrowok="t" textboxrect="0,0,19911,27892"/>
                </v:shape>
                <v:shape id="Shape 5634" o:spid="_x0000_s3571" style="position:absolute;left:116400;top:5058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l8MgA&#10;AADdAAAADwAAAGRycy9kb3ducmV2LnhtbESPQUvDQBSE74L/YXmCN7Mx1VBit0VKa2vxoK2g3p7Z&#10;1yQ0+zbsrk3677uC4HGYmW+YyWwwrTiS841lBbdJCoK4tLrhSsH7bnkzBuEDssbWMik4kYfZ9PJi&#10;goW2Pb/RcRsqESHsC1RQh9AVUvqyJoM+sR1x9PbWGQxRukpqh32Em1ZmaZpLgw3HhRo7mtdUHrY/&#10;RsHq9bn/wv0pD9n32r1sFtnnx+JJqeur4fEBRKAh/If/2mut4D4f3cHvm/gE5P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f6XwyAAAAN0AAAAPAAAAAAAAAAAAAAAAAJgCAABk&#10;cnMvZG93bnJldi54bWxQSwUGAAAAAAQABAD1AAAAjQMAAAAA&#10;" path="m25920,37879l,37879,19941,r,55818e" filled="f" strokeweight=".22144mm">
                  <v:stroke endcap="round"/>
                  <v:path arrowok="t" textboxrect="0,0,25920,55818"/>
                </v:shape>
                <v:shape id="Shape 5635" o:spid="_x0000_s3572" style="position:absolute;left:114885;top:6114;width:299;height:299;visibility:visible;mso-wrap-style:square;v-text-anchor:top" coordsize="29897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Dv8UA&#10;AADdAAAADwAAAGRycy9kb3ducmV2LnhtbESPUWvCMBSF3wX/Q7iCbzNVUVxnlM0hDFYQu/2AS3Nt&#10;uyU3Jclq/ffLYODj4ZzvHM52P1gjevKhdaxgPstAEFdOt1wr+Pw4PmxAhIis0TgmBTcKsN+NR1vM&#10;tbvymfoy1iKVcMhRQRNjl0sZqoYshpnriJN3cd5iTNLXUnu8pnJr5CLL1tJiy2mhwY4ODVXf5Y9V&#10;sPp6qd5LeRnM3Lz64vFUtH1WKDWdDM9PICIN8R7+p9904tbLFfy9S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8O/xQAAAN0AAAAPAAAAAAAAAAAAAAAAAJgCAABkcnMv&#10;ZG93bnJldi54bWxQSwUGAAAAAAQABAD1AAAAigMAAAAA&#10;" path="m29897,15933l25920,5979,15964,,5979,5979,,15933r5979,9956l15964,29897r9956,-4008l29897,15933r,xe" filled="f" strokeweight=".16608mm">
                  <v:stroke endcap="round"/>
                  <v:path arrowok="t" textboxrect="0,0,29897,29897"/>
                </v:shape>
                <v:shape id="Shape 5636" o:spid="_x0000_s3573" style="position:absolute;left:115443;top:5895;width:279;height:279;visibility:visible;mso-wrap-style:square;v-text-anchor:top" coordsize="27894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0XsQA&#10;AADdAAAADwAAAGRycy9kb3ducmV2LnhtbESPQYvCMBSE78L+h/AWvGmqZatUo4ggiAcXdff+aJ5N&#10;sXmpTdT6783CgsdhZr5h5svO1uJOra8cKxgNExDEhdMVlwp+TpvBFIQPyBprx6TgSR6Wi4/eHHPt&#10;Hnyg+zGUIkLY56jAhNDkUvrCkEU/dA1x9M6utRiibEupW3xEuK3lOEkyabHiuGCwobWh4nK8WQXT&#10;3zS5rG77fXE9T0z6nV7ridwp1f/sVjMQgbrwDv+3t1rBV5Zm8Pc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dF7EAAAA3QAAAA8AAAAAAAAAAAAAAAAAmAIAAGRycy9k&#10;b3ducmV2LnhtbFBLBQYAAAAABAAEAPUAAACJAwAAAAA=&#10;" path="m,9986l7982,,19941,r7953,9986l27894,17938r-7953,9987l13961,27925e" filled="f" strokeweight=".22144mm">
                  <v:stroke endcap="round"/>
                  <v:path arrowok="t" textboxrect="0,0,27894,27925"/>
                </v:shape>
                <v:shape id="Shape 5637" o:spid="_x0000_s3574" style="position:absolute;left:115443;top:6174;width:279;height:279;visibility:visible;mso-wrap-style:square;v-text-anchor:top" coordsize="27894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/2xcUA&#10;AADdAAAADwAAAGRycy9kb3ducmV2LnhtbESPQWvCQBSE70L/w/IKvUjd2KItqatooNBrbHJ/Zl+T&#10;0OzbNLtNYn69Kwgeh5n5htnsRtOInjpXW1awXEQgiAuray4VZN+fz+8gnEfW2FgmBWdysNs+zDYY&#10;aztwSv3RlyJA2MWooPK+jaV0RUUG3cK2xMH7sZ1BH2RXSt3hEOCmkS9RtJYGaw4LFbaUVFT8Hv+N&#10;glN+ytPEzKdzmQ4HmrJhiv72Sj09jvsPEJ5Gfw/f2l9awWr9+gbXN+EJy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/bFxQAAAN0AAAAPAAAAAAAAAAAAAAAAAJgCAABkcnMv&#10;ZG93bnJldi54bWxQSwUGAAAAAAQABAD1AAAAigMAAAAA&#10;" path="m19941,r7953,9954l27894,19910r-7953,7982l7982,27892,,19910e" filled="f" strokeweight=".22144mm">
                  <v:stroke endcap="round"/>
                  <v:path arrowok="t" textboxrect="0,0,27894,27892"/>
                </v:shape>
                <v:shape id="Shape 5638" o:spid="_x0000_s3575" style="position:absolute;left:115842;top:5895;width:259;height:558;visibility:visible;mso-wrap-style:square;v-text-anchor:top" coordsize="25920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v9cUA&#10;AADdAAAADwAAAGRycy9kb3ducmV2LnhtbERPz2vCMBS+D/wfwhN209QOy+iMIuI2FQ+bG2y7vTXP&#10;tti8lCSz9b83B2HHj+/3bNGbRpzJ+dqygsk4AUFcWF1zqeDz43n0CMIHZI2NZVJwIQ+L+eBuhrm2&#10;Hb/T+RBKEUPY56igCqHNpfRFRQb92LbEkTtaZzBE6EqpHXYx3DQyTZJMGqw5NlTY0qqi4nT4Mwpe&#10;37bdDx4vWUh/N26/W6ffX+sXpe6H/fIJRKA+/Itv7o1WMM0e4tz4Jj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q/1xQAAAN0AAAAPAAAAAAAAAAAAAAAAAJgCAABkcnMv&#10;ZG93bnJldi54bWxQSwUGAAAAAAQABAD1AAAAigMAAAAA&#10;" path="m7982,55818l,47835,,37879,7982,27925r11959,l25920,17938r,-7952l19941,,7982,,,9986r,7952l7982,27925e" filled="f" strokeweight=".22144mm">
                  <v:stroke endcap="round"/>
                  <v:path arrowok="t" textboxrect="0,0,25920,55818"/>
                </v:shape>
                <v:shape id="Shape 5639" o:spid="_x0000_s3576" style="position:absolute;left:115922;top:6174;width:179;height:279;visibility:visible;mso-wrap-style:square;v-text-anchor:top" coordsize="17938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ZKcgA&#10;AADdAAAADwAAAGRycy9kb3ducmV2LnhtbESPQUvDQBSE74L/YXkFb3ZTbUNNuy0iBCxaqtVCj8/s&#10;MxvMvo3ZbRP/fbdQ8DjMzDfMfNnbWhyp9ZVjBaNhAoK4cLriUsHnR347BeEDssbaMSn4Iw/LxfXV&#10;HDPtOn6n4zaUIkLYZ6jAhNBkUvrCkEU/dA1x9L5dazFE2ZZSt9hFuK3lXZKk0mLFccFgQ0+Gip/t&#10;wSrY6X33O13tN+Pybf2aF18mT196pW4G/eMMRKA+/Icv7WetYJLeP8D5TXwCcnE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E5kpyAAAAN0AAAAPAAAAAAAAAAAAAAAAAJgCAABk&#10;cnMvZG93bnJldi54bWxQSwUGAAAAAAQABAD1AAAAjQMAAAAA&#10;" path="m11958,r5980,9954l17938,19910r-5980,7982l,27892e" filled="f" strokeweight=".22144mm">
                  <v:stroke endcap="round"/>
                  <v:path arrowok="t" textboxrect="0,0,17938,27892"/>
                </v:shape>
                <v:shape id="Shape 5640" o:spid="_x0000_s3577" style="position:absolute;left:116241;top:5895;width:259;height:558;visibility:visible;mso-wrap-style:square;v-text-anchor:top" coordsize="25891,55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VFcMA&#10;AADdAAAADwAAAGRycy9kb3ducmV2LnhtbERPTWsCMRC9C/0PYQq9SE1adZGtUURaKEIPWul52Ew3&#10;SzeT7WbU7b83B6HHx/terofQqjP1qYls4WliQBFX0TVcWzh+vj0uQCVBdthGJgt/lGC9uhstsXTx&#10;wns6H6RWOYRTiRa8SFdqnSpPAdMkdsSZ+459QMmwr7Xr8ZLDQ6ufjSl0wIZzg8eOtp6qn8MpWDC7&#10;4zR8FR9j8+rH6VeahWz2lbUP98PmBZTQIP/im/vdWZgXs7w/v8lP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AVFcMAAADdAAAADwAAAAAAAAAAAAAAAACYAgAAZHJzL2Rv&#10;d25yZXYueG1sUEsFBgAAAAAEAAQA9QAAAIgDAAAAAA==&#10;" path="m,47835r5979,7983l19911,55818r5980,-7983l25891,27925,19911,17938,,17938,,,25891,e" filled="f" strokeweight=".22144mm">
                  <v:stroke endcap="round"/>
                  <v:path arrowok="t" textboxrect="0,0,25891,55818"/>
                </v:shape>
                <v:shape id="Picture 5641" o:spid="_x0000_s3578" type="#_x0000_t75" style="position:absolute;left:114447;top:7230;width:2452;height: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6Zs/GAAAA3QAAAA8AAABkcnMvZG93bnJldi54bWxEj9FqwkAURN8L/sNyBV9K3SitSOoqKhWK&#10;BdG0H3DJXpPg7t2Q3Sbx711B8HGYmTPMYtVbI1pqfOVYwWScgCDOna64UPD3u3ubg/ABWaNxTAqu&#10;5GG1HLwsMNWu4xO1WShEhLBPUUEZQp1K6fOSLPqxq4mjd3aNxRBlU0jdYBfh1shpksykxYrjQok1&#10;bUvKL9m/VfC1ezU/bXvemv0h67rTpThspkelRsN+/QkiUB+e4Uf7Wyv4mL1P4P4mP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Lpmz8YAAADdAAAADwAAAAAAAAAAAAAA&#10;AACfAgAAZHJzL2Rvd25yZXYueG1sUEsFBgAAAAAEAAQA9wAAAJIDAAAAAA==&#10;">
                  <v:imagedata r:id="rId647" o:title=""/>
                </v:shape>
                <v:shape id="Shape 5642" o:spid="_x0000_s3579" style="position:absolute;left:117775;top:5736;width:279;height:278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gQcQA&#10;AADdAAAADwAAAGRycy9kb3ducmV2LnhtbESPQWsCMRSE70L/Q3gFL1KzipWyGqUUBEEoaOv9kTw3&#10;i5uXJYma9tc3gtDjMDPfMMt1dp24UoitZwWTcQWCWHvTcqPg+2vz8gYiJmSDnWdS8EMR1qunwRJr&#10;42+8p+shNaJAONaowKbU11JGbclhHPueuHgnHxymIkMjTcBbgbtOTqtqLh22XBYs9vRhSZ8PF6fg&#10;pN3xuKl0mMiL9bvmd5Tz7lOp4XN+X4BIlNN/+NHeGgWv89kU7m/K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oEHEAAAA3QAAAA8AAAAAAAAAAAAAAAAAmAIAAGRycy9k&#10;b3ducmV2LnhtbFBLBQYAAAAABAAEAPUAAACJAwAAAAA=&#10;" path="m27894,13963l23917,3976,13961,,3976,3976,,13963r3976,9954l13961,27894r9956,-3977l27894,13963r,xe" filled="f" strokeweight=".16608mm">
                  <v:stroke endcap="round"/>
                  <v:path arrowok="t" textboxrect="0,0,27894,27894"/>
                </v:shape>
                <v:shape id="Shape 5643" o:spid="_x0000_s3580" style="position:absolute;left:117676;top:6353;width:259;height:279;visibility:visible;mso-wrap-style:square;v-text-anchor:top" coordsize="25892,27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3ZsYA&#10;AADdAAAADwAAAGRycy9kb3ducmV2LnhtbESPzWsCMRTE70L/h/AK3jTrJ7I1SikILh78aA/t7bF5&#10;3WzdvKybqOt/bwShx2FmfsPMl62txIUaXzpWMOgnIIhzp0suFHx9rnozED4ga6wck4IbeVguXjpz&#10;TLW78p4uh1CICGGfogITQp1K6XNDFn3f1cTR+3WNxRBlU0jd4DXCbSWHSTKVFkuOCwZr+jCUHw9n&#10;q2Czzf5+MuQw3n2f3Oh0a7OZMUp1X9v3NxCB2vAffrbXWsFkOh7B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63ZsYAAADdAAAADwAAAAAAAAAAAAAAAACYAgAAZHJz&#10;L2Rvd25yZXYueG1sUEsFBgAAAAAEAAQA9QAAAIsDAAAAAA==&#10;" path="m,9954l5979,,19912,r5980,9954l25892,19910r-5980,7982l11958,27892e" filled="f" strokeweight=".22144mm">
                  <v:stroke endcap="round"/>
                  <v:path arrowok="t" textboxrect="0,0,25892,27892"/>
                </v:shape>
                <v:shape id="Shape 5644" o:spid="_x0000_s3581" style="position:absolute;left:117676;top:6632;width:259;height:279;visibility:visible;mso-wrap-style:square;v-text-anchor:top" coordsize="25892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eWsUA&#10;AADdAAAADwAAAGRycy9kb3ducmV2LnhtbESPT4vCMBTE74LfITzBm6YWq1KNIgvCurgH/1y8PZpn&#10;W2xeuk221m+/ERY8DjPzG2a16UwlWmpcaVnBZByBIM6sLjlXcDnvRgsQziNrrCyTgic52Kz7vRWm&#10;2j74SO3J5yJA2KWooPC+TqV0WUEG3djWxMG72cagD7LJpW7wEeCmknEUzaTBksNCgTV9FJTdT79G&#10;wW4etd/nPV275PC8J3yMf750rNRw0G2XIDx1/h3+b39qBclsOoXX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F5axQAAAN0AAAAPAAAAAAAAAAAAAAAAAJgCAABkcnMv&#10;ZG93bnJldi54bWxQSwUGAAAAAAQABAD1AAAAigMAAAAA&#10;" path="m19912,r5980,9955l25892,19942r-5980,7952l5979,27894,,19942e" filled="f" strokeweight=".22144mm">
                  <v:stroke endcap="round"/>
                  <v:path arrowok="t" textboxrect="0,0,25892,27894"/>
                </v:shape>
                <v:shape id="Shape 5645" o:spid="_x0000_s3582" style="position:absolute;left:118074;top:6353;width:260;height:558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na8YA&#10;AADdAAAADwAAAGRycy9kb3ducmV2LnhtbESPW2sCMRSE3wv9D+EUfCmabb1gtxulCKL0rVtRfDts&#10;zl5ocrJsoq7/3hQEH4eZ+YbJlr014kydbxwreBslIIgLpxuuFOx+18M5CB+QNRrHpOBKHpaL56cM&#10;U+0u/EPnPFQiQtinqKAOoU2l9EVNFv3ItcTRK11nMUTZVVJ3eIlwa+R7ksykxYbjQo0trWoq/vKT&#10;VVCOV3tNY7TH/GN9+H7tDduNUWrw0n99ggjUh0f43t5qBdPZZAr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bna8YAAADdAAAADwAAAAAAAAAAAAAAAACYAgAAZHJz&#10;L2Rvd25yZXYueG1sUEsFBgAAAAAEAAQA9QAAAIsDAAAAAA==&#10;" path="m5979,55787l,47835,,37848,5979,27892r13961,l25920,19910r,-9956l19940,,5979,,,9954r,9956l5979,27892e" filled="f" strokeweight=".22144mm">
                  <v:stroke endcap="round"/>
                  <v:path arrowok="t" textboxrect="0,0,25920,55787"/>
                </v:shape>
                <v:shape id="Shape 5646" o:spid="_x0000_s3583" style="position:absolute;left:118134;top:6632;width:200;height:279;visibility:visible;mso-wrap-style:square;v-text-anchor:top" coordsize="1994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BCMUA&#10;AADdAAAADwAAAGRycy9kb3ducmV2LnhtbESPW4vCMBSE3xf8D+EIvq2pt6LVKLKi7MMieHs/NMe2&#10;2JyUJlvjv98sLOzjMDPfMKtNMLXoqHWVZQWjYQKCOLe64kLB9bJ/n4NwHlljbZkUvMjBZt17W2Gm&#10;7ZNP1J19ISKEXYYKSu+bTEqXl2TQDW1DHL27bQ36KNtC6hafEW5qOU6SVBqsOC6U2NBHSfnj/G0U&#10;hOtOcvF1WDwWs/Fhgq99OHY3pQb9sF2C8BT8f/iv/akVzNJp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IEIxQAAAN0AAAAPAAAAAAAAAAAAAAAAAJgCAABkcnMv&#10;ZG93bnJldi54bWxQSwUGAAAAAAQABAD1AAAAigMAAAAA&#10;" path="m13961,r5979,9955l19940,19942r-5979,7952l,27894e" filled="f" strokeweight=".22144mm">
                  <v:stroke endcap="round"/>
                  <v:path arrowok="t" textboxrect="0,0,19940,27894"/>
                </v:shape>
                <v:shape id="Shape 5647" o:spid="_x0000_s3584" style="position:absolute;left:118473;top:6353;width:259;height:558;visibility:visible;mso-wrap-style:square;v-text-anchor:top" coordsize="25920,5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ch8UA&#10;AADdAAAADwAAAGRycy9kb3ducmV2LnhtbESPQWsCMRSE74X+h/AKXkSz1art1igiiOLNVZTeHpvn&#10;7tLkZdlEXf+9KQg9DjPzDTOdt9aIKzW+cqzgvZ+AIM6drrhQcNivep8gfEDWaByTgjt5mM9eX6aY&#10;anfjHV2zUIgIYZ+igjKEOpXS5yVZ9H1XE0fv7BqLIcqmkLrBW4RbIwdJMpYWK44LJda0LCn/zS5W&#10;wXm4PGoaov3Jvlanbbc1bNdGqc5bu/gGEagN/+Fne6MVjMYfE/h7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NyHxQAAAN0AAAAPAAAAAAAAAAAAAAAAAJgCAABkcnMv&#10;ZG93bnJldi54bWxQSwUGAAAAAAQABAD1AAAAigMAAAAA&#10;" path="m5979,55787l,47835,,37848,5979,27892r11959,l25920,19910r,-9956l17938,,5979,,,9954r,9956l5979,27892e" filled="f" strokeweight=".22144mm">
                  <v:stroke endcap="round"/>
                  <v:path arrowok="t" textboxrect="0,0,25920,55787"/>
                </v:shape>
                <v:shape id="Shape 5648" o:spid="_x0000_s3585" style="position:absolute;left:118533;top:6632;width:199;height:279;visibility:visible;mso-wrap-style:square;v-text-anchor:top" coordsize="19941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lcsQA&#10;AADdAAAADwAAAGRycy9kb3ducmV2LnhtbERPW2vCMBR+H/gfwhH2NlNH56QaRQa7IIi3ij4emmNb&#10;TE5Kk9nu3y8Pgz1+fPf5srdG3Kn1tWMF41ECgrhwuuZSQX58f5qC8AFZo3FMCn7Iw3IxeJhjpl3H&#10;e7ofQiliCPsMFVQhNJmUvqjIoh+5hjhyV9daDBG2pdQtdjHcGvmcJBNpsebYUGFDbxUVt8O3VfBx&#10;sc3mc7fe5hezWe9eU3PO65NSj8N+NQMRqA//4j/3l1bwMknj3Pg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ZXLEAAAA3QAAAA8AAAAAAAAAAAAAAAAAmAIAAGRycy9k&#10;b3ducmV2LnhtbFBLBQYAAAAABAAEAPUAAACJAwAAAAA=&#10;" path="m11958,r7983,9955l19941,19942r-7983,7952l,27894e" filled="f" strokeweight=".22144mm">
                  <v:stroke endcap="round"/>
                  <v:path arrowok="t" textboxrect="0,0,19941,27894"/>
                </v:shape>
                <v:shape id="Shape 5649" o:spid="_x0000_s3586" style="position:absolute;left:121004;top:2626;width:279;height:279;visibility:visible;mso-wrap-style:square;v-text-anchor:top" coordsize="27894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yMMQA&#10;AADdAAAADwAAAGRycy9kb3ducmV2LnhtbESPQWsCMRSE74X+h/CEXkrNWqzU1SilIAiCUFvvj+S5&#10;Wdy8LEnU1F9vhEKPw8x8w8yX2XXiTCG2nhWMhhUIYu1Ny42Cn+/VyzuImJANdp5JwS9FWC4eH+ZY&#10;G3/hLzrvUiMKhGONCmxKfS1l1JYcxqHviYt38MFhKjI00gS8FLjr5GtVTaTDlsuCxZ4+Lenj7uQU&#10;HLTb71eVDiN5sn7TXJ9z3myVehrkjxmIRDn9h//aa6PgbTKewv1NeQ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8MjDEAAAA3QAAAA8AAAAAAAAAAAAAAAAAmAIAAGRycy9k&#10;b3ducmV2LnhtbFBLBQYAAAAABAAEAPUAAACJAwAAAAA=&#10;" path="m27894,13961l23917,3976,13961,,3976,3976,,13961r3976,9956l13961,27894r9956,-3977l27894,13961r,xe" filled="f" strokeweight=".16608mm">
                  <v:stroke endcap="round"/>
                  <v:path arrowok="t" textboxrect="0,0,27894,27894"/>
                </v:shape>
                <v:shape id="Picture 5650" o:spid="_x0000_s3587" type="#_x0000_t75" style="position:absolute;left:118613;top:1809;width:3069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kxrDAAAA3QAAAA8AAABkcnMvZG93bnJldi54bWxET8lqwzAQvRf6D2IKvZRETkuc2LUS4lJD&#10;k1uWDxisiW1qjYylevn76lDo8fH2bD+ZVgzUu8aygtUyAkFcWt1wpeB2LRZbEM4ja2wtk4KZHOx3&#10;jw8ZptqOfKbh4isRQtilqKD2vkuldGVNBt3SdsSBu9veoA+wr6TucQzhppWvURRLgw2Hhho7+qip&#10;/L78GAX5/Lbhl/wUHz+TU1LoLmndViv1/DQd3kF4mvy/+M/9pRWs43XYH96EJ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eTGsMAAADdAAAADwAAAAAAAAAAAAAAAACf&#10;AgAAZHJzL2Rvd25yZXYueG1sUEsFBgAAAAAEAAQA9wAAAI8DAAAAAA==&#10;">
                  <v:imagedata r:id="rId648" o:title=""/>
                </v:shape>
                <v:shape id="Picture 5651" o:spid="_x0000_s3588" type="#_x0000_t75" style="position:absolute;left:118812;top:5496;width:3109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winFAAAA3QAAAA8AAABkcnMvZG93bnJldi54bWxEj0FrAjEUhO+F/ofwBG81q6CUrVHE0tpL&#10;D0Z/wHPzuru4eVmSGHf765tCocdhZr5h1tvBdiKRD61jBfNZAYK4cqblWsH59Pb0DCJEZIOdY1Iw&#10;UoDt5vFhjaVxdz5S0rEWGcKhRAVNjH0pZagashhmrifO3pfzFmOWvpbG4z3DbScXRbGSFlvOCw32&#10;tG+ouuqbVaBvfryk9+94kOn4uXjVOp1Po1LTybB7ARFpiP/hv/aHUbBcLefw+yY/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0sIpxQAAAN0AAAAPAAAAAAAAAAAAAAAA&#10;AJ8CAABkcnMvZG93bnJldi54bWxQSwUGAAAAAAQABAD3AAAAkQMAAAAA&#10;">
                  <v:imagedata r:id="rId649" o:title=""/>
                </v:shape>
                <v:shape id="Picture 5652" o:spid="_x0000_s3589" type="#_x0000_t75" style="position:absolute;left:121204;top:4001;width:1674;height:1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tLRzHAAAA3QAAAA8AAABkcnMvZG93bnJldi54bWxEj0FrwkAUhO+C/2F5Qm+6UTCV1DWEgKUU&#10;bKkKbW+P7DMJyb6N2VXjv+8WCj0OM/MNs04H04or9a62rGA+i0AQF1bXXCo4HrbTFQjnkTW2lknB&#10;nRykm/FojYm2N/6g696XIkDYJaig8r5LpHRFRQbdzHbEwTvZ3qAPsi+l7vEW4KaViyiKpcGaw0KF&#10;HeUVFc3+YhTk3Wv+LvXu8lk+xs/f50Pzlb01Sj1MhuwJhKfB/4f/2i9awTJeLuD3TXgCcvM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tLRzHAAAA3QAAAA8AAAAAAAAAAAAA&#10;AAAAnwIAAGRycy9kb3ducmV2LnhtbFBLBQYAAAAABAAEAPcAAACTAwAAAAA=&#10;">
                  <v:imagedata r:id="rId650" o:title=""/>
                </v:shape>
                <v:shape id="Shape 5653" o:spid="_x0000_s3590" style="position:absolute;left:122679;top:3762;width:279;height:279;visibility:visible;mso-wrap-style:square;v-text-anchor:top" coordsize="27895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mv8QA&#10;AADdAAAADwAAAGRycy9kb3ducmV2LnhtbESPX2vCMBTF3wd+h3AF39Z0GxXpjDKEbT4JWpH5dmnu&#10;0rLmpiRZrd/eCIM9Hs6fH2e5Hm0nBvKhdazgKctBENdOt2wUHKv3xwWIEJE1do5JwZUCrFeThyWW&#10;2l14T8MhGpFGOJSooImxL6UMdUMWQ+Z64uR9O28xJumN1B4vadx28jnP59Jiy4nQYE+bhuqfw69N&#10;3Gi+dvg5SFltqvPp/OEKb7ZKzabj2yuISGP8D/+1t1pBMS9e4P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5r/EAAAA3QAAAA8AAAAAAAAAAAAAAAAAmAIAAGRycy9k&#10;b3ducmV2LnhtbFBLBQYAAAAABAAEAPUAAACJAwAAAAA=&#10;" path="m27895,13963l23917,3976,13961,,3977,3976,,13963r3977,9954l13961,27894r9956,-3977l27895,13963r,xe" filled="f" strokeweight=".16608mm">
                  <v:stroke endcap="round"/>
                  <v:path arrowok="t" textboxrect="0,0,27895,27894"/>
                </v:shape>
                <v:shape id="Picture 5654" o:spid="_x0000_s3591" type="#_x0000_t75" style="position:absolute;left:121762;top:2527;width:2332;height:1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D4XHAAAA3QAAAA8AAABkcnMvZG93bnJldi54bWxEj09rwkAUxO8Fv8PyhF7EbOqfIDGrSEul&#10;4qnWS26P7DOJZt+G7Dam375bEHocZuY3TLYdTCN66lxtWcFLFIMgLqyuuVRw/nqfrkA4j6yxsUwK&#10;fsjBdjN6yjDV9s6f1J98KQKEXYoKKu/bVEpXVGTQRbYlDt7FdgZ9kF0pdYf3ADeNnMVxIg3WHBYq&#10;bOm1ouJ2+jYKdJLv+7fd0eRzu7KH+tomk1mu1PN42K1BeBr8f/jR/tAKlslyAX9vwhO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gD4XHAAAA3QAAAA8AAAAAAAAAAAAA&#10;AAAAnwIAAGRycy9kb3ducmV2LnhtbFBLBQYAAAAABAAEAPcAAACTAwAAAAA=&#10;">
                  <v:imagedata r:id="rId651" o:title=""/>
                </v:shape>
                <v:shape id="Shape 5655" o:spid="_x0000_s3592" style="position:absolute;left:112553;top:29295;width:280;height:279;visibility:visible;mso-wrap-style:square;v-text-anchor:top" coordsize="27923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mZ8gA&#10;AADdAAAADwAAAGRycy9kb3ducmV2LnhtbESPX0vDQBDE3wW/w7GCL9JeKknR2GsRQVSEim3xz9uS&#10;2ybB3F64W9P023uC4OMwM79hFqvRdWqgEFvPBmbTDBRx5W3LtYHd9n5yBSoKssXOMxk4UoTV8vRk&#10;gaX1B36lYSO1ShCOJRpoRPpS61g15DBOfU+cvL0PDiXJUGsb8JDgrtOXWTbXDltOCw32dNdQ9bX5&#10;dgZe5H19HWa74fP5It/nT/LxcHzLjTk/G29vQAmN8h/+az9aA8W8KOD3TXoCe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/+ZnyAAAAN0AAAAPAAAAAAAAAAAAAAAAAJgCAABk&#10;cnMvZG93bnJldi54bWxQSwUGAAAAAAQABAD1AAAAjQMAAAAA&#10;" path="m27923,13962l23917,3976,13961,,4005,3976,,13962r4005,9955l13961,27894r9956,-3977l27923,13962r,xe" filled="f" strokeweight=".16608mm">
                  <v:stroke endcap="round"/>
                  <v:path arrowok="t" textboxrect="0,0,27923,27894"/>
                </v:shape>
                <v:shape id="Picture 5656" o:spid="_x0000_s3593" type="#_x0000_t75" style="position:absolute;left:109444;top:27341;width:1575;height: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pMxXGAAAA3QAAAA8AAABkcnMvZG93bnJldi54bWxEj91qwkAUhO8F32E5hd7pplKDpK5SlP6A&#10;FKntAxyzxyQ1e07Ibk3q07tCwcthZr5h5sve1epEra+EDTyME1DEudiKCwPfXy+jGSgfkC3WwmTg&#10;jzwsF8PBHDMrHX/SaRcKFSHsMzRQhtBkWvu8JId+LA1x9A7SOgxRtoW2LXYR7mo9SZJUO6w4LpTY&#10;0Kqk/Lj7dQbk5+24l8Pj9lW8XX/k59m+23hj7u/65ydQgfpwC/+3362BaTpN4fomPgG9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kzFcYAAADdAAAADwAAAAAAAAAAAAAA&#10;AACfAgAAZHJzL2Rvd25yZXYueG1sUEsFBgAAAAAEAAQA9wAAAJIDAAAAAA==&#10;">
                  <v:imagedata r:id="rId652" o:title=""/>
                </v:shape>
                <v:shape id="Shape 5657" o:spid="_x0000_s3594" style="position:absolute;left:111377;top:34816;width:200;height:40;visibility:visible;mso-wrap-style:square;v-text-anchor:top" coordsize="19941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EM8QA&#10;AADdAAAADwAAAGRycy9kb3ducmV2LnhtbESP3WrCQBSE7wu+w3IEb0rdRKqV1FX8wdbbqg9wyJ4m&#10;0ezZkD3G+PbdQqGXw8x8wyxWvatVR22oPBtIxwko4tzbigsD59P+ZQ4qCLLF2jMZeFCA1XLwtMDM&#10;+jt/UXeUQkUIhwwNlCJNpnXIS3IYxr4hjt63bx1KlG2hbYv3CHe1niTJTDusOC6U2NC2pPx6vDkD&#10;z57l47LpX2WSnA7pTjjtik9jRsN+/Q5KqJf/8F/7YA1MZ9M3+H0Tn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hDPEAAAA3QAAAA8AAAAAAAAAAAAAAAAAmAIAAGRycy9k&#10;b3ducmV2LnhtbFBLBQYAAAAABAAEAPUAAACJAwAAAAA=&#10;" path="m9955,l,3977r19941,l9955,xe" fillcolor="black" stroked="f">
                  <v:path arrowok="t" textboxrect="0,0,19941,3977"/>
                </v:shape>
                <v:shape id="Shape 5658" o:spid="_x0000_s3595" style="position:absolute;left:111338;top:34856;width:279;height:99;visibility:visible;mso-wrap-style:square;v-text-anchor:top" coordsize="27894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Sjr0A&#10;AADdAAAADwAAAGRycy9kb3ducmV2LnhtbERPvQrCMBDeBd8hnOCmqYJVqlFUEF2touvRnG2xuZQm&#10;2vr2ZhAcP77/1aYzlXhT40rLCibjCARxZnXJuYLr5TBagHAeWWNlmRR8yMFm3e+tMNG25TO9U5+L&#10;EMIuQQWF93UipcsKMujGtiYO3MM2Bn2ATS51g20IN5WcRlEsDZYcGgqsaV9Q9kxfRkE9NXN7SG9H&#10;PY/3O7PYtfk93So1HHTbJQhPnf+Lf+6TVjCLZ2FueBOe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PGSjr0AAADdAAAADwAAAAAAAAAAAAAAAACYAgAAZHJzL2Rvd25yZXYu&#10;eG1sUEsFBgAAAAAEAAQA9QAAAIIDAAAAAA==&#10;" path="m3976,l,9955r27894,l3976,xe" fillcolor="black" stroked="f">
                  <v:path arrowok="t" textboxrect="0,0,27894,9955"/>
                </v:shape>
                <v:shape id="Shape 5659" o:spid="_x0000_s3596" style="position:absolute;left:111377;top:34856;width:240;height:99;visibility:visible;mso-wrap-style:square;v-text-anchor:top" coordsize="23917,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hz4cYA&#10;AADdAAAADwAAAGRycy9kb3ducmV2LnhtbESPQWvCQBSE7wX/w/IEb3VjaaRGVxGhUC09aEX09sg+&#10;NyHZtyG7mvjvu4VCj8PMfMMsVr2txZ1aXzpWMBknIIhzp0s2Co7f789vIHxA1lg7JgUP8rBaDp4W&#10;mGnX8Z7uh2BEhLDPUEERQpNJ6fOCLPqxa4ijd3WtxRBla6RusYtwW8uXJJlKiyXHhQIb2hSUV4eb&#10;VWBmXy6cLt1rsjWPT0rPFW12lVKjYb+egwjUh//wX/tDK0in6Qx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hz4cYAAADdAAAADwAAAAAAAAAAAAAAAACYAgAAZHJz&#10;L2Rvd25yZXYueG1sUEsFBgAAAAAEAAQA9QAAAIsDAAAAAA==&#10;" path="m,l23917,9955,19941,,,xe" fillcolor="black" stroked="f">
                  <v:path arrowok="t" textboxrect="0,0,23917,9955"/>
                </v:shape>
                <v:shape id="Shape 5660" o:spid="_x0000_s3597" style="position:absolute;left:111377;top:35055;width:200;height:40;visibility:visible;mso-wrap-style:square;v-text-anchor:top" coordsize="19941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W+sAA&#10;AADdAAAADwAAAGRycy9kb3ducmV2LnhtbERPzWrCQBC+F/oOywi9FN1ENJToKm2l6lXtAwzZMYlm&#10;Z0N2jOnbdw+Cx4/vf7keXKN66kLt2UA6SUARF97WXBr4Pf2MP0AFQbbYeCYDfxRgvXp9WWJu/Z0P&#10;1B+lVDGEQ44GKpE21zoUFTkME98SR+7sO4cSYVdq2+E9hrtGT5Mk0w5rjg0VtvRdUXE93pyBd8+y&#10;vXwNM5kmp326EU77cmfM22j4XIASGuQpfrj31sA8y+L++CY+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7W+sAAAADdAAAADwAAAAAAAAAAAAAAAACYAgAAZHJzL2Rvd25y&#10;ZXYueG1sUEsFBgAAAAAEAAQA9QAAAIUDAAAAAA==&#10;" path="m,l9955,3977,19941,,,xe" fillcolor="black" stroked="f">
                  <v:path arrowok="t" textboxrect="0,0,19941,3977"/>
                </v:shape>
                <v:shape id="Shape 5661" o:spid="_x0000_s3598" style="position:absolute;left:111338;top:34955;width:239;height:100;visibility:visible;mso-wrap-style:square;v-text-anchor:top" coordsize="23917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RPccA&#10;AADdAAAADwAAAGRycy9kb3ducmV2LnhtbESPT2vCQBTE7wW/w/IK3upGqbGkriKC0JNg/NN6e2Rf&#10;s2mzb0N2NbGfvisUehxm5jfMfNnbWlyp9ZVjBeNRAoK4cLriUsFhv3l6AeEDssbaMSm4kYflYvAw&#10;x0y7jnd0zUMpIoR9hgpMCE0mpS8MWfQj1xBH79O1FkOUbSl1i12E21pOkiSVFiuOCwYbWhsqvvOL&#10;VUCrU749z7Yfp46OeH42X7f37kep4WO/egURqA//4b/2m1YwTdMx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kT3HAAAA3QAAAA8AAAAAAAAAAAAAAAAAmAIAAGRy&#10;cy9kb3ducmV2LnhtbFBLBQYAAAAABAAEAPUAAACMAwAAAAA=&#10;" path="m,l3976,9984r19941,l,xe" fillcolor="black" stroked="f">
                  <v:path arrowok="t" textboxrect="0,0,23917,9984"/>
                </v:shape>
                <v:shape id="Shape 5662" o:spid="_x0000_s3599" style="position:absolute;left:111338;top:34955;width:279;height:100;visibility:visible;mso-wrap-style:square;v-text-anchor:top" coordsize="27894,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XRFcMA&#10;AADdAAAADwAAAGRycy9kb3ducmV2LnhtbESPT4vCMBTE74LfITzBm6YqW6QaRdwV9rAX/+D52Tzb&#10;avNSm1i7394IgsdhZn7DzJetKUVDtSssKxgNIxDEqdUFZwoO+81gCsJ5ZI2lZVLwTw6Wi25njom2&#10;D95Ss/OZCBB2CSrIva8SKV2ak0E3tBVx8M62NuiDrDOpa3wEuCnlOIpiabDgsJBjReuc0uvubhS0&#10;7lu72/Hyd6bYTOTP9tqc5EGpfq9dzUB4av0n/G7/agVfcTyG1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XRFcMAAADdAAAADwAAAAAAAAAAAAAAAACYAgAAZHJzL2Rv&#10;d25yZXYueG1sUEsFBgAAAAAEAAQA9QAAAIgDAAAAAA==&#10;" path="m,l23917,9984,27894,,,xe" fillcolor="black" stroked="f">
                  <v:path arrowok="t" textboxrect="0,0,27894,9984"/>
                </v:shape>
                <v:shape id="Shape 5663" o:spid="_x0000_s3600" style="position:absolute;left:111338;top:34816;width:279;height:279;visibility:visible;mso-wrap-style:square;v-text-anchor:top" coordsize="27894,27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3tH8UA&#10;AADdAAAADwAAAGRycy9kb3ducmV2LnhtbESPS2vCQBSF90L/w3AFdzqxoUGio7TSguBCjC5cXjLX&#10;JDRzJ2amefz7jlDo8nAeH2ezG0wtOmpdZVnBchGBIM6trrhQcL18zVcgnEfWWFsmBSM52G1fJhtM&#10;te35TF3mCxFG2KWooPS+SaV0eUkG3cI2xMG729agD7ItpG6xD+Omlq9RlEiDFQdCiQ3tS8q/sx8T&#10;uA99Ph0/42M+flz5dsvkRfq7UrPp8L4G4Wnw/+G/9kEreEuSGJ5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e0fxQAAAN0AAAAPAAAAAAAAAAAAAAAAAJgCAABkcnMv&#10;ZG93bnJldi54bWxQSwUGAAAAAAQABAD1AAAAigMAAAAA&#10;" path="m27894,13933l23917,3977,13932,,3976,3977,,13933r3976,9984l13932,27895r9985,-3978l27894,13933r,xe" filled="f" strokeweight=".16608mm">
                  <v:stroke endcap="round"/>
                  <v:path arrowok="t" textboxrect="0,0,27894,27895"/>
                </v:shape>
                <v:shape id="Shape 5664" o:spid="_x0000_s3601" style="position:absolute;left:108786;top:46815;width:259;height:279;visibility:visible;mso-wrap-style:square;v-text-anchor:top" coordsize="25920,27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vD8YA&#10;AADdAAAADwAAAGRycy9kb3ducmV2LnhtbESPT2vCQBTE74V+h+UJ3urGatMSXSUGBA+l+KcFj4/s&#10;Mwlm34bdNabfvlso9DjMzG+Y5XowrejJ+caygukkAUFcWt1wpeDztH16A+EDssbWMin4Jg/r1ePD&#10;EjNt73yg/hgqESHsM1RQh9BlUvqyJoN+Yjvi6F2sMxiidJXUDu8Rblr5nCSpNNhwXKixo6Km8nq8&#10;GQW0N5vZR5i3t69z8YpD4U2+e1dqPBryBYhAQ/gP/7V3WsFLms7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RvD8YAAADdAAAADwAAAAAAAAAAAAAAAACYAgAAZHJz&#10;L2Rvd25yZXYueG1sUEsFBgAAAAAEAAQA9QAAAIsDAAAAAA==&#10;" path="m,9955l5979,,19941,r5979,9955l25920,19941r-5979,7953l13961,27894e" filled="f" strokeweight=".22144mm">
                  <v:stroke endcap="round"/>
                  <v:path arrowok="t" textboxrect="0,0,25920,27894"/>
                </v:shape>
                <v:shape id="Shape 5665" o:spid="_x0000_s3602" style="position:absolute;left:108786;top:47094;width:259;height:299;visibility:visible;mso-wrap-style:square;v-text-anchor:top" coordsize="25920,29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n08YA&#10;AADdAAAADwAAAGRycy9kb3ducmV2LnhtbESPT2vCQBTE7wW/w/KE3nRjikFSV1GhUCg9+Aeht9fs&#10;axLNvo3ZVddv7wpCj8PM/IaZzoNpxIU6V1tWMBomIIgLq2suFey2H4MJCOeRNTaWScGNHMxnvZcp&#10;5tpeeU2XjS9FhLDLUUHlfZtL6YqKDLqhbYmj92c7gz7KrpS6w2uEm0amSZJJgzXHhQpbWlVUHDdn&#10;o+Dn9OZDw3s8LhejkH6f08Pvl1HqtR8W7yA8Bf8ffrY/tYJxlo3h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zn08YAAADdAAAADwAAAAAAAAAAAAAAAACYAgAAZHJz&#10;L2Rvd25yZXYueG1sUEsFBgAAAAAEAAQA9QAAAIsDAAAAAA==&#10;" path="m19941,r5979,9985l25920,19941r-5979,9956l5979,29897,,19941e" filled="f" strokeweight=".22144mm">
                  <v:stroke endcap="round"/>
                  <v:path arrowok="t" textboxrect="0,0,25920,29897"/>
                </v:shape>
                <v:shape id="Shape 5666" o:spid="_x0000_s3603" style="position:absolute;left:109185;top:46815;width:259;height:578;visibility:visible;mso-wrap-style:square;v-text-anchor:top" coordsize="25891,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uKMcA&#10;AADdAAAADwAAAGRycy9kb3ducmV2LnhtbESPQWvCQBSE74L/YXmCF9GNgkFSVylCoJcqalr09si+&#10;JqHZtzG7mvTfdwsFj8PMfMOst72pxYNaV1lWMJ9FIIhzqysuFGTndLoC4TyyxtoyKfghB9vNcLDG&#10;RNuOj/Q4+UIECLsEFZTeN4mULi/JoJvZhjh4X7Y16INsC6lb7ALc1HIRRbE0WHFYKLGhXUn59+lu&#10;FEzm2bu/fl6Xh8vHLd2nx+6cLQqlxqP+9QWEp94/w//tN61gGccx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aLijHAAAA3QAAAA8AAAAAAAAAAAAAAAAAmAIAAGRy&#10;cy9kb3ducmV2LnhtbFBLBQYAAAAABAAEAPUAAACMAwAAAAA=&#10;" path="m25891,37879l,37879,19911,r,57791e" filled="f" strokeweight=".22144mm">
                  <v:stroke endcap="round"/>
                  <v:path arrowok="t" textboxrect="0,0,25891,57791"/>
                </v:shape>
                <w10:wrap anchorx="page" anchory="page"/>
              </v:group>
            </w:pict>
          </mc:Fallback>
        </mc:AlternateContent>
      </w:r>
    </w:p>
    <w:p w:rsidR="00B67DB1" w:rsidRDefault="00B67DB1" w:rsidP="00CA7165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Pr="00B67DB1" w:rsidRDefault="00B67DB1" w:rsidP="00B67DB1"/>
    <w:p w:rsidR="00B67DB1" w:rsidRDefault="00B67DB1" w:rsidP="00B67DB1"/>
    <w:p w:rsidR="00B67DB1" w:rsidRPr="00B67DB1" w:rsidRDefault="00B67DB1" w:rsidP="00B67DB1"/>
    <w:p w:rsidR="00B67DB1" w:rsidRDefault="00B67DB1" w:rsidP="00B67DB1"/>
    <w:p w:rsidR="00CA7165" w:rsidRDefault="00CA7165" w:rsidP="00B67DB1"/>
    <w:p w:rsidR="00B67DB1" w:rsidRDefault="00B67DB1" w:rsidP="00B67DB1"/>
    <w:p w:rsidR="00B67DB1" w:rsidRDefault="00B67DB1" w:rsidP="00B67DB1"/>
    <w:p w:rsidR="00B67DB1" w:rsidRDefault="00B67DB1" w:rsidP="00B67DB1"/>
    <w:p w:rsidR="00B67DB1" w:rsidRDefault="00B67DB1" w:rsidP="00B67DB1"/>
    <w:p w:rsidR="003D5B9C" w:rsidRDefault="00B67DB1" w:rsidP="00B67DB1">
      <w:pPr>
        <w:ind w:left="5954"/>
        <w:jc w:val="both"/>
        <w:rPr>
          <w:bCs/>
          <w:sz w:val="26"/>
          <w:szCs w:val="26"/>
        </w:rPr>
      </w:pPr>
      <w:r w:rsidRPr="00E12CFF">
        <w:rPr>
          <w:bCs/>
          <w:sz w:val="26"/>
          <w:szCs w:val="26"/>
        </w:rPr>
        <w:lastRenderedPageBreak/>
        <w:t xml:space="preserve">Приложение № </w:t>
      </w:r>
      <w:r>
        <w:rPr>
          <w:bCs/>
          <w:sz w:val="26"/>
          <w:szCs w:val="26"/>
        </w:rPr>
        <w:t>3</w:t>
      </w:r>
      <w:r w:rsidRPr="00E12CFF">
        <w:rPr>
          <w:bCs/>
          <w:sz w:val="26"/>
          <w:szCs w:val="26"/>
        </w:rPr>
        <w:t xml:space="preserve"> </w:t>
      </w:r>
    </w:p>
    <w:p w:rsidR="00B67DB1" w:rsidRDefault="00B67DB1" w:rsidP="00B67DB1">
      <w:pPr>
        <w:ind w:left="5954"/>
        <w:jc w:val="both"/>
        <w:rPr>
          <w:bCs/>
          <w:sz w:val="26"/>
          <w:szCs w:val="26"/>
        </w:rPr>
      </w:pPr>
      <w:r w:rsidRPr="00E12CFF">
        <w:rPr>
          <w:bCs/>
          <w:sz w:val="26"/>
          <w:szCs w:val="26"/>
        </w:rPr>
        <w:t>к решению Совета народных</w:t>
      </w:r>
      <w:r>
        <w:rPr>
          <w:bCs/>
          <w:sz w:val="26"/>
          <w:szCs w:val="26"/>
        </w:rPr>
        <w:t xml:space="preserve"> </w:t>
      </w:r>
      <w:r w:rsidRPr="00E12CFF">
        <w:rPr>
          <w:bCs/>
          <w:sz w:val="26"/>
          <w:szCs w:val="26"/>
        </w:rPr>
        <w:t xml:space="preserve">депутатов </w:t>
      </w:r>
      <w:r>
        <w:rPr>
          <w:sz w:val="26"/>
          <w:szCs w:val="26"/>
        </w:rPr>
        <w:t xml:space="preserve">Воронцовского сельского </w:t>
      </w:r>
      <w:r w:rsidRPr="00E12CFF">
        <w:rPr>
          <w:sz w:val="26"/>
          <w:szCs w:val="26"/>
        </w:rPr>
        <w:t xml:space="preserve">поселения </w:t>
      </w:r>
      <w:r w:rsidRPr="00E12CFF">
        <w:rPr>
          <w:bCs/>
          <w:sz w:val="26"/>
          <w:szCs w:val="26"/>
        </w:rPr>
        <w:t>Павловского</w:t>
      </w:r>
      <w:r>
        <w:rPr>
          <w:bCs/>
          <w:sz w:val="26"/>
          <w:szCs w:val="26"/>
        </w:rPr>
        <w:t xml:space="preserve"> </w:t>
      </w:r>
      <w:r w:rsidRPr="00E12CFF">
        <w:rPr>
          <w:bCs/>
          <w:sz w:val="26"/>
          <w:szCs w:val="26"/>
        </w:rPr>
        <w:t>муниципального района</w:t>
      </w:r>
      <w:r>
        <w:rPr>
          <w:bCs/>
          <w:sz w:val="26"/>
          <w:szCs w:val="26"/>
        </w:rPr>
        <w:t xml:space="preserve"> </w:t>
      </w:r>
      <w:r w:rsidRPr="00E12CFF">
        <w:rPr>
          <w:bCs/>
          <w:sz w:val="26"/>
          <w:szCs w:val="26"/>
        </w:rPr>
        <w:t>Воронежской области</w:t>
      </w:r>
      <w:r>
        <w:rPr>
          <w:bCs/>
          <w:sz w:val="26"/>
          <w:szCs w:val="26"/>
        </w:rPr>
        <w:t xml:space="preserve"> </w:t>
      </w:r>
    </w:p>
    <w:p w:rsidR="00B67DB1" w:rsidRPr="00285FEA" w:rsidRDefault="00B67DB1" w:rsidP="00B67DB1">
      <w:pPr>
        <w:ind w:left="5954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от   </w:t>
      </w:r>
      <w:r w:rsidR="00C67554">
        <w:rPr>
          <w:bCs/>
          <w:sz w:val="26"/>
          <w:szCs w:val="26"/>
        </w:rPr>
        <w:t>30.06.2023</w:t>
      </w:r>
      <w:r>
        <w:rPr>
          <w:bCs/>
          <w:sz w:val="26"/>
          <w:szCs w:val="26"/>
        </w:rPr>
        <w:t xml:space="preserve">г. № </w:t>
      </w:r>
      <w:r w:rsidR="00C67554">
        <w:rPr>
          <w:bCs/>
          <w:sz w:val="26"/>
          <w:szCs w:val="26"/>
        </w:rPr>
        <w:t>168</w:t>
      </w:r>
    </w:p>
    <w:p w:rsidR="00B67DB1" w:rsidRPr="00B67DB1" w:rsidRDefault="0046538D" w:rsidP="00B67DB1">
      <w:bookmarkStart w:id="15" w:name="_page_6_0"/>
      <w:r>
        <w:rPr>
          <w:noProof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452120</wp:posOffset>
            </wp:positionH>
            <wp:positionV relativeFrom="page">
              <wp:posOffset>2266950</wp:posOffset>
            </wp:positionV>
            <wp:extent cx="6932930" cy="6987540"/>
            <wp:effectExtent l="0" t="0" r="1270" b="3810"/>
            <wp:wrapNone/>
            <wp:docPr id="13923" name="drawingObje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</w:p>
    <w:sectPr w:rsidR="00B67DB1" w:rsidRPr="00B67DB1" w:rsidSect="007E7121">
      <w:pgSz w:w="11906" w:h="16838"/>
      <w:pgMar w:top="567" w:right="849" w:bottom="56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BB5" w:rsidRDefault="00043BB5" w:rsidP="00785397">
      <w:r>
        <w:separator/>
      </w:r>
    </w:p>
  </w:endnote>
  <w:endnote w:type="continuationSeparator" w:id="0">
    <w:p w:rsidR="00043BB5" w:rsidRDefault="00043BB5" w:rsidP="00785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panose1 w:val="00000000000000000000"/>
    <w:charset w:val="CC"/>
    <w:family w:val="script"/>
    <w:notTrueType/>
    <w:pitch w:val="default"/>
    <w:sig w:usb0="00000201" w:usb1="00000000" w:usb2="00000000" w:usb3="00000000" w:csb0="0000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BB5" w:rsidRDefault="00043BB5" w:rsidP="00785397">
      <w:r>
        <w:separator/>
      </w:r>
    </w:p>
  </w:footnote>
  <w:footnote w:type="continuationSeparator" w:id="0">
    <w:p w:rsidR="00043BB5" w:rsidRDefault="00043BB5" w:rsidP="00785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multilevel"/>
    <w:tmpl w:val="0FA0C0B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numFmt w:val="bullet"/>
      <w:lvlText w:val="-"/>
      <w:lvlJc w:val="left"/>
      <w:pPr>
        <w:tabs>
          <w:tab w:val="num" w:pos="1080"/>
        </w:tabs>
        <w:ind w:left="0" w:firstLine="0"/>
      </w:pPr>
      <w:rPr>
        <w:rFonts w:ascii="Times New Roman" w:eastAsia="Lucida Sans Unicode" w:hAnsi="Times New Roman" w:cs="Times New Roman" w:hint="default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5"/>
    <w:multiLevelType w:val="multilevel"/>
    <w:tmpl w:val="28AA4C56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1">
      <w:numFmt w:val="bullet"/>
      <w:lvlText w:val="-"/>
      <w:lvlJc w:val="left"/>
      <w:pPr>
        <w:tabs>
          <w:tab w:val="num" w:pos="1080"/>
        </w:tabs>
        <w:ind w:left="0" w:firstLine="0"/>
      </w:pPr>
      <w:rPr>
        <w:rFonts w:ascii="Times New Roman" w:eastAsia="Lucida Sans Unicode" w:hAnsi="Times New Roman" w:cs="Times New Roman" w:hint="default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4">
    <w:nsid w:val="00000035"/>
    <w:multiLevelType w:val="multilevel"/>
    <w:tmpl w:val="000000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1CA5F98"/>
    <w:multiLevelType w:val="hybridMultilevel"/>
    <w:tmpl w:val="AA82BC1A"/>
    <w:lvl w:ilvl="0" w:tplc="6736F22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067D0E83"/>
    <w:multiLevelType w:val="multilevel"/>
    <w:tmpl w:val="D018C30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86B331E"/>
    <w:multiLevelType w:val="multilevel"/>
    <w:tmpl w:val="E46A5DE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48263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85A771A"/>
    <w:multiLevelType w:val="hybridMultilevel"/>
    <w:tmpl w:val="F7EE2660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8D506C"/>
    <w:multiLevelType w:val="hybridMultilevel"/>
    <w:tmpl w:val="6FAC778C"/>
    <w:lvl w:ilvl="0" w:tplc="0000000D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E085A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5B375C6"/>
    <w:multiLevelType w:val="hybridMultilevel"/>
    <w:tmpl w:val="EA5A3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4A7513"/>
    <w:multiLevelType w:val="multilevel"/>
    <w:tmpl w:val="87BCC894"/>
    <w:lvl w:ilvl="0">
      <w:start w:val="1"/>
      <w:numFmt w:val="decimal"/>
      <w:lvlText w:val="%1."/>
      <w:lvlJc w:val="left"/>
      <w:pPr>
        <w:ind w:left="1804" w:hanging="1095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6">
    <w:nsid w:val="2A181468"/>
    <w:multiLevelType w:val="hybridMultilevel"/>
    <w:tmpl w:val="15F4A4CC"/>
    <w:lvl w:ilvl="0" w:tplc="36A00D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00912AB"/>
    <w:multiLevelType w:val="hybridMultilevel"/>
    <w:tmpl w:val="5E845B38"/>
    <w:lvl w:ilvl="0" w:tplc="D292B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B72272"/>
    <w:multiLevelType w:val="hybridMultilevel"/>
    <w:tmpl w:val="D86AF5F8"/>
    <w:lvl w:ilvl="0" w:tplc="2570A87A">
      <w:start w:val="1"/>
      <w:numFmt w:val="decimal"/>
      <w:lvlText w:val="%1."/>
      <w:lvlJc w:val="left"/>
      <w:pPr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A258FF"/>
    <w:multiLevelType w:val="hybridMultilevel"/>
    <w:tmpl w:val="ADCCE9C0"/>
    <w:lvl w:ilvl="0" w:tplc="0C22C29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2F5F64"/>
    <w:multiLevelType w:val="hybridMultilevel"/>
    <w:tmpl w:val="0F98BB9E"/>
    <w:lvl w:ilvl="0" w:tplc="7CCE4C2E">
      <w:start w:val="1"/>
      <w:numFmt w:val="decimal"/>
      <w:lvlText w:val="%1."/>
      <w:lvlJc w:val="left"/>
      <w:pPr>
        <w:ind w:left="1594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B8F6DCF"/>
    <w:multiLevelType w:val="hybridMultilevel"/>
    <w:tmpl w:val="1B8E9E36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352F78"/>
    <w:multiLevelType w:val="hybridMultilevel"/>
    <w:tmpl w:val="949CB4F6"/>
    <w:lvl w:ilvl="0" w:tplc="EF8C86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EC109CC"/>
    <w:multiLevelType w:val="hybridMultilevel"/>
    <w:tmpl w:val="2D600F3C"/>
    <w:lvl w:ilvl="0" w:tplc="528E64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25D0F79"/>
    <w:multiLevelType w:val="multilevel"/>
    <w:tmpl w:val="44B67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>
    <w:nsid w:val="5E3971BB"/>
    <w:multiLevelType w:val="hybridMultilevel"/>
    <w:tmpl w:val="C73864F6"/>
    <w:lvl w:ilvl="0" w:tplc="68F877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90F35C2"/>
    <w:multiLevelType w:val="hybridMultilevel"/>
    <w:tmpl w:val="3E4E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973C05"/>
    <w:multiLevelType w:val="hybridMultilevel"/>
    <w:tmpl w:val="EE549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0D5010"/>
    <w:multiLevelType w:val="multilevel"/>
    <w:tmpl w:val="766800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9">
    <w:nsid w:val="77A95168"/>
    <w:multiLevelType w:val="hybridMultilevel"/>
    <w:tmpl w:val="F3E64B7C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8"/>
  </w:num>
  <w:num w:numId="4">
    <w:abstractNumId w:val="6"/>
  </w:num>
  <w:num w:numId="5">
    <w:abstractNumId w:val="19"/>
  </w:num>
  <w:num w:numId="6">
    <w:abstractNumId w:val="20"/>
  </w:num>
  <w:num w:numId="7">
    <w:abstractNumId w:val="22"/>
  </w:num>
  <w:num w:numId="8">
    <w:abstractNumId w:val="28"/>
  </w:num>
  <w:num w:numId="9">
    <w:abstractNumId w:val="14"/>
  </w:num>
  <w:num w:numId="10">
    <w:abstractNumId w:val="7"/>
  </w:num>
  <w:num w:numId="11">
    <w:abstractNumId w:val="16"/>
  </w:num>
  <w:num w:numId="12">
    <w:abstractNumId w:val="17"/>
  </w:num>
  <w:num w:numId="13">
    <w:abstractNumId w:val="23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11"/>
  </w:num>
  <w:num w:numId="22">
    <w:abstractNumId w:val="1"/>
  </w:num>
  <w:num w:numId="23">
    <w:abstractNumId w:val="2"/>
  </w:num>
  <w:num w:numId="2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2"/>
  </w:num>
  <w:num w:numId="27">
    <w:abstractNumId w:val="27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62"/>
    <w:rsid w:val="00006B4D"/>
    <w:rsid w:val="00015C2C"/>
    <w:rsid w:val="00043BB5"/>
    <w:rsid w:val="000449C5"/>
    <w:rsid w:val="0008077B"/>
    <w:rsid w:val="000909BF"/>
    <w:rsid w:val="0009546B"/>
    <w:rsid w:val="000967F0"/>
    <w:rsid w:val="000A050F"/>
    <w:rsid w:val="000A2643"/>
    <w:rsid w:val="000A4BCD"/>
    <w:rsid w:val="000A57C8"/>
    <w:rsid w:val="000A6537"/>
    <w:rsid w:val="000A7ACD"/>
    <w:rsid w:val="000B2C2B"/>
    <w:rsid w:val="000B6638"/>
    <w:rsid w:val="000C23A5"/>
    <w:rsid w:val="000C2670"/>
    <w:rsid w:val="000C5427"/>
    <w:rsid w:val="000C6EF4"/>
    <w:rsid w:val="000E3AB6"/>
    <w:rsid w:val="000E4271"/>
    <w:rsid w:val="00104B1A"/>
    <w:rsid w:val="00111F9C"/>
    <w:rsid w:val="001139B2"/>
    <w:rsid w:val="00113D66"/>
    <w:rsid w:val="001169C6"/>
    <w:rsid w:val="001223FB"/>
    <w:rsid w:val="00135DBB"/>
    <w:rsid w:val="0014070F"/>
    <w:rsid w:val="001666C3"/>
    <w:rsid w:val="00171F4E"/>
    <w:rsid w:val="00173CCD"/>
    <w:rsid w:val="00174222"/>
    <w:rsid w:val="00177F7D"/>
    <w:rsid w:val="001810D2"/>
    <w:rsid w:val="0019473D"/>
    <w:rsid w:val="00194CFF"/>
    <w:rsid w:val="001A0CE1"/>
    <w:rsid w:val="001A3B8E"/>
    <w:rsid w:val="001B7739"/>
    <w:rsid w:val="001C5433"/>
    <w:rsid w:val="001C6B17"/>
    <w:rsid w:val="001D018D"/>
    <w:rsid w:val="001D1FBD"/>
    <w:rsid w:val="001E7F42"/>
    <w:rsid w:val="001F0B42"/>
    <w:rsid w:val="001F383F"/>
    <w:rsid w:val="001F71C6"/>
    <w:rsid w:val="00205760"/>
    <w:rsid w:val="002079E2"/>
    <w:rsid w:val="0022709F"/>
    <w:rsid w:val="0023173C"/>
    <w:rsid w:val="00233197"/>
    <w:rsid w:val="00233F04"/>
    <w:rsid w:val="002353E9"/>
    <w:rsid w:val="0026006C"/>
    <w:rsid w:val="00261EE7"/>
    <w:rsid w:val="0027606C"/>
    <w:rsid w:val="00283250"/>
    <w:rsid w:val="00287E82"/>
    <w:rsid w:val="002968CC"/>
    <w:rsid w:val="002C7301"/>
    <w:rsid w:val="002E45FD"/>
    <w:rsid w:val="002E5B50"/>
    <w:rsid w:val="002E5C4A"/>
    <w:rsid w:val="002F35E9"/>
    <w:rsid w:val="003035A2"/>
    <w:rsid w:val="003078FA"/>
    <w:rsid w:val="00310D95"/>
    <w:rsid w:val="00311CB9"/>
    <w:rsid w:val="0031254D"/>
    <w:rsid w:val="0032007E"/>
    <w:rsid w:val="003202FD"/>
    <w:rsid w:val="00321A45"/>
    <w:rsid w:val="003233AB"/>
    <w:rsid w:val="00331E31"/>
    <w:rsid w:val="00333FEA"/>
    <w:rsid w:val="00334401"/>
    <w:rsid w:val="003410D2"/>
    <w:rsid w:val="003462F3"/>
    <w:rsid w:val="0038132C"/>
    <w:rsid w:val="00391484"/>
    <w:rsid w:val="00393A2F"/>
    <w:rsid w:val="00393AF4"/>
    <w:rsid w:val="003A2AD3"/>
    <w:rsid w:val="003A697E"/>
    <w:rsid w:val="003B3959"/>
    <w:rsid w:val="003C685A"/>
    <w:rsid w:val="003D4C27"/>
    <w:rsid w:val="003D4FF9"/>
    <w:rsid w:val="003D5B9C"/>
    <w:rsid w:val="003E1CEE"/>
    <w:rsid w:val="003E2A92"/>
    <w:rsid w:val="003E580A"/>
    <w:rsid w:val="003E63BF"/>
    <w:rsid w:val="003F025F"/>
    <w:rsid w:val="003F063C"/>
    <w:rsid w:val="003F6A0A"/>
    <w:rsid w:val="003F6C8F"/>
    <w:rsid w:val="004236EB"/>
    <w:rsid w:val="00427F8B"/>
    <w:rsid w:val="00430A97"/>
    <w:rsid w:val="0043290C"/>
    <w:rsid w:val="0043446F"/>
    <w:rsid w:val="00437AD3"/>
    <w:rsid w:val="00457E1E"/>
    <w:rsid w:val="00463607"/>
    <w:rsid w:val="0046538D"/>
    <w:rsid w:val="00467B1D"/>
    <w:rsid w:val="00474FED"/>
    <w:rsid w:val="00475862"/>
    <w:rsid w:val="00490E41"/>
    <w:rsid w:val="004972C4"/>
    <w:rsid w:val="004A315A"/>
    <w:rsid w:val="004A5068"/>
    <w:rsid w:val="004D3465"/>
    <w:rsid w:val="00504639"/>
    <w:rsid w:val="00511556"/>
    <w:rsid w:val="00512197"/>
    <w:rsid w:val="0051234C"/>
    <w:rsid w:val="0051571B"/>
    <w:rsid w:val="00517C2D"/>
    <w:rsid w:val="00523612"/>
    <w:rsid w:val="0054620D"/>
    <w:rsid w:val="005613FF"/>
    <w:rsid w:val="00571E21"/>
    <w:rsid w:val="00572058"/>
    <w:rsid w:val="00580FF4"/>
    <w:rsid w:val="005822E0"/>
    <w:rsid w:val="00582C7B"/>
    <w:rsid w:val="00583E29"/>
    <w:rsid w:val="00586042"/>
    <w:rsid w:val="005908E2"/>
    <w:rsid w:val="0059324D"/>
    <w:rsid w:val="005936B7"/>
    <w:rsid w:val="00596376"/>
    <w:rsid w:val="005A6D11"/>
    <w:rsid w:val="005A6FD4"/>
    <w:rsid w:val="005B0539"/>
    <w:rsid w:val="005C0A15"/>
    <w:rsid w:val="005C2A70"/>
    <w:rsid w:val="005E39FB"/>
    <w:rsid w:val="00605F47"/>
    <w:rsid w:val="00611495"/>
    <w:rsid w:val="00615B2B"/>
    <w:rsid w:val="00617D0A"/>
    <w:rsid w:val="00634E7D"/>
    <w:rsid w:val="00647B23"/>
    <w:rsid w:val="0066570E"/>
    <w:rsid w:val="006817FD"/>
    <w:rsid w:val="00681B3F"/>
    <w:rsid w:val="00682811"/>
    <w:rsid w:val="00686537"/>
    <w:rsid w:val="00692CF8"/>
    <w:rsid w:val="00693935"/>
    <w:rsid w:val="00697246"/>
    <w:rsid w:val="006A0F5D"/>
    <w:rsid w:val="006F1C39"/>
    <w:rsid w:val="006F6DBA"/>
    <w:rsid w:val="00700850"/>
    <w:rsid w:val="00712A1E"/>
    <w:rsid w:val="0072143A"/>
    <w:rsid w:val="00723C5A"/>
    <w:rsid w:val="00723CCB"/>
    <w:rsid w:val="00724AF7"/>
    <w:rsid w:val="007363DF"/>
    <w:rsid w:val="007575A9"/>
    <w:rsid w:val="00776251"/>
    <w:rsid w:val="00776C22"/>
    <w:rsid w:val="00782561"/>
    <w:rsid w:val="00785397"/>
    <w:rsid w:val="00790AA0"/>
    <w:rsid w:val="007D1E08"/>
    <w:rsid w:val="007D298C"/>
    <w:rsid w:val="007E4DD1"/>
    <w:rsid w:val="007E7121"/>
    <w:rsid w:val="007F2D5D"/>
    <w:rsid w:val="00801A05"/>
    <w:rsid w:val="008057CE"/>
    <w:rsid w:val="0081184A"/>
    <w:rsid w:val="00812F59"/>
    <w:rsid w:val="0082180A"/>
    <w:rsid w:val="00830CF1"/>
    <w:rsid w:val="00845BB1"/>
    <w:rsid w:val="00871881"/>
    <w:rsid w:val="00872B69"/>
    <w:rsid w:val="008817CC"/>
    <w:rsid w:val="008865EB"/>
    <w:rsid w:val="0089031B"/>
    <w:rsid w:val="008915DA"/>
    <w:rsid w:val="00896752"/>
    <w:rsid w:val="00897654"/>
    <w:rsid w:val="008A17DF"/>
    <w:rsid w:val="008A52A3"/>
    <w:rsid w:val="008C37EF"/>
    <w:rsid w:val="008E200D"/>
    <w:rsid w:val="008F0999"/>
    <w:rsid w:val="008F689D"/>
    <w:rsid w:val="008F76BB"/>
    <w:rsid w:val="0090043E"/>
    <w:rsid w:val="0090151C"/>
    <w:rsid w:val="00901E28"/>
    <w:rsid w:val="0090348B"/>
    <w:rsid w:val="00915711"/>
    <w:rsid w:val="009207A5"/>
    <w:rsid w:val="00925A03"/>
    <w:rsid w:val="00953724"/>
    <w:rsid w:val="00956ACB"/>
    <w:rsid w:val="00964C74"/>
    <w:rsid w:val="00972C17"/>
    <w:rsid w:val="009809E4"/>
    <w:rsid w:val="00981B39"/>
    <w:rsid w:val="00982488"/>
    <w:rsid w:val="0098362C"/>
    <w:rsid w:val="009A7E30"/>
    <w:rsid w:val="009B120C"/>
    <w:rsid w:val="009D2540"/>
    <w:rsid w:val="009F5EC2"/>
    <w:rsid w:val="00A042D6"/>
    <w:rsid w:val="00A24FB0"/>
    <w:rsid w:val="00A268B2"/>
    <w:rsid w:val="00A30664"/>
    <w:rsid w:val="00A335CC"/>
    <w:rsid w:val="00A51759"/>
    <w:rsid w:val="00A54F40"/>
    <w:rsid w:val="00A64C62"/>
    <w:rsid w:val="00A7766D"/>
    <w:rsid w:val="00A81CBB"/>
    <w:rsid w:val="00A83EC3"/>
    <w:rsid w:val="00A8561D"/>
    <w:rsid w:val="00AB24AA"/>
    <w:rsid w:val="00AC5B5D"/>
    <w:rsid w:val="00AD2148"/>
    <w:rsid w:val="00AD6453"/>
    <w:rsid w:val="00AE0819"/>
    <w:rsid w:val="00AF184E"/>
    <w:rsid w:val="00B02D69"/>
    <w:rsid w:val="00B05CBB"/>
    <w:rsid w:val="00B12AA4"/>
    <w:rsid w:val="00B219AE"/>
    <w:rsid w:val="00B23657"/>
    <w:rsid w:val="00B424A6"/>
    <w:rsid w:val="00B47790"/>
    <w:rsid w:val="00B51EE8"/>
    <w:rsid w:val="00B52FBA"/>
    <w:rsid w:val="00B56E22"/>
    <w:rsid w:val="00B60CE5"/>
    <w:rsid w:val="00B67DB1"/>
    <w:rsid w:val="00B9175E"/>
    <w:rsid w:val="00B9550C"/>
    <w:rsid w:val="00BA382B"/>
    <w:rsid w:val="00BA6FAD"/>
    <w:rsid w:val="00BC2964"/>
    <w:rsid w:val="00BC52EA"/>
    <w:rsid w:val="00BC6FFF"/>
    <w:rsid w:val="00BD3E88"/>
    <w:rsid w:val="00BF0814"/>
    <w:rsid w:val="00BF2E78"/>
    <w:rsid w:val="00C01B97"/>
    <w:rsid w:val="00C04B62"/>
    <w:rsid w:val="00C15A29"/>
    <w:rsid w:val="00C22490"/>
    <w:rsid w:val="00C2487F"/>
    <w:rsid w:val="00C438AD"/>
    <w:rsid w:val="00C521F3"/>
    <w:rsid w:val="00C5781E"/>
    <w:rsid w:val="00C67554"/>
    <w:rsid w:val="00C77687"/>
    <w:rsid w:val="00C81F0D"/>
    <w:rsid w:val="00C824A6"/>
    <w:rsid w:val="00C87AB8"/>
    <w:rsid w:val="00CA027E"/>
    <w:rsid w:val="00CA3962"/>
    <w:rsid w:val="00CA7165"/>
    <w:rsid w:val="00CB2025"/>
    <w:rsid w:val="00CB20AB"/>
    <w:rsid w:val="00CB30BC"/>
    <w:rsid w:val="00CB3A73"/>
    <w:rsid w:val="00CC7D3C"/>
    <w:rsid w:val="00D03FC8"/>
    <w:rsid w:val="00D1401D"/>
    <w:rsid w:val="00D163EF"/>
    <w:rsid w:val="00D27E96"/>
    <w:rsid w:val="00D42F3C"/>
    <w:rsid w:val="00D52334"/>
    <w:rsid w:val="00D550A6"/>
    <w:rsid w:val="00D576A1"/>
    <w:rsid w:val="00D64722"/>
    <w:rsid w:val="00D8400D"/>
    <w:rsid w:val="00DA2EEC"/>
    <w:rsid w:val="00DA2FFE"/>
    <w:rsid w:val="00DB2839"/>
    <w:rsid w:val="00DB4B40"/>
    <w:rsid w:val="00DC2331"/>
    <w:rsid w:val="00DF2FA3"/>
    <w:rsid w:val="00E11E6F"/>
    <w:rsid w:val="00E27073"/>
    <w:rsid w:val="00E273C0"/>
    <w:rsid w:val="00E27F8F"/>
    <w:rsid w:val="00E30E50"/>
    <w:rsid w:val="00E44EDB"/>
    <w:rsid w:val="00E53FE3"/>
    <w:rsid w:val="00E55060"/>
    <w:rsid w:val="00E77139"/>
    <w:rsid w:val="00E81533"/>
    <w:rsid w:val="00E82DE3"/>
    <w:rsid w:val="00E917EC"/>
    <w:rsid w:val="00E9685A"/>
    <w:rsid w:val="00EB036C"/>
    <w:rsid w:val="00EB09AB"/>
    <w:rsid w:val="00EB542C"/>
    <w:rsid w:val="00EC742B"/>
    <w:rsid w:val="00EE63CB"/>
    <w:rsid w:val="00F06D5C"/>
    <w:rsid w:val="00F153A2"/>
    <w:rsid w:val="00F1606F"/>
    <w:rsid w:val="00F3361C"/>
    <w:rsid w:val="00F64FD0"/>
    <w:rsid w:val="00F738AF"/>
    <w:rsid w:val="00F75427"/>
    <w:rsid w:val="00F82CEC"/>
    <w:rsid w:val="00F869F3"/>
    <w:rsid w:val="00F86AFA"/>
    <w:rsid w:val="00F93859"/>
    <w:rsid w:val="00F94EC0"/>
    <w:rsid w:val="00FA0CF7"/>
    <w:rsid w:val="00FA31C3"/>
    <w:rsid w:val="00FB62BA"/>
    <w:rsid w:val="00FD1C2B"/>
    <w:rsid w:val="00FD3261"/>
    <w:rsid w:val="00FD7552"/>
    <w:rsid w:val="00FE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2353E9"/>
    <w:pPr>
      <w:keepNext/>
      <w:widowControl w:val="0"/>
      <w:tabs>
        <w:tab w:val="num" w:pos="0"/>
      </w:tabs>
      <w:suppressAutoHyphens/>
      <w:spacing w:before="240" w:after="60"/>
      <w:outlineLvl w:val="2"/>
    </w:pPr>
    <w:rPr>
      <w:rFonts w:ascii="Arial" w:eastAsia="Lucida Sans Unicode" w:hAnsi="Arial" w:cs="Arial"/>
      <w:b/>
      <w:bCs/>
      <w:kern w:val="1"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43446F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6">
    <w:name w:val="heading 6"/>
    <w:basedOn w:val="a"/>
    <w:next w:val="a"/>
    <w:qFormat/>
    <w:rsid w:val="001223F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284" w:hanging="284"/>
      <w:jc w:val="both"/>
    </w:pPr>
    <w:rPr>
      <w:sz w:val="24"/>
    </w:rPr>
  </w:style>
  <w:style w:type="paragraph" w:styleId="a4">
    <w:name w:val="Title"/>
    <w:basedOn w:val="a"/>
    <w:qFormat/>
    <w:pPr>
      <w:jc w:val="center"/>
    </w:pPr>
    <w:rPr>
      <w:sz w:val="28"/>
    </w:rPr>
  </w:style>
  <w:style w:type="paragraph" w:styleId="a5">
    <w:name w:val="Balloon Text"/>
    <w:basedOn w:val="a"/>
    <w:link w:val="a6"/>
    <w:uiPriority w:val="99"/>
    <w:semiHidden/>
    <w:rsid w:val="0028325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05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449C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uiPriority w:val="99"/>
    <w:rsid w:val="00956ACB"/>
    <w:pPr>
      <w:widowControl w:val="0"/>
      <w:autoSpaceDE w:val="0"/>
      <w:autoSpaceDN w:val="0"/>
    </w:pPr>
    <w:rPr>
      <w:rFonts w:ascii="Calibri" w:hAnsi="Calibri"/>
      <w:sz w:val="22"/>
    </w:rPr>
  </w:style>
  <w:style w:type="character" w:customStyle="1" w:styleId="ConsPlusNormal0">
    <w:name w:val="ConsPlusNormal Знак"/>
    <w:link w:val="ConsPlusNormal"/>
    <w:locked/>
    <w:rsid w:val="00956ACB"/>
    <w:rPr>
      <w:rFonts w:ascii="Calibri" w:hAnsi="Calibri"/>
      <w:sz w:val="22"/>
    </w:rPr>
  </w:style>
  <w:style w:type="paragraph" w:customStyle="1" w:styleId="text3cl">
    <w:name w:val="text3cl"/>
    <w:basedOn w:val="a"/>
    <w:rsid w:val="00956ACB"/>
    <w:pPr>
      <w:spacing w:before="144" w:after="288"/>
    </w:pPr>
    <w:rPr>
      <w:sz w:val="24"/>
      <w:szCs w:val="24"/>
    </w:rPr>
  </w:style>
  <w:style w:type="character" w:styleId="a9">
    <w:name w:val="Hyperlink"/>
    <w:uiPriority w:val="99"/>
    <w:unhideWhenUsed/>
    <w:rsid w:val="005613FF"/>
    <w:rPr>
      <w:color w:val="0000FF"/>
      <w:u w:val="single"/>
    </w:rPr>
  </w:style>
  <w:style w:type="paragraph" w:styleId="aa">
    <w:name w:val="No Spacing"/>
    <w:uiPriority w:val="1"/>
    <w:qFormat/>
    <w:rsid w:val="00872B69"/>
    <w:rPr>
      <w:rFonts w:ascii="Calibri" w:hAnsi="Calibri"/>
      <w:sz w:val="22"/>
      <w:szCs w:val="22"/>
    </w:rPr>
  </w:style>
  <w:style w:type="character" w:customStyle="1" w:styleId="40">
    <w:name w:val="Заголовок 4 Знак"/>
    <w:link w:val="4"/>
    <w:rsid w:val="0043446F"/>
    <w:rPr>
      <w:b/>
      <w:bCs/>
      <w:sz w:val="28"/>
      <w:szCs w:val="28"/>
      <w:lang w:val="x-none" w:eastAsia="x-none"/>
    </w:rPr>
  </w:style>
  <w:style w:type="paragraph" w:customStyle="1" w:styleId="ab">
    <w:name w:val="Обычный.Название подразделения"/>
    <w:rsid w:val="0043446F"/>
    <w:rPr>
      <w:rFonts w:ascii="SchoolBook" w:hAnsi="SchoolBook"/>
      <w:sz w:val="28"/>
    </w:rPr>
  </w:style>
  <w:style w:type="paragraph" w:customStyle="1" w:styleId="Standard">
    <w:name w:val="Standard"/>
    <w:rsid w:val="0043446F"/>
    <w:pPr>
      <w:widowControl w:val="0"/>
      <w:suppressAutoHyphens/>
      <w:textAlignment w:val="baseline"/>
    </w:pPr>
    <w:rPr>
      <w:rFonts w:eastAsia="Lucida Sans Unicode" w:cs="Tahoma"/>
      <w:kern w:val="1"/>
      <w:sz w:val="24"/>
      <w:szCs w:val="24"/>
      <w:lang w:bidi="ru-RU"/>
    </w:rPr>
  </w:style>
  <w:style w:type="character" w:styleId="ac">
    <w:name w:val="Strong"/>
    <w:qFormat/>
    <w:rsid w:val="0043446F"/>
    <w:rPr>
      <w:b/>
      <w:bCs/>
    </w:rPr>
  </w:style>
  <w:style w:type="paragraph" w:styleId="ad">
    <w:name w:val="Normal (Web)"/>
    <w:aliases w:val="Обычный (Web)"/>
    <w:basedOn w:val="a"/>
    <w:uiPriority w:val="99"/>
    <w:rsid w:val="002353E9"/>
    <w:rPr>
      <w:kern w:val="1"/>
      <w:sz w:val="24"/>
      <w:szCs w:val="24"/>
      <w:lang w:eastAsia="ar-SA"/>
    </w:rPr>
  </w:style>
  <w:style w:type="character" w:customStyle="1" w:styleId="30">
    <w:name w:val="Заголовок 3 Знак"/>
    <w:link w:val="3"/>
    <w:rsid w:val="002353E9"/>
    <w:rPr>
      <w:rFonts w:ascii="Arial" w:eastAsia="Lucida Sans Unicode" w:hAnsi="Arial" w:cs="Arial"/>
      <w:b/>
      <w:bCs/>
      <w:kern w:val="1"/>
      <w:sz w:val="26"/>
      <w:szCs w:val="26"/>
      <w:lang w:eastAsia="ar-SA"/>
    </w:rPr>
  </w:style>
  <w:style w:type="paragraph" w:customStyle="1" w:styleId="ae">
    <w:name w:val="Заголовок"/>
    <w:basedOn w:val="a"/>
    <w:next w:val="af"/>
    <w:rsid w:val="002353E9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">
    <w:name w:val="Body Text"/>
    <w:basedOn w:val="a"/>
    <w:link w:val="af0"/>
    <w:rsid w:val="002353E9"/>
    <w:pPr>
      <w:widowControl w:val="0"/>
      <w:suppressAutoHyphens/>
      <w:spacing w:after="120"/>
    </w:pPr>
    <w:rPr>
      <w:rFonts w:eastAsia="Lucida Sans Unicode"/>
      <w:kern w:val="1"/>
      <w:sz w:val="24"/>
      <w:szCs w:val="24"/>
      <w:lang w:eastAsia="ar-SA"/>
    </w:rPr>
  </w:style>
  <w:style w:type="character" w:customStyle="1" w:styleId="af0">
    <w:name w:val="Основной текст Знак"/>
    <w:link w:val="af"/>
    <w:rsid w:val="002353E9"/>
    <w:rPr>
      <w:rFonts w:eastAsia="Lucida Sans Unicode"/>
      <w:kern w:val="1"/>
      <w:sz w:val="24"/>
      <w:szCs w:val="24"/>
      <w:lang w:eastAsia="ar-SA"/>
    </w:rPr>
  </w:style>
  <w:style w:type="character" w:customStyle="1" w:styleId="WW8Num2z0">
    <w:name w:val="WW8Num2z0"/>
    <w:rsid w:val="002353E9"/>
    <w:rPr>
      <w:rFonts w:ascii="Symbol" w:hAnsi="Symbol"/>
    </w:rPr>
  </w:style>
  <w:style w:type="character" w:customStyle="1" w:styleId="WW8Num2z2">
    <w:name w:val="WW8Num2z2"/>
    <w:rsid w:val="002353E9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2353E9"/>
    <w:rPr>
      <w:rFonts w:ascii="Wingdings" w:hAnsi="Wingdings"/>
    </w:rPr>
  </w:style>
  <w:style w:type="character" w:customStyle="1" w:styleId="WW8Num2z4">
    <w:name w:val="WW8Num2z4"/>
    <w:rsid w:val="002353E9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2353E9"/>
    <w:rPr>
      <w:rFonts w:ascii="Wingdings" w:hAnsi="Wingdings"/>
    </w:rPr>
  </w:style>
  <w:style w:type="character" w:customStyle="1" w:styleId="WW8Num3z1">
    <w:name w:val="WW8Num3z1"/>
    <w:rsid w:val="002353E9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2353E9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2353E9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2353E9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2353E9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2353E9"/>
    <w:rPr>
      <w:rFonts w:ascii="Wingdings" w:hAnsi="Wingdings"/>
    </w:rPr>
  </w:style>
  <w:style w:type="character" w:customStyle="1" w:styleId="WW8Num5z0">
    <w:name w:val="WW8Num5z0"/>
    <w:rsid w:val="002353E9"/>
    <w:rPr>
      <w:b w:val="0"/>
      <w:sz w:val="20"/>
      <w:szCs w:val="20"/>
    </w:rPr>
  </w:style>
  <w:style w:type="character" w:customStyle="1" w:styleId="WW8Num5z1">
    <w:name w:val="WW8Num5z1"/>
    <w:rsid w:val="002353E9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2353E9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2353E9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2353E9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2353E9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2353E9"/>
    <w:rPr>
      <w:rFonts w:ascii="OpenSymbol" w:hAnsi="OpenSymbol"/>
    </w:rPr>
  </w:style>
  <w:style w:type="character" w:customStyle="1" w:styleId="WW8Num7z2">
    <w:name w:val="WW8Num7z2"/>
    <w:rsid w:val="002353E9"/>
    <w:rPr>
      <w:rFonts w:ascii="StarSymbol" w:hAnsi="StarSymbol"/>
    </w:rPr>
  </w:style>
  <w:style w:type="character" w:customStyle="1" w:styleId="WW8Num8z0">
    <w:name w:val="WW8Num8z0"/>
    <w:rsid w:val="002353E9"/>
    <w:rPr>
      <w:rFonts w:ascii="Symbol" w:hAnsi="Symbol"/>
    </w:rPr>
  </w:style>
  <w:style w:type="character" w:customStyle="1" w:styleId="WW8Num9z0">
    <w:name w:val="WW8Num9z0"/>
    <w:rsid w:val="002353E9"/>
    <w:rPr>
      <w:b/>
    </w:rPr>
  </w:style>
  <w:style w:type="character" w:customStyle="1" w:styleId="WW8Num9z1">
    <w:name w:val="WW8Num9z1"/>
    <w:rsid w:val="002353E9"/>
    <w:rPr>
      <w:rFonts w:ascii="Courier New" w:hAnsi="Courier New" w:cs="Courier New"/>
    </w:rPr>
  </w:style>
  <w:style w:type="character" w:customStyle="1" w:styleId="WW8Num9z2">
    <w:name w:val="WW8Num9z2"/>
    <w:rsid w:val="002353E9"/>
    <w:rPr>
      <w:rFonts w:ascii="Wingdings" w:hAnsi="Wingdings"/>
    </w:rPr>
  </w:style>
  <w:style w:type="character" w:customStyle="1" w:styleId="WW8Num10z0">
    <w:name w:val="WW8Num10z0"/>
    <w:rsid w:val="002353E9"/>
    <w:rPr>
      <w:rFonts w:ascii="Symbol" w:hAnsi="Symbol"/>
    </w:rPr>
  </w:style>
  <w:style w:type="character" w:customStyle="1" w:styleId="WW8Num11z0">
    <w:name w:val="WW8Num11z0"/>
    <w:rsid w:val="002353E9"/>
    <w:rPr>
      <w:rFonts w:ascii="Wingdings" w:hAnsi="Wingdings" w:cs="Times New Roman"/>
    </w:rPr>
  </w:style>
  <w:style w:type="character" w:customStyle="1" w:styleId="WW8Num11z1">
    <w:name w:val="WW8Num11z1"/>
    <w:rsid w:val="002353E9"/>
    <w:rPr>
      <w:rFonts w:ascii="Wingdings 2" w:hAnsi="Wingdings 2" w:cs="Courier New"/>
    </w:rPr>
  </w:style>
  <w:style w:type="character" w:customStyle="1" w:styleId="WW8Num12z0">
    <w:name w:val="WW8Num12z0"/>
    <w:rsid w:val="002353E9"/>
    <w:rPr>
      <w:rFonts w:ascii="Times New Roman" w:hAnsi="Times New Roman" w:cs="Times New Roman"/>
    </w:rPr>
  </w:style>
  <w:style w:type="character" w:customStyle="1" w:styleId="WW8Num13z0">
    <w:name w:val="WW8Num13z0"/>
    <w:rsid w:val="002353E9"/>
    <w:rPr>
      <w:rFonts w:ascii="Symbol" w:hAnsi="Symbol"/>
    </w:rPr>
  </w:style>
  <w:style w:type="character" w:customStyle="1" w:styleId="WW8Num14z0">
    <w:name w:val="WW8Num14z0"/>
    <w:rsid w:val="002353E9"/>
    <w:rPr>
      <w:rFonts w:ascii="Symbol" w:hAnsi="Symbol"/>
    </w:rPr>
  </w:style>
  <w:style w:type="character" w:customStyle="1" w:styleId="WW8Num15z0">
    <w:name w:val="WW8Num15z0"/>
    <w:rsid w:val="002353E9"/>
    <w:rPr>
      <w:rFonts w:ascii="Symbol" w:hAnsi="Symbol"/>
    </w:rPr>
  </w:style>
  <w:style w:type="character" w:customStyle="1" w:styleId="WW8Num17z0">
    <w:name w:val="WW8Num17z0"/>
    <w:rsid w:val="002353E9"/>
    <w:rPr>
      <w:rFonts w:ascii="Symbol" w:hAnsi="Symbol"/>
    </w:rPr>
  </w:style>
  <w:style w:type="character" w:customStyle="1" w:styleId="WW8Num19z2">
    <w:name w:val="WW8Num19z2"/>
    <w:rsid w:val="002353E9"/>
    <w:rPr>
      <w:rFonts w:ascii="Wingdings" w:hAnsi="Wingdings"/>
    </w:rPr>
  </w:style>
  <w:style w:type="character" w:customStyle="1" w:styleId="WW8Num20z2">
    <w:name w:val="WW8Num20z2"/>
    <w:rsid w:val="002353E9"/>
    <w:rPr>
      <w:b w:val="0"/>
      <w:bCs w:val="0"/>
    </w:rPr>
  </w:style>
  <w:style w:type="character" w:customStyle="1" w:styleId="WW8Num21z0">
    <w:name w:val="WW8Num21z0"/>
    <w:rsid w:val="002353E9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2353E9"/>
    <w:rPr>
      <w:b w:val="0"/>
      <w:bCs w:val="0"/>
    </w:rPr>
  </w:style>
  <w:style w:type="character" w:customStyle="1" w:styleId="WW8Num23z0">
    <w:name w:val="WW8Num23z0"/>
    <w:rsid w:val="002353E9"/>
    <w:rPr>
      <w:b w:val="0"/>
      <w:sz w:val="20"/>
      <w:szCs w:val="20"/>
    </w:rPr>
  </w:style>
  <w:style w:type="character" w:customStyle="1" w:styleId="WW8Num24z0">
    <w:name w:val="WW8Num24z0"/>
    <w:rsid w:val="002353E9"/>
    <w:rPr>
      <w:rFonts w:ascii="Symbol" w:hAnsi="Symbol"/>
      <w:b/>
      <w:bCs/>
    </w:rPr>
  </w:style>
  <w:style w:type="character" w:customStyle="1" w:styleId="WW8Num25z0">
    <w:name w:val="WW8Num25z0"/>
    <w:rsid w:val="002353E9"/>
    <w:rPr>
      <w:rFonts w:ascii="Symbol" w:hAnsi="Symbol"/>
      <w:b/>
    </w:rPr>
  </w:style>
  <w:style w:type="character" w:customStyle="1" w:styleId="WW8Num26z0">
    <w:name w:val="WW8Num26z0"/>
    <w:rsid w:val="002353E9"/>
    <w:rPr>
      <w:b/>
    </w:rPr>
  </w:style>
  <w:style w:type="character" w:customStyle="1" w:styleId="WW8Num27z0">
    <w:name w:val="WW8Num27z0"/>
    <w:rsid w:val="002353E9"/>
    <w:rPr>
      <w:b/>
    </w:rPr>
  </w:style>
  <w:style w:type="character" w:customStyle="1" w:styleId="WW8Num27z1">
    <w:name w:val="WW8Num27z1"/>
    <w:rsid w:val="002353E9"/>
    <w:rPr>
      <w:rFonts w:ascii="OpenSymbol" w:hAnsi="OpenSymbol" w:cs="Courier New"/>
    </w:rPr>
  </w:style>
  <w:style w:type="character" w:customStyle="1" w:styleId="WW8Num28z0">
    <w:name w:val="WW8Num28z0"/>
    <w:rsid w:val="002353E9"/>
    <w:rPr>
      <w:rFonts w:ascii="Wingdings" w:hAnsi="Wingdings"/>
      <w:b/>
    </w:rPr>
  </w:style>
  <w:style w:type="character" w:customStyle="1" w:styleId="WW8Num29z0">
    <w:name w:val="WW8Num29z0"/>
    <w:rsid w:val="002353E9"/>
    <w:rPr>
      <w:rFonts w:ascii="Symbol" w:hAnsi="Symbol"/>
    </w:rPr>
  </w:style>
  <w:style w:type="character" w:customStyle="1" w:styleId="WW8Num30z2">
    <w:name w:val="WW8Num30z2"/>
    <w:rsid w:val="002353E9"/>
    <w:rPr>
      <w:b w:val="0"/>
      <w:bCs w:val="0"/>
    </w:rPr>
  </w:style>
  <w:style w:type="character" w:customStyle="1" w:styleId="WW8Num31z0">
    <w:name w:val="WW8Num31z0"/>
    <w:rsid w:val="002353E9"/>
    <w:rPr>
      <w:rFonts w:ascii="Symbol" w:hAnsi="Symbol"/>
      <w:b/>
    </w:rPr>
  </w:style>
  <w:style w:type="character" w:customStyle="1" w:styleId="WW8Num32z0">
    <w:name w:val="WW8Num32z0"/>
    <w:rsid w:val="002353E9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2353E9"/>
  </w:style>
  <w:style w:type="character" w:customStyle="1" w:styleId="WW8Num16z0">
    <w:name w:val="WW8Num16z0"/>
    <w:rsid w:val="002353E9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2353E9"/>
    <w:rPr>
      <w:b/>
    </w:rPr>
  </w:style>
  <w:style w:type="character" w:customStyle="1" w:styleId="WW8Num21z2">
    <w:name w:val="WW8Num21z2"/>
    <w:rsid w:val="002353E9"/>
    <w:rPr>
      <w:rFonts w:ascii="Wingdings" w:hAnsi="Wingdings"/>
    </w:rPr>
  </w:style>
  <w:style w:type="character" w:customStyle="1" w:styleId="WW8Num24z2">
    <w:name w:val="WW8Num24z2"/>
    <w:rsid w:val="002353E9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2353E9"/>
    <w:rPr>
      <w:rFonts w:ascii="OpenSymbol" w:hAnsi="OpenSymbol" w:cs="Courier New"/>
    </w:rPr>
  </w:style>
  <w:style w:type="character" w:customStyle="1" w:styleId="WW8Num30z0">
    <w:name w:val="WW8Num30z0"/>
    <w:rsid w:val="002353E9"/>
    <w:rPr>
      <w:rFonts w:ascii="Symbol" w:hAnsi="Symbol" w:cs="OpenSymbol"/>
    </w:rPr>
  </w:style>
  <w:style w:type="character" w:customStyle="1" w:styleId="WW-Absatz-Standardschriftart">
    <w:name w:val="WW-Absatz-Standardschriftart"/>
    <w:rsid w:val="002353E9"/>
  </w:style>
  <w:style w:type="character" w:customStyle="1" w:styleId="WW8Num23z2">
    <w:name w:val="WW8Num23z2"/>
    <w:rsid w:val="002353E9"/>
    <w:rPr>
      <w:b w:val="0"/>
      <w:bCs w:val="0"/>
    </w:rPr>
  </w:style>
  <w:style w:type="character" w:customStyle="1" w:styleId="WW-Absatz-Standardschriftart1">
    <w:name w:val="WW-Absatz-Standardschriftart1"/>
    <w:rsid w:val="002353E9"/>
  </w:style>
  <w:style w:type="character" w:customStyle="1" w:styleId="WW-Absatz-Standardschriftart11">
    <w:name w:val="WW-Absatz-Standardschriftart11"/>
    <w:rsid w:val="002353E9"/>
  </w:style>
  <w:style w:type="character" w:customStyle="1" w:styleId="WW-Absatz-Standardschriftart111">
    <w:name w:val="WW-Absatz-Standardschriftart111"/>
    <w:rsid w:val="002353E9"/>
  </w:style>
  <w:style w:type="character" w:customStyle="1" w:styleId="WW-Absatz-Standardschriftart1111">
    <w:name w:val="WW-Absatz-Standardschriftart1111"/>
    <w:rsid w:val="002353E9"/>
  </w:style>
  <w:style w:type="character" w:customStyle="1" w:styleId="WW8Num22z0">
    <w:name w:val="WW8Num22z0"/>
    <w:rsid w:val="002353E9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2353E9"/>
  </w:style>
  <w:style w:type="character" w:customStyle="1" w:styleId="WW-Absatz-Standardschriftart111111">
    <w:name w:val="WW-Absatz-Standardschriftart111111"/>
    <w:rsid w:val="002353E9"/>
  </w:style>
  <w:style w:type="character" w:customStyle="1" w:styleId="WW8Num16z1">
    <w:name w:val="WW8Num16z1"/>
    <w:rsid w:val="002353E9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2353E9"/>
  </w:style>
  <w:style w:type="character" w:customStyle="1" w:styleId="WW8Num8z1">
    <w:name w:val="WW8Num8z1"/>
    <w:rsid w:val="002353E9"/>
    <w:rPr>
      <w:rFonts w:ascii="Symbol" w:hAnsi="Symbol"/>
    </w:rPr>
  </w:style>
  <w:style w:type="character" w:customStyle="1" w:styleId="WW8Num8z2">
    <w:name w:val="WW8Num8z2"/>
    <w:rsid w:val="002353E9"/>
    <w:rPr>
      <w:rFonts w:ascii="Wingdings" w:hAnsi="Wingdings"/>
    </w:rPr>
  </w:style>
  <w:style w:type="character" w:customStyle="1" w:styleId="WW8Num10z1">
    <w:name w:val="WW8Num10z1"/>
    <w:rsid w:val="002353E9"/>
    <w:rPr>
      <w:rFonts w:ascii="Courier New" w:hAnsi="Courier New" w:cs="Courier New"/>
    </w:rPr>
  </w:style>
  <w:style w:type="character" w:customStyle="1" w:styleId="WW8Num10z2">
    <w:name w:val="WW8Num10z2"/>
    <w:rsid w:val="002353E9"/>
    <w:rPr>
      <w:rFonts w:ascii="Wingdings" w:hAnsi="Wingdings"/>
    </w:rPr>
  </w:style>
  <w:style w:type="character" w:customStyle="1" w:styleId="WW8Num12z1">
    <w:name w:val="WW8Num12z1"/>
    <w:rsid w:val="002353E9"/>
    <w:rPr>
      <w:rFonts w:ascii="Courier New" w:hAnsi="Courier New" w:cs="Courier New"/>
    </w:rPr>
  </w:style>
  <w:style w:type="character" w:customStyle="1" w:styleId="WW8Num17z1">
    <w:name w:val="WW8Num17z1"/>
    <w:rsid w:val="002353E9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2353E9"/>
    <w:rPr>
      <w:rFonts w:ascii="Symbol" w:hAnsi="Symbol"/>
    </w:rPr>
  </w:style>
  <w:style w:type="character" w:customStyle="1" w:styleId="WW8Num20z0">
    <w:name w:val="WW8Num20z0"/>
    <w:rsid w:val="002353E9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2353E9"/>
  </w:style>
  <w:style w:type="character" w:customStyle="1" w:styleId="WW8Num26z1">
    <w:name w:val="WW8Num26z1"/>
    <w:rsid w:val="002353E9"/>
    <w:rPr>
      <w:rFonts w:ascii="OpenSymbol" w:hAnsi="OpenSymbol" w:cs="Courier New"/>
    </w:rPr>
  </w:style>
  <w:style w:type="character" w:customStyle="1" w:styleId="WW8Num33z0">
    <w:name w:val="WW8Num33z0"/>
    <w:rsid w:val="002353E9"/>
    <w:rPr>
      <w:rFonts w:ascii="Symbol" w:hAnsi="Symbol"/>
      <w:b/>
    </w:rPr>
  </w:style>
  <w:style w:type="character" w:customStyle="1" w:styleId="WW8Num34z0">
    <w:name w:val="WW8Num34z0"/>
    <w:rsid w:val="002353E9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2353E9"/>
    <w:rPr>
      <w:rFonts w:ascii="Courier New" w:hAnsi="Courier New" w:cs="Courier New"/>
    </w:rPr>
  </w:style>
  <w:style w:type="character" w:customStyle="1" w:styleId="WW8Num35z0">
    <w:name w:val="WW8Num35z0"/>
    <w:rsid w:val="002353E9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2353E9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2353E9"/>
    <w:rPr>
      <w:b/>
    </w:rPr>
  </w:style>
  <w:style w:type="character" w:customStyle="1" w:styleId="WW8Num36z1">
    <w:name w:val="WW8Num36z1"/>
    <w:rsid w:val="002353E9"/>
    <w:rPr>
      <w:rFonts w:ascii="OpenSymbol" w:hAnsi="OpenSymbol" w:cs="Courier New"/>
    </w:rPr>
  </w:style>
  <w:style w:type="character" w:customStyle="1" w:styleId="WW8Num37z0">
    <w:name w:val="WW8Num37z0"/>
    <w:rsid w:val="002353E9"/>
    <w:rPr>
      <w:rFonts w:ascii="Symbol" w:hAnsi="Symbol"/>
    </w:rPr>
  </w:style>
  <w:style w:type="character" w:customStyle="1" w:styleId="WW8Num37z1">
    <w:name w:val="WW8Num37z1"/>
    <w:rsid w:val="002353E9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2353E9"/>
    <w:rPr>
      <w:b/>
    </w:rPr>
  </w:style>
  <w:style w:type="character" w:customStyle="1" w:styleId="WW8Num38z1">
    <w:name w:val="WW8Num38z1"/>
    <w:rsid w:val="002353E9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2353E9"/>
    <w:rPr>
      <w:b/>
    </w:rPr>
  </w:style>
  <w:style w:type="character" w:customStyle="1" w:styleId="WW8Num39z1">
    <w:name w:val="WW8Num39z1"/>
    <w:rsid w:val="002353E9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2353E9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2353E9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2353E9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2353E9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2353E9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2353E9"/>
    <w:rPr>
      <w:b/>
      <w:bCs/>
    </w:rPr>
  </w:style>
  <w:style w:type="character" w:customStyle="1" w:styleId="WW8Num43z0">
    <w:name w:val="WW8Num43z0"/>
    <w:rsid w:val="002353E9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2353E9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2353E9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2353E9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2353E9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2353E9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2353E9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2353E9"/>
    <w:rPr>
      <w:b/>
      <w:bCs/>
    </w:rPr>
  </w:style>
  <w:style w:type="character" w:customStyle="1" w:styleId="WW8Num48z0">
    <w:name w:val="WW8Num48z0"/>
    <w:rsid w:val="002353E9"/>
    <w:rPr>
      <w:rFonts w:ascii="Times New Roman" w:hAnsi="Times New Roman"/>
    </w:rPr>
  </w:style>
  <w:style w:type="character" w:customStyle="1" w:styleId="WW8Num49z0">
    <w:name w:val="WW8Num49z0"/>
    <w:rsid w:val="002353E9"/>
    <w:rPr>
      <w:b w:val="0"/>
      <w:bCs w:val="0"/>
    </w:rPr>
  </w:style>
  <w:style w:type="character" w:customStyle="1" w:styleId="WW8Num50z0">
    <w:name w:val="WW8Num50z0"/>
    <w:rsid w:val="002353E9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2353E9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2353E9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2353E9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2353E9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2353E9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2353E9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2353E9"/>
    <w:rPr>
      <w:b/>
      <w:bCs/>
    </w:rPr>
  </w:style>
  <w:style w:type="character" w:customStyle="1" w:styleId="WW8Num54z1">
    <w:name w:val="WW8Num54z1"/>
    <w:rsid w:val="002353E9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2353E9"/>
    <w:rPr>
      <w:b/>
      <w:bCs/>
    </w:rPr>
  </w:style>
  <w:style w:type="character" w:customStyle="1" w:styleId="WW8Num56z0">
    <w:name w:val="WW8Num56z0"/>
    <w:rsid w:val="002353E9"/>
    <w:rPr>
      <w:rFonts w:ascii="StarSymbol" w:hAnsi="StarSymbol"/>
    </w:rPr>
  </w:style>
  <w:style w:type="character" w:customStyle="1" w:styleId="WW8Num57z0">
    <w:name w:val="WW8Num57z0"/>
    <w:rsid w:val="002353E9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2353E9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2353E9"/>
    <w:rPr>
      <w:b/>
      <w:bCs/>
    </w:rPr>
  </w:style>
  <w:style w:type="character" w:customStyle="1" w:styleId="WW8Num60z0">
    <w:name w:val="WW8Num60z0"/>
    <w:rsid w:val="002353E9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2353E9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2353E9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2353E9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2353E9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2353E9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2353E9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2353E9"/>
    <w:rPr>
      <w:b/>
      <w:bCs/>
    </w:rPr>
  </w:style>
  <w:style w:type="character" w:customStyle="1" w:styleId="WW8Num68z0">
    <w:name w:val="WW8Num68z0"/>
    <w:rsid w:val="002353E9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2353E9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2353E9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2353E9"/>
    <w:rPr>
      <w:rFonts w:cs="StarSymbol"/>
      <w:sz w:val="18"/>
      <w:szCs w:val="18"/>
    </w:rPr>
  </w:style>
  <w:style w:type="character" w:customStyle="1" w:styleId="WW8Num72z0">
    <w:name w:val="WW8Num72z0"/>
    <w:rsid w:val="002353E9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2353E9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2353E9"/>
    <w:rPr>
      <w:rFonts w:ascii="Courier New" w:hAnsi="Courier New" w:cs="Courier New"/>
    </w:rPr>
  </w:style>
  <w:style w:type="character" w:customStyle="1" w:styleId="WW8Num73z2">
    <w:name w:val="WW8Num73z2"/>
    <w:rsid w:val="002353E9"/>
    <w:rPr>
      <w:rFonts w:ascii="Wingdings" w:hAnsi="Wingdings"/>
    </w:rPr>
  </w:style>
  <w:style w:type="character" w:customStyle="1" w:styleId="WW8Num74z0">
    <w:name w:val="WW8Num74z0"/>
    <w:rsid w:val="002353E9"/>
    <w:rPr>
      <w:b/>
      <w:bCs/>
    </w:rPr>
  </w:style>
  <w:style w:type="character" w:customStyle="1" w:styleId="WW8Num75z0">
    <w:name w:val="WW8Num75z0"/>
    <w:rsid w:val="002353E9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2353E9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2353E9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2353E9"/>
    <w:rPr>
      <w:rFonts w:ascii="OpenSymbol" w:hAnsi="OpenSymbol" w:cs="Courier New"/>
    </w:rPr>
  </w:style>
  <w:style w:type="character" w:customStyle="1" w:styleId="WW8Num79z0">
    <w:name w:val="WW8Num79z0"/>
    <w:rsid w:val="002353E9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2353E9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2353E9"/>
    <w:rPr>
      <w:rFonts w:ascii="Courier New" w:hAnsi="Courier New" w:cs="Courier New"/>
    </w:rPr>
  </w:style>
  <w:style w:type="character" w:customStyle="1" w:styleId="WW8Num81z0">
    <w:name w:val="WW8Num81z0"/>
    <w:rsid w:val="002353E9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2353E9"/>
    <w:rPr>
      <w:rFonts w:ascii="Courier New" w:hAnsi="Courier New" w:cs="Courier New"/>
    </w:rPr>
  </w:style>
  <w:style w:type="character" w:customStyle="1" w:styleId="WW8Num82z0">
    <w:name w:val="WW8Num82z0"/>
    <w:rsid w:val="002353E9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2353E9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2353E9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2353E9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2353E9"/>
  </w:style>
  <w:style w:type="character" w:customStyle="1" w:styleId="WW-Absatz-Standardschriftart1111111111">
    <w:name w:val="WW-Absatz-Standardschriftart1111111111"/>
    <w:rsid w:val="002353E9"/>
  </w:style>
  <w:style w:type="character" w:customStyle="1" w:styleId="WW-Absatz-Standardschriftart11111111111">
    <w:name w:val="WW-Absatz-Standardschriftart11111111111"/>
    <w:rsid w:val="002353E9"/>
  </w:style>
  <w:style w:type="character" w:customStyle="1" w:styleId="WW-Absatz-Standardschriftart111111111111">
    <w:name w:val="WW-Absatz-Standardschriftart111111111111"/>
    <w:rsid w:val="002353E9"/>
  </w:style>
  <w:style w:type="character" w:customStyle="1" w:styleId="WW-Absatz-Standardschriftart1111111111111">
    <w:name w:val="WW-Absatz-Standardschriftart1111111111111"/>
    <w:rsid w:val="002353E9"/>
  </w:style>
  <w:style w:type="character" w:customStyle="1" w:styleId="WW-Absatz-Standardschriftart11111111111111">
    <w:name w:val="WW-Absatz-Standardschriftart11111111111111"/>
    <w:rsid w:val="002353E9"/>
  </w:style>
  <w:style w:type="character" w:customStyle="1" w:styleId="WW-Absatz-Standardschriftart111111111111111">
    <w:name w:val="WW-Absatz-Standardschriftart111111111111111"/>
    <w:rsid w:val="002353E9"/>
  </w:style>
  <w:style w:type="character" w:customStyle="1" w:styleId="WW-Absatz-Standardschriftart1111111111111111">
    <w:name w:val="WW-Absatz-Standardschriftart1111111111111111"/>
    <w:rsid w:val="002353E9"/>
  </w:style>
  <w:style w:type="character" w:customStyle="1" w:styleId="WW8Num46z1">
    <w:name w:val="WW8Num46z1"/>
    <w:rsid w:val="002353E9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2353E9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2353E9"/>
    <w:rPr>
      <w:b/>
      <w:bCs/>
    </w:rPr>
  </w:style>
  <w:style w:type="character" w:customStyle="1" w:styleId="WW8Num53z1">
    <w:name w:val="WW8Num53z1"/>
    <w:rsid w:val="002353E9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2353E9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2353E9"/>
    <w:rPr>
      <w:rFonts w:ascii="Courier New" w:hAnsi="Courier New" w:cs="Courier New"/>
    </w:rPr>
  </w:style>
  <w:style w:type="character" w:customStyle="1" w:styleId="WW8Num74z2">
    <w:name w:val="WW8Num74z2"/>
    <w:rsid w:val="002353E9"/>
    <w:rPr>
      <w:rFonts w:ascii="Wingdings" w:hAnsi="Wingdings"/>
    </w:rPr>
  </w:style>
  <w:style w:type="character" w:customStyle="1" w:styleId="WW8Num77z0">
    <w:name w:val="WW8Num77z0"/>
    <w:rsid w:val="002353E9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2353E9"/>
    <w:rPr>
      <w:rFonts w:ascii="Courier New" w:hAnsi="Courier New" w:cs="Courier New"/>
    </w:rPr>
  </w:style>
  <w:style w:type="character" w:customStyle="1" w:styleId="WW8Num82z1">
    <w:name w:val="WW8Num82z1"/>
    <w:rsid w:val="002353E9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2353E9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2353E9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2353E9"/>
    <w:rPr>
      <w:rFonts w:ascii="MS Mincho" w:hAnsi="MS Mincho" w:cs="StarSymbol"/>
      <w:sz w:val="18"/>
      <w:szCs w:val="18"/>
    </w:rPr>
  </w:style>
  <w:style w:type="character" w:customStyle="1" w:styleId="31">
    <w:name w:val="Основной шрифт абзаца3"/>
    <w:rsid w:val="002353E9"/>
  </w:style>
  <w:style w:type="character" w:customStyle="1" w:styleId="WW-Absatz-Standardschriftart11111111111111111">
    <w:name w:val="WW-Absatz-Standardschriftart11111111111111111"/>
    <w:rsid w:val="002353E9"/>
  </w:style>
  <w:style w:type="character" w:customStyle="1" w:styleId="WW-Absatz-Standardschriftart111111111111111111">
    <w:name w:val="WW-Absatz-Standardschriftart111111111111111111"/>
    <w:rsid w:val="002353E9"/>
  </w:style>
  <w:style w:type="character" w:customStyle="1" w:styleId="WW8Num47z7">
    <w:name w:val="WW8Num47z7"/>
    <w:rsid w:val="002353E9"/>
    <w:rPr>
      <w:b/>
      <w:bCs/>
    </w:rPr>
  </w:style>
  <w:style w:type="character" w:customStyle="1" w:styleId="WW8Num49z2">
    <w:name w:val="WW8Num49z2"/>
    <w:rsid w:val="002353E9"/>
    <w:rPr>
      <w:b/>
      <w:bCs/>
    </w:rPr>
  </w:style>
  <w:style w:type="character" w:customStyle="1" w:styleId="WW8Num56z1">
    <w:name w:val="WW8Num56z1"/>
    <w:rsid w:val="002353E9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2353E9"/>
    <w:rPr>
      <w:rFonts w:ascii="Courier New" w:hAnsi="Courier New" w:cs="Courier New"/>
    </w:rPr>
  </w:style>
  <w:style w:type="character" w:customStyle="1" w:styleId="WW8Num75z2">
    <w:name w:val="WW8Num75z2"/>
    <w:rsid w:val="002353E9"/>
    <w:rPr>
      <w:rFonts w:ascii="Wingdings" w:hAnsi="Wingdings"/>
    </w:rPr>
  </w:style>
  <w:style w:type="character" w:customStyle="1" w:styleId="WW8Num85z0">
    <w:name w:val="WW8Num85z0"/>
    <w:rsid w:val="002353E9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2353E9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2353E9"/>
  </w:style>
  <w:style w:type="character" w:customStyle="1" w:styleId="WW-Absatz-Standardschriftart11111111111111111111">
    <w:name w:val="WW-Absatz-Standardschriftart11111111111111111111"/>
    <w:rsid w:val="002353E9"/>
  </w:style>
  <w:style w:type="character" w:customStyle="1" w:styleId="WW-Absatz-Standardschriftart111111111111111111111">
    <w:name w:val="WW-Absatz-Standardschriftart111111111111111111111"/>
    <w:rsid w:val="002353E9"/>
  </w:style>
  <w:style w:type="character" w:customStyle="1" w:styleId="WW-Absatz-Standardschriftart1111111111111111111111">
    <w:name w:val="WW-Absatz-Standardschriftart1111111111111111111111"/>
    <w:rsid w:val="002353E9"/>
  </w:style>
  <w:style w:type="character" w:customStyle="1" w:styleId="WW8Num47z1">
    <w:name w:val="WW8Num47z1"/>
    <w:rsid w:val="002353E9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2353E9"/>
    <w:rPr>
      <w:b/>
      <w:bCs/>
    </w:rPr>
  </w:style>
  <w:style w:type="character" w:customStyle="1" w:styleId="WW8Num50z2">
    <w:name w:val="WW8Num50z2"/>
    <w:rsid w:val="002353E9"/>
    <w:rPr>
      <w:b/>
      <w:bCs/>
    </w:rPr>
  </w:style>
  <w:style w:type="character" w:customStyle="1" w:styleId="WW8Num58z1">
    <w:name w:val="WW8Num58z1"/>
    <w:rsid w:val="002353E9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2353E9"/>
    <w:rPr>
      <w:rFonts w:ascii="Courier New" w:hAnsi="Courier New" w:cs="Courier New"/>
    </w:rPr>
  </w:style>
  <w:style w:type="character" w:customStyle="1" w:styleId="WW8Num77z2">
    <w:name w:val="WW8Num77z2"/>
    <w:rsid w:val="002353E9"/>
    <w:rPr>
      <w:rFonts w:ascii="Wingdings" w:hAnsi="Wingdings"/>
    </w:rPr>
  </w:style>
  <w:style w:type="character" w:customStyle="1" w:styleId="WW8Num86z1">
    <w:name w:val="WW8Num86z1"/>
    <w:rsid w:val="002353E9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2353E9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2353E9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2353E9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2353E9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2353E9"/>
    <w:rPr>
      <w:b w:val="0"/>
      <w:color w:val="000000"/>
    </w:rPr>
  </w:style>
  <w:style w:type="character" w:customStyle="1" w:styleId="WW8Num93z0">
    <w:name w:val="WW8Num93z0"/>
    <w:rsid w:val="002353E9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2353E9"/>
    <w:rPr>
      <w:rFonts w:ascii="Courier New" w:hAnsi="Courier New"/>
    </w:rPr>
  </w:style>
  <w:style w:type="character" w:customStyle="1" w:styleId="WW8Num93z2">
    <w:name w:val="WW8Num93z2"/>
    <w:rsid w:val="002353E9"/>
    <w:rPr>
      <w:rFonts w:ascii="Wingdings" w:hAnsi="Wingdings"/>
    </w:rPr>
  </w:style>
  <w:style w:type="character" w:customStyle="1" w:styleId="WW8Num93z3">
    <w:name w:val="WW8Num93z3"/>
    <w:rsid w:val="002353E9"/>
    <w:rPr>
      <w:rFonts w:ascii="Symbol" w:hAnsi="Symbol"/>
    </w:rPr>
  </w:style>
  <w:style w:type="character" w:customStyle="1" w:styleId="20">
    <w:name w:val="Основной шрифт абзаца2"/>
    <w:rsid w:val="002353E9"/>
  </w:style>
  <w:style w:type="character" w:customStyle="1" w:styleId="WW-Absatz-Standardschriftart11111111111111111111111">
    <w:name w:val="WW-Absatz-Standardschriftart11111111111111111111111"/>
    <w:rsid w:val="002353E9"/>
  </w:style>
  <w:style w:type="character" w:customStyle="1" w:styleId="WW8Num48z1">
    <w:name w:val="WW8Num48z1"/>
    <w:rsid w:val="002353E9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2353E9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2353E9"/>
    <w:rPr>
      <w:b/>
      <w:bCs/>
    </w:rPr>
  </w:style>
  <w:style w:type="character" w:customStyle="1" w:styleId="WW8Num52z2">
    <w:name w:val="WW8Num52z2"/>
    <w:rsid w:val="002353E9"/>
    <w:rPr>
      <w:b/>
      <w:bCs/>
    </w:rPr>
  </w:style>
  <w:style w:type="character" w:customStyle="1" w:styleId="WW8Num57z1">
    <w:name w:val="WW8Num57z1"/>
    <w:rsid w:val="002353E9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2353E9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2353E9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2353E9"/>
  </w:style>
  <w:style w:type="character" w:customStyle="1" w:styleId="WW-Absatz-Standardschriftart1111111111111111111111111">
    <w:name w:val="WW-Absatz-Standardschriftart1111111111111111111111111"/>
    <w:rsid w:val="002353E9"/>
  </w:style>
  <w:style w:type="character" w:customStyle="1" w:styleId="WW8Num80z2">
    <w:name w:val="WW8Num80z2"/>
    <w:rsid w:val="002353E9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2353E9"/>
  </w:style>
  <w:style w:type="character" w:customStyle="1" w:styleId="WW-Absatz-Standardschriftart111111111111111111111111111">
    <w:name w:val="WW-Absatz-Standardschriftart111111111111111111111111111"/>
    <w:rsid w:val="002353E9"/>
  </w:style>
  <w:style w:type="character" w:customStyle="1" w:styleId="WW8Num81z2">
    <w:name w:val="WW8Num81z2"/>
    <w:rsid w:val="002353E9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2353E9"/>
  </w:style>
  <w:style w:type="character" w:customStyle="1" w:styleId="WW-Absatz-Standardschriftart11111111111111111111111111111">
    <w:name w:val="WW-Absatz-Standardschriftart11111111111111111111111111111"/>
    <w:rsid w:val="002353E9"/>
  </w:style>
  <w:style w:type="character" w:customStyle="1" w:styleId="WW-Absatz-Standardschriftart111111111111111111111111111111">
    <w:name w:val="WW-Absatz-Standardschriftart111111111111111111111111111111"/>
    <w:rsid w:val="002353E9"/>
  </w:style>
  <w:style w:type="character" w:customStyle="1" w:styleId="WW8Num11z2">
    <w:name w:val="WW8Num11z2"/>
    <w:rsid w:val="002353E9"/>
    <w:rPr>
      <w:rFonts w:ascii="StarSymbol" w:hAnsi="StarSymbol"/>
    </w:rPr>
  </w:style>
  <w:style w:type="character" w:customStyle="1" w:styleId="WW8Num14z1">
    <w:name w:val="WW8Num14z1"/>
    <w:rsid w:val="002353E9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2353E9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2353E9"/>
    <w:rPr>
      <w:b/>
      <w:bCs/>
    </w:rPr>
  </w:style>
  <w:style w:type="character" w:customStyle="1" w:styleId="WW8Num57z2">
    <w:name w:val="WW8Num57z2"/>
    <w:rsid w:val="002353E9"/>
    <w:rPr>
      <w:b/>
      <w:bCs/>
    </w:rPr>
  </w:style>
  <w:style w:type="character" w:customStyle="1" w:styleId="WW8Num61z1">
    <w:name w:val="WW8Num61z1"/>
    <w:rsid w:val="002353E9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2353E9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2353E9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2353E9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2353E9"/>
    <w:rPr>
      <w:rFonts w:ascii="Courier New" w:hAnsi="Courier New" w:cs="Courier New"/>
    </w:rPr>
  </w:style>
  <w:style w:type="character" w:customStyle="1" w:styleId="WW8Num88z2">
    <w:name w:val="WW8Num88z2"/>
    <w:rsid w:val="002353E9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2353E9"/>
  </w:style>
  <w:style w:type="character" w:customStyle="1" w:styleId="af1">
    <w:name w:val="Маркеры списка"/>
    <w:rsid w:val="002353E9"/>
    <w:rPr>
      <w:rFonts w:ascii="StarSymbol" w:eastAsia="StarSymbol" w:hAnsi="StarSymbol" w:cs="StarSymbol"/>
      <w:sz w:val="18"/>
      <w:szCs w:val="18"/>
    </w:rPr>
  </w:style>
  <w:style w:type="character" w:customStyle="1" w:styleId="af2">
    <w:name w:val="Символ нумерации"/>
    <w:rsid w:val="002353E9"/>
    <w:rPr>
      <w:b w:val="0"/>
      <w:bCs w:val="0"/>
    </w:rPr>
  </w:style>
  <w:style w:type="character" w:customStyle="1" w:styleId="10">
    <w:name w:val="Основной шрифт абзаца1"/>
    <w:rsid w:val="002353E9"/>
  </w:style>
  <w:style w:type="character" w:styleId="af3">
    <w:name w:val="Emphasis"/>
    <w:qFormat/>
    <w:rsid w:val="002353E9"/>
    <w:rPr>
      <w:i/>
      <w:iCs/>
    </w:rPr>
  </w:style>
  <w:style w:type="character" w:customStyle="1" w:styleId="WW8Num21z1">
    <w:name w:val="WW8Num21z1"/>
    <w:rsid w:val="002353E9"/>
    <w:rPr>
      <w:rFonts w:ascii="Courier New" w:hAnsi="Courier New" w:cs="Courier New"/>
    </w:rPr>
  </w:style>
  <w:style w:type="character" w:customStyle="1" w:styleId="WW8Num21z3">
    <w:name w:val="WW8Num21z3"/>
    <w:rsid w:val="002353E9"/>
    <w:rPr>
      <w:rFonts w:ascii="Symbol" w:hAnsi="Symbol"/>
    </w:rPr>
  </w:style>
  <w:style w:type="character" w:customStyle="1" w:styleId="WW8Num1z0">
    <w:name w:val="WW8Num1z0"/>
    <w:rsid w:val="002353E9"/>
    <w:rPr>
      <w:rFonts w:ascii="Symbol" w:hAnsi="Symbol"/>
    </w:rPr>
  </w:style>
  <w:style w:type="character" w:customStyle="1" w:styleId="WW8Num1z1">
    <w:name w:val="WW8Num1z1"/>
    <w:rsid w:val="002353E9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2353E9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2353E9"/>
    <w:rPr>
      <w:rFonts w:ascii="Wingdings 2" w:hAnsi="Wingdings 2" w:cs="StarSymbol"/>
      <w:sz w:val="18"/>
      <w:szCs w:val="18"/>
    </w:rPr>
  </w:style>
  <w:style w:type="character" w:customStyle="1" w:styleId="41">
    <w:name w:val="Основной шрифт абзаца4"/>
    <w:rsid w:val="002353E9"/>
  </w:style>
  <w:style w:type="character" w:customStyle="1" w:styleId="WW8Num8z3">
    <w:name w:val="WW8Num8z3"/>
    <w:rsid w:val="002353E9"/>
    <w:rPr>
      <w:rFonts w:ascii="Symbol" w:hAnsi="Symbol"/>
    </w:rPr>
  </w:style>
  <w:style w:type="character" w:customStyle="1" w:styleId="WW8Num24z1">
    <w:name w:val="WW8Num24z1"/>
    <w:rsid w:val="002353E9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2353E9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2353E9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2353E9"/>
    <w:rPr>
      <w:rFonts w:ascii="Wingdings" w:hAnsi="Wingdings"/>
      <w:b w:val="0"/>
      <w:bCs w:val="0"/>
    </w:rPr>
  </w:style>
  <w:style w:type="character" w:customStyle="1" w:styleId="WW8Num121z1">
    <w:name w:val="WW8Num121z1"/>
    <w:rsid w:val="002353E9"/>
    <w:rPr>
      <w:rFonts w:ascii="Wingdings 2" w:hAnsi="Wingdings 2"/>
      <w:sz w:val="20"/>
    </w:rPr>
  </w:style>
  <w:style w:type="character" w:customStyle="1" w:styleId="WW8Num121z2">
    <w:name w:val="WW8Num121z2"/>
    <w:rsid w:val="002353E9"/>
    <w:rPr>
      <w:rFonts w:ascii="StarSymbol" w:hAnsi="StarSymbol"/>
    </w:rPr>
  </w:style>
  <w:style w:type="character" w:customStyle="1" w:styleId="WW8Num34z2">
    <w:name w:val="WW8Num34z2"/>
    <w:rsid w:val="002353E9"/>
    <w:rPr>
      <w:rFonts w:ascii="Wingdings" w:hAnsi="Wingdings"/>
    </w:rPr>
  </w:style>
  <w:style w:type="character" w:customStyle="1" w:styleId="WW8Num12z2">
    <w:name w:val="WW8Num12z2"/>
    <w:rsid w:val="002353E9"/>
    <w:rPr>
      <w:rFonts w:ascii="Wingdings" w:hAnsi="Wingdings"/>
    </w:rPr>
  </w:style>
  <w:style w:type="character" w:customStyle="1" w:styleId="WW8Num124z0">
    <w:name w:val="WW8Num124z0"/>
    <w:rsid w:val="002353E9"/>
    <w:rPr>
      <w:rFonts w:ascii="Symbol" w:hAnsi="Symbol"/>
    </w:rPr>
  </w:style>
  <w:style w:type="character" w:customStyle="1" w:styleId="af4">
    <w:name w:val="Цветовое выделение"/>
    <w:rsid w:val="002353E9"/>
    <w:rPr>
      <w:b/>
      <w:bCs/>
      <w:color w:val="000080"/>
    </w:rPr>
  </w:style>
  <w:style w:type="character" w:customStyle="1" w:styleId="RTFNum31">
    <w:name w:val="RTF_Num 3 1"/>
    <w:rsid w:val="002353E9"/>
    <w:rPr>
      <w:sz w:val="18"/>
      <w:szCs w:val="18"/>
    </w:rPr>
  </w:style>
  <w:style w:type="character" w:customStyle="1" w:styleId="RTFNum32">
    <w:name w:val="RTF_Num 3 2"/>
    <w:rsid w:val="002353E9"/>
    <w:rPr>
      <w:sz w:val="18"/>
      <w:szCs w:val="18"/>
    </w:rPr>
  </w:style>
  <w:style w:type="character" w:customStyle="1" w:styleId="RTFNum33">
    <w:name w:val="RTF_Num 3 3"/>
    <w:rsid w:val="002353E9"/>
    <w:rPr>
      <w:sz w:val="18"/>
      <w:szCs w:val="18"/>
    </w:rPr>
  </w:style>
  <w:style w:type="character" w:customStyle="1" w:styleId="RTFNum34">
    <w:name w:val="RTF_Num 3 4"/>
    <w:rsid w:val="002353E9"/>
    <w:rPr>
      <w:sz w:val="18"/>
      <w:szCs w:val="18"/>
    </w:rPr>
  </w:style>
  <w:style w:type="character" w:customStyle="1" w:styleId="RTFNum35">
    <w:name w:val="RTF_Num 3 5"/>
    <w:rsid w:val="002353E9"/>
    <w:rPr>
      <w:sz w:val="18"/>
      <w:szCs w:val="18"/>
    </w:rPr>
  </w:style>
  <w:style w:type="character" w:customStyle="1" w:styleId="RTFNum36">
    <w:name w:val="RTF_Num 3 6"/>
    <w:rsid w:val="002353E9"/>
    <w:rPr>
      <w:sz w:val="18"/>
      <w:szCs w:val="18"/>
    </w:rPr>
  </w:style>
  <w:style w:type="character" w:customStyle="1" w:styleId="RTFNum37">
    <w:name w:val="RTF_Num 3 7"/>
    <w:rsid w:val="002353E9"/>
    <w:rPr>
      <w:sz w:val="18"/>
      <w:szCs w:val="18"/>
    </w:rPr>
  </w:style>
  <w:style w:type="character" w:customStyle="1" w:styleId="RTFNum38">
    <w:name w:val="RTF_Num 3 8"/>
    <w:rsid w:val="002353E9"/>
    <w:rPr>
      <w:sz w:val="18"/>
      <w:szCs w:val="18"/>
    </w:rPr>
  </w:style>
  <w:style w:type="character" w:customStyle="1" w:styleId="RTFNum39">
    <w:name w:val="RTF_Num 3 9"/>
    <w:rsid w:val="002353E9"/>
    <w:rPr>
      <w:sz w:val="18"/>
      <w:szCs w:val="18"/>
    </w:rPr>
  </w:style>
  <w:style w:type="character" w:customStyle="1" w:styleId="WW8Num103z0">
    <w:name w:val="WW8Num103z0"/>
    <w:rsid w:val="002353E9"/>
    <w:rPr>
      <w:rFonts w:ascii="MS Mincho" w:hAnsi="MS Mincho" w:cs="StarSymbol"/>
      <w:sz w:val="18"/>
      <w:szCs w:val="18"/>
    </w:rPr>
  </w:style>
  <w:style w:type="character" w:customStyle="1" w:styleId="5">
    <w:name w:val="Основной шрифт абзаца5"/>
    <w:rsid w:val="002353E9"/>
  </w:style>
  <w:style w:type="character" w:customStyle="1" w:styleId="FontStyle154">
    <w:name w:val="Font Style154"/>
    <w:rsid w:val="002353E9"/>
    <w:rPr>
      <w:rFonts w:ascii="Times New Roman" w:hAnsi="Times New Roman" w:cs="Times New Roman"/>
      <w:sz w:val="24"/>
      <w:szCs w:val="24"/>
    </w:rPr>
  </w:style>
  <w:style w:type="character" w:customStyle="1" w:styleId="af5">
    <w:name w:val="Текст в заданном формате Знак"/>
    <w:rsid w:val="002353E9"/>
    <w:rPr>
      <w:rFonts w:ascii="Courier New" w:eastAsia="Courier New" w:hAnsi="Courier New" w:cs="Courier New"/>
      <w:kern w:val="1"/>
      <w:lang w:val="ru-RU" w:eastAsia="ar-SA" w:bidi="ar-SA"/>
    </w:rPr>
  </w:style>
  <w:style w:type="character" w:customStyle="1" w:styleId="af6">
    <w:name w:val="Нижний колонтитул Знак"/>
    <w:uiPriority w:val="99"/>
    <w:rsid w:val="002353E9"/>
    <w:rPr>
      <w:rFonts w:eastAsia="Lucida Sans Unicode"/>
      <w:kern w:val="1"/>
      <w:sz w:val="24"/>
      <w:szCs w:val="24"/>
    </w:rPr>
  </w:style>
  <w:style w:type="paragraph" w:styleId="af7">
    <w:name w:val="List"/>
    <w:basedOn w:val="af"/>
    <w:rsid w:val="002353E9"/>
    <w:rPr>
      <w:rFonts w:cs="Tahoma"/>
    </w:rPr>
  </w:style>
  <w:style w:type="paragraph" w:customStyle="1" w:styleId="32">
    <w:name w:val="Название3"/>
    <w:basedOn w:val="a"/>
    <w:rsid w:val="002353E9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sz w:val="24"/>
      <w:szCs w:val="24"/>
      <w:lang w:eastAsia="ar-SA"/>
    </w:rPr>
  </w:style>
  <w:style w:type="paragraph" w:customStyle="1" w:styleId="33">
    <w:name w:val="Указатель3"/>
    <w:basedOn w:val="a"/>
    <w:rsid w:val="002353E9"/>
    <w:pPr>
      <w:widowControl w:val="0"/>
      <w:suppressLineNumbers/>
      <w:suppressAutoHyphens/>
    </w:pPr>
    <w:rPr>
      <w:rFonts w:eastAsia="Lucida Sans Unicode" w:cs="Tahoma"/>
      <w:kern w:val="1"/>
      <w:sz w:val="24"/>
      <w:szCs w:val="24"/>
      <w:lang w:eastAsia="ar-SA"/>
    </w:rPr>
  </w:style>
  <w:style w:type="paragraph" w:customStyle="1" w:styleId="21">
    <w:name w:val="Название2"/>
    <w:basedOn w:val="a"/>
    <w:rsid w:val="002353E9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sz w:val="24"/>
      <w:szCs w:val="24"/>
      <w:lang w:eastAsia="ar-SA"/>
    </w:rPr>
  </w:style>
  <w:style w:type="paragraph" w:customStyle="1" w:styleId="22">
    <w:name w:val="Указатель2"/>
    <w:basedOn w:val="a"/>
    <w:rsid w:val="002353E9"/>
    <w:pPr>
      <w:widowControl w:val="0"/>
      <w:suppressLineNumbers/>
      <w:suppressAutoHyphens/>
    </w:pPr>
    <w:rPr>
      <w:rFonts w:eastAsia="Lucida Sans Unicode" w:cs="Tahoma"/>
      <w:kern w:val="1"/>
      <w:sz w:val="24"/>
      <w:szCs w:val="24"/>
      <w:lang w:eastAsia="ar-SA"/>
    </w:rPr>
  </w:style>
  <w:style w:type="paragraph" w:styleId="af8">
    <w:name w:val="Subtitle"/>
    <w:basedOn w:val="ae"/>
    <w:next w:val="af"/>
    <w:link w:val="af9"/>
    <w:qFormat/>
    <w:rsid w:val="002353E9"/>
    <w:pPr>
      <w:jc w:val="center"/>
    </w:pPr>
    <w:rPr>
      <w:i/>
      <w:iCs/>
    </w:rPr>
  </w:style>
  <w:style w:type="character" w:customStyle="1" w:styleId="af9">
    <w:name w:val="Подзаголовок Знак"/>
    <w:link w:val="af8"/>
    <w:rsid w:val="002353E9"/>
    <w:rPr>
      <w:rFonts w:ascii="Arial" w:eastAsia="Lucida Sans Unicode" w:hAnsi="Arial" w:cs="Tahoma"/>
      <w:i/>
      <w:iCs/>
      <w:kern w:val="1"/>
      <w:sz w:val="28"/>
      <w:szCs w:val="28"/>
      <w:lang w:eastAsia="ar-SA"/>
    </w:rPr>
  </w:style>
  <w:style w:type="paragraph" w:customStyle="1" w:styleId="11">
    <w:name w:val="Название1"/>
    <w:basedOn w:val="a"/>
    <w:rsid w:val="002353E9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sz w:val="24"/>
      <w:szCs w:val="24"/>
      <w:lang w:eastAsia="ar-SA"/>
    </w:rPr>
  </w:style>
  <w:style w:type="paragraph" w:customStyle="1" w:styleId="12">
    <w:name w:val="Указатель1"/>
    <w:basedOn w:val="a"/>
    <w:rsid w:val="002353E9"/>
    <w:pPr>
      <w:widowControl w:val="0"/>
      <w:suppressLineNumbers/>
      <w:suppressAutoHyphens/>
    </w:pPr>
    <w:rPr>
      <w:rFonts w:eastAsia="Lucida Sans Unicode" w:cs="Tahoma"/>
      <w:kern w:val="1"/>
      <w:sz w:val="24"/>
      <w:szCs w:val="24"/>
      <w:lang w:eastAsia="ar-SA"/>
    </w:rPr>
  </w:style>
  <w:style w:type="paragraph" w:customStyle="1" w:styleId="afa">
    <w:name w:val="Содержимое таблицы"/>
    <w:basedOn w:val="a"/>
    <w:rsid w:val="002353E9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afb">
    <w:name w:val="header"/>
    <w:basedOn w:val="a"/>
    <w:link w:val="afc"/>
    <w:rsid w:val="002353E9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kern w:val="1"/>
      <w:sz w:val="24"/>
      <w:szCs w:val="24"/>
      <w:lang w:eastAsia="ar-SA"/>
    </w:rPr>
  </w:style>
  <w:style w:type="character" w:customStyle="1" w:styleId="afc">
    <w:name w:val="Верхний колонтитул Знак"/>
    <w:link w:val="afb"/>
    <w:rsid w:val="002353E9"/>
    <w:rPr>
      <w:rFonts w:eastAsia="Lucida Sans Unicode"/>
      <w:kern w:val="1"/>
      <w:sz w:val="24"/>
      <w:szCs w:val="24"/>
      <w:lang w:eastAsia="ar-SA"/>
    </w:rPr>
  </w:style>
  <w:style w:type="paragraph" w:customStyle="1" w:styleId="220">
    <w:name w:val="Основной текст 22"/>
    <w:basedOn w:val="a"/>
    <w:rsid w:val="002353E9"/>
    <w:pPr>
      <w:widowControl w:val="0"/>
      <w:suppressAutoHyphens/>
      <w:ind w:right="-288"/>
    </w:pPr>
    <w:rPr>
      <w:rFonts w:eastAsia="Lucida Sans Unicode"/>
      <w:kern w:val="1"/>
      <w:sz w:val="24"/>
      <w:szCs w:val="24"/>
      <w:lang w:eastAsia="ar-SA"/>
    </w:rPr>
  </w:style>
  <w:style w:type="paragraph" w:customStyle="1" w:styleId="13">
    <w:name w:val="Текст1"/>
    <w:basedOn w:val="a"/>
    <w:rsid w:val="002353E9"/>
    <w:pPr>
      <w:widowControl w:val="0"/>
      <w:suppressAutoHyphens/>
    </w:pPr>
    <w:rPr>
      <w:rFonts w:ascii="Courier New" w:eastAsia="Lucida Sans Unicode" w:hAnsi="Courier New" w:cs="Courier New"/>
      <w:kern w:val="1"/>
      <w:lang w:eastAsia="ar-SA"/>
    </w:rPr>
  </w:style>
  <w:style w:type="paragraph" w:customStyle="1" w:styleId="23">
    <w:name w:val="Текст2"/>
    <w:basedOn w:val="a"/>
    <w:rsid w:val="002353E9"/>
    <w:pPr>
      <w:widowControl w:val="0"/>
      <w:suppressAutoHyphens/>
    </w:pPr>
    <w:rPr>
      <w:rFonts w:ascii="Courier New" w:eastAsia="Lucida Sans Unicode" w:hAnsi="Courier New" w:cs="Courier New"/>
      <w:kern w:val="1"/>
      <w:lang w:eastAsia="ar-SA"/>
    </w:rPr>
  </w:style>
  <w:style w:type="paragraph" w:styleId="afd">
    <w:name w:val="footer"/>
    <w:basedOn w:val="a"/>
    <w:link w:val="14"/>
    <w:uiPriority w:val="99"/>
    <w:rsid w:val="002353E9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/>
      <w:kern w:val="1"/>
      <w:sz w:val="24"/>
      <w:szCs w:val="24"/>
      <w:lang w:eastAsia="ar-SA"/>
    </w:rPr>
  </w:style>
  <w:style w:type="character" w:customStyle="1" w:styleId="14">
    <w:name w:val="Нижний колонтитул Знак1"/>
    <w:link w:val="afd"/>
    <w:uiPriority w:val="99"/>
    <w:rsid w:val="002353E9"/>
    <w:rPr>
      <w:rFonts w:eastAsia="Lucida Sans Unicode"/>
      <w:kern w:val="1"/>
      <w:sz w:val="24"/>
      <w:szCs w:val="24"/>
      <w:lang w:eastAsia="ar-SA"/>
    </w:rPr>
  </w:style>
  <w:style w:type="paragraph" w:customStyle="1" w:styleId="221">
    <w:name w:val="Основной текст с отступом 22"/>
    <w:basedOn w:val="a"/>
    <w:rsid w:val="002353E9"/>
    <w:pPr>
      <w:widowControl w:val="0"/>
      <w:suppressAutoHyphens/>
      <w:ind w:firstLine="360"/>
    </w:pPr>
    <w:rPr>
      <w:rFonts w:eastAsia="Lucida Sans Unicode"/>
      <w:kern w:val="1"/>
      <w:sz w:val="28"/>
      <w:szCs w:val="28"/>
      <w:lang w:eastAsia="ar-SA"/>
    </w:rPr>
  </w:style>
  <w:style w:type="paragraph" w:customStyle="1" w:styleId="afe">
    <w:name w:val="Заголовок таблицы"/>
    <w:basedOn w:val="afa"/>
    <w:rsid w:val="002353E9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2353E9"/>
    <w:pPr>
      <w:widowControl w:val="0"/>
      <w:suppressAutoHyphens/>
      <w:spacing w:after="120" w:line="480" w:lineRule="auto"/>
      <w:ind w:left="283"/>
    </w:pPr>
    <w:rPr>
      <w:rFonts w:eastAsia="Lucida Sans Unicode"/>
      <w:kern w:val="1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2353E9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ConsPlusNonformat">
    <w:name w:val="ConsPlusNonformat"/>
    <w:basedOn w:val="a"/>
    <w:next w:val="ConsPlusNormal"/>
    <w:rsid w:val="002353E9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lang w:eastAsia="ar-SA"/>
    </w:rPr>
  </w:style>
  <w:style w:type="paragraph" w:customStyle="1" w:styleId="ConsPlusTitle">
    <w:name w:val="ConsPlusTitle"/>
    <w:basedOn w:val="a"/>
    <w:next w:val="ConsPlusNormal"/>
    <w:rsid w:val="002353E9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lang w:eastAsia="ar-SA"/>
    </w:rPr>
  </w:style>
  <w:style w:type="paragraph" w:customStyle="1" w:styleId="ConsPlusCell">
    <w:name w:val="ConsPlusCell"/>
    <w:basedOn w:val="a"/>
    <w:rsid w:val="002353E9"/>
    <w:pPr>
      <w:widowControl w:val="0"/>
      <w:suppressAutoHyphens/>
      <w:autoSpaceDE w:val="0"/>
    </w:pPr>
    <w:rPr>
      <w:rFonts w:ascii="Arial" w:eastAsia="Arial" w:hAnsi="Arial" w:cs="Arial"/>
      <w:kern w:val="1"/>
      <w:lang w:eastAsia="ar-SA"/>
    </w:rPr>
  </w:style>
  <w:style w:type="paragraph" w:customStyle="1" w:styleId="ConsPlusDocList">
    <w:name w:val="ConsPlusDocList"/>
    <w:basedOn w:val="a"/>
    <w:rsid w:val="002353E9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lang w:eastAsia="ar-SA"/>
    </w:rPr>
  </w:style>
  <w:style w:type="paragraph" w:customStyle="1" w:styleId="330">
    <w:name w:val="Основной текст 33"/>
    <w:basedOn w:val="a"/>
    <w:rsid w:val="002353E9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310">
    <w:name w:val="Основной текст 31"/>
    <w:basedOn w:val="a"/>
    <w:rsid w:val="002353E9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ConsNormal">
    <w:name w:val="ConsNormal"/>
    <w:rsid w:val="002353E9"/>
    <w:pPr>
      <w:widowControl w:val="0"/>
      <w:suppressAutoHyphens/>
      <w:autoSpaceDE w:val="0"/>
      <w:ind w:right="19772" w:firstLine="720"/>
    </w:pPr>
    <w:rPr>
      <w:rFonts w:ascii="Arial" w:eastAsia="Arial" w:hAnsi="Arial" w:cs="Arial"/>
      <w:kern w:val="1"/>
      <w:lang w:eastAsia="ar-SA"/>
    </w:rPr>
  </w:style>
  <w:style w:type="paragraph" w:customStyle="1" w:styleId="15">
    <w:name w:val="Обычный1"/>
    <w:rsid w:val="002353E9"/>
    <w:pPr>
      <w:suppressAutoHyphens/>
      <w:spacing w:before="100" w:after="100"/>
    </w:pPr>
    <w:rPr>
      <w:rFonts w:eastAsia="Arial"/>
      <w:kern w:val="1"/>
      <w:sz w:val="24"/>
      <w:lang w:eastAsia="ar-SA"/>
    </w:rPr>
  </w:style>
  <w:style w:type="paragraph" w:customStyle="1" w:styleId="311">
    <w:name w:val="Основной текст с отступом 31"/>
    <w:basedOn w:val="a"/>
    <w:rsid w:val="002353E9"/>
    <w:pPr>
      <w:widowControl w:val="0"/>
      <w:suppressAutoHyphens/>
      <w:spacing w:after="120"/>
      <w:ind w:left="283"/>
    </w:pPr>
    <w:rPr>
      <w:rFonts w:eastAsia="Lucida Sans Unicode"/>
      <w:kern w:val="1"/>
      <w:sz w:val="16"/>
      <w:szCs w:val="16"/>
      <w:lang w:eastAsia="ar-SA"/>
    </w:rPr>
  </w:style>
  <w:style w:type="paragraph" w:customStyle="1" w:styleId="aff">
    <w:name w:val="Текст в заданном формате"/>
    <w:basedOn w:val="a"/>
    <w:rsid w:val="002353E9"/>
    <w:pPr>
      <w:widowControl w:val="0"/>
      <w:suppressAutoHyphens/>
    </w:pPr>
    <w:rPr>
      <w:rFonts w:ascii="Courier New" w:eastAsia="Courier New" w:hAnsi="Courier New" w:cs="Courier New"/>
      <w:kern w:val="1"/>
      <w:lang w:eastAsia="ar-SA"/>
    </w:rPr>
  </w:style>
  <w:style w:type="paragraph" w:customStyle="1" w:styleId="aff0">
    <w:name w:val="?????????? ???????"/>
    <w:basedOn w:val="a"/>
    <w:rsid w:val="002353E9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customStyle="1" w:styleId="3f3f3f3f3f3f3f3f3f3f3f3f3f2">
    <w:name w:val="О3fс3fн3fо3fв3fн3fо3fй3f т3fе3fк3fс3fт3f 2"/>
    <w:basedOn w:val="a"/>
    <w:rsid w:val="002353E9"/>
    <w:pPr>
      <w:widowControl w:val="0"/>
      <w:suppressAutoHyphens/>
      <w:spacing w:after="120" w:line="480" w:lineRule="auto"/>
    </w:pPr>
    <w:rPr>
      <w:rFonts w:eastAsia="Lucida Sans Unicode" w:cs="Tahoma"/>
      <w:color w:val="000000"/>
      <w:kern w:val="1"/>
      <w:sz w:val="24"/>
      <w:szCs w:val="24"/>
      <w:lang w:val="en-US" w:eastAsia="ar-SA"/>
    </w:rPr>
  </w:style>
  <w:style w:type="paragraph" w:customStyle="1" w:styleId="3f3f3f3f3f3f3f3f3f3f3f3f3f3f3f">
    <w:name w:val="Н3fа3fз3fв3fа3fн3fи3fе3f т3fа3fб3fл3fи3fц3fы3f"/>
    <w:basedOn w:val="a"/>
    <w:rsid w:val="002353E9"/>
    <w:pPr>
      <w:keepNext/>
      <w:keepLines/>
      <w:widowControl w:val="0"/>
      <w:suppressAutoHyphens/>
      <w:spacing w:before="120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 w:val="24"/>
      <w:lang w:val="en-US" w:eastAsia="ar-SA"/>
    </w:rPr>
  </w:style>
  <w:style w:type="paragraph" w:customStyle="1" w:styleId="3f3f3f3f3f3f3f12">
    <w:name w:val="т3fа3fб3fл3fи3fц3fы3f 12"/>
    <w:basedOn w:val="a"/>
    <w:rsid w:val="002353E9"/>
    <w:pPr>
      <w:keepLines/>
      <w:widowControl w:val="0"/>
      <w:suppressAutoHyphens/>
      <w:jc w:val="both"/>
    </w:pPr>
    <w:rPr>
      <w:rFonts w:eastAsia="Lucida Sans Unicode" w:cs="Tahoma"/>
      <w:color w:val="000000"/>
      <w:kern w:val="1"/>
      <w:sz w:val="24"/>
      <w:lang w:val="en-US" w:eastAsia="ar-SA"/>
    </w:rPr>
  </w:style>
  <w:style w:type="paragraph" w:customStyle="1" w:styleId="321">
    <w:name w:val="Основной текст с отступом 32"/>
    <w:basedOn w:val="a"/>
    <w:rsid w:val="002353E9"/>
    <w:pPr>
      <w:spacing w:after="120"/>
      <w:ind w:left="283"/>
    </w:pPr>
    <w:rPr>
      <w:kern w:val="1"/>
      <w:sz w:val="16"/>
      <w:szCs w:val="16"/>
      <w:lang w:eastAsia="ar-SA"/>
    </w:rPr>
  </w:style>
  <w:style w:type="paragraph" w:customStyle="1" w:styleId="Default">
    <w:name w:val="Default"/>
    <w:rsid w:val="002353E9"/>
    <w:pPr>
      <w:suppressAutoHyphens/>
      <w:autoSpaceDE w:val="0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customStyle="1" w:styleId="211">
    <w:name w:val="Маркированный список 21"/>
    <w:basedOn w:val="a"/>
    <w:rsid w:val="002353E9"/>
    <w:pPr>
      <w:tabs>
        <w:tab w:val="left" w:pos="-6361"/>
      </w:tabs>
      <w:ind w:left="1315" w:hanging="360"/>
    </w:pPr>
    <w:rPr>
      <w:kern w:val="1"/>
      <w:sz w:val="24"/>
      <w:szCs w:val="24"/>
      <w:lang w:eastAsia="ar-SA"/>
    </w:rPr>
  </w:style>
  <w:style w:type="paragraph" w:customStyle="1" w:styleId="230">
    <w:name w:val="Основной текст с отступом 23"/>
    <w:basedOn w:val="a"/>
    <w:rsid w:val="002353E9"/>
    <w:pPr>
      <w:widowControl w:val="0"/>
      <w:suppressAutoHyphens/>
      <w:ind w:right="276" w:firstLine="567"/>
    </w:pPr>
    <w:rPr>
      <w:rFonts w:eastAsia="Lucida Sans Unicode"/>
      <w:kern w:val="1"/>
      <w:lang w:eastAsia="ar-SA"/>
    </w:rPr>
  </w:style>
  <w:style w:type="paragraph" w:styleId="aff1">
    <w:name w:val="footnote text"/>
    <w:basedOn w:val="a"/>
    <w:link w:val="aff2"/>
    <w:rsid w:val="002353E9"/>
    <w:pPr>
      <w:widowControl w:val="0"/>
      <w:suppressAutoHyphens/>
      <w:autoSpaceDE w:val="0"/>
    </w:pPr>
    <w:rPr>
      <w:rFonts w:eastAsia="Lucida Sans Unicode"/>
      <w:kern w:val="1"/>
      <w:lang w:eastAsia="ar-SA"/>
    </w:rPr>
  </w:style>
  <w:style w:type="character" w:customStyle="1" w:styleId="aff2">
    <w:name w:val="Текст сноски Знак"/>
    <w:link w:val="aff1"/>
    <w:rsid w:val="002353E9"/>
    <w:rPr>
      <w:rFonts w:eastAsia="Lucida Sans Unicode"/>
      <w:kern w:val="1"/>
      <w:lang w:eastAsia="ar-SA"/>
    </w:rPr>
  </w:style>
  <w:style w:type="paragraph" w:customStyle="1" w:styleId="aff3">
    <w:name w:val="Содержимое врезки"/>
    <w:basedOn w:val="af"/>
    <w:rsid w:val="002353E9"/>
  </w:style>
  <w:style w:type="paragraph" w:styleId="HTML">
    <w:name w:val="HTML Preformatted"/>
    <w:basedOn w:val="a"/>
    <w:link w:val="HTML0"/>
    <w:uiPriority w:val="99"/>
    <w:rsid w:val="002353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kern w:val="1"/>
      <w:lang w:val="x-none" w:eastAsia="ar-SA"/>
    </w:rPr>
  </w:style>
  <w:style w:type="character" w:customStyle="1" w:styleId="HTML0">
    <w:name w:val="Стандартный HTML Знак"/>
    <w:link w:val="HTML"/>
    <w:uiPriority w:val="99"/>
    <w:rsid w:val="002353E9"/>
    <w:rPr>
      <w:rFonts w:ascii="Courier New" w:hAnsi="Courier New"/>
      <w:kern w:val="1"/>
      <w:lang w:val="x-none" w:eastAsia="ar-SA"/>
    </w:rPr>
  </w:style>
  <w:style w:type="character" w:styleId="aff4">
    <w:name w:val="footnote reference"/>
    <w:uiPriority w:val="99"/>
    <w:unhideWhenUsed/>
    <w:rsid w:val="002353E9"/>
    <w:rPr>
      <w:vertAlign w:val="superscript"/>
    </w:rPr>
  </w:style>
  <w:style w:type="paragraph" w:customStyle="1" w:styleId="sdfootnote">
    <w:name w:val="sdfootnote"/>
    <w:basedOn w:val="a"/>
    <w:rsid w:val="002353E9"/>
    <w:pPr>
      <w:spacing w:before="100" w:beforeAutospacing="1"/>
      <w:ind w:left="284" w:hanging="284"/>
    </w:pPr>
  </w:style>
  <w:style w:type="paragraph" w:customStyle="1" w:styleId="FR2">
    <w:name w:val="FR2"/>
    <w:rsid w:val="002353E9"/>
    <w:pPr>
      <w:widowControl w:val="0"/>
      <w:suppressAutoHyphens/>
      <w:autoSpaceDE w:val="0"/>
      <w:spacing w:line="300" w:lineRule="auto"/>
      <w:ind w:firstLine="120"/>
    </w:pPr>
    <w:rPr>
      <w:rFonts w:eastAsia="Arial"/>
      <w:sz w:val="28"/>
      <w:szCs w:val="28"/>
      <w:lang w:eastAsia="ar-SA"/>
    </w:rPr>
  </w:style>
  <w:style w:type="character" w:customStyle="1" w:styleId="24">
    <w:name w:val="Заголовок 2 Знак"/>
    <w:basedOn w:val="10"/>
    <w:rsid w:val="002353E9"/>
  </w:style>
  <w:style w:type="character" w:customStyle="1" w:styleId="aff5">
    <w:name w:val="Символ сноски"/>
    <w:rsid w:val="002353E9"/>
    <w:rPr>
      <w:vertAlign w:val="superscript"/>
    </w:rPr>
  </w:style>
  <w:style w:type="character" w:customStyle="1" w:styleId="c1">
    <w:name w:val="c1"/>
    <w:basedOn w:val="10"/>
    <w:rsid w:val="002353E9"/>
  </w:style>
  <w:style w:type="character" w:styleId="aff6">
    <w:name w:val="page number"/>
    <w:basedOn w:val="a0"/>
    <w:rsid w:val="002353E9"/>
  </w:style>
  <w:style w:type="paragraph" w:customStyle="1" w:styleId="aff7">
    <w:name w:val="Основной"/>
    <w:basedOn w:val="a3"/>
    <w:rsid w:val="002353E9"/>
    <w:pPr>
      <w:ind w:left="0" w:firstLine="680"/>
    </w:pPr>
    <w:rPr>
      <w:kern w:val="1"/>
      <w:sz w:val="28"/>
      <w:lang w:eastAsia="ar-SA"/>
    </w:rPr>
  </w:style>
  <w:style w:type="paragraph" w:customStyle="1" w:styleId="FORMATTEXT">
    <w:name w:val=".FORMATTEXT"/>
    <w:uiPriority w:val="99"/>
    <w:rsid w:val="002353E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6">
    <w:name w:val="Текст выноски Знак"/>
    <w:link w:val="a5"/>
    <w:uiPriority w:val="99"/>
    <w:semiHidden/>
    <w:rsid w:val="002353E9"/>
    <w:rPr>
      <w:rFonts w:ascii="Tahoma" w:hAnsi="Tahoma" w:cs="Tahoma"/>
      <w:sz w:val="16"/>
      <w:szCs w:val="16"/>
    </w:rPr>
  </w:style>
  <w:style w:type="paragraph" w:styleId="aff8">
    <w:name w:val="Document Map"/>
    <w:basedOn w:val="a"/>
    <w:link w:val="aff9"/>
    <w:uiPriority w:val="99"/>
    <w:unhideWhenUsed/>
    <w:rsid w:val="002353E9"/>
    <w:pPr>
      <w:widowControl w:val="0"/>
      <w:suppressAutoHyphens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aff9">
    <w:name w:val="Схема документа Знак"/>
    <w:link w:val="aff8"/>
    <w:uiPriority w:val="99"/>
    <w:rsid w:val="002353E9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2353E9"/>
    <w:pPr>
      <w:keepNext/>
      <w:widowControl w:val="0"/>
      <w:tabs>
        <w:tab w:val="num" w:pos="0"/>
      </w:tabs>
      <w:suppressAutoHyphens/>
      <w:spacing w:before="240" w:after="60"/>
      <w:outlineLvl w:val="2"/>
    </w:pPr>
    <w:rPr>
      <w:rFonts w:ascii="Arial" w:eastAsia="Lucida Sans Unicode" w:hAnsi="Arial" w:cs="Arial"/>
      <w:b/>
      <w:bCs/>
      <w:kern w:val="1"/>
      <w:sz w:val="26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43446F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6">
    <w:name w:val="heading 6"/>
    <w:basedOn w:val="a"/>
    <w:next w:val="a"/>
    <w:qFormat/>
    <w:rsid w:val="001223F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284" w:hanging="284"/>
      <w:jc w:val="both"/>
    </w:pPr>
    <w:rPr>
      <w:sz w:val="24"/>
    </w:rPr>
  </w:style>
  <w:style w:type="paragraph" w:styleId="a4">
    <w:name w:val="Title"/>
    <w:basedOn w:val="a"/>
    <w:qFormat/>
    <w:pPr>
      <w:jc w:val="center"/>
    </w:pPr>
    <w:rPr>
      <w:sz w:val="28"/>
    </w:rPr>
  </w:style>
  <w:style w:type="paragraph" w:styleId="a5">
    <w:name w:val="Balloon Text"/>
    <w:basedOn w:val="a"/>
    <w:link w:val="a6"/>
    <w:uiPriority w:val="99"/>
    <w:semiHidden/>
    <w:rsid w:val="0028325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05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449C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link w:val="ConsPlusNormal0"/>
    <w:uiPriority w:val="99"/>
    <w:rsid w:val="00956ACB"/>
    <w:pPr>
      <w:widowControl w:val="0"/>
      <w:autoSpaceDE w:val="0"/>
      <w:autoSpaceDN w:val="0"/>
    </w:pPr>
    <w:rPr>
      <w:rFonts w:ascii="Calibri" w:hAnsi="Calibri"/>
      <w:sz w:val="22"/>
    </w:rPr>
  </w:style>
  <w:style w:type="character" w:customStyle="1" w:styleId="ConsPlusNormal0">
    <w:name w:val="ConsPlusNormal Знак"/>
    <w:link w:val="ConsPlusNormal"/>
    <w:locked/>
    <w:rsid w:val="00956ACB"/>
    <w:rPr>
      <w:rFonts w:ascii="Calibri" w:hAnsi="Calibri"/>
      <w:sz w:val="22"/>
    </w:rPr>
  </w:style>
  <w:style w:type="paragraph" w:customStyle="1" w:styleId="text3cl">
    <w:name w:val="text3cl"/>
    <w:basedOn w:val="a"/>
    <w:rsid w:val="00956ACB"/>
    <w:pPr>
      <w:spacing w:before="144" w:after="288"/>
    </w:pPr>
    <w:rPr>
      <w:sz w:val="24"/>
      <w:szCs w:val="24"/>
    </w:rPr>
  </w:style>
  <w:style w:type="character" w:styleId="a9">
    <w:name w:val="Hyperlink"/>
    <w:uiPriority w:val="99"/>
    <w:unhideWhenUsed/>
    <w:rsid w:val="005613FF"/>
    <w:rPr>
      <w:color w:val="0000FF"/>
      <w:u w:val="single"/>
    </w:rPr>
  </w:style>
  <w:style w:type="paragraph" w:styleId="aa">
    <w:name w:val="No Spacing"/>
    <w:uiPriority w:val="1"/>
    <w:qFormat/>
    <w:rsid w:val="00872B69"/>
    <w:rPr>
      <w:rFonts w:ascii="Calibri" w:hAnsi="Calibri"/>
      <w:sz w:val="22"/>
      <w:szCs w:val="22"/>
    </w:rPr>
  </w:style>
  <w:style w:type="character" w:customStyle="1" w:styleId="40">
    <w:name w:val="Заголовок 4 Знак"/>
    <w:link w:val="4"/>
    <w:rsid w:val="0043446F"/>
    <w:rPr>
      <w:b/>
      <w:bCs/>
      <w:sz w:val="28"/>
      <w:szCs w:val="28"/>
      <w:lang w:val="x-none" w:eastAsia="x-none"/>
    </w:rPr>
  </w:style>
  <w:style w:type="paragraph" w:customStyle="1" w:styleId="ab">
    <w:name w:val="Обычный.Название подразделения"/>
    <w:rsid w:val="0043446F"/>
    <w:rPr>
      <w:rFonts w:ascii="SchoolBook" w:hAnsi="SchoolBook"/>
      <w:sz w:val="28"/>
    </w:rPr>
  </w:style>
  <w:style w:type="paragraph" w:customStyle="1" w:styleId="Standard">
    <w:name w:val="Standard"/>
    <w:rsid w:val="0043446F"/>
    <w:pPr>
      <w:widowControl w:val="0"/>
      <w:suppressAutoHyphens/>
      <w:textAlignment w:val="baseline"/>
    </w:pPr>
    <w:rPr>
      <w:rFonts w:eastAsia="Lucida Sans Unicode" w:cs="Tahoma"/>
      <w:kern w:val="1"/>
      <w:sz w:val="24"/>
      <w:szCs w:val="24"/>
      <w:lang w:bidi="ru-RU"/>
    </w:rPr>
  </w:style>
  <w:style w:type="character" w:styleId="ac">
    <w:name w:val="Strong"/>
    <w:qFormat/>
    <w:rsid w:val="0043446F"/>
    <w:rPr>
      <w:b/>
      <w:bCs/>
    </w:rPr>
  </w:style>
  <w:style w:type="paragraph" w:styleId="ad">
    <w:name w:val="Normal (Web)"/>
    <w:aliases w:val="Обычный (Web)"/>
    <w:basedOn w:val="a"/>
    <w:uiPriority w:val="99"/>
    <w:rsid w:val="002353E9"/>
    <w:rPr>
      <w:kern w:val="1"/>
      <w:sz w:val="24"/>
      <w:szCs w:val="24"/>
      <w:lang w:eastAsia="ar-SA"/>
    </w:rPr>
  </w:style>
  <w:style w:type="character" w:customStyle="1" w:styleId="30">
    <w:name w:val="Заголовок 3 Знак"/>
    <w:link w:val="3"/>
    <w:rsid w:val="002353E9"/>
    <w:rPr>
      <w:rFonts w:ascii="Arial" w:eastAsia="Lucida Sans Unicode" w:hAnsi="Arial" w:cs="Arial"/>
      <w:b/>
      <w:bCs/>
      <w:kern w:val="1"/>
      <w:sz w:val="26"/>
      <w:szCs w:val="26"/>
      <w:lang w:eastAsia="ar-SA"/>
    </w:rPr>
  </w:style>
  <w:style w:type="paragraph" w:customStyle="1" w:styleId="ae">
    <w:name w:val="Заголовок"/>
    <w:basedOn w:val="a"/>
    <w:next w:val="af"/>
    <w:rsid w:val="002353E9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">
    <w:name w:val="Body Text"/>
    <w:basedOn w:val="a"/>
    <w:link w:val="af0"/>
    <w:rsid w:val="002353E9"/>
    <w:pPr>
      <w:widowControl w:val="0"/>
      <w:suppressAutoHyphens/>
      <w:spacing w:after="120"/>
    </w:pPr>
    <w:rPr>
      <w:rFonts w:eastAsia="Lucida Sans Unicode"/>
      <w:kern w:val="1"/>
      <w:sz w:val="24"/>
      <w:szCs w:val="24"/>
      <w:lang w:eastAsia="ar-SA"/>
    </w:rPr>
  </w:style>
  <w:style w:type="character" w:customStyle="1" w:styleId="af0">
    <w:name w:val="Основной текст Знак"/>
    <w:link w:val="af"/>
    <w:rsid w:val="002353E9"/>
    <w:rPr>
      <w:rFonts w:eastAsia="Lucida Sans Unicode"/>
      <w:kern w:val="1"/>
      <w:sz w:val="24"/>
      <w:szCs w:val="24"/>
      <w:lang w:eastAsia="ar-SA"/>
    </w:rPr>
  </w:style>
  <w:style w:type="character" w:customStyle="1" w:styleId="WW8Num2z0">
    <w:name w:val="WW8Num2z0"/>
    <w:rsid w:val="002353E9"/>
    <w:rPr>
      <w:rFonts w:ascii="Symbol" w:hAnsi="Symbol"/>
    </w:rPr>
  </w:style>
  <w:style w:type="character" w:customStyle="1" w:styleId="WW8Num2z2">
    <w:name w:val="WW8Num2z2"/>
    <w:rsid w:val="002353E9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2353E9"/>
    <w:rPr>
      <w:rFonts w:ascii="Wingdings" w:hAnsi="Wingdings"/>
    </w:rPr>
  </w:style>
  <w:style w:type="character" w:customStyle="1" w:styleId="WW8Num2z4">
    <w:name w:val="WW8Num2z4"/>
    <w:rsid w:val="002353E9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2353E9"/>
    <w:rPr>
      <w:rFonts w:ascii="Wingdings" w:hAnsi="Wingdings"/>
    </w:rPr>
  </w:style>
  <w:style w:type="character" w:customStyle="1" w:styleId="WW8Num3z1">
    <w:name w:val="WW8Num3z1"/>
    <w:rsid w:val="002353E9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2353E9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2353E9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2353E9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2353E9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2353E9"/>
    <w:rPr>
      <w:rFonts w:ascii="Wingdings" w:hAnsi="Wingdings"/>
    </w:rPr>
  </w:style>
  <w:style w:type="character" w:customStyle="1" w:styleId="WW8Num5z0">
    <w:name w:val="WW8Num5z0"/>
    <w:rsid w:val="002353E9"/>
    <w:rPr>
      <w:b w:val="0"/>
      <w:sz w:val="20"/>
      <w:szCs w:val="20"/>
    </w:rPr>
  </w:style>
  <w:style w:type="character" w:customStyle="1" w:styleId="WW8Num5z1">
    <w:name w:val="WW8Num5z1"/>
    <w:rsid w:val="002353E9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2353E9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2353E9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2353E9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2353E9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2353E9"/>
    <w:rPr>
      <w:rFonts w:ascii="OpenSymbol" w:hAnsi="OpenSymbol"/>
    </w:rPr>
  </w:style>
  <w:style w:type="character" w:customStyle="1" w:styleId="WW8Num7z2">
    <w:name w:val="WW8Num7z2"/>
    <w:rsid w:val="002353E9"/>
    <w:rPr>
      <w:rFonts w:ascii="StarSymbol" w:hAnsi="StarSymbol"/>
    </w:rPr>
  </w:style>
  <w:style w:type="character" w:customStyle="1" w:styleId="WW8Num8z0">
    <w:name w:val="WW8Num8z0"/>
    <w:rsid w:val="002353E9"/>
    <w:rPr>
      <w:rFonts w:ascii="Symbol" w:hAnsi="Symbol"/>
    </w:rPr>
  </w:style>
  <w:style w:type="character" w:customStyle="1" w:styleId="WW8Num9z0">
    <w:name w:val="WW8Num9z0"/>
    <w:rsid w:val="002353E9"/>
    <w:rPr>
      <w:b/>
    </w:rPr>
  </w:style>
  <w:style w:type="character" w:customStyle="1" w:styleId="WW8Num9z1">
    <w:name w:val="WW8Num9z1"/>
    <w:rsid w:val="002353E9"/>
    <w:rPr>
      <w:rFonts w:ascii="Courier New" w:hAnsi="Courier New" w:cs="Courier New"/>
    </w:rPr>
  </w:style>
  <w:style w:type="character" w:customStyle="1" w:styleId="WW8Num9z2">
    <w:name w:val="WW8Num9z2"/>
    <w:rsid w:val="002353E9"/>
    <w:rPr>
      <w:rFonts w:ascii="Wingdings" w:hAnsi="Wingdings"/>
    </w:rPr>
  </w:style>
  <w:style w:type="character" w:customStyle="1" w:styleId="WW8Num10z0">
    <w:name w:val="WW8Num10z0"/>
    <w:rsid w:val="002353E9"/>
    <w:rPr>
      <w:rFonts w:ascii="Symbol" w:hAnsi="Symbol"/>
    </w:rPr>
  </w:style>
  <w:style w:type="character" w:customStyle="1" w:styleId="WW8Num11z0">
    <w:name w:val="WW8Num11z0"/>
    <w:rsid w:val="002353E9"/>
    <w:rPr>
      <w:rFonts w:ascii="Wingdings" w:hAnsi="Wingdings" w:cs="Times New Roman"/>
    </w:rPr>
  </w:style>
  <w:style w:type="character" w:customStyle="1" w:styleId="WW8Num11z1">
    <w:name w:val="WW8Num11z1"/>
    <w:rsid w:val="002353E9"/>
    <w:rPr>
      <w:rFonts w:ascii="Wingdings 2" w:hAnsi="Wingdings 2" w:cs="Courier New"/>
    </w:rPr>
  </w:style>
  <w:style w:type="character" w:customStyle="1" w:styleId="WW8Num12z0">
    <w:name w:val="WW8Num12z0"/>
    <w:rsid w:val="002353E9"/>
    <w:rPr>
      <w:rFonts w:ascii="Times New Roman" w:hAnsi="Times New Roman" w:cs="Times New Roman"/>
    </w:rPr>
  </w:style>
  <w:style w:type="character" w:customStyle="1" w:styleId="WW8Num13z0">
    <w:name w:val="WW8Num13z0"/>
    <w:rsid w:val="002353E9"/>
    <w:rPr>
      <w:rFonts w:ascii="Symbol" w:hAnsi="Symbol"/>
    </w:rPr>
  </w:style>
  <w:style w:type="character" w:customStyle="1" w:styleId="WW8Num14z0">
    <w:name w:val="WW8Num14z0"/>
    <w:rsid w:val="002353E9"/>
    <w:rPr>
      <w:rFonts w:ascii="Symbol" w:hAnsi="Symbol"/>
    </w:rPr>
  </w:style>
  <w:style w:type="character" w:customStyle="1" w:styleId="WW8Num15z0">
    <w:name w:val="WW8Num15z0"/>
    <w:rsid w:val="002353E9"/>
    <w:rPr>
      <w:rFonts w:ascii="Symbol" w:hAnsi="Symbol"/>
    </w:rPr>
  </w:style>
  <w:style w:type="character" w:customStyle="1" w:styleId="WW8Num17z0">
    <w:name w:val="WW8Num17z0"/>
    <w:rsid w:val="002353E9"/>
    <w:rPr>
      <w:rFonts w:ascii="Symbol" w:hAnsi="Symbol"/>
    </w:rPr>
  </w:style>
  <w:style w:type="character" w:customStyle="1" w:styleId="WW8Num19z2">
    <w:name w:val="WW8Num19z2"/>
    <w:rsid w:val="002353E9"/>
    <w:rPr>
      <w:rFonts w:ascii="Wingdings" w:hAnsi="Wingdings"/>
    </w:rPr>
  </w:style>
  <w:style w:type="character" w:customStyle="1" w:styleId="WW8Num20z2">
    <w:name w:val="WW8Num20z2"/>
    <w:rsid w:val="002353E9"/>
    <w:rPr>
      <w:b w:val="0"/>
      <w:bCs w:val="0"/>
    </w:rPr>
  </w:style>
  <w:style w:type="character" w:customStyle="1" w:styleId="WW8Num21z0">
    <w:name w:val="WW8Num21z0"/>
    <w:rsid w:val="002353E9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2353E9"/>
    <w:rPr>
      <w:b w:val="0"/>
      <w:bCs w:val="0"/>
    </w:rPr>
  </w:style>
  <w:style w:type="character" w:customStyle="1" w:styleId="WW8Num23z0">
    <w:name w:val="WW8Num23z0"/>
    <w:rsid w:val="002353E9"/>
    <w:rPr>
      <w:b w:val="0"/>
      <w:sz w:val="20"/>
      <w:szCs w:val="20"/>
    </w:rPr>
  </w:style>
  <w:style w:type="character" w:customStyle="1" w:styleId="WW8Num24z0">
    <w:name w:val="WW8Num24z0"/>
    <w:rsid w:val="002353E9"/>
    <w:rPr>
      <w:rFonts w:ascii="Symbol" w:hAnsi="Symbol"/>
      <w:b/>
      <w:bCs/>
    </w:rPr>
  </w:style>
  <w:style w:type="character" w:customStyle="1" w:styleId="WW8Num25z0">
    <w:name w:val="WW8Num25z0"/>
    <w:rsid w:val="002353E9"/>
    <w:rPr>
      <w:rFonts w:ascii="Symbol" w:hAnsi="Symbol"/>
      <w:b/>
    </w:rPr>
  </w:style>
  <w:style w:type="character" w:customStyle="1" w:styleId="WW8Num26z0">
    <w:name w:val="WW8Num26z0"/>
    <w:rsid w:val="002353E9"/>
    <w:rPr>
      <w:b/>
    </w:rPr>
  </w:style>
  <w:style w:type="character" w:customStyle="1" w:styleId="WW8Num27z0">
    <w:name w:val="WW8Num27z0"/>
    <w:rsid w:val="002353E9"/>
    <w:rPr>
      <w:b/>
    </w:rPr>
  </w:style>
  <w:style w:type="character" w:customStyle="1" w:styleId="WW8Num27z1">
    <w:name w:val="WW8Num27z1"/>
    <w:rsid w:val="002353E9"/>
    <w:rPr>
      <w:rFonts w:ascii="OpenSymbol" w:hAnsi="OpenSymbol" w:cs="Courier New"/>
    </w:rPr>
  </w:style>
  <w:style w:type="character" w:customStyle="1" w:styleId="WW8Num28z0">
    <w:name w:val="WW8Num28z0"/>
    <w:rsid w:val="002353E9"/>
    <w:rPr>
      <w:rFonts w:ascii="Wingdings" w:hAnsi="Wingdings"/>
      <w:b/>
    </w:rPr>
  </w:style>
  <w:style w:type="character" w:customStyle="1" w:styleId="WW8Num29z0">
    <w:name w:val="WW8Num29z0"/>
    <w:rsid w:val="002353E9"/>
    <w:rPr>
      <w:rFonts w:ascii="Symbol" w:hAnsi="Symbol"/>
    </w:rPr>
  </w:style>
  <w:style w:type="character" w:customStyle="1" w:styleId="WW8Num30z2">
    <w:name w:val="WW8Num30z2"/>
    <w:rsid w:val="002353E9"/>
    <w:rPr>
      <w:b w:val="0"/>
      <w:bCs w:val="0"/>
    </w:rPr>
  </w:style>
  <w:style w:type="character" w:customStyle="1" w:styleId="WW8Num31z0">
    <w:name w:val="WW8Num31z0"/>
    <w:rsid w:val="002353E9"/>
    <w:rPr>
      <w:rFonts w:ascii="Symbol" w:hAnsi="Symbol"/>
      <w:b/>
    </w:rPr>
  </w:style>
  <w:style w:type="character" w:customStyle="1" w:styleId="WW8Num32z0">
    <w:name w:val="WW8Num32z0"/>
    <w:rsid w:val="002353E9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2353E9"/>
  </w:style>
  <w:style w:type="character" w:customStyle="1" w:styleId="WW8Num16z0">
    <w:name w:val="WW8Num16z0"/>
    <w:rsid w:val="002353E9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2353E9"/>
    <w:rPr>
      <w:b/>
    </w:rPr>
  </w:style>
  <w:style w:type="character" w:customStyle="1" w:styleId="WW8Num21z2">
    <w:name w:val="WW8Num21z2"/>
    <w:rsid w:val="002353E9"/>
    <w:rPr>
      <w:rFonts w:ascii="Wingdings" w:hAnsi="Wingdings"/>
    </w:rPr>
  </w:style>
  <w:style w:type="character" w:customStyle="1" w:styleId="WW8Num24z2">
    <w:name w:val="WW8Num24z2"/>
    <w:rsid w:val="002353E9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2353E9"/>
    <w:rPr>
      <w:rFonts w:ascii="OpenSymbol" w:hAnsi="OpenSymbol" w:cs="Courier New"/>
    </w:rPr>
  </w:style>
  <w:style w:type="character" w:customStyle="1" w:styleId="WW8Num30z0">
    <w:name w:val="WW8Num30z0"/>
    <w:rsid w:val="002353E9"/>
    <w:rPr>
      <w:rFonts w:ascii="Symbol" w:hAnsi="Symbol" w:cs="OpenSymbol"/>
    </w:rPr>
  </w:style>
  <w:style w:type="character" w:customStyle="1" w:styleId="WW-Absatz-Standardschriftart">
    <w:name w:val="WW-Absatz-Standardschriftart"/>
    <w:rsid w:val="002353E9"/>
  </w:style>
  <w:style w:type="character" w:customStyle="1" w:styleId="WW8Num23z2">
    <w:name w:val="WW8Num23z2"/>
    <w:rsid w:val="002353E9"/>
    <w:rPr>
      <w:b w:val="0"/>
      <w:bCs w:val="0"/>
    </w:rPr>
  </w:style>
  <w:style w:type="character" w:customStyle="1" w:styleId="WW-Absatz-Standardschriftart1">
    <w:name w:val="WW-Absatz-Standardschriftart1"/>
    <w:rsid w:val="002353E9"/>
  </w:style>
  <w:style w:type="character" w:customStyle="1" w:styleId="WW-Absatz-Standardschriftart11">
    <w:name w:val="WW-Absatz-Standardschriftart11"/>
    <w:rsid w:val="002353E9"/>
  </w:style>
  <w:style w:type="character" w:customStyle="1" w:styleId="WW-Absatz-Standardschriftart111">
    <w:name w:val="WW-Absatz-Standardschriftart111"/>
    <w:rsid w:val="002353E9"/>
  </w:style>
  <w:style w:type="character" w:customStyle="1" w:styleId="WW-Absatz-Standardschriftart1111">
    <w:name w:val="WW-Absatz-Standardschriftart1111"/>
    <w:rsid w:val="002353E9"/>
  </w:style>
  <w:style w:type="character" w:customStyle="1" w:styleId="WW8Num22z0">
    <w:name w:val="WW8Num22z0"/>
    <w:rsid w:val="002353E9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2353E9"/>
  </w:style>
  <w:style w:type="character" w:customStyle="1" w:styleId="WW-Absatz-Standardschriftart111111">
    <w:name w:val="WW-Absatz-Standardschriftart111111"/>
    <w:rsid w:val="002353E9"/>
  </w:style>
  <w:style w:type="character" w:customStyle="1" w:styleId="WW8Num16z1">
    <w:name w:val="WW8Num16z1"/>
    <w:rsid w:val="002353E9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2353E9"/>
  </w:style>
  <w:style w:type="character" w:customStyle="1" w:styleId="WW8Num8z1">
    <w:name w:val="WW8Num8z1"/>
    <w:rsid w:val="002353E9"/>
    <w:rPr>
      <w:rFonts w:ascii="Symbol" w:hAnsi="Symbol"/>
    </w:rPr>
  </w:style>
  <w:style w:type="character" w:customStyle="1" w:styleId="WW8Num8z2">
    <w:name w:val="WW8Num8z2"/>
    <w:rsid w:val="002353E9"/>
    <w:rPr>
      <w:rFonts w:ascii="Wingdings" w:hAnsi="Wingdings"/>
    </w:rPr>
  </w:style>
  <w:style w:type="character" w:customStyle="1" w:styleId="WW8Num10z1">
    <w:name w:val="WW8Num10z1"/>
    <w:rsid w:val="002353E9"/>
    <w:rPr>
      <w:rFonts w:ascii="Courier New" w:hAnsi="Courier New" w:cs="Courier New"/>
    </w:rPr>
  </w:style>
  <w:style w:type="character" w:customStyle="1" w:styleId="WW8Num10z2">
    <w:name w:val="WW8Num10z2"/>
    <w:rsid w:val="002353E9"/>
    <w:rPr>
      <w:rFonts w:ascii="Wingdings" w:hAnsi="Wingdings"/>
    </w:rPr>
  </w:style>
  <w:style w:type="character" w:customStyle="1" w:styleId="WW8Num12z1">
    <w:name w:val="WW8Num12z1"/>
    <w:rsid w:val="002353E9"/>
    <w:rPr>
      <w:rFonts w:ascii="Courier New" w:hAnsi="Courier New" w:cs="Courier New"/>
    </w:rPr>
  </w:style>
  <w:style w:type="character" w:customStyle="1" w:styleId="WW8Num17z1">
    <w:name w:val="WW8Num17z1"/>
    <w:rsid w:val="002353E9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2353E9"/>
    <w:rPr>
      <w:rFonts w:ascii="Symbol" w:hAnsi="Symbol"/>
    </w:rPr>
  </w:style>
  <w:style w:type="character" w:customStyle="1" w:styleId="WW8Num20z0">
    <w:name w:val="WW8Num20z0"/>
    <w:rsid w:val="002353E9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2353E9"/>
  </w:style>
  <w:style w:type="character" w:customStyle="1" w:styleId="WW8Num26z1">
    <w:name w:val="WW8Num26z1"/>
    <w:rsid w:val="002353E9"/>
    <w:rPr>
      <w:rFonts w:ascii="OpenSymbol" w:hAnsi="OpenSymbol" w:cs="Courier New"/>
    </w:rPr>
  </w:style>
  <w:style w:type="character" w:customStyle="1" w:styleId="WW8Num33z0">
    <w:name w:val="WW8Num33z0"/>
    <w:rsid w:val="002353E9"/>
    <w:rPr>
      <w:rFonts w:ascii="Symbol" w:hAnsi="Symbol"/>
      <w:b/>
    </w:rPr>
  </w:style>
  <w:style w:type="character" w:customStyle="1" w:styleId="WW8Num34z0">
    <w:name w:val="WW8Num34z0"/>
    <w:rsid w:val="002353E9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2353E9"/>
    <w:rPr>
      <w:rFonts w:ascii="Courier New" w:hAnsi="Courier New" w:cs="Courier New"/>
    </w:rPr>
  </w:style>
  <w:style w:type="character" w:customStyle="1" w:styleId="WW8Num35z0">
    <w:name w:val="WW8Num35z0"/>
    <w:rsid w:val="002353E9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2353E9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2353E9"/>
    <w:rPr>
      <w:b/>
    </w:rPr>
  </w:style>
  <w:style w:type="character" w:customStyle="1" w:styleId="WW8Num36z1">
    <w:name w:val="WW8Num36z1"/>
    <w:rsid w:val="002353E9"/>
    <w:rPr>
      <w:rFonts w:ascii="OpenSymbol" w:hAnsi="OpenSymbol" w:cs="Courier New"/>
    </w:rPr>
  </w:style>
  <w:style w:type="character" w:customStyle="1" w:styleId="WW8Num37z0">
    <w:name w:val="WW8Num37z0"/>
    <w:rsid w:val="002353E9"/>
    <w:rPr>
      <w:rFonts w:ascii="Symbol" w:hAnsi="Symbol"/>
    </w:rPr>
  </w:style>
  <w:style w:type="character" w:customStyle="1" w:styleId="WW8Num37z1">
    <w:name w:val="WW8Num37z1"/>
    <w:rsid w:val="002353E9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2353E9"/>
    <w:rPr>
      <w:b/>
    </w:rPr>
  </w:style>
  <w:style w:type="character" w:customStyle="1" w:styleId="WW8Num38z1">
    <w:name w:val="WW8Num38z1"/>
    <w:rsid w:val="002353E9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2353E9"/>
    <w:rPr>
      <w:b/>
    </w:rPr>
  </w:style>
  <w:style w:type="character" w:customStyle="1" w:styleId="WW8Num39z1">
    <w:name w:val="WW8Num39z1"/>
    <w:rsid w:val="002353E9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2353E9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2353E9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2353E9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2353E9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2353E9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2353E9"/>
    <w:rPr>
      <w:b/>
      <w:bCs/>
    </w:rPr>
  </w:style>
  <w:style w:type="character" w:customStyle="1" w:styleId="WW8Num43z0">
    <w:name w:val="WW8Num43z0"/>
    <w:rsid w:val="002353E9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2353E9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2353E9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2353E9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2353E9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2353E9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2353E9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2353E9"/>
    <w:rPr>
      <w:b/>
      <w:bCs/>
    </w:rPr>
  </w:style>
  <w:style w:type="character" w:customStyle="1" w:styleId="WW8Num48z0">
    <w:name w:val="WW8Num48z0"/>
    <w:rsid w:val="002353E9"/>
    <w:rPr>
      <w:rFonts w:ascii="Times New Roman" w:hAnsi="Times New Roman"/>
    </w:rPr>
  </w:style>
  <w:style w:type="character" w:customStyle="1" w:styleId="WW8Num49z0">
    <w:name w:val="WW8Num49z0"/>
    <w:rsid w:val="002353E9"/>
    <w:rPr>
      <w:b w:val="0"/>
      <w:bCs w:val="0"/>
    </w:rPr>
  </w:style>
  <w:style w:type="character" w:customStyle="1" w:styleId="WW8Num50z0">
    <w:name w:val="WW8Num50z0"/>
    <w:rsid w:val="002353E9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2353E9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2353E9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2353E9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2353E9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2353E9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2353E9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2353E9"/>
    <w:rPr>
      <w:b/>
      <w:bCs/>
    </w:rPr>
  </w:style>
  <w:style w:type="character" w:customStyle="1" w:styleId="WW8Num54z1">
    <w:name w:val="WW8Num54z1"/>
    <w:rsid w:val="002353E9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2353E9"/>
    <w:rPr>
      <w:b/>
      <w:bCs/>
    </w:rPr>
  </w:style>
  <w:style w:type="character" w:customStyle="1" w:styleId="WW8Num56z0">
    <w:name w:val="WW8Num56z0"/>
    <w:rsid w:val="002353E9"/>
    <w:rPr>
      <w:rFonts w:ascii="StarSymbol" w:hAnsi="StarSymbol"/>
    </w:rPr>
  </w:style>
  <w:style w:type="character" w:customStyle="1" w:styleId="WW8Num57z0">
    <w:name w:val="WW8Num57z0"/>
    <w:rsid w:val="002353E9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2353E9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2353E9"/>
    <w:rPr>
      <w:b/>
      <w:bCs/>
    </w:rPr>
  </w:style>
  <w:style w:type="character" w:customStyle="1" w:styleId="WW8Num60z0">
    <w:name w:val="WW8Num60z0"/>
    <w:rsid w:val="002353E9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2353E9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2353E9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2353E9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2353E9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2353E9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2353E9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2353E9"/>
    <w:rPr>
      <w:b/>
      <w:bCs/>
    </w:rPr>
  </w:style>
  <w:style w:type="character" w:customStyle="1" w:styleId="WW8Num68z0">
    <w:name w:val="WW8Num68z0"/>
    <w:rsid w:val="002353E9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2353E9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2353E9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2353E9"/>
    <w:rPr>
      <w:rFonts w:cs="StarSymbol"/>
      <w:sz w:val="18"/>
      <w:szCs w:val="18"/>
    </w:rPr>
  </w:style>
  <w:style w:type="character" w:customStyle="1" w:styleId="WW8Num72z0">
    <w:name w:val="WW8Num72z0"/>
    <w:rsid w:val="002353E9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2353E9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2353E9"/>
    <w:rPr>
      <w:rFonts w:ascii="Courier New" w:hAnsi="Courier New" w:cs="Courier New"/>
    </w:rPr>
  </w:style>
  <w:style w:type="character" w:customStyle="1" w:styleId="WW8Num73z2">
    <w:name w:val="WW8Num73z2"/>
    <w:rsid w:val="002353E9"/>
    <w:rPr>
      <w:rFonts w:ascii="Wingdings" w:hAnsi="Wingdings"/>
    </w:rPr>
  </w:style>
  <w:style w:type="character" w:customStyle="1" w:styleId="WW8Num74z0">
    <w:name w:val="WW8Num74z0"/>
    <w:rsid w:val="002353E9"/>
    <w:rPr>
      <w:b/>
      <w:bCs/>
    </w:rPr>
  </w:style>
  <w:style w:type="character" w:customStyle="1" w:styleId="WW8Num75z0">
    <w:name w:val="WW8Num75z0"/>
    <w:rsid w:val="002353E9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2353E9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2353E9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2353E9"/>
    <w:rPr>
      <w:rFonts w:ascii="OpenSymbol" w:hAnsi="OpenSymbol" w:cs="Courier New"/>
    </w:rPr>
  </w:style>
  <w:style w:type="character" w:customStyle="1" w:styleId="WW8Num79z0">
    <w:name w:val="WW8Num79z0"/>
    <w:rsid w:val="002353E9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2353E9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2353E9"/>
    <w:rPr>
      <w:rFonts w:ascii="Courier New" w:hAnsi="Courier New" w:cs="Courier New"/>
    </w:rPr>
  </w:style>
  <w:style w:type="character" w:customStyle="1" w:styleId="WW8Num81z0">
    <w:name w:val="WW8Num81z0"/>
    <w:rsid w:val="002353E9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2353E9"/>
    <w:rPr>
      <w:rFonts w:ascii="Courier New" w:hAnsi="Courier New" w:cs="Courier New"/>
    </w:rPr>
  </w:style>
  <w:style w:type="character" w:customStyle="1" w:styleId="WW8Num82z0">
    <w:name w:val="WW8Num82z0"/>
    <w:rsid w:val="002353E9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2353E9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2353E9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2353E9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2353E9"/>
  </w:style>
  <w:style w:type="character" w:customStyle="1" w:styleId="WW-Absatz-Standardschriftart1111111111">
    <w:name w:val="WW-Absatz-Standardschriftart1111111111"/>
    <w:rsid w:val="002353E9"/>
  </w:style>
  <w:style w:type="character" w:customStyle="1" w:styleId="WW-Absatz-Standardschriftart11111111111">
    <w:name w:val="WW-Absatz-Standardschriftart11111111111"/>
    <w:rsid w:val="002353E9"/>
  </w:style>
  <w:style w:type="character" w:customStyle="1" w:styleId="WW-Absatz-Standardschriftart111111111111">
    <w:name w:val="WW-Absatz-Standardschriftart111111111111"/>
    <w:rsid w:val="002353E9"/>
  </w:style>
  <w:style w:type="character" w:customStyle="1" w:styleId="WW-Absatz-Standardschriftart1111111111111">
    <w:name w:val="WW-Absatz-Standardschriftart1111111111111"/>
    <w:rsid w:val="002353E9"/>
  </w:style>
  <w:style w:type="character" w:customStyle="1" w:styleId="WW-Absatz-Standardschriftart11111111111111">
    <w:name w:val="WW-Absatz-Standardschriftart11111111111111"/>
    <w:rsid w:val="002353E9"/>
  </w:style>
  <w:style w:type="character" w:customStyle="1" w:styleId="WW-Absatz-Standardschriftart111111111111111">
    <w:name w:val="WW-Absatz-Standardschriftart111111111111111"/>
    <w:rsid w:val="002353E9"/>
  </w:style>
  <w:style w:type="character" w:customStyle="1" w:styleId="WW-Absatz-Standardschriftart1111111111111111">
    <w:name w:val="WW-Absatz-Standardschriftart1111111111111111"/>
    <w:rsid w:val="002353E9"/>
  </w:style>
  <w:style w:type="character" w:customStyle="1" w:styleId="WW8Num46z1">
    <w:name w:val="WW8Num46z1"/>
    <w:rsid w:val="002353E9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2353E9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2353E9"/>
    <w:rPr>
      <w:b/>
      <w:bCs/>
    </w:rPr>
  </w:style>
  <w:style w:type="character" w:customStyle="1" w:styleId="WW8Num53z1">
    <w:name w:val="WW8Num53z1"/>
    <w:rsid w:val="002353E9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2353E9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2353E9"/>
    <w:rPr>
      <w:rFonts w:ascii="Courier New" w:hAnsi="Courier New" w:cs="Courier New"/>
    </w:rPr>
  </w:style>
  <w:style w:type="character" w:customStyle="1" w:styleId="WW8Num74z2">
    <w:name w:val="WW8Num74z2"/>
    <w:rsid w:val="002353E9"/>
    <w:rPr>
      <w:rFonts w:ascii="Wingdings" w:hAnsi="Wingdings"/>
    </w:rPr>
  </w:style>
  <w:style w:type="character" w:customStyle="1" w:styleId="WW8Num77z0">
    <w:name w:val="WW8Num77z0"/>
    <w:rsid w:val="002353E9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2353E9"/>
    <w:rPr>
      <w:rFonts w:ascii="Courier New" w:hAnsi="Courier New" w:cs="Courier New"/>
    </w:rPr>
  </w:style>
  <w:style w:type="character" w:customStyle="1" w:styleId="WW8Num82z1">
    <w:name w:val="WW8Num82z1"/>
    <w:rsid w:val="002353E9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2353E9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2353E9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2353E9"/>
    <w:rPr>
      <w:rFonts w:ascii="MS Mincho" w:hAnsi="MS Mincho" w:cs="StarSymbol"/>
      <w:sz w:val="18"/>
      <w:szCs w:val="18"/>
    </w:rPr>
  </w:style>
  <w:style w:type="character" w:customStyle="1" w:styleId="31">
    <w:name w:val="Основной шрифт абзаца3"/>
    <w:rsid w:val="002353E9"/>
  </w:style>
  <w:style w:type="character" w:customStyle="1" w:styleId="WW-Absatz-Standardschriftart11111111111111111">
    <w:name w:val="WW-Absatz-Standardschriftart11111111111111111"/>
    <w:rsid w:val="002353E9"/>
  </w:style>
  <w:style w:type="character" w:customStyle="1" w:styleId="WW-Absatz-Standardschriftart111111111111111111">
    <w:name w:val="WW-Absatz-Standardschriftart111111111111111111"/>
    <w:rsid w:val="002353E9"/>
  </w:style>
  <w:style w:type="character" w:customStyle="1" w:styleId="WW8Num47z7">
    <w:name w:val="WW8Num47z7"/>
    <w:rsid w:val="002353E9"/>
    <w:rPr>
      <w:b/>
      <w:bCs/>
    </w:rPr>
  </w:style>
  <w:style w:type="character" w:customStyle="1" w:styleId="WW8Num49z2">
    <w:name w:val="WW8Num49z2"/>
    <w:rsid w:val="002353E9"/>
    <w:rPr>
      <w:b/>
      <w:bCs/>
    </w:rPr>
  </w:style>
  <w:style w:type="character" w:customStyle="1" w:styleId="WW8Num56z1">
    <w:name w:val="WW8Num56z1"/>
    <w:rsid w:val="002353E9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2353E9"/>
    <w:rPr>
      <w:rFonts w:ascii="Courier New" w:hAnsi="Courier New" w:cs="Courier New"/>
    </w:rPr>
  </w:style>
  <w:style w:type="character" w:customStyle="1" w:styleId="WW8Num75z2">
    <w:name w:val="WW8Num75z2"/>
    <w:rsid w:val="002353E9"/>
    <w:rPr>
      <w:rFonts w:ascii="Wingdings" w:hAnsi="Wingdings"/>
    </w:rPr>
  </w:style>
  <w:style w:type="character" w:customStyle="1" w:styleId="WW8Num85z0">
    <w:name w:val="WW8Num85z0"/>
    <w:rsid w:val="002353E9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2353E9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2353E9"/>
  </w:style>
  <w:style w:type="character" w:customStyle="1" w:styleId="WW-Absatz-Standardschriftart11111111111111111111">
    <w:name w:val="WW-Absatz-Standardschriftart11111111111111111111"/>
    <w:rsid w:val="002353E9"/>
  </w:style>
  <w:style w:type="character" w:customStyle="1" w:styleId="WW-Absatz-Standardschriftart111111111111111111111">
    <w:name w:val="WW-Absatz-Standardschriftart111111111111111111111"/>
    <w:rsid w:val="002353E9"/>
  </w:style>
  <w:style w:type="character" w:customStyle="1" w:styleId="WW-Absatz-Standardschriftart1111111111111111111111">
    <w:name w:val="WW-Absatz-Standardschriftart1111111111111111111111"/>
    <w:rsid w:val="002353E9"/>
  </w:style>
  <w:style w:type="character" w:customStyle="1" w:styleId="WW8Num47z1">
    <w:name w:val="WW8Num47z1"/>
    <w:rsid w:val="002353E9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2353E9"/>
    <w:rPr>
      <w:b/>
      <w:bCs/>
    </w:rPr>
  </w:style>
  <w:style w:type="character" w:customStyle="1" w:styleId="WW8Num50z2">
    <w:name w:val="WW8Num50z2"/>
    <w:rsid w:val="002353E9"/>
    <w:rPr>
      <w:b/>
      <w:bCs/>
    </w:rPr>
  </w:style>
  <w:style w:type="character" w:customStyle="1" w:styleId="WW8Num58z1">
    <w:name w:val="WW8Num58z1"/>
    <w:rsid w:val="002353E9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2353E9"/>
    <w:rPr>
      <w:rFonts w:ascii="Courier New" w:hAnsi="Courier New" w:cs="Courier New"/>
    </w:rPr>
  </w:style>
  <w:style w:type="character" w:customStyle="1" w:styleId="WW8Num77z2">
    <w:name w:val="WW8Num77z2"/>
    <w:rsid w:val="002353E9"/>
    <w:rPr>
      <w:rFonts w:ascii="Wingdings" w:hAnsi="Wingdings"/>
    </w:rPr>
  </w:style>
  <w:style w:type="character" w:customStyle="1" w:styleId="WW8Num86z1">
    <w:name w:val="WW8Num86z1"/>
    <w:rsid w:val="002353E9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2353E9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2353E9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2353E9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2353E9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2353E9"/>
    <w:rPr>
      <w:b w:val="0"/>
      <w:color w:val="000000"/>
    </w:rPr>
  </w:style>
  <w:style w:type="character" w:customStyle="1" w:styleId="WW8Num93z0">
    <w:name w:val="WW8Num93z0"/>
    <w:rsid w:val="002353E9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2353E9"/>
    <w:rPr>
      <w:rFonts w:ascii="Courier New" w:hAnsi="Courier New"/>
    </w:rPr>
  </w:style>
  <w:style w:type="character" w:customStyle="1" w:styleId="WW8Num93z2">
    <w:name w:val="WW8Num93z2"/>
    <w:rsid w:val="002353E9"/>
    <w:rPr>
      <w:rFonts w:ascii="Wingdings" w:hAnsi="Wingdings"/>
    </w:rPr>
  </w:style>
  <w:style w:type="character" w:customStyle="1" w:styleId="WW8Num93z3">
    <w:name w:val="WW8Num93z3"/>
    <w:rsid w:val="002353E9"/>
    <w:rPr>
      <w:rFonts w:ascii="Symbol" w:hAnsi="Symbol"/>
    </w:rPr>
  </w:style>
  <w:style w:type="character" w:customStyle="1" w:styleId="20">
    <w:name w:val="Основной шрифт абзаца2"/>
    <w:rsid w:val="002353E9"/>
  </w:style>
  <w:style w:type="character" w:customStyle="1" w:styleId="WW-Absatz-Standardschriftart11111111111111111111111">
    <w:name w:val="WW-Absatz-Standardschriftart11111111111111111111111"/>
    <w:rsid w:val="002353E9"/>
  </w:style>
  <w:style w:type="character" w:customStyle="1" w:styleId="WW8Num48z1">
    <w:name w:val="WW8Num48z1"/>
    <w:rsid w:val="002353E9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2353E9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2353E9"/>
    <w:rPr>
      <w:b/>
      <w:bCs/>
    </w:rPr>
  </w:style>
  <w:style w:type="character" w:customStyle="1" w:styleId="WW8Num52z2">
    <w:name w:val="WW8Num52z2"/>
    <w:rsid w:val="002353E9"/>
    <w:rPr>
      <w:b/>
      <w:bCs/>
    </w:rPr>
  </w:style>
  <w:style w:type="character" w:customStyle="1" w:styleId="WW8Num57z1">
    <w:name w:val="WW8Num57z1"/>
    <w:rsid w:val="002353E9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2353E9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2353E9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2353E9"/>
  </w:style>
  <w:style w:type="character" w:customStyle="1" w:styleId="WW-Absatz-Standardschriftart1111111111111111111111111">
    <w:name w:val="WW-Absatz-Standardschriftart1111111111111111111111111"/>
    <w:rsid w:val="002353E9"/>
  </w:style>
  <w:style w:type="character" w:customStyle="1" w:styleId="WW8Num80z2">
    <w:name w:val="WW8Num80z2"/>
    <w:rsid w:val="002353E9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2353E9"/>
  </w:style>
  <w:style w:type="character" w:customStyle="1" w:styleId="WW-Absatz-Standardschriftart111111111111111111111111111">
    <w:name w:val="WW-Absatz-Standardschriftart111111111111111111111111111"/>
    <w:rsid w:val="002353E9"/>
  </w:style>
  <w:style w:type="character" w:customStyle="1" w:styleId="WW8Num81z2">
    <w:name w:val="WW8Num81z2"/>
    <w:rsid w:val="002353E9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2353E9"/>
  </w:style>
  <w:style w:type="character" w:customStyle="1" w:styleId="WW-Absatz-Standardschriftart11111111111111111111111111111">
    <w:name w:val="WW-Absatz-Standardschriftart11111111111111111111111111111"/>
    <w:rsid w:val="002353E9"/>
  </w:style>
  <w:style w:type="character" w:customStyle="1" w:styleId="WW-Absatz-Standardschriftart111111111111111111111111111111">
    <w:name w:val="WW-Absatz-Standardschriftart111111111111111111111111111111"/>
    <w:rsid w:val="002353E9"/>
  </w:style>
  <w:style w:type="character" w:customStyle="1" w:styleId="WW8Num11z2">
    <w:name w:val="WW8Num11z2"/>
    <w:rsid w:val="002353E9"/>
    <w:rPr>
      <w:rFonts w:ascii="StarSymbol" w:hAnsi="StarSymbol"/>
    </w:rPr>
  </w:style>
  <w:style w:type="character" w:customStyle="1" w:styleId="WW8Num14z1">
    <w:name w:val="WW8Num14z1"/>
    <w:rsid w:val="002353E9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2353E9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2353E9"/>
    <w:rPr>
      <w:b/>
      <w:bCs/>
    </w:rPr>
  </w:style>
  <w:style w:type="character" w:customStyle="1" w:styleId="WW8Num57z2">
    <w:name w:val="WW8Num57z2"/>
    <w:rsid w:val="002353E9"/>
    <w:rPr>
      <w:b/>
      <w:bCs/>
    </w:rPr>
  </w:style>
  <w:style w:type="character" w:customStyle="1" w:styleId="WW8Num61z1">
    <w:name w:val="WW8Num61z1"/>
    <w:rsid w:val="002353E9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2353E9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2353E9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2353E9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2353E9"/>
    <w:rPr>
      <w:rFonts w:ascii="Courier New" w:hAnsi="Courier New" w:cs="Courier New"/>
    </w:rPr>
  </w:style>
  <w:style w:type="character" w:customStyle="1" w:styleId="WW8Num88z2">
    <w:name w:val="WW8Num88z2"/>
    <w:rsid w:val="002353E9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2353E9"/>
  </w:style>
  <w:style w:type="character" w:customStyle="1" w:styleId="af1">
    <w:name w:val="Маркеры списка"/>
    <w:rsid w:val="002353E9"/>
    <w:rPr>
      <w:rFonts w:ascii="StarSymbol" w:eastAsia="StarSymbol" w:hAnsi="StarSymbol" w:cs="StarSymbol"/>
      <w:sz w:val="18"/>
      <w:szCs w:val="18"/>
    </w:rPr>
  </w:style>
  <w:style w:type="character" w:customStyle="1" w:styleId="af2">
    <w:name w:val="Символ нумерации"/>
    <w:rsid w:val="002353E9"/>
    <w:rPr>
      <w:b w:val="0"/>
      <w:bCs w:val="0"/>
    </w:rPr>
  </w:style>
  <w:style w:type="character" w:customStyle="1" w:styleId="10">
    <w:name w:val="Основной шрифт абзаца1"/>
    <w:rsid w:val="002353E9"/>
  </w:style>
  <w:style w:type="character" w:styleId="af3">
    <w:name w:val="Emphasis"/>
    <w:qFormat/>
    <w:rsid w:val="002353E9"/>
    <w:rPr>
      <w:i/>
      <w:iCs/>
    </w:rPr>
  </w:style>
  <w:style w:type="character" w:customStyle="1" w:styleId="WW8Num21z1">
    <w:name w:val="WW8Num21z1"/>
    <w:rsid w:val="002353E9"/>
    <w:rPr>
      <w:rFonts w:ascii="Courier New" w:hAnsi="Courier New" w:cs="Courier New"/>
    </w:rPr>
  </w:style>
  <w:style w:type="character" w:customStyle="1" w:styleId="WW8Num21z3">
    <w:name w:val="WW8Num21z3"/>
    <w:rsid w:val="002353E9"/>
    <w:rPr>
      <w:rFonts w:ascii="Symbol" w:hAnsi="Symbol"/>
    </w:rPr>
  </w:style>
  <w:style w:type="character" w:customStyle="1" w:styleId="WW8Num1z0">
    <w:name w:val="WW8Num1z0"/>
    <w:rsid w:val="002353E9"/>
    <w:rPr>
      <w:rFonts w:ascii="Symbol" w:hAnsi="Symbol"/>
    </w:rPr>
  </w:style>
  <w:style w:type="character" w:customStyle="1" w:styleId="WW8Num1z1">
    <w:name w:val="WW8Num1z1"/>
    <w:rsid w:val="002353E9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2353E9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2353E9"/>
    <w:rPr>
      <w:rFonts w:ascii="Wingdings 2" w:hAnsi="Wingdings 2" w:cs="StarSymbol"/>
      <w:sz w:val="18"/>
      <w:szCs w:val="18"/>
    </w:rPr>
  </w:style>
  <w:style w:type="character" w:customStyle="1" w:styleId="41">
    <w:name w:val="Основной шрифт абзаца4"/>
    <w:rsid w:val="002353E9"/>
  </w:style>
  <w:style w:type="character" w:customStyle="1" w:styleId="WW8Num8z3">
    <w:name w:val="WW8Num8z3"/>
    <w:rsid w:val="002353E9"/>
    <w:rPr>
      <w:rFonts w:ascii="Symbol" w:hAnsi="Symbol"/>
    </w:rPr>
  </w:style>
  <w:style w:type="character" w:customStyle="1" w:styleId="WW8Num24z1">
    <w:name w:val="WW8Num24z1"/>
    <w:rsid w:val="002353E9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2353E9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2353E9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2353E9"/>
    <w:rPr>
      <w:rFonts w:ascii="Wingdings" w:hAnsi="Wingdings"/>
      <w:b w:val="0"/>
      <w:bCs w:val="0"/>
    </w:rPr>
  </w:style>
  <w:style w:type="character" w:customStyle="1" w:styleId="WW8Num121z1">
    <w:name w:val="WW8Num121z1"/>
    <w:rsid w:val="002353E9"/>
    <w:rPr>
      <w:rFonts w:ascii="Wingdings 2" w:hAnsi="Wingdings 2"/>
      <w:sz w:val="20"/>
    </w:rPr>
  </w:style>
  <w:style w:type="character" w:customStyle="1" w:styleId="WW8Num121z2">
    <w:name w:val="WW8Num121z2"/>
    <w:rsid w:val="002353E9"/>
    <w:rPr>
      <w:rFonts w:ascii="StarSymbol" w:hAnsi="StarSymbol"/>
    </w:rPr>
  </w:style>
  <w:style w:type="character" w:customStyle="1" w:styleId="WW8Num34z2">
    <w:name w:val="WW8Num34z2"/>
    <w:rsid w:val="002353E9"/>
    <w:rPr>
      <w:rFonts w:ascii="Wingdings" w:hAnsi="Wingdings"/>
    </w:rPr>
  </w:style>
  <w:style w:type="character" w:customStyle="1" w:styleId="WW8Num12z2">
    <w:name w:val="WW8Num12z2"/>
    <w:rsid w:val="002353E9"/>
    <w:rPr>
      <w:rFonts w:ascii="Wingdings" w:hAnsi="Wingdings"/>
    </w:rPr>
  </w:style>
  <w:style w:type="character" w:customStyle="1" w:styleId="WW8Num124z0">
    <w:name w:val="WW8Num124z0"/>
    <w:rsid w:val="002353E9"/>
    <w:rPr>
      <w:rFonts w:ascii="Symbol" w:hAnsi="Symbol"/>
    </w:rPr>
  </w:style>
  <w:style w:type="character" w:customStyle="1" w:styleId="af4">
    <w:name w:val="Цветовое выделение"/>
    <w:rsid w:val="002353E9"/>
    <w:rPr>
      <w:b/>
      <w:bCs/>
      <w:color w:val="000080"/>
    </w:rPr>
  </w:style>
  <w:style w:type="character" w:customStyle="1" w:styleId="RTFNum31">
    <w:name w:val="RTF_Num 3 1"/>
    <w:rsid w:val="002353E9"/>
    <w:rPr>
      <w:sz w:val="18"/>
      <w:szCs w:val="18"/>
    </w:rPr>
  </w:style>
  <w:style w:type="character" w:customStyle="1" w:styleId="RTFNum32">
    <w:name w:val="RTF_Num 3 2"/>
    <w:rsid w:val="002353E9"/>
    <w:rPr>
      <w:sz w:val="18"/>
      <w:szCs w:val="18"/>
    </w:rPr>
  </w:style>
  <w:style w:type="character" w:customStyle="1" w:styleId="RTFNum33">
    <w:name w:val="RTF_Num 3 3"/>
    <w:rsid w:val="002353E9"/>
    <w:rPr>
      <w:sz w:val="18"/>
      <w:szCs w:val="18"/>
    </w:rPr>
  </w:style>
  <w:style w:type="character" w:customStyle="1" w:styleId="RTFNum34">
    <w:name w:val="RTF_Num 3 4"/>
    <w:rsid w:val="002353E9"/>
    <w:rPr>
      <w:sz w:val="18"/>
      <w:szCs w:val="18"/>
    </w:rPr>
  </w:style>
  <w:style w:type="character" w:customStyle="1" w:styleId="RTFNum35">
    <w:name w:val="RTF_Num 3 5"/>
    <w:rsid w:val="002353E9"/>
    <w:rPr>
      <w:sz w:val="18"/>
      <w:szCs w:val="18"/>
    </w:rPr>
  </w:style>
  <w:style w:type="character" w:customStyle="1" w:styleId="RTFNum36">
    <w:name w:val="RTF_Num 3 6"/>
    <w:rsid w:val="002353E9"/>
    <w:rPr>
      <w:sz w:val="18"/>
      <w:szCs w:val="18"/>
    </w:rPr>
  </w:style>
  <w:style w:type="character" w:customStyle="1" w:styleId="RTFNum37">
    <w:name w:val="RTF_Num 3 7"/>
    <w:rsid w:val="002353E9"/>
    <w:rPr>
      <w:sz w:val="18"/>
      <w:szCs w:val="18"/>
    </w:rPr>
  </w:style>
  <w:style w:type="character" w:customStyle="1" w:styleId="RTFNum38">
    <w:name w:val="RTF_Num 3 8"/>
    <w:rsid w:val="002353E9"/>
    <w:rPr>
      <w:sz w:val="18"/>
      <w:szCs w:val="18"/>
    </w:rPr>
  </w:style>
  <w:style w:type="character" w:customStyle="1" w:styleId="RTFNum39">
    <w:name w:val="RTF_Num 3 9"/>
    <w:rsid w:val="002353E9"/>
    <w:rPr>
      <w:sz w:val="18"/>
      <w:szCs w:val="18"/>
    </w:rPr>
  </w:style>
  <w:style w:type="character" w:customStyle="1" w:styleId="WW8Num103z0">
    <w:name w:val="WW8Num103z0"/>
    <w:rsid w:val="002353E9"/>
    <w:rPr>
      <w:rFonts w:ascii="MS Mincho" w:hAnsi="MS Mincho" w:cs="StarSymbol"/>
      <w:sz w:val="18"/>
      <w:szCs w:val="18"/>
    </w:rPr>
  </w:style>
  <w:style w:type="character" w:customStyle="1" w:styleId="5">
    <w:name w:val="Основной шрифт абзаца5"/>
    <w:rsid w:val="002353E9"/>
  </w:style>
  <w:style w:type="character" w:customStyle="1" w:styleId="FontStyle154">
    <w:name w:val="Font Style154"/>
    <w:rsid w:val="002353E9"/>
    <w:rPr>
      <w:rFonts w:ascii="Times New Roman" w:hAnsi="Times New Roman" w:cs="Times New Roman"/>
      <w:sz w:val="24"/>
      <w:szCs w:val="24"/>
    </w:rPr>
  </w:style>
  <w:style w:type="character" w:customStyle="1" w:styleId="af5">
    <w:name w:val="Текст в заданном формате Знак"/>
    <w:rsid w:val="002353E9"/>
    <w:rPr>
      <w:rFonts w:ascii="Courier New" w:eastAsia="Courier New" w:hAnsi="Courier New" w:cs="Courier New"/>
      <w:kern w:val="1"/>
      <w:lang w:val="ru-RU" w:eastAsia="ar-SA" w:bidi="ar-SA"/>
    </w:rPr>
  </w:style>
  <w:style w:type="character" w:customStyle="1" w:styleId="af6">
    <w:name w:val="Нижний колонтитул Знак"/>
    <w:uiPriority w:val="99"/>
    <w:rsid w:val="002353E9"/>
    <w:rPr>
      <w:rFonts w:eastAsia="Lucida Sans Unicode"/>
      <w:kern w:val="1"/>
      <w:sz w:val="24"/>
      <w:szCs w:val="24"/>
    </w:rPr>
  </w:style>
  <w:style w:type="paragraph" w:styleId="af7">
    <w:name w:val="List"/>
    <w:basedOn w:val="af"/>
    <w:rsid w:val="002353E9"/>
    <w:rPr>
      <w:rFonts w:cs="Tahoma"/>
    </w:rPr>
  </w:style>
  <w:style w:type="paragraph" w:customStyle="1" w:styleId="32">
    <w:name w:val="Название3"/>
    <w:basedOn w:val="a"/>
    <w:rsid w:val="002353E9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sz w:val="24"/>
      <w:szCs w:val="24"/>
      <w:lang w:eastAsia="ar-SA"/>
    </w:rPr>
  </w:style>
  <w:style w:type="paragraph" w:customStyle="1" w:styleId="33">
    <w:name w:val="Указатель3"/>
    <w:basedOn w:val="a"/>
    <w:rsid w:val="002353E9"/>
    <w:pPr>
      <w:widowControl w:val="0"/>
      <w:suppressLineNumbers/>
      <w:suppressAutoHyphens/>
    </w:pPr>
    <w:rPr>
      <w:rFonts w:eastAsia="Lucida Sans Unicode" w:cs="Tahoma"/>
      <w:kern w:val="1"/>
      <w:sz w:val="24"/>
      <w:szCs w:val="24"/>
      <w:lang w:eastAsia="ar-SA"/>
    </w:rPr>
  </w:style>
  <w:style w:type="paragraph" w:customStyle="1" w:styleId="21">
    <w:name w:val="Название2"/>
    <w:basedOn w:val="a"/>
    <w:rsid w:val="002353E9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sz w:val="24"/>
      <w:szCs w:val="24"/>
      <w:lang w:eastAsia="ar-SA"/>
    </w:rPr>
  </w:style>
  <w:style w:type="paragraph" w:customStyle="1" w:styleId="22">
    <w:name w:val="Указатель2"/>
    <w:basedOn w:val="a"/>
    <w:rsid w:val="002353E9"/>
    <w:pPr>
      <w:widowControl w:val="0"/>
      <w:suppressLineNumbers/>
      <w:suppressAutoHyphens/>
    </w:pPr>
    <w:rPr>
      <w:rFonts w:eastAsia="Lucida Sans Unicode" w:cs="Tahoma"/>
      <w:kern w:val="1"/>
      <w:sz w:val="24"/>
      <w:szCs w:val="24"/>
      <w:lang w:eastAsia="ar-SA"/>
    </w:rPr>
  </w:style>
  <w:style w:type="paragraph" w:styleId="af8">
    <w:name w:val="Subtitle"/>
    <w:basedOn w:val="ae"/>
    <w:next w:val="af"/>
    <w:link w:val="af9"/>
    <w:qFormat/>
    <w:rsid w:val="002353E9"/>
    <w:pPr>
      <w:jc w:val="center"/>
    </w:pPr>
    <w:rPr>
      <w:i/>
      <w:iCs/>
    </w:rPr>
  </w:style>
  <w:style w:type="character" w:customStyle="1" w:styleId="af9">
    <w:name w:val="Подзаголовок Знак"/>
    <w:link w:val="af8"/>
    <w:rsid w:val="002353E9"/>
    <w:rPr>
      <w:rFonts w:ascii="Arial" w:eastAsia="Lucida Sans Unicode" w:hAnsi="Arial" w:cs="Tahoma"/>
      <w:i/>
      <w:iCs/>
      <w:kern w:val="1"/>
      <w:sz w:val="28"/>
      <w:szCs w:val="28"/>
      <w:lang w:eastAsia="ar-SA"/>
    </w:rPr>
  </w:style>
  <w:style w:type="paragraph" w:customStyle="1" w:styleId="11">
    <w:name w:val="Название1"/>
    <w:basedOn w:val="a"/>
    <w:rsid w:val="002353E9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kern w:val="1"/>
      <w:sz w:val="24"/>
      <w:szCs w:val="24"/>
      <w:lang w:eastAsia="ar-SA"/>
    </w:rPr>
  </w:style>
  <w:style w:type="paragraph" w:customStyle="1" w:styleId="12">
    <w:name w:val="Указатель1"/>
    <w:basedOn w:val="a"/>
    <w:rsid w:val="002353E9"/>
    <w:pPr>
      <w:widowControl w:val="0"/>
      <w:suppressLineNumbers/>
      <w:suppressAutoHyphens/>
    </w:pPr>
    <w:rPr>
      <w:rFonts w:eastAsia="Lucida Sans Unicode" w:cs="Tahoma"/>
      <w:kern w:val="1"/>
      <w:sz w:val="24"/>
      <w:szCs w:val="24"/>
      <w:lang w:eastAsia="ar-SA"/>
    </w:rPr>
  </w:style>
  <w:style w:type="paragraph" w:customStyle="1" w:styleId="afa">
    <w:name w:val="Содержимое таблицы"/>
    <w:basedOn w:val="a"/>
    <w:rsid w:val="002353E9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afb">
    <w:name w:val="header"/>
    <w:basedOn w:val="a"/>
    <w:link w:val="afc"/>
    <w:rsid w:val="002353E9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kern w:val="1"/>
      <w:sz w:val="24"/>
      <w:szCs w:val="24"/>
      <w:lang w:eastAsia="ar-SA"/>
    </w:rPr>
  </w:style>
  <w:style w:type="character" w:customStyle="1" w:styleId="afc">
    <w:name w:val="Верхний колонтитул Знак"/>
    <w:link w:val="afb"/>
    <w:rsid w:val="002353E9"/>
    <w:rPr>
      <w:rFonts w:eastAsia="Lucida Sans Unicode"/>
      <w:kern w:val="1"/>
      <w:sz w:val="24"/>
      <w:szCs w:val="24"/>
      <w:lang w:eastAsia="ar-SA"/>
    </w:rPr>
  </w:style>
  <w:style w:type="paragraph" w:customStyle="1" w:styleId="220">
    <w:name w:val="Основной текст 22"/>
    <w:basedOn w:val="a"/>
    <w:rsid w:val="002353E9"/>
    <w:pPr>
      <w:widowControl w:val="0"/>
      <w:suppressAutoHyphens/>
      <w:ind w:right="-288"/>
    </w:pPr>
    <w:rPr>
      <w:rFonts w:eastAsia="Lucida Sans Unicode"/>
      <w:kern w:val="1"/>
      <w:sz w:val="24"/>
      <w:szCs w:val="24"/>
      <w:lang w:eastAsia="ar-SA"/>
    </w:rPr>
  </w:style>
  <w:style w:type="paragraph" w:customStyle="1" w:styleId="13">
    <w:name w:val="Текст1"/>
    <w:basedOn w:val="a"/>
    <w:rsid w:val="002353E9"/>
    <w:pPr>
      <w:widowControl w:val="0"/>
      <w:suppressAutoHyphens/>
    </w:pPr>
    <w:rPr>
      <w:rFonts w:ascii="Courier New" w:eastAsia="Lucida Sans Unicode" w:hAnsi="Courier New" w:cs="Courier New"/>
      <w:kern w:val="1"/>
      <w:lang w:eastAsia="ar-SA"/>
    </w:rPr>
  </w:style>
  <w:style w:type="paragraph" w:customStyle="1" w:styleId="23">
    <w:name w:val="Текст2"/>
    <w:basedOn w:val="a"/>
    <w:rsid w:val="002353E9"/>
    <w:pPr>
      <w:widowControl w:val="0"/>
      <w:suppressAutoHyphens/>
    </w:pPr>
    <w:rPr>
      <w:rFonts w:ascii="Courier New" w:eastAsia="Lucida Sans Unicode" w:hAnsi="Courier New" w:cs="Courier New"/>
      <w:kern w:val="1"/>
      <w:lang w:eastAsia="ar-SA"/>
    </w:rPr>
  </w:style>
  <w:style w:type="paragraph" w:styleId="afd">
    <w:name w:val="footer"/>
    <w:basedOn w:val="a"/>
    <w:link w:val="14"/>
    <w:uiPriority w:val="99"/>
    <w:rsid w:val="002353E9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/>
      <w:kern w:val="1"/>
      <w:sz w:val="24"/>
      <w:szCs w:val="24"/>
      <w:lang w:eastAsia="ar-SA"/>
    </w:rPr>
  </w:style>
  <w:style w:type="character" w:customStyle="1" w:styleId="14">
    <w:name w:val="Нижний колонтитул Знак1"/>
    <w:link w:val="afd"/>
    <w:uiPriority w:val="99"/>
    <w:rsid w:val="002353E9"/>
    <w:rPr>
      <w:rFonts w:eastAsia="Lucida Sans Unicode"/>
      <w:kern w:val="1"/>
      <w:sz w:val="24"/>
      <w:szCs w:val="24"/>
      <w:lang w:eastAsia="ar-SA"/>
    </w:rPr>
  </w:style>
  <w:style w:type="paragraph" w:customStyle="1" w:styleId="221">
    <w:name w:val="Основной текст с отступом 22"/>
    <w:basedOn w:val="a"/>
    <w:rsid w:val="002353E9"/>
    <w:pPr>
      <w:widowControl w:val="0"/>
      <w:suppressAutoHyphens/>
      <w:ind w:firstLine="360"/>
    </w:pPr>
    <w:rPr>
      <w:rFonts w:eastAsia="Lucida Sans Unicode"/>
      <w:kern w:val="1"/>
      <w:sz w:val="28"/>
      <w:szCs w:val="28"/>
      <w:lang w:eastAsia="ar-SA"/>
    </w:rPr>
  </w:style>
  <w:style w:type="paragraph" w:customStyle="1" w:styleId="afe">
    <w:name w:val="Заголовок таблицы"/>
    <w:basedOn w:val="afa"/>
    <w:rsid w:val="002353E9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2353E9"/>
    <w:pPr>
      <w:widowControl w:val="0"/>
      <w:suppressAutoHyphens/>
      <w:spacing w:after="120" w:line="480" w:lineRule="auto"/>
      <w:ind w:left="283"/>
    </w:pPr>
    <w:rPr>
      <w:rFonts w:eastAsia="Lucida Sans Unicode"/>
      <w:kern w:val="1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2353E9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ConsPlusNonformat">
    <w:name w:val="ConsPlusNonformat"/>
    <w:basedOn w:val="a"/>
    <w:next w:val="ConsPlusNormal"/>
    <w:rsid w:val="002353E9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lang w:eastAsia="ar-SA"/>
    </w:rPr>
  </w:style>
  <w:style w:type="paragraph" w:customStyle="1" w:styleId="ConsPlusTitle">
    <w:name w:val="ConsPlusTitle"/>
    <w:basedOn w:val="a"/>
    <w:next w:val="ConsPlusNormal"/>
    <w:rsid w:val="002353E9"/>
    <w:pPr>
      <w:widowControl w:val="0"/>
      <w:suppressAutoHyphens/>
      <w:autoSpaceDE w:val="0"/>
    </w:pPr>
    <w:rPr>
      <w:rFonts w:ascii="Arial" w:eastAsia="Arial" w:hAnsi="Arial" w:cs="Arial"/>
      <w:b/>
      <w:bCs/>
      <w:kern w:val="1"/>
      <w:lang w:eastAsia="ar-SA"/>
    </w:rPr>
  </w:style>
  <w:style w:type="paragraph" w:customStyle="1" w:styleId="ConsPlusCell">
    <w:name w:val="ConsPlusCell"/>
    <w:basedOn w:val="a"/>
    <w:rsid w:val="002353E9"/>
    <w:pPr>
      <w:widowControl w:val="0"/>
      <w:suppressAutoHyphens/>
      <w:autoSpaceDE w:val="0"/>
    </w:pPr>
    <w:rPr>
      <w:rFonts w:ascii="Arial" w:eastAsia="Arial" w:hAnsi="Arial" w:cs="Arial"/>
      <w:kern w:val="1"/>
      <w:lang w:eastAsia="ar-SA"/>
    </w:rPr>
  </w:style>
  <w:style w:type="paragraph" w:customStyle="1" w:styleId="ConsPlusDocList">
    <w:name w:val="ConsPlusDocList"/>
    <w:basedOn w:val="a"/>
    <w:rsid w:val="002353E9"/>
    <w:pPr>
      <w:widowControl w:val="0"/>
      <w:suppressAutoHyphens/>
      <w:autoSpaceDE w:val="0"/>
    </w:pPr>
    <w:rPr>
      <w:rFonts w:ascii="Courier New" w:eastAsia="Courier New" w:hAnsi="Courier New" w:cs="Courier New"/>
      <w:kern w:val="1"/>
      <w:lang w:eastAsia="ar-SA"/>
    </w:rPr>
  </w:style>
  <w:style w:type="paragraph" w:customStyle="1" w:styleId="330">
    <w:name w:val="Основной текст 33"/>
    <w:basedOn w:val="a"/>
    <w:rsid w:val="002353E9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310">
    <w:name w:val="Основной текст 31"/>
    <w:basedOn w:val="a"/>
    <w:rsid w:val="002353E9"/>
    <w:pPr>
      <w:widowControl w:val="0"/>
      <w:suppressAutoHyphens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ConsNormal">
    <w:name w:val="ConsNormal"/>
    <w:rsid w:val="002353E9"/>
    <w:pPr>
      <w:widowControl w:val="0"/>
      <w:suppressAutoHyphens/>
      <w:autoSpaceDE w:val="0"/>
      <w:ind w:right="19772" w:firstLine="720"/>
    </w:pPr>
    <w:rPr>
      <w:rFonts w:ascii="Arial" w:eastAsia="Arial" w:hAnsi="Arial" w:cs="Arial"/>
      <w:kern w:val="1"/>
      <w:lang w:eastAsia="ar-SA"/>
    </w:rPr>
  </w:style>
  <w:style w:type="paragraph" w:customStyle="1" w:styleId="15">
    <w:name w:val="Обычный1"/>
    <w:rsid w:val="002353E9"/>
    <w:pPr>
      <w:suppressAutoHyphens/>
      <w:spacing w:before="100" w:after="100"/>
    </w:pPr>
    <w:rPr>
      <w:rFonts w:eastAsia="Arial"/>
      <w:kern w:val="1"/>
      <w:sz w:val="24"/>
      <w:lang w:eastAsia="ar-SA"/>
    </w:rPr>
  </w:style>
  <w:style w:type="paragraph" w:customStyle="1" w:styleId="311">
    <w:name w:val="Основной текст с отступом 31"/>
    <w:basedOn w:val="a"/>
    <w:rsid w:val="002353E9"/>
    <w:pPr>
      <w:widowControl w:val="0"/>
      <w:suppressAutoHyphens/>
      <w:spacing w:after="120"/>
      <w:ind w:left="283"/>
    </w:pPr>
    <w:rPr>
      <w:rFonts w:eastAsia="Lucida Sans Unicode"/>
      <w:kern w:val="1"/>
      <w:sz w:val="16"/>
      <w:szCs w:val="16"/>
      <w:lang w:eastAsia="ar-SA"/>
    </w:rPr>
  </w:style>
  <w:style w:type="paragraph" w:customStyle="1" w:styleId="aff">
    <w:name w:val="Текст в заданном формате"/>
    <w:basedOn w:val="a"/>
    <w:rsid w:val="002353E9"/>
    <w:pPr>
      <w:widowControl w:val="0"/>
      <w:suppressAutoHyphens/>
    </w:pPr>
    <w:rPr>
      <w:rFonts w:ascii="Courier New" w:eastAsia="Courier New" w:hAnsi="Courier New" w:cs="Courier New"/>
      <w:kern w:val="1"/>
      <w:lang w:eastAsia="ar-SA"/>
    </w:rPr>
  </w:style>
  <w:style w:type="paragraph" w:customStyle="1" w:styleId="aff0">
    <w:name w:val="?????????? ???????"/>
    <w:basedOn w:val="a"/>
    <w:rsid w:val="002353E9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customStyle="1" w:styleId="3f3f3f3f3f3f3f3f3f3f3f3f3f2">
    <w:name w:val="О3fс3fн3fо3fв3fн3fо3fй3f т3fе3fк3fс3fт3f 2"/>
    <w:basedOn w:val="a"/>
    <w:rsid w:val="002353E9"/>
    <w:pPr>
      <w:widowControl w:val="0"/>
      <w:suppressAutoHyphens/>
      <w:spacing w:after="120" w:line="480" w:lineRule="auto"/>
    </w:pPr>
    <w:rPr>
      <w:rFonts w:eastAsia="Lucida Sans Unicode" w:cs="Tahoma"/>
      <w:color w:val="000000"/>
      <w:kern w:val="1"/>
      <w:sz w:val="24"/>
      <w:szCs w:val="24"/>
      <w:lang w:val="en-US" w:eastAsia="ar-SA"/>
    </w:rPr>
  </w:style>
  <w:style w:type="paragraph" w:customStyle="1" w:styleId="3f3f3f3f3f3f3f3f3f3f3f3f3f3f3f">
    <w:name w:val="Н3fа3fз3fв3fа3fн3fи3fе3f т3fа3fб3fл3fи3fц3fы3f"/>
    <w:basedOn w:val="a"/>
    <w:rsid w:val="002353E9"/>
    <w:pPr>
      <w:keepNext/>
      <w:keepLines/>
      <w:widowControl w:val="0"/>
      <w:suppressAutoHyphens/>
      <w:spacing w:before="120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 w:val="24"/>
      <w:lang w:val="en-US" w:eastAsia="ar-SA"/>
    </w:rPr>
  </w:style>
  <w:style w:type="paragraph" w:customStyle="1" w:styleId="3f3f3f3f3f3f3f12">
    <w:name w:val="т3fа3fб3fл3fи3fц3fы3f 12"/>
    <w:basedOn w:val="a"/>
    <w:rsid w:val="002353E9"/>
    <w:pPr>
      <w:keepLines/>
      <w:widowControl w:val="0"/>
      <w:suppressAutoHyphens/>
      <w:jc w:val="both"/>
    </w:pPr>
    <w:rPr>
      <w:rFonts w:eastAsia="Lucida Sans Unicode" w:cs="Tahoma"/>
      <w:color w:val="000000"/>
      <w:kern w:val="1"/>
      <w:sz w:val="24"/>
      <w:lang w:val="en-US" w:eastAsia="ar-SA"/>
    </w:rPr>
  </w:style>
  <w:style w:type="paragraph" w:customStyle="1" w:styleId="321">
    <w:name w:val="Основной текст с отступом 32"/>
    <w:basedOn w:val="a"/>
    <w:rsid w:val="002353E9"/>
    <w:pPr>
      <w:spacing w:after="120"/>
      <w:ind w:left="283"/>
    </w:pPr>
    <w:rPr>
      <w:kern w:val="1"/>
      <w:sz w:val="16"/>
      <w:szCs w:val="16"/>
      <w:lang w:eastAsia="ar-SA"/>
    </w:rPr>
  </w:style>
  <w:style w:type="paragraph" w:customStyle="1" w:styleId="Default">
    <w:name w:val="Default"/>
    <w:rsid w:val="002353E9"/>
    <w:pPr>
      <w:suppressAutoHyphens/>
      <w:autoSpaceDE w:val="0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customStyle="1" w:styleId="211">
    <w:name w:val="Маркированный список 21"/>
    <w:basedOn w:val="a"/>
    <w:rsid w:val="002353E9"/>
    <w:pPr>
      <w:tabs>
        <w:tab w:val="left" w:pos="-6361"/>
      </w:tabs>
      <w:ind w:left="1315" w:hanging="360"/>
    </w:pPr>
    <w:rPr>
      <w:kern w:val="1"/>
      <w:sz w:val="24"/>
      <w:szCs w:val="24"/>
      <w:lang w:eastAsia="ar-SA"/>
    </w:rPr>
  </w:style>
  <w:style w:type="paragraph" w:customStyle="1" w:styleId="230">
    <w:name w:val="Основной текст с отступом 23"/>
    <w:basedOn w:val="a"/>
    <w:rsid w:val="002353E9"/>
    <w:pPr>
      <w:widowControl w:val="0"/>
      <w:suppressAutoHyphens/>
      <w:ind w:right="276" w:firstLine="567"/>
    </w:pPr>
    <w:rPr>
      <w:rFonts w:eastAsia="Lucida Sans Unicode"/>
      <w:kern w:val="1"/>
      <w:lang w:eastAsia="ar-SA"/>
    </w:rPr>
  </w:style>
  <w:style w:type="paragraph" w:styleId="aff1">
    <w:name w:val="footnote text"/>
    <w:basedOn w:val="a"/>
    <w:link w:val="aff2"/>
    <w:rsid w:val="002353E9"/>
    <w:pPr>
      <w:widowControl w:val="0"/>
      <w:suppressAutoHyphens/>
      <w:autoSpaceDE w:val="0"/>
    </w:pPr>
    <w:rPr>
      <w:rFonts w:eastAsia="Lucida Sans Unicode"/>
      <w:kern w:val="1"/>
      <w:lang w:eastAsia="ar-SA"/>
    </w:rPr>
  </w:style>
  <w:style w:type="character" w:customStyle="1" w:styleId="aff2">
    <w:name w:val="Текст сноски Знак"/>
    <w:link w:val="aff1"/>
    <w:rsid w:val="002353E9"/>
    <w:rPr>
      <w:rFonts w:eastAsia="Lucida Sans Unicode"/>
      <w:kern w:val="1"/>
      <w:lang w:eastAsia="ar-SA"/>
    </w:rPr>
  </w:style>
  <w:style w:type="paragraph" w:customStyle="1" w:styleId="aff3">
    <w:name w:val="Содержимое врезки"/>
    <w:basedOn w:val="af"/>
    <w:rsid w:val="002353E9"/>
  </w:style>
  <w:style w:type="paragraph" w:styleId="HTML">
    <w:name w:val="HTML Preformatted"/>
    <w:basedOn w:val="a"/>
    <w:link w:val="HTML0"/>
    <w:uiPriority w:val="99"/>
    <w:rsid w:val="002353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kern w:val="1"/>
      <w:lang w:val="x-none" w:eastAsia="ar-SA"/>
    </w:rPr>
  </w:style>
  <w:style w:type="character" w:customStyle="1" w:styleId="HTML0">
    <w:name w:val="Стандартный HTML Знак"/>
    <w:link w:val="HTML"/>
    <w:uiPriority w:val="99"/>
    <w:rsid w:val="002353E9"/>
    <w:rPr>
      <w:rFonts w:ascii="Courier New" w:hAnsi="Courier New"/>
      <w:kern w:val="1"/>
      <w:lang w:val="x-none" w:eastAsia="ar-SA"/>
    </w:rPr>
  </w:style>
  <w:style w:type="character" w:styleId="aff4">
    <w:name w:val="footnote reference"/>
    <w:uiPriority w:val="99"/>
    <w:unhideWhenUsed/>
    <w:rsid w:val="002353E9"/>
    <w:rPr>
      <w:vertAlign w:val="superscript"/>
    </w:rPr>
  </w:style>
  <w:style w:type="paragraph" w:customStyle="1" w:styleId="sdfootnote">
    <w:name w:val="sdfootnote"/>
    <w:basedOn w:val="a"/>
    <w:rsid w:val="002353E9"/>
    <w:pPr>
      <w:spacing w:before="100" w:beforeAutospacing="1"/>
      <w:ind w:left="284" w:hanging="284"/>
    </w:pPr>
  </w:style>
  <w:style w:type="paragraph" w:customStyle="1" w:styleId="FR2">
    <w:name w:val="FR2"/>
    <w:rsid w:val="002353E9"/>
    <w:pPr>
      <w:widowControl w:val="0"/>
      <w:suppressAutoHyphens/>
      <w:autoSpaceDE w:val="0"/>
      <w:spacing w:line="300" w:lineRule="auto"/>
      <w:ind w:firstLine="120"/>
    </w:pPr>
    <w:rPr>
      <w:rFonts w:eastAsia="Arial"/>
      <w:sz w:val="28"/>
      <w:szCs w:val="28"/>
      <w:lang w:eastAsia="ar-SA"/>
    </w:rPr>
  </w:style>
  <w:style w:type="character" w:customStyle="1" w:styleId="24">
    <w:name w:val="Заголовок 2 Знак"/>
    <w:basedOn w:val="10"/>
    <w:rsid w:val="002353E9"/>
  </w:style>
  <w:style w:type="character" w:customStyle="1" w:styleId="aff5">
    <w:name w:val="Символ сноски"/>
    <w:rsid w:val="002353E9"/>
    <w:rPr>
      <w:vertAlign w:val="superscript"/>
    </w:rPr>
  </w:style>
  <w:style w:type="character" w:customStyle="1" w:styleId="c1">
    <w:name w:val="c1"/>
    <w:basedOn w:val="10"/>
    <w:rsid w:val="002353E9"/>
  </w:style>
  <w:style w:type="character" w:styleId="aff6">
    <w:name w:val="page number"/>
    <w:basedOn w:val="a0"/>
    <w:rsid w:val="002353E9"/>
  </w:style>
  <w:style w:type="paragraph" w:customStyle="1" w:styleId="aff7">
    <w:name w:val="Основной"/>
    <w:basedOn w:val="a3"/>
    <w:rsid w:val="002353E9"/>
    <w:pPr>
      <w:ind w:left="0" w:firstLine="680"/>
    </w:pPr>
    <w:rPr>
      <w:kern w:val="1"/>
      <w:sz w:val="28"/>
      <w:lang w:eastAsia="ar-SA"/>
    </w:rPr>
  </w:style>
  <w:style w:type="paragraph" w:customStyle="1" w:styleId="FORMATTEXT">
    <w:name w:val=".FORMATTEXT"/>
    <w:uiPriority w:val="99"/>
    <w:rsid w:val="002353E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6">
    <w:name w:val="Текст выноски Знак"/>
    <w:link w:val="a5"/>
    <w:uiPriority w:val="99"/>
    <w:semiHidden/>
    <w:rsid w:val="002353E9"/>
    <w:rPr>
      <w:rFonts w:ascii="Tahoma" w:hAnsi="Tahoma" w:cs="Tahoma"/>
      <w:sz w:val="16"/>
      <w:szCs w:val="16"/>
    </w:rPr>
  </w:style>
  <w:style w:type="paragraph" w:styleId="aff8">
    <w:name w:val="Document Map"/>
    <w:basedOn w:val="a"/>
    <w:link w:val="aff9"/>
    <w:uiPriority w:val="99"/>
    <w:unhideWhenUsed/>
    <w:rsid w:val="002353E9"/>
    <w:pPr>
      <w:widowControl w:val="0"/>
      <w:suppressAutoHyphens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aff9">
    <w:name w:val="Схема документа Знак"/>
    <w:link w:val="aff8"/>
    <w:uiPriority w:val="99"/>
    <w:rsid w:val="002353E9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4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324" Type="http://schemas.openxmlformats.org/officeDocument/2006/relationships/image" Target="media/image316.png"/><Relationship Id="rId531" Type="http://schemas.openxmlformats.org/officeDocument/2006/relationships/image" Target="media/image523.jpeg"/><Relationship Id="rId629" Type="http://schemas.openxmlformats.org/officeDocument/2006/relationships/image" Target="media/image621.png"/><Relationship Id="rId170" Type="http://schemas.openxmlformats.org/officeDocument/2006/relationships/image" Target="media/image162.jpeg"/><Relationship Id="rId268" Type="http://schemas.openxmlformats.org/officeDocument/2006/relationships/image" Target="media/image260.png"/><Relationship Id="rId475" Type="http://schemas.openxmlformats.org/officeDocument/2006/relationships/image" Target="media/image467.jpeg"/><Relationship Id="rId32" Type="http://schemas.openxmlformats.org/officeDocument/2006/relationships/image" Target="media/image24.jpeg"/><Relationship Id="rId128" Type="http://schemas.openxmlformats.org/officeDocument/2006/relationships/image" Target="media/image120.jpeg"/><Relationship Id="rId335" Type="http://schemas.openxmlformats.org/officeDocument/2006/relationships/image" Target="media/image327.jpeg"/><Relationship Id="rId542" Type="http://schemas.openxmlformats.org/officeDocument/2006/relationships/image" Target="media/image534.jpeg"/><Relationship Id="rId181" Type="http://schemas.openxmlformats.org/officeDocument/2006/relationships/image" Target="media/image173.jpeg"/><Relationship Id="rId402" Type="http://schemas.openxmlformats.org/officeDocument/2006/relationships/image" Target="media/image394.jpeg"/><Relationship Id="rId279" Type="http://schemas.openxmlformats.org/officeDocument/2006/relationships/image" Target="media/image271.png"/><Relationship Id="rId486" Type="http://schemas.openxmlformats.org/officeDocument/2006/relationships/image" Target="media/image478.jpeg"/><Relationship Id="rId43" Type="http://schemas.openxmlformats.org/officeDocument/2006/relationships/image" Target="media/image35.jpeg"/><Relationship Id="rId139" Type="http://schemas.openxmlformats.org/officeDocument/2006/relationships/image" Target="media/image131.jpeg"/><Relationship Id="rId346" Type="http://schemas.openxmlformats.org/officeDocument/2006/relationships/image" Target="media/image338.jpeg"/><Relationship Id="rId553" Type="http://schemas.openxmlformats.org/officeDocument/2006/relationships/image" Target="media/image545.jpeg"/><Relationship Id="rId192" Type="http://schemas.openxmlformats.org/officeDocument/2006/relationships/image" Target="media/image184.jpeg"/><Relationship Id="rId206" Type="http://schemas.openxmlformats.org/officeDocument/2006/relationships/image" Target="media/image198.jpeg"/><Relationship Id="rId413" Type="http://schemas.openxmlformats.org/officeDocument/2006/relationships/image" Target="media/image405.jpeg"/><Relationship Id="rId497" Type="http://schemas.openxmlformats.org/officeDocument/2006/relationships/image" Target="media/image489.jpeg"/><Relationship Id="rId620" Type="http://schemas.openxmlformats.org/officeDocument/2006/relationships/image" Target="media/image612.png"/><Relationship Id="rId357" Type="http://schemas.openxmlformats.org/officeDocument/2006/relationships/image" Target="media/image349.jpeg"/><Relationship Id="rId54" Type="http://schemas.openxmlformats.org/officeDocument/2006/relationships/image" Target="media/image46.jpeg"/><Relationship Id="rId217" Type="http://schemas.openxmlformats.org/officeDocument/2006/relationships/image" Target="media/image209.jpeg"/><Relationship Id="rId564" Type="http://schemas.openxmlformats.org/officeDocument/2006/relationships/image" Target="media/image556.jpeg"/><Relationship Id="rId424" Type="http://schemas.openxmlformats.org/officeDocument/2006/relationships/image" Target="media/image416.jpeg"/><Relationship Id="rId631" Type="http://schemas.openxmlformats.org/officeDocument/2006/relationships/image" Target="media/image623.png"/><Relationship Id="rId270" Type="http://schemas.openxmlformats.org/officeDocument/2006/relationships/image" Target="media/image262.png"/><Relationship Id="rId65" Type="http://schemas.openxmlformats.org/officeDocument/2006/relationships/image" Target="media/image57.jpeg"/><Relationship Id="rId130" Type="http://schemas.openxmlformats.org/officeDocument/2006/relationships/image" Target="media/image122.jpeg"/><Relationship Id="rId368" Type="http://schemas.openxmlformats.org/officeDocument/2006/relationships/image" Target="media/image360.jpeg"/><Relationship Id="rId575" Type="http://schemas.openxmlformats.org/officeDocument/2006/relationships/image" Target="media/image567.png"/><Relationship Id="rId228" Type="http://schemas.openxmlformats.org/officeDocument/2006/relationships/image" Target="media/image220.jpeg"/><Relationship Id="rId435" Type="http://schemas.openxmlformats.org/officeDocument/2006/relationships/image" Target="media/image427.jpeg"/><Relationship Id="rId642" Type="http://schemas.openxmlformats.org/officeDocument/2006/relationships/image" Target="media/image634.png"/><Relationship Id="rId281" Type="http://schemas.openxmlformats.org/officeDocument/2006/relationships/image" Target="media/image273.png"/><Relationship Id="rId502" Type="http://schemas.openxmlformats.org/officeDocument/2006/relationships/image" Target="media/image494.jpeg"/><Relationship Id="rId76" Type="http://schemas.openxmlformats.org/officeDocument/2006/relationships/image" Target="media/image68.jpeg"/><Relationship Id="rId141" Type="http://schemas.openxmlformats.org/officeDocument/2006/relationships/image" Target="media/image133.jpeg"/><Relationship Id="rId379" Type="http://schemas.openxmlformats.org/officeDocument/2006/relationships/image" Target="media/image371.jpeg"/><Relationship Id="rId586" Type="http://schemas.openxmlformats.org/officeDocument/2006/relationships/image" Target="media/image578.png"/><Relationship Id="rId7" Type="http://schemas.openxmlformats.org/officeDocument/2006/relationships/footnotes" Target="footnotes.xml"/><Relationship Id="rId239" Type="http://schemas.openxmlformats.org/officeDocument/2006/relationships/image" Target="media/image231.jpeg"/><Relationship Id="rId446" Type="http://schemas.openxmlformats.org/officeDocument/2006/relationships/image" Target="media/image438.jpeg"/><Relationship Id="rId653" Type="http://schemas.openxmlformats.org/officeDocument/2006/relationships/image" Target="media/image562.jpe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87" Type="http://schemas.openxmlformats.org/officeDocument/2006/relationships/image" Target="media/image79.jpeg"/><Relationship Id="rId513" Type="http://schemas.openxmlformats.org/officeDocument/2006/relationships/image" Target="media/image505.jpeg"/><Relationship Id="rId597" Type="http://schemas.openxmlformats.org/officeDocument/2006/relationships/image" Target="media/image589.png"/><Relationship Id="rId152" Type="http://schemas.openxmlformats.org/officeDocument/2006/relationships/image" Target="media/image144.jpeg"/><Relationship Id="rId457" Type="http://schemas.openxmlformats.org/officeDocument/2006/relationships/image" Target="media/image449.jpeg"/><Relationship Id="rId14" Type="http://schemas.openxmlformats.org/officeDocument/2006/relationships/image" Target="media/image6.jpeg"/><Relationship Id="rId317" Type="http://schemas.openxmlformats.org/officeDocument/2006/relationships/image" Target="media/image309.png"/><Relationship Id="rId524" Type="http://schemas.openxmlformats.org/officeDocument/2006/relationships/image" Target="media/image516.jpeg"/><Relationship Id="rId98" Type="http://schemas.openxmlformats.org/officeDocument/2006/relationships/image" Target="media/image90.jpeg"/><Relationship Id="rId163" Type="http://schemas.openxmlformats.org/officeDocument/2006/relationships/image" Target="media/image155.jpeg"/><Relationship Id="rId370" Type="http://schemas.openxmlformats.org/officeDocument/2006/relationships/image" Target="media/image362.jpeg"/><Relationship Id="rId230" Type="http://schemas.openxmlformats.org/officeDocument/2006/relationships/image" Target="media/image222.jpeg"/><Relationship Id="rId468" Type="http://schemas.openxmlformats.org/officeDocument/2006/relationships/image" Target="media/image460.jpeg"/><Relationship Id="rId25" Type="http://schemas.openxmlformats.org/officeDocument/2006/relationships/image" Target="media/image17.jpeg"/><Relationship Id="rId328" Type="http://schemas.openxmlformats.org/officeDocument/2006/relationships/image" Target="media/image320.png"/><Relationship Id="rId535" Type="http://schemas.openxmlformats.org/officeDocument/2006/relationships/image" Target="media/image527.jpeg"/><Relationship Id="rId174" Type="http://schemas.openxmlformats.org/officeDocument/2006/relationships/image" Target="media/image166.jpeg"/><Relationship Id="rId381" Type="http://schemas.openxmlformats.org/officeDocument/2006/relationships/image" Target="media/image373.jpeg"/><Relationship Id="rId602" Type="http://schemas.openxmlformats.org/officeDocument/2006/relationships/image" Target="media/image594.png"/><Relationship Id="rId241" Type="http://schemas.openxmlformats.org/officeDocument/2006/relationships/image" Target="media/image233.jpeg"/><Relationship Id="rId479" Type="http://schemas.openxmlformats.org/officeDocument/2006/relationships/image" Target="media/image471.jpeg"/><Relationship Id="rId36" Type="http://schemas.openxmlformats.org/officeDocument/2006/relationships/image" Target="media/image28.jpeg"/><Relationship Id="rId339" Type="http://schemas.openxmlformats.org/officeDocument/2006/relationships/image" Target="media/image331.jpeg"/><Relationship Id="rId546" Type="http://schemas.openxmlformats.org/officeDocument/2006/relationships/image" Target="media/image538.jpeg"/><Relationship Id="rId101" Type="http://schemas.openxmlformats.org/officeDocument/2006/relationships/image" Target="media/image93.jpeg"/><Relationship Id="rId185" Type="http://schemas.openxmlformats.org/officeDocument/2006/relationships/image" Target="media/image177.jpeg"/><Relationship Id="rId406" Type="http://schemas.openxmlformats.org/officeDocument/2006/relationships/image" Target="media/image398.jpeg"/><Relationship Id="rId392" Type="http://schemas.openxmlformats.org/officeDocument/2006/relationships/image" Target="media/image384.jpeg"/><Relationship Id="rId613" Type="http://schemas.openxmlformats.org/officeDocument/2006/relationships/image" Target="media/image605.png"/><Relationship Id="rId252" Type="http://schemas.openxmlformats.org/officeDocument/2006/relationships/image" Target="media/image244.png"/><Relationship Id="rId47" Type="http://schemas.openxmlformats.org/officeDocument/2006/relationships/image" Target="media/image39.jpeg"/><Relationship Id="rId112" Type="http://schemas.openxmlformats.org/officeDocument/2006/relationships/image" Target="media/image104.jpeg"/><Relationship Id="rId557" Type="http://schemas.openxmlformats.org/officeDocument/2006/relationships/image" Target="media/image549.jpeg"/><Relationship Id="rId196" Type="http://schemas.openxmlformats.org/officeDocument/2006/relationships/image" Target="media/image188.jpeg"/><Relationship Id="rId417" Type="http://schemas.openxmlformats.org/officeDocument/2006/relationships/image" Target="media/image409.jpeg"/><Relationship Id="rId624" Type="http://schemas.openxmlformats.org/officeDocument/2006/relationships/image" Target="media/image616.png"/><Relationship Id="rId263" Type="http://schemas.openxmlformats.org/officeDocument/2006/relationships/image" Target="media/image255.png"/><Relationship Id="rId470" Type="http://schemas.openxmlformats.org/officeDocument/2006/relationships/image" Target="media/image462.jpeg"/><Relationship Id="rId58" Type="http://schemas.openxmlformats.org/officeDocument/2006/relationships/image" Target="media/image50.jpeg"/><Relationship Id="rId123" Type="http://schemas.openxmlformats.org/officeDocument/2006/relationships/image" Target="media/image115.jpeg"/><Relationship Id="rId330" Type="http://schemas.openxmlformats.org/officeDocument/2006/relationships/image" Target="media/image322.png"/><Relationship Id="rId568" Type="http://schemas.openxmlformats.org/officeDocument/2006/relationships/image" Target="media/image560.jpeg"/><Relationship Id="rId165" Type="http://schemas.openxmlformats.org/officeDocument/2006/relationships/image" Target="media/image157.jpeg"/><Relationship Id="rId372" Type="http://schemas.openxmlformats.org/officeDocument/2006/relationships/image" Target="media/image364.jpeg"/><Relationship Id="rId428" Type="http://schemas.openxmlformats.org/officeDocument/2006/relationships/image" Target="media/image420.jpeg"/><Relationship Id="rId635" Type="http://schemas.openxmlformats.org/officeDocument/2006/relationships/image" Target="media/image627.png"/><Relationship Id="rId232" Type="http://schemas.openxmlformats.org/officeDocument/2006/relationships/image" Target="media/image224.jpeg"/><Relationship Id="rId274" Type="http://schemas.openxmlformats.org/officeDocument/2006/relationships/image" Target="media/image266.png"/><Relationship Id="rId481" Type="http://schemas.openxmlformats.org/officeDocument/2006/relationships/image" Target="media/image473.jpeg"/><Relationship Id="rId27" Type="http://schemas.openxmlformats.org/officeDocument/2006/relationships/image" Target="media/image19.jpeg"/><Relationship Id="rId69" Type="http://schemas.openxmlformats.org/officeDocument/2006/relationships/image" Target="media/image61.jpeg"/><Relationship Id="rId134" Type="http://schemas.openxmlformats.org/officeDocument/2006/relationships/image" Target="media/image126.jpeg"/><Relationship Id="rId537" Type="http://schemas.openxmlformats.org/officeDocument/2006/relationships/image" Target="media/image529.jpeg"/><Relationship Id="rId579" Type="http://schemas.openxmlformats.org/officeDocument/2006/relationships/image" Target="media/image571.png"/><Relationship Id="rId80" Type="http://schemas.openxmlformats.org/officeDocument/2006/relationships/image" Target="media/image72.jpeg"/><Relationship Id="rId176" Type="http://schemas.openxmlformats.org/officeDocument/2006/relationships/image" Target="media/image168.jpeg"/><Relationship Id="rId341" Type="http://schemas.openxmlformats.org/officeDocument/2006/relationships/image" Target="media/image333.jpeg"/><Relationship Id="rId383" Type="http://schemas.openxmlformats.org/officeDocument/2006/relationships/image" Target="media/image375.jpeg"/><Relationship Id="rId439" Type="http://schemas.openxmlformats.org/officeDocument/2006/relationships/image" Target="media/image431.jpeg"/><Relationship Id="rId590" Type="http://schemas.openxmlformats.org/officeDocument/2006/relationships/image" Target="media/image582.png"/><Relationship Id="rId604" Type="http://schemas.openxmlformats.org/officeDocument/2006/relationships/image" Target="media/image596.png"/><Relationship Id="rId646" Type="http://schemas.openxmlformats.org/officeDocument/2006/relationships/image" Target="media/image638.png"/><Relationship Id="rId201" Type="http://schemas.openxmlformats.org/officeDocument/2006/relationships/image" Target="media/image193.jpeg"/><Relationship Id="rId243" Type="http://schemas.openxmlformats.org/officeDocument/2006/relationships/image" Target="media/image235.jpeg"/><Relationship Id="rId285" Type="http://schemas.openxmlformats.org/officeDocument/2006/relationships/image" Target="media/image277.png"/><Relationship Id="rId450" Type="http://schemas.openxmlformats.org/officeDocument/2006/relationships/image" Target="media/image442.jpeg"/><Relationship Id="rId506" Type="http://schemas.openxmlformats.org/officeDocument/2006/relationships/image" Target="media/image498.jpeg"/><Relationship Id="rId38" Type="http://schemas.openxmlformats.org/officeDocument/2006/relationships/image" Target="media/image30.jpeg"/><Relationship Id="rId103" Type="http://schemas.openxmlformats.org/officeDocument/2006/relationships/image" Target="media/image95.jpeg"/><Relationship Id="rId310" Type="http://schemas.openxmlformats.org/officeDocument/2006/relationships/image" Target="media/image302.png"/><Relationship Id="rId492" Type="http://schemas.openxmlformats.org/officeDocument/2006/relationships/image" Target="media/image484.jpeg"/><Relationship Id="rId548" Type="http://schemas.openxmlformats.org/officeDocument/2006/relationships/image" Target="media/image540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87" Type="http://schemas.openxmlformats.org/officeDocument/2006/relationships/image" Target="media/image179.jpeg"/><Relationship Id="rId352" Type="http://schemas.openxmlformats.org/officeDocument/2006/relationships/image" Target="media/image344.jpeg"/><Relationship Id="rId394" Type="http://schemas.openxmlformats.org/officeDocument/2006/relationships/image" Target="media/image386.jpeg"/><Relationship Id="rId408" Type="http://schemas.openxmlformats.org/officeDocument/2006/relationships/image" Target="media/image400.jpeg"/><Relationship Id="rId615" Type="http://schemas.openxmlformats.org/officeDocument/2006/relationships/image" Target="media/image607.png"/><Relationship Id="rId212" Type="http://schemas.openxmlformats.org/officeDocument/2006/relationships/image" Target="media/image204.jpeg"/><Relationship Id="rId254" Type="http://schemas.openxmlformats.org/officeDocument/2006/relationships/image" Target="media/image246.pn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296" Type="http://schemas.openxmlformats.org/officeDocument/2006/relationships/image" Target="media/image288.png"/><Relationship Id="rId461" Type="http://schemas.openxmlformats.org/officeDocument/2006/relationships/image" Target="media/image453.jpeg"/><Relationship Id="rId517" Type="http://schemas.openxmlformats.org/officeDocument/2006/relationships/image" Target="media/image509.jpeg"/><Relationship Id="rId559" Type="http://schemas.openxmlformats.org/officeDocument/2006/relationships/image" Target="media/image551.jpeg"/><Relationship Id="rId60" Type="http://schemas.openxmlformats.org/officeDocument/2006/relationships/image" Target="media/image52.jpeg"/><Relationship Id="rId156" Type="http://schemas.openxmlformats.org/officeDocument/2006/relationships/image" Target="media/image148.jpeg"/><Relationship Id="rId198" Type="http://schemas.openxmlformats.org/officeDocument/2006/relationships/image" Target="media/image190.jpeg"/><Relationship Id="rId321" Type="http://schemas.openxmlformats.org/officeDocument/2006/relationships/image" Target="media/image313.png"/><Relationship Id="rId363" Type="http://schemas.openxmlformats.org/officeDocument/2006/relationships/image" Target="media/image355.jpeg"/><Relationship Id="rId419" Type="http://schemas.openxmlformats.org/officeDocument/2006/relationships/image" Target="media/image411.jpeg"/><Relationship Id="rId570" Type="http://schemas.openxmlformats.org/officeDocument/2006/relationships/image" Target="media/image562.png"/><Relationship Id="rId626" Type="http://schemas.openxmlformats.org/officeDocument/2006/relationships/image" Target="media/image618.png"/><Relationship Id="rId223" Type="http://schemas.openxmlformats.org/officeDocument/2006/relationships/image" Target="media/image215.jpeg"/><Relationship Id="rId430" Type="http://schemas.openxmlformats.org/officeDocument/2006/relationships/image" Target="media/image422.jpeg"/><Relationship Id="rId18" Type="http://schemas.openxmlformats.org/officeDocument/2006/relationships/image" Target="media/image10.jpeg"/><Relationship Id="rId265" Type="http://schemas.openxmlformats.org/officeDocument/2006/relationships/image" Target="media/image257.png"/><Relationship Id="rId472" Type="http://schemas.openxmlformats.org/officeDocument/2006/relationships/image" Target="media/image464.jpeg"/><Relationship Id="rId528" Type="http://schemas.openxmlformats.org/officeDocument/2006/relationships/image" Target="media/image520.jpeg"/><Relationship Id="rId125" Type="http://schemas.openxmlformats.org/officeDocument/2006/relationships/image" Target="media/image117.jpeg"/><Relationship Id="rId167" Type="http://schemas.openxmlformats.org/officeDocument/2006/relationships/image" Target="media/image159.jpeg"/><Relationship Id="rId332" Type="http://schemas.openxmlformats.org/officeDocument/2006/relationships/image" Target="media/image324.jpeg"/><Relationship Id="rId374" Type="http://schemas.openxmlformats.org/officeDocument/2006/relationships/image" Target="media/image366.jpeg"/><Relationship Id="rId581" Type="http://schemas.openxmlformats.org/officeDocument/2006/relationships/image" Target="media/image573.png"/><Relationship Id="rId71" Type="http://schemas.openxmlformats.org/officeDocument/2006/relationships/image" Target="media/image63.jpeg"/><Relationship Id="rId234" Type="http://schemas.openxmlformats.org/officeDocument/2006/relationships/image" Target="media/image226.jpeg"/><Relationship Id="rId637" Type="http://schemas.openxmlformats.org/officeDocument/2006/relationships/image" Target="media/image629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76" Type="http://schemas.openxmlformats.org/officeDocument/2006/relationships/image" Target="media/image268.png"/><Relationship Id="rId441" Type="http://schemas.openxmlformats.org/officeDocument/2006/relationships/image" Target="media/image433.jpeg"/><Relationship Id="rId483" Type="http://schemas.openxmlformats.org/officeDocument/2006/relationships/image" Target="media/image475.jpeg"/><Relationship Id="rId539" Type="http://schemas.openxmlformats.org/officeDocument/2006/relationships/image" Target="media/image531.jpeg"/><Relationship Id="rId40" Type="http://schemas.openxmlformats.org/officeDocument/2006/relationships/image" Target="media/image32.jpeg"/><Relationship Id="rId136" Type="http://schemas.openxmlformats.org/officeDocument/2006/relationships/image" Target="media/image128.jpeg"/><Relationship Id="rId178" Type="http://schemas.openxmlformats.org/officeDocument/2006/relationships/image" Target="media/image170.jpeg"/><Relationship Id="rId301" Type="http://schemas.openxmlformats.org/officeDocument/2006/relationships/image" Target="media/image293.png"/><Relationship Id="rId343" Type="http://schemas.openxmlformats.org/officeDocument/2006/relationships/image" Target="media/image335.jpeg"/><Relationship Id="rId550" Type="http://schemas.openxmlformats.org/officeDocument/2006/relationships/image" Target="media/image542.jpeg"/><Relationship Id="rId82" Type="http://schemas.openxmlformats.org/officeDocument/2006/relationships/image" Target="media/image74.jpeg"/><Relationship Id="rId203" Type="http://schemas.openxmlformats.org/officeDocument/2006/relationships/image" Target="media/image195.jpeg"/><Relationship Id="rId385" Type="http://schemas.openxmlformats.org/officeDocument/2006/relationships/image" Target="media/image377.jpeg"/><Relationship Id="rId592" Type="http://schemas.openxmlformats.org/officeDocument/2006/relationships/image" Target="media/image584.png"/><Relationship Id="rId606" Type="http://schemas.openxmlformats.org/officeDocument/2006/relationships/image" Target="media/image598.png"/><Relationship Id="rId648" Type="http://schemas.openxmlformats.org/officeDocument/2006/relationships/image" Target="media/image640.png"/><Relationship Id="rId245" Type="http://schemas.openxmlformats.org/officeDocument/2006/relationships/image" Target="media/image237.jpeg"/><Relationship Id="rId287" Type="http://schemas.openxmlformats.org/officeDocument/2006/relationships/image" Target="media/image279.png"/><Relationship Id="rId410" Type="http://schemas.openxmlformats.org/officeDocument/2006/relationships/image" Target="media/image402.jpeg"/><Relationship Id="rId452" Type="http://schemas.openxmlformats.org/officeDocument/2006/relationships/image" Target="media/image444.jpeg"/><Relationship Id="rId494" Type="http://schemas.openxmlformats.org/officeDocument/2006/relationships/image" Target="media/image486.jpeg"/><Relationship Id="rId508" Type="http://schemas.openxmlformats.org/officeDocument/2006/relationships/image" Target="media/image500.jpeg"/><Relationship Id="rId105" Type="http://schemas.openxmlformats.org/officeDocument/2006/relationships/image" Target="media/image97.jpeg"/><Relationship Id="rId147" Type="http://schemas.openxmlformats.org/officeDocument/2006/relationships/image" Target="media/image139.jpeg"/><Relationship Id="rId312" Type="http://schemas.openxmlformats.org/officeDocument/2006/relationships/image" Target="media/image304.png"/><Relationship Id="rId354" Type="http://schemas.openxmlformats.org/officeDocument/2006/relationships/image" Target="media/image346.jpeg"/><Relationship Id="rId51" Type="http://schemas.openxmlformats.org/officeDocument/2006/relationships/image" Target="media/image43.jpeg"/><Relationship Id="rId93" Type="http://schemas.openxmlformats.org/officeDocument/2006/relationships/image" Target="media/image85.jpeg"/><Relationship Id="rId189" Type="http://schemas.openxmlformats.org/officeDocument/2006/relationships/image" Target="media/image181.jpeg"/><Relationship Id="rId396" Type="http://schemas.openxmlformats.org/officeDocument/2006/relationships/image" Target="media/image388.jpeg"/><Relationship Id="rId561" Type="http://schemas.openxmlformats.org/officeDocument/2006/relationships/image" Target="media/image553.jpeg"/><Relationship Id="rId617" Type="http://schemas.openxmlformats.org/officeDocument/2006/relationships/image" Target="media/image609.png"/><Relationship Id="rId214" Type="http://schemas.openxmlformats.org/officeDocument/2006/relationships/image" Target="media/image206.jpeg"/><Relationship Id="rId256" Type="http://schemas.openxmlformats.org/officeDocument/2006/relationships/image" Target="media/image248.png"/><Relationship Id="rId298" Type="http://schemas.openxmlformats.org/officeDocument/2006/relationships/image" Target="media/image290.png"/><Relationship Id="rId421" Type="http://schemas.openxmlformats.org/officeDocument/2006/relationships/image" Target="media/image413.jpeg"/><Relationship Id="rId463" Type="http://schemas.openxmlformats.org/officeDocument/2006/relationships/image" Target="media/image455.jpeg"/><Relationship Id="rId519" Type="http://schemas.openxmlformats.org/officeDocument/2006/relationships/image" Target="media/image511.jpeg"/><Relationship Id="rId116" Type="http://schemas.openxmlformats.org/officeDocument/2006/relationships/image" Target="media/image108.jpeg"/><Relationship Id="rId158" Type="http://schemas.openxmlformats.org/officeDocument/2006/relationships/image" Target="media/image150.jpeg"/><Relationship Id="rId323" Type="http://schemas.openxmlformats.org/officeDocument/2006/relationships/image" Target="media/image315.png"/><Relationship Id="rId530" Type="http://schemas.openxmlformats.org/officeDocument/2006/relationships/image" Target="media/image522.jpeg"/><Relationship Id="rId20" Type="http://schemas.openxmlformats.org/officeDocument/2006/relationships/image" Target="media/image12.jpeg"/><Relationship Id="rId62" Type="http://schemas.openxmlformats.org/officeDocument/2006/relationships/image" Target="media/image54.jpeg"/><Relationship Id="rId365" Type="http://schemas.openxmlformats.org/officeDocument/2006/relationships/image" Target="media/image357.jpeg"/><Relationship Id="rId572" Type="http://schemas.openxmlformats.org/officeDocument/2006/relationships/image" Target="media/image564.png"/><Relationship Id="rId628" Type="http://schemas.openxmlformats.org/officeDocument/2006/relationships/image" Target="media/image620.png"/><Relationship Id="rId225" Type="http://schemas.openxmlformats.org/officeDocument/2006/relationships/image" Target="media/image217.jpeg"/><Relationship Id="rId267" Type="http://schemas.openxmlformats.org/officeDocument/2006/relationships/image" Target="media/image259.png"/><Relationship Id="rId432" Type="http://schemas.openxmlformats.org/officeDocument/2006/relationships/image" Target="media/image424.jpeg"/><Relationship Id="rId474" Type="http://schemas.openxmlformats.org/officeDocument/2006/relationships/image" Target="media/image466.jpeg"/><Relationship Id="rId127" Type="http://schemas.openxmlformats.org/officeDocument/2006/relationships/image" Target="media/image119.jpeg"/><Relationship Id="rId31" Type="http://schemas.openxmlformats.org/officeDocument/2006/relationships/image" Target="media/image23.jpeg"/><Relationship Id="rId73" Type="http://schemas.openxmlformats.org/officeDocument/2006/relationships/image" Target="media/image65.jpeg"/><Relationship Id="rId169" Type="http://schemas.openxmlformats.org/officeDocument/2006/relationships/image" Target="media/image161.jpeg"/><Relationship Id="rId334" Type="http://schemas.openxmlformats.org/officeDocument/2006/relationships/image" Target="media/image326.jpeg"/><Relationship Id="rId376" Type="http://schemas.openxmlformats.org/officeDocument/2006/relationships/image" Target="media/image368.jpeg"/><Relationship Id="rId541" Type="http://schemas.openxmlformats.org/officeDocument/2006/relationships/image" Target="media/image533.jpeg"/><Relationship Id="rId583" Type="http://schemas.openxmlformats.org/officeDocument/2006/relationships/image" Target="media/image575.png"/><Relationship Id="rId639" Type="http://schemas.openxmlformats.org/officeDocument/2006/relationships/image" Target="media/image631.png"/><Relationship Id="rId4" Type="http://schemas.microsoft.com/office/2007/relationships/stylesWithEffects" Target="stylesWithEffects.xml"/><Relationship Id="rId180" Type="http://schemas.openxmlformats.org/officeDocument/2006/relationships/image" Target="media/image172.jpeg"/><Relationship Id="rId236" Type="http://schemas.openxmlformats.org/officeDocument/2006/relationships/image" Target="media/image228.jpeg"/><Relationship Id="rId278" Type="http://schemas.openxmlformats.org/officeDocument/2006/relationships/image" Target="media/image270.png"/><Relationship Id="rId401" Type="http://schemas.openxmlformats.org/officeDocument/2006/relationships/image" Target="media/image393.jpeg"/><Relationship Id="rId443" Type="http://schemas.openxmlformats.org/officeDocument/2006/relationships/image" Target="media/image435.jpeg"/><Relationship Id="rId650" Type="http://schemas.openxmlformats.org/officeDocument/2006/relationships/image" Target="media/image642.png"/><Relationship Id="rId303" Type="http://schemas.openxmlformats.org/officeDocument/2006/relationships/image" Target="media/image295.png"/><Relationship Id="rId485" Type="http://schemas.openxmlformats.org/officeDocument/2006/relationships/image" Target="media/image477.jpeg"/><Relationship Id="rId42" Type="http://schemas.openxmlformats.org/officeDocument/2006/relationships/image" Target="media/image34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345" Type="http://schemas.openxmlformats.org/officeDocument/2006/relationships/image" Target="media/image337.jpeg"/><Relationship Id="rId387" Type="http://schemas.openxmlformats.org/officeDocument/2006/relationships/image" Target="media/image379.jpeg"/><Relationship Id="rId510" Type="http://schemas.openxmlformats.org/officeDocument/2006/relationships/image" Target="media/image502.jpeg"/><Relationship Id="rId552" Type="http://schemas.openxmlformats.org/officeDocument/2006/relationships/image" Target="media/image544.jpeg"/><Relationship Id="rId594" Type="http://schemas.openxmlformats.org/officeDocument/2006/relationships/image" Target="media/image586.png"/><Relationship Id="rId608" Type="http://schemas.openxmlformats.org/officeDocument/2006/relationships/image" Target="media/image600.pn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247" Type="http://schemas.openxmlformats.org/officeDocument/2006/relationships/image" Target="media/image239.jpeg"/><Relationship Id="rId412" Type="http://schemas.openxmlformats.org/officeDocument/2006/relationships/image" Target="media/image404.jpeg"/><Relationship Id="rId107" Type="http://schemas.openxmlformats.org/officeDocument/2006/relationships/image" Target="media/image99.jpeg"/><Relationship Id="rId289" Type="http://schemas.openxmlformats.org/officeDocument/2006/relationships/image" Target="media/image281.png"/><Relationship Id="rId454" Type="http://schemas.openxmlformats.org/officeDocument/2006/relationships/image" Target="media/image446.jpeg"/><Relationship Id="rId496" Type="http://schemas.openxmlformats.org/officeDocument/2006/relationships/image" Target="media/image488.jpeg"/><Relationship Id="rId11" Type="http://schemas.openxmlformats.org/officeDocument/2006/relationships/image" Target="media/image3.jpeg"/><Relationship Id="rId53" Type="http://schemas.openxmlformats.org/officeDocument/2006/relationships/image" Target="media/image45.jpeg"/><Relationship Id="rId149" Type="http://schemas.openxmlformats.org/officeDocument/2006/relationships/image" Target="media/image141.jpeg"/><Relationship Id="rId314" Type="http://schemas.openxmlformats.org/officeDocument/2006/relationships/image" Target="media/image306.png"/><Relationship Id="rId356" Type="http://schemas.openxmlformats.org/officeDocument/2006/relationships/image" Target="media/image348.jpeg"/><Relationship Id="rId398" Type="http://schemas.openxmlformats.org/officeDocument/2006/relationships/image" Target="media/image390.jpeg"/><Relationship Id="rId521" Type="http://schemas.openxmlformats.org/officeDocument/2006/relationships/image" Target="media/image513.jpeg"/><Relationship Id="rId563" Type="http://schemas.openxmlformats.org/officeDocument/2006/relationships/image" Target="media/image555.jpeg"/><Relationship Id="rId619" Type="http://schemas.openxmlformats.org/officeDocument/2006/relationships/image" Target="media/image611.pn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216" Type="http://schemas.openxmlformats.org/officeDocument/2006/relationships/image" Target="media/image208.jpeg"/><Relationship Id="rId423" Type="http://schemas.openxmlformats.org/officeDocument/2006/relationships/image" Target="media/image415.jpeg"/><Relationship Id="rId258" Type="http://schemas.openxmlformats.org/officeDocument/2006/relationships/image" Target="media/image250.png"/><Relationship Id="rId465" Type="http://schemas.openxmlformats.org/officeDocument/2006/relationships/image" Target="media/image457.jpeg"/><Relationship Id="rId630" Type="http://schemas.openxmlformats.org/officeDocument/2006/relationships/image" Target="media/image622.png"/><Relationship Id="rId22" Type="http://schemas.openxmlformats.org/officeDocument/2006/relationships/image" Target="media/image14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325" Type="http://schemas.openxmlformats.org/officeDocument/2006/relationships/image" Target="media/image317.png"/><Relationship Id="rId367" Type="http://schemas.openxmlformats.org/officeDocument/2006/relationships/image" Target="media/image359.jpeg"/><Relationship Id="rId532" Type="http://schemas.openxmlformats.org/officeDocument/2006/relationships/image" Target="media/image524.jpeg"/><Relationship Id="rId574" Type="http://schemas.openxmlformats.org/officeDocument/2006/relationships/image" Target="media/image566.png"/><Relationship Id="rId171" Type="http://schemas.openxmlformats.org/officeDocument/2006/relationships/image" Target="media/image163.jpeg"/><Relationship Id="rId227" Type="http://schemas.openxmlformats.org/officeDocument/2006/relationships/image" Target="media/image219.jpeg"/><Relationship Id="rId269" Type="http://schemas.openxmlformats.org/officeDocument/2006/relationships/image" Target="media/image261.png"/><Relationship Id="rId434" Type="http://schemas.openxmlformats.org/officeDocument/2006/relationships/image" Target="media/image426.jpeg"/><Relationship Id="rId476" Type="http://schemas.openxmlformats.org/officeDocument/2006/relationships/image" Target="media/image468.jpeg"/><Relationship Id="rId641" Type="http://schemas.openxmlformats.org/officeDocument/2006/relationships/image" Target="media/image633.png"/><Relationship Id="rId33" Type="http://schemas.openxmlformats.org/officeDocument/2006/relationships/image" Target="media/image25.jpeg"/><Relationship Id="rId129" Type="http://schemas.openxmlformats.org/officeDocument/2006/relationships/image" Target="media/image121.jpeg"/><Relationship Id="rId280" Type="http://schemas.openxmlformats.org/officeDocument/2006/relationships/image" Target="media/image272.png"/><Relationship Id="rId336" Type="http://schemas.openxmlformats.org/officeDocument/2006/relationships/image" Target="media/image328.jpeg"/><Relationship Id="rId501" Type="http://schemas.openxmlformats.org/officeDocument/2006/relationships/image" Target="media/image493.jpeg"/><Relationship Id="rId543" Type="http://schemas.openxmlformats.org/officeDocument/2006/relationships/image" Target="media/image535.jpeg"/><Relationship Id="rId75" Type="http://schemas.openxmlformats.org/officeDocument/2006/relationships/image" Target="media/image67.jpeg"/><Relationship Id="rId140" Type="http://schemas.openxmlformats.org/officeDocument/2006/relationships/image" Target="media/image132.jpeg"/><Relationship Id="rId182" Type="http://schemas.openxmlformats.org/officeDocument/2006/relationships/image" Target="media/image174.jpeg"/><Relationship Id="rId378" Type="http://schemas.openxmlformats.org/officeDocument/2006/relationships/image" Target="media/image370.jpeg"/><Relationship Id="rId403" Type="http://schemas.openxmlformats.org/officeDocument/2006/relationships/image" Target="media/image395.jpeg"/><Relationship Id="rId585" Type="http://schemas.openxmlformats.org/officeDocument/2006/relationships/image" Target="media/image577.png"/><Relationship Id="rId6" Type="http://schemas.openxmlformats.org/officeDocument/2006/relationships/webSettings" Target="webSettings.xml"/><Relationship Id="rId238" Type="http://schemas.openxmlformats.org/officeDocument/2006/relationships/image" Target="media/image230.jpeg"/><Relationship Id="rId445" Type="http://schemas.openxmlformats.org/officeDocument/2006/relationships/image" Target="media/image437.jpeg"/><Relationship Id="rId487" Type="http://schemas.openxmlformats.org/officeDocument/2006/relationships/image" Target="media/image479.jpeg"/><Relationship Id="rId610" Type="http://schemas.openxmlformats.org/officeDocument/2006/relationships/image" Target="media/image602.png"/><Relationship Id="rId652" Type="http://schemas.openxmlformats.org/officeDocument/2006/relationships/image" Target="media/image644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9.jpeg"/><Relationship Id="rId512" Type="http://schemas.openxmlformats.org/officeDocument/2006/relationships/image" Target="media/image504.jpeg"/><Relationship Id="rId44" Type="http://schemas.openxmlformats.org/officeDocument/2006/relationships/image" Target="media/image36.jpeg"/><Relationship Id="rId86" Type="http://schemas.openxmlformats.org/officeDocument/2006/relationships/image" Target="media/image78.jpeg"/><Relationship Id="rId151" Type="http://schemas.openxmlformats.org/officeDocument/2006/relationships/image" Target="media/image143.jpeg"/><Relationship Id="rId389" Type="http://schemas.openxmlformats.org/officeDocument/2006/relationships/image" Target="media/image381.jpeg"/><Relationship Id="rId554" Type="http://schemas.openxmlformats.org/officeDocument/2006/relationships/image" Target="media/image546.jpeg"/><Relationship Id="rId596" Type="http://schemas.openxmlformats.org/officeDocument/2006/relationships/image" Target="media/image588.png"/><Relationship Id="rId193" Type="http://schemas.openxmlformats.org/officeDocument/2006/relationships/image" Target="media/image185.jpeg"/><Relationship Id="rId207" Type="http://schemas.openxmlformats.org/officeDocument/2006/relationships/image" Target="media/image199.jpeg"/><Relationship Id="rId249" Type="http://schemas.openxmlformats.org/officeDocument/2006/relationships/image" Target="media/image241.png"/><Relationship Id="rId414" Type="http://schemas.openxmlformats.org/officeDocument/2006/relationships/image" Target="media/image406.jpeg"/><Relationship Id="rId456" Type="http://schemas.openxmlformats.org/officeDocument/2006/relationships/image" Target="media/image448.jpeg"/><Relationship Id="rId498" Type="http://schemas.openxmlformats.org/officeDocument/2006/relationships/image" Target="media/image490.jpeg"/><Relationship Id="rId621" Type="http://schemas.openxmlformats.org/officeDocument/2006/relationships/image" Target="media/image613.png"/><Relationship Id="rId13" Type="http://schemas.openxmlformats.org/officeDocument/2006/relationships/image" Target="media/image5.jpeg"/><Relationship Id="rId109" Type="http://schemas.openxmlformats.org/officeDocument/2006/relationships/image" Target="media/image101.jpeg"/><Relationship Id="rId260" Type="http://schemas.openxmlformats.org/officeDocument/2006/relationships/image" Target="media/image252.png"/><Relationship Id="rId316" Type="http://schemas.openxmlformats.org/officeDocument/2006/relationships/image" Target="media/image308.png"/><Relationship Id="rId523" Type="http://schemas.openxmlformats.org/officeDocument/2006/relationships/image" Target="media/image515.jpeg"/><Relationship Id="rId55" Type="http://schemas.openxmlformats.org/officeDocument/2006/relationships/image" Target="media/image47.jpeg"/><Relationship Id="rId97" Type="http://schemas.openxmlformats.org/officeDocument/2006/relationships/image" Target="media/image89.jpeg"/><Relationship Id="rId120" Type="http://schemas.openxmlformats.org/officeDocument/2006/relationships/image" Target="media/image112.jpeg"/><Relationship Id="rId358" Type="http://schemas.openxmlformats.org/officeDocument/2006/relationships/image" Target="media/image350.jpeg"/><Relationship Id="rId565" Type="http://schemas.openxmlformats.org/officeDocument/2006/relationships/image" Target="media/image557.jpeg"/><Relationship Id="rId162" Type="http://schemas.openxmlformats.org/officeDocument/2006/relationships/image" Target="media/image154.jpeg"/><Relationship Id="rId218" Type="http://schemas.openxmlformats.org/officeDocument/2006/relationships/image" Target="media/image210.jpeg"/><Relationship Id="rId425" Type="http://schemas.openxmlformats.org/officeDocument/2006/relationships/image" Target="media/image417.jpeg"/><Relationship Id="rId467" Type="http://schemas.openxmlformats.org/officeDocument/2006/relationships/image" Target="media/image459.jpeg"/><Relationship Id="rId632" Type="http://schemas.openxmlformats.org/officeDocument/2006/relationships/image" Target="media/image624.png"/><Relationship Id="rId271" Type="http://schemas.openxmlformats.org/officeDocument/2006/relationships/image" Target="media/image263.png"/><Relationship Id="rId24" Type="http://schemas.openxmlformats.org/officeDocument/2006/relationships/image" Target="media/image16.jpeg"/><Relationship Id="rId66" Type="http://schemas.openxmlformats.org/officeDocument/2006/relationships/image" Target="media/image58.jpeg"/><Relationship Id="rId131" Type="http://schemas.openxmlformats.org/officeDocument/2006/relationships/image" Target="media/image123.jpeg"/><Relationship Id="rId327" Type="http://schemas.openxmlformats.org/officeDocument/2006/relationships/image" Target="media/image319.png"/><Relationship Id="rId369" Type="http://schemas.openxmlformats.org/officeDocument/2006/relationships/image" Target="media/image361.jpeg"/><Relationship Id="rId534" Type="http://schemas.openxmlformats.org/officeDocument/2006/relationships/image" Target="media/image526.jpeg"/><Relationship Id="rId576" Type="http://schemas.openxmlformats.org/officeDocument/2006/relationships/image" Target="media/image568.png"/><Relationship Id="rId173" Type="http://schemas.openxmlformats.org/officeDocument/2006/relationships/image" Target="media/image165.jpeg"/><Relationship Id="rId229" Type="http://schemas.openxmlformats.org/officeDocument/2006/relationships/image" Target="media/image221.jpeg"/><Relationship Id="rId380" Type="http://schemas.openxmlformats.org/officeDocument/2006/relationships/image" Target="media/image372.jpeg"/><Relationship Id="rId436" Type="http://schemas.openxmlformats.org/officeDocument/2006/relationships/image" Target="media/image428.jpeg"/><Relationship Id="rId601" Type="http://schemas.openxmlformats.org/officeDocument/2006/relationships/image" Target="media/image593.png"/><Relationship Id="rId643" Type="http://schemas.openxmlformats.org/officeDocument/2006/relationships/image" Target="media/image635.png"/><Relationship Id="rId240" Type="http://schemas.openxmlformats.org/officeDocument/2006/relationships/image" Target="media/image232.jpeg"/><Relationship Id="rId478" Type="http://schemas.openxmlformats.org/officeDocument/2006/relationships/image" Target="media/image470.jpeg"/><Relationship Id="rId35" Type="http://schemas.openxmlformats.org/officeDocument/2006/relationships/image" Target="media/image27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282" Type="http://schemas.openxmlformats.org/officeDocument/2006/relationships/image" Target="media/image274.png"/><Relationship Id="rId338" Type="http://schemas.openxmlformats.org/officeDocument/2006/relationships/image" Target="media/image330.jpeg"/><Relationship Id="rId503" Type="http://schemas.openxmlformats.org/officeDocument/2006/relationships/image" Target="media/image495.jpeg"/><Relationship Id="rId545" Type="http://schemas.openxmlformats.org/officeDocument/2006/relationships/image" Target="media/image537.jpeg"/><Relationship Id="rId587" Type="http://schemas.openxmlformats.org/officeDocument/2006/relationships/image" Target="media/image579.png"/><Relationship Id="rId8" Type="http://schemas.openxmlformats.org/officeDocument/2006/relationships/endnotes" Target="endnotes.xml"/><Relationship Id="rId142" Type="http://schemas.openxmlformats.org/officeDocument/2006/relationships/image" Target="media/image134.jpeg"/><Relationship Id="rId184" Type="http://schemas.openxmlformats.org/officeDocument/2006/relationships/image" Target="media/image176.jpeg"/><Relationship Id="rId391" Type="http://schemas.openxmlformats.org/officeDocument/2006/relationships/image" Target="media/image383.jpeg"/><Relationship Id="rId405" Type="http://schemas.openxmlformats.org/officeDocument/2006/relationships/image" Target="media/image397.jpeg"/><Relationship Id="rId447" Type="http://schemas.openxmlformats.org/officeDocument/2006/relationships/image" Target="media/image439.jpeg"/><Relationship Id="rId612" Type="http://schemas.openxmlformats.org/officeDocument/2006/relationships/image" Target="media/image604.png"/><Relationship Id="rId251" Type="http://schemas.openxmlformats.org/officeDocument/2006/relationships/image" Target="media/image243.png"/><Relationship Id="rId489" Type="http://schemas.openxmlformats.org/officeDocument/2006/relationships/image" Target="media/image481.jpeg"/><Relationship Id="rId654" Type="http://schemas.openxmlformats.org/officeDocument/2006/relationships/fontTable" Target="fontTable.xml"/><Relationship Id="rId46" Type="http://schemas.openxmlformats.org/officeDocument/2006/relationships/image" Target="media/image38.jpe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49" Type="http://schemas.openxmlformats.org/officeDocument/2006/relationships/image" Target="media/image341.jpeg"/><Relationship Id="rId514" Type="http://schemas.openxmlformats.org/officeDocument/2006/relationships/image" Target="media/image506.jpeg"/><Relationship Id="rId556" Type="http://schemas.openxmlformats.org/officeDocument/2006/relationships/image" Target="media/image548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53" Type="http://schemas.openxmlformats.org/officeDocument/2006/relationships/image" Target="media/image145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360" Type="http://schemas.openxmlformats.org/officeDocument/2006/relationships/image" Target="media/image352.jpeg"/><Relationship Id="rId416" Type="http://schemas.openxmlformats.org/officeDocument/2006/relationships/image" Target="media/image408.jpeg"/><Relationship Id="rId598" Type="http://schemas.openxmlformats.org/officeDocument/2006/relationships/image" Target="media/image590.png"/><Relationship Id="rId220" Type="http://schemas.openxmlformats.org/officeDocument/2006/relationships/image" Target="media/image212.jpeg"/><Relationship Id="rId458" Type="http://schemas.openxmlformats.org/officeDocument/2006/relationships/image" Target="media/image450.jpeg"/><Relationship Id="rId623" Type="http://schemas.openxmlformats.org/officeDocument/2006/relationships/image" Target="media/image615.png"/><Relationship Id="rId15" Type="http://schemas.openxmlformats.org/officeDocument/2006/relationships/image" Target="media/image7.jpeg"/><Relationship Id="rId57" Type="http://schemas.openxmlformats.org/officeDocument/2006/relationships/image" Target="media/image49.jpeg"/><Relationship Id="rId262" Type="http://schemas.openxmlformats.org/officeDocument/2006/relationships/image" Target="media/image254.png"/><Relationship Id="rId318" Type="http://schemas.openxmlformats.org/officeDocument/2006/relationships/image" Target="media/image310.png"/><Relationship Id="rId525" Type="http://schemas.openxmlformats.org/officeDocument/2006/relationships/image" Target="media/image517.jpeg"/><Relationship Id="rId567" Type="http://schemas.openxmlformats.org/officeDocument/2006/relationships/image" Target="media/image559.jpeg"/><Relationship Id="rId99" Type="http://schemas.openxmlformats.org/officeDocument/2006/relationships/image" Target="media/image91.jpeg"/><Relationship Id="rId122" Type="http://schemas.openxmlformats.org/officeDocument/2006/relationships/image" Target="media/image114.jpeg"/><Relationship Id="rId164" Type="http://schemas.openxmlformats.org/officeDocument/2006/relationships/image" Target="media/image156.jpeg"/><Relationship Id="rId371" Type="http://schemas.openxmlformats.org/officeDocument/2006/relationships/image" Target="media/image363.jpeg"/><Relationship Id="rId427" Type="http://schemas.openxmlformats.org/officeDocument/2006/relationships/image" Target="media/image419.jpeg"/><Relationship Id="rId469" Type="http://schemas.openxmlformats.org/officeDocument/2006/relationships/image" Target="media/image461.jpeg"/><Relationship Id="rId634" Type="http://schemas.openxmlformats.org/officeDocument/2006/relationships/image" Target="media/image626.png"/><Relationship Id="rId26" Type="http://schemas.openxmlformats.org/officeDocument/2006/relationships/image" Target="media/image18.jpeg"/><Relationship Id="rId231" Type="http://schemas.openxmlformats.org/officeDocument/2006/relationships/image" Target="media/image223.jpeg"/><Relationship Id="rId273" Type="http://schemas.openxmlformats.org/officeDocument/2006/relationships/image" Target="media/image265.png"/><Relationship Id="rId329" Type="http://schemas.openxmlformats.org/officeDocument/2006/relationships/image" Target="media/image321.png"/><Relationship Id="rId480" Type="http://schemas.openxmlformats.org/officeDocument/2006/relationships/image" Target="media/image472.jpeg"/><Relationship Id="rId536" Type="http://schemas.openxmlformats.org/officeDocument/2006/relationships/image" Target="media/image528.jpeg"/><Relationship Id="rId68" Type="http://schemas.openxmlformats.org/officeDocument/2006/relationships/image" Target="media/image60.jpeg"/><Relationship Id="rId133" Type="http://schemas.openxmlformats.org/officeDocument/2006/relationships/image" Target="media/image125.jpeg"/><Relationship Id="rId175" Type="http://schemas.openxmlformats.org/officeDocument/2006/relationships/image" Target="media/image167.jpeg"/><Relationship Id="rId340" Type="http://schemas.openxmlformats.org/officeDocument/2006/relationships/image" Target="media/image332.jpeg"/><Relationship Id="rId578" Type="http://schemas.openxmlformats.org/officeDocument/2006/relationships/image" Target="media/image570.png"/><Relationship Id="rId200" Type="http://schemas.openxmlformats.org/officeDocument/2006/relationships/image" Target="media/image192.jpeg"/><Relationship Id="rId382" Type="http://schemas.openxmlformats.org/officeDocument/2006/relationships/image" Target="media/image374.jpeg"/><Relationship Id="rId438" Type="http://schemas.openxmlformats.org/officeDocument/2006/relationships/image" Target="media/image430.jpeg"/><Relationship Id="rId603" Type="http://schemas.openxmlformats.org/officeDocument/2006/relationships/image" Target="media/image595.png"/><Relationship Id="rId645" Type="http://schemas.openxmlformats.org/officeDocument/2006/relationships/image" Target="media/image637.png"/><Relationship Id="rId242" Type="http://schemas.openxmlformats.org/officeDocument/2006/relationships/image" Target="media/image234.jpeg"/><Relationship Id="rId284" Type="http://schemas.openxmlformats.org/officeDocument/2006/relationships/image" Target="media/image276.png"/><Relationship Id="rId491" Type="http://schemas.openxmlformats.org/officeDocument/2006/relationships/image" Target="media/image483.jpeg"/><Relationship Id="rId505" Type="http://schemas.openxmlformats.org/officeDocument/2006/relationships/image" Target="media/image497.jpeg"/><Relationship Id="rId37" Type="http://schemas.openxmlformats.org/officeDocument/2006/relationships/image" Target="media/image29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44" Type="http://schemas.openxmlformats.org/officeDocument/2006/relationships/image" Target="media/image136.jpeg"/><Relationship Id="rId547" Type="http://schemas.openxmlformats.org/officeDocument/2006/relationships/image" Target="media/image539.jpeg"/><Relationship Id="rId589" Type="http://schemas.openxmlformats.org/officeDocument/2006/relationships/image" Target="media/image581.png"/><Relationship Id="rId90" Type="http://schemas.openxmlformats.org/officeDocument/2006/relationships/image" Target="media/image82.jpeg"/><Relationship Id="rId186" Type="http://schemas.openxmlformats.org/officeDocument/2006/relationships/image" Target="media/image178.jpeg"/><Relationship Id="rId351" Type="http://schemas.openxmlformats.org/officeDocument/2006/relationships/image" Target="media/image343.jpeg"/><Relationship Id="rId393" Type="http://schemas.openxmlformats.org/officeDocument/2006/relationships/image" Target="media/image385.jpeg"/><Relationship Id="rId407" Type="http://schemas.openxmlformats.org/officeDocument/2006/relationships/image" Target="media/image399.jpeg"/><Relationship Id="rId449" Type="http://schemas.openxmlformats.org/officeDocument/2006/relationships/image" Target="media/image441.jpeg"/><Relationship Id="rId614" Type="http://schemas.openxmlformats.org/officeDocument/2006/relationships/image" Target="media/image606.png"/><Relationship Id="rId211" Type="http://schemas.openxmlformats.org/officeDocument/2006/relationships/image" Target="media/image203.jpeg"/><Relationship Id="rId253" Type="http://schemas.openxmlformats.org/officeDocument/2006/relationships/image" Target="media/image245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60" Type="http://schemas.openxmlformats.org/officeDocument/2006/relationships/image" Target="media/image452.jpeg"/><Relationship Id="rId516" Type="http://schemas.openxmlformats.org/officeDocument/2006/relationships/image" Target="media/image508.jpeg"/><Relationship Id="rId48" Type="http://schemas.openxmlformats.org/officeDocument/2006/relationships/image" Target="media/image40.jpeg"/><Relationship Id="rId113" Type="http://schemas.openxmlformats.org/officeDocument/2006/relationships/image" Target="media/image105.jpeg"/><Relationship Id="rId320" Type="http://schemas.openxmlformats.org/officeDocument/2006/relationships/image" Target="media/image312.png"/><Relationship Id="rId558" Type="http://schemas.openxmlformats.org/officeDocument/2006/relationships/image" Target="media/image550.jpeg"/><Relationship Id="rId155" Type="http://schemas.openxmlformats.org/officeDocument/2006/relationships/image" Target="media/image147.jpeg"/><Relationship Id="rId197" Type="http://schemas.openxmlformats.org/officeDocument/2006/relationships/image" Target="media/image189.jpeg"/><Relationship Id="rId362" Type="http://schemas.openxmlformats.org/officeDocument/2006/relationships/image" Target="media/image354.jpeg"/><Relationship Id="rId418" Type="http://schemas.openxmlformats.org/officeDocument/2006/relationships/image" Target="media/image410.jpeg"/><Relationship Id="rId625" Type="http://schemas.openxmlformats.org/officeDocument/2006/relationships/image" Target="media/image617.png"/><Relationship Id="rId222" Type="http://schemas.openxmlformats.org/officeDocument/2006/relationships/image" Target="media/image214.jpeg"/><Relationship Id="rId264" Type="http://schemas.openxmlformats.org/officeDocument/2006/relationships/image" Target="media/image256.png"/><Relationship Id="rId471" Type="http://schemas.openxmlformats.org/officeDocument/2006/relationships/image" Target="media/image463.jpeg"/><Relationship Id="rId17" Type="http://schemas.openxmlformats.org/officeDocument/2006/relationships/image" Target="media/image9.jpeg"/><Relationship Id="rId59" Type="http://schemas.openxmlformats.org/officeDocument/2006/relationships/image" Target="media/image51.jpeg"/><Relationship Id="rId124" Type="http://schemas.openxmlformats.org/officeDocument/2006/relationships/image" Target="media/image116.jpeg"/><Relationship Id="rId527" Type="http://schemas.openxmlformats.org/officeDocument/2006/relationships/image" Target="media/image519.jpeg"/><Relationship Id="rId569" Type="http://schemas.openxmlformats.org/officeDocument/2006/relationships/image" Target="media/image561.jpeg"/><Relationship Id="rId70" Type="http://schemas.openxmlformats.org/officeDocument/2006/relationships/image" Target="media/image62.jpeg"/><Relationship Id="rId166" Type="http://schemas.openxmlformats.org/officeDocument/2006/relationships/image" Target="media/image158.jpeg"/><Relationship Id="rId331" Type="http://schemas.openxmlformats.org/officeDocument/2006/relationships/image" Target="media/image323.jpeg"/><Relationship Id="rId373" Type="http://schemas.openxmlformats.org/officeDocument/2006/relationships/image" Target="media/image365.jpeg"/><Relationship Id="rId429" Type="http://schemas.openxmlformats.org/officeDocument/2006/relationships/image" Target="media/image421.jpeg"/><Relationship Id="rId580" Type="http://schemas.openxmlformats.org/officeDocument/2006/relationships/image" Target="media/image572.png"/><Relationship Id="rId636" Type="http://schemas.openxmlformats.org/officeDocument/2006/relationships/image" Target="media/image628.png"/><Relationship Id="rId1" Type="http://schemas.openxmlformats.org/officeDocument/2006/relationships/customXml" Target="../customXml/item1.xml"/><Relationship Id="rId233" Type="http://schemas.openxmlformats.org/officeDocument/2006/relationships/image" Target="media/image225.jpeg"/><Relationship Id="rId440" Type="http://schemas.openxmlformats.org/officeDocument/2006/relationships/image" Target="media/image432.jpeg"/><Relationship Id="rId28" Type="http://schemas.openxmlformats.org/officeDocument/2006/relationships/image" Target="media/image20.jpeg"/><Relationship Id="rId275" Type="http://schemas.openxmlformats.org/officeDocument/2006/relationships/image" Target="media/image267.png"/><Relationship Id="rId300" Type="http://schemas.openxmlformats.org/officeDocument/2006/relationships/image" Target="media/image292.png"/><Relationship Id="rId482" Type="http://schemas.openxmlformats.org/officeDocument/2006/relationships/image" Target="media/image474.jpeg"/><Relationship Id="rId538" Type="http://schemas.openxmlformats.org/officeDocument/2006/relationships/image" Target="media/image530.jpeg"/><Relationship Id="rId81" Type="http://schemas.openxmlformats.org/officeDocument/2006/relationships/image" Target="media/image73.jpeg"/><Relationship Id="rId135" Type="http://schemas.openxmlformats.org/officeDocument/2006/relationships/image" Target="media/image127.jpeg"/><Relationship Id="rId177" Type="http://schemas.openxmlformats.org/officeDocument/2006/relationships/image" Target="media/image169.jpeg"/><Relationship Id="rId342" Type="http://schemas.openxmlformats.org/officeDocument/2006/relationships/image" Target="media/image334.jpeg"/><Relationship Id="rId384" Type="http://schemas.openxmlformats.org/officeDocument/2006/relationships/image" Target="media/image376.jpeg"/><Relationship Id="rId591" Type="http://schemas.openxmlformats.org/officeDocument/2006/relationships/image" Target="media/image583.png"/><Relationship Id="rId605" Type="http://schemas.openxmlformats.org/officeDocument/2006/relationships/image" Target="media/image597.png"/><Relationship Id="rId202" Type="http://schemas.openxmlformats.org/officeDocument/2006/relationships/image" Target="media/image194.jpeg"/><Relationship Id="rId244" Type="http://schemas.openxmlformats.org/officeDocument/2006/relationships/image" Target="media/image236.jpeg"/><Relationship Id="rId647" Type="http://schemas.openxmlformats.org/officeDocument/2006/relationships/image" Target="media/image639.png"/><Relationship Id="rId39" Type="http://schemas.openxmlformats.org/officeDocument/2006/relationships/image" Target="media/image31.jpeg"/><Relationship Id="rId286" Type="http://schemas.openxmlformats.org/officeDocument/2006/relationships/image" Target="media/image278.png"/><Relationship Id="rId451" Type="http://schemas.openxmlformats.org/officeDocument/2006/relationships/image" Target="media/image443.jpeg"/><Relationship Id="rId493" Type="http://schemas.openxmlformats.org/officeDocument/2006/relationships/image" Target="media/image485.jpeg"/><Relationship Id="rId507" Type="http://schemas.openxmlformats.org/officeDocument/2006/relationships/image" Target="media/image499.jpeg"/><Relationship Id="rId549" Type="http://schemas.openxmlformats.org/officeDocument/2006/relationships/image" Target="media/image541.jpe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46" Type="http://schemas.openxmlformats.org/officeDocument/2006/relationships/image" Target="media/image138.jpeg"/><Relationship Id="rId188" Type="http://schemas.openxmlformats.org/officeDocument/2006/relationships/image" Target="media/image180.jpeg"/><Relationship Id="rId311" Type="http://schemas.openxmlformats.org/officeDocument/2006/relationships/image" Target="media/image303.png"/><Relationship Id="rId353" Type="http://schemas.openxmlformats.org/officeDocument/2006/relationships/image" Target="media/image345.jpeg"/><Relationship Id="rId395" Type="http://schemas.openxmlformats.org/officeDocument/2006/relationships/image" Target="media/image387.jpeg"/><Relationship Id="rId409" Type="http://schemas.openxmlformats.org/officeDocument/2006/relationships/image" Target="media/image401.jpeg"/><Relationship Id="rId560" Type="http://schemas.openxmlformats.org/officeDocument/2006/relationships/image" Target="media/image552.jpeg"/><Relationship Id="rId92" Type="http://schemas.openxmlformats.org/officeDocument/2006/relationships/image" Target="media/image84.jpeg"/><Relationship Id="rId213" Type="http://schemas.openxmlformats.org/officeDocument/2006/relationships/image" Target="media/image205.jpeg"/><Relationship Id="rId420" Type="http://schemas.openxmlformats.org/officeDocument/2006/relationships/image" Target="media/image412.jpeg"/><Relationship Id="rId616" Type="http://schemas.openxmlformats.org/officeDocument/2006/relationships/image" Target="media/image608.png"/><Relationship Id="rId255" Type="http://schemas.openxmlformats.org/officeDocument/2006/relationships/image" Target="media/image247.png"/><Relationship Id="rId297" Type="http://schemas.openxmlformats.org/officeDocument/2006/relationships/image" Target="media/image289.png"/><Relationship Id="rId462" Type="http://schemas.openxmlformats.org/officeDocument/2006/relationships/image" Target="media/image454.jpeg"/><Relationship Id="rId518" Type="http://schemas.openxmlformats.org/officeDocument/2006/relationships/image" Target="media/image510.jpeg"/><Relationship Id="rId115" Type="http://schemas.openxmlformats.org/officeDocument/2006/relationships/image" Target="media/image107.jpeg"/><Relationship Id="rId157" Type="http://schemas.openxmlformats.org/officeDocument/2006/relationships/image" Target="media/image149.jpeg"/><Relationship Id="rId322" Type="http://schemas.openxmlformats.org/officeDocument/2006/relationships/image" Target="media/image314.png"/><Relationship Id="rId364" Type="http://schemas.openxmlformats.org/officeDocument/2006/relationships/image" Target="media/image356.jpeg"/><Relationship Id="rId61" Type="http://schemas.openxmlformats.org/officeDocument/2006/relationships/image" Target="media/image53.jpeg"/><Relationship Id="rId199" Type="http://schemas.openxmlformats.org/officeDocument/2006/relationships/image" Target="media/image191.jpeg"/><Relationship Id="rId571" Type="http://schemas.openxmlformats.org/officeDocument/2006/relationships/image" Target="media/image563.png"/><Relationship Id="rId627" Type="http://schemas.openxmlformats.org/officeDocument/2006/relationships/image" Target="media/image619.png"/><Relationship Id="rId19" Type="http://schemas.openxmlformats.org/officeDocument/2006/relationships/image" Target="media/image11.jpeg"/><Relationship Id="rId224" Type="http://schemas.openxmlformats.org/officeDocument/2006/relationships/image" Target="media/image216.jpeg"/><Relationship Id="rId266" Type="http://schemas.openxmlformats.org/officeDocument/2006/relationships/image" Target="media/image258.png"/><Relationship Id="rId431" Type="http://schemas.openxmlformats.org/officeDocument/2006/relationships/image" Target="media/image423.jpeg"/><Relationship Id="rId473" Type="http://schemas.openxmlformats.org/officeDocument/2006/relationships/image" Target="media/image465.jpeg"/><Relationship Id="rId529" Type="http://schemas.openxmlformats.org/officeDocument/2006/relationships/image" Target="media/image521.jpeg"/><Relationship Id="rId30" Type="http://schemas.openxmlformats.org/officeDocument/2006/relationships/image" Target="media/image22.jpeg"/><Relationship Id="rId126" Type="http://schemas.openxmlformats.org/officeDocument/2006/relationships/image" Target="media/image118.jpeg"/><Relationship Id="rId168" Type="http://schemas.openxmlformats.org/officeDocument/2006/relationships/image" Target="media/image160.jpeg"/><Relationship Id="rId333" Type="http://schemas.openxmlformats.org/officeDocument/2006/relationships/image" Target="media/image325.jpeg"/><Relationship Id="rId540" Type="http://schemas.openxmlformats.org/officeDocument/2006/relationships/image" Target="media/image532.jpeg"/><Relationship Id="rId72" Type="http://schemas.openxmlformats.org/officeDocument/2006/relationships/image" Target="media/image64.jpeg"/><Relationship Id="rId375" Type="http://schemas.openxmlformats.org/officeDocument/2006/relationships/image" Target="media/image367.jpeg"/><Relationship Id="rId582" Type="http://schemas.openxmlformats.org/officeDocument/2006/relationships/image" Target="media/image574.png"/><Relationship Id="rId638" Type="http://schemas.openxmlformats.org/officeDocument/2006/relationships/image" Target="media/image630.png"/><Relationship Id="rId3" Type="http://schemas.openxmlformats.org/officeDocument/2006/relationships/styles" Target="styles.xml"/><Relationship Id="rId235" Type="http://schemas.openxmlformats.org/officeDocument/2006/relationships/image" Target="media/image227.jpeg"/><Relationship Id="rId277" Type="http://schemas.openxmlformats.org/officeDocument/2006/relationships/image" Target="media/image269.png"/><Relationship Id="rId400" Type="http://schemas.openxmlformats.org/officeDocument/2006/relationships/image" Target="media/image392.jpeg"/><Relationship Id="rId442" Type="http://schemas.openxmlformats.org/officeDocument/2006/relationships/image" Target="media/image434.jpeg"/><Relationship Id="rId484" Type="http://schemas.openxmlformats.org/officeDocument/2006/relationships/image" Target="media/image476.jpeg"/><Relationship Id="rId137" Type="http://schemas.openxmlformats.org/officeDocument/2006/relationships/image" Target="media/image129.jpeg"/><Relationship Id="rId302" Type="http://schemas.openxmlformats.org/officeDocument/2006/relationships/image" Target="media/image294.png"/><Relationship Id="rId344" Type="http://schemas.openxmlformats.org/officeDocument/2006/relationships/image" Target="media/image336.jpeg"/><Relationship Id="rId41" Type="http://schemas.openxmlformats.org/officeDocument/2006/relationships/image" Target="media/image33.jpeg"/><Relationship Id="rId83" Type="http://schemas.openxmlformats.org/officeDocument/2006/relationships/image" Target="media/image75.jpeg"/><Relationship Id="rId179" Type="http://schemas.openxmlformats.org/officeDocument/2006/relationships/image" Target="media/image171.jpeg"/><Relationship Id="rId386" Type="http://schemas.openxmlformats.org/officeDocument/2006/relationships/image" Target="media/image378.jpeg"/><Relationship Id="rId551" Type="http://schemas.openxmlformats.org/officeDocument/2006/relationships/image" Target="media/image543.jpeg"/><Relationship Id="rId593" Type="http://schemas.openxmlformats.org/officeDocument/2006/relationships/image" Target="media/image585.png"/><Relationship Id="rId607" Type="http://schemas.openxmlformats.org/officeDocument/2006/relationships/image" Target="media/image599.png"/><Relationship Id="rId649" Type="http://schemas.openxmlformats.org/officeDocument/2006/relationships/image" Target="media/image641.pn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46" Type="http://schemas.openxmlformats.org/officeDocument/2006/relationships/image" Target="media/image238.jpeg"/><Relationship Id="rId288" Type="http://schemas.openxmlformats.org/officeDocument/2006/relationships/image" Target="media/image280.png"/><Relationship Id="rId411" Type="http://schemas.openxmlformats.org/officeDocument/2006/relationships/image" Target="media/image403.jpeg"/><Relationship Id="rId453" Type="http://schemas.openxmlformats.org/officeDocument/2006/relationships/image" Target="media/image445.jpeg"/><Relationship Id="rId509" Type="http://schemas.openxmlformats.org/officeDocument/2006/relationships/image" Target="media/image501.jpeg"/><Relationship Id="rId106" Type="http://schemas.openxmlformats.org/officeDocument/2006/relationships/image" Target="media/image98.jpeg"/><Relationship Id="rId313" Type="http://schemas.openxmlformats.org/officeDocument/2006/relationships/image" Target="media/image305.png"/><Relationship Id="rId495" Type="http://schemas.openxmlformats.org/officeDocument/2006/relationships/image" Target="media/image487.jpeg"/><Relationship Id="rId10" Type="http://schemas.openxmlformats.org/officeDocument/2006/relationships/image" Target="media/image2.jpeg"/><Relationship Id="rId52" Type="http://schemas.openxmlformats.org/officeDocument/2006/relationships/image" Target="media/image44.jpeg"/><Relationship Id="rId94" Type="http://schemas.openxmlformats.org/officeDocument/2006/relationships/image" Target="media/image86.jpeg"/><Relationship Id="rId148" Type="http://schemas.openxmlformats.org/officeDocument/2006/relationships/image" Target="media/image140.jpeg"/><Relationship Id="rId355" Type="http://schemas.openxmlformats.org/officeDocument/2006/relationships/image" Target="media/image347.jpeg"/><Relationship Id="rId397" Type="http://schemas.openxmlformats.org/officeDocument/2006/relationships/image" Target="media/image389.jpeg"/><Relationship Id="rId520" Type="http://schemas.openxmlformats.org/officeDocument/2006/relationships/image" Target="media/image512.jpeg"/><Relationship Id="rId562" Type="http://schemas.openxmlformats.org/officeDocument/2006/relationships/image" Target="media/image554.jpeg"/><Relationship Id="rId618" Type="http://schemas.openxmlformats.org/officeDocument/2006/relationships/image" Target="media/image610.png"/><Relationship Id="rId215" Type="http://schemas.openxmlformats.org/officeDocument/2006/relationships/image" Target="media/image207.jpeg"/><Relationship Id="rId257" Type="http://schemas.openxmlformats.org/officeDocument/2006/relationships/image" Target="media/image249.png"/><Relationship Id="rId422" Type="http://schemas.openxmlformats.org/officeDocument/2006/relationships/image" Target="media/image414.jpeg"/><Relationship Id="rId464" Type="http://schemas.openxmlformats.org/officeDocument/2006/relationships/image" Target="media/image456.jpeg"/><Relationship Id="rId299" Type="http://schemas.openxmlformats.org/officeDocument/2006/relationships/image" Target="media/image291.png"/><Relationship Id="rId63" Type="http://schemas.openxmlformats.org/officeDocument/2006/relationships/image" Target="media/image55.jpeg"/><Relationship Id="rId159" Type="http://schemas.openxmlformats.org/officeDocument/2006/relationships/image" Target="media/image151.jpeg"/><Relationship Id="rId366" Type="http://schemas.openxmlformats.org/officeDocument/2006/relationships/image" Target="media/image358.jpeg"/><Relationship Id="rId573" Type="http://schemas.openxmlformats.org/officeDocument/2006/relationships/image" Target="media/image565.png"/><Relationship Id="rId226" Type="http://schemas.openxmlformats.org/officeDocument/2006/relationships/image" Target="media/image218.jpeg"/><Relationship Id="rId433" Type="http://schemas.openxmlformats.org/officeDocument/2006/relationships/image" Target="media/image425.jpeg"/><Relationship Id="rId640" Type="http://schemas.openxmlformats.org/officeDocument/2006/relationships/image" Target="media/image632.png"/><Relationship Id="rId74" Type="http://schemas.openxmlformats.org/officeDocument/2006/relationships/image" Target="media/image66.jpeg"/><Relationship Id="rId377" Type="http://schemas.openxmlformats.org/officeDocument/2006/relationships/image" Target="media/image369.jpeg"/><Relationship Id="rId500" Type="http://schemas.openxmlformats.org/officeDocument/2006/relationships/image" Target="media/image492.jpeg"/><Relationship Id="rId584" Type="http://schemas.openxmlformats.org/officeDocument/2006/relationships/image" Target="media/image576.png"/><Relationship Id="rId5" Type="http://schemas.openxmlformats.org/officeDocument/2006/relationships/settings" Target="settings.xml"/><Relationship Id="rId237" Type="http://schemas.openxmlformats.org/officeDocument/2006/relationships/image" Target="media/image229.jpeg"/><Relationship Id="rId444" Type="http://schemas.openxmlformats.org/officeDocument/2006/relationships/image" Target="media/image436.jpeg"/><Relationship Id="rId651" Type="http://schemas.openxmlformats.org/officeDocument/2006/relationships/image" Target="media/image643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80.jpeg"/><Relationship Id="rId511" Type="http://schemas.openxmlformats.org/officeDocument/2006/relationships/image" Target="media/image503.jpeg"/><Relationship Id="rId609" Type="http://schemas.openxmlformats.org/officeDocument/2006/relationships/image" Target="media/image601.pn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595" Type="http://schemas.openxmlformats.org/officeDocument/2006/relationships/image" Target="media/image587.png"/><Relationship Id="rId248" Type="http://schemas.openxmlformats.org/officeDocument/2006/relationships/image" Target="media/image240.png"/><Relationship Id="rId455" Type="http://schemas.openxmlformats.org/officeDocument/2006/relationships/image" Target="media/image447.jpeg"/><Relationship Id="rId12" Type="http://schemas.openxmlformats.org/officeDocument/2006/relationships/image" Target="media/image4.jpeg"/><Relationship Id="rId108" Type="http://schemas.openxmlformats.org/officeDocument/2006/relationships/image" Target="media/image100.jpeg"/><Relationship Id="rId315" Type="http://schemas.openxmlformats.org/officeDocument/2006/relationships/image" Target="media/image307.png"/><Relationship Id="rId522" Type="http://schemas.openxmlformats.org/officeDocument/2006/relationships/image" Target="media/image514.jpeg"/><Relationship Id="rId96" Type="http://schemas.openxmlformats.org/officeDocument/2006/relationships/image" Target="media/image88.jpeg"/><Relationship Id="rId161" Type="http://schemas.openxmlformats.org/officeDocument/2006/relationships/image" Target="media/image153.jpeg"/><Relationship Id="rId399" Type="http://schemas.openxmlformats.org/officeDocument/2006/relationships/image" Target="media/image391.jpeg"/><Relationship Id="rId259" Type="http://schemas.openxmlformats.org/officeDocument/2006/relationships/image" Target="media/image251.png"/><Relationship Id="rId466" Type="http://schemas.openxmlformats.org/officeDocument/2006/relationships/image" Target="media/image458.jpeg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326" Type="http://schemas.openxmlformats.org/officeDocument/2006/relationships/image" Target="media/image318.png"/><Relationship Id="rId533" Type="http://schemas.openxmlformats.org/officeDocument/2006/relationships/image" Target="media/image525.jpeg"/><Relationship Id="rId172" Type="http://schemas.openxmlformats.org/officeDocument/2006/relationships/image" Target="media/image164.jpeg"/><Relationship Id="rId477" Type="http://schemas.openxmlformats.org/officeDocument/2006/relationships/image" Target="media/image469.jpeg"/><Relationship Id="rId600" Type="http://schemas.openxmlformats.org/officeDocument/2006/relationships/image" Target="media/image592.png"/><Relationship Id="rId337" Type="http://schemas.openxmlformats.org/officeDocument/2006/relationships/image" Target="media/image329.jpeg"/><Relationship Id="rId34" Type="http://schemas.openxmlformats.org/officeDocument/2006/relationships/image" Target="media/image26.jpeg"/><Relationship Id="rId544" Type="http://schemas.openxmlformats.org/officeDocument/2006/relationships/image" Target="media/image536.jpeg"/><Relationship Id="rId183" Type="http://schemas.openxmlformats.org/officeDocument/2006/relationships/image" Target="media/image175.jpeg"/><Relationship Id="rId390" Type="http://schemas.openxmlformats.org/officeDocument/2006/relationships/image" Target="media/image382.jpeg"/><Relationship Id="rId404" Type="http://schemas.openxmlformats.org/officeDocument/2006/relationships/image" Target="media/image396.jpeg"/><Relationship Id="rId611" Type="http://schemas.openxmlformats.org/officeDocument/2006/relationships/image" Target="media/image603.png"/><Relationship Id="rId250" Type="http://schemas.openxmlformats.org/officeDocument/2006/relationships/image" Target="media/image242.png"/><Relationship Id="rId488" Type="http://schemas.openxmlformats.org/officeDocument/2006/relationships/image" Target="media/image480.jpeg"/><Relationship Id="rId45" Type="http://schemas.openxmlformats.org/officeDocument/2006/relationships/image" Target="media/image37.jpeg"/><Relationship Id="rId110" Type="http://schemas.openxmlformats.org/officeDocument/2006/relationships/image" Target="media/image102.jpeg"/><Relationship Id="rId348" Type="http://schemas.openxmlformats.org/officeDocument/2006/relationships/image" Target="media/image340.jpeg"/><Relationship Id="rId555" Type="http://schemas.openxmlformats.org/officeDocument/2006/relationships/image" Target="media/image547.jpeg"/><Relationship Id="rId194" Type="http://schemas.openxmlformats.org/officeDocument/2006/relationships/image" Target="media/image186.jpeg"/><Relationship Id="rId208" Type="http://schemas.openxmlformats.org/officeDocument/2006/relationships/image" Target="media/image200.jpeg"/><Relationship Id="rId415" Type="http://schemas.openxmlformats.org/officeDocument/2006/relationships/image" Target="media/image407.jpeg"/><Relationship Id="rId622" Type="http://schemas.openxmlformats.org/officeDocument/2006/relationships/image" Target="media/image614.png"/><Relationship Id="rId261" Type="http://schemas.openxmlformats.org/officeDocument/2006/relationships/image" Target="media/image253.png"/><Relationship Id="rId499" Type="http://schemas.openxmlformats.org/officeDocument/2006/relationships/image" Target="media/image491.jpeg"/><Relationship Id="rId56" Type="http://schemas.openxmlformats.org/officeDocument/2006/relationships/image" Target="media/image48.jpeg"/><Relationship Id="rId359" Type="http://schemas.openxmlformats.org/officeDocument/2006/relationships/image" Target="media/image351.jpeg"/><Relationship Id="rId566" Type="http://schemas.openxmlformats.org/officeDocument/2006/relationships/image" Target="media/image558.jpeg"/><Relationship Id="rId121" Type="http://schemas.openxmlformats.org/officeDocument/2006/relationships/image" Target="media/image113.jpeg"/><Relationship Id="rId219" Type="http://schemas.openxmlformats.org/officeDocument/2006/relationships/image" Target="media/image211.jpeg"/><Relationship Id="rId426" Type="http://schemas.openxmlformats.org/officeDocument/2006/relationships/image" Target="media/image418.jpeg"/><Relationship Id="rId633" Type="http://schemas.openxmlformats.org/officeDocument/2006/relationships/image" Target="media/image625.png"/><Relationship Id="rId67" Type="http://schemas.openxmlformats.org/officeDocument/2006/relationships/image" Target="media/image59.jpeg"/><Relationship Id="rId272" Type="http://schemas.openxmlformats.org/officeDocument/2006/relationships/image" Target="media/image264.png"/><Relationship Id="rId577" Type="http://schemas.openxmlformats.org/officeDocument/2006/relationships/image" Target="media/image569.png"/><Relationship Id="rId132" Type="http://schemas.openxmlformats.org/officeDocument/2006/relationships/image" Target="media/image124.jpeg"/><Relationship Id="rId437" Type="http://schemas.openxmlformats.org/officeDocument/2006/relationships/image" Target="media/image429.jpeg"/><Relationship Id="rId644" Type="http://schemas.openxmlformats.org/officeDocument/2006/relationships/image" Target="media/image636.png"/><Relationship Id="rId283" Type="http://schemas.openxmlformats.org/officeDocument/2006/relationships/image" Target="media/image275.png"/><Relationship Id="rId490" Type="http://schemas.openxmlformats.org/officeDocument/2006/relationships/image" Target="media/image482.jpeg"/><Relationship Id="rId504" Type="http://schemas.openxmlformats.org/officeDocument/2006/relationships/image" Target="media/image496.jpeg"/><Relationship Id="rId78" Type="http://schemas.openxmlformats.org/officeDocument/2006/relationships/image" Target="media/image70.jpeg"/><Relationship Id="rId143" Type="http://schemas.openxmlformats.org/officeDocument/2006/relationships/image" Target="media/image135.jpeg"/><Relationship Id="rId350" Type="http://schemas.openxmlformats.org/officeDocument/2006/relationships/image" Target="media/image342.jpeg"/><Relationship Id="rId588" Type="http://schemas.openxmlformats.org/officeDocument/2006/relationships/image" Target="media/image580.png"/><Relationship Id="rId9" Type="http://schemas.openxmlformats.org/officeDocument/2006/relationships/image" Target="media/image1.jpeg"/><Relationship Id="rId210" Type="http://schemas.openxmlformats.org/officeDocument/2006/relationships/image" Target="media/image202.jpeg"/><Relationship Id="rId448" Type="http://schemas.openxmlformats.org/officeDocument/2006/relationships/image" Target="media/image440.jpeg"/><Relationship Id="rId655" Type="http://schemas.openxmlformats.org/officeDocument/2006/relationships/theme" Target="theme/theme1.xml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7.jpeg"/><Relationship Id="rId89" Type="http://schemas.openxmlformats.org/officeDocument/2006/relationships/image" Target="media/image81.jpeg"/><Relationship Id="rId154" Type="http://schemas.openxmlformats.org/officeDocument/2006/relationships/image" Target="media/image146.jpeg"/><Relationship Id="rId361" Type="http://schemas.openxmlformats.org/officeDocument/2006/relationships/image" Target="media/image353.jpeg"/><Relationship Id="rId599" Type="http://schemas.openxmlformats.org/officeDocument/2006/relationships/image" Target="media/image591.png"/><Relationship Id="rId459" Type="http://schemas.openxmlformats.org/officeDocument/2006/relationships/image" Target="media/image451.jpeg"/><Relationship Id="rId16" Type="http://schemas.openxmlformats.org/officeDocument/2006/relationships/image" Target="media/image8.jpeg"/><Relationship Id="rId221" Type="http://schemas.openxmlformats.org/officeDocument/2006/relationships/image" Target="media/image213.jpeg"/><Relationship Id="rId319" Type="http://schemas.openxmlformats.org/officeDocument/2006/relationships/image" Target="media/image311.png"/><Relationship Id="rId526" Type="http://schemas.openxmlformats.org/officeDocument/2006/relationships/image" Target="media/image5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892AB-5DA5-41D6-BD3C-677407FF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решение №168 от 30.06.2023г об утвержении внесения изменений в ген.план</Template>
  <TotalTime>0</TotalTime>
  <Pages>36</Pages>
  <Words>12662</Words>
  <Characters>72176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Р</vt:lpstr>
    </vt:vector>
  </TitlesOfParts>
  <Company>no</Company>
  <LinksUpToDate>false</LinksUpToDate>
  <CharactersWithSpaces>84669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Р</dc:title>
  <dc:creator>klient</dc:creator>
  <cp:lastModifiedBy>user</cp:lastModifiedBy>
  <cp:revision>2</cp:revision>
  <cp:lastPrinted>2023-06-30T10:42:00Z</cp:lastPrinted>
  <dcterms:created xsi:type="dcterms:W3CDTF">2023-06-30T10:48:00Z</dcterms:created>
  <dcterms:modified xsi:type="dcterms:W3CDTF">2023-06-30T10:48:00Z</dcterms:modified>
</cp:coreProperties>
</file>